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vsdx" ContentType="application/vnd.ms-visio.drawing"/>
  <Default Extension="tiff" ContentType="image/tiff"/>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4305CAA" w14:textId="77777777" w:rsidR="00CC2EDF" w:rsidRPr="001A3DBE" w:rsidRDefault="00D3266C" w:rsidP="00F020FA">
      <w:pPr>
        <w:jc w:val="center"/>
      </w:pPr>
      <w:r>
        <w:fldChar w:fldCharType="begin"/>
      </w:r>
      <w:r w:rsidR="00540293">
        <w:instrText xml:space="preserve"> ASK  Company_Name "Company Name"  \* MERGEFORMAT </w:instrText>
      </w:r>
      <w:r>
        <w:fldChar w:fldCharType="separate"/>
      </w:r>
      <w:bookmarkStart w:id="0" w:name="Company_Name"/>
      <w:r w:rsidR="00784AA9">
        <w:t>Company Pty Ltd</w:t>
      </w:r>
      <w:bookmarkEnd w:id="0"/>
      <w:r>
        <w:fldChar w:fldCharType="end"/>
      </w:r>
      <w:r>
        <w:fldChar w:fldCharType="begin"/>
      </w:r>
      <w:r w:rsidR="008D2D5F">
        <w:instrText xml:space="preserve"> ASK  Company_Address "Company Address (Street Number and Name)"  \* MERGEFORMAT </w:instrText>
      </w:r>
      <w:r>
        <w:fldChar w:fldCharType="separate"/>
      </w:r>
      <w:bookmarkStart w:id="1" w:name="Company_Address"/>
      <w:r w:rsidR="00784AA9">
        <w:t>123 Fake Street</w:t>
      </w:r>
      <w:bookmarkEnd w:id="1"/>
      <w:r>
        <w:fldChar w:fldCharType="end"/>
      </w:r>
      <w:r w:rsidRPr="001A3DBE">
        <w:fldChar w:fldCharType="begin"/>
      </w:r>
      <w:r w:rsidR="00E70349" w:rsidRPr="001A3DBE">
        <w:instrText xml:space="preserve"> ASK  Site_Location "Site Location" \* MERGEFORMAT </w:instrText>
      </w:r>
      <w:r w:rsidRPr="001A3DBE">
        <w:fldChar w:fldCharType="separate"/>
      </w:r>
      <w:bookmarkStart w:id="2" w:name="Site_Location"/>
      <w:r w:rsidR="00784AA9">
        <w:t>Suburb</w:t>
      </w:r>
      <w:bookmarkEnd w:id="2"/>
      <w:r w:rsidRPr="001A3DBE">
        <w:fldChar w:fldCharType="end"/>
      </w:r>
      <w:r>
        <w:fldChar w:fldCharType="begin"/>
      </w:r>
      <w:r w:rsidR="0083274B">
        <w:instrText xml:space="preserve"> ASK  State State  \* MERGEFORMAT </w:instrText>
      </w:r>
      <w:r>
        <w:fldChar w:fldCharType="separate"/>
      </w:r>
      <w:bookmarkStart w:id="3" w:name="State"/>
      <w:r w:rsidR="00784AA9">
        <w:t>State</w:t>
      </w:r>
      <w:bookmarkEnd w:id="3"/>
      <w:r>
        <w:fldChar w:fldCharType="end"/>
      </w:r>
      <w:r>
        <w:fldChar w:fldCharType="begin"/>
      </w:r>
      <w:r w:rsidR="0083274B">
        <w:instrText xml:space="preserve"> ASK  Post_Code "Post Code"  \* MERGEFORMAT </w:instrText>
      </w:r>
      <w:r>
        <w:fldChar w:fldCharType="separate"/>
      </w:r>
      <w:bookmarkStart w:id="4" w:name="Post_Code"/>
      <w:r w:rsidR="00784AA9">
        <w:t>1337</w:t>
      </w:r>
      <w:bookmarkEnd w:id="4"/>
      <w:r>
        <w:fldChar w:fldCharType="end"/>
      </w:r>
      <w:r>
        <w:fldChar w:fldCharType="begin"/>
      </w:r>
      <w:r w:rsidR="0083274B">
        <w:instrText xml:space="preserve"> ASK  Client_Contact "Client Contact"  \* MERGEFORMAT </w:instrText>
      </w:r>
      <w:r>
        <w:fldChar w:fldCharType="separate"/>
      </w:r>
      <w:bookmarkStart w:id="5" w:name="Client_Contact"/>
      <w:r w:rsidR="00784AA9">
        <w:t>Mr. Engineer</w:t>
      </w:r>
      <w:bookmarkEnd w:id="5"/>
      <w:r>
        <w:fldChar w:fldCharType="end"/>
      </w:r>
      <w:r>
        <w:fldChar w:fldCharType="begin"/>
      </w:r>
      <w:r w:rsidR="008D2D5F">
        <w:instrText xml:space="preserve"> ASK  Client_Contact_Position "Client Contact Position"  \* MERGEFORMAT </w:instrText>
      </w:r>
      <w:r>
        <w:fldChar w:fldCharType="separate"/>
      </w:r>
      <w:bookmarkStart w:id="6" w:name="Client_Contact_Position"/>
      <w:r w:rsidR="00784AA9">
        <w:t>Engineering Manager</w:t>
      </w:r>
      <w:bookmarkEnd w:id="6"/>
      <w:r>
        <w:fldChar w:fldCharType="end"/>
      </w:r>
      <w:r>
        <w:fldChar w:fldCharType="begin"/>
      </w:r>
      <w:r w:rsidR="0083274B">
        <w:instrText xml:space="preserve"> ASK  Report_Number "Report Number"  \* MERGEFORMAT </w:instrText>
      </w:r>
      <w:r>
        <w:fldChar w:fldCharType="separate"/>
      </w:r>
      <w:bookmarkStart w:id="7" w:name="Report_Number"/>
      <w:r w:rsidR="00784AA9">
        <w:t>1337</w:t>
      </w:r>
      <w:bookmarkEnd w:id="7"/>
      <w:r>
        <w:fldChar w:fldCharType="end"/>
      </w:r>
      <w:r>
        <w:fldChar w:fldCharType="begin"/>
      </w:r>
      <w:r w:rsidR="0083274B">
        <w:instrText xml:space="preserve"> ASK  Author Author  \* MERGEFORMAT </w:instrText>
      </w:r>
      <w:r>
        <w:fldChar w:fldCharType="separate"/>
      </w:r>
      <w:bookmarkStart w:id="8" w:name="Author"/>
      <w:r w:rsidR="00784AA9">
        <w:t>SA Engineer</w:t>
      </w:r>
      <w:bookmarkEnd w:id="8"/>
      <w:r>
        <w:fldChar w:fldCharType="end"/>
      </w:r>
      <w:r>
        <w:fldChar w:fldCharType="begin"/>
      </w:r>
      <w:r w:rsidR="008D2D5F">
        <w:instrText xml:space="preserve"> ASK  SA_Engineer_Qualification "SA Engineer Qualification"  \* MERGEFORMAT </w:instrText>
      </w:r>
      <w:r>
        <w:fldChar w:fldCharType="separate"/>
      </w:r>
      <w:bookmarkStart w:id="9" w:name="SA_Engineer_Qualification"/>
      <w:r w:rsidR="00784AA9">
        <w:t>B.E. Mech</w:t>
      </w:r>
      <w:bookmarkEnd w:id="9"/>
      <w:r>
        <w:fldChar w:fldCharType="end"/>
      </w:r>
    </w:p>
    <w:p w14:paraId="1E5F9172" w14:textId="77777777" w:rsidR="00CC2EDF" w:rsidRPr="001A3DBE" w:rsidRDefault="00CC2EDF" w:rsidP="00461DE7"/>
    <w:p w14:paraId="535B71EB" w14:textId="77777777" w:rsidR="00CC2EDF" w:rsidRPr="001A3DBE" w:rsidRDefault="00CC2EDF" w:rsidP="00461DE7"/>
    <w:p w14:paraId="762E245A" w14:textId="77777777" w:rsidR="00CC2EDF" w:rsidRPr="001A3DBE" w:rsidRDefault="00CC2EDF" w:rsidP="00461DE7"/>
    <w:p w14:paraId="633584AF" w14:textId="77777777" w:rsidR="00CC2EDF" w:rsidRDefault="003C54E6" w:rsidP="003C54E6">
      <w:pPr>
        <w:jc w:val="center"/>
        <w:rPr>
          <w:sz w:val="18"/>
        </w:rPr>
      </w:pPr>
      <w:r w:rsidRPr="0016011E">
        <w:rPr>
          <w:noProof/>
          <w:lang w:eastAsia="en-AU"/>
        </w:rPr>
        <w:drawing>
          <wp:inline distT="0" distB="0" distL="0" distR="0" wp14:anchorId="05E79C89" wp14:editId="216CE154">
            <wp:extent cx="5580000" cy="1087411"/>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5580000" cy="1087411"/>
                    </a:xfrm>
                    <a:prstGeom prst="rect">
                      <a:avLst/>
                    </a:prstGeom>
                    <a:solidFill>
                      <a:srgbClr val="FFFFFF"/>
                    </a:solidFill>
                    <a:ln w="9525">
                      <a:noFill/>
                      <a:miter lim="800000"/>
                      <a:headEnd/>
                      <a:tailEnd/>
                    </a:ln>
                  </pic:spPr>
                </pic:pic>
              </a:graphicData>
            </a:graphic>
          </wp:inline>
        </w:drawing>
      </w:r>
    </w:p>
    <w:p w14:paraId="17300E4F" w14:textId="77777777" w:rsidR="003C54E6" w:rsidRDefault="003C54E6" w:rsidP="00461DE7">
      <w:pPr>
        <w:rPr>
          <w:sz w:val="18"/>
        </w:rPr>
      </w:pPr>
    </w:p>
    <w:p w14:paraId="29A1B349" w14:textId="77777777" w:rsidR="003C54E6" w:rsidRDefault="003C54E6" w:rsidP="00461DE7">
      <w:pPr>
        <w:rPr>
          <w:sz w:val="18"/>
        </w:rPr>
      </w:pPr>
    </w:p>
    <w:p w14:paraId="3B67AF0B" w14:textId="77777777" w:rsidR="003C54E6" w:rsidRDefault="003C54E6" w:rsidP="00461DE7">
      <w:pPr>
        <w:rPr>
          <w:sz w:val="18"/>
        </w:rPr>
      </w:pPr>
    </w:p>
    <w:p w14:paraId="13B30354" w14:textId="77777777" w:rsidR="003C54E6" w:rsidRDefault="003C54E6" w:rsidP="00461DE7">
      <w:pPr>
        <w:rPr>
          <w:sz w:val="18"/>
        </w:rPr>
      </w:pPr>
    </w:p>
    <w:p w14:paraId="5593682F" w14:textId="77777777" w:rsidR="003C54E6" w:rsidRDefault="003C54E6" w:rsidP="00461DE7">
      <w:pPr>
        <w:rPr>
          <w:sz w:val="18"/>
        </w:rPr>
      </w:pPr>
    </w:p>
    <w:p w14:paraId="1310B588" w14:textId="77777777" w:rsidR="003C54E6" w:rsidRPr="00784AA9" w:rsidRDefault="003C54E6" w:rsidP="00461DE7">
      <w:pPr>
        <w:rPr>
          <w:sz w:val="18"/>
        </w:rPr>
      </w:pPr>
    </w:p>
    <w:p w14:paraId="0310EFD0" w14:textId="77777777" w:rsidR="00CC2EDF" w:rsidRPr="001A3DBE" w:rsidRDefault="00CC2EDF" w:rsidP="00461DE7"/>
    <w:tbl>
      <w:tblPr>
        <w:tblStyle w:val="TableGrid"/>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6"/>
        <w:gridCol w:w="1843"/>
        <w:gridCol w:w="6095"/>
      </w:tblGrid>
      <w:tr w:rsidR="00CC2EDF" w14:paraId="2B396F02" w14:textId="77777777" w:rsidTr="006D6B07">
        <w:trPr>
          <w:trHeight w:val="3807"/>
        </w:trPr>
        <w:tc>
          <w:tcPr>
            <w:tcW w:w="1276" w:type="dxa"/>
          </w:tcPr>
          <w:p w14:paraId="3BCCA407" w14:textId="77777777" w:rsidR="00CC2EDF" w:rsidRDefault="00CC2EDF" w:rsidP="00461DE7"/>
        </w:tc>
        <w:tc>
          <w:tcPr>
            <w:tcW w:w="7938" w:type="dxa"/>
            <w:gridSpan w:val="2"/>
          </w:tcPr>
          <w:p w14:paraId="34BD737E" w14:textId="7F318440" w:rsidR="004C0F29" w:rsidRPr="00F643EB" w:rsidRDefault="00F25021" w:rsidP="004C0F29">
            <w:pPr>
              <w:pStyle w:val="FrontTitle"/>
            </w:pPr>
            <w:r>
              <w:t xml:space="preserve">Review of Measurement &amp; Verification Method </w:t>
            </w:r>
            <w:r w:rsidR="006309B0">
              <w:br/>
            </w:r>
            <w:r>
              <w:t xml:space="preserve">for Operation in the </w:t>
            </w:r>
            <w:r w:rsidR="006309B0">
              <w:br/>
            </w:r>
            <w:r>
              <w:t>Victorian Energy Efficiency Target Scheme</w:t>
            </w:r>
          </w:p>
          <w:p w14:paraId="6304762C" w14:textId="77777777" w:rsidR="00CC2EDF" w:rsidRPr="00F643EB" w:rsidRDefault="00CC2EDF" w:rsidP="00461DE7">
            <w:pPr>
              <w:pStyle w:val="FrontTitle"/>
            </w:pPr>
          </w:p>
          <w:p w14:paraId="3D36682D" w14:textId="63F382B5" w:rsidR="004C0F29" w:rsidRPr="00E76BB6" w:rsidRDefault="00E76BB6" w:rsidP="00461DE7">
            <w:pPr>
              <w:pStyle w:val="FrontTitle"/>
              <w:rPr>
                <w:i/>
              </w:rPr>
            </w:pPr>
            <w:r w:rsidRPr="00E76BB6">
              <w:rPr>
                <w:i/>
              </w:rPr>
              <w:t>Abridged Version</w:t>
            </w:r>
          </w:p>
          <w:p w14:paraId="6B47594A" w14:textId="77777777" w:rsidR="00CC2EDF" w:rsidRPr="001A3DBE" w:rsidRDefault="00CC2EDF" w:rsidP="00F25021">
            <w:pPr>
              <w:jc w:val="center"/>
              <w:rPr>
                <w:rFonts w:ascii="Verdana" w:hAnsi="Verdana"/>
                <w:b/>
              </w:rPr>
            </w:pPr>
            <w:r w:rsidRPr="001A3DBE">
              <w:t>Report No</w:t>
            </w:r>
            <w:r w:rsidR="00A2096E" w:rsidRPr="001A3DBE">
              <w:t xml:space="preserve">: </w:t>
            </w:r>
            <w:r w:rsidR="00F25021">
              <w:t>160309</w:t>
            </w:r>
          </w:p>
        </w:tc>
      </w:tr>
      <w:tr w:rsidR="00CC2EDF" w14:paraId="74733E83" w14:textId="77777777" w:rsidTr="006D6B07">
        <w:trPr>
          <w:trHeight w:val="2412"/>
        </w:trPr>
        <w:tc>
          <w:tcPr>
            <w:tcW w:w="1276" w:type="dxa"/>
          </w:tcPr>
          <w:p w14:paraId="556474C5" w14:textId="77777777" w:rsidR="00CC2EDF" w:rsidRDefault="00CC2EDF" w:rsidP="00461DE7"/>
        </w:tc>
        <w:tc>
          <w:tcPr>
            <w:tcW w:w="1843" w:type="dxa"/>
          </w:tcPr>
          <w:p w14:paraId="09E089A1" w14:textId="77777777" w:rsidR="00CC2EDF" w:rsidRDefault="00CC2EDF" w:rsidP="00461DE7">
            <w:r w:rsidRPr="001A3DBE">
              <w:t>Report for</w:t>
            </w:r>
          </w:p>
          <w:p w14:paraId="060C93B9" w14:textId="77777777" w:rsidR="0016011E" w:rsidRDefault="0016011E" w:rsidP="00461DE7"/>
          <w:p w14:paraId="2B8BD675" w14:textId="77777777" w:rsidR="0016011E" w:rsidRDefault="0016011E" w:rsidP="00461DE7"/>
          <w:p w14:paraId="2EAF0D76" w14:textId="77777777" w:rsidR="0016011E" w:rsidRDefault="0016011E" w:rsidP="00461DE7"/>
          <w:p w14:paraId="0CA4423C" w14:textId="77777777" w:rsidR="0016011E" w:rsidRDefault="0016011E" w:rsidP="00461DE7"/>
          <w:p w14:paraId="148DAD86" w14:textId="77777777" w:rsidR="0016011E" w:rsidRDefault="0016011E" w:rsidP="00461DE7"/>
          <w:p w14:paraId="1A46AA39" w14:textId="77777777" w:rsidR="0016011E" w:rsidRDefault="0016011E" w:rsidP="00461DE7"/>
          <w:p w14:paraId="23FD1D8F" w14:textId="77777777" w:rsidR="0016011E" w:rsidRPr="001A3DBE" w:rsidRDefault="0016011E" w:rsidP="00461DE7">
            <w:pPr>
              <w:rPr>
                <w:rFonts w:ascii="Verdana" w:hAnsi="Verdana"/>
              </w:rPr>
            </w:pPr>
          </w:p>
        </w:tc>
        <w:tc>
          <w:tcPr>
            <w:tcW w:w="6095" w:type="dxa"/>
          </w:tcPr>
          <w:p w14:paraId="4063AA0D" w14:textId="77777777" w:rsidR="00CC2EDF" w:rsidRPr="000A2EC8" w:rsidRDefault="005A1A70" w:rsidP="00CC2EDF">
            <w:pPr>
              <w:pStyle w:val="NoSpacing"/>
              <w:spacing w:line="276" w:lineRule="auto"/>
              <w:rPr>
                <w:rStyle w:val="Strong"/>
                <w:b w:val="0"/>
              </w:rPr>
            </w:pPr>
            <w:r>
              <w:rPr>
                <w:b/>
              </w:rPr>
              <w:t xml:space="preserve">Ms. </w:t>
            </w:r>
            <w:r w:rsidR="00F25021">
              <w:rPr>
                <w:b/>
              </w:rPr>
              <w:t>Kathryn Lucas-Healey</w:t>
            </w:r>
          </w:p>
          <w:p w14:paraId="4A7F89EA" w14:textId="77777777" w:rsidR="008D2D5F" w:rsidRPr="000A2EC8" w:rsidRDefault="00F25021" w:rsidP="00CC2EDF">
            <w:pPr>
              <w:pStyle w:val="NoSpacing"/>
              <w:spacing w:line="276" w:lineRule="auto"/>
              <w:rPr>
                <w:rStyle w:val="Strong"/>
                <w:b w:val="0"/>
              </w:rPr>
            </w:pPr>
            <w:r>
              <w:rPr>
                <w:b/>
              </w:rPr>
              <w:t>Senior Policy Officer, Energy Efficiency</w:t>
            </w:r>
          </w:p>
          <w:p w14:paraId="19DAC401" w14:textId="77777777" w:rsidR="00CC2EDF" w:rsidRPr="004C0F29" w:rsidRDefault="00F25021" w:rsidP="00CC2EDF">
            <w:pPr>
              <w:pStyle w:val="NoSpacing"/>
              <w:spacing w:line="276" w:lineRule="auto"/>
              <w:rPr>
                <w:rStyle w:val="Strong"/>
                <w:b w:val="0"/>
              </w:rPr>
            </w:pPr>
            <w:r>
              <w:rPr>
                <w:b/>
              </w:rPr>
              <w:t>Department of Economic Development, Jobs, Transport and Resources</w:t>
            </w:r>
          </w:p>
          <w:p w14:paraId="789E26B6" w14:textId="77777777" w:rsidR="0086301E" w:rsidRPr="001A3DBE" w:rsidRDefault="00F25021" w:rsidP="00CC2EDF">
            <w:pPr>
              <w:pStyle w:val="NoSpacing"/>
              <w:spacing w:line="276" w:lineRule="auto"/>
              <w:rPr>
                <w:rFonts w:asciiTheme="minorHAnsi" w:hAnsiTheme="minorHAnsi"/>
              </w:rPr>
            </w:pPr>
            <w:r>
              <w:t>Level 9, 121 Exhibition St</w:t>
            </w:r>
          </w:p>
          <w:p w14:paraId="664017D7" w14:textId="77777777" w:rsidR="0016011E" w:rsidRDefault="00F25021" w:rsidP="0016011E">
            <w:pPr>
              <w:pStyle w:val="NoSpacing"/>
              <w:spacing w:line="276" w:lineRule="auto"/>
              <w:rPr>
                <w:rFonts w:asciiTheme="minorHAnsi" w:hAnsiTheme="minorHAnsi"/>
              </w:rPr>
            </w:pPr>
            <w:r>
              <w:t>Melbourne</w:t>
            </w:r>
            <w:r w:rsidR="004C0F29">
              <w:t xml:space="preserve"> </w:t>
            </w:r>
            <w:r>
              <w:t xml:space="preserve"> VIC</w:t>
            </w:r>
            <w:r w:rsidR="004C0F29">
              <w:t xml:space="preserve"> </w:t>
            </w:r>
            <w:r>
              <w:t xml:space="preserve"> 3000</w:t>
            </w:r>
          </w:p>
          <w:p w14:paraId="43DF7988" w14:textId="77777777" w:rsidR="0016011E" w:rsidRDefault="0016011E" w:rsidP="0016011E">
            <w:pPr>
              <w:pStyle w:val="NoSpacing"/>
              <w:spacing w:line="276" w:lineRule="auto"/>
              <w:rPr>
                <w:rFonts w:asciiTheme="minorHAnsi" w:hAnsiTheme="minorHAnsi"/>
              </w:rPr>
            </w:pPr>
          </w:p>
          <w:p w14:paraId="6F463BDB" w14:textId="77777777" w:rsidR="0016011E" w:rsidRPr="001A3DBE" w:rsidRDefault="0016011E" w:rsidP="004C0F29">
            <w:pPr>
              <w:pStyle w:val="NoSpacing"/>
              <w:spacing w:line="276" w:lineRule="auto"/>
              <w:rPr>
                <w:rFonts w:asciiTheme="minorHAnsi" w:hAnsiTheme="minorHAnsi"/>
              </w:rPr>
            </w:pPr>
          </w:p>
        </w:tc>
      </w:tr>
      <w:tr w:rsidR="00CC2EDF" w14:paraId="61601C62" w14:textId="77777777" w:rsidTr="006D6B07">
        <w:tc>
          <w:tcPr>
            <w:tcW w:w="1276" w:type="dxa"/>
          </w:tcPr>
          <w:p w14:paraId="04320E78" w14:textId="77777777" w:rsidR="00CC2EDF" w:rsidRDefault="00CC2EDF" w:rsidP="00461DE7"/>
        </w:tc>
        <w:tc>
          <w:tcPr>
            <w:tcW w:w="1843" w:type="dxa"/>
          </w:tcPr>
          <w:p w14:paraId="0F61D435" w14:textId="77777777" w:rsidR="00CC2EDF" w:rsidRPr="001A3DBE" w:rsidRDefault="00CC2EDF" w:rsidP="00461DE7">
            <w:pPr>
              <w:rPr>
                <w:rFonts w:ascii="Verdana" w:hAnsi="Verdana"/>
              </w:rPr>
            </w:pPr>
            <w:r w:rsidRPr="001A3DBE">
              <w:t>Report by</w:t>
            </w:r>
          </w:p>
        </w:tc>
        <w:tc>
          <w:tcPr>
            <w:tcW w:w="6095" w:type="dxa"/>
          </w:tcPr>
          <w:p w14:paraId="3716BB17" w14:textId="77777777" w:rsidR="000A2EC8" w:rsidRDefault="000A2EC8" w:rsidP="0016011E">
            <w:pPr>
              <w:spacing w:line="276" w:lineRule="auto"/>
              <w:ind w:left="431" w:hanging="431"/>
              <w:rPr>
                <w:rFonts w:eastAsia="Calibri"/>
                <w:b/>
              </w:rPr>
            </w:pPr>
            <w:r>
              <w:rPr>
                <w:rFonts w:eastAsia="Calibri"/>
                <w:b/>
              </w:rPr>
              <w:t>Mr. Michael East</w:t>
            </w:r>
          </w:p>
          <w:p w14:paraId="7E141FEB" w14:textId="77777777" w:rsidR="000A2EC8" w:rsidRDefault="000A2EC8" w:rsidP="0016011E">
            <w:pPr>
              <w:spacing w:line="276" w:lineRule="auto"/>
              <w:ind w:left="431" w:hanging="431"/>
              <w:rPr>
                <w:rFonts w:eastAsia="Calibri"/>
                <w:b/>
              </w:rPr>
            </w:pPr>
            <w:r>
              <w:rPr>
                <w:rFonts w:eastAsia="Calibri"/>
                <w:b/>
              </w:rPr>
              <w:t>Engineering Manager</w:t>
            </w:r>
          </w:p>
          <w:p w14:paraId="65196DE9" w14:textId="77777777" w:rsidR="0016011E" w:rsidRPr="0016011E" w:rsidRDefault="0016011E" w:rsidP="0016011E">
            <w:pPr>
              <w:spacing w:line="276" w:lineRule="auto"/>
              <w:ind w:left="431" w:hanging="431"/>
              <w:rPr>
                <w:rFonts w:eastAsia="Calibri"/>
                <w:b/>
              </w:rPr>
            </w:pPr>
            <w:r w:rsidRPr="0016011E">
              <w:rPr>
                <w:rFonts w:eastAsia="Calibri"/>
                <w:b/>
              </w:rPr>
              <w:t>Out Performers</w:t>
            </w:r>
            <w:r w:rsidR="000A2EC8">
              <w:rPr>
                <w:rFonts w:eastAsia="Calibri"/>
                <w:b/>
              </w:rPr>
              <w:t xml:space="preserve"> Pty Ltd</w:t>
            </w:r>
          </w:p>
          <w:p w14:paraId="1B9A6115" w14:textId="77777777" w:rsidR="00F25021" w:rsidRDefault="00F25021" w:rsidP="0016011E">
            <w:pPr>
              <w:spacing w:line="276" w:lineRule="auto"/>
              <w:ind w:left="431" w:hanging="431"/>
              <w:rPr>
                <w:rFonts w:eastAsia="Calibri"/>
              </w:rPr>
            </w:pPr>
            <w:r>
              <w:rPr>
                <w:rFonts w:eastAsia="Calibri"/>
              </w:rPr>
              <w:t>Level 2</w:t>
            </w:r>
            <w:r w:rsidR="000A2EC8">
              <w:rPr>
                <w:rFonts w:eastAsia="Calibri"/>
              </w:rPr>
              <w:t xml:space="preserve">, </w:t>
            </w:r>
            <w:r>
              <w:rPr>
                <w:rFonts w:eastAsia="Calibri"/>
              </w:rPr>
              <w:t>194 Miller St</w:t>
            </w:r>
          </w:p>
          <w:p w14:paraId="0C8B2984" w14:textId="77777777" w:rsidR="0016011E" w:rsidRPr="0016011E" w:rsidRDefault="00F25021" w:rsidP="0016011E">
            <w:pPr>
              <w:spacing w:line="276" w:lineRule="auto"/>
              <w:ind w:left="431" w:hanging="431"/>
              <w:rPr>
                <w:rFonts w:eastAsia="Calibri"/>
              </w:rPr>
            </w:pPr>
            <w:r>
              <w:rPr>
                <w:rFonts w:eastAsia="Calibri"/>
              </w:rPr>
              <w:t xml:space="preserve">North Sydney </w:t>
            </w:r>
            <w:r w:rsidR="0016011E" w:rsidRPr="0016011E">
              <w:rPr>
                <w:rFonts w:eastAsia="Calibri"/>
              </w:rPr>
              <w:t xml:space="preserve"> NSW</w:t>
            </w:r>
            <w:r>
              <w:rPr>
                <w:rFonts w:eastAsia="Calibri"/>
              </w:rPr>
              <w:t xml:space="preserve"> </w:t>
            </w:r>
            <w:r w:rsidR="0016011E" w:rsidRPr="0016011E">
              <w:rPr>
                <w:rFonts w:eastAsia="Calibri"/>
              </w:rPr>
              <w:t xml:space="preserve"> </w:t>
            </w:r>
            <w:r>
              <w:rPr>
                <w:rFonts w:eastAsia="Calibri"/>
              </w:rPr>
              <w:t>2060</w:t>
            </w:r>
          </w:p>
          <w:p w14:paraId="51C459FC" w14:textId="77777777" w:rsidR="0016011E" w:rsidRDefault="0016011E" w:rsidP="00CC2EDF">
            <w:pPr>
              <w:pStyle w:val="NoSpacing"/>
              <w:spacing w:line="276" w:lineRule="auto"/>
              <w:rPr>
                <w:rFonts w:asciiTheme="minorHAnsi" w:hAnsiTheme="minorHAnsi"/>
              </w:rPr>
            </w:pPr>
          </w:p>
          <w:p w14:paraId="74BCF8C0" w14:textId="77777777" w:rsidR="0016011E" w:rsidRPr="001A3DBE" w:rsidRDefault="0016011E" w:rsidP="00CC2EDF">
            <w:pPr>
              <w:pStyle w:val="NoSpacing"/>
              <w:spacing w:line="276" w:lineRule="auto"/>
              <w:rPr>
                <w:rFonts w:asciiTheme="minorHAnsi" w:hAnsiTheme="minorHAnsi"/>
              </w:rPr>
            </w:pPr>
          </w:p>
          <w:p w14:paraId="109FE6A6" w14:textId="77777777" w:rsidR="00CC2EDF" w:rsidRPr="001A3DBE" w:rsidRDefault="00CC2EDF" w:rsidP="00A90227">
            <w:pPr>
              <w:pStyle w:val="NoSpacing"/>
              <w:tabs>
                <w:tab w:val="left" w:pos="317"/>
              </w:tabs>
              <w:spacing w:line="276" w:lineRule="auto"/>
              <w:rPr>
                <w:rFonts w:ascii="Verdana" w:hAnsi="Verdana"/>
                <w:b/>
              </w:rPr>
            </w:pPr>
          </w:p>
        </w:tc>
      </w:tr>
    </w:tbl>
    <w:p w14:paraId="3F2DD0A4" w14:textId="77777777" w:rsidR="00CC2EDF" w:rsidRPr="001A3DBE" w:rsidRDefault="00CC2EDF" w:rsidP="00461DE7"/>
    <w:p w14:paraId="5BA9F2C7" w14:textId="77777777" w:rsidR="00CC2EDF" w:rsidRPr="001A3DBE" w:rsidRDefault="00CC2EDF" w:rsidP="00461DE7"/>
    <w:p w14:paraId="21D395E9" w14:textId="77777777" w:rsidR="00BF04B1" w:rsidRPr="002A2443" w:rsidRDefault="00BF04B1" w:rsidP="00461DE7"/>
    <w:p w14:paraId="4D2AC869" w14:textId="77777777" w:rsidR="000E6D6F" w:rsidRDefault="000E6D6F" w:rsidP="00461DE7">
      <w:pPr>
        <w:jc w:val="center"/>
        <w:rPr>
          <w:b/>
        </w:rPr>
      </w:pPr>
    </w:p>
    <w:p w14:paraId="7D5749E5" w14:textId="77777777" w:rsidR="000E6D6F" w:rsidRDefault="000E6D6F" w:rsidP="00461DE7">
      <w:pPr>
        <w:jc w:val="center"/>
        <w:rPr>
          <w:b/>
        </w:rPr>
      </w:pPr>
    </w:p>
    <w:p w14:paraId="18BAC9A9" w14:textId="77777777" w:rsidR="00BF04B1" w:rsidRPr="00461DE7" w:rsidRDefault="00BF04B1" w:rsidP="00461DE7">
      <w:pPr>
        <w:jc w:val="center"/>
        <w:rPr>
          <w:b/>
        </w:rPr>
      </w:pPr>
      <w:r w:rsidRPr="00461DE7">
        <w:rPr>
          <w:b/>
        </w:rPr>
        <w:t>NOTICE:</w:t>
      </w:r>
    </w:p>
    <w:p w14:paraId="50D7086C" w14:textId="77777777" w:rsidR="00BF04B1" w:rsidRPr="002A2443" w:rsidRDefault="00BF04B1" w:rsidP="00461DE7"/>
    <w:p w14:paraId="646B01A1" w14:textId="77777777" w:rsidR="00853D26" w:rsidRPr="002A2443" w:rsidRDefault="00BF04B1" w:rsidP="00461DE7">
      <w:r w:rsidRPr="002A2443">
        <w:t>The following consulting is based</w:t>
      </w:r>
      <w:r w:rsidR="007372EC">
        <w:t xml:space="preserve"> on:</w:t>
      </w:r>
    </w:p>
    <w:p w14:paraId="782A7AFD" w14:textId="77777777" w:rsidR="00853D26" w:rsidRPr="002A2443" w:rsidRDefault="00853D26" w:rsidP="00461DE7">
      <w:pPr>
        <w:pStyle w:val="ListParagraph"/>
      </w:pPr>
      <w:r w:rsidRPr="002A2443">
        <w:t>I</w:t>
      </w:r>
      <w:r w:rsidR="00BF04B1" w:rsidRPr="002A2443">
        <w:t>nformation provided by the customer both verbally and in writing</w:t>
      </w:r>
    </w:p>
    <w:p w14:paraId="10BD45A2" w14:textId="77777777" w:rsidR="00BF04B1" w:rsidRPr="002A2443" w:rsidRDefault="00853D26" w:rsidP="00461DE7">
      <w:pPr>
        <w:pStyle w:val="ListParagraph"/>
      </w:pPr>
      <w:r w:rsidRPr="002A2443">
        <w:t>O</w:t>
      </w:r>
      <w:r w:rsidR="00BF04B1" w:rsidRPr="002A2443">
        <w:t>ther sources of inf</w:t>
      </w:r>
      <w:r w:rsidR="007372EC">
        <w:t>ormation and industry standards</w:t>
      </w:r>
    </w:p>
    <w:p w14:paraId="482505EF" w14:textId="77777777" w:rsidR="00BF04B1" w:rsidRPr="002A2443" w:rsidRDefault="00BF04B1" w:rsidP="00461DE7"/>
    <w:p w14:paraId="4F617080" w14:textId="77777777" w:rsidR="00BF04B1" w:rsidRPr="002A2443" w:rsidRDefault="0016011E" w:rsidP="00461DE7">
      <w:r>
        <w:t>Out Performers</w:t>
      </w:r>
      <w:r w:rsidR="00F25021">
        <w:t xml:space="preserve"> Pty Ltd</w:t>
      </w:r>
      <w:r w:rsidR="00BF04B1" w:rsidRPr="002A2443">
        <w:t xml:space="preserve"> </w:t>
      </w:r>
      <w:r w:rsidR="00C3549B" w:rsidRPr="002A2443">
        <w:t>endeavours</w:t>
      </w:r>
      <w:r w:rsidR="00BF04B1" w:rsidRPr="002A2443">
        <w:t xml:space="preserve"> to always provide correct and true information by utilizing the latest in </w:t>
      </w:r>
      <w:r w:rsidR="005A1A70">
        <w:t>consulting</w:t>
      </w:r>
      <w:r w:rsidR="00BF04B1" w:rsidRPr="002A2443">
        <w:t xml:space="preserve"> practices. Results can vary for a variety of reasons and complications, and while all care is taken to provide full and accurate information, we do not guarantee that all results are correct.</w:t>
      </w:r>
    </w:p>
    <w:p w14:paraId="6825ADB2" w14:textId="77777777" w:rsidR="00BF04B1" w:rsidRPr="002A2443" w:rsidRDefault="00BF04B1" w:rsidP="00461DE7"/>
    <w:p w14:paraId="088585A5" w14:textId="77777777" w:rsidR="00BF04B1" w:rsidRPr="002A2443" w:rsidRDefault="0016011E" w:rsidP="00461DE7">
      <w:r>
        <w:t>Out Performers</w:t>
      </w:r>
      <w:r w:rsidR="00F25021">
        <w:t xml:space="preserve"> Pty Ltd</w:t>
      </w:r>
      <w:r w:rsidR="00BF04B1" w:rsidRPr="002A2443">
        <w:t xml:space="preserve"> cannot be held responsible for and is not liable</w:t>
      </w:r>
      <w:r w:rsidR="00314039" w:rsidRPr="002A2443">
        <w:t xml:space="preserve"> for changes, liabilities or in</w:t>
      </w:r>
      <w:r w:rsidR="00BF04B1" w:rsidRPr="002A2443">
        <w:t xml:space="preserve">accuracies in the report as there are many influencing factors that may alter future repetitive results.  </w:t>
      </w:r>
      <w:r>
        <w:t>Out Performers</w:t>
      </w:r>
      <w:r w:rsidR="00BF04B1" w:rsidRPr="002A2443">
        <w:t xml:space="preserve"> Pty Ltd is not responsible for, nor can</w:t>
      </w:r>
      <w:r w:rsidR="00853D26" w:rsidRPr="002A2443">
        <w:t xml:space="preserve"> it</w:t>
      </w:r>
      <w:r w:rsidR="00BF04B1" w:rsidRPr="002A2443">
        <w:t xml:space="preserve"> be held responsible for, future losses or liabilities either consequential or inconsequential as a result of this report.</w:t>
      </w:r>
    </w:p>
    <w:p w14:paraId="0564C7B6" w14:textId="77777777" w:rsidR="00BF04B1" w:rsidRPr="002A2443" w:rsidRDefault="00BF04B1" w:rsidP="00461DE7"/>
    <w:p w14:paraId="064E5083" w14:textId="77777777" w:rsidR="00BF04B1" w:rsidRPr="002A2443" w:rsidRDefault="00BF04B1" w:rsidP="00461DE7">
      <w:r w:rsidRPr="002A2443">
        <w:t>At the time of writing, we perceive the information to be true and accurate to the best of our knowledge and professional opinion.</w:t>
      </w:r>
    </w:p>
    <w:p w14:paraId="05735855" w14:textId="77777777" w:rsidR="00627220" w:rsidRPr="002A2443" w:rsidRDefault="00627220" w:rsidP="00461DE7"/>
    <w:p w14:paraId="351064D6" w14:textId="77777777" w:rsidR="00627220" w:rsidRPr="0016011E" w:rsidRDefault="00627220" w:rsidP="00461DE7">
      <w:pPr>
        <w:rPr>
          <w:b/>
        </w:rPr>
      </w:pPr>
      <w:r w:rsidRPr="0016011E">
        <w:rPr>
          <w:b/>
        </w:rPr>
        <w:t>Acknowledgment</w:t>
      </w:r>
    </w:p>
    <w:p w14:paraId="50F922CF" w14:textId="77777777" w:rsidR="00627220" w:rsidRPr="002A2443" w:rsidRDefault="00627220" w:rsidP="00461DE7"/>
    <w:p w14:paraId="00B93A77" w14:textId="77777777" w:rsidR="00627220" w:rsidRPr="002A2443" w:rsidRDefault="00627220" w:rsidP="00461DE7">
      <w:r w:rsidRPr="002A2443">
        <w:t>We would like to thank the staff of</w:t>
      </w:r>
      <w:r w:rsidR="00825342" w:rsidRPr="002A2443">
        <w:t xml:space="preserve"> </w:t>
      </w:r>
      <w:r w:rsidR="00F25021">
        <w:t>the Department of Economic Development, Jobs, Transport and Resources</w:t>
      </w:r>
      <w:r w:rsidR="000A2EC8">
        <w:t xml:space="preserve"> </w:t>
      </w:r>
      <w:r w:rsidRPr="002A2443">
        <w:t>for providing information and above all their valuable time, to enable us to conduct this survey. We gained valuable assistance from</w:t>
      </w:r>
      <w:r w:rsidR="000A2EC8">
        <w:t xml:space="preserve"> </w:t>
      </w:r>
      <w:r w:rsidR="00F25021">
        <w:t>Ms. Kathryn Lucas-Healey</w:t>
      </w:r>
      <w:r w:rsidR="00141007">
        <w:t xml:space="preserve"> and Ms. Emma Jacobs</w:t>
      </w:r>
      <w:r w:rsidR="0086301E" w:rsidRPr="002A2443">
        <w:t>.</w:t>
      </w:r>
    </w:p>
    <w:p w14:paraId="5D04A3D9" w14:textId="77777777" w:rsidR="00627220" w:rsidRPr="002A2443" w:rsidRDefault="00627220" w:rsidP="00461DE7"/>
    <w:p w14:paraId="160E93A7" w14:textId="77777777" w:rsidR="00627220" w:rsidRPr="0016011E" w:rsidRDefault="00627220" w:rsidP="00461DE7">
      <w:pPr>
        <w:rPr>
          <w:b/>
        </w:rPr>
      </w:pPr>
      <w:r w:rsidRPr="0016011E">
        <w:rPr>
          <w:b/>
        </w:rPr>
        <w:t>Confidentiality</w:t>
      </w:r>
    </w:p>
    <w:p w14:paraId="4843281D" w14:textId="77777777" w:rsidR="00627220" w:rsidRPr="002A2443" w:rsidRDefault="00627220" w:rsidP="00461DE7"/>
    <w:p w14:paraId="5366AE16" w14:textId="77777777" w:rsidR="00627220" w:rsidRPr="002A2443" w:rsidRDefault="00627220" w:rsidP="00461DE7">
      <w:r w:rsidRPr="002A2443">
        <w:t xml:space="preserve">This report contains information which is confidential and proprietary to </w:t>
      </w:r>
      <w:r w:rsidR="0016011E">
        <w:t>Out Performers</w:t>
      </w:r>
      <w:r w:rsidRPr="002A2443">
        <w:t xml:space="preserve"> and its contents must not be disclosed to any other person without </w:t>
      </w:r>
      <w:r w:rsidR="0016011E">
        <w:t>Out Performers’</w:t>
      </w:r>
      <w:r w:rsidRPr="002A2443">
        <w:t xml:space="preserve"> prior written consent.</w:t>
      </w:r>
    </w:p>
    <w:p w14:paraId="25315BC2" w14:textId="77777777" w:rsidR="00BF04B1" w:rsidRPr="002A2443" w:rsidRDefault="00BF04B1" w:rsidP="00461DE7"/>
    <w:p w14:paraId="7199EC2D" w14:textId="77777777" w:rsidR="00BF04B1" w:rsidRPr="002A2443" w:rsidRDefault="00BF04B1" w:rsidP="00461DE7"/>
    <w:p w14:paraId="39067E39" w14:textId="77777777" w:rsidR="00BF04B1" w:rsidRPr="002A2443" w:rsidRDefault="00F020FA" w:rsidP="00461DE7">
      <w:r>
        <w:t>Yours sincerely,</w:t>
      </w:r>
    </w:p>
    <w:p w14:paraId="49251E8F" w14:textId="77777777" w:rsidR="00BF04B1" w:rsidRDefault="00BF04B1" w:rsidP="00461DE7"/>
    <w:p w14:paraId="3012233A" w14:textId="77777777" w:rsidR="007372EC" w:rsidRPr="002A2443" w:rsidRDefault="000A2EC8" w:rsidP="00461DE7">
      <w:r>
        <w:rPr>
          <w:noProof/>
          <w:lang w:eastAsia="en-AU"/>
        </w:rPr>
        <w:drawing>
          <wp:inline distT="0" distB="0" distL="0" distR="0" wp14:anchorId="690D17C6" wp14:editId="3655F2FA">
            <wp:extent cx="1093661" cy="65128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10800000">
                      <a:off x="0" y="0"/>
                      <a:ext cx="1109683" cy="660822"/>
                    </a:xfrm>
                    <a:prstGeom prst="rect">
                      <a:avLst/>
                    </a:prstGeom>
                    <a:noFill/>
                    <a:ln>
                      <a:noFill/>
                    </a:ln>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57"/>
      </w:tblGrid>
      <w:tr w:rsidR="0016011E" w14:paraId="1A51CB32" w14:textId="77777777" w:rsidTr="007372EC">
        <w:tc>
          <w:tcPr>
            <w:tcW w:w="4857" w:type="dxa"/>
          </w:tcPr>
          <w:p w14:paraId="42DE224A" w14:textId="77777777" w:rsidR="0016011E" w:rsidRDefault="0016011E" w:rsidP="00461DE7">
            <w:r w:rsidRPr="002A2443">
              <w:t>……………………………</w:t>
            </w:r>
          </w:p>
          <w:p w14:paraId="5ED64FE4" w14:textId="77777777" w:rsidR="0016011E" w:rsidRDefault="000A2EC8" w:rsidP="00461DE7">
            <w:r>
              <w:t>Mr. Michael East</w:t>
            </w:r>
          </w:p>
          <w:p w14:paraId="5EC3C3F4" w14:textId="77777777" w:rsidR="0016011E" w:rsidRDefault="000A2EC8" w:rsidP="00461DE7">
            <w:r>
              <w:t xml:space="preserve">B.E </w:t>
            </w:r>
            <w:proofErr w:type="spellStart"/>
            <w:r>
              <w:t>Chem</w:t>
            </w:r>
            <w:proofErr w:type="spellEnd"/>
            <w:r>
              <w:t xml:space="preserve"> (Hons), CMVP</w:t>
            </w:r>
          </w:p>
          <w:p w14:paraId="17415796" w14:textId="77777777" w:rsidR="0016011E" w:rsidRDefault="000A2EC8" w:rsidP="00461DE7">
            <w:r>
              <w:t xml:space="preserve">Engineering </w:t>
            </w:r>
            <w:r w:rsidR="0016011E">
              <w:t>Manager</w:t>
            </w:r>
          </w:p>
          <w:p w14:paraId="40C9D734" w14:textId="77777777" w:rsidR="0016011E" w:rsidRDefault="0016011E" w:rsidP="0016011E">
            <w:r>
              <w:t>Out Performers</w:t>
            </w:r>
            <w:r w:rsidR="000A2EC8">
              <w:t xml:space="preserve"> Pty Ltd</w:t>
            </w:r>
          </w:p>
        </w:tc>
      </w:tr>
    </w:tbl>
    <w:p w14:paraId="4EED06D1" w14:textId="77777777" w:rsidR="00792CF1" w:rsidRPr="002A2443" w:rsidRDefault="00792CF1" w:rsidP="00461DE7">
      <w:r w:rsidRPr="002A2443">
        <w:br w:type="page"/>
      </w:r>
    </w:p>
    <w:p w14:paraId="762B6EF7" w14:textId="77777777" w:rsidR="003C54E6" w:rsidRDefault="003C54E6" w:rsidP="003C54E6"/>
    <w:p w14:paraId="7B4D0146" w14:textId="77777777" w:rsidR="0016011E" w:rsidRPr="0016011E" w:rsidRDefault="0016011E" w:rsidP="0016011E">
      <w:pPr>
        <w:shd w:val="clear" w:color="auto" w:fill="76923C" w:themeFill="accent3" w:themeFillShade="BF"/>
        <w:ind w:left="432" w:hanging="432"/>
        <w:jc w:val="center"/>
        <w:rPr>
          <w:rFonts w:asciiTheme="majorHAnsi" w:hAnsiTheme="majorHAnsi"/>
          <w:b/>
          <w:color w:val="FFFFFF" w:themeColor="background1"/>
          <w:sz w:val="26"/>
          <w:szCs w:val="26"/>
        </w:rPr>
      </w:pPr>
      <w:r w:rsidRPr="0016011E">
        <w:rPr>
          <w:rFonts w:asciiTheme="majorHAnsi" w:hAnsiTheme="majorHAnsi"/>
          <w:b/>
          <w:color w:val="FFFFFF" w:themeColor="background1"/>
          <w:sz w:val="26"/>
          <w:szCs w:val="26"/>
        </w:rPr>
        <w:t>Table of Contents</w:t>
      </w:r>
    </w:p>
    <w:p w14:paraId="5436CAE5" w14:textId="77777777" w:rsidR="00AF161D" w:rsidRPr="0016011E" w:rsidRDefault="00AF161D" w:rsidP="0016011E">
      <w:pPr>
        <w:pStyle w:val="TableofContents"/>
      </w:pPr>
    </w:p>
    <w:bookmarkStart w:id="10" w:name="_GoBack"/>
    <w:bookmarkEnd w:id="10"/>
    <w:p w14:paraId="38B6042A" w14:textId="77777777" w:rsidR="00E76BB6" w:rsidRDefault="0016011E">
      <w:pPr>
        <w:pStyle w:val="TOC2"/>
        <w:tabs>
          <w:tab w:val="left" w:pos="880"/>
          <w:tab w:val="right" w:leader="dot" w:pos="9328"/>
        </w:tabs>
        <w:rPr>
          <w:rFonts w:eastAsiaTheme="minorEastAsia" w:cstheme="minorBidi"/>
          <w:smallCaps w:val="0"/>
          <w:noProof/>
          <w:sz w:val="22"/>
          <w:szCs w:val="22"/>
          <w:lang w:eastAsia="en-AU"/>
        </w:rPr>
      </w:pPr>
      <w:r>
        <w:rPr>
          <w:b/>
        </w:rPr>
        <w:fldChar w:fldCharType="begin"/>
      </w:r>
      <w:r>
        <w:instrText xml:space="preserve"> TOC \o "1-2" \h \z \u </w:instrText>
      </w:r>
      <w:r>
        <w:rPr>
          <w:b/>
        </w:rPr>
        <w:fldChar w:fldCharType="separate"/>
      </w:r>
      <w:hyperlink w:anchor="_Toc449515640" w:history="1">
        <w:r w:rsidR="00E76BB6" w:rsidRPr="00EB1C5A">
          <w:rPr>
            <w:rStyle w:val="Hyperlink"/>
            <w:noProof/>
          </w:rPr>
          <w:t>1.1</w:t>
        </w:r>
        <w:r w:rsidR="00E76BB6">
          <w:rPr>
            <w:rFonts w:eastAsiaTheme="minorEastAsia" w:cstheme="minorBidi"/>
            <w:smallCaps w:val="0"/>
            <w:noProof/>
            <w:sz w:val="22"/>
            <w:szCs w:val="22"/>
            <w:lang w:eastAsia="en-AU"/>
          </w:rPr>
          <w:tab/>
        </w:r>
        <w:r w:rsidR="00E76BB6" w:rsidRPr="00EB1C5A">
          <w:rPr>
            <w:rStyle w:val="Hyperlink"/>
            <w:noProof/>
          </w:rPr>
          <w:t>Project Timing &amp; Data Requirements</w:t>
        </w:r>
        <w:r w:rsidR="00E76BB6">
          <w:rPr>
            <w:noProof/>
            <w:webHidden/>
          </w:rPr>
          <w:tab/>
        </w:r>
        <w:r w:rsidR="00E76BB6">
          <w:rPr>
            <w:noProof/>
            <w:webHidden/>
          </w:rPr>
          <w:fldChar w:fldCharType="begin"/>
        </w:r>
        <w:r w:rsidR="00E76BB6">
          <w:rPr>
            <w:noProof/>
            <w:webHidden/>
          </w:rPr>
          <w:instrText xml:space="preserve"> PAGEREF _Toc449515640 \h </w:instrText>
        </w:r>
        <w:r w:rsidR="00E76BB6">
          <w:rPr>
            <w:noProof/>
            <w:webHidden/>
          </w:rPr>
        </w:r>
        <w:r w:rsidR="00E76BB6">
          <w:rPr>
            <w:noProof/>
            <w:webHidden/>
          </w:rPr>
          <w:fldChar w:fldCharType="separate"/>
        </w:r>
        <w:r w:rsidR="00914114">
          <w:rPr>
            <w:noProof/>
            <w:webHidden/>
          </w:rPr>
          <w:t>4</w:t>
        </w:r>
        <w:r w:rsidR="00E76BB6">
          <w:rPr>
            <w:noProof/>
            <w:webHidden/>
          </w:rPr>
          <w:fldChar w:fldCharType="end"/>
        </w:r>
      </w:hyperlink>
    </w:p>
    <w:p w14:paraId="39CA96DA" w14:textId="77777777" w:rsidR="00E76BB6" w:rsidRDefault="00E76BB6">
      <w:pPr>
        <w:pStyle w:val="TOC1"/>
        <w:tabs>
          <w:tab w:val="left" w:pos="440"/>
          <w:tab w:val="right" w:leader="dot" w:pos="9328"/>
        </w:tabs>
        <w:rPr>
          <w:rFonts w:eastAsiaTheme="minorEastAsia" w:cstheme="minorBidi"/>
          <w:b w:val="0"/>
          <w:bCs w:val="0"/>
          <w:caps w:val="0"/>
          <w:noProof/>
          <w:sz w:val="22"/>
          <w:szCs w:val="22"/>
          <w:lang w:eastAsia="en-AU"/>
        </w:rPr>
      </w:pPr>
      <w:hyperlink w:anchor="_Toc449515641" w:history="1">
        <w:r w:rsidRPr="00EB1C5A">
          <w:rPr>
            <w:rStyle w:val="Hyperlink"/>
            <w:noProof/>
          </w:rPr>
          <w:t>2</w:t>
        </w:r>
        <w:r>
          <w:rPr>
            <w:rFonts w:eastAsiaTheme="minorEastAsia" w:cstheme="minorBidi"/>
            <w:b w:val="0"/>
            <w:bCs w:val="0"/>
            <w:caps w:val="0"/>
            <w:noProof/>
            <w:sz w:val="22"/>
            <w:szCs w:val="22"/>
            <w:lang w:eastAsia="en-AU"/>
          </w:rPr>
          <w:tab/>
        </w:r>
        <w:r w:rsidRPr="00EB1C5A">
          <w:rPr>
            <w:rStyle w:val="Hyperlink"/>
            <w:noProof/>
          </w:rPr>
          <w:t>Worked Case Studies</w:t>
        </w:r>
        <w:r>
          <w:rPr>
            <w:noProof/>
            <w:webHidden/>
          </w:rPr>
          <w:tab/>
        </w:r>
        <w:r>
          <w:rPr>
            <w:noProof/>
            <w:webHidden/>
          </w:rPr>
          <w:fldChar w:fldCharType="begin"/>
        </w:r>
        <w:r>
          <w:rPr>
            <w:noProof/>
            <w:webHidden/>
          </w:rPr>
          <w:instrText xml:space="preserve"> PAGEREF _Toc449515641 \h </w:instrText>
        </w:r>
        <w:r>
          <w:rPr>
            <w:noProof/>
            <w:webHidden/>
          </w:rPr>
        </w:r>
        <w:r>
          <w:rPr>
            <w:noProof/>
            <w:webHidden/>
          </w:rPr>
          <w:fldChar w:fldCharType="separate"/>
        </w:r>
        <w:r w:rsidR="00914114">
          <w:rPr>
            <w:noProof/>
            <w:webHidden/>
          </w:rPr>
          <w:t>7</w:t>
        </w:r>
        <w:r>
          <w:rPr>
            <w:noProof/>
            <w:webHidden/>
          </w:rPr>
          <w:fldChar w:fldCharType="end"/>
        </w:r>
      </w:hyperlink>
    </w:p>
    <w:p w14:paraId="2C09E9A3" w14:textId="77777777" w:rsidR="00E76BB6" w:rsidRDefault="00E76BB6">
      <w:pPr>
        <w:pStyle w:val="TOC2"/>
        <w:tabs>
          <w:tab w:val="left" w:pos="880"/>
          <w:tab w:val="right" w:leader="dot" w:pos="9328"/>
        </w:tabs>
        <w:rPr>
          <w:rFonts w:eastAsiaTheme="minorEastAsia" w:cstheme="minorBidi"/>
          <w:smallCaps w:val="0"/>
          <w:noProof/>
          <w:sz w:val="22"/>
          <w:szCs w:val="22"/>
          <w:lang w:eastAsia="en-AU"/>
        </w:rPr>
      </w:pPr>
      <w:hyperlink w:anchor="_Toc449515642" w:history="1">
        <w:r w:rsidRPr="00EB1C5A">
          <w:rPr>
            <w:rStyle w:val="Hyperlink"/>
            <w:noProof/>
          </w:rPr>
          <w:t>2.1</w:t>
        </w:r>
        <w:r>
          <w:rPr>
            <w:rFonts w:eastAsiaTheme="minorEastAsia" w:cstheme="minorBidi"/>
            <w:smallCaps w:val="0"/>
            <w:noProof/>
            <w:sz w:val="22"/>
            <w:szCs w:val="22"/>
            <w:lang w:eastAsia="en-AU"/>
          </w:rPr>
          <w:tab/>
        </w:r>
        <w:r w:rsidRPr="00EB1C5A">
          <w:rPr>
            <w:rStyle w:val="Hyperlink"/>
            <w:noProof/>
          </w:rPr>
          <w:t>Case Study 1 – Co-Generation Plant</w:t>
        </w:r>
        <w:r>
          <w:rPr>
            <w:noProof/>
            <w:webHidden/>
          </w:rPr>
          <w:tab/>
        </w:r>
        <w:r>
          <w:rPr>
            <w:noProof/>
            <w:webHidden/>
          </w:rPr>
          <w:fldChar w:fldCharType="begin"/>
        </w:r>
        <w:r>
          <w:rPr>
            <w:noProof/>
            <w:webHidden/>
          </w:rPr>
          <w:instrText xml:space="preserve"> PAGEREF _Toc449515642 \h </w:instrText>
        </w:r>
        <w:r>
          <w:rPr>
            <w:noProof/>
            <w:webHidden/>
          </w:rPr>
        </w:r>
        <w:r>
          <w:rPr>
            <w:noProof/>
            <w:webHidden/>
          </w:rPr>
          <w:fldChar w:fldCharType="separate"/>
        </w:r>
        <w:r w:rsidR="00914114">
          <w:rPr>
            <w:noProof/>
            <w:webHidden/>
          </w:rPr>
          <w:t>7</w:t>
        </w:r>
        <w:r>
          <w:rPr>
            <w:noProof/>
            <w:webHidden/>
          </w:rPr>
          <w:fldChar w:fldCharType="end"/>
        </w:r>
      </w:hyperlink>
    </w:p>
    <w:p w14:paraId="1354CDC9" w14:textId="77777777" w:rsidR="00E76BB6" w:rsidRDefault="00E76BB6">
      <w:pPr>
        <w:pStyle w:val="TOC2"/>
        <w:tabs>
          <w:tab w:val="left" w:pos="880"/>
          <w:tab w:val="right" w:leader="dot" w:pos="9328"/>
        </w:tabs>
        <w:rPr>
          <w:rFonts w:eastAsiaTheme="minorEastAsia" w:cstheme="minorBidi"/>
          <w:smallCaps w:val="0"/>
          <w:noProof/>
          <w:sz w:val="22"/>
          <w:szCs w:val="22"/>
          <w:lang w:eastAsia="en-AU"/>
        </w:rPr>
      </w:pPr>
      <w:hyperlink w:anchor="_Toc449515643" w:history="1">
        <w:r w:rsidRPr="00EB1C5A">
          <w:rPr>
            <w:rStyle w:val="Hyperlink"/>
            <w:noProof/>
          </w:rPr>
          <w:t>2.2</w:t>
        </w:r>
        <w:r>
          <w:rPr>
            <w:rFonts w:eastAsiaTheme="minorEastAsia" w:cstheme="minorBidi"/>
            <w:smallCaps w:val="0"/>
            <w:noProof/>
            <w:sz w:val="22"/>
            <w:szCs w:val="22"/>
            <w:lang w:eastAsia="en-AU"/>
          </w:rPr>
          <w:tab/>
        </w:r>
        <w:r w:rsidRPr="00EB1C5A">
          <w:rPr>
            <w:rStyle w:val="Hyperlink"/>
            <w:noProof/>
          </w:rPr>
          <w:t>Case Study 2 – Cold Storage Facility</w:t>
        </w:r>
        <w:r>
          <w:rPr>
            <w:noProof/>
            <w:webHidden/>
          </w:rPr>
          <w:tab/>
        </w:r>
        <w:r>
          <w:rPr>
            <w:noProof/>
            <w:webHidden/>
          </w:rPr>
          <w:fldChar w:fldCharType="begin"/>
        </w:r>
        <w:r>
          <w:rPr>
            <w:noProof/>
            <w:webHidden/>
          </w:rPr>
          <w:instrText xml:space="preserve"> PAGEREF _Toc449515643 \h </w:instrText>
        </w:r>
        <w:r>
          <w:rPr>
            <w:noProof/>
            <w:webHidden/>
          </w:rPr>
        </w:r>
        <w:r>
          <w:rPr>
            <w:noProof/>
            <w:webHidden/>
          </w:rPr>
          <w:fldChar w:fldCharType="separate"/>
        </w:r>
        <w:r w:rsidR="00914114">
          <w:rPr>
            <w:noProof/>
            <w:webHidden/>
          </w:rPr>
          <w:t>11</w:t>
        </w:r>
        <w:r>
          <w:rPr>
            <w:noProof/>
            <w:webHidden/>
          </w:rPr>
          <w:fldChar w:fldCharType="end"/>
        </w:r>
      </w:hyperlink>
    </w:p>
    <w:p w14:paraId="37675B02" w14:textId="77777777" w:rsidR="00E76BB6" w:rsidRDefault="00E76BB6">
      <w:pPr>
        <w:pStyle w:val="TOC2"/>
        <w:tabs>
          <w:tab w:val="left" w:pos="880"/>
          <w:tab w:val="right" w:leader="dot" w:pos="9328"/>
        </w:tabs>
        <w:rPr>
          <w:rFonts w:eastAsiaTheme="minorEastAsia" w:cstheme="minorBidi"/>
          <w:smallCaps w:val="0"/>
          <w:noProof/>
          <w:sz w:val="22"/>
          <w:szCs w:val="22"/>
          <w:lang w:eastAsia="en-AU"/>
        </w:rPr>
      </w:pPr>
      <w:hyperlink w:anchor="_Toc449515644" w:history="1">
        <w:r w:rsidRPr="00EB1C5A">
          <w:rPr>
            <w:rStyle w:val="Hyperlink"/>
            <w:noProof/>
          </w:rPr>
          <w:t>2.3</w:t>
        </w:r>
        <w:r>
          <w:rPr>
            <w:rFonts w:eastAsiaTheme="minorEastAsia" w:cstheme="minorBidi"/>
            <w:smallCaps w:val="0"/>
            <w:noProof/>
            <w:sz w:val="22"/>
            <w:szCs w:val="22"/>
            <w:lang w:eastAsia="en-AU"/>
          </w:rPr>
          <w:tab/>
        </w:r>
        <w:r w:rsidRPr="00EB1C5A">
          <w:rPr>
            <w:rStyle w:val="Hyperlink"/>
            <w:noProof/>
          </w:rPr>
          <w:t>Case Study 3 – Fixed Speed to Variable Speed Motor</w:t>
        </w:r>
        <w:r>
          <w:rPr>
            <w:noProof/>
            <w:webHidden/>
          </w:rPr>
          <w:tab/>
        </w:r>
        <w:r>
          <w:rPr>
            <w:noProof/>
            <w:webHidden/>
          </w:rPr>
          <w:fldChar w:fldCharType="begin"/>
        </w:r>
        <w:r>
          <w:rPr>
            <w:noProof/>
            <w:webHidden/>
          </w:rPr>
          <w:instrText xml:space="preserve"> PAGEREF _Toc449515644 \h </w:instrText>
        </w:r>
        <w:r>
          <w:rPr>
            <w:noProof/>
            <w:webHidden/>
          </w:rPr>
        </w:r>
        <w:r>
          <w:rPr>
            <w:noProof/>
            <w:webHidden/>
          </w:rPr>
          <w:fldChar w:fldCharType="separate"/>
        </w:r>
        <w:r w:rsidR="00914114">
          <w:rPr>
            <w:noProof/>
            <w:webHidden/>
          </w:rPr>
          <w:t>15</w:t>
        </w:r>
        <w:r>
          <w:rPr>
            <w:noProof/>
            <w:webHidden/>
          </w:rPr>
          <w:fldChar w:fldCharType="end"/>
        </w:r>
      </w:hyperlink>
    </w:p>
    <w:p w14:paraId="131B1E0B" w14:textId="77777777" w:rsidR="00E76BB6" w:rsidRDefault="00E76BB6">
      <w:pPr>
        <w:pStyle w:val="TOC2"/>
        <w:tabs>
          <w:tab w:val="left" w:pos="880"/>
          <w:tab w:val="right" w:leader="dot" w:pos="9328"/>
        </w:tabs>
        <w:rPr>
          <w:rFonts w:eastAsiaTheme="minorEastAsia" w:cstheme="minorBidi"/>
          <w:smallCaps w:val="0"/>
          <w:noProof/>
          <w:sz w:val="22"/>
          <w:szCs w:val="22"/>
          <w:lang w:eastAsia="en-AU"/>
        </w:rPr>
      </w:pPr>
      <w:hyperlink w:anchor="_Toc449515645" w:history="1">
        <w:r w:rsidRPr="00EB1C5A">
          <w:rPr>
            <w:rStyle w:val="Hyperlink"/>
            <w:noProof/>
          </w:rPr>
          <w:t>2.4</w:t>
        </w:r>
        <w:r>
          <w:rPr>
            <w:rFonts w:eastAsiaTheme="minorEastAsia" w:cstheme="minorBidi"/>
            <w:smallCaps w:val="0"/>
            <w:noProof/>
            <w:sz w:val="22"/>
            <w:szCs w:val="22"/>
            <w:lang w:eastAsia="en-AU"/>
          </w:rPr>
          <w:tab/>
        </w:r>
        <w:r w:rsidRPr="00EB1C5A">
          <w:rPr>
            <w:rStyle w:val="Hyperlink"/>
            <w:noProof/>
          </w:rPr>
          <w:t>Key Case Study Findings</w:t>
        </w:r>
        <w:r>
          <w:rPr>
            <w:noProof/>
            <w:webHidden/>
          </w:rPr>
          <w:tab/>
        </w:r>
        <w:r>
          <w:rPr>
            <w:noProof/>
            <w:webHidden/>
          </w:rPr>
          <w:fldChar w:fldCharType="begin"/>
        </w:r>
        <w:r>
          <w:rPr>
            <w:noProof/>
            <w:webHidden/>
          </w:rPr>
          <w:instrText xml:space="preserve"> PAGEREF _Toc449515645 \h </w:instrText>
        </w:r>
        <w:r>
          <w:rPr>
            <w:noProof/>
            <w:webHidden/>
          </w:rPr>
        </w:r>
        <w:r>
          <w:rPr>
            <w:noProof/>
            <w:webHidden/>
          </w:rPr>
          <w:fldChar w:fldCharType="separate"/>
        </w:r>
        <w:r w:rsidR="00914114">
          <w:rPr>
            <w:noProof/>
            <w:webHidden/>
          </w:rPr>
          <w:t>19</w:t>
        </w:r>
        <w:r>
          <w:rPr>
            <w:noProof/>
            <w:webHidden/>
          </w:rPr>
          <w:fldChar w:fldCharType="end"/>
        </w:r>
      </w:hyperlink>
    </w:p>
    <w:p w14:paraId="5AD70015" w14:textId="77777777" w:rsidR="00B93FEA" w:rsidRDefault="0016011E" w:rsidP="00461DE7">
      <w:r>
        <w:rPr>
          <w:bCs/>
          <w:caps/>
          <w:sz w:val="20"/>
          <w:szCs w:val="20"/>
        </w:rPr>
        <w:fldChar w:fldCharType="end"/>
      </w:r>
    </w:p>
    <w:p w14:paraId="052B1A5F" w14:textId="77777777" w:rsidR="00F643EB" w:rsidRDefault="00F643EB" w:rsidP="00461DE7"/>
    <w:p w14:paraId="619F61D6" w14:textId="77777777" w:rsidR="00F643EB" w:rsidRDefault="00F643EB" w:rsidP="00461DE7"/>
    <w:p w14:paraId="3A7938D7" w14:textId="77777777" w:rsidR="009B5CBA" w:rsidRDefault="007372EC" w:rsidP="00461DE7">
      <w:r>
        <w:br w:type="page"/>
      </w:r>
    </w:p>
    <w:p w14:paraId="578671BC" w14:textId="77777777" w:rsidR="00A0606E" w:rsidRDefault="00A0606E" w:rsidP="00A0606E">
      <w:bookmarkStart w:id="11" w:name="_Toc280193069"/>
      <w:bookmarkStart w:id="12" w:name="TOC"/>
    </w:p>
    <w:p w14:paraId="47DA4BD7" w14:textId="77777777" w:rsidR="00A17C3B" w:rsidRDefault="00FA2678" w:rsidP="00FA2678">
      <w:pPr>
        <w:pStyle w:val="Heading2"/>
      </w:pPr>
      <w:bookmarkStart w:id="13" w:name="_Toc202355675"/>
      <w:bookmarkStart w:id="14" w:name="_Toc449515640"/>
      <w:bookmarkEnd w:id="11"/>
      <w:r>
        <w:t>Project Timing &amp; Data Requirements</w:t>
      </w:r>
      <w:bookmarkEnd w:id="14"/>
    </w:p>
    <w:p w14:paraId="1C9C5525" w14:textId="77777777" w:rsidR="00A17C3B" w:rsidRDefault="00A17C3B">
      <w:pPr>
        <w:jc w:val="left"/>
      </w:pPr>
    </w:p>
    <w:p w14:paraId="347B1E58" w14:textId="7F7D88F8" w:rsidR="00534B15" w:rsidRDefault="00B2473F" w:rsidP="00E35523">
      <w:r>
        <w:t>The following section looks at three typical projects types</w:t>
      </w:r>
      <w:r w:rsidR="00FF55CB">
        <w:t xml:space="preserve"> that may utilise the VEET M&amp;V m</w:t>
      </w:r>
      <w:r>
        <w:t>ethod. Due to the early stages of VEET regulation development, minimal commentary can be made in regards to the timing of the application process. Instead, three sample projects have been presented to demonstration the expected timelines of various projects from commencement through to certificate creation.</w:t>
      </w:r>
      <w:r w:rsidR="006C02F7">
        <w:t xml:space="preserve"> For the purpose of a reference point, the accreditation deadlines for the NSW ESS PIAM&amp;V method have been provided below each timeline.</w:t>
      </w:r>
    </w:p>
    <w:p w14:paraId="7247EEC2" w14:textId="77777777" w:rsidR="00B2473F" w:rsidRDefault="00B2473F" w:rsidP="00E35523"/>
    <w:p w14:paraId="4C9F6BAE" w14:textId="77777777" w:rsidR="00B2473F" w:rsidRDefault="00B2473F" w:rsidP="00E35523">
      <w:r>
        <w:t>The three sample timelines are for:</w:t>
      </w:r>
    </w:p>
    <w:p w14:paraId="1AF2DEEF" w14:textId="77777777" w:rsidR="00B2473F" w:rsidRDefault="00B2473F">
      <w:pPr>
        <w:jc w:val="left"/>
      </w:pPr>
    </w:p>
    <w:p w14:paraId="725F3FCD" w14:textId="77777777" w:rsidR="00B2473F" w:rsidRDefault="00FF55CB" w:rsidP="00B2473F">
      <w:pPr>
        <w:pStyle w:val="ListParagraph"/>
        <w:numPr>
          <w:ilvl w:val="0"/>
          <w:numId w:val="38"/>
        </w:numPr>
        <w:jc w:val="left"/>
      </w:pPr>
      <w:r>
        <w:t>Chiller r</w:t>
      </w:r>
      <w:r w:rsidR="00B2473F">
        <w:t>eplacement</w:t>
      </w:r>
    </w:p>
    <w:p w14:paraId="4B1F9887" w14:textId="77777777" w:rsidR="00B2473F" w:rsidRDefault="00FF55CB" w:rsidP="00B2473F">
      <w:pPr>
        <w:pStyle w:val="ListParagraph"/>
        <w:numPr>
          <w:ilvl w:val="0"/>
          <w:numId w:val="38"/>
        </w:numPr>
        <w:jc w:val="left"/>
      </w:pPr>
      <w:r>
        <w:t>VSD installation on a ventilation f</w:t>
      </w:r>
      <w:r w:rsidR="00B2473F">
        <w:t>an</w:t>
      </w:r>
    </w:p>
    <w:p w14:paraId="162B5307" w14:textId="77777777" w:rsidR="00B2473F" w:rsidRDefault="00FF55CB" w:rsidP="00B2473F">
      <w:pPr>
        <w:pStyle w:val="ListParagraph"/>
        <w:numPr>
          <w:ilvl w:val="0"/>
          <w:numId w:val="38"/>
        </w:numPr>
        <w:jc w:val="left"/>
      </w:pPr>
      <w:r>
        <w:t>Industrial air compressor u</w:t>
      </w:r>
      <w:r w:rsidR="00B2473F">
        <w:t>pgrade</w:t>
      </w:r>
    </w:p>
    <w:p w14:paraId="171D012C" w14:textId="77777777" w:rsidR="00B2473F" w:rsidRDefault="00B2473F">
      <w:pPr>
        <w:jc w:val="left"/>
      </w:pPr>
    </w:p>
    <w:p w14:paraId="4EC2AF5A" w14:textId="77777777" w:rsidR="00421BA7" w:rsidRPr="00421BA7" w:rsidRDefault="00421BA7">
      <w:pPr>
        <w:jc w:val="left"/>
        <w:rPr>
          <w:b/>
        </w:rPr>
      </w:pPr>
      <w:r w:rsidRPr="00421BA7">
        <w:rPr>
          <w:b/>
        </w:rPr>
        <w:t>Chiller Replacement Example</w:t>
      </w:r>
    </w:p>
    <w:p w14:paraId="1DCDFCA5" w14:textId="77777777" w:rsidR="00B2473F" w:rsidRDefault="00B2473F" w:rsidP="00E35523">
      <w:r>
        <w:fldChar w:fldCharType="begin"/>
      </w:r>
      <w:r>
        <w:instrText xml:space="preserve"> REF _Ref446420452 \h </w:instrText>
      </w:r>
      <w:r w:rsidR="00E35523">
        <w:instrText xml:space="preserve"> \* MERGEFORMAT </w:instrText>
      </w:r>
      <w:r>
        <w:fldChar w:fldCharType="separate"/>
      </w:r>
      <w:r w:rsidR="00914114">
        <w:t xml:space="preserve">Figure </w:t>
      </w:r>
      <w:r w:rsidR="00914114">
        <w:rPr>
          <w:noProof/>
        </w:rPr>
        <w:t>1</w:t>
      </w:r>
      <w:r>
        <w:fldChar w:fldCharType="end"/>
      </w:r>
      <w:r>
        <w:t xml:space="preserve"> demonstrates a potential timeline for a chiller replacement at an industrial manufacturing facility, where the chiller is part of a HVAC system. This shows that the total timeline from concept to implementation is quite long </w:t>
      </w:r>
      <w:r w:rsidR="00B01CCD">
        <w:t>at approx. 18 months.</w:t>
      </w:r>
    </w:p>
    <w:p w14:paraId="1FD39921" w14:textId="77777777" w:rsidR="006C02F7" w:rsidRDefault="006C02F7" w:rsidP="00E35523"/>
    <w:p w14:paraId="04458890" w14:textId="3301D5FB" w:rsidR="00B2473F" w:rsidRPr="006B6E72" w:rsidRDefault="006C02F7" w:rsidP="006C02F7">
      <w:pPr>
        <w:ind w:left="-993"/>
        <w:jc w:val="left"/>
        <w:rPr>
          <w:sz w:val="2"/>
        </w:rPr>
      </w:pPr>
      <w:r>
        <w:object w:dxaOrig="15706" w:dyaOrig="7366" w14:anchorId="05AC74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570.35pt;height:266.7pt" o:ole="">
            <v:imagedata r:id="rId10" o:title=""/>
          </v:shape>
          <o:OLEObject Type="Embed" ProgID="Visio.Drawing.15" ShapeID="_x0000_i1033" DrawAspect="Content" ObjectID="_1523257647" r:id="rId11"/>
        </w:object>
      </w:r>
    </w:p>
    <w:p w14:paraId="7A94B6FB" w14:textId="77777777" w:rsidR="00B2473F" w:rsidRDefault="00B2473F" w:rsidP="00B2473F">
      <w:pPr>
        <w:pStyle w:val="Caption"/>
      </w:pPr>
      <w:bookmarkStart w:id="15" w:name="_Ref446420452"/>
      <w:r>
        <w:t xml:space="preserve">Figure </w:t>
      </w:r>
      <w:r>
        <w:fldChar w:fldCharType="begin"/>
      </w:r>
      <w:r>
        <w:instrText xml:space="preserve"> SEQ Figure \* ARABIC </w:instrText>
      </w:r>
      <w:r>
        <w:fldChar w:fldCharType="separate"/>
      </w:r>
      <w:r w:rsidR="00914114">
        <w:rPr>
          <w:noProof/>
        </w:rPr>
        <w:t>1</w:t>
      </w:r>
      <w:r>
        <w:fldChar w:fldCharType="end"/>
      </w:r>
      <w:bookmarkEnd w:id="15"/>
      <w:r w:rsidR="00FF55CB">
        <w:t>. Chiller upgrade example t</w:t>
      </w:r>
      <w:r>
        <w:t>imeline</w:t>
      </w:r>
    </w:p>
    <w:p w14:paraId="363CB4A2" w14:textId="77777777" w:rsidR="00421BA7" w:rsidRDefault="00421BA7">
      <w:pPr>
        <w:jc w:val="left"/>
      </w:pPr>
    </w:p>
    <w:p w14:paraId="51EA8657" w14:textId="77777777" w:rsidR="00B2473F" w:rsidRDefault="00B01CCD">
      <w:pPr>
        <w:jc w:val="left"/>
      </w:pPr>
      <w:r>
        <w:t>It is important to note that following M&amp;V components of this timeline:</w:t>
      </w:r>
    </w:p>
    <w:p w14:paraId="2D308921" w14:textId="77777777" w:rsidR="00B01CCD" w:rsidRDefault="00B01CCD" w:rsidP="00B01CCD">
      <w:pPr>
        <w:pStyle w:val="ListParagraph"/>
        <w:numPr>
          <w:ilvl w:val="0"/>
          <w:numId w:val="39"/>
        </w:numPr>
        <w:jc w:val="left"/>
      </w:pPr>
      <w:r>
        <w:t>Baseline measurement period – 4 months</w:t>
      </w:r>
    </w:p>
    <w:p w14:paraId="3A098271" w14:textId="77777777" w:rsidR="00B01CCD" w:rsidRDefault="00B01CCD" w:rsidP="00B01CCD">
      <w:pPr>
        <w:pStyle w:val="ListParagraph"/>
        <w:numPr>
          <w:ilvl w:val="0"/>
          <w:numId w:val="39"/>
        </w:numPr>
        <w:jc w:val="left"/>
      </w:pPr>
      <w:r>
        <w:t>Operating measurement period – 6 months</w:t>
      </w:r>
    </w:p>
    <w:p w14:paraId="19DDFF85" w14:textId="77777777" w:rsidR="00B01CCD" w:rsidRDefault="00B01CCD" w:rsidP="00B01CCD">
      <w:pPr>
        <w:jc w:val="left"/>
      </w:pPr>
    </w:p>
    <w:p w14:paraId="0DFC7F0B" w14:textId="77777777" w:rsidR="006C02F7" w:rsidRDefault="006C02F7" w:rsidP="00B01CCD">
      <w:pPr>
        <w:jc w:val="left"/>
      </w:pPr>
    </w:p>
    <w:p w14:paraId="2AA280AB" w14:textId="77777777" w:rsidR="006C02F7" w:rsidRDefault="006C02F7" w:rsidP="00B01CCD">
      <w:pPr>
        <w:jc w:val="left"/>
      </w:pPr>
    </w:p>
    <w:p w14:paraId="372EF863" w14:textId="77777777" w:rsidR="006C02F7" w:rsidRDefault="006C02F7" w:rsidP="00B01CCD">
      <w:pPr>
        <w:jc w:val="left"/>
      </w:pPr>
    </w:p>
    <w:p w14:paraId="1FFBC6C2" w14:textId="77777777" w:rsidR="006C02F7" w:rsidRDefault="006C02F7" w:rsidP="00B01CCD">
      <w:pPr>
        <w:jc w:val="left"/>
      </w:pPr>
    </w:p>
    <w:p w14:paraId="1904BD52" w14:textId="77777777" w:rsidR="006C02F7" w:rsidRDefault="006C02F7" w:rsidP="00B01CCD">
      <w:pPr>
        <w:jc w:val="left"/>
      </w:pPr>
    </w:p>
    <w:p w14:paraId="74A05C51" w14:textId="77777777" w:rsidR="00B01CCD" w:rsidRDefault="004E3FF3" w:rsidP="00E35523">
      <w:r>
        <w:t xml:space="preserve">The full operating cycle for this HVAC system would be 12 months in order to experience a full seasonal cycle and ideally the baseline and operating measurement periods would capture at least a full operating cycle in an attempt to maximise the effective range of the models. Delaying the project to allow such measurement periods is usually not possible and therefore the measured data </w:t>
      </w:r>
      <w:r w:rsidR="00E35523">
        <w:t>becomes a compromise between available timeline, critical windows (plant downtime), and effective range.</w:t>
      </w:r>
    </w:p>
    <w:p w14:paraId="470288CF" w14:textId="77777777" w:rsidR="00B2473F" w:rsidRDefault="00B2473F" w:rsidP="00E35523"/>
    <w:p w14:paraId="40496092" w14:textId="2FAE8565" w:rsidR="00E35523" w:rsidRDefault="00E35523" w:rsidP="00E35523">
      <w:r>
        <w:t>It is also important to note that there is a risk to the project</w:t>
      </w:r>
      <w:r w:rsidR="001677BB">
        <w:t>’</w:t>
      </w:r>
      <w:r>
        <w:t>s ability to generate certificates presented by the Project Plan submission to ESC by the project implementation date. Should there be delays in the review of this project plan or worse still, the plan is not accep</w:t>
      </w:r>
      <w:r w:rsidR="000C3EC9">
        <w:t>ted by the ESC, and there is no</w:t>
      </w:r>
      <w:r>
        <w:t xml:space="preserve"> opportunity to re-measure the baseline period or to change the measurement boundary or parameters. This is a key factor that both energy saver and the ESC must be aware of and manage carefully to ensure the eligibility of the project is not sacrificed.</w:t>
      </w:r>
    </w:p>
    <w:p w14:paraId="5A0A90E9" w14:textId="77777777" w:rsidR="00A17C3B" w:rsidRDefault="00A17C3B">
      <w:pPr>
        <w:jc w:val="left"/>
      </w:pPr>
    </w:p>
    <w:p w14:paraId="04CA4114" w14:textId="77777777" w:rsidR="00421BA7" w:rsidRPr="00421BA7" w:rsidRDefault="006236AA">
      <w:pPr>
        <w:jc w:val="left"/>
        <w:rPr>
          <w:b/>
        </w:rPr>
      </w:pPr>
      <w:r>
        <w:rPr>
          <w:b/>
        </w:rPr>
        <w:t>Variable Speed Drive Example</w:t>
      </w:r>
    </w:p>
    <w:p w14:paraId="5E2F5F06" w14:textId="77777777" w:rsidR="00421BA7" w:rsidRDefault="00974E8F" w:rsidP="00974E8F">
      <w:r>
        <w:t xml:space="preserve">An example of the Variable Speed Drive (VSD) installation project is provided in </w:t>
      </w:r>
      <w:r>
        <w:fldChar w:fldCharType="begin"/>
      </w:r>
      <w:r>
        <w:instrText xml:space="preserve"> REF _Ref446486323 \h  \* MERGEFORMAT </w:instrText>
      </w:r>
      <w:r>
        <w:fldChar w:fldCharType="separate"/>
      </w:r>
      <w:r w:rsidR="00914114">
        <w:t xml:space="preserve">Figure </w:t>
      </w:r>
      <w:r w:rsidR="00914114">
        <w:rPr>
          <w:noProof/>
        </w:rPr>
        <w:t>2</w:t>
      </w:r>
      <w:r>
        <w:fldChar w:fldCharType="end"/>
      </w:r>
      <w:r>
        <w:t>. In comparison to the chiller example above, the total project timeline is very short, at a generous 3 months from identification to VEEC creation.</w:t>
      </w:r>
    </w:p>
    <w:p w14:paraId="52CEAFC9" w14:textId="77777777" w:rsidR="006C02F7" w:rsidRDefault="006C02F7" w:rsidP="00974E8F"/>
    <w:p w14:paraId="5A5D6350" w14:textId="63C7EE44" w:rsidR="001677BB" w:rsidRPr="006B6E72" w:rsidRDefault="006C02F7" w:rsidP="006C02F7">
      <w:pPr>
        <w:keepNext/>
        <w:ind w:left="-851"/>
        <w:jc w:val="left"/>
        <w:rPr>
          <w:sz w:val="2"/>
        </w:rPr>
      </w:pPr>
      <w:r>
        <w:object w:dxaOrig="15615" w:dyaOrig="7830" w14:anchorId="6D9A9592">
          <v:shape id="_x0000_i1026" type="#_x0000_t75" style="width:559.1pt;height:280.5pt" o:ole="">
            <v:imagedata r:id="rId12" o:title=""/>
          </v:shape>
          <o:OLEObject Type="Embed" ProgID="Visio.Drawing.15" ShapeID="_x0000_i1026" DrawAspect="Content" ObjectID="_1523257648" r:id="rId13"/>
        </w:object>
      </w:r>
    </w:p>
    <w:p w14:paraId="4BB7D0C0" w14:textId="77777777" w:rsidR="00E35523" w:rsidRDefault="001677BB" w:rsidP="001677BB">
      <w:pPr>
        <w:pStyle w:val="Caption"/>
      </w:pPr>
      <w:bookmarkStart w:id="16" w:name="_Ref446486323"/>
      <w:r>
        <w:t xml:space="preserve">Figure </w:t>
      </w:r>
      <w:r>
        <w:fldChar w:fldCharType="begin"/>
      </w:r>
      <w:r>
        <w:instrText xml:space="preserve"> SEQ Figure \* ARABIC </w:instrText>
      </w:r>
      <w:r>
        <w:fldChar w:fldCharType="separate"/>
      </w:r>
      <w:r w:rsidR="00914114">
        <w:rPr>
          <w:noProof/>
        </w:rPr>
        <w:t>2</w:t>
      </w:r>
      <w:r>
        <w:fldChar w:fldCharType="end"/>
      </w:r>
      <w:bookmarkEnd w:id="16"/>
      <w:r w:rsidR="006236AA">
        <w:t>. VSD project example t</w:t>
      </w:r>
      <w:r>
        <w:t>imeline</w:t>
      </w:r>
    </w:p>
    <w:p w14:paraId="65D023AC" w14:textId="77777777" w:rsidR="00974E8F" w:rsidRDefault="00974E8F">
      <w:pPr>
        <w:jc w:val="left"/>
      </w:pPr>
    </w:p>
    <w:p w14:paraId="7CF57A16" w14:textId="77777777" w:rsidR="00E35523" w:rsidRDefault="00974E8F" w:rsidP="00C847DE">
      <w:r>
        <w:t xml:space="preserve">The measurement period used for this upgrade is only 7 days for both the baseline and operating periods, yet this captures multiple </w:t>
      </w:r>
      <w:r w:rsidR="00C847DE">
        <w:t>occurrences</w:t>
      </w:r>
      <w:r>
        <w:t xml:space="preserve"> of the daily operating </w:t>
      </w:r>
      <w:r w:rsidR="00C847DE">
        <w:t>cycle.</w:t>
      </w:r>
      <w:r>
        <w:t xml:space="preserve"> </w:t>
      </w:r>
      <w:r w:rsidR="00C847DE">
        <w:t>This is possible as this ventilation fan does not have any relationship to temperature and therefore has no seasonal operating profile. If a seasonal relationship was present, the measurement cycle may look more like the periods used in the chiller example.</w:t>
      </w:r>
    </w:p>
    <w:p w14:paraId="7059A0D0" w14:textId="77777777" w:rsidR="00C847DE" w:rsidRDefault="00C847DE">
      <w:pPr>
        <w:jc w:val="left"/>
      </w:pPr>
      <w:r>
        <w:br w:type="page"/>
      </w:r>
    </w:p>
    <w:p w14:paraId="397B5176" w14:textId="77777777" w:rsidR="00421BA7" w:rsidRDefault="00421BA7">
      <w:pPr>
        <w:jc w:val="left"/>
      </w:pPr>
    </w:p>
    <w:p w14:paraId="4AF0E61F" w14:textId="77777777" w:rsidR="00421BA7" w:rsidRPr="00421BA7" w:rsidRDefault="006236AA">
      <w:pPr>
        <w:jc w:val="left"/>
        <w:rPr>
          <w:b/>
        </w:rPr>
      </w:pPr>
      <w:r>
        <w:rPr>
          <w:b/>
        </w:rPr>
        <w:t>Compressed Air Upgrade Example</w:t>
      </w:r>
    </w:p>
    <w:p w14:paraId="16B90D54" w14:textId="77777777" w:rsidR="006B6E72" w:rsidRDefault="00C847DE">
      <w:pPr>
        <w:jc w:val="left"/>
        <w:rPr>
          <w:highlight w:val="yellow"/>
        </w:rPr>
      </w:pPr>
      <w:r>
        <w:t xml:space="preserve">An industrial air compressor upgrade timeline has been presented in </w:t>
      </w:r>
      <w:r>
        <w:fldChar w:fldCharType="begin"/>
      </w:r>
      <w:r>
        <w:instrText xml:space="preserve"> REF _Ref446486726 \h </w:instrText>
      </w:r>
      <w:r>
        <w:fldChar w:fldCharType="separate"/>
      </w:r>
      <w:r w:rsidR="00914114">
        <w:t xml:space="preserve">Figure </w:t>
      </w:r>
      <w:r w:rsidR="00914114">
        <w:rPr>
          <w:noProof/>
        </w:rPr>
        <w:t>3</w:t>
      </w:r>
      <w:r>
        <w:fldChar w:fldCharType="end"/>
      </w:r>
      <w:r>
        <w:t xml:space="preserve"> and has a project timeline of 15 months. The compressor upgrade utilised production quantities as the independent variable and is on a manufacturing site with a fairly consistent output, and as such, a measurement period of 1 month was able to provide an effective range in excess of 90%.</w:t>
      </w:r>
    </w:p>
    <w:p w14:paraId="54410FBA" w14:textId="77777777" w:rsidR="006B6E72" w:rsidRDefault="006B6E72">
      <w:pPr>
        <w:jc w:val="left"/>
        <w:rPr>
          <w:highlight w:val="yellow"/>
        </w:rPr>
      </w:pPr>
    </w:p>
    <w:p w14:paraId="5F0545F5" w14:textId="048C7603" w:rsidR="00421BA7" w:rsidRPr="00421BA7" w:rsidRDefault="00481B37" w:rsidP="00421BA7">
      <w:pPr>
        <w:keepNext/>
        <w:ind w:left="-1134"/>
        <w:jc w:val="left"/>
        <w:rPr>
          <w:sz w:val="2"/>
        </w:rPr>
      </w:pPr>
      <w:r>
        <w:object w:dxaOrig="16606" w:dyaOrig="8641" w14:anchorId="67806895">
          <v:shape id="_x0000_i1027" type="#_x0000_t75" style="width:573.5pt;height:299.25pt" o:ole="">
            <v:imagedata r:id="rId14" o:title=""/>
          </v:shape>
          <o:OLEObject Type="Embed" ProgID="Visio.Drawing.15" ShapeID="_x0000_i1027" DrawAspect="Content" ObjectID="_1523257649" r:id="rId15"/>
        </w:object>
      </w:r>
    </w:p>
    <w:p w14:paraId="6859BDB7" w14:textId="77777777" w:rsidR="006B6E72" w:rsidRDefault="00421BA7" w:rsidP="00421BA7">
      <w:pPr>
        <w:pStyle w:val="Caption"/>
        <w:rPr>
          <w:highlight w:val="yellow"/>
        </w:rPr>
      </w:pPr>
      <w:bookmarkStart w:id="17" w:name="_Ref446486726"/>
      <w:r>
        <w:t xml:space="preserve">Figure </w:t>
      </w:r>
      <w:r>
        <w:fldChar w:fldCharType="begin"/>
      </w:r>
      <w:r>
        <w:instrText xml:space="preserve"> SEQ Figure \* ARABIC </w:instrText>
      </w:r>
      <w:r>
        <w:fldChar w:fldCharType="separate"/>
      </w:r>
      <w:r w:rsidR="00914114">
        <w:rPr>
          <w:noProof/>
        </w:rPr>
        <w:t>3</w:t>
      </w:r>
      <w:r>
        <w:fldChar w:fldCharType="end"/>
      </w:r>
      <w:bookmarkEnd w:id="17"/>
      <w:r w:rsidR="006236AA">
        <w:t>. Compressed air example t</w:t>
      </w:r>
      <w:r>
        <w:t>imeline</w:t>
      </w:r>
    </w:p>
    <w:p w14:paraId="272AF6CC" w14:textId="77777777" w:rsidR="00C847DE" w:rsidRDefault="00C847DE">
      <w:pPr>
        <w:jc w:val="left"/>
        <w:rPr>
          <w:highlight w:val="yellow"/>
        </w:rPr>
      </w:pPr>
    </w:p>
    <w:p w14:paraId="364AB040" w14:textId="77777777" w:rsidR="00C847DE" w:rsidRDefault="00735F2B">
      <w:pPr>
        <w:jc w:val="left"/>
      </w:pPr>
      <w:r>
        <w:t xml:space="preserve">These example projects </w:t>
      </w:r>
      <w:r w:rsidR="00C847DE" w:rsidRPr="00C847DE">
        <w:t>highlight that</w:t>
      </w:r>
      <w:r>
        <w:t xml:space="preserve"> there is a broad range on timelines and lead times associated with diffe</w:t>
      </w:r>
      <w:r w:rsidR="00742F8D">
        <w:t>rent technologies. There are also other considerations associated with each project including:</w:t>
      </w:r>
    </w:p>
    <w:p w14:paraId="6A584D4E" w14:textId="77777777" w:rsidR="00742F8D" w:rsidRDefault="00742F8D">
      <w:pPr>
        <w:jc w:val="left"/>
      </w:pPr>
    </w:p>
    <w:p w14:paraId="589AA32B" w14:textId="77777777" w:rsidR="00742F8D" w:rsidRDefault="00742F8D" w:rsidP="00742F8D">
      <w:pPr>
        <w:pStyle w:val="ListParagraph"/>
        <w:numPr>
          <w:ilvl w:val="0"/>
          <w:numId w:val="40"/>
        </w:numPr>
        <w:jc w:val="left"/>
      </w:pPr>
      <w:r>
        <w:t xml:space="preserve">Availability of existing metering, </w:t>
      </w:r>
    </w:p>
    <w:p w14:paraId="3F728FCC" w14:textId="77777777" w:rsidR="00742F8D" w:rsidRDefault="00742F8D" w:rsidP="00742F8D">
      <w:pPr>
        <w:pStyle w:val="ListParagraph"/>
        <w:numPr>
          <w:ilvl w:val="0"/>
          <w:numId w:val="40"/>
        </w:numPr>
        <w:jc w:val="left"/>
      </w:pPr>
      <w:r>
        <w:t>Operating cycle of the system/equipment,</w:t>
      </w:r>
    </w:p>
    <w:p w14:paraId="29036385" w14:textId="77777777" w:rsidR="00742F8D" w:rsidRDefault="00742F8D" w:rsidP="00742F8D">
      <w:pPr>
        <w:pStyle w:val="ListParagraph"/>
        <w:numPr>
          <w:ilvl w:val="0"/>
          <w:numId w:val="40"/>
        </w:numPr>
        <w:jc w:val="left"/>
      </w:pPr>
      <w:r>
        <w:t>Cost effectiveness/practicality of metering and sub metering,</w:t>
      </w:r>
    </w:p>
    <w:p w14:paraId="020DBA10" w14:textId="77777777" w:rsidR="00742F8D" w:rsidRDefault="00742F8D" w:rsidP="00742F8D">
      <w:pPr>
        <w:pStyle w:val="ListParagraph"/>
        <w:numPr>
          <w:ilvl w:val="0"/>
          <w:numId w:val="40"/>
        </w:numPr>
        <w:jc w:val="left"/>
      </w:pPr>
      <w:r>
        <w:t xml:space="preserve">Interactions with other projects in the measurement boundary, and </w:t>
      </w:r>
    </w:p>
    <w:p w14:paraId="63A7BBFF" w14:textId="77777777" w:rsidR="00742F8D" w:rsidRDefault="00742F8D" w:rsidP="00742F8D">
      <w:pPr>
        <w:pStyle w:val="ListParagraph"/>
        <w:numPr>
          <w:ilvl w:val="0"/>
          <w:numId w:val="40"/>
        </w:numPr>
        <w:jc w:val="left"/>
      </w:pPr>
      <w:r>
        <w:t>Ease of reversibility of the project.</w:t>
      </w:r>
    </w:p>
    <w:p w14:paraId="34E40AB8" w14:textId="77777777" w:rsidR="00742F8D" w:rsidRDefault="00742F8D" w:rsidP="00742F8D">
      <w:pPr>
        <w:jc w:val="left"/>
      </w:pPr>
    </w:p>
    <w:p w14:paraId="2B7C0099" w14:textId="77777777" w:rsidR="00742F8D" w:rsidRPr="00C847DE" w:rsidRDefault="00742F8D" w:rsidP="000E461C">
      <w:r>
        <w:t>The energy saver and the ESC need to be aware of the complexity of such projects and ensure that adequate resources and knowledge is applied to each project with careful management of the project timeline to ensure the eligibility of the project is not sacrificed.</w:t>
      </w:r>
    </w:p>
    <w:p w14:paraId="4F2FB98F" w14:textId="77777777" w:rsidR="00E35523" w:rsidRDefault="00E35523">
      <w:pPr>
        <w:jc w:val="left"/>
        <w:rPr>
          <w:highlight w:val="yellow"/>
        </w:rPr>
      </w:pPr>
      <w:r>
        <w:rPr>
          <w:highlight w:val="yellow"/>
        </w:rPr>
        <w:br w:type="page"/>
      </w:r>
    </w:p>
    <w:p w14:paraId="74EE83D4" w14:textId="77777777" w:rsidR="00DF2D20" w:rsidRDefault="00DF2D20" w:rsidP="00DF2D20">
      <w:pPr>
        <w:rPr>
          <w:highlight w:val="yellow"/>
        </w:rPr>
      </w:pPr>
    </w:p>
    <w:p w14:paraId="7D4456E5" w14:textId="77777777" w:rsidR="00DF2D20" w:rsidRDefault="00082500" w:rsidP="00082500">
      <w:pPr>
        <w:pStyle w:val="Heading1"/>
      </w:pPr>
      <w:bookmarkStart w:id="18" w:name="_Toc449515641"/>
      <w:r w:rsidRPr="00082500">
        <w:t>Worked Case Studies</w:t>
      </w:r>
      <w:bookmarkEnd w:id="18"/>
    </w:p>
    <w:p w14:paraId="41C68B33" w14:textId="77777777" w:rsidR="00606D2F" w:rsidRPr="00606D2F" w:rsidRDefault="00606D2F" w:rsidP="00606D2F"/>
    <w:p w14:paraId="78D6EEAD" w14:textId="77777777" w:rsidR="00082500" w:rsidRPr="00082500" w:rsidRDefault="00082500" w:rsidP="001944E3">
      <w:pPr>
        <w:pStyle w:val="Heading2"/>
      </w:pPr>
      <w:bookmarkStart w:id="19" w:name="_Toc449515642"/>
      <w:r w:rsidRPr="00082500">
        <w:t xml:space="preserve">Case Study 1 – </w:t>
      </w:r>
      <w:r w:rsidR="00F90A26">
        <w:t>Co-Generation Plant</w:t>
      </w:r>
      <w:bookmarkEnd w:id="19"/>
    </w:p>
    <w:p w14:paraId="688F6A2A" w14:textId="77777777" w:rsidR="00CB5DA7" w:rsidRDefault="00CB5DA7" w:rsidP="007C57F7">
      <w:pPr>
        <w:rPr>
          <w:highlight w:val="yellow"/>
        </w:rPr>
      </w:pPr>
    </w:p>
    <w:p w14:paraId="60E8CF42" w14:textId="77777777" w:rsidR="00463CB5" w:rsidRDefault="007C57F7" w:rsidP="007C57F7">
      <w:r w:rsidRPr="007C57F7">
        <w:rPr>
          <w:b/>
          <w:i/>
        </w:rPr>
        <w:t>Project Description:</w:t>
      </w:r>
      <w:r w:rsidR="00954527">
        <w:rPr>
          <w:b/>
          <w:i/>
        </w:rPr>
        <w:t xml:space="preserve"> </w:t>
      </w:r>
      <w:r w:rsidR="00954527">
        <w:t xml:space="preserve"> </w:t>
      </w:r>
    </w:p>
    <w:p w14:paraId="5E63F66F" w14:textId="7870E103" w:rsidR="007C57F7" w:rsidRDefault="00954527" w:rsidP="007C57F7">
      <w:r>
        <w:t>A food manufacturer based in a regional area</w:t>
      </w:r>
      <w:r w:rsidR="009D2C4D">
        <w:t xml:space="preserve"> which utilises animal products from local farmers to generate a value added raw material for other national and international food manufacturers. The site consumed </w:t>
      </w:r>
      <w:r w:rsidR="009D2C4D" w:rsidRPr="00AF19A6">
        <w:t xml:space="preserve">approximately </w:t>
      </w:r>
      <w:r w:rsidR="00AF19A6" w:rsidRPr="00AF19A6">
        <w:t>160</w:t>
      </w:r>
      <w:r w:rsidR="009D2C4D" w:rsidRPr="00AF19A6">
        <w:t xml:space="preserve"> </w:t>
      </w:r>
      <w:proofErr w:type="spellStart"/>
      <w:r w:rsidR="009D2C4D" w:rsidRPr="00AF19A6">
        <w:t>GWh</w:t>
      </w:r>
      <w:proofErr w:type="spellEnd"/>
      <w:r w:rsidR="009D2C4D" w:rsidRPr="00AF19A6">
        <w:t xml:space="preserve"> of electricity </w:t>
      </w:r>
      <w:r w:rsidR="009D2C4D">
        <w:t xml:space="preserve">per </w:t>
      </w:r>
      <w:r w:rsidR="001677BB">
        <w:t>annum</w:t>
      </w:r>
      <w:r w:rsidR="009D2C4D">
        <w:t xml:space="preserve"> and the site frequently </w:t>
      </w:r>
      <w:r w:rsidR="001677BB">
        <w:t>experienced</w:t>
      </w:r>
      <w:r w:rsidR="009D2C4D">
        <w:t xml:space="preserve"> dips or brown outs of the electricity supply</w:t>
      </w:r>
      <w:r w:rsidR="009D2C4D" w:rsidRPr="009D2C4D">
        <w:t xml:space="preserve"> </w:t>
      </w:r>
      <w:r w:rsidR="009D2C4D">
        <w:t xml:space="preserve">due to its location in a regional area. </w:t>
      </w:r>
      <w:r w:rsidR="00AF19A6">
        <w:t xml:space="preserve">As a result of the utility tariffs and the intermittent electricity supply issues, </w:t>
      </w:r>
      <w:r w:rsidR="00AE2B6D">
        <w:t>the site investigated</w:t>
      </w:r>
      <w:r w:rsidR="007D652A">
        <w:t xml:space="preserve"> and subsequently implemented, </w:t>
      </w:r>
      <w:r w:rsidR="00AE2B6D">
        <w:t xml:space="preserve">a </w:t>
      </w:r>
      <w:r w:rsidR="000C3EC9">
        <w:br/>
      </w:r>
      <w:r w:rsidR="003C6279">
        <w:t>2</w:t>
      </w:r>
      <w:r w:rsidR="001677BB">
        <w:t xml:space="preserve"> MW c</w:t>
      </w:r>
      <w:r w:rsidR="007D652A">
        <w:t>o-generation system.</w:t>
      </w:r>
    </w:p>
    <w:p w14:paraId="3BF1E9E6" w14:textId="77777777" w:rsidR="007D652A" w:rsidRDefault="007D652A" w:rsidP="007C57F7"/>
    <w:p w14:paraId="4AA6F3C5" w14:textId="77777777" w:rsidR="007D652A" w:rsidRDefault="007C57F7" w:rsidP="007C57F7">
      <w:pPr>
        <w:rPr>
          <w:b/>
          <w:i/>
        </w:rPr>
      </w:pPr>
      <w:r w:rsidRPr="007C57F7">
        <w:rPr>
          <w:b/>
          <w:i/>
        </w:rPr>
        <w:t>M&amp;V Plan:</w:t>
      </w:r>
    </w:p>
    <w:p w14:paraId="01E2B6E5" w14:textId="5540461D" w:rsidR="00E93C8A" w:rsidRDefault="001677BB" w:rsidP="007C57F7">
      <w:r>
        <w:t>T</w:t>
      </w:r>
      <w:r w:rsidR="00641EA4" w:rsidRPr="00641EA4">
        <w:t xml:space="preserve">he </w:t>
      </w:r>
      <w:r w:rsidR="00641EA4">
        <w:t>cogeneration system</w:t>
      </w:r>
      <w:r w:rsidR="000C3EC9">
        <w:t>’</w:t>
      </w:r>
      <w:r w:rsidR="00641EA4">
        <w:t xml:space="preserve">s </w:t>
      </w:r>
      <w:r w:rsidR="000C3EC9">
        <w:t>purpose</w:t>
      </w:r>
      <w:r w:rsidR="00641EA4">
        <w:t xml:space="preserve"> is to supply a baseload </w:t>
      </w:r>
      <w:r w:rsidR="00DF500E">
        <w:t>electricity</w:t>
      </w:r>
      <w:r w:rsidR="00641EA4">
        <w:t xml:space="preserve"> to the plant and steam to the manufacturing plant (to </w:t>
      </w:r>
      <w:r w:rsidR="00DF500E">
        <w:t xml:space="preserve">completely </w:t>
      </w:r>
      <w:r w:rsidR="00641EA4">
        <w:t>offset the current boilers)</w:t>
      </w:r>
      <w:r w:rsidR="00DF500E">
        <w:t xml:space="preserve">. </w:t>
      </w:r>
      <w:r>
        <w:t>So t</w:t>
      </w:r>
      <w:r w:rsidR="00DF500E">
        <w:t xml:space="preserve">he total electricity and gas supplied to the manufacturing plant was considered for the measurement boundary of the system. As such the existing utility metering for gas and electricity was utilised as the energy inputs, with detailed data provided </w:t>
      </w:r>
      <w:r>
        <w:t>by</w:t>
      </w:r>
      <w:r w:rsidR="00DF500E">
        <w:t xml:space="preserve"> the energy retailers.</w:t>
      </w:r>
      <w:r w:rsidR="00E93C8A">
        <w:t xml:space="preserve"> A summary of the M&amp;V plan and project schedule is provide in </w:t>
      </w:r>
      <w:r w:rsidR="006A4A27">
        <w:fldChar w:fldCharType="begin"/>
      </w:r>
      <w:r w:rsidR="006A4A27">
        <w:instrText xml:space="preserve"> REF _Ref446148198 \h </w:instrText>
      </w:r>
      <w:r w:rsidR="006A4A27">
        <w:fldChar w:fldCharType="separate"/>
      </w:r>
      <w:r w:rsidR="00914114">
        <w:t xml:space="preserve">Table </w:t>
      </w:r>
      <w:r w:rsidR="00914114">
        <w:rPr>
          <w:noProof/>
        </w:rPr>
        <w:t>1</w:t>
      </w:r>
      <w:r w:rsidR="006A4A27">
        <w:fldChar w:fldCharType="end"/>
      </w:r>
      <w:r w:rsidR="006A4A27">
        <w:t>.</w:t>
      </w:r>
    </w:p>
    <w:p w14:paraId="718F1900" w14:textId="77777777" w:rsidR="00421BA7" w:rsidRDefault="00421BA7" w:rsidP="007C57F7"/>
    <w:p w14:paraId="19BEFC7B" w14:textId="77777777" w:rsidR="00E93C8A" w:rsidRDefault="00E93C8A" w:rsidP="00E93C8A">
      <w:pPr>
        <w:pStyle w:val="Caption"/>
        <w:keepNext/>
      </w:pPr>
      <w:bookmarkStart w:id="20" w:name="_Ref446148198"/>
      <w:r>
        <w:t xml:space="preserve">Table </w:t>
      </w:r>
      <w:r>
        <w:fldChar w:fldCharType="begin"/>
      </w:r>
      <w:r>
        <w:instrText xml:space="preserve"> SEQ Table \* ARABIC </w:instrText>
      </w:r>
      <w:r>
        <w:fldChar w:fldCharType="separate"/>
      </w:r>
      <w:r w:rsidR="00914114">
        <w:rPr>
          <w:noProof/>
        </w:rPr>
        <w:t>1</w:t>
      </w:r>
      <w:r>
        <w:fldChar w:fldCharType="end"/>
      </w:r>
      <w:bookmarkEnd w:id="20"/>
      <w:r>
        <w:t>. Cogen System M&amp;V Summary</w:t>
      </w:r>
    </w:p>
    <w:tbl>
      <w:tblPr>
        <w:tblStyle w:val="TableGrid"/>
        <w:tblW w:w="0" w:type="auto"/>
        <w:tblLook w:val="04A0" w:firstRow="1" w:lastRow="0" w:firstColumn="1" w:lastColumn="0" w:noHBand="0" w:noVBand="1"/>
      </w:tblPr>
      <w:tblGrid>
        <w:gridCol w:w="3539"/>
        <w:gridCol w:w="5789"/>
      </w:tblGrid>
      <w:tr w:rsidR="00E93C8A" w:rsidRPr="00E93C8A" w14:paraId="51FD8F14" w14:textId="77777777" w:rsidTr="00E93C8A">
        <w:tc>
          <w:tcPr>
            <w:tcW w:w="9328" w:type="dxa"/>
            <w:gridSpan w:val="2"/>
            <w:shd w:val="clear" w:color="auto" w:fill="D6E3BC" w:themeFill="accent3" w:themeFillTint="66"/>
          </w:tcPr>
          <w:p w14:paraId="4EE8BF3E" w14:textId="77777777" w:rsidR="00E93C8A" w:rsidRPr="00E93C8A" w:rsidRDefault="00E93C8A" w:rsidP="007C57F7">
            <w:pPr>
              <w:rPr>
                <w:b/>
                <w:sz w:val="18"/>
              </w:rPr>
            </w:pPr>
            <w:r w:rsidRPr="00E93C8A">
              <w:rPr>
                <w:b/>
                <w:sz w:val="18"/>
              </w:rPr>
              <w:t>Measurement and Verification Plan</w:t>
            </w:r>
          </w:p>
        </w:tc>
      </w:tr>
      <w:tr w:rsidR="00246F5A" w:rsidRPr="00E93C8A" w14:paraId="433CCD4D" w14:textId="77777777" w:rsidTr="006E0743">
        <w:tc>
          <w:tcPr>
            <w:tcW w:w="3539" w:type="dxa"/>
          </w:tcPr>
          <w:p w14:paraId="0766DF24" w14:textId="77777777" w:rsidR="00246F5A" w:rsidRPr="00E93C8A" w:rsidRDefault="00246F5A" w:rsidP="007C57F7">
            <w:pPr>
              <w:rPr>
                <w:sz w:val="18"/>
              </w:rPr>
            </w:pPr>
            <w:r w:rsidRPr="00E93C8A">
              <w:rPr>
                <w:sz w:val="18"/>
              </w:rPr>
              <w:t>M&amp;V Method</w:t>
            </w:r>
          </w:p>
        </w:tc>
        <w:tc>
          <w:tcPr>
            <w:tcW w:w="5789" w:type="dxa"/>
          </w:tcPr>
          <w:p w14:paraId="108B18A3" w14:textId="77777777" w:rsidR="00246F5A" w:rsidRPr="00E93C8A" w:rsidRDefault="00246F5A" w:rsidP="007C57F7">
            <w:pPr>
              <w:rPr>
                <w:sz w:val="18"/>
              </w:rPr>
            </w:pPr>
            <w:r w:rsidRPr="00E93C8A">
              <w:rPr>
                <w:sz w:val="18"/>
              </w:rPr>
              <w:t>IPMVP Option C</w:t>
            </w:r>
          </w:p>
        </w:tc>
      </w:tr>
      <w:tr w:rsidR="00246F5A" w:rsidRPr="00E93C8A" w14:paraId="203B203D" w14:textId="77777777" w:rsidTr="006E0743">
        <w:tc>
          <w:tcPr>
            <w:tcW w:w="3539" w:type="dxa"/>
          </w:tcPr>
          <w:p w14:paraId="0E9CE3A2" w14:textId="77777777" w:rsidR="00246F5A" w:rsidRPr="00E93C8A" w:rsidRDefault="00246F5A" w:rsidP="007C57F7">
            <w:pPr>
              <w:rPr>
                <w:sz w:val="18"/>
              </w:rPr>
            </w:pPr>
            <w:r w:rsidRPr="00E93C8A">
              <w:rPr>
                <w:sz w:val="18"/>
              </w:rPr>
              <w:t>Baseline Measurement Period</w:t>
            </w:r>
          </w:p>
        </w:tc>
        <w:tc>
          <w:tcPr>
            <w:tcW w:w="5789" w:type="dxa"/>
          </w:tcPr>
          <w:p w14:paraId="33D57D77" w14:textId="77777777" w:rsidR="00246F5A" w:rsidRPr="00E93C8A" w:rsidRDefault="00246F5A" w:rsidP="007C57F7">
            <w:pPr>
              <w:rPr>
                <w:sz w:val="18"/>
              </w:rPr>
            </w:pPr>
            <w:r>
              <w:rPr>
                <w:sz w:val="18"/>
              </w:rPr>
              <w:t>1/01/2015 – 30/6/2015</w:t>
            </w:r>
          </w:p>
        </w:tc>
      </w:tr>
      <w:tr w:rsidR="00246F5A" w:rsidRPr="00E93C8A" w14:paraId="3876EA0E" w14:textId="77777777" w:rsidTr="006E0743">
        <w:tc>
          <w:tcPr>
            <w:tcW w:w="3539" w:type="dxa"/>
          </w:tcPr>
          <w:p w14:paraId="17508E1E" w14:textId="77777777" w:rsidR="00246F5A" w:rsidRPr="00E93C8A" w:rsidRDefault="00246F5A" w:rsidP="007C57F7">
            <w:pPr>
              <w:rPr>
                <w:sz w:val="18"/>
              </w:rPr>
            </w:pPr>
            <w:r w:rsidRPr="00E93C8A">
              <w:rPr>
                <w:sz w:val="18"/>
              </w:rPr>
              <w:t>Operating Measurement Period</w:t>
            </w:r>
          </w:p>
        </w:tc>
        <w:tc>
          <w:tcPr>
            <w:tcW w:w="5789" w:type="dxa"/>
          </w:tcPr>
          <w:p w14:paraId="0868D318" w14:textId="77777777" w:rsidR="00246F5A" w:rsidRPr="00E93C8A" w:rsidRDefault="00246F5A" w:rsidP="007C57F7">
            <w:pPr>
              <w:rPr>
                <w:sz w:val="18"/>
              </w:rPr>
            </w:pPr>
            <w:r>
              <w:rPr>
                <w:sz w:val="18"/>
              </w:rPr>
              <w:t xml:space="preserve">15/07/2015 – 31/12/2015 </w:t>
            </w:r>
          </w:p>
        </w:tc>
      </w:tr>
      <w:tr w:rsidR="00246F5A" w:rsidRPr="00E93C8A" w14:paraId="7B53EFB4" w14:textId="77777777" w:rsidTr="006E0743">
        <w:tc>
          <w:tcPr>
            <w:tcW w:w="3539" w:type="dxa"/>
          </w:tcPr>
          <w:p w14:paraId="44FDE69D" w14:textId="77777777" w:rsidR="00246F5A" w:rsidRPr="00E93C8A" w:rsidRDefault="00246F5A" w:rsidP="007C57F7">
            <w:pPr>
              <w:rPr>
                <w:sz w:val="18"/>
              </w:rPr>
            </w:pPr>
            <w:r w:rsidRPr="00E93C8A">
              <w:rPr>
                <w:sz w:val="18"/>
              </w:rPr>
              <w:t>Meter/Data Source(s)</w:t>
            </w:r>
          </w:p>
        </w:tc>
        <w:tc>
          <w:tcPr>
            <w:tcW w:w="5789" w:type="dxa"/>
          </w:tcPr>
          <w:p w14:paraId="5B84F278" w14:textId="77777777" w:rsidR="00246F5A" w:rsidRDefault="00246F5A" w:rsidP="007C57F7">
            <w:pPr>
              <w:rPr>
                <w:sz w:val="18"/>
              </w:rPr>
            </w:pPr>
            <w:r>
              <w:rPr>
                <w:sz w:val="18"/>
              </w:rPr>
              <w:t>Electricity Billing Meter – Data via MDA Web Portal</w:t>
            </w:r>
          </w:p>
          <w:p w14:paraId="1656D2D8" w14:textId="77777777" w:rsidR="00246F5A" w:rsidRDefault="00246F5A" w:rsidP="007C57F7">
            <w:pPr>
              <w:rPr>
                <w:sz w:val="18"/>
              </w:rPr>
            </w:pPr>
            <w:r>
              <w:rPr>
                <w:sz w:val="18"/>
              </w:rPr>
              <w:t>Gas Billing Meter – Data provided by Utility Supplier</w:t>
            </w:r>
          </w:p>
          <w:p w14:paraId="1BE35581" w14:textId="77777777" w:rsidR="00C52FB2" w:rsidRPr="00E93C8A" w:rsidRDefault="00C52FB2" w:rsidP="007C57F7">
            <w:pPr>
              <w:rPr>
                <w:sz w:val="18"/>
              </w:rPr>
            </w:pPr>
            <w:r>
              <w:rPr>
                <w:sz w:val="18"/>
              </w:rPr>
              <w:t>Internal Production Reporting (independent variable)</w:t>
            </w:r>
          </w:p>
        </w:tc>
      </w:tr>
      <w:tr w:rsidR="00246F5A" w:rsidRPr="00E93C8A" w14:paraId="4C2B4368" w14:textId="77777777" w:rsidTr="006E0743">
        <w:tc>
          <w:tcPr>
            <w:tcW w:w="3539" w:type="dxa"/>
          </w:tcPr>
          <w:p w14:paraId="5E1FD548" w14:textId="77777777" w:rsidR="00246F5A" w:rsidRPr="00E93C8A" w:rsidRDefault="00246F5A" w:rsidP="007C57F7">
            <w:pPr>
              <w:rPr>
                <w:sz w:val="18"/>
              </w:rPr>
            </w:pPr>
            <w:r>
              <w:rPr>
                <w:sz w:val="18"/>
              </w:rPr>
              <w:t>M&amp;V Budget</w:t>
            </w:r>
          </w:p>
        </w:tc>
        <w:tc>
          <w:tcPr>
            <w:tcW w:w="5789" w:type="dxa"/>
          </w:tcPr>
          <w:p w14:paraId="064625F8" w14:textId="77777777" w:rsidR="00246F5A" w:rsidRPr="00E93C8A" w:rsidRDefault="00246F5A" w:rsidP="007C57F7">
            <w:pPr>
              <w:rPr>
                <w:sz w:val="18"/>
              </w:rPr>
            </w:pPr>
            <w:r>
              <w:rPr>
                <w:sz w:val="18"/>
              </w:rPr>
              <w:t>$ 6,500</w:t>
            </w:r>
          </w:p>
        </w:tc>
      </w:tr>
      <w:tr w:rsidR="00246F5A" w:rsidRPr="00E93C8A" w14:paraId="66C965CC" w14:textId="77777777" w:rsidTr="00246F5A">
        <w:tc>
          <w:tcPr>
            <w:tcW w:w="9328" w:type="dxa"/>
            <w:gridSpan w:val="2"/>
            <w:shd w:val="clear" w:color="auto" w:fill="D6E3BC" w:themeFill="accent3" w:themeFillTint="66"/>
          </w:tcPr>
          <w:p w14:paraId="32C5BBFB" w14:textId="77777777" w:rsidR="00246F5A" w:rsidRPr="00246F5A" w:rsidRDefault="00246F5A" w:rsidP="007C57F7">
            <w:pPr>
              <w:rPr>
                <w:b/>
                <w:sz w:val="18"/>
              </w:rPr>
            </w:pPr>
            <w:r w:rsidRPr="00246F5A">
              <w:rPr>
                <w:b/>
                <w:sz w:val="18"/>
              </w:rPr>
              <w:t>Project Schedule</w:t>
            </w:r>
          </w:p>
        </w:tc>
      </w:tr>
      <w:tr w:rsidR="00246F5A" w:rsidRPr="00E93C8A" w14:paraId="04DDF91D" w14:textId="77777777" w:rsidTr="006E0743">
        <w:tc>
          <w:tcPr>
            <w:tcW w:w="3539" w:type="dxa"/>
          </w:tcPr>
          <w:p w14:paraId="5753263D" w14:textId="77777777" w:rsidR="00246F5A" w:rsidRPr="00E93C8A" w:rsidRDefault="00246F5A" w:rsidP="007C57F7">
            <w:pPr>
              <w:rPr>
                <w:sz w:val="18"/>
              </w:rPr>
            </w:pPr>
            <w:r>
              <w:rPr>
                <w:sz w:val="18"/>
              </w:rPr>
              <w:t>Project Design</w:t>
            </w:r>
          </w:p>
        </w:tc>
        <w:tc>
          <w:tcPr>
            <w:tcW w:w="5789" w:type="dxa"/>
          </w:tcPr>
          <w:p w14:paraId="2BEED7EA" w14:textId="77777777" w:rsidR="00246F5A" w:rsidRPr="00E93C8A" w:rsidRDefault="00C52FB2" w:rsidP="007C57F7">
            <w:pPr>
              <w:rPr>
                <w:sz w:val="18"/>
              </w:rPr>
            </w:pPr>
            <w:r>
              <w:rPr>
                <w:sz w:val="18"/>
              </w:rPr>
              <w:t>February 2013</w:t>
            </w:r>
            <w:r w:rsidR="00246F5A">
              <w:rPr>
                <w:sz w:val="18"/>
              </w:rPr>
              <w:t xml:space="preserve"> </w:t>
            </w:r>
            <w:r>
              <w:rPr>
                <w:sz w:val="18"/>
              </w:rPr>
              <w:t>–</w:t>
            </w:r>
            <w:r w:rsidR="00246F5A">
              <w:rPr>
                <w:sz w:val="18"/>
              </w:rPr>
              <w:t xml:space="preserve"> </w:t>
            </w:r>
            <w:r>
              <w:rPr>
                <w:sz w:val="18"/>
              </w:rPr>
              <w:t>December 2014</w:t>
            </w:r>
          </w:p>
        </w:tc>
      </w:tr>
      <w:tr w:rsidR="00246F5A" w:rsidRPr="00E93C8A" w14:paraId="30429E5F" w14:textId="77777777" w:rsidTr="006E0743">
        <w:tc>
          <w:tcPr>
            <w:tcW w:w="3539" w:type="dxa"/>
          </w:tcPr>
          <w:p w14:paraId="52AA7D7D" w14:textId="77777777" w:rsidR="00246F5A" w:rsidRPr="00E93C8A" w:rsidRDefault="00246F5A" w:rsidP="007C57F7">
            <w:pPr>
              <w:rPr>
                <w:sz w:val="18"/>
              </w:rPr>
            </w:pPr>
            <w:r>
              <w:rPr>
                <w:sz w:val="18"/>
              </w:rPr>
              <w:t>M&amp;V Planning</w:t>
            </w:r>
          </w:p>
        </w:tc>
        <w:tc>
          <w:tcPr>
            <w:tcW w:w="5789" w:type="dxa"/>
          </w:tcPr>
          <w:p w14:paraId="719D07D6" w14:textId="77777777" w:rsidR="00246F5A" w:rsidRPr="00E93C8A" w:rsidRDefault="00C52FB2" w:rsidP="007C57F7">
            <w:pPr>
              <w:rPr>
                <w:sz w:val="18"/>
              </w:rPr>
            </w:pPr>
            <w:r>
              <w:rPr>
                <w:sz w:val="18"/>
              </w:rPr>
              <w:t>October 2014</w:t>
            </w:r>
          </w:p>
        </w:tc>
      </w:tr>
      <w:tr w:rsidR="00246F5A" w:rsidRPr="00E93C8A" w14:paraId="20C423F6" w14:textId="77777777" w:rsidTr="006E0743">
        <w:tc>
          <w:tcPr>
            <w:tcW w:w="3539" w:type="dxa"/>
          </w:tcPr>
          <w:p w14:paraId="06C25F48" w14:textId="77777777" w:rsidR="00246F5A" w:rsidRPr="00E93C8A" w:rsidRDefault="00246F5A" w:rsidP="007C57F7">
            <w:pPr>
              <w:rPr>
                <w:sz w:val="18"/>
              </w:rPr>
            </w:pPr>
            <w:r>
              <w:rPr>
                <w:sz w:val="18"/>
              </w:rPr>
              <w:t>Metering &amp; Monitoring Implementation</w:t>
            </w:r>
          </w:p>
        </w:tc>
        <w:tc>
          <w:tcPr>
            <w:tcW w:w="5789" w:type="dxa"/>
          </w:tcPr>
          <w:p w14:paraId="69CE0C8B" w14:textId="77777777" w:rsidR="00246F5A" w:rsidRPr="00E93C8A" w:rsidRDefault="00C52FB2" w:rsidP="007C57F7">
            <w:pPr>
              <w:rPr>
                <w:sz w:val="18"/>
              </w:rPr>
            </w:pPr>
            <w:r>
              <w:rPr>
                <w:sz w:val="18"/>
              </w:rPr>
              <w:t xml:space="preserve">N/A as utility meters and production sensors were pre-existing </w:t>
            </w:r>
          </w:p>
        </w:tc>
      </w:tr>
      <w:tr w:rsidR="00246F5A" w:rsidRPr="00E93C8A" w14:paraId="16E9C4A1" w14:textId="77777777" w:rsidTr="006E0743">
        <w:tc>
          <w:tcPr>
            <w:tcW w:w="3539" w:type="dxa"/>
          </w:tcPr>
          <w:p w14:paraId="1FA46AB0" w14:textId="77777777" w:rsidR="00246F5A" w:rsidRPr="00E93C8A" w:rsidRDefault="00246F5A" w:rsidP="007C57F7">
            <w:pPr>
              <w:rPr>
                <w:sz w:val="18"/>
              </w:rPr>
            </w:pPr>
            <w:r>
              <w:rPr>
                <w:sz w:val="18"/>
              </w:rPr>
              <w:t>Baseline Modelling</w:t>
            </w:r>
          </w:p>
        </w:tc>
        <w:tc>
          <w:tcPr>
            <w:tcW w:w="5789" w:type="dxa"/>
          </w:tcPr>
          <w:p w14:paraId="019D9F02" w14:textId="77777777" w:rsidR="00246F5A" w:rsidRPr="00E93C8A" w:rsidRDefault="00C52FB2" w:rsidP="007C57F7">
            <w:pPr>
              <w:rPr>
                <w:sz w:val="18"/>
              </w:rPr>
            </w:pPr>
            <w:r>
              <w:rPr>
                <w:sz w:val="18"/>
              </w:rPr>
              <w:t>01/07/2015 – 14/07/2015</w:t>
            </w:r>
          </w:p>
        </w:tc>
      </w:tr>
      <w:tr w:rsidR="00246F5A" w:rsidRPr="00E93C8A" w14:paraId="7D7DDB9D" w14:textId="77777777" w:rsidTr="006E0743">
        <w:tc>
          <w:tcPr>
            <w:tcW w:w="3539" w:type="dxa"/>
          </w:tcPr>
          <w:p w14:paraId="2129111C" w14:textId="77777777" w:rsidR="00246F5A" w:rsidRPr="00E93C8A" w:rsidRDefault="00246F5A" w:rsidP="007C57F7">
            <w:pPr>
              <w:rPr>
                <w:sz w:val="18"/>
              </w:rPr>
            </w:pPr>
            <w:r>
              <w:rPr>
                <w:sz w:val="18"/>
              </w:rPr>
              <w:t>Project Implementation and Commissioning</w:t>
            </w:r>
          </w:p>
        </w:tc>
        <w:tc>
          <w:tcPr>
            <w:tcW w:w="5789" w:type="dxa"/>
          </w:tcPr>
          <w:p w14:paraId="3F821C20" w14:textId="77777777" w:rsidR="00246F5A" w:rsidRPr="00E93C8A" w:rsidRDefault="00246F5A" w:rsidP="007C57F7">
            <w:pPr>
              <w:rPr>
                <w:sz w:val="18"/>
              </w:rPr>
            </w:pPr>
            <w:r>
              <w:rPr>
                <w:sz w:val="18"/>
              </w:rPr>
              <w:t>01/07/2015 – 14/07/2015</w:t>
            </w:r>
          </w:p>
        </w:tc>
      </w:tr>
      <w:tr w:rsidR="00246F5A" w:rsidRPr="00E93C8A" w14:paraId="0463F359" w14:textId="77777777" w:rsidTr="006E0743">
        <w:tc>
          <w:tcPr>
            <w:tcW w:w="3539" w:type="dxa"/>
          </w:tcPr>
          <w:p w14:paraId="605F126A" w14:textId="77777777" w:rsidR="00246F5A" w:rsidRDefault="00246F5A" w:rsidP="007C57F7">
            <w:pPr>
              <w:rPr>
                <w:sz w:val="18"/>
              </w:rPr>
            </w:pPr>
            <w:r>
              <w:rPr>
                <w:sz w:val="18"/>
              </w:rPr>
              <w:t>Operating Energy Modelling</w:t>
            </w:r>
          </w:p>
        </w:tc>
        <w:tc>
          <w:tcPr>
            <w:tcW w:w="5789" w:type="dxa"/>
          </w:tcPr>
          <w:p w14:paraId="3A525A6E" w14:textId="77777777" w:rsidR="00246F5A" w:rsidRPr="00E93C8A" w:rsidRDefault="00C52FB2" w:rsidP="007C57F7">
            <w:pPr>
              <w:rPr>
                <w:sz w:val="18"/>
              </w:rPr>
            </w:pPr>
            <w:r>
              <w:rPr>
                <w:sz w:val="18"/>
              </w:rPr>
              <w:t>January 2016</w:t>
            </w:r>
          </w:p>
        </w:tc>
      </w:tr>
      <w:tr w:rsidR="00246F5A" w:rsidRPr="00E93C8A" w14:paraId="17CF0340" w14:textId="77777777" w:rsidTr="006E0743">
        <w:tc>
          <w:tcPr>
            <w:tcW w:w="3539" w:type="dxa"/>
          </w:tcPr>
          <w:p w14:paraId="097B5874" w14:textId="77777777" w:rsidR="00246F5A" w:rsidRDefault="00246F5A" w:rsidP="007C57F7">
            <w:pPr>
              <w:rPr>
                <w:sz w:val="18"/>
              </w:rPr>
            </w:pPr>
            <w:r>
              <w:rPr>
                <w:sz w:val="18"/>
              </w:rPr>
              <w:t>Energy Verification</w:t>
            </w:r>
          </w:p>
        </w:tc>
        <w:tc>
          <w:tcPr>
            <w:tcW w:w="5789" w:type="dxa"/>
          </w:tcPr>
          <w:p w14:paraId="5BFD19AE" w14:textId="77777777" w:rsidR="00246F5A" w:rsidRPr="00E93C8A" w:rsidRDefault="00C52FB2" w:rsidP="007C57F7">
            <w:pPr>
              <w:rPr>
                <w:sz w:val="18"/>
              </w:rPr>
            </w:pPr>
            <w:r>
              <w:rPr>
                <w:sz w:val="18"/>
              </w:rPr>
              <w:t>January 2016</w:t>
            </w:r>
          </w:p>
        </w:tc>
      </w:tr>
    </w:tbl>
    <w:p w14:paraId="7BBC7C52" w14:textId="77777777" w:rsidR="00005417" w:rsidRDefault="00005417" w:rsidP="007C57F7"/>
    <w:p w14:paraId="08FA6056" w14:textId="77777777" w:rsidR="00005417" w:rsidRDefault="00005417" w:rsidP="00005417">
      <w:r>
        <w:br w:type="page"/>
      </w:r>
    </w:p>
    <w:p w14:paraId="084E712D" w14:textId="77777777" w:rsidR="00E93C8A" w:rsidRDefault="00E93C8A" w:rsidP="007C57F7"/>
    <w:p w14:paraId="44588C16" w14:textId="77777777" w:rsidR="00DF500E" w:rsidRPr="00CC3523" w:rsidRDefault="00C52FB2" w:rsidP="007C57F7">
      <w:pPr>
        <w:rPr>
          <w:b/>
          <w:i/>
        </w:rPr>
      </w:pPr>
      <w:r w:rsidRPr="00CC3523">
        <w:rPr>
          <w:b/>
          <w:i/>
        </w:rPr>
        <w:t>VEET Measurement &amp; Verification Outcomes:</w:t>
      </w:r>
    </w:p>
    <w:p w14:paraId="1402FF70" w14:textId="77777777" w:rsidR="00CC3523" w:rsidRDefault="00CC3523" w:rsidP="007C57F7">
      <w:pPr>
        <w:rPr>
          <w:b/>
        </w:rPr>
      </w:pPr>
    </w:p>
    <w:p w14:paraId="520E1E30" w14:textId="77777777" w:rsidR="00CC3523" w:rsidRDefault="00CC3523" w:rsidP="007C57F7">
      <w:r w:rsidRPr="00CC3523">
        <w:t>The following is a summary of the models developed during the M&amp;V along with the associated statistical parameters for validation.</w:t>
      </w:r>
    </w:p>
    <w:p w14:paraId="02A9019D" w14:textId="77777777" w:rsidR="00005417" w:rsidRDefault="00005417" w:rsidP="00005417">
      <w:pPr>
        <w:pStyle w:val="Caption"/>
        <w:keepNext/>
      </w:pPr>
      <w:r>
        <w:t xml:space="preserve">Table </w:t>
      </w:r>
      <w:r>
        <w:fldChar w:fldCharType="begin"/>
      </w:r>
      <w:r>
        <w:instrText xml:space="preserve"> SEQ Table \* ARABIC </w:instrText>
      </w:r>
      <w:r>
        <w:fldChar w:fldCharType="separate"/>
      </w:r>
      <w:r w:rsidR="00914114">
        <w:rPr>
          <w:noProof/>
        </w:rPr>
        <w:t>2</w:t>
      </w:r>
      <w:r>
        <w:fldChar w:fldCharType="end"/>
      </w:r>
      <w:r>
        <w:t>. M&amp;V Models</w:t>
      </w:r>
    </w:p>
    <w:tbl>
      <w:tblPr>
        <w:tblStyle w:val="TableGrid"/>
        <w:tblW w:w="9351" w:type="dxa"/>
        <w:tblLook w:val="04A0" w:firstRow="1" w:lastRow="0" w:firstColumn="1" w:lastColumn="0" w:noHBand="0" w:noVBand="1"/>
      </w:tblPr>
      <w:tblGrid>
        <w:gridCol w:w="1827"/>
        <w:gridCol w:w="3838"/>
        <w:gridCol w:w="3686"/>
      </w:tblGrid>
      <w:tr w:rsidR="00CC3523" w:rsidRPr="00CC3523" w14:paraId="621EB979" w14:textId="77777777" w:rsidTr="00CC3523">
        <w:tc>
          <w:tcPr>
            <w:tcW w:w="1827" w:type="dxa"/>
            <w:shd w:val="clear" w:color="auto" w:fill="D6E3BC" w:themeFill="accent3" w:themeFillTint="66"/>
          </w:tcPr>
          <w:p w14:paraId="28AFA646" w14:textId="77777777" w:rsidR="00CC3523" w:rsidRPr="00CC3523" w:rsidRDefault="00CC3523" w:rsidP="007C57F7">
            <w:pPr>
              <w:rPr>
                <w:b/>
                <w:sz w:val="18"/>
              </w:rPr>
            </w:pPr>
            <w:r w:rsidRPr="00CC3523">
              <w:rPr>
                <w:b/>
                <w:sz w:val="18"/>
              </w:rPr>
              <w:t>M&amp;V Model</w:t>
            </w:r>
          </w:p>
        </w:tc>
        <w:tc>
          <w:tcPr>
            <w:tcW w:w="3838" w:type="dxa"/>
            <w:shd w:val="clear" w:color="auto" w:fill="D6E3BC" w:themeFill="accent3" w:themeFillTint="66"/>
          </w:tcPr>
          <w:p w14:paraId="758A94C9" w14:textId="77777777" w:rsidR="00CC3523" w:rsidRPr="00CC3523" w:rsidRDefault="00CC3523" w:rsidP="007C57F7">
            <w:pPr>
              <w:rPr>
                <w:b/>
                <w:sz w:val="18"/>
              </w:rPr>
            </w:pPr>
            <w:r w:rsidRPr="00CC3523">
              <w:rPr>
                <w:b/>
                <w:sz w:val="18"/>
              </w:rPr>
              <w:t>Parameter</w:t>
            </w:r>
          </w:p>
        </w:tc>
        <w:tc>
          <w:tcPr>
            <w:tcW w:w="3686" w:type="dxa"/>
            <w:shd w:val="clear" w:color="auto" w:fill="D6E3BC" w:themeFill="accent3" w:themeFillTint="66"/>
          </w:tcPr>
          <w:p w14:paraId="607ACD31" w14:textId="77777777" w:rsidR="00CC3523" w:rsidRPr="00CC3523" w:rsidRDefault="00CC3523" w:rsidP="007C57F7">
            <w:pPr>
              <w:rPr>
                <w:b/>
                <w:sz w:val="18"/>
              </w:rPr>
            </w:pPr>
            <w:r>
              <w:rPr>
                <w:b/>
                <w:sz w:val="18"/>
              </w:rPr>
              <w:t>Value</w:t>
            </w:r>
          </w:p>
        </w:tc>
      </w:tr>
      <w:tr w:rsidR="00005417" w:rsidRPr="00CC3523" w14:paraId="38EC2DA6" w14:textId="77777777" w:rsidTr="00005417">
        <w:tc>
          <w:tcPr>
            <w:tcW w:w="1827" w:type="dxa"/>
            <w:vMerge w:val="restart"/>
            <w:vAlign w:val="center"/>
          </w:tcPr>
          <w:p w14:paraId="4FBE4DA5" w14:textId="77777777" w:rsidR="00005417" w:rsidRPr="00CC3523" w:rsidRDefault="00005417" w:rsidP="00005417">
            <w:pPr>
              <w:jc w:val="center"/>
              <w:rPr>
                <w:b/>
                <w:sz w:val="18"/>
              </w:rPr>
            </w:pPr>
            <w:r w:rsidRPr="00CC3523">
              <w:rPr>
                <w:b/>
                <w:sz w:val="18"/>
              </w:rPr>
              <w:t>Electricity Baseline Model</w:t>
            </w:r>
          </w:p>
        </w:tc>
        <w:tc>
          <w:tcPr>
            <w:tcW w:w="3838" w:type="dxa"/>
          </w:tcPr>
          <w:p w14:paraId="52B581FD" w14:textId="77777777" w:rsidR="00005417" w:rsidRPr="00CC3523" w:rsidRDefault="00005417" w:rsidP="007C57F7">
            <w:pPr>
              <w:rPr>
                <w:sz w:val="18"/>
              </w:rPr>
            </w:pPr>
            <w:r w:rsidRPr="00CC3523">
              <w:rPr>
                <w:sz w:val="18"/>
              </w:rPr>
              <w:t>Adjusted R</w:t>
            </w:r>
            <w:r w:rsidRPr="00CC3523">
              <w:rPr>
                <w:sz w:val="18"/>
                <w:vertAlign w:val="superscript"/>
              </w:rPr>
              <w:t>2</w:t>
            </w:r>
          </w:p>
        </w:tc>
        <w:tc>
          <w:tcPr>
            <w:tcW w:w="3686" w:type="dxa"/>
          </w:tcPr>
          <w:p w14:paraId="1848B8F4" w14:textId="77777777" w:rsidR="00005417" w:rsidRPr="00CC3523" w:rsidRDefault="00005417" w:rsidP="007C57F7">
            <w:pPr>
              <w:rPr>
                <w:sz w:val="18"/>
              </w:rPr>
            </w:pPr>
            <w:r>
              <w:rPr>
                <w:sz w:val="18"/>
              </w:rPr>
              <w:t>0.76</w:t>
            </w:r>
          </w:p>
        </w:tc>
      </w:tr>
      <w:tr w:rsidR="00005417" w:rsidRPr="00CC3523" w14:paraId="0A2C318A" w14:textId="77777777" w:rsidTr="00005417">
        <w:tc>
          <w:tcPr>
            <w:tcW w:w="1827" w:type="dxa"/>
            <w:vMerge/>
            <w:vAlign w:val="center"/>
          </w:tcPr>
          <w:p w14:paraId="57A01E4F" w14:textId="77777777" w:rsidR="00005417" w:rsidRPr="00CC3523" w:rsidRDefault="00005417" w:rsidP="007C57F7">
            <w:pPr>
              <w:rPr>
                <w:b/>
                <w:sz w:val="18"/>
              </w:rPr>
            </w:pPr>
          </w:p>
        </w:tc>
        <w:tc>
          <w:tcPr>
            <w:tcW w:w="3838" w:type="dxa"/>
          </w:tcPr>
          <w:p w14:paraId="34B790D8" w14:textId="77777777" w:rsidR="00005417" w:rsidRPr="00CC3523" w:rsidRDefault="00005417" w:rsidP="007C57F7">
            <w:pPr>
              <w:rPr>
                <w:sz w:val="18"/>
              </w:rPr>
            </w:pPr>
            <w:r w:rsidRPr="00CC3523">
              <w:rPr>
                <w:sz w:val="18"/>
              </w:rPr>
              <w:t>Standard Error</w:t>
            </w:r>
          </w:p>
        </w:tc>
        <w:tc>
          <w:tcPr>
            <w:tcW w:w="3686" w:type="dxa"/>
          </w:tcPr>
          <w:p w14:paraId="013C87A3" w14:textId="77777777" w:rsidR="00005417" w:rsidRPr="00CC3523" w:rsidRDefault="00005417" w:rsidP="007C57F7">
            <w:pPr>
              <w:rPr>
                <w:sz w:val="18"/>
              </w:rPr>
            </w:pPr>
            <w:r>
              <w:rPr>
                <w:sz w:val="18"/>
              </w:rPr>
              <w:t>1.44</w:t>
            </w:r>
          </w:p>
        </w:tc>
      </w:tr>
      <w:tr w:rsidR="00005417" w:rsidRPr="00CC3523" w14:paraId="3ED3BE23" w14:textId="77777777" w:rsidTr="00005417">
        <w:tc>
          <w:tcPr>
            <w:tcW w:w="1827" w:type="dxa"/>
            <w:vMerge/>
            <w:vAlign w:val="center"/>
          </w:tcPr>
          <w:p w14:paraId="5C752CE3" w14:textId="77777777" w:rsidR="00005417" w:rsidRPr="00CC3523" w:rsidRDefault="00005417" w:rsidP="007C57F7">
            <w:pPr>
              <w:rPr>
                <w:b/>
                <w:sz w:val="18"/>
              </w:rPr>
            </w:pPr>
          </w:p>
        </w:tc>
        <w:tc>
          <w:tcPr>
            <w:tcW w:w="3838" w:type="dxa"/>
          </w:tcPr>
          <w:p w14:paraId="1647D6D3" w14:textId="77777777" w:rsidR="00005417" w:rsidRPr="00CC3523" w:rsidRDefault="00005417" w:rsidP="007C57F7">
            <w:pPr>
              <w:rPr>
                <w:sz w:val="18"/>
              </w:rPr>
            </w:pPr>
            <w:r w:rsidRPr="00CC3523">
              <w:rPr>
                <w:sz w:val="18"/>
              </w:rPr>
              <w:t>Production Coefficient</w:t>
            </w:r>
          </w:p>
        </w:tc>
        <w:tc>
          <w:tcPr>
            <w:tcW w:w="3686" w:type="dxa"/>
          </w:tcPr>
          <w:p w14:paraId="5D090A0F" w14:textId="77777777" w:rsidR="00005417" w:rsidRPr="00CC3523" w:rsidRDefault="00005417" w:rsidP="007C57F7">
            <w:pPr>
              <w:rPr>
                <w:sz w:val="18"/>
              </w:rPr>
            </w:pPr>
            <w:r>
              <w:rPr>
                <w:sz w:val="18"/>
              </w:rPr>
              <w:t>0.322</w:t>
            </w:r>
          </w:p>
        </w:tc>
      </w:tr>
      <w:tr w:rsidR="00005417" w:rsidRPr="00CC3523" w14:paraId="15AAF423" w14:textId="77777777" w:rsidTr="00005417">
        <w:tc>
          <w:tcPr>
            <w:tcW w:w="1827" w:type="dxa"/>
            <w:vMerge/>
            <w:vAlign w:val="center"/>
          </w:tcPr>
          <w:p w14:paraId="5C3212A4" w14:textId="77777777" w:rsidR="00005417" w:rsidRPr="00CC3523" w:rsidRDefault="00005417" w:rsidP="007C57F7">
            <w:pPr>
              <w:rPr>
                <w:b/>
                <w:sz w:val="18"/>
              </w:rPr>
            </w:pPr>
          </w:p>
        </w:tc>
        <w:tc>
          <w:tcPr>
            <w:tcW w:w="3838" w:type="dxa"/>
          </w:tcPr>
          <w:p w14:paraId="0801F3D3" w14:textId="77777777" w:rsidR="00005417" w:rsidRPr="00CC3523" w:rsidRDefault="00005417" w:rsidP="007C57F7">
            <w:pPr>
              <w:rPr>
                <w:sz w:val="18"/>
              </w:rPr>
            </w:pPr>
            <w:r w:rsidRPr="00CC3523">
              <w:rPr>
                <w:sz w:val="18"/>
              </w:rPr>
              <w:t>Intercept</w:t>
            </w:r>
          </w:p>
        </w:tc>
        <w:tc>
          <w:tcPr>
            <w:tcW w:w="3686" w:type="dxa"/>
          </w:tcPr>
          <w:p w14:paraId="4DF39BC0" w14:textId="77777777" w:rsidR="00005417" w:rsidRPr="00CC3523" w:rsidRDefault="00005417" w:rsidP="007C57F7">
            <w:pPr>
              <w:rPr>
                <w:sz w:val="18"/>
              </w:rPr>
            </w:pPr>
            <w:r>
              <w:rPr>
                <w:sz w:val="18"/>
              </w:rPr>
              <w:t>-0.036</w:t>
            </w:r>
          </w:p>
        </w:tc>
      </w:tr>
      <w:tr w:rsidR="00005417" w:rsidRPr="00CC3523" w14:paraId="47BE1A48" w14:textId="77777777" w:rsidTr="00005417">
        <w:tc>
          <w:tcPr>
            <w:tcW w:w="1827" w:type="dxa"/>
            <w:vMerge/>
            <w:vAlign w:val="center"/>
          </w:tcPr>
          <w:p w14:paraId="5A649EF5" w14:textId="77777777" w:rsidR="00005417" w:rsidRPr="00CC3523" w:rsidRDefault="00005417" w:rsidP="007C57F7">
            <w:pPr>
              <w:rPr>
                <w:b/>
                <w:sz w:val="18"/>
              </w:rPr>
            </w:pPr>
          </w:p>
        </w:tc>
        <w:tc>
          <w:tcPr>
            <w:tcW w:w="3838" w:type="dxa"/>
          </w:tcPr>
          <w:p w14:paraId="6132F857" w14:textId="77777777" w:rsidR="00005417" w:rsidRPr="00CC3523" w:rsidRDefault="00005417" w:rsidP="007C57F7">
            <w:pPr>
              <w:rPr>
                <w:sz w:val="18"/>
              </w:rPr>
            </w:pPr>
            <w:r w:rsidRPr="00CC3523">
              <w:rPr>
                <w:sz w:val="18"/>
              </w:rPr>
              <w:t>Model Functional Form</w:t>
            </w:r>
          </w:p>
        </w:tc>
        <w:tc>
          <w:tcPr>
            <w:tcW w:w="3686" w:type="dxa"/>
          </w:tcPr>
          <w:p w14:paraId="7B6E0B8D" w14:textId="77777777" w:rsidR="00005417" w:rsidRPr="00CC3523" w:rsidRDefault="00005417" w:rsidP="007C57F7">
            <w:pPr>
              <w:rPr>
                <w:sz w:val="18"/>
              </w:rPr>
            </w:pPr>
            <w:r>
              <w:rPr>
                <w:sz w:val="18"/>
              </w:rPr>
              <w:t>MWh = 0.322 x Production – 0.036</w:t>
            </w:r>
          </w:p>
        </w:tc>
      </w:tr>
      <w:tr w:rsidR="00005417" w:rsidRPr="00CC3523" w14:paraId="117FF6A2" w14:textId="77777777" w:rsidTr="00005417">
        <w:tc>
          <w:tcPr>
            <w:tcW w:w="1827" w:type="dxa"/>
            <w:vMerge/>
            <w:vAlign w:val="center"/>
          </w:tcPr>
          <w:p w14:paraId="630311F3" w14:textId="77777777" w:rsidR="00005417" w:rsidRPr="00CC3523" w:rsidRDefault="00005417" w:rsidP="007C57F7">
            <w:pPr>
              <w:rPr>
                <w:b/>
                <w:sz w:val="18"/>
              </w:rPr>
            </w:pPr>
          </w:p>
        </w:tc>
        <w:tc>
          <w:tcPr>
            <w:tcW w:w="3838" w:type="dxa"/>
          </w:tcPr>
          <w:p w14:paraId="07D4704C" w14:textId="77777777" w:rsidR="00005417" w:rsidRPr="00CC3523" w:rsidRDefault="00005417" w:rsidP="007C57F7">
            <w:pPr>
              <w:rPr>
                <w:sz w:val="18"/>
              </w:rPr>
            </w:pPr>
            <w:r w:rsidRPr="00CC3523">
              <w:rPr>
                <w:sz w:val="18"/>
              </w:rPr>
              <w:t>Independent Variable T-Stat</w:t>
            </w:r>
          </w:p>
        </w:tc>
        <w:tc>
          <w:tcPr>
            <w:tcW w:w="3686" w:type="dxa"/>
          </w:tcPr>
          <w:p w14:paraId="7BE4BEFD" w14:textId="77777777" w:rsidR="00005417" w:rsidRPr="00CC3523" w:rsidRDefault="00005417" w:rsidP="007C57F7">
            <w:pPr>
              <w:rPr>
                <w:sz w:val="18"/>
              </w:rPr>
            </w:pPr>
            <w:r>
              <w:rPr>
                <w:sz w:val="18"/>
              </w:rPr>
              <w:t>24.2</w:t>
            </w:r>
          </w:p>
        </w:tc>
      </w:tr>
      <w:tr w:rsidR="00005417" w:rsidRPr="00CC3523" w14:paraId="74CA929F" w14:textId="77777777" w:rsidTr="00005417">
        <w:tc>
          <w:tcPr>
            <w:tcW w:w="1827" w:type="dxa"/>
            <w:vMerge w:val="restart"/>
            <w:vAlign w:val="center"/>
          </w:tcPr>
          <w:p w14:paraId="75256F1A" w14:textId="77777777" w:rsidR="00005417" w:rsidRPr="00CC3523" w:rsidRDefault="00005417" w:rsidP="00CC3523">
            <w:pPr>
              <w:rPr>
                <w:b/>
                <w:sz w:val="18"/>
              </w:rPr>
            </w:pPr>
            <w:r w:rsidRPr="00CC3523">
              <w:rPr>
                <w:b/>
                <w:sz w:val="18"/>
              </w:rPr>
              <w:t>Electricity Operating Model</w:t>
            </w:r>
          </w:p>
        </w:tc>
        <w:tc>
          <w:tcPr>
            <w:tcW w:w="3838" w:type="dxa"/>
          </w:tcPr>
          <w:p w14:paraId="382438E0" w14:textId="77777777" w:rsidR="00005417" w:rsidRPr="00CC3523" w:rsidRDefault="00005417" w:rsidP="00CC3523">
            <w:pPr>
              <w:rPr>
                <w:sz w:val="18"/>
              </w:rPr>
            </w:pPr>
            <w:r w:rsidRPr="00CC3523">
              <w:rPr>
                <w:sz w:val="18"/>
              </w:rPr>
              <w:t>Adjusted R</w:t>
            </w:r>
            <w:r w:rsidRPr="00CC3523">
              <w:rPr>
                <w:sz w:val="18"/>
                <w:vertAlign w:val="superscript"/>
              </w:rPr>
              <w:t>2</w:t>
            </w:r>
          </w:p>
        </w:tc>
        <w:tc>
          <w:tcPr>
            <w:tcW w:w="3686" w:type="dxa"/>
          </w:tcPr>
          <w:p w14:paraId="60A6A9BD" w14:textId="77777777" w:rsidR="00005417" w:rsidRPr="00CC3523" w:rsidRDefault="00005417" w:rsidP="00CC3523">
            <w:pPr>
              <w:rPr>
                <w:sz w:val="18"/>
              </w:rPr>
            </w:pPr>
            <w:r>
              <w:rPr>
                <w:sz w:val="18"/>
              </w:rPr>
              <w:t>0.73</w:t>
            </w:r>
          </w:p>
        </w:tc>
      </w:tr>
      <w:tr w:rsidR="00005417" w:rsidRPr="00CC3523" w14:paraId="3BF2A0A0" w14:textId="77777777" w:rsidTr="00005417">
        <w:tc>
          <w:tcPr>
            <w:tcW w:w="1827" w:type="dxa"/>
            <w:vMerge/>
            <w:vAlign w:val="center"/>
          </w:tcPr>
          <w:p w14:paraId="1A67CB3C" w14:textId="77777777" w:rsidR="00005417" w:rsidRPr="00CC3523" w:rsidRDefault="00005417" w:rsidP="00CC3523">
            <w:pPr>
              <w:rPr>
                <w:b/>
                <w:sz w:val="18"/>
              </w:rPr>
            </w:pPr>
          </w:p>
        </w:tc>
        <w:tc>
          <w:tcPr>
            <w:tcW w:w="3838" w:type="dxa"/>
          </w:tcPr>
          <w:p w14:paraId="1AEC7ED0" w14:textId="77777777" w:rsidR="00005417" w:rsidRPr="00CC3523" w:rsidRDefault="00005417" w:rsidP="00CC3523">
            <w:pPr>
              <w:rPr>
                <w:sz w:val="18"/>
              </w:rPr>
            </w:pPr>
            <w:r w:rsidRPr="00CC3523">
              <w:rPr>
                <w:sz w:val="18"/>
              </w:rPr>
              <w:t>Standard Error</w:t>
            </w:r>
          </w:p>
        </w:tc>
        <w:tc>
          <w:tcPr>
            <w:tcW w:w="3686" w:type="dxa"/>
          </w:tcPr>
          <w:p w14:paraId="7DC9A602" w14:textId="77777777" w:rsidR="00005417" w:rsidRPr="00CC3523" w:rsidRDefault="00005417" w:rsidP="00CC3523">
            <w:pPr>
              <w:rPr>
                <w:sz w:val="18"/>
              </w:rPr>
            </w:pPr>
            <w:r>
              <w:rPr>
                <w:sz w:val="18"/>
              </w:rPr>
              <w:t>4.16</w:t>
            </w:r>
          </w:p>
        </w:tc>
      </w:tr>
      <w:tr w:rsidR="00005417" w:rsidRPr="00CC3523" w14:paraId="4D86CD53" w14:textId="77777777" w:rsidTr="00005417">
        <w:tc>
          <w:tcPr>
            <w:tcW w:w="1827" w:type="dxa"/>
            <w:vMerge/>
            <w:vAlign w:val="center"/>
          </w:tcPr>
          <w:p w14:paraId="6608E460" w14:textId="77777777" w:rsidR="00005417" w:rsidRPr="00CC3523" w:rsidRDefault="00005417" w:rsidP="00CC3523">
            <w:pPr>
              <w:rPr>
                <w:b/>
                <w:sz w:val="18"/>
              </w:rPr>
            </w:pPr>
          </w:p>
        </w:tc>
        <w:tc>
          <w:tcPr>
            <w:tcW w:w="3838" w:type="dxa"/>
          </w:tcPr>
          <w:p w14:paraId="7E2E374C" w14:textId="77777777" w:rsidR="00005417" w:rsidRPr="00CC3523" w:rsidRDefault="00005417" w:rsidP="00CC3523">
            <w:pPr>
              <w:rPr>
                <w:sz w:val="18"/>
              </w:rPr>
            </w:pPr>
            <w:r w:rsidRPr="00CC3523">
              <w:rPr>
                <w:sz w:val="18"/>
              </w:rPr>
              <w:t>Production Coefficient</w:t>
            </w:r>
          </w:p>
        </w:tc>
        <w:tc>
          <w:tcPr>
            <w:tcW w:w="3686" w:type="dxa"/>
          </w:tcPr>
          <w:p w14:paraId="4E0C6B8D" w14:textId="77777777" w:rsidR="00005417" w:rsidRPr="00CC3523" w:rsidRDefault="00005417" w:rsidP="00CC3523">
            <w:pPr>
              <w:rPr>
                <w:sz w:val="18"/>
              </w:rPr>
            </w:pPr>
            <w:r>
              <w:rPr>
                <w:sz w:val="18"/>
              </w:rPr>
              <w:t>0.011</w:t>
            </w:r>
          </w:p>
        </w:tc>
      </w:tr>
      <w:tr w:rsidR="00005417" w:rsidRPr="00CC3523" w14:paraId="1059C109" w14:textId="77777777" w:rsidTr="00005417">
        <w:tc>
          <w:tcPr>
            <w:tcW w:w="1827" w:type="dxa"/>
            <w:vMerge/>
            <w:vAlign w:val="center"/>
          </w:tcPr>
          <w:p w14:paraId="477FBF78" w14:textId="77777777" w:rsidR="00005417" w:rsidRPr="00CC3523" w:rsidRDefault="00005417" w:rsidP="00CC3523">
            <w:pPr>
              <w:rPr>
                <w:b/>
                <w:sz w:val="18"/>
              </w:rPr>
            </w:pPr>
          </w:p>
        </w:tc>
        <w:tc>
          <w:tcPr>
            <w:tcW w:w="3838" w:type="dxa"/>
          </w:tcPr>
          <w:p w14:paraId="0AE14207" w14:textId="77777777" w:rsidR="00005417" w:rsidRPr="00CC3523" w:rsidRDefault="00005417" w:rsidP="00CC3523">
            <w:pPr>
              <w:rPr>
                <w:sz w:val="18"/>
              </w:rPr>
            </w:pPr>
            <w:r w:rsidRPr="00CC3523">
              <w:rPr>
                <w:sz w:val="18"/>
              </w:rPr>
              <w:t>Intercept</w:t>
            </w:r>
          </w:p>
        </w:tc>
        <w:tc>
          <w:tcPr>
            <w:tcW w:w="3686" w:type="dxa"/>
          </w:tcPr>
          <w:p w14:paraId="7EAEBB70" w14:textId="77777777" w:rsidR="00005417" w:rsidRPr="00CC3523" w:rsidRDefault="00005417" w:rsidP="00CC3523">
            <w:pPr>
              <w:rPr>
                <w:sz w:val="18"/>
              </w:rPr>
            </w:pPr>
            <w:r>
              <w:rPr>
                <w:sz w:val="18"/>
              </w:rPr>
              <w:t>3.29</w:t>
            </w:r>
          </w:p>
        </w:tc>
      </w:tr>
      <w:tr w:rsidR="00005417" w:rsidRPr="00CC3523" w14:paraId="0D031F10" w14:textId="77777777" w:rsidTr="00005417">
        <w:tc>
          <w:tcPr>
            <w:tcW w:w="1827" w:type="dxa"/>
            <w:vMerge/>
            <w:vAlign w:val="center"/>
          </w:tcPr>
          <w:p w14:paraId="5E4F27CC" w14:textId="77777777" w:rsidR="00005417" w:rsidRPr="00CC3523" w:rsidRDefault="00005417" w:rsidP="00CC3523">
            <w:pPr>
              <w:rPr>
                <w:b/>
                <w:sz w:val="18"/>
              </w:rPr>
            </w:pPr>
          </w:p>
        </w:tc>
        <w:tc>
          <w:tcPr>
            <w:tcW w:w="3838" w:type="dxa"/>
          </w:tcPr>
          <w:p w14:paraId="1DB6996C" w14:textId="77777777" w:rsidR="00005417" w:rsidRPr="00CC3523" w:rsidRDefault="00005417" w:rsidP="00CC3523">
            <w:pPr>
              <w:rPr>
                <w:sz w:val="18"/>
              </w:rPr>
            </w:pPr>
            <w:r w:rsidRPr="00CC3523">
              <w:rPr>
                <w:sz w:val="18"/>
              </w:rPr>
              <w:t>Model Functional Form</w:t>
            </w:r>
          </w:p>
        </w:tc>
        <w:tc>
          <w:tcPr>
            <w:tcW w:w="3686" w:type="dxa"/>
          </w:tcPr>
          <w:p w14:paraId="012895B0" w14:textId="77777777" w:rsidR="00005417" w:rsidRPr="00CC3523" w:rsidRDefault="00005417" w:rsidP="00CC3523">
            <w:pPr>
              <w:rPr>
                <w:sz w:val="18"/>
              </w:rPr>
            </w:pPr>
            <w:r>
              <w:rPr>
                <w:sz w:val="18"/>
              </w:rPr>
              <w:t>MWh = 0.011 x Production + 3.29</w:t>
            </w:r>
          </w:p>
        </w:tc>
      </w:tr>
      <w:tr w:rsidR="00005417" w:rsidRPr="00CC3523" w14:paraId="7A70095A" w14:textId="77777777" w:rsidTr="00005417">
        <w:tc>
          <w:tcPr>
            <w:tcW w:w="1827" w:type="dxa"/>
            <w:vMerge/>
            <w:vAlign w:val="center"/>
          </w:tcPr>
          <w:p w14:paraId="4BCB5D0A" w14:textId="77777777" w:rsidR="00005417" w:rsidRPr="00CC3523" w:rsidRDefault="00005417" w:rsidP="00CC3523">
            <w:pPr>
              <w:rPr>
                <w:b/>
                <w:sz w:val="18"/>
              </w:rPr>
            </w:pPr>
          </w:p>
        </w:tc>
        <w:tc>
          <w:tcPr>
            <w:tcW w:w="3838" w:type="dxa"/>
          </w:tcPr>
          <w:p w14:paraId="53BD1EC3" w14:textId="77777777" w:rsidR="00005417" w:rsidRPr="00CC3523" w:rsidRDefault="00005417" w:rsidP="00CC3523">
            <w:pPr>
              <w:rPr>
                <w:sz w:val="18"/>
              </w:rPr>
            </w:pPr>
            <w:r w:rsidRPr="00CC3523">
              <w:rPr>
                <w:sz w:val="18"/>
              </w:rPr>
              <w:t>Independent Variable T-Stat</w:t>
            </w:r>
          </w:p>
        </w:tc>
        <w:tc>
          <w:tcPr>
            <w:tcW w:w="3686" w:type="dxa"/>
          </w:tcPr>
          <w:p w14:paraId="195203FF" w14:textId="77777777" w:rsidR="00005417" w:rsidRPr="00CC3523" w:rsidRDefault="00005417" w:rsidP="00CC3523">
            <w:pPr>
              <w:rPr>
                <w:sz w:val="18"/>
              </w:rPr>
            </w:pPr>
            <w:r>
              <w:rPr>
                <w:sz w:val="18"/>
              </w:rPr>
              <w:t>22.9</w:t>
            </w:r>
          </w:p>
        </w:tc>
      </w:tr>
      <w:tr w:rsidR="00005417" w:rsidRPr="00CC3523" w14:paraId="69746D1C" w14:textId="77777777" w:rsidTr="00005417">
        <w:tc>
          <w:tcPr>
            <w:tcW w:w="1827" w:type="dxa"/>
            <w:vMerge w:val="restart"/>
            <w:vAlign w:val="center"/>
          </w:tcPr>
          <w:p w14:paraId="3723B8FB" w14:textId="77777777" w:rsidR="00005417" w:rsidRPr="00CC3523" w:rsidRDefault="00005417" w:rsidP="00CC3523">
            <w:pPr>
              <w:rPr>
                <w:b/>
                <w:sz w:val="18"/>
              </w:rPr>
            </w:pPr>
            <w:r w:rsidRPr="00CC3523">
              <w:rPr>
                <w:b/>
                <w:sz w:val="18"/>
              </w:rPr>
              <w:t>Gas Baseline Model</w:t>
            </w:r>
          </w:p>
        </w:tc>
        <w:tc>
          <w:tcPr>
            <w:tcW w:w="3838" w:type="dxa"/>
          </w:tcPr>
          <w:p w14:paraId="707C559D" w14:textId="77777777" w:rsidR="00005417" w:rsidRPr="00CC3523" w:rsidRDefault="00005417" w:rsidP="00CC3523">
            <w:pPr>
              <w:rPr>
                <w:sz w:val="18"/>
              </w:rPr>
            </w:pPr>
            <w:r w:rsidRPr="00CC3523">
              <w:rPr>
                <w:sz w:val="18"/>
              </w:rPr>
              <w:t>Adjusted R</w:t>
            </w:r>
            <w:r w:rsidRPr="00CC3523">
              <w:rPr>
                <w:sz w:val="18"/>
                <w:vertAlign w:val="superscript"/>
              </w:rPr>
              <w:t>2</w:t>
            </w:r>
          </w:p>
        </w:tc>
        <w:tc>
          <w:tcPr>
            <w:tcW w:w="3686" w:type="dxa"/>
          </w:tcPr>
          <w:p w14:paraId="6CED5F78" w14:textId="77777777" w:rsidR="00005417" w:rsidRPr="00CC3523" w:rsidRDefault="00005417" w:rsidP="00CC3523">
            <w:pPr>
              <w:rPr>
                <w:sz w:val="18"/>
              </w:rPr>
            </w:pPr>
            <w:r>
              <w:rPr>
                <w:sz w:val="18"/>
              </w:rPr>
              <w:t>0.61</w:t>
            </w:r>
          </w:p>
        </w:tc>
      </w:tr>
      <w:tr w:rsidR="00005417" w:rsidRPr="00CC3523" w14:paraId="5DF9AC5D" w14:textId="77777777" w:rsidTr="00005417">
        <w:tc>
          <w:tcPr>
            <w:tcW w:w="1827" w:type="dxa"/>
            <w:vMerge/>
            <w:vAlign w:val="center"/>
          </w:tcPr>
          <w:p w14:paraId="328AC861" w14:textId="77777777" w:rsidR="00005417" w:rsidRPr="00CC3523" w:rsidRDefault="00005417" w:rsidP="00CC3523">
            <w:pPr>
              <w:rPr>
                <w:b/>
                <w:sz w:val="18"/>
              </w:rPr>
            </w:pPr>
          </w:p>
        </w:tc>
        <w:tc>
          <w:tcPr>
            <w:tcW w:w="3838" w:type="dxa"/>
          </w:tcPr>
          <w:p w14:paraId="1135F8B9" w14:textId="77777777" w:rsidR="00005417" w:rsidRPr="00CC3523" w:rsidRDefault="00005417" w:rsidP="00CC3523">
            <w:pPr>
              <w:rPr>
                <w:sz w:val="18"/>
              </w:rPr>
            </w:pPr>
            <w:r w:rsidRPr="00CC3523">
              <w:rPr>
                <w:sz w:val="18"/>
              </w:rPr>
              <w:t>Standard Error</w:t>
            </w:r>
          </w:p>
        </w:tc>
        <w:tc>
          <w:tcPr>
            <w:tcW w:w="3686" w:type="dxa"/>
          </w:tcPr>
          <w:p w14:paraId="5E938F9F" w14:textId="77777777" w:rsidR="00005417" w:rsidRPr="00CC3523" w:rsidRDefault="00005417" w:rsidP="00CC3523">
            <w:pPr>
              <w:rPr>
                <w:sz w:val="18"/>
              </w:rPr>
            </w:pPr>
            <w:r>
              <w:rPr>
                <w:sz w:val="18"/>
              </w:rPr>
              <w:t>20.2</w:t>
            </w:r>
          </w:p>
        </w:tc>
      </w:tr>
      <w:tr w:rsidR="00005417" w:rsidRPr="00CC3523" w14:paraId="29A2775C" w14:textId="77777777" w:rsidTr="00005417">
        <w:tc>
          <w:tcPr>
            <w:tcW w:w="1827" w:type="dxa"/>
            <w:vMerge/>
            <w:vAlign w:val="center"/>
          </w:tcPr>
          <w:p w14:paraId="4E565150" w14:textId="77777777" w:rsidR="00005417" w:rsidRPr="00CC3523" w:rsidRDefault="00005417" w:rsidP="00CC3523">
            <w:pPr>
              <w:rPr>
                <w:b/>
                <w:sz w:val="18"/>
              </w:rPr>
            </w:pPr>
          </w:p>
        </w:tc>
        <w:tc>
          <w:tcPr>
            <w:tcW w:w="3838" w:type="dxa"/>
          </w:tcPr>
          <w:p w14:paraId="607A489F" w14:textId="77777777" w:rsidR="00005417" w:rsidRPr="00CC3523" w:rsidRDefault="00005417" w:rsidP="00CC3523">
            <w:pPr>
              <w:rPr>
                <w:sz w:val="18"/>
              </w:rPr>
            </w:pPr>
            <w:r w:rsidRPr="00CC3523">
              <w:rPr>
                <w:sz w:val="18"/>
              </w:rPr>
              <w:t>Production Coefficient</w:t>
            </w:r>
          </w:p>
        </w:tc>
        <w:tc>
          <w:tcPr>
            <w:tcW w:w="3686" w:type="dxa"/>
          </w:tcPr>
          <w:p w14:paraId="4E40DE71" w14:textId="77777777" w:rsidR="00005417" w:rsidRPr="00CC3523" w:rsidRDefault="00005417" w:rsidP="00CC3523">
            <w:pPr>
              <w:rPr>
                <w:sz w:val="18"/>
              </w:rPr>
            </w:pPr>
            <w:r>
              <w:rPr>
                <w:sz w:val="18"/>
              </w:rPr>
              <w:t>0.310</w:t>
            </w:r>
          </w:p>
        </w:tc>
      </w:tr>
      <w:tr w:rsidR="00005417" w:rsidRPr="00CC3523" w14:paraId="140DA38A" w14:textId="77777777" w:rsidTr="00005417">
        <w:tc>
          <w:tcPr>
            <w:tcW w:w="1827" w:type="dxa"/>
            <w:vMerge/>
            <w:vAlign w:val="center"/>
          </w:tcPr>
          <w:p w14:paraId="58C9C3E3" w14:textId="77777777" w:rsidR="00005417" w:rsidRPr="00CC3523" w:rsidRDefault="00005417" w:rsidP="00CC3523">
            <w:pPr>
              <w:rPr>
                <w:b/>
                <w:sz w:val="18"/>
              </w:rPr>
            </w:pPr>
          </w:p>
        </w:tc>
        <w:tc>
          <w:tcPr>
            <w:tcW w:w="3838" w:type="dxa"/>
          </w:tcPr>
          <w:p w14:paraId="4F6CAF89" w14:textId="77777777" w:rsidR="00005417" w:rsidRPr="00CC3523" w:rsidRDefault="00005417" w:rsidP="00CC3523">
            <w:pPr>
              <w:rPr>
                <w:sz w:val="18"/>
              </w:rPr>
            </w:pPr>
            <w:r w:rsidRPr="00CC3523">
              <w:rPr>
                <w:sz w:val="18"/>
              </w:rPr>
              <w:t>Intercept</w:t>
            </w:r>
          </w:p>
        </w:tc>
        <w:tc>
          <w:tcPr>
            <w:tcW w:w="3686" w:type="dxa"/>
          </w:tcPr>
          <w:p w14:paraId="1796ECF8" w14:textId="77777777" w:rsidR="00005417" w:rsidRPr="00CC3523" w:rsidRDefault="00005417" w:rsidP="00CC3523">
            <w:pPr>
              <w:rPr>
                <w:sz w:val="18"/>
              </w:rPr>
            </w:pPr>
            <w:r>
              <w:rPr>
                <w:sz w:val="18"/>
              </w:rPr>
              <w:t>1.49</w:t>
            </w:r>
          </w:p>
        </w:tc>
      </w:tr>
      <w:tr w:rsidR="00005417" w:rsidRPr="00CC3523" w14:paraId="150850F9" w14:textId="77777777" w:rsidTr="00005417">
        <w:tc>
          <w:tcPr>
            <w:tcW w:w="1827" w:type="dxa"/>
            <w:vMerge/>
            <w:vAlign w:val="center"/>
          </w:tcPr>
          <w:p w14:paraId="6A479682" w14:textId="77777777" w:rsidR="00005417" w:rsidRPr="00CC3523" w:rsidRDefault="00005417" w:rsidP="00CC3523">
            <w:pPr>
              <w:rPr>
                <w:b/>
                <w:sz w:val="18"/>
              </w:rPr>
            </w:pPr>
          </w:p>
        </w:tc>
        <w:tc>
          <w:tcPr>
            <w:tcW w:w="3838" w:type="dxa"/>
          </w:tcPr>
          <w:p w14:paraId="5765EDF7" w14:textId="77777777" w:rsidR="00005417" w:rsidRPr="00CC3523" w:rsidRDefault="00005417" w:rsidP="00CC3523">
            <w:pPr>
              <w:rPr>
                <w:sz w:val="18"/>
              </w:rPr>
            </w:pPr>
            <w:r w:rsidRPr="00CC3523">
              <w:rPr>
                <w:sz w:val="18"/>
              </w:rPr>
              <w:t>Model Functional Form</w:t>
            </w:r>
          </w:p>
        </w:tc>
        <w:tc>
          <w:tcPr>
            <w:tcW w:w="3686" w:type="dxa"/>
          </w:tcPr>
          <w:p w14:paraId="7C66F66B" w14:textId="77777777" w:rsidR="00005417" w:rsidRPr="00CC3523" w:rsidRDefault="00005417" w:rsidP="00CC3523">
            <w:pPr>
              <w:rPr>
                <w:sz w:val="18"/>
              </w:rPr>
            </w:pPr>
            <w:r>
              <w:rPr>
                <w:sz w:val="18"/>
              </w:rPr>
              <w:t>GJ = 0.310 x Production + 1.49</w:t>
            </w:r>
          </w:p>
        </w:tc>
      </w:tr>
      <w:tr w:rsidR="00005417" w:rsidRPr="00CC3523" w14:paraId="3E36AC19" w14:textId="77777777" w:rsidTr="00005417">
        <w:tc>
          <w:tcPr>
            <w:tcW w:w="1827" w:type="dxa"/>
            <w:vMerge/>
            <w:vAlign w:val="center"/>
          </w:tcPr>
          <w:p w14:paraId="7B171BB9" w14:textId="77777777" w:rsidR="00005417" w:rsidRPr="00CC3523" w:rsidRDefault="00005417" w:rsidP="00CC3523">
            <w:pPr>
              <w:rPr>
                <w:b/>
                <w:sz w:val="18"/>
              </w:rPr>
            </w:pPr>
          </w:p>
        </w:tc>
        <w:tc>
          <w:tcPr>
            <w:tcW w:w="3838" w:type="dxa"/>
          </w:tcPr>
          <w:p w14:paraId="408F7C0C" w14:textId="77777777" w:rsidR="00005417" w:rsidRPr="00CC3523" w:rsidRDefault="00005417" w:rsidP="00CC3523">
            <w:pPr>
              <w:rPr>
                <w:sz w:val="18"/>
              </w:rPr>
            </w:pPr>
            <w:r w:rsidRPr="00CC3523">
              <w:rPr>
                <w:sz w:val="18"/>
              </w:rPr>
              <w:t>Independent Variable T-Stat</w:t>
            </w:r>
          </w:p>
        </w:tc>
        <w:tc>
          <w:tcPr>
            <w:tcW w:w="3686" w:type="dxa"/>
          </w:tcPr>
          <w:p w14:paraId="5B96AB4E" w14:textId="77777777" w:rsidR="00005417" w:rsidRPr="00CC3523" w:rsidRDefault="00005417" w:rsidP="00CC3523">
            <w:pPr>
              <w:rPr>
                <w:sz w:val="18"/>
              </w:rPr>
            </w:pPr>
            <w:r>
              <w:rPr>
                <w:sz w:val="18"/>
              </w:rPr>
              <w:t>16.7</w:t>
            </w:r>
          </w:p>
        </w:tc>
      </w:tr>
      <w:tr w:rsidR="00005417" w:rsidRPr="00CC3523" w14:paraId="5FA656E6" w14:textId="77777777" w:rsidTr="00005417">
        <w:tc>
          <w:tcPr>
            <w:tcW w:w="1827" w:type="dxa"/>
            <w:vMerge w:val="restart"/>
            <w:vAlign w:val="center"/>
          </w:tcPr>
          <w:p w14:paraId="52750FFA" w14:textId="77777777" w:rsidR="00005417" w:rsidRPr="00CC3523" w:rsidRDefault="00005417" w:rsidP="00CC3523">
            <w:pPr>
              <w:rPr>
                <w:b/>
                <w:sz w:val="18"/>
              </w:rPr>
            </w:pPr>
            <w:r w:rsidRPr="00CC3523">
              <w:rPr>
                <w:b/>
                <w:sz w:val="18"/>
              </w:rPr>
              <w:t>Gas Operating Model</w:t>
            </w:r>
          </w:p>
        </w:tc>
        <w:tc>
          <w:tcPr>
            <w:tcW w:w="3838" w:type="dxa"/>
          </w:tcPr>
          <w:p w14:paraId="6FF2BBF0" w14:textId="77777777" w:rsidR="00005417" w:rsidRPr="00CC3523" w:rsidRDefault="00005417" w:rsidP="00CC3523">
            <w:pPr>
              <w:rPr>
                <w:sz w:val="18"/>
              </w:rPr>
            </w:pPr>
            <w:r w:rsidRPr="00CC3523">
              <w:rPr>
                <w:sz w:val="18"/>
              </w:rPr>
              <w:t>Adjusted R</w:t>
            </w:r>
            <w:r w:rsidRPr="00CC3523">
              <w:rPr>
                <w:sz w:val="18"/>
                <w:vertAlign w:val="superscript"/>
              </w:rPr>
              <w:t>2</w:t>
            </w:r>
          </w:p>
        </w:tc>
        <w:tc>
          <w:tcPr>
            <w:tcW w:w="3686" w:type="dxa"/>
          </w:tcPr>
          <w:p w14:paraId="4E20E963" w14:textId="77777777" w:rsidR="00005417" w:rsidRPr="00CC3523" w:rsidRDefault="00005417" w:rsidP="00CC3523">
            <w:pPr>
              <w:rPr>
                <w:sz w:val="18"/>
              </w:rPr>
            </w:pPr>
            <w:r>
              <w:rPr>
                <w:sz w:val="18"/>
              </w:rPr>
              <w:t>0.96</w:t>
            </w:r>
          </w:p>
        </w:tc>
      </w:tr>
      <w:tr w:rsidR="00005417" w:rsidRPr="00CC3523" w14:paraId="2D95FB36" w14:textId="77777777" w:rsidTr="00CC3523">
        <w:tc>
          <w:tcPr>
            <w:tcW w:w="1827" w:type="dxa"/>
            <w:vMerge/>
          </w:tcPr>
          <w:p w14:paraId="0B60B0E4" w14:textId="77777777" w:rsidR="00005417" w:rsidRPr="00CC3523" w:rsidRDefault="00005417" w:rsidP="00CC3523">
            <w:pPr>
              <w:rPr>
                <w:b/>
                <w:sz w:val="18"/>
              </w:rPr>
            </w:pPr>
          </w:p>
        </w:tc>
        <w:tc>
          <w:tcPr>
            <w:tcW w:w="3838" w:type="dxa"/>
          </w:tcPr>
          <w:p w14:paraId="176ECD8F" w14:textId="77777777" w:rsidR="00005417" w:rsidRPr="00CC3523" w:rsidRDefault="00005417" w:rsidP="00CC3523">
            <w:pPr>
              <w:rPr>
                <w:sz w:val="18"/>
              </w:rPr>
            </w:pPr>
            <w:r w:rsidRPr="00CC3523">
              <w:rPr>
                <w:sz w:val="18"/>
              </w:rPr>
              <w:t>Standard Error</w:t>
            </w:r>
          </w:p>
        </w:tc>
        <w:tc>
          <w:tcPr>
            <w:tcW w:w="3686" w:type="dxa"/>
          </w:tcPr>
          <w:p w14:paraId="10D0994E" w14:textId="77777777" w:rsidR="00005417" w:rsidRPr="00CC3523" w:rsidRDefault="00005417" w:rsidP="00CC3523">
            <w:pPr>
              <w:rPr>
                <w:sz w:val="18"/>
              </w:rPr>
            </w:pPr>
            <w:r>
              <w:rPr>
                <w:sz w:val="18"/>
              </w:rPr>
              <w:t>36.5</w:t>
            </w:r>
          </w:p>
        </w:tc>
      </w:tr>
      <w:tr w:rsidR="00005417" w:rsidRPr="00CC3523" w14:paraId="04FDEC31" w14:textId="77777777" w:rsidTr="00CC3523">
        <w:tc>
          <w:tcPr>
            <w:tcW w:w="1827" w:type="dxa"/>
            <w:vMerge/>
          </w:tcPr>
          <w:p w14:paraId="6DD31118" w14:textId="77777777" w:rsidR="00005417" w:rsidRPr="00CC3523" w:rsidRDefault="00005417" w:rsidP="00CC3523">
            <w:pPr>
              <w:rPr>
                <w:b/>
                <w:sz w:val="18"/>
              </w:rPr>
            </w:pPr>
          </w:p>
        </w:tc>
        <w:tc>
          <w:tcPr>
            <w:tcW w:w="3838" w:type="dxa"/>
          </w:tcPr>
          <w:p w14:paraId="5543B4B0" w14:textId="77777777" w:rsidR="00005417" w:rsidRPr="00CC3523" w:rsidRDefault="00005417" w:rsidP="00CC3523">
            <w:pPr>
              <w:rPr>
                <w:sz w:val="18"/>
              </w:rPr>
            </w:pPr>
            <w:r w:rsidRPr="00CC3523">
              <w:rPr>
                <w:sz w:val="18"/>
              </w:rPr>
              <w:t>Production Coefficient</w:t>
            </w:r>
          </w:p>
        </w:tc>
        <w:tc>
          <w:tcPr>
            <w:tcW w:w="3686" w:type="dxa"/>
          </w:tcPr>
          <w:p w14:paraId="21779E3A" w14:textId="77777777" w:rsidR="00005417" w:rsidRPr="00CC3523" w:rsidRDefault="00005417" w:rsidP="00CC3523">
            <w:pPr>
              <w:rPr>
                <w:sz w:val="18"/>
              </w:rPr>
            </w:pPr>
            <w:r>
              <w:rPr>
                <w:sz w:val="18"/>
              </w:rPr>
              <w:t>0.302</w:t>
            </w:r>
          </w:p>
        </w:tc>
      </w:tr>
      <w:tr w:rsidR="00005417" w:rsidRPr="00CC3523" w14:paraId="279EBBAD" w14:textId="77777777" w:rsidTr="00CC3523">
        <w:tc>
          <w:tcPr>
            <w:tcW w:w="1827" w:type="dxa"/>
            <w:vMerge/>
          </w:tcPr>
          <w:p w14:paraId="1C5AD477" w14:textId="77777777" w:rsidR="00005417" w:rsidRPr="00CC3523" w:rsidRDefault="00005417" w:rsidP="00CC3523">
            <w:pPr>
              <w:rPr>
                <w:b/>
                <w:sz w:val="18"/>
              </w:rPr>
            </w:pPr>
          </w:p>
        </w:tc>
        <w:tc>
          <w:tcPr>
            <w:tcW w:w="3838" w:type="dxa"/>
          </w:tcPr>
          <w:p w14:paraId="6395A9B4" w14:textId="77777777" w:rsidR="00005417" w:rsidRPr="00CC3523" w:rsidRDefault="00005417" w:rsidP="00CC3523">
            <w:pPr>
              <w:rPr>
                <w:sz w:val="18"/>
              </w:rPr>
            </w:pPr>
            <w:r w:rsidRPr="00CC3523">
              <w:rPr>
                <w:sz w:val="18"/>
              </w:rPr>
              <w:t>Intercept</w:t>
            </w:r>
          </w:p>
        </w:tc>
        <w:tc>
          <w:tcPr>
            <w:tcW w:w="3686" w:type="dxa"/>
          </w:tcPr>
          <w:p w14:paraId="7F9C3B60" w14:textId="77777777" w:rsidR="00005417" w:rsidRPr="00CC3523" w:rsidRDefault="00005417" w:rsidP="00CC3523">
            <w:pPr>
              <w:rPr>
                <w:sz w:val="18"/>
              </w:rPr>
            </w:pPr>
            <w:r>
              <w:rPr>
                <w:sz w:val="18"/>
              </w:rPr>
              <w:t>31.4</w:t>
            </w:r>
          </w:p>
        </w:tc>
      </w:tr>
      <w:tr w:rsidR="00005417" w:rsidRPr="00CC3523" w14:paraId="4E2851B2" w14:textId="77777777" w:rsidTr="00CC3523">
        <w:tc>
          <w:tcPr>
            <w:tcW w:w="1827" w:type="dxa"/>
            <w:vMerge/>
          </w:tcPr>
          <w:p w14:paraId="0F92A19C" w14:textId="77777777" w:rsidR="00005417" w:rsidRPr="00CC3523" w:rsidRDefault="00005417" w:rsidP="00CC3523">
            <w:pPr>
              <w:rPr>
                <w:b/>
                <w:sz w:val="18"/>
              </w:rPr>
            </w:pPr>
          </w:p>
        </w:tc>
        <w:tc>
          <w:tcPr>
            <w:tcW w:w="3838" w:type="dxa"/>
          </w:tcPr>
          <w:p w14:paraId="074E9546" w14:textId="77777777" w:rsidR="00005417" w:rsidRPr="00CC3523" w:rsidRDefault="00005417" w:rsidP="00CC3523">
            <w:pPr>
              <w:rPr>
                <w:sz w:val="18"/>
              </w:rPr>
            </w:pPr>
            <w:r w:rsidRPr="00CC3523">
              <w:rPr>
                <w:sz w:val="18"/>
              </w:rPr>
              <w:t>Model Functional Form</w:t>
            </w:r>
          </w:p>
        </w:tc>
        <w:tc>
          <w:tcPr>
            <w:tcW w:w="3686" w:type="dxa"/>
          </w:tcPr>
          <w:p w14:paraId="6CC1495C" w14:textId="77777777" w:rsidR="00005417" w:rsidRPr="00CC3523" w:rsidRDefault="00005417" w:rsidP="00005417">
            <w:pPr>
              <w:rPr>
                <w:sz w:val="18"/>
              </w:rPr>
            </w:pPr>
            <w:r>
              <w:rPr>
                <w:sz w:val="18"/>
              </w:rPr>
              <w:t>GJ = 0.302 x Production + 31.4</w:t>
            </w:r>
          </w:p>
        </w:tc>
      </w:tr>
      <w:tr w:rsidR="00005417" w:rsidRPr="00CC3523" w14:paraId="5AA71D31" w14:textId="77777777" w:rsidTr="00CC3523">
        <w:tc>
          <w:tcPr>
            <w:tcW w:w="1827" w:type="dxa"/>
            <w:vMerge/>
          </w:tcPr>
          <w:p w14:paraId="7BD2FC7E" w14:textId="77777777" w:rsidR="00005417" w:rsidRPr="00CC3523" w:rsidRDefault="00005417" w:rsidP="00CC3523">
            <w:pPr>
              <w:rPr>
                <w:b/>
                <w:sz w:val="18"/>
              </w:rPr>
            </w:pPr>
          </w:p>
        </w:tc>
        <w:tc>
          <w:tcPr>
            <w:tcW w:w="3838" w:type="dxa"/>
          </w:tcPr>
          <w:p w14:paraId="682D5E04" w14:textId="77777777" w:rsidR="00005417" w:rsidRPr="00CC3523" w:rsidRDefault="00005417" w:rsidP="00CC3523">
            <w:pPr>
              <w:rPr>
                <w:sz w:val="18"/>
              </w:rPr>
            </w:pPr>
            <w:r w:rsidRPr="00CC3523">
              <w:rPr>
                <w:sz w:val="18"/>
              </w:rPr>
              <w:t>Independent Variable T-Stat</w:t>
            </w:r>
          </w:p>
        </w:tc>
        <w:tc>
          <w:tcPr>
            <w:tcW w:w="3686" w:type="dxa"/>
          </w:tcPr>
          <w:p w14:paraId="2F7C9D31" w14:textId="77777777" w:rsidR="00005417" w:rsidRPr="00CC3523" w:rsidRDefault="00005417" w:rsidP="00CC3523">
            <w:pPr>
              <w:rPr>
                <w:sz w:val="18"/>
              </w:rPr>
            </w:pPr>
            <w:r>
              <w:rPr>
                <w:sz w:val="18"/>
              </w:rPr>
              <w:t>73.6</w:t>
            </w:r>
          </w:p>
        </w:tc>
      </w:tr>
    </w:tbl>
    <w:p w14:paraId="5817CA13" w14:textId="77777777" w:rsidR="00CC3523" w:rsidRDefault="00CC3523" w:rsidP="007C57F7"/>
    <w:p w14:paraId="322EF8A4" w14:textId="77777777" w:rsidR="000A7CCE" w:rsidRDefault="000A7CCE" w:rsidP="007C57F7"/>
    <w:p w14:paraId="2118B457" w14:textId="5CCFE955" w:rsidR="000A7CCE" w:rsidRDefault="000C3EC9" w:rsidP="007C57F7">
      <w:r>
        <w:t>Applying the models to a N</w:t>
      </w:r>
      <w:r w:rsidR="000A7CCE">
        <w:t xml:space="preserve">ormal </w:t>
      </w:r>
      <w:r>
        <w:t>Y</w:t>
      </w:r>
      <w:r w:rsidR="000A7CCE">
        <w:t xml:space="preserve">ear of production identifies the net reduction in carbon dioxide equivalent (as shown in </w:t>
      </w:r>
      <w:r w:rsidR="000A7CCE">
        <w:fldChar w:fldCharType="begin"/>
      </w:r>
      <w:r w:rsidR="000A7CCE">
        <w:instrText xml:space="preserve"> REF _Ref447181258 \h </w:instrText>
      </w:r>
      <w:r w:rsidR="000A7CCE">
        <w:fldChar w:fldCharType="separate"/>
      </w:r>
      <w:r w:rsidR="00914114">
        <w:t xml:space="preserve">Figure </w:t>
      </w:r>
      <w:r w:rsidR="00914114">
        <w:rPr>
          <w:noProof/>
        </w:rPr>
        <w:t>4</w:t>
      </w:r>
      <w:r w:rsidR="000A7CCE">
        <w:fldChar w:fldCharType="end"/>
      </w:r>
      <w:r>
        <w:t>). The N</w:t>
      </w:r>
      <w:r w:rsidR="000A7CCE">
        <w:t xml:space="preserve">ormal </w:t>
      </w:r>
      <w:r>
        <w:t>Y</w:t>
      </w:r>
      <w:r w:rsidR="000A7CCE">
        <w:t xml:space="preserve">ear is based upon the independent variable of production (kg) used for development </w:t>
      </w:r>
      <w:r>
        <w:t>of the regression models. This N</w:t>
      </w:r>
      <w:r w:rsidR="000A7CCE">
        <w:t xml:space="preserve">ormal </w:t>
      </w:r>
      <w:r>
        <w:t>Y</w:t>
      </w:r>
      <w:r w:rsidR="000A7CCE">
        <w:t>ear was developed from the</w:t>
      </w:r>
      <w:r w:rsidR="004F30E3">
        <w:t xml:space="preserve"> average production levels from the previous three years in conjunction with the expected production forecasts for the next three years. These production levels were shown to be fairly consistent over this period and hence were utilised to provide an average production year. The site also experiences two scheduled shutdowns per year during October and December/January. These were taken into account as shown in </w:t>
      </w:r>
      <w:r w:rsidR="004F30E3">
        <w:fldChar w:fldCharType="begin"/>
      </w:r>
      <w:r w:rsidR="004F30E3">
        <w:instrText xml:space="preserve"> REF _Ref447181258 \h </w:instrText>
      </w:r>
      <w:r w:rsidR="004F30E3">
        <w:fldChar w:fldCharType="separate"/>
      </w:r>
      <w:r w:rsidR="00914114">
        <w:t xml:space="preserve">Figure </w:t>
      </w:r>
      <w:r w:rsidR="00914114">
        <w:rPr>
          <w:noProof/>
        </w:rPr>
        <w:t>4</w:t>
      </w:r>
      <w:r w:rsidR="004F30E3">
        <w:fldChar w:fldCharType="end"/>
      </w:r>
      <w:r w:rsidR="004F30E3">
        <w:t>.</w:t>
      </w:r>
    </w:p>
    <w:p w14:paraId="4BCB2C52" w14:textId="77777777" w:rsidR="000A7CCE" w:rsidRDefault="000A7CCE" w:rsidP="007C57F7"/>
    <w:p w14:paraId="4C7020E7" w14:textId="77777777" w:rsidR="000A7CCE" w:rsidRDefault="000A7CCE" w:rsidP="007C57F7"/>
    <w:p w14:paraId="25A92D22" w14:textId="77777777" w:rsidR="000A7CCE" w:rsidRDefault="00B70C7F" w:rsidP="000A7CCE">
      <w:pPr>
        <w:keepNext/>
      </w:pPr>
      <w:r>
        <w:rPr>
          <w:noProof/>
          <w:lang w:eastAsia="en-AU"/>
        </w:rPr>
        <w:lastRenderedPageBreak/>
        <w:drawing>
          <wp:inline distT="0" distB="0" distL="0" distR="0" wp14:anchorId="5F76365C" wp14:editId="5750E338">
            <wp:extent cx="5929630" cy="3747135"/>
            <wp:effectExtent l="0" t="0" r="0" b="5715"/>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23B01C9C" w14:textId="765881A8" w:rsidR="00005417" w:rsidRDefault="000A7CCE" w:rsidP="000A7CCE">
      <w:pPr>
        <w:pStyle w:val="Caption"/>
      </w:pPr>
      <w:bookmarkStart w:id="21" w:name="_Ref447181258"/>
      <w:r>
        <w:t xml:space="preserve">Figure </w:t>
      </w:r>
      <w:r>
        <w:fldChar w:fldCharType="begin"/>
      </w:r>
      <w:r>
        <w:instrText xml:space="preserve"> SEQ Figure \* ARABIC </w:instrText>
      </w:r>
      <w:r>
        <w:fldChar w:fldCharType="separate"/>
      </w:r>
      <w:r w:rsidR="00914114">
        <w:rPr>
          <w:noProof/>
        </w:rPr>
        <w:t>4</w:t>
      </w:r>
      <w:r>
        <w:fldChar w:fldCharType="end"/>
      </w:r>
      <w:bookmarkEnd w:id="21"/>
      <w:r>
        <w:t>. Baseline &amp; o</w:t>
      </w:r>
      <w:r w:rsidR="00920D5A">
        <w:t>perating models applied to the normal y</w:t>
      </w:r>
      <w:r>
        <w:t>ear</w:t>
      </w:r>
    </w:p>
    <w:p w14:paraId="1B6F7E78" w14:textId="77777777" w:rsidR="000A7CCE" w:rsidRPr="000A7CCE" w:rsidRDefault="000A7CCE" w:rsidP="000A7CCE"/>
    <w:p w14:paraId="3646611E" w14:textId="77777777" w:rsidR="00005417" w:rsidRDefault="00005417" w:rsidP="007C57F7">
      <w:r>
        <w:t xml:space="preserve">The results of applying </w:t>
      </w:r>
      <w:r w:rsidR="0084432E">
        <w:t>the above models to Equations 1 and 3 of Schedule 37 are:</w:t>
      </w:r>
    </w:p>
    <w:p w14:paraId="45088A93" w14:textId="77777777" w:rsidR="0084432E" w:rsidRDefault="0084432E" w:rsidP="007C57F7"/>
    <w:p w14:paraId="1F539524" w14:textId="688A2825" w:rsidR="000A7CCE" w:rsidRDefault="000A7CCE" w:rsidP="0084432E">
      <w:pPr>
        <w:pStyle w:val="ListParagraph"/>
        <w:numPr>
          <w:ilvl w:val="0"/>
          <w:numId w:val="28"/>
        </w:numPr>
      </w:pPr>
      <w:r>
        <w:t>Annual electricity savings of 11,120 MWh,</w:t>
      </w:r>
    </w:p>
    <w:p w14:paraId="56CC6AB3" w14:textId="1732FB25" w:rsidR="000A7CCE" w:rsidRDefault="000A7CCE" w:rsidP="0084432E">
      <w:pPr>
        <w:pStyle w:val="ListParagraph"/>
        <w:numPr>
          <w:ilvl w:val="0"/>
          <w:numId w:val="28"/>
        </w:numPr>
      </w:pPr>
      <w:r>
        <w:t>Annual gas saving of – 5,897 GJ,</w:t>
      </w:r>
    </w:p>
    <w:p w14:paraId="73B8F899" w14:textId="77777777" w:rsidR="0084432E" w:rsidRDefault="0084432E" w:rsidP="0084432E">
      <w:pPr>
        <w:pStyle w:val="ListParagraph"/>
        <w:numPr>
          <w:ilvl w:val="0"/>
          <w:numId w:val="28"/>
        </w:numPr>
      </w:pPr>
      <w:r>
        <w:t>Annual CO</w:t>
      </w:r>
      <w:r>
        <w:rPr>
          <w:vertAlign w:val="subscript"/>
        </w:rPr>
        <w:t>2-e</w:t>
      </w:r>
      <w:r>
        <w:t xml:space="preserve"> abatement of 12,338 tonnes,</w:t>
      </w:r>
    </w:p>
    <w:p w14:paraId="1A260590" w14:textId="77777777" w:rsidR="0084432E" w:rsidRPr="0084432E" w:rsidRDefault="006236AA" w:rsidP="0084432E">
      <w:pPr>
        <w:pStyle w:val="ListParagraph"/>
        <w:numPr>
          <w:ilvl w:val="0"/>
          <w:numId w:val="28"/>
        </w:numPr>
      </w:pPr>
      <w:r>
        <w:t>Project l</w:t>
      </w:r>
      <w:r w:rsidR="0084432E">
        <w:t>ifetime abatement of 120,049 tonnes CO</w:t>
      </w:r>
      <w:r w:rsidR="0084432E">
        <w:rPr>
          <w:vertAlign w:val="subscript"/>
        </w:rPr>
        <w:t>2-e</w:t>
      </w:r>
    </w:p>
    <w:p w14:paraId="3FB02214" w14:textId="77777777" w:rsidR="00005417" w:rsidRDefault="00005417" w:rsidP="007C57F7"/>
    <w:p w14:paraId="63183F04" w14:textId="0598D117" w:rsidR="0084432E" w:rsidRPr="005E3671" w:rsidRDefault="00637B8B" w:rsidP="007C57F7">
      <w:r w:rsidRPr="00EE53C6">
        <w:t>As t</w:t>
      </w:r>
      <w:r w:rsidR="0084432E" w:rsidRPr="00EE53C6">
        <w:t xml:space="preserve">his co-generation project </w:t>
      </w:r>
      <w:r w:rsidRPr="00EE53C6">
        <w:t xml:space="preserve">exceeds the certificate limit for forward creation, the project is only eligible to create 50,000 certificates from forward creation, with the remaining certificate generated through the annual top up mechanism. </w:t>
      </w:r>
      <w:r w:rsidR="005E3671" w:rsidRPr="00EE53C6">
        <w:t xml:space="preserve">As a result, further M&amp;V </w:t>
      </w:r>
      <w:r w:rsidR="001677BB" w:rsidRPr="00EE53C6">
        <w:t xml:space="preserve">would be </w:t>
      </w:r>
      <w:r w:rsidR="005E3671" w:rsidRPr="00EE53C6">
        <w:t>required in the form of continuous operating period measurement in order to use the annual creation method (Equations 2 and 4 of Schedule 37). A summary of the CO</w:t>
      </w:r>
      <w:r w:rsidR="005E3671" w:rsidRPr="00EE53C6">
        <w:rPr>
          <w:vertAlign w:val="subscript"/>
        </w:rPr>
        <w:t>2-e</w:t>
      </w:r>
      <w:r w:rsidR="005E3671" w:rsidRPr="00EE53C6">
        <w:t xml:space="preserve"> abatement is shown in </w:t>
      </w:r>
      <w:r w:rsidR="005E3671" w:rsidRPr="00EE53C6">
        <w:fldChar w:fldCharType="begin"/>
      </w:r>
      <w:r w:rsidR="005E3671" w:rsidRPr="00EE53C6">
        <w:instrText xml:space="preserve"> REF _Ref446074764 \h </w:instrText>
      </w:r>
      <w:r w:rsidR="000A7CCE" w:rsidRPr="00EE53C6">
        <w:instrText xml:space="preserve"> \* MERGEFORMAT </w:instrText>
      </w:r>
      <w:r w:rsidR="005E3671" w:rsidRPr="00EE53C6">
        <w:fldChar w:fldCharType="separate"/>
      </w:r>
      <w:r w:rsidR="00914114">
        <w:t xml:space="preserve">Figure </w:t>
      </w:r>
      <w:r w:rsidR="00914114">
        <w:rPr>
          <w:noProof/>
        </w:rPr>
        <w:t>5</w:t>
      </w:r>
      <w:r w:rsidR="005E3671" w:rsidRPr="00EE53C6">
        <w:fldChar w:fldCharType="end"/>
      </w:r>
      <w:r w:rsidR="00DD4A28" w:rsidRPr="00EE53C6">
        <w:t xml:space="preserve"> where certificates from forward creation are represented in blue and annual creation in red.</w:t>
      </w:r>
    </w:p>
    <w:p w14:paraId="34366FEB" w14:textId="3A7E5506" w:rsidR="00C52FB2" w:rsidRDefault="00DD4A28" w:rsidP="00C52FB2">
      <w:pPr>
        <w:keepNext/>
        <w:jc w:val="center"/>
      </w:pPr>
      <w:r>
        <w:rPr>
          <w:noProof/>
          <w:lang w:eastAsia="en-AU"/>
        </w:rPr>
        <w:lastRenderedPageBreak/>
        <w:drawing>
          <wp:inline distT="0" distB="0" distL="0" distR="0" wp14:anchorId="1B90A7FD" wp14:editId="260C3991">
            <wp:extent cx="5486400" cy="3895725"/>
            <wp:effectExtent l="0" t="0" r="0" b="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277060B1" w14:textId="77777777" w:rsidR="00C52FB2" w:rsidRDefault="00C52FB2" w:rsidP="00C52FB2">
      <w:pPr>
        <w:pStyle w:val="Caption"/>
      </w:pPr>
      <w:bookmarkStart w:id="22" w:name="_Ref446074764"/>
      <w:r>
        <w:t xml:space="preserve">Figure </w:t>
      </w:r>
      <w:r>
        <w:fldChar w:fldCharType="begin"/>
      </w:r>
      <w:r>
        <w:instrText xml:space="preserve"> SEQ Figure \* ARABIC </w:instrText>
      </w:r>
      <w:r>
        <w:fldChar w:fldCharType="separate"/>
      </w:r>
      <w:r w:rsidR="00914114">
        <w:rPr>
          <w:noProof/>
        </w:rPr>
        <w:t>5</w:t>
      </w:r>
      <w:r>
        <w:fldChar w:fldCharType="end"/>
      </w:r>
      <w:bookmarkEnd w:id="22"/>
      <w:r>
        <w:t>. CO</w:t>
      </w:r>
      <w:r w:rsidRPr="00C52FB2">
        <w:rPr>
          <w:vertAlign w:val="subscript"/>
        </w:rPr>
        <w:t>2</w:t>
      </w:r>
      <w:r>
        <w:t xml:space="preserve"> Equivalent Forward Creation over the Project Lifetime</w:t>
      </w:r>
    </w:p>
    <w:p w14:paraId="1D3A235F" w14:textId="77777777" w:rsidR="007C57F7" w:rsidRPr="007C57F7" w:rsidRDefault="007C57F7" w:rsidP="007C57F7"/>
    <w:p w14:paraId="5A6BA869" w14:textId="77777777" w:rsidR="007C57F7" w:rsidRPr="007C57F7" w:rsidRDefault="007C57F7" w:rsidP="007C57F7">
      <w:pPr>
        <w:rPr>
          <w:b/>
          <w:i/>
        </w:rPr>
      </w:pPr>
      <w:r w:rsidRPr="007C57F7">
        <w:rPr>
          <w:b/>
          <w:i/>
        </w:rPr>
        <w:t>Financial Analysis:</w:t>
      </w:r>
    </w:p>
    <w:p w14:paraId="6F28A71F" w14:textId="77777777" w:rsidR="007C57F7" w:rsidRDefault="007C57F7" w:rsidP="007C57F7">
      <w:pPr>
        <w:rPr>
          <w:highlight w:val="yellow"/>
        </w:rPr>
      </w:pPr>
    </w:p>
    <w:p w14:paraId="05A04E72" w14:textId="77777777" w:rsidR="005E3671" w:rsidRPr="00606D2F" w:rsidRDefault="005E3671" w:rsidP="007C57F7">
      <w:r w:rsidRPr="00606D2F">
        <w:t>The following is a summary of the financial impact of VEEC creation on the co-generation project:</w:t>
      </w:r>
    </w:p>
    <w:p w14:paraId="71EE1A64" w14:textId="77777777" w:rsidR="00606D2F" w:rsidRDefault="00606D2F" w:rsidP="00606D2F">
      <w:pPr>
        <w:pStyle w:val="Caption"/>
        <w:keepNext/>
      </w:pPr>
      <w:r>
        <w:t xml:space="preserve">Table </w:t>
      </w:r>
      <w:r>
        <w:fldChar w:fldCharType="begin"/>
      </w:r>
      <w:r>
        <w:instrText xml:space="preserve"> SEQ Table \* ARABIC </w:instrText>
      </w:r>
      <w:r>
        <w:fldChar w:fldCharType="separate"/>
      </w:r>
      <w:r w:rsidR="00914114">
        <w:rPr>
          <w:noProof/>
        </w:rPr>
        <w:t>3</w:t>
      </w:r>
      <w:r>
        <w:fldChar w:fldCharType="end"/>
      </w:r>
      <w:r>
        <w:t>. Project Financial Outcomes</w:t>
      </w:r>
    </w:p>
    <w:tbl>
      <w:tblPr>
        <w:tblStyle w:val="TableGrid"/>
        <w:tblW w:w="0" w:type="auto"/>
        <w:jc w:val="center"/>
        <w:tblLook w:val="04A0" w:firstRow="1" w:lastRow="0" w:firstColumn="1" w:lastColumn="0" w:noHBand="0" w:noVBand="1"/>
      </w:tblPr>
      <w:tblGrid>
        <w:gridCol w:w="3261"/>
        <w:gridCol w:w="2693"/>
      </w:tblGrid>
      <w:tr w:rsidR="00606D2F" w:rsidRPr="00606D2F" w14:paraId="7804E9A0" w14:textId="77777777" w:rsidTr="005954DF">
        <w:trPr>
          <w:jc w:val="center"/>
        </w:trPr>
        <w:tc>
          <w:tcPr>
            <w:tcW w:w="3261" w:type="dxa"/>
            <w:shd w:val="clear" w:color="auto" w:fill="D6E3BC" w:themeFill="accent3" w:themeFillTint="66"/>
          </w:tcPr>
          <w:p w14:paraId="56776A42" w14:textId="77777777" w:rsidR="00606D2F" w:rsidRPr="00606D2F" w:rsidRDefault="00606D2F" w:rsidP="007C57F7">
            <w:pPr>
              <w:rPr>
                <w:b/>
                <w:sz w:val="18"/>
              </w:rPr>
            </w:pPr>
            <w:r w:rsidRPr="00606D2F">
              <w:rPr>
                <w:b/>
                <w:sz w:val="18"/>
              </w:rPr>
              <w:t>Project Capital Cost</w:t>
            </w:r>
          </w:p>
        </w:tc>
        <w:tc>
          <w:tcPr>
            <w:tcW w:w="2693" w:type="dxa"/>
          </w:tcPr>
          <w:p w14:paraId="3E34509A" w14:textId="77777777" w:rsidR="00606D2F" w:rsidRPr="00606D2F" w:rsidRDefault="00606D2F" w:rsidP="007C57F7">
            <w:pPr>
              <w:rPr>
                <w:sz w:val="18"/>
              </w:rPr>
            </w:pPr>
            <w:r>
              <w:rPr>
                <w:sz w:val="18"/>
              </w:rPr>
              <w:t>$ 4.46 million</w:t>
            </w:r>
          </w:p>
        </w:tc>
      </w:tr>
      <w:tr w:rsidR="00606D2F" w:rsidRPr="00606D2F" w14:paraId="3608D1EE" w14:textId="77777777" w:rsidTr="005954DF">
        <w:trPr>
          <w:jc w:val="center"/>
        </w:trPr>
        <w:tc>
          <w:tcPr>
            <w:tcW w:w="3261" w:type="dxa"/>
            <w:shd w:val="clear" w:color="auto" w:fill="D6E3BC" w:themeFill="accent3" w:themeFillTint="66"/>
          </w:tcPr>
          <w:p w14:paraId="6F839C7A" w14:textId="77777777" w:rsidR="00606D2F" w:rsidRPr="00606D2F" w:rsidRDefault="00606D2F" w:rsidP="007C57F7">
            <w:pPr>
              <w:rPr>
                <w:b/>
                <w:sz w:val="18"/>
              </w:rPr>
            </w:pPr>
            <w:r w:rsidRPr="00606D2F">
              <w:rPr>
                <w:b/>
                <w:sz w:val="18"/>
              </w:rPr>
              <w:t>Annual Energy Savings</w:t>
            </w:r>
          </w:p>
        </w:tc>
        <w:tc>
          <w:tcPr>
            <w:tcW w:w="2693" w:type="dxa"/>
          </w:tcPr>
          <w:p w14:paraId="2716F02E" w14:textId="77777777" w:rsidR="00606D2F" w:rsidRPr="00606D2F" w:rsidRDefault="00606D2F" w:rsidP="007C57F7">
            <w:pPr>
              <w:rPr>
                <w:sz w:val="18"/>
              </w:rPr>
            </w:pPr>
            <w:r>
              <w:rPr>
                <w:sz w:val="18"/>
              </w:rPr>
              <w:t>$ 1.5  million</w:t>
            </w:r>
          </w:p>
        </w:tc>
      </w:tr>
      <w:tr w:rsidR="001677BB" w:rsidRPr="00606D2F" w14:paraId="2D0F5EE6" w14:textId="77777777" w:rsidTr="005954DF">
        <w:trPr>
          <w:jc w:val="center"/>
        </w:trPr>
        <w:tc>
          <w:tcPr>
            <w:tcW w:w="3261" w:type="dxa"/>
            <w:shd w:val="clear" w:color="auto" w:fill="D6E3BC" w:themeFill="accent3" w:themeFillTint="66"/>
          </w:tcPr>
          <w:p w14:paraId="0B6A5A4D" w14:textId="77777777" w:rsidR="001677BB" w:rsidRPr="00606D2F" w:rsidRDefault="005954DF" w:rsidP="007C57F7">
            <w:pPr>
              <w:rPr>
                <w:b/>
                <w:sz w:val="18"/>
              </w:rPr>
            </w:pPr>
            <w:r>
              <w:rPr>
                <w:b/>
                <w:sz w:val="18"/>
              </w:rPr>
              <w:t>Simple Payback without VEEC creation</w:t>
            </w:r>
          </w:p>
        </w:tc>
        <w:tc>
          <w:tcPr>
            <w:tcW w:w="2693" w:type="dxa"/>
          </w:tcPr>
          <w:p w14:paraId="0A16F05A" w14:textId="77777777" w:rsidR="001677BB" w:rsidRPr="00791A13" w:rsidRDefault="005954DF" w:rsidP="007C57F7">
            <w:pPr>
              <w:rPr>
                <w:sz w:val="18"/>
              </w:rPr>
            </w:pPr>
            <w:r>
              <w:rPr>
                <w:sz w:val="18"/>
              </w:rPr>
              <w:t>3.0 years</w:t>
            </w:r>
          </w:p>
        </w:tc>
      </w:tr>
      <w:tr w:rsidR="00606D2F" w:rsidRPr="00606D2F" w14:paraId="56CF2903" w14:textId="77777777" w:rsidTr="005954DF">
        <w:trPr>
          <w:jc w:val="center"/>
        </w:trPr>
        <w:tc>
          <w:tcPr>
            <w:tcW w:w="3261" w:type="dxa"/>
            <w:shd w:val="clear" w:color="auto" w:fill="D6E3BC" w:themeFill="accent3" w:themeFillTint="66"/>
          </w:tcPr>
          <w:p w14:paraId="41B86BDB" w14:textId="215AC11B" w:rsidR="00606D2F" w:rsidRPr="00606D2F" w:rsidRDefault="00606D2F" w:rsidP="001C59A1">
            <w:pPr>
              <w:rPr>
                <w:b/>
                <w:sz w:val="18"/>
              </w:rPr>
            </w:pPr>
            <w:r w:rsidRPr="00606D2F">
              <w:rPr>
                <w:b/>
                <w:sz w:val="18"/>
              </w:rPr>
              <w:t>ROI without VEEC creation</w:t>
            </w:r>
          </w:p>
        </w:tc>
        <w:tc>
          <w:tcPr>
            <w:tcW w:w="2693" w:type="dxa"/>
          </w:tcPr>
          <w:p w14:paraId="5B0E8347" w14:textId="77777777" w:rsidR="00606D2F" w:rsidRPr="00606D2F" w:rsidRDefault="00A04835" w:rsidP="007C57F7">
            <w:pPr>
              <w:rPr>
                <w:sz w:val="18"/>
              </w:rPr>
            </w:pPr>
            <w:r w:rsidRPr="00791A13">
              <w:rPr>
                <w:sz w:val="18"/>
              </w:rPr>
              <w:t>229%</w:t>
            </w:r>
          </w:p>
        </w:tc>
      </w:tr>
      <w:tr w:rsidR="00606D2F" w:rsidRPr="00606D2F" w14:paraId="6AF269EA" w14:textId="77777777" w:rsidTr="005954DF">
        <w:trPr>
          <w:jc w:val="center"/>
        </w:trPr>
        <w:tc>
          <w:tcPr>
            <w:tcW w:w="3261" w:type="dxa"/>
            <w:shd w:val="clear" w:color="auto" w:fill="D6E3BC" w:themeFill="accent3" w:themeFillTint="66"/>
          </w:tcPr>
          <w:p w14:paraId="64653958" w14:textId="60CC2BE0" w:rsidR="00606D2F" w:rsidRPr="00606D2F" w:rsidRDefault="00EE53C6" w:rsidP="007C57F7">
            <w:pPr>
              <w:rPr>
                <w:b/>
                <w:sz w:val="18"/>
              </w:rPr>
            </w:pPr>
            <w:r>
              <w:rPr>
                <w:b/>
                <w:sz w:val="18"/>
              </w:rPr>
              <w:t>VEEC Forward Creation Quantity</w:t>
            </w:r>
          </w:p>
        </w:tc>
        <w:tc>
          <w:tcPr>
            <w:tcW w:w="2693" w:type="dxa"/>
          </w:tcPr>
          <w:p w14:paraId="1A55DC55" w14:textId="13BC1083" w:rsidR="00606D2F" w:rsidRPr="00606D2F" w:rsidRDefault="00EE53C6" w:rsidP="007C57F7">
            <w:pPr>
              <w:rPr>
                <w:sz w:val="18"/>
              </w:rPr>
            </w:pPr>
            <w:r>
              <w:rPr>
                <w:sz w:val="18"/>
              </w:rPr>
              <w:t>50,000</w:t>
            </w:r>
          </w:p>
        </w:tc>
      </w:tr>
      <w:tr w:rsidR="00EE53C6" w:rsidRPr="00606D2F" w14:paraId="63E1C210" w14:textId="77777777" w:rsidTr="005954DF">
        <w:trPr>
          <w:jc w:val="center"/>
        </w:trPr>
        <w:tc>
          <w:tcPr>
            <w:tcW w:w="3261" w:type="dxa"/>
            <w:shd w:val="clear" w:color="auto" w:fill="D6E3BC" w:themeFill="accent3" w:themeFillTint="66"/>
          </w:tcPr>
          <w:p w14:paraId="3533B7B5" w14:textId="66DEC497" w:rsidR="00EE53C6" w:rsidRDefault="00EE53C6" w:rsidP="007C57F7">
            <w:pPr>
              <w:rPr>
                <w:b/>
                <w:sz w:val="18"/>
              </w:rPr>
            </w:pPr>
            <w:r>
              <w:rPr>
                <w:b/>
                <w:sz w:val="18"/>
              </w:rPr>
              <w:t>Forward Creation VEEC Revenue</w:t>
            </w:r>
          </w:p>
        </w:tc>
        <w:tc>
          <w:tcPr>
            <w:tcW w:w="2693" w:type="dxa"/>
          </w:tcPr>
          <w:p w14:paraId="1C1B7199" w14:textId="4B99DDCB" w:rsidR="00EE53C6" w:rsidRDefault="001C59A1" w:rsidP="007C57F7">
            <w:pPr>
              <w:rPr>
                <w:sz w:val="18"/>
              </w:rPr>
            </w:pPr>
            <w:r>
              <w:rPr>
                <w:sz w:val="18"/>
              </w:rPr>
              <w:t>$1,150,000</w:t>
            </w:r>
          </w:p>
        </w:tc>
      </w:tr>
      <w:tr w:rsidR="00EE53C6" w:rsidRPr="00606D2F" w14:paraId="5860CE03" w14:textId="77777777" w:rsidTr="005954DF">
        <w:trPr>
          <w:jc w:val="center"/>
        </w:trPr>
        <w:tc>
          <w:tcPr>
            <w:tcW w:w="3261" w:type="dxa"/>
            <w:shd w:val="clear" w:color="auto" w:fill="D6E3BC" w:themeFill="accent3" w:themeFillTint="66"/>
          </w:tcPr>
          <w:p w14:paraId="1D8F2639" w14:textId="31AEE367" w:rsidR="00EE53C6" w:rsidRPr="00606D2F" w:rsidRDefault="001C59A1" w:rsidP="00EE53C6">
            <w:pPr>
              <w:rPr>
                <w:b/>
                <w:sz w:val="18"/>
              </w:rPr>
            </w:pPr>
            <w:r>
              <w:rPr>
                <w:b/>
                <w:sz w:val="18"/>
              </w:rPr>
              <w:t xml:space="preserve">Subsequent </w:t>
            </w:r>
            <w:r w:rsidR="00EE53C6" w:rsidRPr="00606D2F">
              <w:rPr>
                <w:b/>
                <w:sz w:val="18"/>
              </w:rPr>
              <w:t>Annual VEEC Creation</w:t>
            </w:r>
          </w:p>
        </w:tc>
        <w:tc>
          <w:tcPr>
            <w:tcW w:w="2693" w:type="dxa"/>
          </w:tcPr>
          <w:p w14:paraId="17BA1268" w14:textId="5A20E44A" w:rsidR="00EE53C6" w:rsidRDefault="001C59A1" w:rsidP="00EE53C6">
            <w:pPr>
              <w:rPr>
                <w:sz w:val="18"/>
              </w:rPr>
            </w:pPr>
            <w:r>
              <w:rPr>
                <w:sz w:val="18"/>
              </w:rPr>
              <w:t>11,675</w:t>
            </w:r>
          </w:p>
        </w:tc>
      </w:tr>
      <w:tr w:rsidR="00EE53C6" w:rsidRPr="00606D2F" w14:paraId="7D08B605" w14:textId="77777777" w:rsidTr="005954DF">
        <w:trPr>
          <w:jc w:val="center"/>
        </w:trPr>
        <w:tc>
          <w:tcPr>
            <w:tcW w:w="3261" w:type="dxa"/>
            <w:shd w:val="clear" w:color="auto" w:fill="D6E3BC" w:themeFill="accent3" w:themeFillTint="66"/>
          </w:tcPr>
          <w:p w14:paraId="70D62952" w14:textId="1D5C5413" w:rsidR="00EE53C6" w:rsidRPr="00606D2F" w:rsidRDefault="001C59A1" w:rsidP="00EE53C6">
            <w:pPr>
              <w:rPr>
                <w:b/>
                <w:sz w:val="18"/>
              </w:rPr>
            </w:pPr>
            <w:r>
              <w:rPr>
                <w:b/>
                <w:sz w:val="18"/>
              </w:rPr>
              <w:t xml:space="preserve">Subsequent </w:t>
            </w:r>
            <w:r w:rsidR="00EE53C6" w:rsidRPr="00606D2F">
              <w:rPr>
                <w:b/>
                <w:sz w:val="18"/>
              </w:rPr>
              <w:t>Annual VEEC Revenue</w:t>
            </w:r>
          </w:p>
        </w:tc>
        <w:tc>
          <w:tcPr>
            <w:tcW w:w="2693" w:type="dxa"/>
          </w:tcPr>
          <w:p w14:paraId="62FC1D9B" w14:textId="7879AB79" w:rsidR="00EE53C6" w:rsidRPr="00606D2F" w:rsidRDefault="00EE53C6" w:rsidP="001C59A1">
            <w:pPr>
              <w:rPr>
                <w:sz w:val="18"/>
              </w:rPr>
            </w:pPr>
            <w:r>
              <w:rPr>
                <w:sz w:val="18"/>
              </w:rPr>
              <w:t xml:space="preserve">$ </w:t>
            </w:r>
            <w:r w:rsidR="001C59A1">
              <w:rPr>
                <w:sz w:val="18"/>
              </w:rPr>
              <w:t>268,525</w:t>
            </w:r>
          </w:p>
        </w:tc>
      </w:tr>
      <w:tr w:rsidR="00EE53C6" w:rsidRPr="00606D2F" w14:paraId="176DC068" w14:textId="77777777" w:rsidTr="005954DF">
        <w:trPr>
          <w:jc w:val="center"/>
        </w:trPr>
        <w:tc>
          <w:tcPr>
            <w:tcW w:w="3261" w:type="dxa"/>
            <w:shd w:val="clear" w:color="auto" w:fill="D6E3BC" w:themeFill="accent3" w:themeFillTint="66"/>
          </w:tcPr>
          <w:p w14:paraId="523BE18A" w14:textId="7A1211F3" w:rsidR="00EE53C6" w:rsidRPr="001B067F" w:rsidRDefault="00EE53C6" w:rsidP="00EE53C6">
            <w:pPr>
              <w:rPr>
                <w:b/>
                <w:sz w:val="18"/>
              </w:rPr>
            </w:pPr>
            <w:r w:rsidRPr="00606D2F">
              <w:rPr>
                <w:b/>
                <w:sz w:val="18"/>
              </w:rPr>
              <w:t>Project Lifetime VEEC Revenue</w:t>
            </w:r>
          </w:p>
        </w:tc>
        <w:tc>
          <w:tcPr>
            <w:tcW w:w="2693" w:type="dxa"/>
          </w:tcPr>
          <w:p w14:paraId="5E48518F" w14:textId="3CF6CC68" w:rsidR="00EE53C6" w:rsidRPr="00606D2F" w:rsidRDefault="00EE53C6" w:rsidP="001C59A1">
            <w:pPr>
              <w:rPr>
                <w:sz w:val="18"/>
              </w:rPr>
            </w:pPr>
            <w:r>
              <w:rPr>
                <w:sz w:val="18"/>
              </w:rPr>
              <w:t xml:space="preserve">$ </w:t>
            </w:r>
            <w:r w:rsidR="001C59A1">
              <w:rPr>
                <w:sz w:val="18"/>
              </w:rPr>
              <w:t>2,761,150</w:t>
            </w:r>
          </w:p>
        </w:tc>
      </w:tr>
      <w:tr w:rsidR="00EE53C6" w:rsidRPr="00606D2F" w14:paraId="7A4222F9" w14:textId="77777777" w:rsidTr="005954DF">
        <w:trPr>
          <w:jc w:val="center"/>
        </w:trPr>
        <w:tc>
          <w:tcPr>
            <w:tcW w:w="3261" w:type="dxa"/>
            <w:shd w:val="clear" w:color="auto" w:fill="D6E3BC" w:themeFill="accent3" w:themeFillTint="66"/>
          </w:tcPr>
          <w:p w14:paraId="687B0702" w14:textId="77777777" w:rsidR="00EE53C6" w:rsidRPr="00606D2F" w:rsidRDefault="00EE53C6" w:rsidP="00EE53C6">
            <w:pPr>
              <w:rPr>
                <w:b/>
                <w:sz w:val="18"/>
              </w:rPr>
            </w:pPr>
            <w:r>
              <w:rPr>
                <w:b/>
                <w:sz w:val="18"/>
              </w:rPr>
              <w:t>Simple Payback with VEEC creation</w:t>
            </w:r>
          </w:p>
        </w:tc>
        <w:tc>
          <w:tcPr>
            <w:tcW w:w="2693" w:type="dxa"/>
          </w:tcPr>
          <w:p w14:paraId="52C8BE87" w14:textId="75324EF6" w:rsidR="00EE53C6" w:rsidRPr="001C59A1" w:rsidRDefault="001C59A1" w:rsidP="00EE53C6">
            <w:pPr>
              <w:rPr>
                <w:sz w:val="18"/>
                <w:highlight w:val="yellow"/>
              </w:rPr>
            </w:pPr>
            <w:r w:rsidRPr="001C59A1">
              <w:rPr>
                <w:sz w:val="18"/>
              </w:rPr>
              <w:t>1.7</w:t>
            </w:r>
            <w:r w:rsidR="00EE53C6" w:rsidRPr="001C59A1">
              <w:rPr>
                <w:sz w:val="18"/>
              </w:rPr>
              <w:t xml:space="preserve"> years</w:t>
            </w:r>
          </w:p>
        </w:tc>
      </w:tr>
      <w:tr w:rsidR="00EE53C6" w:rsidRPr="00606D2F" w14:paraId="02F5E7A9" w14:textId="77777777" w:rsidTr="005954DF">
        <w:trPr>
          <w:jc w:val="center"/>
        </w:trPr>
        <w:tc>
          <w:tcPr>
            <w:tcW w:w="3261" w:type="dxa"/>
            <w:shd w:val="clear" w:color="auto" w:fill="D6E3BC" w:themeFill="accent3" w:themeFillTint="66"/>
          </w:tcPr>
          <w:p w14:paraId="564493CE" w14:textId="47113C52" w:rsidR="00EE53C6" w:rsidRPr="00606D2F" w:rsidRDefault="00EE53C6" w:rsidP="00AC28A7">
            <w:pPr>
              <w:rPr>
                <w:b/>
                <w:sz w:val="18"/>
              </w:rPr>
            </w:pPr>
            <w:r w:rsidRPr="00606D2F">
              <w:rPr>
                <w:b/>
                <w:sz w:val="18"/>
              </w:rPr>
              <w:t>ROI</w:t>
            </w:r>
            <w:r w:rsidR="00AC28A7">
              <w:rPr>
                <w:b/>
                <w:sz w:val="18"/>
              </w:rPr>
              <w:t xml:space="preserve"> w</w:t>
            </w:r>
            <w:r w:rsidRPr="00606D2F">
              <w:rPr>
                <w:b/>
                <w:sz w:val="18"/>
              </w:rPr>
              <w:t>ith VEEC creation</w:t>
            </w:r>
          </w:p>
        </w:tc>
        <w:tc>
          <w:tcPr>
            <w:tcW w:w="2693" w:type="dxa"/>
          </w:tcPr>
          <w:p w14:paraId="1FE72EAA" w14:textId="016DCBA2" w:rsidR="00EE53C6" w:rsidRPr="001C59A1" w:rsidRDefault="001C59A1" w:rsidP="00EE53C6">
            <w:pPr>
              <w:rPr>
                <w:sz w:val="18"/>
                <w:highlight w:val="yellow"/>
              </w:rPr>
            </w:pPr>
            <w:r w:rsidRPr="001C59A1">
              <w:rPr>
                <w:sz w:val="18"/>
              </w:rPr>
              <w:t>291</w:t>
            </w:r>
            <w:r w:rsidR="00EE53C6" w:rsidRPr="001C59A1">
              <w:rPr>
                <w:sz w:val="18"/>
              </w:rPr>
              <w:t>%</w:t>
            </w:r>
          </w:p>
        </w:tc>
      </w:tr>
    </w:tbl>
    <w:p w14:paraId="6C29C790" w14:textId="2E30F38C" w:rsidR="001C59A1" w:rsidRDefault="001C59A1" w:rsidP="007C57F7">
      <w:pPr>
        <w:rPr>
          <w:sz w:val="16"/>
        </w:rPr>
      </w:pPr>
      <w:r>
        <w:rPr>
          <w:sz w:val="16"/>
        </w:rPr>
        <w:t>Assumptions:</w:t>
      </w:r>
    </w:p>
    <w:p w14:paraId="3061ACDA" w14:textId="202D544A" w:rsidR="001C59A1" w:rsidRDefault="001C59A1" w:rsidP="001C59A1">
      <w:pPr>
        <w:pStyle w:val="ListParagraph"/>
        <w:numPr>
          <w:ilvl w:val="0"/>
          <w:numId w:val="42"/>
        </w:numPr>
        <w:rPr>
          <w:sz w:val="16"/>
        </w:rPr>
      </w:pPr>
      <w:r>
        <w:rPr>
          <w:sz w:val="16"/>
        </w:rPr>
        <w:t>Project capital Cost includes M&amp;V Costs,</w:t>
      </w:r>
    </w:p>
    <w:p w14:paraId="697403D1" w14:textId="5571DBE9" w:rsidR="001C59A1" w:rsidRDefault="001C59A1" w:rsidP="007C57F7">
      <w:pPr>
        <w:pStyle w:val="ListParagraph"/>
        <w:numPr>
          <w:ilvl w:val="0"/>
          <w:numId w:val="42"/>
        </w:numPr>
        <w:rPr>
          <w:sz w:val="16"/>
        </w:rPr>
      </w:pPr>
      <w:r>
        <w:rPr>
          <w:sz w:val="16"/>
        </w:rPr>
        <w:t>Energ</w:t>
      </w:r>
      <w:r w:rsidR="00AC28A7">
        <w:rPr>
          <w:sz w:val="16"/>
        </w:rPr>
        <w:t>y savings calculated based upon $0.14/kWh</w:t>
      </w:r>
      <w:r w:rsidR="00DD4EDC">
        <w:rPr>
          <w:sz w:val="16"/>
        </w:rPr>
        <w:t xml:space="preserve"> for electricity</w:t>
      </w:r>
      <w:r w:rsidR="00AC28A7">
        <w:rPr>
          <w:sz w:val="16"/>
        </w:rPr>
        <w:t xml:space="preserve"> and $8.57/GJ</w:t>
      </w:r>
      <w:r w:rsidR="00DD4EDC">
        <w:rPr>
          <w:sz w:val="16"/>
        </w:rPr>
        <w:t xml:space="preserve"> for gas</w:t>
      </w:r>
      <w:r w:rsidR="00AC28A7">
        <w:rPr>
          <w:sz w:val="16"/>
        </w:rPr>
        <w:t xml:space="preserve"> ex</w:t>
      </w:r>
      <w:r w:rsidR="00DD4EDC">
        <w:rPr>
          <w:sz w:val="16"/>
        </w:rPr>
        <w:t>cluding</w:t>
      </w:r>
      <w:r w:rsidR="00AC28A7">
        <w:rPr>
          <w:sz w:val="16"/>
        </w:rPr>
        <w:t xml:space="preserve"> GST,</w:t>
      </w:r>
    </w:p>
    <w:p w14:paraId="19D9C49F" w14:textId="63822A0C" w:rsidR="001C59A1" w:rsidRDefault="001C59A1" w:rsidP="007C57F7">
      <w:pPr>
        <w:pStyle w:val="ListParagraph"/>
        <w:numPr>
          <w:ilvl w:val="0"/>
          <w:numId w:val="42"/>
        </w:numPr>
        <w:rPr>
          <w:sz w:val="16"/>
        </w:rPr>
      </w:pPr>
      <w:r w:rsidRPr="001C59A1">
        <w:rPr>
          <w:sz w:val="16"/>
        </w:rPr>
        <w:t>VEEC Market Value of $23/VEEC</w:t>
      </w:r>
      <w:r>
        <w:rPr>
          <w:sz w:val="16"/>
        </w:rPr>
        <w:t xml:space="preserve"> consistent over the life of the project,</w:t>
      </w:r>
    </w:p>
    <w:p w14:paraId="5D68718F" w14:textId="5922F4A3" w:rsidR="00E31EA7" w:rsidRDefault="00E31EA7" w:rsidP="007C57F7">
      <w:pPr>
        <w:pStyle w:val="ListParagraph"/>
        <w:numPr>
          <w:ilvl w:val="0"/>
          <w:numId w:val="42"/>
        </w:numPr>
        <w:rPr>
          <w:sz w:val="16"/>
        </w:rPr>
      </w:pPr>
      <w:r>
        <w:rPr>
          <w:sz w:val="16"/>
        </w:rPr>
        <w:t>Analysis excludes any additional AP creation or trading fees,</w:t>
      </w:r>
    </w:p>
    <w:p w14:paraId="39551A52" w14:textId="1393F218" w:rsidR="001C59A1" w:rsidRDefault="001C59A1" w:rsidP="007C57F7">
      <w:pPr>
        <w:pStyle w:val="ListParagraph"/>
        <w:numPr>
          <w:ilvl w:val="0"/>
          <w:numId w:val="42"/>
        </w:numPr>
        <w:rPr>
          <w:sz w:val="16"/>
        </w:rPr>
      </w:pPr>
      <w:r>
        <w:rPr>
          <w:sz w:val="16"/>
        </w:rPr>
        <w:t>ROI calculated on a 10 year lifetime basis,</w:t>
      </w:r>
    </w:p>
    <w:p w14:paraId="7C865BF1" w14:textId="2DBB2D21" w:rsidR="001C59A1" w:rsidRDefault="001C59A1" w:rsidP="007C57F7">
      <w:pPr>
        <w:pStyle w:val="ListParagraph"/>
        <w:numPr>
          <w:ilvl w:val="0"/>
          <w:numId w:val="42"/>
        </w:numPr>
        <w:rPr>
          <w:sz w:val="16"/>
        </w:rPr>
      </w:pPr>
      <w:r>
        <w:rPr>
          <w:sz w:val="16"/>
        </w:rPr>
        <w:t>Project lifetime VEEC revenue based on a 10 year basis,</w:t>
      </w:r>
    </w:p>
    <w:p w14:paraId="1D56C1E8" w14:textId="6E53B10E" w:rsidR="001C59A1" w:rsidRDefault="001C59A1" w:rsidP="007C57F7">
      <w:pPr>
        <w:pStyle w:val="ListParagraph"/>
        <w:numPr>
          <w:ilvl w:val="0"/>
          <w:numId w:val="42"/>
        </w:numPr>
        <w:rPr>
          <w:sz w:val="16"/>
        </w:rPr>
      </w:pPr>
      <w:r>
        <w:rPr>
          <w:sz w:val="16"/>
        </w:rPr>
        <w:t>Subsequent annual VEEC creation is the average of the annual top up certificate quantity for the last 6 years of the project lif</w:t>
      </w:r>
      <w:r w:rsidR="00AC28A7">
        <w:rPr>
          <w:sz w:val="16"/>
        </w:rPr>
        <w:t>etime,</w:t>
      </w:r>
    </w:p>
    <w:p w14:paraId="3B00BBC1" w14:textId="42D5AA02" w:rsidR="00AC28A7" w:rsidRPr="001C59A1" w:rsidRDefault="00AC28A7" w:rsidP="007C57F7">
      <w:pPr>
        <w:pStyle w:val="ListParagraph"/>
        <w:numPr>
          <w:ilvl w:val="0"/>
          <w:numId w:val="42"/>
        </w:numPr>
        <w:rPr>
          <w:sz w:val="16"/>
        </w:rPr>
      </w:pPr>
      <w:r>
        <w:rPr>
          <w:sz w:val="16"/>
        </w:rPr>
        <w:t>Utilising an approved persistence model under the VEET M&amp;V method.</w:t>
      </w:r>
    </w:p>
    <w:p w14:paraId="5258B697" w14:textId="77777777" w:rsidR="001C59A1" w:rsidRDefault="001C59A1" w:rsidP="007C57F7">
      <w:pPr>
        <w:rPr>
          <w:sz w:val="16"/>
        </w:rPr>
      </w:pPr>
    </w:p>
    <w:p w14:paraId="298411C0" w14:textId="77777777" w:rsidR="005E3671" w:rsidRDefault="005E3671" w:rsidP="007C57F7">
      <w:pPr>
        <w:rPr>
          <w:highlight w:val="yellow"/>
        </w:rPr>
      </w:pPr>
    </w:p>
    <w:p w14:paraId="4AA9CB77" w14:textId="77777777" w:rsidR="005E3671" w:rsidRDefault="005E3671" w:rsidP="007C57F7">
      <w:pPr>
        <w:rPr>
          <w:highlight w:val="yellow"/>
        </w:rPr>
      </w:pPr>
    </w:p>
    <w:p w14:paraId="6EEF7077" w14:textId="77777777" w:rsidR="001944E3" w:rsidRDefault="001944E3">
      <w:pPr>
        <w:jc w:val="left"/>
        <w:rPr>
          <w:highlight w:val="yellow"/>
        </w:rPr>
      </w:pPr>
      <w:r>
        <w:rPr>
          <w:highlight w:val="yellow"/>
        </w:rPr>
        <w:br w:type="page"/>
      </w:r>
    </w:p>
    <w:p w14:paraId="72BA7612" w14:textId="77777777" w:rsidR="001B067F" w:rsidRDefault="001B067F">
      <w:pPr>
        <w:jc w:val="left"/>
        <w:rPr>
          <w:highlight w:val="yellow"/>
        </w:rPr>
      </w:pPr>
    </w:p>
    <w:p w14:paraId="76507FA8" w14:textId="77777777" w:rsidR="00082500" w:rsidRDefault="00082500" w:rsidP="001944E3">
      <w:pPr>
        <w:pStyle w:val="Heading2"/>
      </w:pPr>
      <w:bookmarkStart w:id="23" w:name="_Toc449515643"/>
      <w:r>
        <w:t xml:space="preserve">Case Study 2 – </w:t>
      </w:r>
      <w:r w:rsidR="00463CB5">
        <w:t>Cold Storage Facility</w:t>
      </w:r>
      <w:bookmarkEnd w:id="23"/>
    </w:p>
    <w:p w14:paraId="093E3843" w14:textId="77777777" w:rsidR="007C57F7" w:rsidRDefault="007C57F7" w:rsidP="007C57F7">
      <w:pPr>
        <w:rPr>
          <w:b/>
          <w:i/>
        </w:rPr>
      </w:pPr>
    </w:p>
    <w:p w14:paraId="330108EE" w14:textId="77777777" w:rsidR="006A1B62" w:rsidRDefault="007C57F7" w:rsidP="007C57F7">
      <w:pPr>
        <w:rPr>
          <w:b/>
          <w:i/>
        </w:rPr>
      </w:pPr>
      <w:r w:rsidRPr="007C57F7">
        <w:rPr>
          <w:b/>
          <w:i/>
        </w:rPr>
        <w:t>Project Description:</w:t>
      </w:r>
    </w:p>
    <w:p w14:paraId="49C05AD7" w14:textId="77777777" w:rsidR="007C57F7" w:rsidRPr="006A1B62" w:rsidRDefault="00A305B5" w:rsidP="007C57F7">
      <w:r w:rsidRPr="00A305B5">
        <w:t>A</w:t>
      </w:r>
      <w:r w:rsidR="006A1B62" w:rsidRPr="00A305B5">
        <w:t xml:space="preserve"> cold storage facility within metropolitan Melbourne</w:t>
      </w:r>
      <w:r w:rsidRPr="00A305B5">
        <w:t>,</w:t>
      </w:r>
      <w:r w:rsidR="006A1B62" w:rsidRPr="00A305B5">
        <w:t xml:space="preserve"> that is a key link </w:t>
      </w:r>
      <w:r w:rsidR="00281378">
        <w:t>in supporting the Victorian dairy industry</w:t>
      </w:r>
      <w:r w:rsidRPr="00A305B5">
        <w:t>, investigated the potential to conduct energy efficiency projects on the refrigeration supply</w:t>
      </w:r>
      <w:r>
        <w:t xml:space="preserve"> equipment. The site determined that approximately 70% of the site</w:t>
      </w:r>
      <w:r w:rsidR="005954DF">
        <w:t>’</w:t>
      </w:r>
      <w:r>
        <w:t>s energy use was through refrigeration with a potential to achieve an electrical energy reduction of 10% across the site. The site implemented defrost management, VSDs on major evaporator fans and refrigerant changes on its multiple refrigeration systems.</w:t>
      </w:r>
    </w:p>
    <w:p w14:paraId="7369D5C6" w14:textId="77777777" w:rsidR="006A1B62" w:rsidRDefault="006A1B62" w:rsidP="007C57F7">
      <w:pPr>
        <w:rPr>
          <w:b/>
          <w:i/>
        </w:rPr>
      </w:pPr>
    </w:p>
    <w:p w14:paraId="3E3B0DCF" w14:textId="77777777" w:rsidR="007A2674" w:rsidRDefault="007A2674" w:rsidP="007A2674">
      <w:pPr>
        <w:rPr>
          <w:b/>
          <w:i/>
        </w:rPr>
      </w:pPr>
      <w:r w:rsidRPr="007C57F7">
        <w:rPr>
          <w:b/>
          <w:i/>
        </w:rPr>
        <w:t>M&amp;V Plan:</w:t>
      </w:r>
    </w:p>
    <w:p w14:paraId="7A8D81DB" w14:textId="77777777" w:rsidR="007A2674" w:rsidRPr="006D3672" w:rsidRDefault="007A2674" w:rsidP="007A2674">
      <w:r w:rsidRPr="006D3672">
        <w:t xml:space="preserve">A summary of the M&amp;V plan and project schedule is provide in </w:t>
      </w:r>
      <w:r w:rsidRPr="006D3672">
        <w:fldChar w:fldCharType="begin"/>
      </w:r>
      <w:r w:rsidRPr="006D3672">
        <w:instrText xml:space="preserve"> REF _Ref446148198 \h  \* MERGEFORMAT </w:instrText>
      </w:r>
      <w:r w:rsidRPr="006D3672">
        <w:fldChar w:fldCharType="separate"/>
      </w:r>
      <w:r w:rsidR="00914114">
        <w:t xml:space="preserve">Table </w:t>
      </w:r>
      <w:r w:rsidR="00914114">
        <w:rPr>
          <w:noProof/>
        </w:rPr>
        <w:t>1</w:t>
      </w:r>
      <w:r w:rsidRPr="006D3672">
        <w:fldChar w:fldCharType="end"/>
      </w:r>
      <w:r w:rsidRPr="006D3672">
        <w:t>.</w:t>
      </w:r>
    </w:p>
    <w:p w14:paraId="21BBAF96" w14:textId="77777777" w:rsidR="007A2674" w:rsidRPr="006D3672" w:rsidRDefault="007A2674" w:rsidP="007A2674">
      <w:pPr>
        <w:pStyle w:val="Caption"/>
        <w:keepNext/>
      </w:pPr>
      <w:r w:rsidRPr="006D3672">
        <w:t xml:space="preserve">Table </w:t>
      </w:r>
      <w:r w:rsidRPr="006D3672">
        <w:fldChar w:fldCharType="begin"/>
      </w:r>
      <w:r w:rsidRPr="006D3672">
        <w:instrText xml:space="preserve"> SEQ Table \* ARABIC </w:instrText>
      </w:r>
      <w:r w:rsidRPr="006D3672">
        <w:fldChar w:fldCharType="separate"/>
      </w:r>
      <w:r w:rsidR="00914114">
        <w:rPr>
          <w:noProof/>
        </w:rPr>
        <w:t>4</w:t>
      </w:r>
      <w:r w:rsidRPr="006D3672">
        <w:fldChar w:fldCharType="end"/>
      </w:r>
      <w:r w:rsidRPr="006D3672">
        <w:t xml:space="preserve">. </w:t>
      </w:r>
      <w:r w:rsidR="006D3672" w:rsidRPr="006D3672">
        <w:t>Cold Storage Refrigeration</w:t>
      </w:r>
      <w:r w:rsidRPr="006D3672">
        <w:t xml:space="preserve"> System M&amp;V Summary</w:t>
      </w:r>
    </w:p>
    <w:tbl>
      <w:tblPr>
        <w:tblStyle w:val="TableGrid"/>
        <w:tblW w:w="0" w:type="auto"/>
        <w:tblLook w:val="04A0" w:firstRow="1" w:lastRow="0" w:firstColumn="1" w:lastColumn="0" w:noHBand="0" w:noVBand="1"/>
      </w:tblPr>
      <w:tblGrid>
        <w:gridCol w:w="3539"/>
        <w:gridCol w:w="5789"/>
      </w:tblGrid>
      <w:tr w:rsidR="007A2674" w:rsidRPr="007A2674" w14:paraId="51C00784" w14:textId="77777777" w:rsidTr="00FC360B">
        <w:tc>
          <w:tcPr>
            <w:tcW w:w="9328" w:type="dxa"/>
            <w:gridSpan w:val="2"/>
            <w:shd w:val="clear" w:color="auto" w:fill="D6E3BC" w:themeFill="accent3" w:themeFillTint="66"/>
          </w:tcPr>
          <w:p w14:paraId="384BDF3D" w14:textId="77777777" w:rsidR="007A2674" w:rsidRPr="006D3672" w:rsidRDefault="007A2674" w:rsidP="00FC360B">
            <w:pPr>
              <w:rPr>
                <w:b/>
                <w:sz w:val="18"/>
              </w:rPr>
            </w:pPr>
            <w:r w:rsidRPr="006D3672">
              <w:rPr>
                <w:b/>
                <w:sz w:val="18"/>
              </w:rPr>
              <w:t>Measurement and Verification Plan</w:t>
            </w:r>
          </w:p>
        </w:tc>
      </w:tr>
      <w:tr w:rsidR="007A2674" w:rsidRPr="007A2674" w14:paraId="61A4823D" w14:textId="77777777" w:rsidTr="00FC360B">
        <w:tc>
          <w:tcPr>
            <w:tcW w:w="3539" w:type="dxa"/>
          </w:tcPr>
          <w:p w14:paraId="4EED436B" w14:textId="77777777" w:rsidR="007A2674" w:rsidRPr="006D3672" w:rsidRDefault="007A2674" w:rsidP="00FC360B">
            <w:pPr>
              <w:rPr>
                <w:sz w:val="18"/>
              </w:rPr>
            </w:pPr>
            <w:r w:rsidRPr="006D3672">
              <w:rPr>
                <w:sz w:val="18"/>
              </w:rPr>
              <w:t>M&amp;V Method</w:t>
            </w:r>
          </w:p>
        </w:tc>
        <w:tc>
          <w:tcPr>
            <w:tcW w:w="5789" w:type="dxa"/>
          </w:tcPr>
          <w:p w14:paraId="7F40525C" w14:textId="77777777" w:rsidR="007A2674" w:rsidRPr="006D3672" w:rsidRDefault="007A2674" w:rsidP="00FC360B">
            <w:pPr>
              <w:rPr>
                <w:sz w:val="18"/>
              </w:rPr>
            </w:pPr>
            <w:r w:rsidRPr="006D3672">
              <w:rPr>
                <w:sz w:val="18"/>
              </w:rPr>
              <w:t>IPMVP Option C</w:t>
            </w:r>
          </w:p>
        </w:tc>
      </w:tr>
      <w:tr w:rsidR="007A2674" w:rsidRPr="007A2674" w14:paraId="6FB6D8B9" w14:textId="77777777" w:rsidTr="00FC360B">
        <w:tc>
          <w:tcPr>
            <w:tcW w:w="3539" w:type="dxa"/>
          </w:tcPr>
          <w:p w14:paraId="7F2550DF" w14:textId="77777777" w:rsidR="007A2674" w:rsidRPr="009146B6" w:rsidRDefault="007A2674" w:rsidP="00FC360B">
            <w:pPr>
              <w:rPr>
                <w:sz w:val="18"/>
              </w:rPr>
            </w:pPr>
            <w:r w:rsidRPr="009146B6">
              <w:rPr>
                <w:sz w:val="18"/>
              </w:rPr>
              <w:t>Baseline Measurement Period</w:t>
            </w:r>
          </w:p>
        </w:tc>
        <w:tc>
          <w:tcPr>
            <w:tcW w:w="5789" w:type="dxa"/>
          </w:tcPr>
          <w:p w14:paraId="559C7EBC" w14:textId="77777777" w:rsidR="007A2674" w:rsidRPr="009146B6" w:rsidRDefault="009146B6" w:rsidP="00FC360B">
            <w:pPr>
              <w:rPr>
                <w:sz w:val="18"/>
              </w:rPr>
            </w:pPr>
            <w:r w:rsidRPr="009146B6">
              <w:rPr>
                <w:sz w:val="18"/>
              </w:rPr>
              <w:t>1/01/2014</w:t>
            </w:r>
            <w:r w:rsidR="007A2674" w:rsidRPr="009146B6">
              <w:rPr>
                <w:sz w:val="18"/>
              </w:rPr>
              <w:t xml:space="preserve"> – </w:t>
            </w:r>
            <w:r w:rsidRPr="009146B6">
              <w:rPr>
                <w:sz w:val="18"/>
              </w:rPr>
              <w:t>30/11</w:t>
            </w:r>
            <w:r w:rsidR="007A2674" w:rsidRPr="009146B6">
              <w:rPr>
                <w:sz w:val="18"/>
              </w:rPr>
              <w:t>/201</w:t>
            </w:r>
            <w:r w:rsidRPr="009146B6">
              <w:rPr>
                <w:sz w:val="18"/>
              </w:rPr>
              <w:t>4</w:t>
            </w:r>
          </w:p>
        </w:tc>
      </w:tr>
      <w:tr w:rsidR="007A2674" w:rsidRPr="007A2674" w14:paraId="632DF217" w14:textId="77777777" w:rsidTr="00FC360B">
        <w:tc>
          <w:tcPr>
            <w:tcW w:w="3539" w:type="dxa"/>
          </w:tcPr>
          <w:p w14:paraId="54A516A9" w14:textId="77777777" w:rsidR="007A2674" w:rsidRPr="009146B6" w:rsidRDefault="007A2674" w:rsidP="00FC360B">
            <w:pPr>
              <w:rPr>
                <w:sz w:val="18"/>
              </w:rPr>
            </w:pPr>
            <w:r w:rsidRPr="009146B6">
              <w:rPr>
                <w:sz w:val="18"/>
              </w:rPr>
              <w:t>Operating Measurement Period</w:t>
            </w:r>
          </w:p>
        </w:tc>
        <w:tc>
          <w:tcPr>
            <w:tcW w:w="5789" w:type="dxa"/>
          </w:tcPr>
          <w:p w14:paraId="5C632922" w14:textId="77777777" w:rsidR="007A2674" w:rsidRPr="009146B6" w:rsidRDefault="009146B6" w:rsidP="00FC360B">
            <w:pPr>
              <w:rPr>
                <w:sz w:val="18"/>
              </w:rPr>
            </w:pPr>
            <w:r w:rsidRPr="009146B6">
              <w:rPr>
                <w:sz w:val="18"/>
              </w:rPr>
              <w:t>1/02/2015 – 31/05</w:t>
            </w:r>
            <w:r w:rsidR="007A2674" w:rsidRPr="009146B6">
              <w:rPr>
                <w:sz w:val="18"/>
              </w:rPr>
              <w:t xml:space="preserve">/2015 </w:t>
            </w:r>
          </w:p>
        </w:tc>
      </w:tr>
      <w:tr w:rsidR="007A2674" w:rsidRPr="007A2674" w14:paraId="6C83BA2B" w14:textId="77777777" w:rsidTr="00FC360B">
        <w:tc>
          <w:tcPr>
            <w:tcW w:w="3539" w:type="dxa"/>
          </w:tcPr>
          <w:p w14:paraId="74AD360B" w14:textId="77777777" w:rsidR="007A2674" w:rsidRPr="007A059E" w:rsidRDefault="007A2674" w:rsidP="00FC360B">
            <w:pPr>
              <w:rPr>
                <w:sz w:val="18"/>
              </w:rPr>
            </w:pPr>
            <w:r w:rsidRPr="007A059E">
              <w:rPr>
                <w:sz w:val="18"/>
              </w:rPr>
              <w:t>Meter/Data Source(s)</w:t>
            </w:r>
          </w:p>
        </w:tc>
        <w:tc>
          <w:tcPr>
            <w:tcW w:w="5789" w:type="dxa"/>
          </w:tcPr>
          <w:p w14:paraId="33FF2E18" w14:textId="77777777" w:rsidR="007A2674" w:rsidRPr="007A059E" w:rsidRDefault="007A2674" w:rsidP="00FC360B">
            <w:pPr>
              <w:rPr>
                <w:sz w:val="18"/>
              </w:rPr>
            </w:pPr>
            <w:r w:rsidRPr="007A059E">
              <w:rPr>
                <w:sz w:val="18"/>
              </w:rPr>
              <w:t>Electricity Billing Meter – Data via MDA Web Portal</w:t>
            </w:r>
          </w:p>
          <w:p w14:paraId="5F983059" w14:textId="77777777" w:rsidR="007A2674" w:rsidRPr="007A059E" w:rsidRDefault="007A059E" w:rsidP="00FC360B">
            <w:pPr>
              <w:rPr>
                <w:sz w:val="18"/>
              </w:rPr>
            </w:pPr>
            <w:r w:rsidRPr="007A059E">
              <w:rPr>
                <w:sz w:val="18"/>
              </w:rPr>
              <w:t>BOM Weather Data – BOM Subscription</w:t>
            </w:r>
          </w:p>
        </w:tc>
      </w:tr>
      <w:tr w:rsidR="007A2674" w:rsidRPr="007A2674" w14:paraId="569952B0" w14:textId="77777777" w:rsidTr="00FC360B">
        <w:tc>
          <w:tcPr>
            <w:tcW w:w="3539" w:type="dxa"/>
          </w:tcPr>
          <w:p w14:paraId="1489FCC8" w14:textId="77777777" w:rsidR="007A2674" w:rsidRPr="007A059E" w:rsidRDefault="007A2674" w:rsidP="00FC360B">
            <w:pPr>
              <w:rPr>
                <w:sz w:val="18"/>
              </w:rPr>
            </w:pPr>
            <w:r w:rsidRPr="007A059E">
              <w:rPr>
                <w:sz w:val="18"/>
              </w:rPr>
              <w:t>M&amp;V Budget</w:t>
            </w:r>
          </w:p>
        </w:tc>
        <w:tc>
          <w:tcPr>
            <w:tcW w:w="5789" w:type="dxa"/>
          </w:tcPr>
          <w:p w14:paraId="0CB3538F" w14:textId="77777777" w:rsidR="007A2674" w:rsidRPr="007A059E" w:rsidRDefault="007A2674" w:rsidP="00FC360B">
            <w:pPr>
              <w:rPr>
                <w:sz w:val="18"/>
              </w:rPr>
            </w:pPr>
            <w:r w:rsidRPr="007A059E">
              <w:rPr>
                <w:sz w:val="18"/>
              </w:rPr>
              <w:t xml:space="preserve">$ </w:t>
            </w:r>
            <w:r w:rsidR="007A059E" w:rsidRPr="007A059E">
              <w:rPr>
                <w:sz w:val="18"/>
              </w:rPr>
              <w:t>4,000</w:t>
            </w:r>
          </w:p>
        </w:tc>
      </w:tr>
      <w:tr w:rsidR="007A2674" w:rsidRPr="007A2674" w14:paraId="2CA88E7A" w14:textId="77777777" w:rsidTr="00FC360B">
        <w:tc>
          <w:tcPr>
            <w:tcW w:w="9328" w:type="dxa"/>
            <w:gridSpan w:val="2"/>
            <w:shd w:val="clear" w:color="auto" w:fill="D6E3BC" w:themeFill="accent3" w:themeFillTint="66"/>
          </w:tcPr>
          <w:p w14:paraId="53061D8D" w14:textId="77777777" w:rsidR="007A2674" w:rsidRPr="009146B6" w:rsidRDefault="007A2674" w:rsidP="00FC360B">
            <w:pPr>
              <w:rPr>
                <w:b/>
                <w:sz w:val="18"/>
              </w:rPr>
            </w:pPr>
            <w:r w:rsidRPr="009146B6">
              <w:rPr>
                <w:b/>
                <w:sz w:val="18"/>
              </w:rPr>
              <w:t>Project Schedule</w:t>
            </w:r>
          </w:p>
        </w:tc>
      </w:tr>
      <w:tr w:rsidR="007A2674" w:rsidRPr="007A2674" w14:paraId="4043DC19" w14:textId="77777777" w:rsidTr="00FC360B">
        <w:tc>
          <w:tcPr>
            <w:tcW w:w="3539" w:type="dxa"/>
          </w:tcPr>
          <w:p w14:paraId="596EB982" w14:textId="77777777" w:rsidR="007A2674" w:rsidRPr="009146B6" w:rsidRDefault="007A2674" w:rsidP="00FC360B">
            <w:pPr>
              <w:rPr>
                <w:sz w:val="18"/>
              </w:rPr>
            </w:pPr>
            <w:r w:rsidRPr="009146B6">
              <w:rPr>
                <w:sz w:val="18"/>
              </w:rPr>
              <w:t>Project Design</w:t>
            </w:r>
          </w:p>
        </w:tc>
        <w:tc>
          <w:tcPr>
            <w:tcW w:w="5789" w:type="dxa"/>
          </w:tcPr>
          <w:p w14:paraId="07CF8C3E" w14:textId="77777777" w:rsidR="007A2674" w:rsidRPr="009146B6" w:rsidRDefault="009146B6" w:rsidP="009146B6">
            <w:pPr>
              <w:rPr>
                <w:sz w:val="18"/>
              </w:rPr>
            </w:pPr>
            <w:r w:rsidRPr="009146B6">
              <w:rPr>
                <w:sz w:val="18"/>
              </w:rPr>
              <w:t>October</w:t>
            </w:r>
            <w:r w:rsidR="007A2674" w:rsidRPr="009146B6">
              <w:rPr>
                <w:sz w:val="18"/>
              </w:rPr>
              <w:t xml:space="preserve"> 2013 – </w:t>
            </w:r>
            <w:r w:rsidRPr="009146B6">
              <w:rPr>
                <w:sz w:val="18"/>
              </w:rPr>
              <w:t>November</w:t>
            </w:r>
            <w:r w:rsidR="007A2674" w:rsidRPr="009146B6">
              <w:rPr>
                <w:sz w:val="18"/>
              </w:rPr>
              <w:t xml:space="preserve"> 2014</w:t>
            </w:r>
          </w:p>
        </w:tc>
      </w:tr>
      <w:tr w:rsidR="007A2674" w:rsidRPr="007A2674" w14:paraId="24294348" w14:textId="77777777" w:rsidTr="00FC360B">
        <w:tc>
          <w:tcPr>
            <w:tcW w:w="3539" w:type="dxa"/>
          </w:tcPr>
          <w:p w14:paraId="065F800E" w14:textId="77777777" w:rsidR="007A2674" w:rsidRPr="009146B6" w:rsidRDefault="007A2674" w:rsidP="00FC360B">
            <w:pPr>
              <w:rPr>
                <w:sz w:val="18"/>
              </w:rPr>
            </w:pPr>
            <w:r w:rsidRPr="009146B6">
              <w:rPr>
                <w:sz w:val="18"/>
              </w:rPr>
              <w:t>M&amp;V Planning</w:t>
            </w:r>
          </w:p>
        </w:tc>
        <w:tc>
          <w:tcPr>
            <w:tcW w:w="5789" w:type="dxa"/>
          </w:tcPr>
          <w:p w14:paraId="18C04BD1" w14:textId="77777777" w:rsidR="007A2674" w:rsidRPr="009146B6" w:rsidRDefault="009146B6" w:rsidP="00FC360B">
            <w:pPr>
              <w:rPr>
                <w:sz w:val="18"/>
              </w:rPr>
            </w:pPr>
            <w:r w:rsidRPr="009146B6">
              <w:rPr>
                <w:sz w:val="18"/>
              </w:rPr>
              <w:t>December</w:t>
            </w:r>
            <w:r w:rsidR="007A2674" w:rsidRPr="009146B6">
              <w:rPr>
                <w:sz w:val="18"/>
              </w:rPr>
              <w:t xml:space="preserve"> 2014</w:t>
            </w:r>
          </w:p>
        </w:tc>
      </w:tr>
      <w:tr w:rsidR="007A2674" w:rsidRPr="007A2674" w14:paraId="4BD85692" w14:textId="77777777" w:rsidTr="00FC360B">
        <w:tc>
          <w:tcPr>
            <w:tcW w:w="3539" w:type="dxa"/>
          </w:tcPr>
          <w:p w14:paraId="5E06D707" w14:textId="77777777" w:rsidR="007A2674" w:rsidRPr="009146B6" w:rsidRDefault="007A2674" w:rsidP="00FC360B">
            <w:pPr>
              <w:rPr>
                <w:sz w:val="18"/>
              </w:rPr>
            </w:pPr>
            <w:r w:rsidRPr="009146B6">
              <w:rPr>
                <w:sz w:val="18"/>
              </w:rPr>
              <w:t>Metering &amp; Monitoring Implementation</w:t>
            </w:r>
          </w:p>
        </w:tc>
        <w:tc>
          <w:tcPr>
            <w:tcW w:w="5789" w:type="dxa"/>
          </w:tcPr>
          <w:p w14:paraId="47741863" w14:textId="77777777" w:rsidR="007A2674" w:rsidRPr="009146B6" w:rsidRDefault="007A2674" w:rsidP="009146B6">
            <w:pPr>
              <w:rPr>
                <w:sz w:val="18"/>
              </w:rPr>
            </w:pPr>
            <w:r w:rsidRPr="009146B6">
              <w:rPr>
                <w:sz w:val="18"/>
              </w:rPr>
              <w:t xml:space="preserve">N/A as utility meters were pre-existing </w:t>
            </w:r>
          </w:p>
        </w:tc>
      </w:tr>
      <w:tr w:rsidR="007A2674" w:rsidRPr="007A2674" w14:paraId="22BA23FD" w14:textId="77777777" w:rsidTr="00FC360B">
        <w:tc>
          <w:tcPr>
            <w:tcW w:w="3539" w:type="dxa"/>
          </w:tcPr>
          <w:p w14:paraId="457DF941" w14:textId="77777777" w:rsidR="007A2674" w:rsidRPr="009146B6" w:rsidRDefault="007A2674" w:rsidP="00FC360B">
            <w:pPr>
              <w:rPr>
                <w:sz w:val="18"/>
              </w:rPr>
            </w:pPr>
            <w:r w:rsidRPr="009146B6">
              <w:rPr>
                <w:sz w:val="18"/>
              </w:rPr>
              <w:t>Baseline Modelling</w:t>
            </w:r>
          </w:p>
        </w:tc>
        <w:tc>
          <w:tcPr>
            <w:tcW w:w="5789" w:type="dxa"/>
          </w:tcPr>
          <w:p w14:paraId="0CD000C4" w14:textId="77777777" w:rsidR="007A2674" w:rsidRPr="009146B6" w:rsidRDefault="009146B6" w:rsidP="00FC360B">
            <w:pPr>
              <w:rPr>
                <w:sz w:val="18"/>
              </w:rPr>
            </w:pPr>
            <w:r w:rsidRPr="009146B6">
              <w:rPr>
                <w:sz w:val="18"/>
              </w:rPr>
              <w:t>January 2015</w:t>
            </w:r>
          </w:p>
        </w:tc>
      </w:tr>
      <w:tr w:rsidR="007A2674" w:rsidRPr="007A2674" w14:paraId="69ADE7D6" w14:textId="77777777" w:rsidTr="00FC360B">
        <w:tc>
          <w:tcPr>
            <w:tcW w:w="3539" w:type="dxa"/>
          </w:tcPr>
          <w:p w14:paraId="5A037102" w14:textId="77777777" w:rsidR="007A2674" w:rsidRPr="009146B6" w:rsidRDefault="007A2674" w:rsidP="00FC360B">
            <w:pPr>
              <w:rPr>
                <w:sz w:val="18"/>
              </w:rPr>
            </w:pPr>
            <w:r w:rsidRPr="009146B6">
              <w:rPr>
                <w:sz w:val="18"/>
              </w:rPr>
              <w:t>Project Implementation and Commissioning</w:t>
            </w:r>
          </w:p>
        </w:tc>
        <w:tc>
          <w:tcPr>
            <w:tcW w:w="5789" w:type="dxa"/>
          </w:tcPr>
          <w:p w14:paraId="51133A3C" w14:textId="77777777" w:rsidR="007A2674" w:rsidRPr="009146B6" w:rsidRDefault="009146B6" w:rsidP="00FC360B">
            <w:pPr>
              <w:rPr>
                <w:sz w:val="18"/>
              </w:rPr>
            </w:pPr>
            <w:r w:rsidRPr="009146B6">
              <w:rPr>
                <w:sz w:val="18"/>
              </w:rPr>
              <w:t>09/12/2014 – 22/01</w:t>
            </w:r>
            <w:r w:rsidR="007A2674" w:rsidRPr="009146B6">
              <w:rPr>
                <w:sz w:val="18"/>
              </w:rPr>
              <w:t>/2015</w:t>
            </w:r>
          </w:p>
        </w:tc>
      </w:tr>
      <w:tr w:rsidR="007A2674" w:rsidRPr="007A2674" w14:paraId="2B4B9EEB" w14:textId="77777777" w:rsidTr="00FC360B">
        <w:tc>
          <w:tcPr>
            <w:tcW w:w="3539" w:type="dxa"/>
          </w:tcPr>
          <w:p w14:paraId="4FA3E6FD" w14:textId="77777777" w:rsidR="007A2674" w:rsidRPr="009146B6" w:rsidRDefault="007A2674" w:rsidP="00FC360B">
            <w:pPr>
              <w:rPr>
                <w:sz w:val="18"/>
              </w:rPr>
            </w:pPr>
            <w:r w:rsidRPr="009146B6">
              <w:rPr>
                <w:sz w:val="18"/>
              </w:rPr>
              <w:t>Operating Energy Modelling</w:t>
            </w:r>
          </w:p>
        </w:tc>
        <w:tc>
          <w:tcPr>
            <w:tcW w:w="5789" w:type="dxa"/>
          </w:tcPr>
          <w:p w14:paraId="5DE1677A" w14:textId="77777777" w:rsidR="007A2674" w:rsidRPr="009146B6" w:rsidRDefault="009146B6" w:rsidP="00FC360B">
            <w:pPr>
              <w:rPr>
                <w:sz w:val="18"/>
              </w:rPr>
            </w:pPr>
            <w:r w:rsidRPr="009146B6">
              <w:rPr>
                <w:sz w:val="18"/>
              </w:rPr>
              <w:t>June</w:t>
            </w:r>
            <w:r w:rsidR="007A2674" w:rsidRPr="009146B6">
              <w:rPr>
                <w:sz w:val="18"/>
              </w:rPr>
              <w:t xml:space="preserve"> 2016</w:t>
            </w:r>
          </w:p>
        </w:tc>
      </w:tr>
      <w:tr w:rsidR="007A2674" w:rsidRPr="007A2674" w14:paraId="07604576" w14:textId="77777777" w:rsidTr="00FC360B">
        <w:tc>
          <w:tcPr>
            <w:tcW w:w="3539" w:type="dxa"/>
          </w:tcPr>
          <w:p w14:paraId="0F1C70EB" w14:textId="77777777" w:rsidR="007A2674" w:rsidRPr="009146B6" w:rsidRDefault="007A2674" w:rsidP="00FC360B">
            <w:pPr>
              <w:rPr>
                <w:sz w:val="18"/>
              </w:rPr>
            </w:pPr>
            <w:r w:rsidRPr="009146B6">
              <w:rPr>
                <w:sz w:val="18"/>
              </w:rPr>
              <w:t>Energy Verification</w:t>
            </w:r>
          </w:p>
        </w:tc>
        <w:tc>
          <w:tcPr>
            <w:tcW w:w="5789" w:type="dxa"/>
          </w:tcPr>
          <w:p w14:paraId="5124AF27" w14:textId="77777777" w:rsidR="007A2674" w:rsidRPr="009146B6" w:rsidRDefault="009146B6" w:rsidP="00FC360B">
            <w:pPr>
              <w:rPr>
                <w:sz w:val="18"/>
              </w:rPr>
            </w:pPr>
            <w:r w:rsidRPr="009146B6">
              <w:rPr>
                <w:sz w:val="18"/>
              </w:rPr>
              <w:t>June</w:t>
            </w:r>
            <w:r w:rsidR="007A2674" w:rsidRPr="009146B6">
              <w:rPr>
                <w:sz w:val="18"/>
              </w:rPr>
              <w:t xml:space="preserve"> 2016</w:t>
            </w:r>
          </w:p>
        </w:tc>
      </w:tr>
    </w:tbl>
    <w:p w14:paraId="13556EA0" w14:textId="77777777" w:rsidR="007A2674" w:rsidRPr="007A2674" w:rsidRDefault="007A2674" w:rsidP="007A2674">
      <w:pPr>
        <w:rPr>
          <w:highlight w:val="yellow"/>
        </w:rPr>
      </w:pPr>
    </w:p>
    <w:p w14:paraId="4F81B0CA" w14:textId="77777777" w:rsidR="007A2674" w:rsidRPr="007A2674" w:rsidRDefault="007A2674" w:rsidP="007A2674">
      <w:pPr>
        <w:rPr>
          <w:highlight w:val="yellow"/>
        </w:rPr>
      </w:pPr>
      <w:r w:rsidRPr="007A2674">
        <w:rPr>
          <w:highlight w:val="yellow"/>
        </w:rPr>
        <w:br w:type="page"/>
      </w:r>
    </w:p>
    <w:p w14:paraId="3D6805DB" w14:textId="77777777" w:rsidR="007A2674" w:rsidRPr="007A2674" w:rsidRDefault="007A2674" w:rsidP="007A2674">
      <w:pPr>
        <w:rPr>
          <w:highlight w:val="yellow"/>
        </w:rPr>
      </w:pPr>
    </w:p>
    <w:p w14:paraId="5AB57F8B" w14:textId="77777777" w:rsidR="007A2674" w:rsidRPr="009146B6" w:rsidRDefault="007A2674" w:rsidP="007A2674">
      <w:pPr>
        <w:rPr>
          <w:b/>
          <w:i/>
        </w:rPr>
      </w:pPr>
      <w:r w:rsidRPr="009146B6">
        <w:rPr>
          <w:b/>
          <w:i/>
        </w:rPr>
        <w:t>VEET Measurement &amp; Verification Outcomes:</w:t>
      </w:r>
    </w:p>
    <w:p w14:paraId="7FEAE14B" w14:textId="77777777" w:rsidR="00C13695" w:rsidRDefault="00C13695" w:rsidP="00C13695"/>
    <w:p w14:paraId="70D1E65D" w14:textId="77777777" w:rsidR="00C13695" w:rsidRDefault="00C13695" w:rsidP="00C13695">
      <w:r>
        <w:t>A regression model approach was selected for the cold storage facility project due to th</w:t>
      </w:r>
      <w:r w:rsidRPr="00D70DC1">
        <w:t xml:space="preserve">e </w:t>
      </w:r>
      <w:r>
        <w:t>size of the savings, complexity of sub metering required and the relationship between energy, temperature and operating hours. These relationships</w:t>
      </w:r>
      <w:r w:rsidRPr="00D70DC1">
        <w:t xml:space="preserve"> can be seen in</w:t>
      </w:r>
      <w:r w:rsidR="00852AD5">
        <w:t xml:space="preserve"> </w:t>
      </w:r>
      <w:r w:rsidR="00852AD5">
        <w:fldChar w:fldCharType="begin"/>
      </w:r>
      <w:r w:rsidR="00852AD5">
        <w:instrText xml:space="preserve"> REF _Ref446163742 \h </w:instrText>
      </w:r>
      <w:r w:rsidR="00852AD5">
        <w:fldChar w:fldCharType="separate"/>
      </w:r>
      <w:r w:rsidR="00914114">
        <w:t xml:space="preserve">Figure </w:t>
      </w:r>
      <w:r w:rsidR="00914114">
        <w:rPr>
          <w:noProof/>
        </w:rPr>
        <w:t>6</w:t>
      </w:r>
      <w:r w:rsidR="00852AD5">
        <w:fldChar w:fldCharType="end"/>
      </w:r>
      <w:r w:rsidR="00852AD5">
        <w:t>.</w:t>
      </w:r>
    </w:p>
    <w:p w14:paraId="3F7F822F" w14:textId="77777777" w:rsidR="00C13695" w:rsidRDefault="00C13695" w:rsidP="00C13695"/>
    <w:p w14:paraId="19B21D6B" w14:textId="77777777" w:rsidR="00852AD5" w:rsidRDefault="00FC360B" w:rsidP="00852AD5">
      <w:pPr>
        <w:keepNext/>
      </w:pPr>
      <w:r>
        <w:rPr>
          <w:noProof/>
          <w:lang w:eastAsia="en-AU"/>
        </w:rPr>
        <w:drawing>
          <wp:inline distT="0" distB="0" distL="0" distR="0" wp14:anchorId="25D9836B" wp14:editId="13F8C8D8">
            <wp:extent cx="5929630" cy="3451860"/>
            <wp:effectExtent l="0" t="0" r="0" b="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611F4B44" w14:textId="77777777" w:rsidR="00C13695" w:rsidRDefault="00852AD5" w:rsidP="00852AD5">
      <w:pPr>
        <w:pStyle w:val="Caption"/>
      </w:pPr>
      <w:bookmarkStart w:id="24" w:name="_Ref446163742"/>
      <w:r>
        <w:t xml:space="preserve">Figure </w:t>
      </w:r>
      <w:r>
        <w:fldChar w:fldCharType="begin"/>
      </w:r>
      <w:r>
        <w:instrText xml:space="preserve"> SEQ Figure \* ARABIC </w:instrText>
      </w:r>
      <w:r>
        <w:fldChar w:fldCharType="separate"/>
      </w:r>
      <w:r w:rsidR="00914114">
        <w:rPr>
          <w:noProof/>
        </w:rPr>
        <w:t>6</w:t>
      </w:r>
      <w:r>
        <w:fldChar w:fldCharType="end"/>
      </w:r>
      <w:bookmarkEnd w:id="24"/>
      <w:r>
        <w:t>. Electricity and Independent Variable Relationship</w:t>
      </w:r>
    </w:p>
    <w:p w14:paraId="08974ECA" w14:textId="77777777" w:rsidR="007A2674" w:rsidRPr="007A2674" w:rsidRDefault="007A2674" w:rsidP="007A2674">
      <w:pPr>
        <w:rPr>
          <w:b/>
          <w:highlight w:val="yellow"/>
        </w:rPr>
      </w:pPr>
    </w:p>
    <w:p w14:paraId="2FB6621E" w14:textId="77777777" w:rsidR="007A2674" w:rsidRPr="00852AD5" w:rsidRDefault="007A2674" w:rsidP="007A2674">
      <w:r w:rsidRPr="00852AD5">
        <w:t>The following is a summary of the models developed during the M&amp;V along with the associated statistical parameters for validation.</w:t>
      </w:r>
    </w:p>
    <w:p w14:paraId="02DEDE5C" w14:textId="77777777" w:rsidR="007A2674" w:rsidRPr="00852AD5" w:rsidRDefault="007A2674" w:rsidP="007A2674">
      <w:pPr>
        <w:pStyle w:val="Caption"/>
        <w:keepNext/>
      </w:pPr>
      <w:r w:rsidRPr="00852AD5">
        <w:t xml:space="preserve">Table </w:t>
      </w:r>
      <w:r w:rsidRPr="00852AD5">
        <w:fldChar w:fldCharType="begin"/>
      </w:r>
      <w:r w:rsidRPr="00852AD5">
        <w:instrText xml:space="preserve"> SEQ Table \* ARABIC </w:instrText>
      </w:r>
      <w:r w:rsidRPr="00852AD5">
        <w:fldChar w:fldCharType="separate"/>
      </w:r>
      <w:r w:rsidR="00914114">
        <w:rPr>
          <w:noProof/>
        </w:rPr>
        <w:t>5</w:t>
      </w:r>
      <w:r w:rsidRPr="00852AD5">
        <w:fldChar w:fldCharType="end"/>
      </w:r>
      <w:r w:rsidRPr="00852AD5">
        <w:t>. M&amp;V Models</w:t>
      </w:r>
    </w:p>
    <w:tbl>
      <w:tblPr>
        <w:tblStyle w:val="TableGrid"/>
        <w:tblW w:w="9351" w:type="dxa"/>
        <w:tblLook w:val="04A0" w:firstRow="1" w:lastRow="0" w:firstColumn="1" w:lastColumn="0" w:noHBand="0" w:noVBand="1"/>
      </w:tblPr>
      <w:tblGrid>
        <w:gridCol w:w="1827"/>
        <w:gridCol w:w="3413"/>
        <w:gridCol w:w="4111"/>
      </w:tblGrid>
      <w:tr w:rsidR="007A2674" w:rsidRPr="007A2674" w14:paraId="12B029EF" w14:textId="77777777" w:rsidTr="00CF4C18">
        <w:tc>
          <w:tcPr>
            <w:tcW w:w="1827" w:type="dxa"/>
            <w:shd w:val="clear" w:color="auto" w:fill="D6E3BC" w:themeFill="accent3" w:themeFillTint="66"/>
          </w:tcPr>
          <w:p w14:paraId="3B053182" w14:textId="77777777" w:rsidR="007A2674" w:rsidRPr="00826D7E" w:rsidRDefault="007A2674" w:rsidP="00FC360B">
            <w:pPr>
              <w:rPr>
                <w:b/>
                <w:sz w:val="18"/>
              </w:rPr>
            </w:pPr>
            <w:r w:rsidRPr="00826D7E">
              <w:rPr>
                <w:b/>
                <w:sz w:val="18"/>
              </w:rPr>
              <w:t>M&amp;V Model</w:t>
            </w:r>
          </w:p>
        </w:tc>
        <w:tc>
          <w:tcPr>
            <w:tcW w:w="3413" w:type="dxa"/>
            <w:shd w:val="clear" w:color="auto" w:fill="D6E3BC" w:themeFill="accent3" w:themeFillTint="66"/>
          </w:tcPr>
          <w:p w14:paraId="51492A02" w14:textId="77777777" w:rsidR="007A2674" w:rsidRPr="00826D7E" w:rsidRDefault="007A2674" w:rsidP="00FC360B">
            <w:pPr>
              <w:rPr>
                <w:b/>
                <w:sz w:val="18"/>
              </w:rPr>
            </w:pPr>
            <w:r w:rsidRPr="00826D7E">
              <w:rPr>
                <w:b/>
                <w:sz w:val="18"/>
              </w:rPr>
              <w:t>Parameter</w:t>
            </w:r>
          </w:p>
        </w:tc>
        <w:tc>
          <w:tcPr>
            <w:tcW w:w="4111" w:type="dxa"/>
            <w:shd w:val="clear" w:color="auto" w:fill="D6E3BC" w:themeFill="accent3" w:themeFillTint="66"/>
          </w:tcPr>
          <w:p w14:paraId="7EDD8123" w14:textId="77777777" w:rsidR="007A2674" w:rsidRPr="00CF4C18" w:rsidRDefault="007A2674" w:rsidP="00FC360B">
            <w:pPr>
              <w:rPr>
                <w:b/>
                <w:sz w:val="18"/>
              </w:rPr>
            </w:pPr>
            <w:r w:rsidRPr="00CF4C18">
              <w:rPr>
                <w:b/>
                <w:sz w:val="18"/>
              </w:rPr>
              <w:t>Value</w:t>
            </w:r>
          </w:p>
        </w:tc>
      </w:tr>
      <w:tr w:rsidR="0068235B" w:rsidRPr="007A2674" w14:paraId="164C990A" w14:textId="77777777" w:rsidTr="00CF4C18">
        <w:tc>
          <w:tcPr>
            <w:tcW w:w="1827" w:type="dxa"/>
            <w:vMerge w:val="restart"/>
            <w:vAlign w:val="center"/>
          </w:tcPr>
          <w:p w14:paraId="0B456003" w14:textId="77777777" w:rsidR="0068235B" w:rsidRPr="00826D7E" w:rsidRDefault="0068235B" w:rsidP="00FC360B">
            <w:pPr>
              <w:jc w:val="center"/>
              <w:rPr>
                <w:b/>
                <w:sz w:val="18"/>
              </w:rPr>
            </w:pPr>
            <w:r w:rsidRPr="00826D7E">
              <w:rPr>
                <w:b/>
                <w:sz w:val="18"/>
              </w:rPr>
              <w:t>Electricity Baseline Model</w:t>
            </w:r>
          </w:p>
        </w:tc>
        <w:tc>
          <w:tcPr>
            <w:tcW w:w="3413" w:type="dxa"/>
          </w:tcPr>
          <w:p w14:paraId="7F8110AD" w14:textId="77777777" w:rsidR="0068235B" w:rsidRPr="00826D7E" w:rsidRDefault="0068235B" w:rsidP="00FC360B">
            <w:pPr>
              <w:rPr>
                <w:sz w:val="18"/>
              </w:rPr>
            </w:pPr>
            <w:r w:rsidRPr="00826D7E">
              <w:rPr>
                <w:sz w:val="18"/>
              </w:rPr>
              <w:t>Adjusted R</w:t>
            </w:r>
            <w:r w:rsidRPr="00826D7E">
              <w:rPr>
                <w:sz w:val="18"/>
                <w:vertAlign w:val="superscript"/>
              </w:rPr>
              <w:t>2</w:t>
            </w:r>
          </w:p>
        </w:tc>
        <w:tc>
          <w:tcPr>
            <w:tcW w:w="4111" w:type="dxa"/>
          </w:tcPr>
          <w:p w14:paraId="1569C8E4" w14:textId="77777777" w:rsidR="0068235B" w:rsidRPr="00CF4C18" w:rsidRDefault="0068235B" w:rsidP="00FC360B">
            <w:pPr>
              <w:rPr>
                <w:sz w:val="18"/>
              </w:rPr>
            </w:pPr>
            <w:r w:rsidRPr="00CF4C18">
              <w:rPr>
                <w:sz w:val="18"/>
              </w:rPr>
              <w:t>0.89</w:t>
            </w:r>
          </w:p>
        </w:tc>
      </w:tr>
      <w:tr w:rsidR="0068235B" w:rsidRPr="007A2674" w14:paraId="58A9A8A0" w14:textId="77777777" w:rsidTr="00CF4C18">
        <w:tc>
          <w:tcPr>
            <w:tcW w:w="1827" w:type="dxa"/>
            <w:vMerge/>
            <w:vAlign w:val="center"/>
          </w:tcPr>
          <w:p w14:paraId="1397CFAE" w14:textId="77777777" w:rsidR="0068235B" w:rsidRPr="00826D7E" w:rsidRDefault="0068235B" w:rsidP="00FC360B">
            <w:pPr>
              <w:rPr>
                <w:b/>
                <w:sz w:val="18"/>
              </w:rPr>
            </w:pPr>
          </w:p>
        </w:tc>
        <w:tc>
          <w:tcPr>
            <w:tcW w:w="3413" w:type="dxa"/>
          </w:tcPr>
          <w:p w14:paraId="4206FEC8" w14:textId="77777777" w:rsidR="0068235B" w:rsidRPr="00826D7E" w:rsidRDefault="0068235B" w:rsidP="00FC360B">
            <w:pPr>
              <w:rPr>
                <w:sz w:val="18"/>
              </w:rPr>
            </w:pPr>
            <w:r w:rsidRPr="00826D7E">
              <w:rPr>
                <w:sz w:val="18"/>
              </w:rPr>
              <w:t>Standard Error</w:t>
            </w:r>
          </w:p>
        </w:tc>
        <w:tc>
          <w:tcPr>
            <w:tcW w:w="4111" w:type="dxa"/>
          </w:tcPr>
          <w:p w14:paraId="21691DD1" w14:textId="77777777" w:rsidR="0068235B" w:rsidRPr="00CF4C18" w:rsidRDefault="0068235B" w:rsidP="00FC360B">
            <w:pPr>
              <w:rPr>
                <w:sz w:val="18"/>
              </w:rPr>
            </w:pPr>
            <w:r w:rsidRPr="00CF4C18">
              <w:rPr>
                <w:sz w:val="18"/>
              </w:rPr>
              <w:t>1.64</w:t>
            </w:r>
          </w:p>
        </w:tc>
      </w:tr>
      <w:tr w:rsidR="0068235B" w:rsidRPr="007A2674" w14:paraId="735654CE" w14:textId="77777777" w:rsidTr="00CF4C18">
        <w:tc>
          <w:tcPr>
            <w:tcW w:w="1827" w:type="dxa"/>
            <w:vMerge/>
            <w:vAlign w:val="center"/>
          </w:tcPr>
          <w:p w14:paraId="7FB6E9D2" w14:textId="77777777" w:rsidR="0068235B" w:rsidRPr="00826D7E" w:rsidRDefault="0068235B" w:rsidP="00FC360B">
            <w:pPr>
              <w:rPr>
                <w:b/>
                <w:sz w:val="18"/>
              </w:rPr>
            </w:pPr>
          </w:p>
        </w:tc>
        <w:tc>
          <w:tcPr>
            <w:tcW w:w="3413" w:type="dxa"/>
          </w:tcPr>
          <w:p w14:paraId="27352C7B" w14:textId="77777777" w:rsidR="0068235B" w:rsidRPr="00826D7E" w:rsidRDefault="0068235B" w:rsidP="00FC360B">
            <w:pPr>
              <w:rPr>
                <w:sz w:val="18"/>
              </w:rPr>
            </w:pPr>
            <w:r>
              <w:rPr>
                <w:sz w:val="18"/>
              </w:rPr>
              <w:t>Temperature</w:t>
            </w:r>
            <w:r w:rsidRPr="00826D7E">
              <w:rPr>
                <w:sz w:val="18"/>
              </w:rPr>
              <w:t xml:space="preserve"> Coefficient</w:t>
            </w:r>
          </w:p>
        </w:tc>
        <w:tc>
          <w:tcPr>
            <w:tcW w:w="4111" w:type="dxa"/>
          </w:tcPr>
          <w:p w14:paraId="3DF822A8" w14:textId="77777777" w:rsidR="0068235B" w:rsidRPr="00CF4C18" w:rsidRDefault="00CF4C18" w:rsidP="00FC360B">
            <w:pPr>
              <w:rPr>
                <w:sz w:val="18"/>
              </w:rPr>
            </w:pPr>
            <w:r w:rsidRPr="00CF4C18">
              <w:rPr>
                <w:sz w:val="18"/>
              </w:rPr>
              <w:t>0.618</w:t>
            </w:r>
          </w:p>
        </w:tc>
      </w:tr>
      <w:tr w:rsidR="0068235B" w:rsidRPr="007A2674" w14:paraId="4152153D" w14:textId="77777777" w:rsidTr="00CF4C18">
        <w:tc>
          <w:tcPr>
            <w:tcW w:w="1827" w:type="dxa"/>
            <w:vMerge/>
            <w:vAlign w:val="center"/>
          </w:tcPr>
          <w:p w14:paraId="52005181" w14:textId="77777777" w:rsidR="0068235B" w:rsidRPr="00826D7E" w:rsidRDefault="0068235B" w:rsidP="00FC360B">
            <w:pPr>
              <w:rPr>
                <w:b/>
                <w:sz w:val="18"/>
              </w:rPr>
            </w:pPr>
          </w:p>
        </w:tc>
        <w:tc>
          <w:tcPr>
            <w:tcW w:w="3413" w:type="dxa"/>
          </w:tcPr>
          <w:p w14:paraId="7143A6A4" w14:textId="77777777" w:rsidR="0068235B" w:rsidRPr="00826D7E" w:rsidRDefault="0068235B" w:rsidP="00FC360B">
            <w:pPr>
              <w:rPr>
                <w:sz w:val="18"/>
              </w:rPr>
            </w:pPr>
            <w:r>
              <w:rPr>
                <w:sz w:val="18"/>
              </w:rPr>
              <w:t>Hours of Operation Coefficient</w:t>
            </w:r>
          </w:p>
        </w:tc>
        <w:tc>
          <w:tcPr>
            <w:tcW w:w="4111" w:type="dxa"/>
          </w:tcPr>
          <w:p w14:paraId="4B5CC72E" w14:textId="77777777" w:rsidR="0068235B" w:rsidRPr="00CF4C18" w:rsidRDefault="00CF4C18" w:rsidP="00FC360B">
            <w:pPr>
              <w:rPr>
                <w:sz w:val="18"/>
              </w:rPr>
            </w:pPr>
            <w:r>
              <w:rPr>
                <w:sz w:val="18"/>
              </w:rPr>
              <w:t>0.712</w:t>
            </w:r>
          </w:p>
        </w:tc>
      </w:tr>
      <w:tr w:rsidR="0068235B" w:rsidRPr="007A2674" w14:paraId="30491360" w14:textId="77777777" w:rsidTr="00CF4C18">
        <w:tc>
          <w:tcPr>
            <w:tcW w:w="1827" w:type="dxa"/>
            <w:vMerge/>
            <w:vAlign w:val="center"/>
          </w:tcPr>
          <w:p w14:paraId="0505A3B9" w14:textId="77777777" w:rsidR="0068235B" w:rsidRPr="00826D7E" w:rsidRDefault="0068235B" w:rsidP="00FC360B">
            <w:pPr>
              <w:rPr>
                <w:b/>
                <w:sz w:val="18"/>
              </w:rPr>
            </w:pPr>
          </w:p>
        </w:tc>
        <w:tc>
          <w:tcPr>
            <w:tcW w:w="3413" w:type="dxa"/>
          </w:tcPr>
          <w:p w14:paraId="4466AC86" w14:textId="77777777" w:rsidR="0068235B" w:rsidRPr="00826D7E" w:rsidRDefault="0068235B" w:rsidP="00FC360B">
            <w:pPr>
              <w:rPr>
                <w:sz w:val="18"/>
              </w:rPr>
            </w:pPr>
            <w:r w:rsidRPr="00826D7E">
              <w:rPr>
                <w:sz w:val="18"/>
              </w:rPr>
              <w:t>Intercept</w:t>
            </w:r>
          </w:p>
        </w:tc>
        <w:tc>
          <w:tcPr>
            <w:tcW w:w="4111" w:type="dxa"/>
          </w:tcPr>
          <w:p w14:paraId="31F572FD" w14:textId="77777777" w:rsidR="0068235B" w:rsidRPr="007A2674" w:rsidRDefault="00CF4C18" w:rsidP="00FC360B">
            <w:pPr>
              <w:rPr>
                <w:sz w:val="18"/>
                <w:highlight w:val="yellow"/>
              </w:rPr>
            </w:pPr>
            <w:r w:rsidRPr="00CF4C18">
              <w:rPr>
                <w:sz w:val="18"/>
              </w:rPr>
              <w:t>23.8</w:t>
            </w:r>
          </w:p>
        </w:tc>
      </w:tr>
      <w:tr w:rsidR="0068235B" w:rsidRPr="007A2674" w14:paraId="7855A66E" w14:textId="77777777" w:rsidTr="00CF4C18">
        <w:tc>
          <w:tcPr>
            <w:tcW w:w="1827" w:type="dxa"/>
            <w:vMerge/>
            <w:vAlign w:val="center"/>
          </w:tcPr>
          <w:p w14:paraId="7E791DF1" w14:textId="77777777" w:rsidR="0068235B" w:rsidRPr="00826D7E" w:rsidRDefault="0068235B" w:rsidP="00FC360B">
            <w:pPr>
              <w:rPr>
                <w:b/>
                <w:sz w:val="18"/>
              </w:rPr>
            </w:pPr>
          </w:p>
        </w:tc>
        <w:tc>
          <w:tcPr>
            <w:tcW w:w="3413" w:type="dxa"/>
          </w:tcPr>
          <w:p w14:paraId="077E9F1D" w14:textId="77777777" w:rsidR="0068235B" w:rsidRPr="00826D7E" w:rsidRDefault="0068235B" w:rsidP="00FC360B">
            <w:pPr>
              <w:rPr>
                <w:sz w:val="18"/>
              </w:rPr>
            </w:pPr>
            <w:r w:rsidRPr="00826D7E">
              <w:rPr>
                <w:sz w:val="18"/>
              </w:rPr>
              <w:t>Model Functional Form</w:t>
            </w:r>
          </w:p>
        </w:tc>
        <w:tc>
          <w:tcPr>
            <w:tcW w:w="4111" w:type="dxa"/>
          </w:tcPr>
          <w:p w14:paraId="1FAAD90E" w14:textId="77777777" w:rsidR="0068235B" w:rsidRPr="00CF4C18" w:rsidRDefault="00CF4C18" w:rsidP="00CF4C18">
            <w:pPr>
              <w:rPr>
                <w:sz w:val="18"/>
              </w:rPr>
            </w:pPr>
            <w:r w:rsidRPr="00CF4C18">
              <w:rPr>
                <w:sz w:val="18"/>
              </w:rPr>
              <w:t>MWh = 0.618</w:t>
            </w:r>
            <w:r w:rsidR="0068235B" w:rsidRPr="00CF4C18">
              <w:rPr>
                <w:sz w:val="18"/>
              </w:rPr>
              <w:t xml:space="preserve"> x </w:t>
            </w:r>
            <w:r w:rsidRPr="00CF4C18">
              <w:rPr>
                <w:sz w:val="18"/>
              </w:rPr>
              <w:t xml:space="preserve">Temperature + </w:t>
            </w:r>
            <w:r w:rsidR="0068235B" w:rsidRPr="00CF4C18">
              <w:rPr>
                <w:sz w:val="18"/>
              </w:rPr>
              <w:t>0.</w:t>
            </w:r>
            <w:r w:rsidRPr="00CF4C18">
              <w:rPr>
                <w:sz w:val="18"/>
              </w:rPr>
              <w:t>712 x Hours +23.9</w:t>
            </w:r>
          </w:p>
        </w:tc>
      </w:tr>
      <w:tr w:rsidR="0068235B" w:rsidRPr="007A2674" w14:paraId="695B3E22" w14:textId="77777777" w:rsidTr="00CF4C18">
        <w:tc>
          <w:tcPr>
            <w:tcW w:w="1827" w:type="dxa"/>
            <w:vMerge/>
            <w:vAlign w:val="center"/>
          </w:tcPr>
          <w:p w14:paraId="08DEBA95" w14:textId="77777777" w:rsidR="0068235B" w:rsidRPr="00826D7E" w:rsidRDefault="0068235B" w:rsidP="00FC360B">
            <w:pPr>
              <w:rPr>
                <w:b/>
                <w:sz w:val="18"/>
              </w:rPr>
            </w:pPr>
          </w:p>
        </w:tc>
        <w:tc>
          <w:tcPr>
            <w:tcW w:w="3413" w:type="dxa"/>
          </w:tcPr>
          <w:p w14:paraId="63A899E7" w14:textId="77777777" w:rsidR="0068235B" w:rsidRPr="00826D7E" w:rsidRDefault="0068235B" w:rsidP="00FC360B">
            <w:pPr>
              <w:rPr>
                <w:sz w:val="18"/>
              </w:rPr>
            </w:pPr>
            <w:r>
              <w:rPr>
                <w:sz w:val="18"/>
              </w:rPr>
              <w:t>Temperature Variable</w:t>
            </w:r>
            <w:r w:rsidRPr="00826D7E">
              <w:rPr>
                <w:sz w:val="18"/>
              </w:rPr>
              <w:t xml:space="preserve"> T-Stat</w:t>
            </w:r>
          </w:p>
        </w:tc>
        <w:tc>
          <w:tcPr>
            <w:tcW w:w="4111" w:type="dxa"/>
          </w:tcPr>
          <w:p w14:paraId="56252076" w14:textId="77777777" w:rsidR="0068235B" w:rsidRPr="00CF4C18" w:rsidRDefault="00CF4C18" w:rsidP="00FC360B">
            <w:pPr>
              <w:rPr>
                <w:sz w:val="18"/>
              </w:rPr>
            </w:pPr>
            <w:r w:rsidRPr="00CF4C18">
              <w:rPr>
                <w:sz w:val="18"/>
              </w:rPr>
              <w:t>30.2</w:t>
            </w:r>
          </w:p>
        </w:tc>
      </w:tr>
      <w:tr w:rsidR="0068235B" w:rsidRPr="007A2674" w14:paraId="21F4D8F3" w14:textId="77777777" w:rsidTr="00CF4C18">
        <w:tc>
          <w:tcPr>
            <w:tcW w:w="1827" w:type="dxa"/>
            <w:vMerge/>
            <w:vAlign w:val="center"/>
          </w:tcPr>
          <w:p w14:paraId="6C6B9470" w14:textId="77777777" w:rsidR="0068235B" w:rsidRPr="00826D7E" w:rsidRDefault="0068235B" w:rsidP="00FC360B">
            <w:pPr>
              <w:rPr>
                <w:b/>
                <w:sz w:val="18"/>
              </w:rPr>
            </w:pPr>
          </w:p>
        </w:tc>
        <w:tc>
          <w:tcPr>
            <w:tcW w:w="3413" w:type="dxa"/>
          </w:tcPr>
          <w:p w14:paraId="762A70B7" w14:textId="77777777" w:rsidR="0068235B" w:rsidRDefault="0068235B" w:rsidP="00FC360B">
            <w:pPr>
              <w:rPr>
                <w:sz w:val="18"/>
              </w:rPr>
            </w:pPr>
            <w:r>
              <w:rPr>
                <w:sz w:val="18"/>
              </w:rPr>
              <w:t>Hours of Operation Variable T-Stat</w:t>
            </w:r>
          </w:p>
        </w:tc>
        <w:tc>
          <w:tcPr>
            <w:tcW w:w="4111" w:type="dxa"/>
          </w:tcPr>
          <w:p w14:paraId="55330933" w14:textId="77777777" w:rsidR="0068235B" w:rsidRPr="00CF4C18" w:rsidRDefault="00CF4C18" w:rsidP="00FC360B">
            <w:pPr>
              <w:rPr>
                <w:sz w:val="18"/>
              </w:rPr>
            </w:pPr>
            <w:r w:rsidRPr="00CF4C18">
              <w:rPr>
                <w:sz w:val="18"/>
              </w:rPr>
              <w:t>43.1</w:t>
            </w:r>
          </w:p>
        </w:tc>
      </w:tr>
      <w:tr w:rsidR="007A2674" w:rsidRPr="007A2674" w14:paraId="3374EAB6" w14:textId="77777777" w:rsidTr="00CF4C18">
        <w:tc>
          <w:tcPr>
            <w:tcW w:w="1827" w:type="dxa"/>
            <w:vMerge w:val="restart"/>
            <w:vAlign w:val="center"/>
          </w:tcPr>
          <w:p w14:paraId="49339993" w14:textId="77777777" w:rsidR="007A2674" w:rsidRPr="00826D7E" w:rsidRDefault="007A2674" w:rsidP="00FC360B">
            <w:pPr>
              <w:rPr>
                <w:b/>
                <w:sz w:val="18"/>
              </w:rPr>
            </w:pPr>
            <w:r w:rsidRPr="00826D7E">
              <w:rPr>
                <w:b/>
                <w:sz w:val="18"/>
              </w:rPr>
              <w:t>Electricity Operating Model</w:t>
            </w:r>
          </w:p>
        </w:tc>
        <w:tc>
          <w:tcPr>
            <w:tcW w:w="3413" w:type="dxa"/>
          </w:tcPr>
          <w:p w14:paraId="5B977830" w14:textId="77777777" w:rsidR="007A2674" w:rsidRPr="00826D7E" w:rsidRDefault="007A2674" w:rsidP="00FC360B">
            <w:pPr>
              <w:rPr>
                <w:sz w:val="18"/>
              </w:rPr>
            </w:pPr>
            <w:r w:rsidRPr="00826D7E">
              <w:rPr>
                <w:sz w:val="18"/>
              </w:rPr>
              <w:t>Adjusted R</w:t>
            </w:r>
            <w:r w:rsidRPr="00826D7E">
              <w:rPr>
                <w:sz w:val="18"/>
                <w:vertAlign w:val="superscript"/>
              </w:rPr>
              <w:t>2</w:t>
            </w:r>
          </w:p>
        </w:tc>
        <w:tc>
          <w:tcPr>
            <w:tcW w:w="4111" w:type="dxa"/>
          </w:tcPr>
          <w:p w14:paraId="5CEAB6D5" w14:textId="77777777" w:rsidR="007A2674" w:rsidRPr="005D62A6" w:rsidRDefault="005D62A6" w:rsidP="00FC360B">
            <w:pPr>
              <w:rPr>
                <w:sz w:val="18"/>
              </w:rPr>
            </w:pPr>
            <w:r w:rsidRPr="005D62A6">
              <w:rPr>
                <w:sz w:val="18"/>
              </w:rPr>
              <w:t>0.93</w:t>
            </w:r>
          </w:p>
        </w:tc>
      </w:tr>
      <w:tr w:rsidR="007A2674" w:rsidRPr="007A2674" w14:paraId="04017852" w14:textId="77777777" w:rsidTr="00CF4C18">
        <w:tc>
          <w:tcPr>
            <w:tcW w:w="1827" w:type="dxa"/>
            <w:vMerge/>
            <w:vAlign w:val="center"/>
          </w:tcPr>
          <w:p w14:paraId="275D2016" w14:textId="77777777" w:rsidR="007A2674" w:rsidRPr="00826D7E" w:rsidRDefault="007A2674" w:rsidP="00FC360B">
            <w:pPr>
              <w:rPr>
                <w:b/>
                <w:sz w:val="18"/>
              </w:rPr>
            </w:pPr>
          </w:p>
        </w:tc>
        <w:tc>
          <w:tcPr>
            <w:tcW w:w="3413" w:type="dxa"/>
          </w:tcPr>
          <w:p w14:paraId="3AA4A8E9" w14:textId="77777777" w:rsidR="007A2674" w:rsidRPr="00826D7E" w:rsidRDefault="007A2674" w:rsidP="00FC360B">
            <w:pPr>
              <w:rPr>
                <w:sz w:val="18"/>
              </w:rPr>
            </w:pPr>
            <w:r w:rsidRPr="00826D7E">
              <w:rPr>
                <w:sz w:val="18"/>
              </w:rPr>
              <w:t>Standard Error</w:t>
            </w:r>
          </w:p>
        </w:tc>
        <w:tc>
          <w:tcPr>
            <w:tcW w:w="4111" w:type="dxa"/>
          </w:tcPr>
          <w:p w14:paraId="59F0BFF8" w14:textId="77777777" w:rsidR="007A2674" w:rsidRPr="005D62A6" w:rsidRDefault="005D62A6" w:rsidP="00FC360B">
            <w:pPr>
              <w:rPr>
                <w:sz w:val="18"/>
              </w:rPr>
            </w:pPr>
            <w:r w:rsidRPr="005D62A6">
              <w:rPr>
                <w:sz w:val="18"/>
              </w:rPr>
              <w:t>1.36</w:t>
            </w:r>
          </w:p>
        </w:tc>
      </w:tr>
      <w:tr w:rsidR="007A2674" w:rsidRPr="007A2674" w14:paraId="3506AE6D" w14:textId="77777777" w:rsidTr="00CF4C18">
        <w:tc>
          <w:tcPr>
            <w:tcW w:w="1827" w:type="dxa"/>
            <w:vMerge/>
            <w:vAlign w:val="center"/>
          </w:tcPr>
          <w:p w14:paraId="4771927E" w14:textId="77777777" w:rsidR="007A2674" w:rsidRPr="00826D7E" w:rsidRDefault="007A2674" w:rsidP="00FC360B">
            <w:pPr>
              <w:rPr>
                <w:b/>
                <w:sz w:val="18"/>
              </w:rPr>
            </w:pPr>
          </w:p>
        </w:tc>
        <w:tc>
          <w:tcPr>
            <w:tcW w:w="3413" w:type="dxa"/>
          </w:tcPr>
          <w:p w14:paraId="6B0DC828" w14:textId="77777777" w:rsidR="007A2674" w:rsidRPr="00826D7E" w:rsidRDefault="005D62A6" w:rsidP="00FC360B">
            <w:pPr>
              <w:rPr>
                <w:sz w:val="18"/>
              </w:rPr>
            </w:pPr>
            <w:r>
              <w:rPr>
                <w:sz w:val="18"/>
              </w:rPr>
              <w:t>Temperature</w:t>
            </w:r>
            <w:r w:rsidR="007A2674" w:rsidRPr="00826D7E">
              <w:rPr>
                <w:sz w:val="18"/>
              </w:rPr>
              <w:t xml:space="preserve"> Coefficient</w:t>
            </w:r>
          </w:p>
        </w:tc>
        <w:tc>
          <w:tcPr>
            <w:tcW w:w="4111" w:type="dxa"/>
          </w:tcPr>
          <w:p w14:paraId="0AC4A550" w14:textId="77777777" w:rsidR="007A2674" w:rsidRPr="005D62A6" w:rsidRDefault="005D62A6" w:rsidP="00FC360B">
            <w:pPr>
              <w:rPr>
                <w:sz w:val="18"/>
              </w:rPr>
            </w:pPr>
            <w:r w:rsidRPr="005D62A6">
              <w:rPr>
                <w:sz w:val="18"/>
              </w:rPr>
              <w:t>0.784</w:t>
            </w:r>
          </w:p>
        </w:tc>
      </w:tr>
      <w:tr w:rsidR="005D62A6" w:rsidRPr="007A2674" w14:paraId="700D69D4" w14:textId="77777777" w:rsidTr="00CF4C18">
        <w:tc>
          <w:tcPr>
            <w:tcW w:w="1827" w:type="dxa"/>
            <w:vMerge/>
            <w:vAlign w:val="center"/>
          </w:tcPr>
          <w:p w14:paraId="5C5E668F" w14:textId="77777777" w:rsidR="005D62A6" w:rsidRPr="00826D7E" w:rsidRDefault="005D62A6" w:rsidP="00FC360B">
            <w:pPr>
              <w:rPr>
                <w:b/>
                <w:sz w:val="18"/>
              </w:rPr>
            </w:pPr>
          </w:p>
        </w:tc>
        <w:tc>
          <w:tcPr>
            <w:tcW w:w="3413" w:type="dxa"/>
          </w:tcPr>
          <w:p w14:paraId="2C91696C" w14:textId="77777777" w:rsidR="005D62A6" w:rsidRPr="00826D7E" w:rsidRDefault="005D62A6" w:rsidP="00FC360B">
            <w:pPr>
              <w:rPr>
                <w:sz w:val="18"/>
              </w:rPr>
            </w:pPr>
            <w:r>
              <w:rPr>
                <w:sz w:val="18"/>
              </w:rPr>
              <w:t>Hours of Operation Coefficient</w:t>
            </w:r>
          </w:p>
        </w:tc>
        <w:tc>
          <w:tcPr>
            <w:tcW w:w="4111" w:type="dxa"/>
          </w:tcPr>
          <w:p w14:paraId="6186162B" w14:textId="77777777" w:rsidR="005D62A6" w:rsidRPr="005D62A6" w:rsidRDefault="005D62A6" w:rsidP="00FC360B">
            <w:pPr>
              <w:rPr>
                <w:sz w:val="18"/>
              </w:rPr>
            </w:pPr>
            <w:r w:rsidRPr="005D62A6">
              <w:rPr>
                <w:sz w:val="18"/>
              </w:rPr>
              <w:t>0.749</w:t>
            </w:r>
          </w:p>
        </w:tc>
      </w:tr>
      <w:tr w:rsidR="007A2674" w:rsidRPr="007A2674" w14:paraId="79740538" w14:textId="77777777" w:rsidTr="00CF4C18">
        <w:tc>
          <w:tcPr>
            <w:tcW w:w="1827" w:type="dxa"/>
            <w:vMerge/>
            <w:vAlign w:val="center"/>
          </w:tcPr>
          <w:p w14:paraId="4DA1CDAB" w14:textId="77777777" w:rsidR="007A2674" w:rsidRPr="00826D7E" w:rsidRDefault="007A2674" w:rsidP="00FC360B">
            <w:pPr>
              <w:rPr>
                <w:b/>
                <w:sz w:val="18"/>
              </w:rPr>
            </w:pPr>
          </w:p>
        </w:tc>
        <w:tc>
          <w:tcPr>
            <w:tcW w:w="3413" w:type="dxa"/>
          </w:tcPr>
          <w:p w14:paraId="535C0970" w14:textId="77777777" w:rsidR="007A2674" w:rsidRPr="00826D7E" w:rsidRDefault="007A2674" w:rsidP="00FC360B">
            <w:pPr>
              <w:rPr>
                <w:sz w:val="18"/>
              </w:rPr>
            </w:pPr>
            <w:r w:rsidRPr="00826D7E">
              <w:rPr>
                <w:sz w:val="18"/>
              </w:rPr>
              <w:t>Intercept</w:t>
            </w:r>
          </w:p>
        </w:tc>
        <w:tc>
          <w:tcPr>
            <w:tcW w:w="4111" w:type="dxa"/>
          </w:tcPr>
          <w:p w14:paraId="0CE2F23F" w14:textId="77777777" w:rsidR="007A2674" w:rsidRPr="005D62A6" w:rsidRDefault="005D62A6" w:rsidP="00FC360B">
            <w:pPr>
              <w:rPr>
                <w:sz w:val="18"/>
              </w:rPr>
            </w:pPr>
            <w:r w:rsidRPr="005D62A6">
              <w:rPr>
                <w:sz w:val="18"/>
              </w:rPr>
              <w:t>15.9</w:t>
            </w:r>
          </w:p>
        </w:tc>
      </w:tr>
      <w:tr w:rsidR="007A2674" w:rsidRPr="007A2674" w14:paraId="0357B07B" w14:textId="77777777" w:rsidTr="00CF4C18">
        <w:tc>
          <w:tcPr>
            <w:tcW w:w="1827" w:type="dxa"/>
            <w:vMerge/>
            <w:vAlign w:val="center"/>
          </w:tcPr>
          <w:p w14:paraId="72F9273B" w14:textId="77777777" w:rsidR="007A2674" w:rsidRPr="00826D7E" w:rsidRDefault="007A2674" w:rsidP="00FC360B">
            <w:pPr>
              <w:rPr>
                <w:b/>
                <w:sz w:val="18"/>
              </w:rPr>
            </w:pPr>
          </w:p>
        </w:tc>
        <w:tc>
          <w:tcPr>
            <w:tcW w:w="3413" w:type="dxa"/>
          </w:tcPr>
          <w:p w14:paraId="5B63063B" w14:textId="77777777" w:rsidR="007A2674" w:rsidRPr="00826D7E" w:rsidRDefault="007A2674" w:rsidP="00FC360B">
            <w:pPr>
              <w:rPr>
                <w:sz w:val="18"/>
              </w:rPr>
            </w:pPr>
            <w:r w:rsidRPr="00826D7E">
              <w:rPr>
                <w:sz w:val="18"/>
              </w:rPr>
              <w:t>Model Functional Form</w:t>
            </w:r>
          </w:p>
        </w:tc>
        <w:tc>
          <w:tcPr>
            <w:tcW w:w="4111" w:type="dxa"/>
          </w:tcPr>
          <w:p w14:paraId="00F2F2C2" w14:textId="77777777" w:rsidR="007A2674" w:rsidRPr="005D62A6" w:rsidRDefault="005D62A6" w:rsidP="005D62A6">
            <w:pPr>
              <w:rPr>
                <w:sz w:val="18"/>
              </w:rPr>
            </w:pPr>
            <w:r w:rsidRPr="005D62A6">
              <w:rPr>
                <w:sz w:val="18"/>
              </w:rPr>
              <w:t>MWh = 0.784</w:t>
            </w:r>
            <w:r w:rsidR="007A2674" w:rsidRPr="005D62A6">
              <w:rPr>
                <w:sz w:val="18"/>
              </w:rPr>
              <w:t xml:space="preserve"> x </w:t>
            </w:r>
            <w:r w:rsidRPr="005D62A6">
              <w:rPr>
                <w:sz w:val="18"/>
              </w:rPr>
              <w:t>Temperature + 0.749 x Hours</w:t>
            </w:r>
            <w:r w:rsidR="00B0157B">
              <w:rPr>
                <w:sz w:val="18"/>
              </w:rPr>
              <w:t xml:space="preserve"> + 15.</w:t>
            </w:r>
            <w:r w:rsidRPr="005D62A6">
              <w:rPr>
                <w:sz w:val="18"/>
              </w:rPr>
              <w:t>9</w:t>
            </w:r>
          </w:p>
        </w:tc>
      </w:tr>
      <w:tr w:rsidR="005D62A6" w:rsidRPr="007A2674" w14:paraId="41F1020B" w14:textId="77777777" w:rsidTr="00CF4C18">
        <w:tc>
          <w:tcPr>
            <w:tcW w:w="1827" w:type="dxa"/>
            <w:vMerge/>
            <w:vAlign w:val="center"/>
          </w:tcPr>
          <w:p w14:paraId="561A1468" w14:textId="77777777" w:rsidR="005D62A6" w:rsidRPr="00826D7E" w:rsidRDefault="005D62A6" w:rsidP="005D62A6">
            <w:pPr>
              <w:rPr>
                <w:b/>
                <w:sz w:val="18"/>
              </w:rPr>
            </w:pPr>
          </w:p>
        </w:tc>
        <w:tc>
          <w:tcPr>
            <w:tcW w:w="3413" w:type="dxa"/>
          </w:tcPr>
          <w:p w14:paraId="418DC82F" w14:textId="77777777" w:rsidR="005D62A6" w:rsidRPr="00826D7E" w:rsidRDefault="005D62A6" w:rsidP="005D62A6">
            <w:pPr>
              <w:rPr>
                <w:sz w:val="18"/>
              </w:rPr>
            </w:pPr>
            <w:r>
              <w:rPr>
                <w:sz w:val="18"/>
              </w:rPr>
              <w:t>Temperature Variable</w:t>
            </w:r>
            <w:r w:rsidRPr="00826D7E">
              <w:rPr>
                <w:sz w:val="18"/>
              </w:rPr>
              <w:t xml:space="preserve"> T-Stat</w:t>
            </w:r>
          </w:p>
        </w:tc>
        <w:tc>
          <w:tcPr>
            <w:tcW w:w="4111" w:type="dxa"/>
          </w:tcPr>
          <w:p w14:paraId="77458AF6" w14:textId="77777777" w:rsidR="005D62A6" w:rsidRPr="005D62A6" w:rsidRDefault="005D62A6" w:rsidP="005D62A6">
            <w:pPr>
              <w:rPr>
                <w:sz w:val="18"/>
              </w:rPr>
            </w:pPr>
            <w:r w:rsidRPr="005D62A6">
              <w:rPr>
                <w:sz w:val="18"/>
              </w:rPr>
              <w:t>22.8</w:t>
            </w:r>
          </w:p>
        </w:tc>
      </w:tr>
      <w:tr w:rsidR="005D62A6" w:rsidRPr="007A2674" w14:paraId="32E47612" w14:textId="77777777" w:rsidTr="00CF4C18">
        <w:tc>
          <w:tcPr>
            <w:tcW w:w="1827" w:type="dxa"/>
            <w:vMerge/>
            <w:vAlign w:val="center"/>
          </w:tcPr>
          <w:p w14:paraId="55E83171" w14:textId="77777777" w:rsidR="005D62A6" w:rsidRPr="00826D7E" w:rsidRDefault="005D62A6" w:rsidP="005D62A6">
            <w:pPr>
              <w:rPr>
                <w:b/>
                <w:sz w:val="18"/>
              </w:rPr>
            </w:pPr>
          </w:p>
        </w:tc>
        <w:tc>
          <w:tcPr>
            <w:tcW w:w="3413" w:type="dxa"/>
          </w:tcPr>
          <w:p w14:paraId="47BDA6E6" w14:textId="77777777" w:rsidR="005D62A6" w:rsidRDefault="005D62A6" w:rsidP="005D62A6">
            <w:pPr>
              <w:rPr>
                <w:sz w:val="18"/>
              </w:rPr>
            </w:pPr>
            <w:r>
              <w:rPr>
                <w:sz w:val="18"/>
              </w:rPr>
              <w:t>Hours of Operation Variable T-Stat</w:t>
            </w:r>
          </w:p>
        </w:tc>
        <w:tc>
          <w:tcPr>
            <w:tcW w:w="4111" w:type="dxa"/>
          </w:tcPr>
          <w:p w14:paraId="51B8A024" w14:textId="77777777" w:rsidR="005D62A6" w:rsidRPr="005D62A6" w:rsidRDefault="005D62A6" w:rsidP="005D62A6">
            <w:pPr>
              <w:rPr>
                <w:sz w:val="18"/>
              </w:rPr>
            </w:pPr>
            <w:r w:rsidRPr="005D62A6">
              <w:rPr>
                <w:sz w:val="18"/>
              </w:rPr>
              <w:t>32.9</w:t>
            </w:r>
          </w:p>
        </w:tc>
      </w:tr>
    </w:tbl>
    <w:p w14:paraId="01926716" w14:textId="77777777" w:rsidR="007A2674" w:rsidRPr="007A2674" w:rsidRDefault="007A2674" w:rsidP="007A2674">
      <w:pPr>
        <w:rPr>
          <w:highlight w:val="yellow"/>
        </w:rPr>
      </w:pPr>
    </w:p>
    <w:p w14:paraId="68896299" w14:textId="77777777" w:rsidR="007A2674" w:rsidRPr="007A2674" w:rsidRDefault="007A2674" w:rsidP="007A2674">
      <w:pPr>
        <w:rPr>
          <w:highlight w:val="yellow"/>
        </w:rPr>
      </w:pPr>
    </w:p>
    <w:p w14:paraId="79987CD8" w14:textId="77777777" w:rsidR="005D62A6" w:rsidRDefault="005D62A6" w:rsidP="007A2674">
      <w:pPr>
        <w:rPr>
          <w:highlight w:val="yellow"/>
        </w:rPr>
      </w:pPr>
    </w:p>
    <w:p w14:paraId="69FA5A09" w14:textId="77777777" w:rsidR="000E461C" w:rsidRDefault="000E461C" w:rsidP="007A2674">
      <w:pPr>
        <w:rPr>
          <w:highlight w:val="yellow"/>
        </w:rPr>
      </w:pPr>
    </w:p>
    <w:p w14:paraId="445CF6F1" w14:textId="77777777" w:rsidR="000E461C" w:rsidRDefault="000E461C" w:rsidP="007A2674">
      <w:pPr>
        <w:rPr>
          <w:highlight w:val="yellow"/>
        </w:rPr>
      </w:pPr>
    </w:p>
    <w:p w14:paraId="530E2A11" w14:textId="3F2D513A" w:rsidR="00920D5A" w:rsidRDefault="000C3EC9" w:rsidP="00920D5A">
      <w:r>
        <w:t>Applying the models to a N</w:t>
      </w:r>
      <w:r w:rsidR="00920D5A">
        <w:t xml:space="preserve">ormal </w:t>
      </w:r>
      <w:r>
        <w:t>Y</w:t>
      </w:r>
      <w:r w:rsidR="00920D5A">
        <w:t xml:space="preserve">ear of production identifies the net reduction in carbon dioxide equivalent (as shown in </w:t>
      </w:r>
      <w:r w:rsidR="00920D5A">
        <w:fldChar w:fldCharType="begin"/>
      </w:r>
      <w:r w:rsidR="00920D5A">
        <w:instrText xml:space="preserve"> REF _Ref447187391 \h </w:instrText>
      </w:r>
      <w:r w:rsidR="00920D5A">
        <w:fldChar w:fldCharType="separate"/>
      </w:r>
      <w:r w:rsidR="00914114">
        <w:t xml:space="preserve">Figure </w:t>
      </w:r>
      <w:r w:rsidR="00914114">
        <w:rPr>
          <w:noProof/>
        </w:rPr>
        <w:t>7</w:t>
      </w:r>
      <w:r w:rsidR="00920D5A">
        <w:fldChar w:fldCharType="end"/>
      </w:r>
      <w:r>
        <w:t>). The N</w:t>
      </w:r>
      <w:r w:rsidR="00920D5A">
        <w:t xml:space="preserve">ormal </w:t>
      </w:r>
      <w:r>
        <w:t>Y</w:t>
      </w:r>
      <w:r w:rsidR="00920D5A">
        <w:t xml:space="preserve">ear is based upon the independent variables of temperature and operating hours per day used for development of the regression models. </w:t>
      </w:r>
      <w:r w:rsidR="00DD4EDC">
        <w:t xml:space="preserve">A typical meteorological year (TMY) was developed for the local region based upon historic weather data. This was combined with the scheduled operation of 12 hours on weekdays to develop the </w:t>
      </w:r>
      <w:r>
        <w:t>N</w:t>
      </w:r>
      <w:r w:rsidR="00DD4EDC">
        <w:t xml:space="preserve">ormal </w:t>
      </w:r>
      <w:r>
        <w:t>Y</w:t>
      </w:r>
      <w:r w:rsidR="00DD4EDC">
        <w:t>ear.</w:t>
      </w:r>
    </w:p>
    <w:p w14:paraId="3843E623" w14:textId="77777777" w:rsidR="00920D5A" w:rsidRDefault="00920D5A" w:rsidP="00920D5A"/>
    <w:p w14:paraId="1E438E57" w14:textId="01A28409" w:rsidR="00920D5A" w:rsidRDefault="00920D5A" w:rsidP="00920D5A">
      <w:r>
        <w:t>The site does not experience any shutdown periods as cold storage for the product is required at all times.</w:t>
      </w:r>
      <w:r w:rsidR="00DD4EDC">
        <w:t xml:space="preserve"> The electricity consumption of zero in </w:t>
      </w:r>
      <w:r w:rsidR="00DD4EDC">
        <w:fldChar w:fldCharType="begin"/>
      </w:r>
      <w:r w:rsidR="00DD4EDC">
        <w:instrText xml:space="preserve"> REF _Ref447187391 \h </w:instrText>
      </w:r>
      <w:r w:rsidR="00DD4EDC">
        <w:fldChar w:fldCharType="separate"/>
      </w:r>
      <w:r w:rsidR="00914114">
        <w:t xml:space="preserve">Figure </w:t>
      </w:r>
      <w:r w:rsidR="00914114">
        <w:rPr>
          <w:noProof/>
        </w:rPr>
        <w:t>7</w:t>
      </w:r>
      <w:r w:rsidR="00DD4EDC">
        <w:fldChar w:fldCharType="end"/>
      </w:r>
      <w:r w:rsidR="00DD4EDC">
        <w:t xml:space="preserve"> represent the periods of time outside of the effective range of the M&amp;V analysis. The total effective range is 96%.</w:t>
      </w:r>
    </w:p>
    <w:p w14:paraId="2704CB19" w14:textId="77777777" w:rsidR="00920D5A" w:rsidRDefault="00920D5A" w:rsidP="00920D5A">
      <w:pPr>
        <w:keepNext/>
      </w:pPr>
      <w:r>
        <w:rPr>
          <w:noProof/>
          <w:lang w:eastAsia="en-AU"/>
        </w:rPr>
        <w:drawing>
          <wp:inline distT="0" distB="0" distL="0" distR="0" wp14:anchorId="454556E9" wp14:editId="31F64BA7">
            <wp:extent cx="5929630" cy="3860165"/>
            <wp:effectExtent l="0" t="0" r="0" b="6985"/>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4CC364BD" w14:textId="6C56F37D" w:rsidR="00E31EA7" w:rsidRDefault="00920D5A" w:rsidP="00920D5A">
      <w:pPr>
        <w:pStyle w:val="Caption"/>
      </w:pPr>
      <w:bookmarkStart w:id="25" w:name="_Ref447187391"/>
      <w:r>
        <w:t xml:space="preserve">Figure </w:t>
      </w:r>
      <w:r>
        <w:fldChar w:fldCharType="begin"/>
      </w:r>
      <w:r>
        <w:instrText xml:space="preserve"> SEQ Figure \* ARABIC </w:instrText>
      </w:r>
      <w:r>
        <w:fldChar w:fldCharType="separate"/>
      </w:r>
      <w:r w:rsidR="00914114">
        <w:rPr>
          <w:noProof/>
        </w:rPr>
        <w:t>7</w:t>
      </w:r>
      <w:r>
        <w:fldChar w:fldCharType="end"/>
      </w:r>
      <w:bookmarkEnd w:id="25"/>
      <w:r>
        <w:t>.</w:t>
      </w:r>
      <w:r w:rsidRPr="00920D5A">
        <w:t xml:space="preserve"> </w:t>
      </w:r>
      <w:r>
        <w:t>Baseline &amp; operating models applied to the normal year</w:t>
      </w:r>
    </w:p>
    <w:p w14:paraId="2AAB414F" w14:textId="77777777" w:rsidR="00E31EA7" w:rsidRDefault="00E31EA7" w:rsidP="007A2674"/>
    <w:p w14:paraId="3D7A5611" w14:textId="77777777" w:rsidR="007A2674" w:rsidRPr="00324147" w:rsidRDefault="007A2674" w:rsidP="007A2674">
      <w:r w:rsidRPr="00324147">
        <w:t>The results of applying the above models to Equations 1 and 3 of Schedule 37 are:</w:t>
      </w:r>
    </w:p>
    <w:p w14:paraId="19448DD7" w14:textId="77777777" w:rsidR="007A2674" w:rsidRPr="00324147" w:rsidRDefault="007A2674" w:rsidP="007A2674"/>
    <w:p w14:paraId="5F5E07C2" w14:textId="3B42166A" w:rsidR="00E31EA7" w:rsidRDefault="00E31EA7" w:rsidP="00E31EA7">
      <w:pPr>
        <w:pStyle w:val="ListParagraph"/>
        <w:numPr>
          <w:ilvl w:val="0"/>
          <w:numId w:val="28"/>
        </w:numPr>
      </w:pPr>
      <w:r>
        <w:t>Annual electricity savings of 1,625 MWh,</w:t>
      </w:r>
    </w:p>
    <w:p w14:paraId="76022567" w14:textId="5A63F276" w:rsidR="007A2674" w:rsidRPr="00324147" w:rsidRDefault="007A2674" w:rsidP="007A2674">
      <w:pPr>
        <w:pStyle w:val="ListParagraph"/>
        <w:numPr>
          <w:ilvl w:val="0"/>
          <w:numId w:val="28"/>
        </w:numPr>
      </w:pPr>
      <w:r w:rsidRPr="00324147">
        <w:t>Annual CO</w:t>
      </w:r>
      <w:r w:rsidRPr="00324147">
        <w:rPr>
          <w:vertAlign w:val="subscript"/>
        </w:rPr>
        <w:t>2-e</w:t>
      </w:r>
      <w:r w:rsidRPr="00324147">
        <w:t xml:space="preserve"> abatement of </w:t>
      </w:r>
      <w:r w:rsidR="00324147" w:rsidRPr="00324147">
        <w:t>1,</w:t>
      </w:r>
      <w:r w:rsidR="00E31EA7">
        <w:t xml:space="preserve">745 </w:t>
      </w:r>
      <w:r w:rsidRPr="00324147">
        <w:t>tonnes,</w:t>
      </w:r>
    </w:p>
    <w:p w14:paraId="4B61D861" w14:textId="77777777" w:rsidR="007A2674" w:rsidRPr="00324147" w:rsidRDefault="006236AA" w:rsidP="007A2674">
      <w:pPr>
        <w:pStyle w:val="ListParagraph"/>
        <w:numPr>
          <w:ilvl w:val="0"/>
          <w:numId w:val="28"/>
        </w:numPr>
      </w:pPr>
      <w:r>
        <w:t>Project l</w:t>
      </w:r>
      <w:r w:rsidR="007A2674" w:rsidRPr="00324147">
        <w:t xml:space="preserve">ifetime abatement of </w:t>
      </w:r>
      <w:r w:rsidR="00324147" w:rsidRPr="00324147">
        <w:t>8,257</w:t>
      </w:r>
      <w:r w:rsidR="007A2674" w:rsidRPr="00324147">
        <w:t xml:space="preserve"> tonnes CO</w:t>
      </w:r>
      <w:r w:rsidR="007A2674" w:rsidRPr="00324147">
        <w:rPr>
          <w:vertAlign w:val="subscript"/>
        </w:rPr>
        <w:t>2-e</w:t>
      </w:r>
    </w:p>
    <w:p w14:paraId="03B6D3BD" w14:textId="77777777" w:rsidR="007A2674" w:rsidRDefault="007A2674" w:rsidP="007A2674">
      <w:pPr>
        <w:rPr>
          <w:highlight w:val="yellow"/>
        </w:rPr>
      </w:pPr>
    </w:p>
    <w:p w14:paraId="17E5AC9D" w14:textId="3470909C" w:rsidR="007A2674" w:rsidRPr="00324147" w:rsidRDefault="00324147" w:rsidP="007A2674">
      <w:r w:rsidRPr="00324147">
        <w:t xml:space="preserve">As a result, this project is eligible to create 8,257 VEECs, which is </w:t>
      </w:r>
      <w:r w:rsidR="005954DF">
        <w:t>worth</w:t>
      </w:r>
      <w:r w:rsidRPr="00324147">
        <w:t xml:space="preserve"> approx</w:t>
      </w:r>
      <w:r w:rsidR="005954DF">
        <w:t>imately</w:t>
      </w:r>
      <w:r w:rsidRPr="00324147">
        <w:t xml:space="preserve"> $190,000</w:t>
      </w:r>
      <w:r w:rsidR="005954DF">
        <w:t xml:space="preserve"> gross (</w:t>
      </w:r>
      <w:proofErr w:type="spellStart"/>
      <w:r w:rsidR="005954DF">
        <w:t>ie</w:t>
      </w:r>
      <w:proofErr w:type="spellEnd"/>
      <w:r w:rsidR="005954DF">
        <w:t xml:space="preserve">: before costs) at a market price of $23 per </w:t>
      </w:r>
      <w:r w:rsidRPr="00324147">
        <w:t>VEEC. This is utilising the default decay values</w:t>
      </w:r>
      <w:r w:rsidR="00E31EA7">
        <w:t xml:space="preserve"> (for demonstration purposes)</w:t>
      </w:r>
      <w:r w:rsidRPr="00324147">
        <w:t xml:space="preserve"> as shown in </w:t>
      </w:r>
      <w:r w:rsidRPr="00324147">
        <w:fldChar w:fldCharType="begin"/>
      </w:r>
      <w:r w:rsidRPr="00324147">
        <w:instrText xml:space="preserve"> REF _Ref446165287 \h </w:instrText>
      </w:r>
      <w:r>
        <w:instrText xml:space="preserve"> \* MERGEFORMAT </w:instrText>
      </w:r>
      <w:r w:rsidRPr="00324147">
        <w:fldChar w:fldCharType="separate"/>
      </w:r>
      <w:r w:rsidR="00914114" w:rsidRPr="00324147">
        <w:t xml:space="preserve">Figure </w:t>
      </w:r>
      <w:r w:rsidR="00914114">
        <w:rPr>
          <w:noProof/>
        </w:rPr>
        <w:t>8</w:t>
      </w:r>
      <w:r w:rsidRPr="00324147">
        <w:fldChar w:fldCharType="end"/>
      </w:r>
      <w:r w:rsidRPr="00324147">
        <w:t>.</w:t>
      </w:r>
    </w:p>
    <w:p w14:paraId="611BCA4A" w14:textId="77777777" w:rsidR="007A2674" w:rsidRPr="007A2674" w:rsidRDefault="00324147" w:rsidP="007A2674">
      <w:pPr>
        <w:keepNext/>
        <w:jc w:val="center"/>
        <w:rPr>
          <w:highlight w:val="yellow"/>
        </w:rPr>
      </w:pPr>
      <w:r>
        <w:rPr>
          <w:noProof/>
          <w:lang w:eastAsia="en-AU"/>
        </w:rPr>
        <w:lastRenderedPageBreak/>
        <w:drawing>
          <wp:inline distT="0" distB="0" distL="0" distR="0" wp14:anchorId="451C160B" wp14:editId="29025B31">
            <wp:extent cx="4572000" cy="2743200"/>
            <wp:effectExtent l="0" t="0" r="0" b="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022C6F20" w14:textId="77777777" w:rsidR="007A2674" w:rsidRPr="00324147" w:rsidRDefault="007A2674" w:rsidP="007A2674">
      <w:pPr>
        <w:pStyle w:val="Caption"/>
      </w:pPr>
      <w:bookmarkStart w:id="26" w:name="_Ref446165287"/>
      <w:r w:rsidRPr="00324147">
        <w:t xml:space="preserve">Figure </w:t>
      </w:r>
      <w:r w:rsidRPr="00324147">
        <w:fldChar w:fldCharType="begin"/>
      </w:r>
      <w:r w:rsidRPr="00324147">
        <w:instrText xml:space="preserve"> SEQ Figure \* ARABIC </w:instrText>
      </w:r>
      <w:r w:rsidRPr="00324147">
        <w:fldChar w:fldCharType="separate"/>
      </w:r>
      <w:r w:rsidR="00914114">
        <w:rPr>
          <w:noProof/>
        </w:rPr>
        <w:t>8</w:t>
      </w:r>
      <w:r w:rsidRPr="00324147">
        <w:fldChar w:fldCharType="end"/>
      </w:r>
      <w:bookmarkEnd w:id="26"/>
      <w:r w:rsidRPr="00324147">
        <w:t>. CO</w:t>
      </w:r>
      <w:r w:rsidRPr="00324147">
        <w:rPr>
          <w:vertAlign w:val="subscript"/>
        </w:rPr>
        <w:t>2</w:t>
      </w:r>
      <w:r w:rsidRPr="00324147">
        <w:t xml:space="preserve"> Equivalent Forward Creation over the Project Lifetime</w:t>
      </w:r>
    </w:p>
    <w:p w14:paraId="369F7F1C" w14:textId="77777777" w:rsidR="00481B37" w:rsidRDefault="00481B37" w:rsidP="007A2674">
      <w:pPr>
        <w:rPr>
          <w:b/>
          <w:i/>
        </w:rPr>
      </w:pPr>
    </w:p>
    <w:p w14:paraId="5AF9D9B1" w14:textId="77777777" w:rsidR="007A2674" w:rsidRPr="00324147" w:rsidRDefault="007A2674" w:rsidP="007A2674">
      <w:pPr>
        <w:rPr>
          <w:b/>
          <w:i/>
        </w:rPr>
      </w:pPr>
      <w:r w:rsidRPr="00324147">
        <w:rPr>
          <w:b/>
          <w:i/>
        </w:rPr>
        <w:t>Financial Analysis:</w:t>
      </w:r>
    </w:p>
    <w:p w14:paraId="3E213524" w14:textId="77777777" w:rsidR="007A2674" w:rsidRPr="00324147" w:rsidRDefault="007A2674" w:rsidP="007A2674"/>
    <w:p w14:paraId="1B0077C1" w14:textId="77777777" w:rsidR="007A2674" w:rsidRPr="00324147" w:rsidRDefault="007A2674" w:rsidP="007A2674">
      <w:r w:rsidRPr="00324147">
        <w:t xml:space="preserve">The following is a summary of the financial impact of VEEC creation on the </w:t>
      </w:r>
      <w:r w:rsidR="00324147" w:rsidRPr="00324147">
        <w:t>cold storage refrigeration</w:t>
      </w:r>
      <w:r w:rsidRPr="00324147">
        <w:t xml:space="preserve"> project:</w:t>
      </w:r>
    </w:p>
    <w:p w14:paraId="7BFEDA23" w14:textId="77777777" w:rsidR="007A2674" w:rsidRPr="00324147" w:rsidRDefault="007A2674" w:rsidP="007A2674">
      <w:pPr>
        <w:pStyle w:val="Caption"/>
        <w:keepNext/>
      </w:pPr>
      <w:r w:rsidRPr="00324147">
        <w:t xml:space="preserve">Table </w:t>
      </w:r>
      <w:r w:rsidRPr="00324147">
        <w:fldChar w:fldCharType="begin"/>
      </w:r>
      <w:r w:rsidRPr="00324147">
        <w:instrText xml:space="preserve"> SEQ Table \* ARABIC </w:instrText>
      </w:r>
      <w:r w:rsidRPr="00324147">
        <w:fldChar w:fldCharType="separate"/>
      </w:r>
      <w:r w:rsidR="00914114">
        <w:rPr>
          <w:noProof/>
        </w:rPr>
        <w:t>6</w:t>
      </w:r>
      <w:r w:rsidRPr="00324147">
        <w:fldChar w:fldCharType="end"/>
      </w:r>
      <w:r w:rsidRPr="00324147">
        <w:t>. Project Financial Outcomes</w:t>
      </w:r>
    </w:p>
    <w:tbl>
      <w:tblPr>
        <w:tblStyle w:val="TableGrid"/>
        <w:tblW w:w="0" w:type="auto"/>
        <w:jc w:val="center"/>
        <w:tblLook w:val="04A0" w:firstRow="1" w:lastRow="0" w:firstColumn="1" w:lastColumn="0" w:noHBand="0" w:noVBand="1"/>
      </w:tblPr>
      <w:tblGrid>
        <w:gridCol w:w="3692"/>
        <w:gridCol w:w="2693"/>
      </w:tblGrid>
      <w:tr w:rsidR="00EB2310" w:rsidRPr="007A2674" w14:paraId="07989769" w14:textId="77777777" w:rsidTr="00281378">
        <w:trPr>
          <w:jc w:val="center"/>
        </w:trPr>
        <w:tc>
          <w:tcPr>
            <w:tcW w:w="3692" w:type="dxa"/>
            <w:shd w:val="clear" w:color="auto" w:fill="D6E3BC" w:themeFill="accent3" w:themeFillTint="66"/>
          </w:tcPr>
          <w:p w14:paraId="7B03654D" w14:textId="77777777" w:rsidR="00EB2310" w:rsidRPr="00324147" w:rsidRDefault="00EB2310" w:rsidP="00EB2310">
            <w:pPr>
              <w:rPr>
                <w:b/>
                <w:sz w:val="18"/>
              </w:rPr>
            </w:pPr>
            <w:r w:rsidRPr="00324147">
              <w:rPr>
                <w:b/>
                <w:sz w:val="18"/>
              </w:rPr>
              <w:t>Project Capital Cost</w:t>
            </w:r>
          </w:p>
        </w:tc>
        <w:tc>
          <w:tcPr>
            <w:tcW w:w="2693" w:type="dxa"/>
            <w:vAlign w:val="center"/>
          </w:tcPr>
          <w:p w14:paraId="4C522D17" w14:textId="77777777" w:rsidR="00EB2310" w:rsidRDefault="00EB2310" w:rsidP="00EB2310">
            <w:pPr>
              <w:rPr>
                <w:rFonts w:ascii="Calibri" w:hAnsi="Calibri" w:cs="Arial"/>
                <w:sz w:val="18"/>
                <w:szCs w:val="18"/>
              </w:rPr>
            </w:pPr>
            <w:r>
              <w:rPr>
                <w:rFonts w:ascii="Calibri" w:hAnsi="Calibri" w:cs="Arial"/>
                <w:sz w:val="18"/>
                <w:szCs w:val="18"/>
              </w:rPr>
              <w:t xml:space="preserve">$ 375,000 </w:t>
            </w:r>
          </w:p>
        </w:tc>
      </w:tr>
      <w:tr w:rsidR="00EB2310" w:rsidRPr="007A2674" w14:paraId="5E93E044" w14:textId="77777777" w:rsidTr="00281378">
        <w:trPr>
          <w:jc w:val="center"/>
        </w:trPr>
        <w:tc>
          <w:tcPr>
            <w:tcW w:w="3692" w:type="dxa"/>
            <w:shd w:val="clear" w:color="auto" w:fill="D6E3BC" w:themeFill="accent3" w:themeFillTint="66"/>
          </w:tcPr>
          <w:p w14:paraId="03F558A3" w14:textId="77777777" w:rsidR="00EB2310" w:rsidRPr="00324147" w:rsidRDefault="00EB2310" w:rsidP="00EB2310">
            <w:pPr>
              <w:rPr>
                <w:b/>
                <w:sz w:val="18"/>
              </w:rPr>
            </w:pPr>
            <w:r w:rsidRPr="00324147">
              <w:rPr>
                <w:b/>
                <w:sz w:val="18"/>
              </w:rPr>
              <w:t>Annual Energy Savings</w:t>
            </w:r>
          </w:p>
        </w:tc>
        <w:tc>
          <w:tcPr>
            <w:tcW w:w="2693" w:type="dxa"/>
            <w:vAlign w:val="center"/>
          </w:tcPr>
          <w:p w14:paraId="76560F3F" w14:textId="77777777" w:rsidR="00EB2310" w:rsidRDefault="00EB2310" w:rsidP="00EB2310">
            <w:pPr>
              <w:rPr>
                <w:rFonts w:ascii="Calibri" w:hAnsi="Calibri" w:cs="Arial"/>
                <w:sz w:val="18"/>
                <w:szCs w:val="18"/>
              </w:rPr>
            </w:pPr>
            <w:r>
              <w:rPr>
                <w:rFonts w:ascii="Calibri" w:hAnsi="Calibri" w:cs="Arial"/>
                <w:sz w:val="18"/>
              </w:rPr>
              <w:t>$ 146,000</w:t>
            </w:r>
          </w:p>
        </w:tc>
      </w:tr>
      <w:tr w:rsidR="005954DF" w:rsidRPr="007A2674" w14:paraId="2403ADB6" w14:textId="77777777" w:rsidTr="00281378">
        <w:trPr>
          <w:jc w:val="center"/>
        </w:trPr>
        <w:tc>
          <w:tcPr>
            <w:tcW w:w="3692" w:type="dxa"/>
            <w:shd w:val="clear" w:color="auto" w:fill="D6E3BC" w:themeFill="accent3" w:themeFillTint="66"/>
          </w:tcPr>
          <w:p w14:paraId="6A0F7E9F" w14:textId="77777777" w:rsidR="005954DF" w:rsidRPr="00791A13" w:rsidRDefault="005954DF" w:rsidP="00EB2310">
            <w:pPr>
              <w:rPr>
                <w:b/>
                <w:sz w:val="18"/>
              </w:rPr>
            </w:pPr>
            <w:r>
              <w:rPr>
                <w:b/>
                <w:sz w:val="18"/>
              </w:rPr>
              <w:t>Simple Payback without VEEC creation</w:t>
            </w:r>
          </w:p>
        </w:tc>
        <w:tc>
          <w:tcPr>
            <w:tcW w:w="2693" w:type="dxa"/>
            <w:vAlign w:val="center"/>
          </w:tcPr>
          <w:p w14:paraId="6F798582" w14:textId="77777777" w:rsidR="005954DF" w:rsidRDefault="00660A89" w:rsidP="00EB2310">
            <w:pPr>
              <w:rPr>
                <w:rFonts w:ascii="Calibri" w:hAnsi="Calibri" w:cs="Arial"/>
                <w:sz w:val="18"/>
                <w:szCs w:val="18"/>
              </w:rPr>
            </w:pPr>
            <w:r>
              <w:rPr>
                <w:rFonts w:ascii="Calibri" w:hAnsi="Calibri" w:cs="Arial"/>
                <w:sz w:val="18"/>
                <w:szCs w:val="18"/>
              </w:rPr>
              <w:t>2.6 years</w:t>
            </w:r>
          </w:p>
        </w:tc>
      </w:tr>
      <w:tr w:rsidR="00EB2310" w:rsidRPr="007A2674" w14:paraId="4EAE2081" w14:textId="77777777" w:rsidTr="00281378">
        <w:trPr>
          <w:jc w:val="center"/>
        </w:trPr>
        <w:tc>
          <w:tcPr>
            <w:tcW w:w="3692" w:type="dxa"/>
            <w:shd w:val="clear" w:color="auto" w:fill="D6E3BC" w:themeFill="accent3" w:themeFillTint="66"/>
          </w:tcPr>
          <w:p w14:paraId="3C2BDEBB" w14:textId="50C91804" w:rsidR="00EB2310" w:rsidRPr="00791A13" w:rsidRDefault="00EB2310" w:rsidP="00DD4EDC">
            <w:pPr>
              <w:rPr>
                <w:b/>
                <w:sz w:val="18"/>
              </w:rPr>
            </w:pPr>
            <w:r w:rsidRPr="00791A13">
              <w:rPr>
                <w:b/>
                <w:sz w:val="18"/>
              </w:rPr>
              <w:t>ROI without VEEC creation</w:t>
            </w:r>
          </w:p>
        </w:tc>
        <w:tc>
          <w:tcPr>
            <w:tcW w:w="2693" w:type="dxa"/>
            <w:vAlign w:val="center"/>
          </w:tcPr>
          <w:p w14:paraId="7A0C8DF0" w14:textId="77777777" w:rsidR="00EB2310" w:rsidRDefault="00791A13" w:rsidP="00EB2310">
            <w:pPr>
              <w:rPr>
                <w:rFonts w:ascii="Calibri" w:hAnsi="Calibri" w:cs="Arial"/>
                <w:sz w:val="18"/>
                <w:szCs w:val="18"/>
              </w:rPr>
            </w:pPr>
            <w:r>
              <w:rPr>
                <w:rFonts w:ascii="Calibri" w:hAnsi="Calibri" w:cs="Arial"/>
                <w:sz w:val="18"/>
                <w:szCs w:val="18"/>
              </w:rPr>
              <w:t>289%</w:t>
            </w:r>
          </w:p>
        </w:tc>
      </w:tr>
      <w:tr w:rsidR="00EB2310" w:rsidRPr="007A2674" w14:paraId="3AE24C75" w14:textId="77777777" w:rsidTr="00281378">
        <w:trPr>
          <w:jc w:val="center"/>
        </w:trPr>
        <w:tc>
          <w:tcPr>
            <w:tcW w:w="3692" w:type="dxa"/>
            <w:shd w:val="clear" w:color="auto" w:fill="D6E3BC" w:themeFill="accent3" w:themeFillTint="66"/>
          </w:tcPr>
          <w:p w14:paraId="0921D97F" w14:textId="0D90F9F6" w:rsidR="00EB2310" w:rsidRPr="00281378" w:rsidRDefault="00281378" w:rsidP="00281378">
            <w:pPr>
              <w:rPr>
                <w:b/>
                <w:sz w:val="18"/>
              </w:rPr>
            </w:pPr>
            <w:r>
              <w:rPr>
                <w:b/>
                <w:sz w:val="18"/>
              </w:rPr>
              <w:t>Forward Creation</w:t>
            </w:r>
            <w:r w:rsidR="00EB2310" w:rsidRPr="00791A13">
              <w:rPr>
                <w:b/>
                <w:sz w:val="18"/>
              </w:rPr>
              <w:t xml:space="preserve"> VEEC </w:t>
            </w:r>
            <w:r>
              <w:rPr>
                <w:b/>
                <w:sz w:val="18"/>
              </w:rPr>
              <w:t>Quantity</w:t>
            </w:r>
          </w:p>
        </w:tc>
        <w:tc>
          <w:tcPr>
            <w:tcW w:w="2693" w:type="dxa"/>
            <w:vAlign w:val="center"/>
          </w:tcPr>
          <w:p w14:paraId="72A18E70" w14:textId="77777777" w:rsidR="00EB2310" w:rsidRPr="00EB2310" w:rsidRDefault="00EB2310" w:rsidP="00EB2310">
            <w:pPr>
              <w:rPr>
                <w:rFonts w:ascii="Calibri" w:hAnsi="Calibri" w:cs="Arial"/>
                <w:sz w:val="18"/>
                <w:szCs w:val="18"/>
              </w:rPr>
            </w:pPr>
            <w:r w:rsidRPr="00EB2310">
              <w:rPr>
                <w:rFonts w:ascii="Calibri" w:hAnsi="Calibri" w:cs="Arial"/>
                <w:sz w:val="18"/>
              </w:rPr>
              <w:t>8,257</w:t>
            </w:r>
          </w:p>
        </w:tc>
      </w:tr>
      <w:tr w:rsidR="00EB2310" w:rsidRPr="007A2674" w14:paraId="7F988E0F" w14:textId="77777777" w:rsidTr="00281378">
        <w:trPr>
          <w:jc w:val="center"/>
        </w:trPr>
        <w:tc>
          <w:tcPr>
            <w:tcW w:w="3692" w:type="dxa"/>
            <w:shd w:val="clear" w:color="auto" w:fill="D6E3BC" w:themeFill="accent3" w:themeFillTint="66"/>
          </w:tcPr>
          <w:p w14:paraId="169C0264" w14:textId="437F8152" w:rsidR="00EB2310" w:rsidRPr="00791A13" w:rsidRDefault="00281378" w:rsidP="00281378">
            <w:pPr>
              <w:rPr>
                <w:b/>
                <w:sz w:val="18"/>
              </w:rPr>
            </w:pPr>
            <w:r>
              <w:rPr>
                <w:b/>
                <w:sz w:val="18"/>
              </w:rPr>
              <w:t>Forward Creation</w:t>
            </w:r>
            <w:r w:rsidR="00EB2310" w:rsidRPr="00791A13">
              <w:rPr>
                <w:b/>
                <w:sz w:val="18"/>
              </w:rPr>
              <w:t xml:space="preserve"> VEEC </w:t>
            </w:r>
            <w:r w:rsidR="00EB2310" w:rsidRPr="00281378">
              <w:rPr>
                <w:b/>
                <w:sz w:val="18"/>
              </w:rPr>
              <w:t>Revenue</w:t>
            </w:r>
            <w:r>
              <w:rPr>
                <w:b/>
                <w:sz w:val="18"/>
                <w:vertAlign w:val="superscript"/>
              </w:rPr>
              <w:t xml:space="preserve"> </w:t>
            </w:r>
          </w:p>
        </w:tc>
        <w:tc>
          <w:tcPr>
            <w:tcW w:w="2693" w:type="dxa"/>
            <w:vAlign w:val="center"/>
          </w:tcPr>
          <w:p w14:paraId="7A1480A7" w14:textId="77777777" w:rsidR="00EB2310" w:rsidRPr="00EB2310" w:rsidRDefault="00EB2310" w:rsidP="00EB2310">
            <w:pPr>
              <w:rPr>
                <w:rFonts w:ascii="Calibri" w:hAnsi="Calibri" w:cs="Arial"/>
                <w:sz w:val="18"/>
                <w:szCs w:val="18"/>
              </w:rPr>
            </w:pPr>
            <w:r w:rsidRPr="00EB2310">
              <w:rPr>
                <w:rFonts w:ascii="Calibri" w:hAnsi="Calibri" w:cs="Arial"/>
                <w:sz w:val="18"/>
              </w:rPr>
              <w:t>$190,000</w:t>
            </w:r>
          </w:p>
        </w:tc>
      </w:tr>
      <w:tr w:rsidR="005954DF" w:rsidRPr="007A2674" w14:paraId="463A732F" w14:textId="77777777" w:rsidTr="00281378">
        <w:trPr>
          <w:jc w:val="center"/>
        </w:trPr>
        <w:tc>
          <w:tcPr>
            <w:tcW w:w="3692" w:type="dxa"/>
            <w:shd w:val="clear" w:color="auto" w:fill="D6E3BC" w:themeFill="accent3" w:themeFillTint="66"/>
          </w:tcPr>
          <w:p w14:paraId="1A8EDE59" w14:textId="77777777" w:rsidR="005954DF" w:rsidRPr="00791A13" w:rsidRDefault="005954DF" w:rsidP="005954DF">
            <w:pPr>
              <w:rPr>
                <w:b/>
                <w:sz w:val="18"/>
              </w:rPr>
            </w:pPr>
            <w:r>
              <w:rPr>
                <w:b/>
                <w:sz w:val="18"/>
              </w:rPr>
              <w:t>Simple Payback with VEEC creation</w:t>
            </w:r>
          </w:p>
        </w:tc>
        <w:tc>
          <w:tcPr>
            <w:tcW w:w="2693" w:type="dxa"/>
            <w:vAlign w:val="center"/>
          </w:tcPr>
          <w:p w14:paraId="75F4AA69" w14:textId="77777777" w:rsidR="005954DF" w:rsidRDefault="00660A89" w:rsidP="00EB2310">
            <w:pPr>
              <w:rPr>
                <w:rFonts w:ascii="Calibri" w:hAnsi="Calibri" w:cs="Arial"/>
                <w:sz w:val="18"/>
                <w:szCs w:val="18"/>
              </w:rPr>
            </w:pPr>
            <w:r>
              <w:rPr>
                <w:rFonts w:ascii="Calibri" w:hAnsi="Calibri" w:cs="Arial"/>
                <w:sz w:val="18"/>
                <w:szCs w:val="18"/>
              </w:rPr>
              <w:t>1.1 years</w:t>
            </w:r>
          </w:p>
        </w:tc>
      </w:tr>
      <w:tr w:rsidR="00EB2310" w:rsidRPr="007A2674" w14:paraId="288460E9" w14:textId="77777777" w:rsidTr="00281378">
        <w:trPr>
          <w:jc w:val="center"/>
        </w:trPr>
        <w:tc>
          <w:tcPr>
            <w:tcW w:w="3692" w:type="dxa"/>
            <w:shd w:val="clear" w:color="auto" w:fill="D6E3BC" w:themeFill="accent3" w:themeFillTint="66"/>
          </w:tcPr>
          <w:p w14:paraId="4B61A16C" w14:textId="0DD21DAC" w:rsidR="00EB2310" w:rsidRPr="00791A13" w:rsidRDefault="00EB2310" w:rsidP="00EB2310">
            <w:pPr>
              <w:rPr>
                <w:b/>
                <w:sz w:val="18"/>
              </w:rPr>
            </w:pPr>
            <w:r w:rsidRPr="00791A13">
              <w:rPr>
                <w:b/>
                <w:sz w:val="18"/>
              </w:rPr>
              <w:t>ROI With VEEC creation</w:t>
            </w:r>
          </w:p>
        </w:tc>
        <w:tc>
          <w:tcPr>
            <w:tcW w:w="2693" w:type="dxa"/>
            <w:vAlign w:val="center"/>
          </w:tcPr>
          <w:p w14:paraId="7B7A93C8" w14:textId="4DAB24B3" w:rsidR="00EB2310" w:rsidRDefault="00791A13" w:rsidP="00EB2310">
            <w:pPr>
              <w:rPr>
                <w:rFonts w:ascii="Calibri" w:hAnsi="Calibri" w:cs="Arial"/>
                <w:sz w:val="18"/>
                <w:szCs w:val="18"/>
              </w:rPr>
            </w:pPr>
            <w:r>
              <w:rPr>
                <w:rFonts w:ascii="Calibri" w:hAnsi="Calibri" w:cs="Arial"/>
                <w:sz w:val="18"/>
                <w:szCs w:val="18"/>
              </w:rPr>
              <w:t>340%</w:t>
            </w:r>
          </w:p>
        </w:tc>
      </w:tr>
    </w:tbl>
    <w:p w14:paraId="5A713387" w14:textId="4658D704" w:rsidR="00DD4EDC" w:rsidRDefault="00DD4EDC" w:rsidP="007A2674">
      <w:pPr>
        <w:rPr>
          <w:sz w:val="16"/>
        </w:rPr>
      </w:pPr>
      <w:r>
        <w:rPr>
          <w:sz w:val="16"/>
        </w:rPr>
        <w:t>Assumptions:</w:t>
      </w:r>
    </w:p>
    <w:p w14:paraId="0FCDB00C" w14:textId="77777777" w:rsidR="00DD4EDC" w:rsidRDefault="00DD4EDC" w:rsidP="00DD4EDC">
      <w:pPr>
        <w:pStyle w:val="ListParagraph"/>
        <w:numPr>
          <w:ilvl w:val="0"/>
          <w:numId w:val="43"/>
        </w:numPr>
        <w:rPr>
          <w:sz w:val="16"/>
        </w:rPr>
      </w:pPr>
      <w:r>
        <w:rPr>
          <w:sz w:val="16"/>
        </w:rPr>
        <w:t>Project capital Cost includes M&amp;V Costs,</w:t>
      </w:r>
    </w:p>
    <w:p w14:paraId="4AE4CB52" w14:textId="65E34961" w:rsidR="00DD4EDC" w:rsidRDefault="00DD4EDC" w:rsidP="00DD4EDC">
      <w:pPr>
        <w:pStyle w:val="ListParagraph"/>
        <w:numPr>
          <w:ilvl w:val="0"/>
          <w:numId w:val="43"/>
        </w:numPr>
        <w:rPr>
          <w:sz w:val="16"/>
        </w:rPr>
      </w:pPr>
      <w:r>
        <w:rPr>
          <w:sz w:val="16"/>
        </w:rPr>
        <w:t>Energy savings calculated based upon $0.09/kWh for electricity excluding GST,</w:t>
      </w:r>
    </w:p>
    <w:p w14:paraId="5B82FD21" w14:textId="77777777" w:rsidR="00DD4EDC" w:rsidRDefault="00DD4EDC" w:rsidP="00DD4EDC">
      <w:pPr>
        <w:pStyle w:val="ListParagraph"/>
        <w:numPr>
          <w:ilvl w:val="0"/>
          <w:numId w:val="43"/>
        </w:numPr>
        <w:rPr>
          <w:sz w:val="16"/>
        </w:rPr>
      </w:pPr>
      <w:r w:rsidRPr="001C59A1">
        <w:rPr>
          <w:sz w:val="16"/>
        </w:rPr>
        <w:t>VEEC Market Value of $23/VEEC</w:t>
      </w:r>
      <w:r>
        <w:rPr>
          <w:sz w:val="16"/>
        </w:rPr>
        <w:t xml:space="preserve"> consistent over the life of the project,</w:t>
      </w:r>
    </w:p>
    <w:p w14:paraId="4B35D499" w14:textId="77777777" w:rsidR="00DD4EDC" w:rsidRDefault="00DD4EDC" w:rsidP="00DD4EDC">
      <w:pPr>
        <w:pStyle w:val="ListParagraph"/>
        <w:numPr>
          <w:ilvl w:val="0"/>
          <w:numId w:val="43"/>
        </w:numPr>
        <w:rPr>
          <w:sz w:val="16"/>
        </w:rPr>
      </w:pPr>
      <w:r>
        <w:rPr>
          <w:sz w:val="16"/>
        </w:rPr>
        <w:t>Analysis excludes any additional AP creation or trading fees,</w:t>
      </w:r>
    </w:p>
    <w:p w14:paraId="6B29C3DA" w14:textId="77777777" w:rsidR="00DD4EDC" w:rsidRDefault="00DD4EDC" w:rsidP="00DD4EDC">
      <w:pPr>
        <w:pStyle w:val="ListParagraph"/>
        <w:numPr>
          <w:ilvl w:val="0"/>
          <w:numId w:val="43"/>
        </w:numPr>
        <w:rPr>
          <w:sz w:val="16"/>
        </w:rPr>
      </w:pPr>
      <w:r>
        <w:rPr>
          <w:sz w:val="16"/>
        </w:rPr>
        <w:t>ROI calculated on a 10 year lifetime basis,</w:t>
      </w:r>
    </w:p>
    <w:p w14:paraId="15B1ED24" w14:textId="66CC82A4" w:rsidR="00DD4EDC" w:rsidRDefault="00DD4EDC" w:rsidP="00DD4EDC">
      <w:pPr>
        <w:pStyle w:val="ListParagraph"/>
        <w:numPr>
          <w:ilvl w:val="0"/>
          <w:numId w:val="43"/>
        </w:numPr>
        <w:rPr>
          <w:sz w:val="16"/>
        </w:rPr>
      </w:pPr>
      <w:r>
        <w:rPr>
          <w:sz w:val="16"/>
        </w:rPr>
        <w:t>Project lifetime VEEC revenue based on a 10 year basis,</w:t>
      </w:r>
    </w:p>
    <w:p w14:paraId="4EBCC48F" w14:textId="0F116BE6" w:rsidR="00DD4EDC" w:rsidRPr="001C59A1" w:rsidRDefault="00DD4EDC" w:rsidP="00DD4EDC">
      <w:pPr>
        <w:pStyle w:val="ListParagraph"/>
        <w:numPr>
          <w:ilvl w:val="0"/>
          <w:numId w:val="43"/>
        </w:numPr>
        <w:rPr>
          <w:sz w:val="16"/>
        </w:rPr>
      </w:pPr>
      <w:r>
        <w:rPr>
          <w:sz w:val="16"/>
        </w:rPr>
        <w:t>Utilising the default decay values under the VEET M&amp;V method for the purpose of demonstration.</w:t>
      </w:r>
    </w:p>
    <w:p w14:paraId="029D477F" w14:textId="77777777" w:rsidR="00DD4EDC" w:rsidRPr="00DD4EDC" w:rsidRDefault="00DD4EDC" w:rsidP="00DD4EDC">
      <w:pPr>
        <w:ind w:left="360"/>
        <w:rPr>
          <w:sz w:val="16"/>
        </w:rPr>
      </w:pPr>
    </w:p>
    <w:p w14:paraId="43D29BE2" w14:textId="77777777" w:rsidR="00DD4EDC" w:rsidRDefault="00DD4EDC" w:rsidP="007A2674">
      <w:pPr>
        <w:rPr>
          <w:sz w:val="16"/>
          <w:vertAlign w:val="superscript"/>
        </w:rPr>
      </w:pPr>
    </w:p>
    <w:p w14:paraId="60902CAD" w14:textId="77777777" w:rsidR="007A2674" w:rsidRDefault="007A2674" w:rsidP="007A2674">
      <w:pPr>
        <w:rPr>
          <w:highlight w:val="yellow"/>
        </w:rPr>
      </w:pPr>
    </w:p>
    <w:p w14:paraId="160EC3E3" w14:textId="77777777" w:rsidR="007C57F7" w:rsidRPr="007C57F7" w:rsidRDefault="007C57F7" w:rsidP="007C57F7"/>
    <w:p w14:paraId="4F7DA98A" w14:textId="77777777" w:rsidR="007C57F7" w:rsidRPr="007C57F7" w:rsidRDefault="007C57F7" w:rsidP="007C57F7">
      <w:pPr>
        <w:rPr>
          <w:highlight w:val="yellow"/>
        </w:rPr>
      </w:pPr>
    </w:p>
    <w:p w14:paraId="22DDF750" w14:textId="77777777" w:rsidR="001944E3" w:rsidRDefault="001944E3">
      <w:pPr>
        <w:jc w:val="left"/>
      </w:pPr>
      <w:r>
        <w:br w:type="page"/>
      </w:r>
    </w:p>
    <w:p w14:paraId="38658C48" w14:textId="77777777" w:rsidR="001B067F" w:rsidRDefault="001B067F">
      <w:pPr>
        <w:jc w:val="left"/>
      </w:pPr>
    </w:p>
    <w:p w14:paraId="2AC3864A" w14:textId="77777777" w:rsidR="00082500" w:rsidRPr="00082500" w:rsidRDefault="00082500" w:rsidP="001944E3">
      <w:pPr>
        <w:pStyle w:val="Heading2"/>
      </w:pPr>
      <w:bookmarkStart w:id="27" w:name="_Toc449515644"/>
      <w:r>
        <w:t xml:space="preserve">Case Study 3 </w:t>
      </w:r>
      <w:r w:rsidR="00F90A26">
        <w:t>– Fixed Speed to Variable Speed Motor</w:t>
      </w:r>
      <w:bookmarkEnd w:id="27"/>
    </w:p>
    <w:p w14:paraId="2A03A072" w14:textId="77777777" w:rsidR="002C7C7D" w:rsidRDefault="002C7C7D" w:rsidP="00DF2D20">
      <w:pPr>
        <w:rPr>
          <w:highlight w:val="yellow"/>
        </w:rPr>
      </w:pPr>
    </w:p>
    <w:p w14:paraId="682F0DE7" w14:textId="77777777" w:rsidR="007C57F7" w:rsidRDefault="007C57F7" w:rsidP="007C57F7">
      <w:pPr>
        <w:rPr>
          <w:b/>
          <w:i/>
        </w:rPr>
      </w:pPr>
      <w:r w:rsidRPr="007C57F7">
        <w:rPr>
          <w:b/>
          <w:i/>
        </w:rPr>
        <w:t>Project Description:</w:t>
      </w:r>
    </w:p>
    <w:p w14:paraId="7035449C" w14:textId="77777777" w:rsidR="002C7C7D" w:rsidRDefault="002C7C7D" w:rsidP="007C57F7">
      <w:r w:rsidRPr="002C7C7D">
        <w:t>A</w:t>
      </w:r>
      <w:r w:rsidR="001944E3">
        <w:t xml:space="preserve"> maintenance workshop within a local council facility </w:t>
      </w:r>
      <w:r>
        <w:t>requires continuous ventilation to ensure carbon monoxide levels are maintained within safe operating thresholds.</w:t>
      </w:r>
      <w:r w:rsidR="001E07EF">
        <w:t xml:space="preserve"> The site was aiming to maintain CO levels below 25 ppm. The ventilation fan is rated at 22 kW (nameplate) and operates on a belt and pulley configuration. Historically, the ventilation fan for this area operated at a fixed speed, regardless of the CO levels within the workshop. An energy efficiency opportunity was identified to change the fan to a Variable Seed Drive control system linked to a network of CO sensors within the workshop. This allowed the fresh air flow rate supplied to the workshop to be reduced when CO levels are low and increase ventilation as CO levels increase.</w:t>
      </w:r>
    </w:p>
    <w:p w14:paraId="469611E1" w14:textId="77777777" w:rsidR="001E07EF" w:rsidRDefault="001E07EF" w:rsidP="007C57F7"/>
    <w:p w14:paraId="0638AC4C" w14:textId="77777777" w:rsidR="007C57F7" w:rsidRPr="007C57F7" w:rsidRDefault="007C57F7" w:rsidP="007C57F7">
      <w:pPr>
        <w:rPr>
          <w:b/>
          <w:i/>
        </w:rPr>
      </w:pPr>
      <w:r w:rsidRPr="007C57F7">
        <w:rPr>
          <w:b/>
          <w:i/>
        </w:rPr>
        <w:t>M&amp;V Plan:</w:t>
      </w:r>
    </w:p>
    <w:p w14:paraId="4736A4FE" w14:textId="77777777" w:rsidR="006A4A27" w:rsidRDefault="006A4A27" w:rsidP="006A4A27">
      <w:r>
        <w:t>A summary of the M&amp;V plan and project schedule is provide in</w:t>
      </w:r>
      <w:r w:rsidR="002E2A93">
        <w:t xml:space="preserve"> </w:t>
      </w:r>
      <w:r w:rsidR="002E2A93">
        <w:fldChar w:fldCharType="begin"/>
      </w:r>
      <w:r w:rsidR="002E2A93">
        <w:instrText xml:space="preserve"> REF _Ref446148262 \h </w:instrText>
      </w:r>
      <w:r w:rsidR="002E2A93">
        <w:fldChar w:fldCharType="separate"/>
      </w:r>
      <w:r w:rsidR="00914114">
        <w:t xml:space="preserve">Table </w:t>
      </w:r>
      <w:r w:rsidR="00914114">
        <w:rPr>
          <w:noProof/>
        </w:rPr>
        <w:t>7</w:t>
      </w:r>
      <w:r w:rsidR="002E2A93">
        <w:fldChar w:fldCharType="end"/>
      </w:r>
      <w:r>
        <w:t>.</w:t>
      </w:r>
    </w:p>
    <w:p w14:paraId="166485C2" w14:textId="77777777" w:rsidR="006A4A27" w:rsidRDefault="006A4A27" w:rsidP="006A4A27">
      <w:pPr>
        <w:pStyle w:val="Caption"/>
        <w:keepNext/>
      </w:pPr>
      <w:bookmarkStart w:id="28" w:name="_Ref446148262"/>
      <w:r>
        <w:t xml:space="preserve">Table </w:t>
      </w:r>
      <w:r>
        <w:fldChar w:fldCharType="begin"/>
      </w:r>
      <w:r>
        <w:instrText xml:space="preserve"> SEQ Table \* ARABIC </w:instrText>
      </w:r>
      <w:r>
        <w:fldChar w:fldCharType="separate"/>
      </w:r>
      <w:r w:rsidR="00914114">
        <w:rPr>
          <w:noProof/>
        </w:rPr>
        <w:t>7</w:t>
      </w:r>
      <w:r>
        <w:fldChar w:fldCharType="end"/>
      </w:r>
      <w:bookmarkEnd w:id="28"/>
      <w:r>
        <w:t>. Ventilation System M&amp;V Summary</w:t>
      </w:r>
    </w:p>
    <w:tbl>
      <w:tblPr>
        <w:tblStyle w:val="TableGrid"/>
        <w:tblW w:w="0" w:type="auto"/>
        <w:tblLook w:val="04A0" w:firstRow="1" w:lastRow="0" w:firstColumn="1" w:lastColumn="0" w:noHBand="0" w:noVBand="1"/>
      </w:tblPr>
      <w:tblGrid>
        <w:gridCol w:w="3539"/>
        <w:gridCol w:w="5789"/>
      </w:tblGrid>
      <w:tr w:rsidR="006A4A27" w:rsidRPr="00E93C8A" w14:paraId="34882B7E" w14:textId="77777777" w:rsidTr="006A4A27">
        <w:tc>
          <w:tcPr>
            <w:tcW w:w="9328" w:type="dxa"/>
            <w:gridSpan w:val="2"/>
            <w:shd w:val="clear" w:color="auto" w:fill="D6E3BC" w:themeFill="accent3" w:themeFillTint="66"/>
          </w:tcPr>
          <w:p w14:paraId="296C2304" w14:textId="77777777" w:rsidR="006A4A27" w:rsidRPr="00E93C8A" w:rsidRDefault="006A4A27" w:rsidP="006A4A27">
            <w:pPr>
              <w:rPr>
                <w:b/>
                <w:sz w:val="18"/>
              </w:rPr>
            </w:pPr>
            <w:r w:rsidRPr="00E93C8A">
              <w:rPr>
                <w:b/>
                <w:sz w:val="18"/>
              </w:rPr>
              <w:t>Measurement and Verification Plan</w:t>
            </w:r>
          </w:p>
        </w:tc>
      </w:tr>
      <w:tr w:rsidR="006A4A27" w:rsidRPr="00E93C8A" w14:paraId="5276AA4F" w14:textId="77777777" w:rsidTr="006A4A27">
        <w:tc>
          <w:tcPr>
            <w:tcW w:w="3539" w:type="dxa"/>
          </w:tcPr>
          <w:p w14:paraId="66F94ED9" w14:textId="77777777" w:rsidR="006A4A27" w:rsidRPr="00E93C8A" w:rsidRDefault="006A4A27" w:rsidP="006A4A27">
            <w:pPr>
              <w:rPr>
                <w:sz w:val="18"/>
              </w:rPr>
            </w:pPr>
            <w:r w:rsidRPr="00E93C8A">
              <w:rPr>
                <w:sz w:val="18"/>
              </w:rPr>
              <w:t>M&amp;V Method</w:t>
            </w:r>
          </w:p>
        </w:tc>
        <w:tc>
          <w:tcPr>
            <w:tcW w:w="5789" w:type="dxa"/>
          </w:tcPr>
          <w:p w14:paraId="0552BF04" w14:textId="77777777" w:rsidR="006A4A27" w:rsidRPr="006A4A27" w:rsidRDefault="006A4A27" w:rsidP="006A4A27">
            <w:pPr>
              <w:rPr>
                <w:sz w:val="18"/>
              </w:rPr>
            </w:pPr>
            <w:r w:rsidRPr="006A4A27">
              <w:rPr>
                <w:sz w:val="18"/>
              </w:rPr>
              <w:t>IPMVP Option B</w:t>
            </w:r>
          </w:p>
        </w:tc>
      </w:tr>
      <w:tr w:rsidR="006A4A27" w:rsidRPr="00E93C8A" w14:paraId="5DBF1C0A" w14:textId="77777777" w:rsidTr="006A4A27">
        <w:tc>
          <w:tcPr>
            <w:tcW w:w="3539" w:type="dxa"/>
          </w:tcPr>
          <w:p w14:paraId="2D7078D5" w14:textId="77777777" w:rsidR="006A4A27" w:rsidRPr="00E93C8A" w:rsidRDefault="006A4A27" w:rsidP="006A4A27">
            <w:pPr>
              <w:rPr>
                <w:sz w:val="18"/>
              </w:rPr>
            </w:pPr>
            <w:r w:rsidRPr="00E93C8A">
              <w:rPr>
                <w:sz w:val="18"/>
              </w:rPr>
              <w:t>Baseline Measurement Period</w:t>
            </w:r>
          </w:p>
        </w:tc>
        <w:tc>
          <w:tcPr>
            <w:tcW w:w="5789" w:type="dxa"/>
          </w:tcPr>
          <w:p w14:paraId="4ED85EF1" w14:textId="77777777" w:rsidR="006A4A27" w:rsidRPr="006A4A27" w:rsidRDefault="006A4A27" w:rsidP="006A4A27">
            <w:pPr>
              <w:rPr>
                <w:sz w:val="18"/>
              </w:rPr>
            </w:pPr>
            <w:r w:rsidRPr="006A4A27">
              <w:rPr>
                <w:sz w:val="18"/>
              </w:rPr>
              <w:t>1/03/2015 – 07/03/2015</w:t>
            </w:r>
          </w:p>
        </w:tc>
      </w:tr>
      <w:tr w:rsidR="006A4A27" w:rsidRPr="00E93C8A" w14:paraId="27ED4AE8" w14:textId="77777777" w:rsidTr="006A4A27">
        <w:tc>
          <w:tcPr>
            <w:tcW w:w="3539" w:type="dxa"/>
          </w:tcPr>
          <w:p w14:paraId="07A39955" w14:textId="77777777" w:rsidR="006A4A27" w:rsidRPr="00E93C8A" w:rsidRDefault="006A4A27" w:rsidP="006A4A27">
            <w:pPr>
              <w:rPr>
                <w:sz w:val="18"/>
              </w:rPr>
            </w:pPr>
            <w:r w:rsidRPr="00E93C8A">
              <w:rPr>
                <w:sz w:val="18"/>
              </w:rPr>
              <w:t>Operating Measurement Period</w:t>
            </w:r>
          </w:p>
        </w:tc>
        <w:tc>
          <w:tcPr>
            <w:tcW w:w="5789" w:type="dxa"/>
            <w:shd w:val="clear" w:color="auto" w:fill="auto"/>
          </w:tcPr>
          <w:p w14:paraId="2A3E025C" w14:textId="77777777" w:rsidR="006A4A27" w:rsidRPr="006A4A27" w:rsidRDefault="006A4A27" w:rsidP="006A4A27">
            <w:pPr>
              <w:rPr>
                <w:sz w:val="18"/>
                <w:highlight w:val="yellow"/>
              </w:rPr>
            </w:pPr>
            <w:r w:rsidRPr="006A4A27">
              <w:rPr>
                <w:sz w:val="18"/>
              </w:rPr>
              <w:t xml:space="preserve">21/03/2015 – 27/03/2015 </w:t>
            </w:r>
          </w:p>
        </w:tc>
      </w:tr>
      <w:tr w:rsidR="006A4A27" w:rsidRPr="00E93C8A" w14:paraId="414477F4" w14:textId="77777777" w:rsidTr="006A4A27">
        <w:tc>
          <w:tcPr>
            <w:tcW w:w="3539" w:type="dxa"/>
          </w:tcPr>
          <w:p w14:paraId="555F64B2" w14:textId="77777777" w:rsidR="006A4A27" w:rsidRPr="00E93C8A" w:rsidRDefault="006A4A27" w:rsidP="006A4A27">
            <w:pPr>
              <w:rPr>
                <w:sz w:val="18"/>
              </w:rPr>
            </w:pPr>
            <w:r w:rsidRPr="00E93C8A">
              <w:rPr>
                <w:sz w:val="18"/>
              </w:rPr>
              <w:t>Meter/Data Source(s)</w:t>
            </w:r>
          </w:p>
        </w:tc>
        <w:tc>
          <w:tcPr>
            <w:tcW w:w="5789" w:type="dxa"/>
          </w:tcPr>
          <w:p w14:paraId="47A6E644" w14:textId="77777777" w:rsidR="006A4A27" w:rsidRPr="006A4A27" w:rsidRDefault="006A4A27" w:rsidP="006A4A27">
            <w:pPr>
              <w:rPr>
                <w:sz w:val="18"/>
              </w:rPr>
            </w:pPr>
            <w:r w:rsidRPr="006A4A27">
              <w:rPr>
                <w:sz w:val="18"/>
              </w:rPr>
              <w:t>Electricity – Power meter installed on ventilation fan</w:t>
            </w:r>
          </w:p>
          <w:p w14:paraId="68DCA43B" w14:textId="77777777" w:rsidR="006A4A27" w:rsidRPr="006A4A27" w:rsidRDefault="006A4A27" w:rsidP="006A4A27">
            <w:pPr>
              <w:rPr>
                <w:sz w:val="18"/>
              </w:rPr>
            </w:pPr>
            <w:r w:rsidRPr="006A4A27">
              <w:rPr>
                <w:sz w:val="18"/>
              </w:rPr>
              <w:t>CO Levels – 8 Sensors located throughout workshop. Average of 8 sensors provide the CO levels (PPM).</w:t>
            </w:r>
          </w:p>
          <w:p w14:paraId="739549FE" w14:textId="77777777" w:rsidR="006A4A27" w:rsidRPr="006A4A27" w:rsidRDefault="006A4A27" w:rsidP="006A4A27">
            <w:pPr>
              <w:rPr>
                <w:sz w:val="18"/>
                <w:highlight w:val="yellow"/>
              </w:rPr>
            </w:pPr>
            <w:r w:rsidRPr="006A4A27">
              <w:rPr>
                <w:sz w:val="18"/>
              </w:rPr>
              <w:t>Ventilation Flow Rate – Anemometer installed in ventilation ductwork to measure air flow rate from the fan.</w:t>
            </w:r>
          </w:p>
        </w:tc>
      </w:tr>
      <w:tr w:rsidR="006A4A27" w:rsidRPr="00E93C8A" w14:paraId="77AC70FB" w14:textId="77777777" w:rsidTr="006A4A27">
        <w:tc>
          <w:tcPr>
            <w:tcW w:w="3539" w:type="dxa"/>
          </w:tcPr>
          <w:p w14:paraId="7ABAAE05" w14:textId="77777777" w:rsidR="006A4A27" w:rsidRPr="00E93C8A" w:rsidRDefault="006A4A27" w:rsidP="006A4A27">
            <w:pPr>
              <w:rPr>
                <w:sz w:val="18"/>
              </w:rPr>
            </w:pPr>
            <w:r>
              <w:rPr>
                <w:sz w:val="18"/>
              </w:rPr>
              <w:t>M&amp;V Budget</w:t>
            </w:r>
          </w:p>
        </w:tc>
        <w:tc>
          <w:tcPr>
            <w:tcW w:w="5789" w:type="dxa"/>
          </w:tcPr>
          <w:p w14:paraId="66B2E29C" w14:textId="77777777" w:rsidR="006A4A27" w:rsidRPr="00E93C8A" w:rsidRDefault="006A4A27" w:rsidP="006A4A27">
            <w:pPr>
              <w:rPr>
                <w:sz w:val="18"/>
              </w:rPr>
            </w:pPr>
            <w:r>
              <w:rPr>
                <w:sz w:val="18"/>
              </w:rPr>
              <w:t>$ 3,000</w:t>
            </w:r>
          </w:p>
        </w:tc>
      </w:tr>
      <w:tr w:rsidR="006A4A27" w:rsidRPr="00E93C8A" w14:paraId="53C9CD55" w14:textId="77777777" w:rsidTr="006A4A27">
        <w:tc>
          <w:tcPr>
            <w:tcW w:w="9328" w:type="dxa"/>
            <w:gridSpan w:val="2"/>
            <w:shd w:val="clear" w:color="auto" w:fill="D6E3BC" w:themeFill="accent3" w:themeFillTint="66"/>
          </w:tcPr>
          <w:p w14:paraId="2D77461F" w14:textId="77777777" w:rsidR="006A4A27" w:rsidRPr="00246F5A" w:rsidRDefault="006A4A27" w:rsidP="006A4A27">
            <w:pPr>
              <w:rPr>
                <w:b/>
                <w:sz w:val="18"/>
              </w:rPr>
            </w:pPr>
            <w:r w:rsidRPr="00246F5A">
              <w:rPr>
                <w:b/>
                <w:sz w:val="18"/>
              </w:rPr>
              <w:t>Project Schedule</w:t>
            </w:r>
          </w:p>
        </w:tc>
      </w:tr>
      <w:tr w:rsidR="006A4A27" w:rsidRPr="00E93C8A" w14:paraId="68645735" w14:textId="77777777" w:rsidTr="006A4A27">
        <w:tc>
          <w:tcPr>
            <w:tcW w:w="3539" w:type="dxa"/>
          </w:tcPr>
          <w:p w14:paraId="7FD706F3" w14:textId="77777777" w:rsidR="006A4A27" w:rsidRPr="00E93C8A" w:rsidRDefault="006A4A27" w:rsidP="006A4A27">
            <w:pPr>
              <w:rPr>
                <w:sz w:val="18"/>
              </w:rPr>
            </w:pPr>
            <w:r>
              <w:rPr>
                <w:sz w:val="18"/>
              </w:rPr>
              <w:t>Project Design</w:t>
            </w:r>
          </w:p>
        </w:tc>
        <w:tc>
          <w:tcPr>
            <w:tcW w:w="5789" w:type="dxa"/>
          </w:tcPr>
          <w:p w14:paraId="773286A5" w14:textId="77777777" w:rsidR="006A4A27" w:rsidRPr="006A4A27" w:rsidRDefault="006A4A27" w:rsidP="006A4A27">
            <w:pPr>
              <w:rPr>
                <w:sz w:val="18"/>
              </w:rPr>
            </w:pPr>
            <w:r w:rsidRPr="006A4A27">
              <w:rPr>
                <w:sz w:val="18"/>
              </w:rPr>
              <w:t>January 2015</w:t>
            </w:r>
          </w:p>
        </w:tc>
      </w:tr>
      <w:tr w:rsidR="006A4A27" w:rsidRPr="00E93C8A" w14:paraId="68E6C863" w14:textId="77777777" w:rsidTr="006A4A27">
        <w:tc>
          <w:tcPr>
            <w:tcW w:w="3539" w:type="dxa"/>
          </w:tcPr>
          <w:p w14:paraId="6C72826A" w14:textId="77777777" w:rsidR="006A4A27" w:rsidRPr="00E93C8A" w:rsidRDefault="006A4A27" w:rsidP="006A4A27">
            <w:pPr>
              <w:rPr>
                <w:sz w:val="18"/>
              </w:rPr>
            </w:pPr>
            <w:r>
              <w:rPr>
                <w:sz w:val="18"/>
              </w:rPr>
              <w:t>M&amp;V Planning</w:t>
            </w:r>
          </w:p>
        </w:tc>
        <w:tc>
          <w:tcPr>
            <w:tcW w:w="5789" w:type="dxa"/>
          </w:tcPr>
          <w:p w14:paraId="00020782" w14:textId="77777777" w:rsidR="006A4A27" w:rsidRPr="006A4A27" w:rsidRDefault="006A4A27" w:rsidP="006A4A27">
            <w:pPr>
              <w:rPr>
                <w:sz w:val="18"/>
              </w:rPr>
            </w:pPr>
            <w:r w:rsidRPr="006A4A27">
              <w:rPr>
                <w:sz w:val="18"/>
              </w:rPr>
              <w:t>January 2015</w:t>
            </w:r>
          </w:p>
        </w:tc>
      </w:tr>
      <w:tr w:rsidR="006A4A27" w:rsidRPr="00E93C8A" w14:paraId="2BA0AC16" w14:textId="77777777" w:rsidTr="006A4A27">
        <w:tc>
          <w:tcPr>
            <w:tcW w:w="3539" w:type="dxa"/>
          </w:tcPr>
          <w:p w14:paraId="78A266B6" w14:textId="77777777" w:rsidR="006A4A27" w:rsidRPr="00E93C8A" w:rsidRDefault="006A4A27" w:rsidP="006A4A27">
            <w:pPr>
              <w:rPr>
                <w:sz w:val="18"/>
              </w:rPr>
            </w:pPr>
            <w:r>
              <w:rPr>
                <w:sz w:val="18"/>
              </w:rPr>
              <w:t>Metering &amp; Monitoring Implementation</w:t>
            </w:r>
          </w:p>
        </w:tc>
        <w:tc>
          <w:tcPr>
            <w:tcW w:w="5789" w:type="dxa"/>
          </w:tcPr>
          <w:p w14:paraId="094B5FA3" w14:textId="77777777" w:rsidR="006A4A27" w:rsidRPr="006A4A27" w:rsidRDefault="006A4A27" w:rsidP="006A4A27">
            <w:pPr>
              <w:rPr>
                <w:sz w:val="18"/>
                <w:highlight w:val="yellow"/>
              </w:rPr>
            </w:pPr>
            <w:r w:rsidRPr="006A4A27">
              <w:rPr>
                <w:sz w:val="18"/>
              </w:rPr>
              <w:t xml:space="preserve">February 2015 </w:t>
            </w:r>
          </w:p>
        </w:tc>
      </w:tr>
      <w:tr w:rsidR="006A4A27" w:rsidRPr="00E93C8A" w14:paraId="5878CCC4" w14:textId="77777777" w:rsidTr="006A4A27">
        <w:tc>
          <w:tcPr>
            <w:tcW w:w="3539" w:type="dxa"/>
          </w:tcPr>
          <w:p w14:paraId="4DF6807D" w14:textId="77777777" w:rsidR="006A4A27" w:rsidRPr="00E93C8A" w:rsidRDefault="006A4A27" w:rsidP="006A4A27">
            <w:pPr>
              <w:rPr>
                <w:sz w:val="18"/>
              </w:rPr>
            </w:pPr>
            <w:r>
              <w:rPr>
                <w:sz w:val="18"/>
              </w:rPr>
              <w:t>Baseline Modelling</w:t>
            </w:r>
          </w:p>
        </w:tc>
        <w:tc>
          <w:tcPr>
            <w:tcW w:w="5789" w:type="dxa"/>
          </w:tcPr>
          <w:p w14:paraId="04AC139B" w14:textId="77777777" w:rsidR="006A4A27" w:rsidRPr="006A4A27" w:rsidRDefault="006A4A27" w:rsidP="006A4A27">
            <w:pPr>
              <w:rPr>
                <w:sz w:val="18"/>
                <w:highlight w:val="yellow"/>
              </w:rPr>
            </w:pPr>
            <w:r w:rsidRPr="006A4A27">
              <w:rPr>
                <w:sz w:val="18"/>
              </w:rPr>
              <w:t>1/03/2015 – 07/03/2015</w:t>
            </w:r>
          </w:p>
        </w:tc>
      </w:tr>
      <w:tr w:rsidR="006A4A27" w:rsidRPr="00E93C8A" w14:paraId="638BE5D4" w14:textId="77777777" w:rsidTr="006A4A27">
        <w:tc>
          <w:tcPr>
            <w:tcW w:w="3539" w:type="dxa"/>
          </w:tcPr>
          <w:p w14:paraId="2D546288" w14:textId="77777777" w:rsidR="006A4A27" w:rsidRPr="00E93C8A" w:rsidRDefault="006A4A27" w:rsidP="006A4A27">
            <w:pPr>
              <w:rPr>
                <w:sz w:val="18"/>
              </w:rPr>
            </w:pPr>
            <w:r>
              <w:rPr>
                <w:sz w:val="18"/>
              </w:rPr>
              <w:t>Project Implementation and Commissioning</w:t>
            </w:r>
          </w:p>
        </w:tc>
        <w:tc>
          <w:tcPr>
            <w:tcW w:w="5789" w:type="dxa"/>
          </w:tcPr>
          <w:p w14:paraId="1954C164" w14:textId="77777777" w:rsidR="006A4A27" w:rsidRPr="006A4A27" w:rsidRDefault="006A4A27" w:rsidP="006A4A27">
            <w:pPr>
              <w:rPr>
                <w:sz w:val="18"/>
              </w:rPr>
            </w:pPr>
            <w:r w:rsidRPr="006A4A27">
              <w:rPr>
                <w:sz w:val="18"/>
              </w:rPr>
              <w:t>08/03/2015 – 20/03/2015</w:t>
            </w:r>
          </w:p>
        </w:tc>
      </w:tr>
      <w:tr w:rsidR="006A4A27" w:rsidRPr="00E93C8A" w14:paraId="4343CF59" w14:textId="77777777" w:rsidTr="006A4A27">
        <w:tc>
          <w:tcPr>
            <w:tcW w:w="3539" w:type="dxa"/>
          </w:tcPr>
          <w:p w14:paraId="08FCE151" w14:textId="77777777" w:rsidR="006A4A27" w:rsidRDefault="006A4A27" w:rsidP="006A4A27">
            <w:pPr>
              <w:rPr>
                <w:sz w:val="18"/>
              </w:rPr>
            </w:pPr>
            <w:r>
              <w:rPr>
                <w:sz w:val="18"/>
              </w:rPr>
              <w:t>Operating Energy Modelling</w:t>
            </w:r>
          </w:p>
        </w:tc>
        <w:tc>
          <w:tcPr>
            <w:tcW w:w="5789" w:type="dxa"/>
          </w:tcPr>
          <w:p w14:paraId="685C9818" w14:textId="77777777" w:rsidR="006A4A27" w:rsidRPr="006A4A27" w:rsidRDefault="006A4A27" w:rsidP="006A4A27">
            <w:pPr>
              <w:rPr>
                <w:sz w:val="18"/>
              </w:rPr>
            </w:pPr>
            <w:r w:rsidRPr="006A4A27">
              <w:rPr>
                <w:sz w:val="18"/>
              </w:rPr>
              <w:t>April 2015</w:t>
            </w:r>
          </w:p>
        </w:tc>
      </w:tr>
      <w:tr w:rsidR="006A4A27" w:rsidRPr="00E93C8A" w14:paraId="1EFA1BF4" w14:textId="77777777" w:rsidTr="006A4A27">
        <w:tc>
          <w:tcPr>
            <w:tcW w:w="3539" w:type="dxa"/>
          </w:tcPr>
          <w:p w14:paraId="1B766220" w14:textId="77777777" w:rsidR="006A4A27" w:rsidRDefault="006A4A27" w:rsidP="006A4A27">
            <w:pPr>
              <w:rPr>
                <w:sz w:val="18"/>
              </w:rPr>
            </w:pPr>
            <w:r>
              <w:rPr>
                <w:sz w:val="18"/>
              </w:rPr>
              <w:t>Energy Verification</w:t>
            </w:r>
          </w:p>
        </w:tc>
        <w:tc>
          <w:tcPr>
            <w:tcW w:w="5789" w:type="dxa"/>
          </w:tcPr>
          <w:p w14:paraId="279F2278" w14:textId="77777777" w:rsidR="006A4A27" w:rsidRPr="006A4A27" w:rsidRDefault="006A4A27" w:rsidP="006A4A27">
            <w:pPr>
              <w:rPr>
                <w:sz w:val="18"/>
              </w:rPr>
            </w:pPr>
            <w:r w:rsidRPr="006A4A27">
              <w:rPr>
                <w:sz w:val="18"/>
              </w:rPr>
              <w:t>April 2015</w:t>
            </w:r>
          </w:p>
        </w:tc>
      </w:tr>
    </w:tbl>
    <w:p w14:paraId="7C0F289E" w14:textId="77777777" w:rsidR="006A4A27" w:rsidRDefault="006A4A27" w:rsidP="006A4A27"/>
    <w:p w14:paraId="6C963274" w14:textId="77777777" w:rsidR="007C57F7" w:rsidRDefault="007C57F7" w:rsidP="007C57F7"/>
    <w:p w14:paraId="591A6C1F" w14:textId="77777777" w:rsidR="00D70DC1" w:rsidRDefault="00D70DC1">
      <w:pPr>
        <w:jc w:val="left"/>
        <w:rPr>
          <w:b/>
          <w:i/>
        </w:rPr>
      </w:pPr>
      <w:r>
        <w:rPr>
          <w:b/>
          <w:i/>
        </w:rPr>
        <w:br w:type="page"/>
      </w:r>
    </w:p>
    <w:p w14:paraId="65B2D553" w14:textId="77777777" w:rsidR="00D70DC1" w:rsidRDefault="00D70DC1" w:rsidP="00102211">
      <w:pPr>
        <w:rPr>
          <w:b/>
          <w:i/>
        </w:rPr>
      </w:pPr>
    </w:p>
    <w:p w14:paraId="18AEB8DB" w14:textId="77777777" w:rsidR="00102211" w:rsidRPr="00CC3523" w:rsidRDefault="00102211" w:rsidP="00102211">
      <w:pPr>
        <w:rPr>
          <w:b/>
          <w:i/>
        </w:rPr>
      </w:pPr>
      <w:r w:rsidRPr="00CC3523">
        <w:rPr>
          <w:b/>
          <w:i/>
        </w:rPr>
        <w:t>VEET Measurement &amp; Verification Outcomes:</w:t>
      </w:r>
    </w:p>
    <w:p w14:paraId="01F66C06" w14:textId="77777777" w:rsidR="007C57F7" w:rsidRDefault="007C57F7" w:rsidP="007C57F7"/>
    <w:p w14:paraId="659ADA13" w14:textId="77777777" w:rsidR="00102211" w:rsidRDefault="00102211" w:rsidP="007C57F7">
      <w:r>
        <w:t>An average energy model approach was selected for the ventilation fan project due to th</w:t>
      </w:r>
      <w:r w:rsidRPr="00D70DC1">
        <w:t>e fan operation not being related to CO levels before the project implementation. This can be seen in</w:t>
      </w:r>
      <w:r w:rsidR="00D70DC1" w:rsidRPr="00D70DC1">
        <w:t xml:space="preserve"> </w:t>
      </w:r>
      <w:r w:rsidR="00D70DC1" w:rsidRPr="00D70DC1">
        <w:fldChar w:fldCharType="begin"/>
      </w:r>
      <w:r w:rsidR="00D70DC1" w:rsidRPr="00D70DC1">
        <w:instrText xml:space="preserve"> REF _Ref446149899 \h </w:instrText>
      </w:r>
      <w:r w:rsidR="00D70DC1">
        <w:instrText xml:space="preserve"> \* MERGEFORMAT </w:instrText>
      </w:r>
      <w:r w:rsidR="00D70DC1" w:rsidRPr="00D70DC1">
        <w:fldChar w:fldCharType="separate"/>
      </w:r>
      <w:r w:rsidR="00914114">
        <w:t xml:space="preserve">Figure </w:t>
      </w:r>
      <w:r w:rsidR="00914114">
        <w:rPr>
          <w:noProof/>
        </w:rPr>
        <w:t>9</w:t>
      </w:r>
      <w:r w:rsidR="00D70DC1" w:rsidRPr="00D70DC1">
        <w:fldChar w:fldCharType="end"/>
      </w:r>
      <w:r w:rsidR="00D70DC1" w:rsidRPr="00D70DC1">
        <w:t xml:space="preserve"> and </w:t>
      </w:r>
      <w:r w:rsidR="00D70DC1" w:rsidRPr="00D70DC1">
        <w:fldChar w:fldCharType="begin"/>
      </w:r>
      <w:r w:rsidR="00D70DC1" w:rsidRPr="00D70DC1">
        <w:instrText xml:space="preserve"> REF _Ref446149902 \h </w:instrText>
      </w:r>
      <w:r w:rsidR="00D70DC1">
        <w:instrText xml:space="preserve"> \* MERGEFORMAT </w:instrText>
      </w:r>
      <w:r w:rsidR="00D70DC1" w:rsidRPr="00D70DC1">
        <w:fldChar w:fldCharType="separate"/>
      </w:r>
      <w:r w:rsidR="00914114">
        <w:t xml:space="preserve">Figure </w:t>
      </w:r>
      <w:r w:rsidR="00914114">
        <w:rPr>
          <w:noProof/>
        </w:rPr>
        <w:t>10</w:t>
      </w:r>
      <w:r w:rsidR="00D70DC1" w:rsidRPr="00D70DC1">
        <w:fldChar w:fldCharType="end"/>
      </w:r>
      <w:r>
        <w:t>.</w:t>
      </w:r>
    </w:p>
    <w:p w14:paraId="00ACF814" w14:textId="77777777" w:rsidR="00D70DC1" w:rsidRDefault="00D70DC1" w:rsidP="00D70DC1">
      <w:pPr>
        <w:keepNext/>
      </w:pPr>
      <w:r>
        <w:rPr>
          <w:noProof/>
          <w:lang w:eastAsia="en-AU"/>
        </w:rPr>
        <w:drawing>
          <wp:inline distT="0" distB="0" distL="0" distR="0" wp14:anchorId="010EDB7A" wp14:editId="32068793">
            <wp:extent cx="5929630" cy="3451860"/>
            <wp:effectExtent l="0" t="0" r="0" b="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06B5D456" w14:textId="77777777" w:rsidR="00D70DC1" w:rsidRDefault="00D70DC1" w:rsidP="00D70DC1">
      <w:pPr>
        <w:pStyle w:val="Caption"/>
      </w:pPr>
      <w:bookmarkStart w:id="29" w:name="_Ref446149899"/>
      <w:r>
        <w:t xml:space="preserve">Figure </w:t>
      </w:r>
      <w:r>
        <w:fldChar w:fldCharType="begin"/>
      </w:r>
      <w:r>
        <w:instrText xml:space="preserve"> SEQ Figure \* ARABIC </w:instrText>
      </w:r>
      <w:r>
        <w:fldChar w:fldCharType="separate"/>
      </w:r>
      <w:r w:rsidR="00914114">
        <w:rPr>
          <w:noProof/>
        </w:rPr>
        <w:t>9</w:t>
      </w:r>
      <w:r>
        <w:fldChar w:fldCharType="end"/>
      </w:r>
      <w:bookmarkEnd w:id="29"/>
      <w:r>
        <w:t>. Time Series Plot of Electricity, CO Levels and Flow Rate</w:t>
      </w:r>
    </w:p>
    <w:p w14:paraId="089F9C25" w14:textId="77777777" w:rsidR="00D70DC1" w:rsidRDefault="00D70DC1" w:rsidP="00D70DC1"/>
    <w:p w14:paraId="6E35FF8F" w14:textId="77777777" w:rsidR="00D70DC1" w:rsidRPr="00D70DC1" w:rsidRDefault="00D70DC1" w:rsidP="00D70DC1"/>
    <w:p w14:paraId="2899F76A" w14:textId="77777777" w:rsidR="00D70DC1" w:rsidRDefault="00D70DC1" w:rsidP="00D70DC1">
      <w:pPr>
        <w:keepNext/>
        <w:jc w:val="center"/>
      </w:pPr>
      <w:r>
        <w:rPr>
          <w:noProof/>
          <w:lang w:eastAsia="en-AU"/>
        </w:rPr>
        <w:drawing>
          <wp:inline distT="0" distB="0" distL="0" distR="0" wp14:anchorId="3F8BEB58" wp14:editId="75D0653F">
            <wp:extent cx="5347411" cy="3050438"/>
            <wp:effectExtent l="0" t="0" r="5715"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35B5734D" w14:textId="77777777" w:rsidR="00102211" w:rsidRDefault="00D70DC1" w:rsidP="00D70DC1">
      <w:pPr>
        <w:pStyle w:val="Caption"/>
      </w:pPr>
      <w:bookmarkStart w:id="30" w:name="_Ref446149902"/>
      <w:r>
        <w:t xml:space="preserve">Figure </w:t>
      </w:r>
      <w:r>
        <w:fldChar w:fldCharType="begin"/>
      </w:r>
      <w:r>
        <w:instrText xml:space="preserve"> SEQ Figure \* ARABIC </w:instrText>
      </w:r>
      <w:r>
        <w:fldChar w:fldCharType="separate"/>
      </w:r>
      <w:r w:rsidR="00914114">
        <w:rPr>
          <w:noProof/>
        </w:rPr>
        <w:t>10</w:t>
      </w:r>
      <w:r>
        <w:fldChar w:fldCharType="end"/>
      </w:r>
      <w:bookmarkEnd w:id="30"/>
      <w:r>
        <w:t>. Scatter Plot of CO Levels and Electricity Consumption</w:t>
      </w:r>
    </w:p>
    <w:p w14:paraId="0D1529FE" w14:textId="77777777" w:rsidR="00102211" w:rsidRDefault="00102211" w:rsidP="007C57F7"/>
    <w:p w14:paraId="7FF8A0A7" w14:textId="1540C0B6" w:rsidR="000E461C" w:rsidRDefault="001871C4" w:rsidP="00102211">
      <w:r>
        <w:lastRenderedPageBreak/>
        <w:t xml:space="preserve">After the implementation of the project, the relationship between fan energy, air flow rate and CO levels changed due to the introduction of the VSD and control loop. During the operating period, the fan energy consumption is shown to have a strong correlation with air flow as seen in </w:t>
      </w:r>
      <w:r w:rsidR="00A007F1">
        <w:fldChar w:fldCharType="begin"/>
      </w:r>
      <w:r w:rsidR="00A007F1">
        <w:instrText xml:space="preserve"> REF _Ref447530001 \h </w:instrText>
      </w:r>
      <w:r w:rsidR="00A007F1">
        <w:fldChar w:fldCharType="separate"/>
      </w:r>
      <w:r w:rsidR="00914114">
        <w:t xml:space="preserve">Figure </w:t>
      </w:r>
      <w:r w:rsidR="00914114">
        <w:rPr>
          <w:noProof/>
        </w:rPr>
        <w:t>11</w:t>
      </w:r>
      <w:r w:rsidR="00A007F1">
        <w:fldChar w:fldCharType="end"/>
      </w:r>
      <w:r w:rsidR="00A007F1">
        <w:t>. As such, a regression model approach was utilised for the operating period.</w:t>
      </w:r>
    </w:p>
    <w:p w14:paraId="4A0EBA5F" w14:textId="77777777" w:rsidR="001871C4" w:rsidRDefault="001871C4" w:rsidP="001871C4">
      <w:pPr>
        <w:keepNext/>
      </w:pPr>
      <w:r>
        <w:rPr>
          <w:noProof/>
          <w:lang w:eastAsia="en-AU"/>
        </w:rPr>
        <w:drawing>
          <wp:inline distT="0" distB="0" distL="0" distR="0" wp14:anchorId="7226EFC6" wp14:editId="0ECA9AF1">
            <wp:extent cx="5929630" cy="3127375"/>
            <wp:effectExtent l="0" t="0" r="0" b="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01B568D6" w14:textId="13F15F0F" w:rsidR="001871C4" w:rsidRDefault="001871C4" w:rsidP="001871C4">
      <w:pPr>
        <w:pStyle w:val="Caption"/>
      </w:pPr>
      <w:bookmarkStart w:id="31" w:name="_Ref447530001"/>
      <w:r>
        <w:t xml:space="preserve">Figure </w:t>
      </w:r>
      <w:r>
        <w:fldChar w:fldCharType="begin"/>
      </w:r>
      <w:r>
        <w:instrText xml:space="preserve"> SEQ Figure \* ARABIC </w:instrText>
      </w:r>
      <w:r>
        <w:fldChar w:fldCharType="separate"/>
      </w:r>
      <w:r w:rsidR="00914114">
        <w:rPr>
          <w:noProof/>
        </w:rPr>
        <w:t>11</w:t>
      </w:r>
      <w:r>
        <w:fldChar w:fldCharType="end"/>
      </w:r>
      <w:bookmarkEnd w:id="31"/>
      <w:r>
        <w:t>. Operating Period Scatter Graph of Fan Energy vs. Air Flow Rate</w:t>
      </w:r>
    </w:p>
    <w:p w14:paraId="27839337" w14:textId="77777777" w:rsidR="001871C4" w:rsidRDefault="001871C4" w:rsidP="00102211"/>
    <w:p w14:paraId="06321F96" w14:textId="77777777" w:rsidR="00102211" w:rsidRPr="00102211" w:rsidRDefault="00102211" w:rsidP="00102211">
      <w:r w:rsidRPr="00102211">
        <w:t>The following is a summary of the models developed during the M&amp;V along with the associated statistical parameters for validation.</w:t>
      </w:r>
    </w:p>
    <w:p w14:paraId="4BF27132" w14:textId="77777777" w:rsidR="00102211" w:rsidRPr="00102211" w:rsidRDefault="00102211" w:rsidP="00102211">
      <w:pPr>
        <w:pStyle w:val="Caption"/>
        <w:keepNext/>
      </w:pPr>
      <w:r w:rsidRPr="00102211">
        <w:t xml:space="preserve">Table </w:t>
      </w:r>
      <w:r w:rsidRPr="00102211">
        <w:fldChar w:fldCharType="begin"/>
      </w:r>
      <w:r w:rsidRPr="00102211">
        <w:instrText xml:space="preserve"> SEQ Table \* ARABIC </w:instrText>
      </w:r>
      <w:r w:rsidRPr="00102211">
        <w:fldChar w:fldCharType="separate"/>
      </w:r>
      <w:r w:rsidR="00914114">
        <w:rPr>
          <w:noProof/>
        </w:rPr>
        <w:t>8</w:t>
      </w:r>
      <w:r w:rsidRPr="00102211">
        <w:fldChar w:fldCharType="end"/>
      </w:r>
      <w:r w:rsidRPr="00102211">
        <w:t>. Average M&amp;V Models for Ventilation System</w:t>
      </w:r>
    </w:p>
    <w:tbl>
      <w:tblPr>
        <w:tblStyle w:val="TableGrid"/>
        <w:tblW w:w="9351" w:type="dxa"/>
        <w:tblLook w:val="04A0" w:firstRow="1" w:lastRow="0" w:firstColumn="1" w:lastColumn="0" w:noHBand="0" w:noVBand="1"/>
      </w:tblPr>
      <w:tblGrid>
        <w:gridCol w:w="1827"/>
        <w:gridCol w:w="3838"/>
        <w:gridCol w:w="3686"/>
      </w:tblGrid>
      <w:tr w:rsidR="00102211" w:rsidRPr="00102211" w14:paraId="0C757D7F" w14:textId="77777777" w:rsidTr="00FC360B">
        <w:tc>
          <w:tcPr>
            <w:tcW w:w="1827" w:type="dxa"/>
            <w:shd w:val="clear" w:color="auto" w:fill="D6E3BC" w:themeFill="accent3" w:themeFillTint="66"/>
          </w:tcPr>
          <w:p w14:paraId="2EED59C0" w14:textId="77777777" w:rsidR="00102211" w:rsidRPr="007B62C5" w:rsidRDefault="00102211" w:rsidP="00FC360B">
            <w:pPr>
              <w:rPr>
                <w:b/>
                <w:sz w:val="18"/>
              </w:rPr>
            </w:pPr>
            <w:r w:rsidRPr="007B62C5">
              <w:rPr>
                <w:b/>
                <w:sz w:val="18"/>
              </w:rPr>
              <w:t>M&amp;V Model</w:t>
            </w:r>
          </w:p>
        </w:tc>
        <w:tc>
          <w:tcPr>
            <w:tcW w:w="3838" w:type="dxa"/>
            <w:shd w:val="clear" w:color="auto" w:fill="D6E3BC" w:themeFill="accent3" w:themeFillTint="66"/>
          </w:tcPr>
          <w:p w14:paraId="6298F27D" w14:textId="77777777" w:rsidR="00102211" w:rsidRPr="007B62C5" w:rsidRDefault="00102211" w:rsidP="00FC360B">
            <w:pPr>
              <w:rPr>
                <w:b/>
                <w:sz w:val="18"/>
              </w:rPr>
            </w:pPr>
            <w:r w:rsidRPr="007B62C5">
              <w:rPr>
                <w:b/>
                <w:sz w:val="18"/>
              </w:rPr>
              <w:t>Parameter</w:t>
            </w:r>
          </w:p>
        </w:tc>
        <w:tc>
          <w:tcPr>
            <w:tcW w:w="3686" w:type="dxa"/>
            <w:shd w:val="clear" w:color="auto" w:fill="D6E3BC" w:themeFill="accent3" w:themeFillTint="66"/>
          </w:tcPr>
          <w:p w14:paraId="209B9A27" w14:textId="77777777" w:rsidR="00102211" w:rsidRPr="007B62C5" w:rsidRDefault="00102211" w:rsidP="00FC360B">
            <w:pPr>
              <w:rPr>
                <w:b/>
                <w:sz w:val="18"/>
              </w:rPr>
            </w:pPr>
            <w:r w:rsidRPr="007B62C5">
              <w:rPr>
                <w:b/>
                <w:sz w:val="18"/>
              </w:rPr>
              <w:t>Value</w:t>
            </w:r>
          </w:p>
        </w:tc>
      </w:tr>
      <w:tr w:rsidR="00102211" w:rsidRPr="00102211" w14:paraId="03AB96D2" w14:textId="77777777" w:rsidTr="00FC360B">
        <w:tc>
          <w:tcPr>
            <w:tcW w:w="1827" w:type="dxa"/>
            <w:vMerge w:val="restart"/>
            <w:vAlign w:val="center"/>
          </w:tcPr>
          <w:p w14:paraId="125C34E0" w14:textId="77777777" w:rsidR="00102211" w:rsidRPr="007B62C5" w:rsidRDefault="00102211" w:rsidP="00FC360B">
            <w:pPr>
              <w:jc w:val="center"/>
              <w:rPr>
                <w:b/>
                <w:sz w:val="18"/>
              </w:rPr>
            </w:pPr>
            <w:r w:rsidRPr="007B62C5">
              <w:rPr>
                <w:b/>
                <w:sz w:val="18"/>
              </w:rPr>
              <w:t xml:space="preserve">Electricity </w:t>
            </w:r>
            <w:r w:rsidR="007B62C5" w:rsidRPr="007B62C5">
              <w:rPr>
                <w:b/>
                <w:sz w:val="18"/>
              </w:rPr>
              <w:t xml:space="preserve">Average </w:t>
            </w:r>
            <w:r w:rsidRPr="007B62C5">
              <w:rPr>
                <w:b/>
                <w:sz w:val="18"/>
              </w:rPr>
              <w:t>Baseline Model</w:t>
            </w:r>
          </w:p>
        </w:tc>
        <w:tc>
          <w:tcPr>
            <w:tcW w:w="3838" w:type="dxa"/>
          </w:tcPr>
          <w:p w14:paraId="766530A4" w14:textId="77777777" w:rsidR="00102211" w:rsidRPr="00781BC4" w:rsidRDefault="00781BC4" w:rsidP="00FC360B">
            <w:pPr>
              <w:rPr>
                <w:sz w:val="18"/>
              </w:rPr>
            </w:pPr>
            <w:r w:rsidRPr="00781BC4">
              <w:rPr>
                <w:sz w:val="18"/>
              </w:rPr>
              <w:t>Average Energy Model</w:t>
            </w:r>
          </w:p>
        </w:tc>
        <w:tc>
          <w:tcPr>
            <w:tcW w:w="3686" w:type="dxa"/>
          </w:tcPr>
          <w:p w14:paraId="2307F76B" w14:textId="77777777" w:rsidR="00102211" w:rsidRPr="006C02D9" w:rsidRDefault="006C02D9" w:rsidP="00FC360B">
            <w:pPr>
              <w:rPr>
                <w:sz w:val="18"/>
              </w:rPr>
            </w:pPr>
            <w:r w:rsidRPr="006C02D9">
              <w:rPr>
                <w:sz w:val="18"/>
              </w:rPr>
              <w:t>0.02076</w:t>
            </w:r>
            <w:r w:rsidR="00A641A7">
              <w:rPr>
                <w:sz w:val="18"/>
              </w:rPr>
              <w:t xml:space="preserve"> MWh/hr</w:t>
            </w:r>
          </w:p>
        </w:tc>
      </w:tr>
      <w:tr w:rsidR="00102211" w:rsidRPr="00102211" w14:paraId="6BD6E456" w14:textId="77777777" w:rsidTr="00FC360B">
        <w:tc>
          <w:tcPr>
            <w:tcW w:w="1827" w:type="dxa"/>
            <w:vMerge/>
            <w:vAlign w:val="center"/>
          </w:tcPr>
          <w:p w14:paraId="68C5ACAF" w14:textId="77777777" w:rsidR="00102211" w:rsidRPr="007B62C5" w:rsidRDefault="00102211" w:rsidP="00FC360B">
            <w:pPr>
              <w:rPr>
                <w:b/>
                <w:sz w:val="18"/>
              </w:rPr>
            </w:pPr>
          </w:p>
        </w:tc>
        <w:tc>
          <w:tcPr>
            <w:tcW w:w="3838" w:type="dxa"/>
          </w:tcPr>
          <w:p w14:paraId="027EB0D6" w14:textId="77777777" w:rsidR="00102211" w:rsidRPr="00781BC4" w:rsidRDefault="00102211" w:rsidP="00FC360B">
            <w:pPr>
              <w:rPr>
                <w:sz w:val="18"/>
              </w:rPr>
            </w:pPr>
            <w:r w:rsidRPr="00781BC4">
              <w:rPr>
                <w:sz w:val="18"/>
              </w:rPr>
              <w:t>Standard Error</w:t>
            </w:r>
          </w:p>
        </w:tc>
        <w:tc>
          <w:tcPr>
            <w:tcW w:w="3686" w:type="dxa"/>
          </w:tcPr>
          <w:p w14:paraId="5152AD80" w14:textId="77777777" w:rsidR="00102211" w:rsidRPr="006C02D9" w:rsidRDefault="006C02D9" w:rsidP="00FC360B">
            <w:pPr>
              <w:rPr>
                <w:sz w:val="18"/>
              </w:rPr>
            </w:pPr>
            <w:r>
              <w:rPr>
                <w:sz w:val="18"/>
              </w:rPr>
              <w:t>0.00004</w:t>
            </w:r>
          </w:p>
        </w:tc>
      </w:tr>
      <w:tr w:rsidR="00102211" w:rsidRPr="00102211" w14:paraId="09B886A1" w14:textId="77777777" w:rsidTr="00FC360B">
        <w:tc>
          <w:tcPr>
            <w:tcW w:w="1827" w:type="dxa"/>
            <w:vMerge/>
            <w:vAlign w:val="center"/>
          </w:tcPr>
          <w:p w14:paraId="2E02AA1C" w14:textId="77777777" w:rsidR="00102211" w:rsidRPr="007B62C5" w:rsidRDefault="00102211" w:rsidP="00FC360B">
            <w:pPr>
              <w:rPr>
                <w:b/>
                <w:sz w:val="18"/>
              </w:rPr>
            </w:pPr>
          </w:p>
        </w:tc>
        <w:tc>
          <w:tcPr>
            <w:tcW w:w="3838" w:type="dxa"/>
          </w:tcPr>
          <w:p w14:paraId="3744B92F" w14:textId="77777777" w:rsidR="00102211" w:rsidRPr="00781BC4" w:rsidRDefault="00781BC4" w:rsidP="00FC360B">
            <w:pPr>
              <w:rPr>
                <w:sz w:val="18"/>
              </w:rPr>
            </w:pPr>
            <w:r w:rsidRPr="00781BC4">
              <w:rPr>
                <w:sz w:val="18"/>
              </w:rPr>
              <w:t>Coefficient of Variance</w:t>
            </w:r>
          </w:p>
        </w:tc>
        <w:tc>
          <w:tcPr>
            <w:tcW w:w="3686" w:type="dxa"/>
          </w:tcPr>
          <w:p w14:paraId="6280FEB6" w14:textId="77777777" w:rsidR="00102211" w:rsidRPr="006C02D9" w:rsidRDefault="006C02D9" w:rsidP="00FC360B">
            <w:pPr>
              <w:rPr>
                <w:sz w:val="18"/>
              </w:rPr>
            </w:pPr>
            <w:r>
              <w:rPr>
                <w:sz w:val="18"/>
              </w:rPr>
              <w:t>0.028</w:t>
            </w:r>
            <w:r w:rsidR="00A641A7">
              <w:rPr>
                <w:sz w:val="18"/>
              </w:rPr>
              <w:t xml:space="preserve"> (2.8%)</w:t>
            </w:r>
          </w:p>
        </w:tc>
      </w:tr>
      <w:tr w:rsidR="00102211" w:rsidRPr="00102211" w14:paraId="3BF3EB9A" w14:textId="77777777" w:rsidTr="00FC360B">
        <w:tc>
          <w:tcPr>
            <w:tcW w:w="1827" w:type="dxa"/>
            <w:vMerge/>
            <w:vAlign w:val="center"/>
          </w:tcPr>
          <w:p w14:paraId="0711814B" w14:textId="77777777" w:rsidR="00102211" w:rsidRPr="007B62C5" w:rsidRDefault="00102211" w:rsidP="00FC360B">
            <w:pPr>
              <w:rPr>
                <w:b/>
                <w:sz w:val="18"/>
              </w:rPr>
            </w:pPr>
          </w:p>
        </w:tc>
        <w:tc>
          <w:tcPr>
            <w:tcW w:w="3838" w:type="dxa"/>
          </w:tcPr>
          <w:p w14:paraId="4599D391" w14:textId="77777777" w:rsidR="00102211" w:rsidRPr="00781BC4" w:rsidRDefault="00781BC4" w:rsidP="00781BC4">
            <w:pPr>
              <w:rPr>
                <w:sz w:val="18"/>
              </w:rPr>
            </w:pPr>
            <w:r w:rsidRPr="00781BC4">
              <w:rPr>
                <w:sz w:val="18"/>
              </w:rPr>
              <w:t>Absolute Precision</w:t>
            </w:r>
          </w:p>
        </w:tc>
        <w:tc>
          <w:tcPr>
            <w:tcW w:w="3686" w:type="dxa"/>
          </w:tcPr>
          <w:p w14:paraId="395639CB" w14:textId="77777777" w:rsidR="00102211" w:rsidRPr="006C02D9" w:rsidRDefault="006C02D9" w:rsidP="00FC360B">
            <w:pPr>
              <w:rPr>
                <w:sz w:val="18"/>
              </w:rPr>
            </w:pPr>
            <w:r>
              <w:rPr>
                <w:sz w:val="18"/>
              </w:rPr>
              <w:t>± 0.00006 MWh</w:t>
            </w:r>
          </w:p>
        </w:tc>
      </w:tr>
      <w:tr w:rsidR="00102211" w:rsidRPr="00102211" w14:paraId="3C6DFB5C" w14:textId="77777777" w:rsidTr="00FC360B">
        <w:tc>
          <w:tcPr>
            <w:tcW w:w="1827" w:type="dxa"/>
            <w:vMerge/>
            <w:vAlign w:val="center"/>
          </w:tcPr>
          <w:p w14:paraId="17A23808" w14:textId="77777777" w:rsidR="00102211" w:rsidRPr="007B62C5" w:rsidRDefault="00102211" w:rsidP="00FC360B">
            <w:pPr>
              <w:rPr>
                <w:b/>
                <w:sz w:val="18"/>
              </w:rPr>
            </w:pPr>
          </w:p>
        </w:tc>
        <w:tc>
          <w:tcPr>
            <w:tcW w:w="3838" w:type="dxa"/>
          </w:tcPr>
          <w:p w14:paraId="454C5084" w14:textId="77777777" w:rsidR="00102211" w:rsidRPr="00781BC4" w:rsidRDefault="00781BC4" w:rsidP="00FC360B">
            <w:pPr>
              <w:rPr>
                <w:sz w:val="18"/>
              </w:rPr>
            </w:pPr>
            <w:r w:rsidRPr="00781BC4">
              <w:rPr>
                <w:sz w:val="18"/>
              </w:rPr>
              <w:t>Relative Precision</w:t>
            </w:r>
          </w:p>
        </w:tc>
        <w:tc>
          <w:tcPr>
            <w:tcW w:w="3686" w:type="dxa"/>
          </w:tcPr>
          <w:p w14:paraId="1BB9A7FB" w14:textId="77777777" w:rsidR="00102211" w:rsidRPr="006C02D9" w:rsidRDefault="006C02D9" w:rsidP="00781BC4">
            <w:pPr>
              <w:rPr>
                <w:sz w:val="18"/>
              </w:rPr>
            </w:pPr>
            <w:r>
              <w:rPr>
                <w:sz w:val="18"/>
              </w:rPr>
              <w:t>0.27%</w:t>
            </w:r>
          </w:p>
        </w:tc>
      </w:tr>
      <w:tr w:rsidR="00B0157B" w:rsidRPr="00102211" w14:paraId="3D7C6532" w14:textId="77777777" w:rsidTr="00FC360B">
        <w:tc>
          <w:tcPr>
            <w:tcW w:w="1827" w:type="dxa"/>
            <w:vMerge w:val="restart"/>
            <w:vAlign w:val="center"/>
          </w:tcPr>
          <w:p w14:paraId="6250D495" w14:textId="77777777" w:rsidR="00B0157B" w:rsidRPr="007B62C5" w:rsidRDefault="00B0157B" w:rsidP="00B0157B">
            <w:pPr>
              <w:rPr>
                <w:b/>
                <w:sz w:val="18"/>
              </w:rPr>
            </w:pPr>
            <w:r w:rsidRPr="007B62C5">
              <w:rPr>
                <w:b/>
                <w:sz w:val="18"/>
              </w:rPr>
              <w:t xml:space="preserve">Electricity </w:t>
            </w:r>
            <w:r>
              <w:rPr>
                <w:b/>
                <w:sz w:val="18"/>
              </w:rPr>
              <w:t>Regression</w:t>
            </w:r>
            <w:r w:rsidRPr="007B62C5">
              <w:rPr>
                <w:b/>
                <w:sz w:val="18"/>
              </w:rPr>
              <w:t xml:space="preserve"> Operating Model</w:t>
            </w:r>
          </w:p>
        </w:tc>
        <w:tc>
          <w:tcPr>
            <w:tcW w:w="3838" w:type="dxa"/>
          </w:tcPr>
          <w:p w14:paraId="51F84200" w14:textId="77777777" w:rsidR="00B0157B" w:rsidRPr="00826D7E" w:rsidRDefault="00B0157B" w:rsidP="00B0157B">
            <w:pPr>
              <w:rPr>
                <w:sz w:val="18"/>
              </w:rPr>
            </w:pPr>
            <w:r w:rsidRPr="00826D7E">
              <w:rPr>
                <w:sz w:val="18"/>
              </w:rPr>
              <w:t>Adjusted R</w:t>
            </w:r>
            <w:r w:rsidRPr="00826D7E">
              <w:rPr>
                <w:sz w:val="18"/>
                <w:vertAlign w:val="superscript"/>
              </w:rPr>
              <w:t>2</w:t>
            </w:r>
          </w:p>
        </w:tc>
        <w:tc>
          <w:tcPr>
            <w:tcW w:w="3686" w:type="dxa"/>
          </w:tcPr>
          <w:p w14:paraId="3C08ED17" w14:textId="77777777" w:rsidR="00B0157B" w:rsidRPr="005D62A6" w:rsidRDefault="00B0157B" w:rsidP="00B0157B">
            <w:pPr>
              <w:rPr>
                <w:sz w:val="18"/>
              </w:rPr>
            </w:pPr>
            <w:r>
              <w:rPr>
                <w:sz w:val="18"/>
              </w:rPr>
              <w:t>0.92</w:t>
            </w:r>
          </w:p>
        </w:tc>
      </w:tr>
      <w:tr w:rsidR="00B0157B" w:rsidRPr="00102211" w14:paraId="4EDA0A84" w14:textId="77777777" w:rsidTr="00FC360B">
        <w:tc>
          <w:tcPr>
            <w:tcW w:w="1827" w:type="dxa"/>
            <w:vMerge/>
            <w:vAlign w:val="center"/>
          </w:tcPr>
          <w:p w14:paraId="684300D5" w14:textId="77777777" w:rsidR="00B0157B" w:rsidRPr="007B62C5" w:rsidRDefault="00B0157B" w:rsidP="00B0157B">
            <w:pPr>
              <w:rPr>
                <w:b/>
                <w:sz w:val="18"/>
              </w:rPr>
            </w:pPr>
          </w:p>
        </w:tc>
        <w:tc>
          <w:tcPr>
            <w:tcW w:w="3838" w:type="dxa"/>
          </w:tcPr>
          <w:p w14:paraId="6D83EB21" w14:textId="77777777" w:rsidR="00B0157B" w:rsidRPr="00826D7E" w:rsidRDefault="00B0157B" w:rsidP="00B0157B">
            <w:pPr>
              <w:rPr>
                <w:sz w:val="18"/>
              </w:rPr>
            </w:pPr>
            <w:r w:rsidRPr="00826D7E">
              <w:rPr>
                <w:sz w:val="18"/>
              </w:rPr>
              <w:t>Standard Error</w:t>
            </w:r>
          </w:p>
        </w:tc>
        <w:tc>
          <w:tcPr>
            <w:tcW w:w="3686" w:type="dxa"/>
          </w:tcPr>
          <w:p w14:paraId="78E04593" w14:textId="77777777" w:rsidR="00B0157B" w:rsidRPr="005D62A6" w:rsidRDefault="00B0157B" w:rsidP="00B0157B">
            <w:pPr>
              <w:rPr>
                <w:sz w:val="18"/>
              </w:rPr>
            </w:pPr>
            <w:r>
              <w:rPr>
                <w:sz w:val="18"/>
              </w:rPr>
              <w:t>0.00084</w:t>
            </w:r>
          </w:p>
        </w:tc>
      </w:tr>
      <w:tr w:rsidR="00B0157B" w:rsidRPr="00102211" w14:paraId="4E56E912" w14:textId="77777777" w:rsidTr="00FC360B">
        <w:tc>
          <w:tcPr>
            <w:tcW w:w="1827" w:type="dxa"/>
            <w:vMerge/>
            <w:vAlign w:val="center"/>
          </w:tcPr>
          <w:p w14:paraId="1DD25C5F" w14:textId="77777777" w:rsidR="00B0157B" w:rsidRPr="007B62C5" w:rsidRDefault="00B0157B" w:rsidP="00B0157B">
            <w:pPr>
              <w:rPr>
                <w:b/>
                <w:sz w:val="18"/>
              </w:rPr>
            </w:pPr>
          </w:p>
        </w:tc>
        <w:tc>
          <w:tcPr>
            <w:tcW w:w="3838" w:type="dxa"/>
          </w:tcPr>
          <w:p w14:paraId="2A2E6A00" w14:textId="77777777" w:rsidR="00B0157B" w:rsidRPr="00826D7E" w:rsidRDefault="00B0157B" w:rsidP="00B0157B">
            <w:pPr>
              <w:rPr>
                <w:sz w:val="18"/>
              </w:rPr>
            </w:pPr>
            <w:r>
              <w:rPr>
                <w:sz w:val="18"/>
              </w:rPr>
              <w:t>Flow Rate</w:t>
            </w:r>
            <w:r w:rsidRPr="00826D7E">
              <w:rPr>
                <w:sz w:val="18"/>
              </w:rPr>
              <w:t xml:space="preserve"> Coefficient</w:t>
            </w:r>
          </w:p>
        </w:tc>
        <w:tc>
          <w:tcPr>
            <w:tcW w:w="3686" w:type="dxa"/>
          </w:tcPr>
          <w:p w14:paraId="51A55266" w14:textId="77777777" w:rsidR="00B0157B" w:rsidRPr="005D62A6" w:rsidRDefault="00B0157B" w:rsidP="00B0157B">
            <w:pPr>
              <w:rPr>
                <w:sz w:val="18"/>
              </w:rPr>
            </w:pPr>
            <w:r>
              <w:rPr>
                <w:sz w:val="18"/>
              </w:rPr>
              <w:t>0.0024</w:t>
            </w:r>
          </w:p>
        </w:tc>
      </w:tr>
      <w:tr w:rsidR="00B0157B" w:rsidRPr="00102211" w14:paraId="43B6B094" w14:textId="77777777" w:rsidTr="00FC360B">
        <w:tc>
          <w:tcPr>
            <w:tcW w:w="1827" w:type="dxa"/>
            <w:vMerge/>
            <w:vAlign w:val="center"/>
          </w:tcPr>
          <w:p w14:paraId="77384575" w14:textId="77777777" w:rsidR="00B0157B" w:rsidRPr="007B62C5" w:rsidRDefault="00B0157B" w:rsidP="00B0157B">
            <w:pPr>
              <w:rPr>
                <w:b/>
                <w:sz w:val="18"/>
              </w:rPr>
            </w:pPr>
          </w:p>
        </w:tc>
        <w:tc>
          <w:tcPr>
            <w:tcW w:w="3838" w:type="dxa"/>
          </w:tcPr>
          <w:p w14:paraId="44CD8540" w14:textId="77777777" w:rsidR="00B0157B" w:rsidRPr="00826D7E" w:rsidRDefault="00B0157B" w:rsidP="00B0157B">
            <w:pPr>
              <w:rPr>
                <w:sz w:val="18"/>
              </w:rPr>
            </w:pPr>
            <w:r w:rsidRPr="00826D7E">
              <w:rPr>
                <w:sz w:val="18"/>
              </w:rPr>
              <w:t>Intercept</w:t>
            </w:r>
          </w:p>
        </w:tc>
        <w:tc>
          <w:tcPr>
            <w:tcW w:w="3686" w:type="dxa"/>
          </w:tcPr>
          <w:p w14:paraId="1B7DC9E2" w14:textId="77777777" w:rsidR="00B0157B" w:rsidRPr="005D62A6" w:rsidRDefault="00B0157B" w:rsidP="00B0157B">
            <w:pPr>
              <w:rPr>
                <w:sz w:val="18"/>
              </w:rPr>
            </w:pPr>
            <w:r>
              <w:rPr>
                <w:sz w:val="18"/>
              </w:rPr>
              <w:t>-0.0027</w:t>
            </w:r>
          </w:p>
        </w:tc>
      </w:tr>
      <w:tr w:rsidR="00B0157B" w:rsidRPr="00102211" w14:paraId="577EB692" w14:textId="77777777" w:rsidTr="00FC360B">
        <w:tc>
          <w:tcPr>
            <w:tcW w:w="1827" w:type="dxa"/>
            <w:vMerge/>
            <w:vAlign w:val="center"/>
          </w:tcPr>
          <w:p w14:paraId="52A0F090" w14:textId="77777777" w:rsidR="00B0157B" w:rsidRPr="007B62C5" w:rsidRDefault="00B0157B" w:rsidP="00B0157B">
            <w:pPr>
              <w:rPr>
                <w:b/>
                <w:sz w:val="18"/>
              </w:rPr>
            </w:pPr>
          </w:p>
        </w:tc>
        <w:tc>
          <w:tcPr>
            <w:tcW w:w="3838" w:type="dxa"/>
          </w:tcPr>
          <w:p w14:paraId="03399324" w14:textId="77777777" w:rsidR="00B0157B" w:rsidRPr="00826D7E" w:rsidRDefault="00B0157B" w:rsidP="00B0157B">
            <w:pPr>
              <w:rPr>
                <w:sz w:val="18"/>
              </w:rPr>
            </w:pPr>
            <w:r w:rsidRPr="00826D7E">
              <w:rPr>
                <w:sz w:val="18"/>
              </w:rPr>
              <w:t>Model Functional Form</w:t>
            </w:r>
          </w:p>
        </w:tc>
        <w:tc>
          <w:tcPr>
            <w:tcW w:w="3686" w:type="dxa"/>
          </w:tcPr>
          <w:p w14:paraId="52CE82DA" w14:textId="77777777" w:rsidR="00B0157B" w:rsidRPr="005D62A6" w:rsidRDefault="00B0157B" w:rsidP="005B5546">
            <w:pPr>
              <w:rPr>
                <w:sz w:val="18"/>
              </w:rPr>
            </w:pPr>
            <w:r>
              <w:rPr>
                <w:sz w:val="18"/>
              </w:rPr>
              <w:t>MWh = 0.0024</w:t>
            </w:r>
            <w:r w:rsidRPr="005D62A6">
              <w:rPr>
                <w:sz w:val="18"/>
              </w:rPr>
              <w:t xml:space="preserve"> x </w:t>
            </w:r>
            <w:r>
              <w:rPr>
                <w:sz w:val="18"/>
              </w:rPr>
              <w:t>Flow Rate</w:t>
            </w:r>
            <w:r w:rsidRPr="005D62A6">
              <w:rPr>
                <w:sz w:val="18"/>
              </w:rPr>
              <w:t xml:space="preserve"> </w:t>
            </w:r>
            <w:r w:rsidR="005B5546">
              <w:rPr>
                <w:sz w:val="18"/>
              </w:rPr>
              <w:t>– 0.0027</w:t>
            </w:r>
          </w:p>
        </w:tc>
      </w:tr>
      <w:tr w:rsidR="00B0157B" w:rsidRPr="00102211" w14:paraId="52D00199" w14:textId="77777777" w:rsidTr="00FC360B">
        <w:tc>
          <w:tcPr>
            <w:tcW w:w="1827" w:type="dxa"/>
            <w:vMerge/>
            <w:vAlign w:val="center"/>
          </w:tcPr>
          <w:p w14:paraId="332ED38F" w14:textId="77777777" w:rsidR="00B0157B" w:rsidRPr="007B62C5" w:rsidRDefault="00B0157B" w:rsidP="00B0157B">
            <w:pPr>
              <w:rPr>
                <w:b/>
                <w:sz w:val="18"/>
              </w:rPr>
            </w:pPr>
          </w:p>
        </w:tc>
        <w:tc>
          <w:tcPr>
            <w:tcW w:w="3838" w:type="dxa"/>
          </w:tcPr>
          <w:p w14:paraId="2676EA98" w14:textId="77777777" w:rsidR="00B0157B" w:rsidRPr="00826D7E" w:rsidRDefault="005B5546" w:rsidP="00B0157B">
            <w:pPr>
              <w:rPr>
                <w:sz w:val="18"/>
              </w:rPr>
            </w:pPr>
            <w:r>
              <w:rPr>
                <w:sz w:val="18"/>
              </w:rPr>
              <w:t>Flow Rate</w:t>
            </w:r>
            <w:r w:rsidR="00B0157B">
              <w:rPr>
                <w:sz w:val="18"/>
              </w:rPr>
              <w:t xml:space="preserve"> Variable</w:t>
            </w:r>
            <w:r w:rsidR="00B0157B" w:rsidRPr="00826D7E">
              <w:rPr>
                <w:sz w:val="18"/>
              </w:rPr>
              <w:t xml:space="preserve"> T-Stat</w:t>
            </w:r>
          </w:p>
        </w:tc>
        <w:tc>
          <w:tcPr>
            <w:tcW w:w="3686" w:type="dxa"/>
          </w:tcPr>
          <w:p w14:paraId="3B12944C" w14:textId="77777777" w:rsidR="00B0157B" w:rsidRPr="005D62A6" w:rsidRDefault="005B5546" w:rsidP="00B0157B">
            <w:pPr>
              <w:rPr>
                <w:sz w:val="18"/>
              </w:rPr>
            </w:pPr>
            <w:r>
              <w:rPr>
                <w:sz w:val="18"/>
              </w:rPr>
              <w:t>44.1</w:t>
            </w:r>
          </w:p>
        </w:tc>
      </w:tr>
    </w:tbl>
    <w:p w14:paraId="10DA2A32" w14:textId="77777777" w:rsidR="00102211" w:rsidRDefault="00102211" w:rsidP="00102211">
      <w:pPr>
        <w:rPr>
          <w:highlight w:val="yellow"/>
        </w:rPr>
      </w:pPr>
    </w:p>
    <w:p w14:paraId="78C2EFF6" w14:textId="447A427D" w:rsidR="004E1DAE" w:rsidRPr="003B56CD" w:rsidRDefault="003B56CD" w:rsidP="00102211">
      <w:r w:rsidRPr="004D7627">
        <w:t>Applying the base</w:t>
      </w:r>
      <w:r w:rsidR="000C3EC9">
        <w:t>line and operating models to a N</w:t>
      </w:r>
      <w:r w:rsidRPr="004D7627">
        <w:t xml:space="preserve">ormal </w:t>
      </w:r>
      <w:r w:rsidR="000C3EC9">
        <w:t>Y</w:t>
      </w:r>
      <w:r w:rsidRPr="004D7627">
        <w:t xml:space="preserve">ear of carbon monoxide levels (independent variable) is shown in </w:t>
      </w:r>
      <w:r w:rsidRPr="004D7627">
        <w:fldChar w:fldCharType="begin"/>
      </w:r>
      <w:r w:rsidRPr="004D7627">
        <w:instrText xml:space="preserve"> REF _Ref447194444 \h  \* MERGEFORMAT </w:instrText>
      </w:r>
      <w:r w:rsidRPr="004D7627">
        <w:fldChar w:fldCharType="separate"/>
      </w:r>
      <w:r w:rsidR="00914114">
        <w:t xml:space="preserve">Figure </w:t>
      </w:r>
      <w:r w:rsidR="00914114">
        <w:rPr>
          <w:noProof/>
        </w:rPr>
        <w:t>12</w:t>
      </w:r>
      <w:r w:rsidRPr="004D7627">
        <w:fldChar w:fldCharType="end"/>
      </w:r>
      <w:r w:rsidRPr="004D7627">
        <w:t xml:space="preserve">. The </w:t>
      </w:r>
      <w:r w:rsidR="000C3EC9">
        <w:t>N</w:t>
      </w:r>
      <w:r w:rsidR="000C3EC9" w:rsidRPr="004D7627">
        <w:t xml:space="preserve">ormal </w:t>
      </w:r>
      <w:r w:rsidR="000C3EC9">
        <w:t>Y</w:t>
      </w:r>
      <w:r w:rsidR="000C3EC9" w:rsidRPr="004D7627">
        <w:t xml:space="preserve">ear </w:t>
      </w:r>
      <w:r w:rsidRPr="004D7627">
        <w:t>for this period was developed by replication of the weekly average carbon monoxide levels observed throughout the measurement period.</w:t>
      </w:r>
    </w:p>
    <w:p w14:paraId="3499594E" w14:textId="531B8C92" w:rsidR="008974FD" w:rsidRDefault="004D7627" w:rsidP="008974FD">
      <w:pPr>
        <w:keepNext/>
        <w:jc w:val="center"/>
      </w:pPr>
      <w:r>
        <w:rPr>
          <w:noProof/>
          <w:lang w:eastAsia="en-AU"/>
        </w:rPr>
        <w:lastRenderedPageBreak/>
        <w:drawing>
          <wp:inline distT="0" distB="0" distL="0" distR="0" wp14:anchorId="62EC9621" wp14:editId="210E0912">
            <wp:extent cx="6405118" cy="3547872"/>
            <wp:effectExtent l="0" t="0" r="15240" b="14605"/>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697CB6F0" w14:textId="51000985" w:rsidR="004E1DAE" w:rsidRDefault="008974FD" w:rsidP="008974FD">
      <w:pPr>
        <w:pStyle w:val="Caption"/>
        <w:rPr>
          <w:highlight w:val="yellow"/>
        </w:rPr>
      </w:pPr>
      <w:bookmarkStart w:id="32" w:name="_Ref447194444"/>
      <w:r>
        <w:t xml:space="preserve">Figure </w:t>
      </w:r>
      <w:r>
        <w:fldChar w:fldCharType="begin"/>
      </w:r>
      <w:r>
        <w:instrText xml:space="preserve"> SEQ Figure \* ARABIC </w:instrText>
      </w:r>
      <w:r>
        <w:fldChar w:fldCharType="separate"/>
      </w:r>
      <w:r w:rsidR="00914114">
        <w:rPr>
          <w:noProof/>
        </w:rPr>
        <w:t>12</w:t>
      </w:r>
      <w:r>
        <w:fldChar w:fldCharType="end"/>
      </w:r>
      <w:bookmarkEnd w:id="32"/>
      <w:r>
        <w:t xml:space="preserve">. </w:t>
      </w:r>
      <w:r w:rsidRPr="001C3A6F">
        <w:t>Baseline &amp; operating models applied to the normal year</w:t>
      </w:r>
    </w:p>
    <w:p w14:paraId="7082F7B7" w14:textId="77777777" w:rsidR="004E1DAE" w:rsidRDefault="004E1DAE" w:rsidP="00102211">
      <w:pPr>
        <w:rPr>
          <w:highlight w:val="yellow"/>
        </w:rPr>
      </w:pPr>
    </w:p>
    <w:p w14:paraId="1C916AF3" w14:textId="584561BA" w:rsidR="00102211" w:rsidRPr="006D7078" w:rsidRDefault="00102211" w:rsidP="00102211">
      <w:r w:rsidRPr="006D7078">
        <w:t xml:space="preserve">The results of applying the above </w:t>
      </w:r>
      <w:r w:rsidR="006D7078" w:rsidRPr="006D7078">
        <w:t xml:space="preserve">average energy </w:t>
      </w:r>
      <w:r w:rsidRPr="006D7078">
        <w:t>models to Equations 1 and 3 of Schedule 37</w:t>
      </w:r>
      <w:r w:rsidR="006C4687">
        <w:t xml:space="preserve"> with a</w:t>
      </w:r>
      <w:r w:rsidR="004E1DAE">
        <w:t>n approved</w:t>
      </w:r>
      <w:r w:rsidR="006C4687">
        <w:t xml:space="preserve"> persistence model</w:t>
      </w:r>
      <w:r w:rsidRPr="006D7078">
        <w:t xml:space="preserve"> are:</w:t>
      </w:r>
    </w:p>
    <w:p w14:paraId="11C0BB41" w14:textId="77777777" w:rsidR="00102211" w:rsidRPr="00102211" w:rsidRDefault="00102211" w:rsidP="00102211">
      <w:pPr>
        <w:rPr>
          <w:highlight w:val="yellow"/>
        </w:rPr>
      </w:pPr>
    </w:p>
    <w:p w14:paraId="39ABB94D" w14:textId="4FEFF2F2" w:rsidR="00DD4EDC" w:rsidRDefault="00DD4EDC" w:rsidP="00DD4EDC">
      <w:pPr>
        <w:pStyle w:val="ListParagraph"/>
        <w:numPr>
          <w:ilvl w:val="0"/>
          <w:numId w:val="28"/>
        </w:numPr>
      </w:pPr>
      <w:r>
        <w:t>Annual electricity savings of 148 MWh,</w:t>
      </w:r>
    </w:p>
    <w:p w14:paraId="29DC7153" w14:textId="09238AAB" w:rsidR="00102211" w:rsidRPr="005B5546" w:rsidRDefault="00102211" w:rsidP="00102211">
      <w:pPr>
        <w:pStyle w:val="ListParagraph"/>
        <w:numPr>
          <w:ilvl w:val="0"/>
          <w:numId w:val="28"/>
        </w:numPr>
      </w:pPr>
      <w:r w:rsidRPr="005B5546">
        <w:t>Annual CO</w:t>
      </w:r>
      <w:r w:rsidRPr="005B5546">
        <w:rPr>
          <w:vertAlign w:val="subscript"/>
        </w:rPr>
        <w:t>2-e</w:t>
      </w:r>
      <w:r w:rsidRPr="005B5546">
        <w:t xml:space="preserve"> abatement of </w:t>
      </w:r>
      <w:r w:rsidR="00262460">
        <w:t>168</w:t>
      </w:r>
      <w:r w:rsidRPr="005B5546">
        <w:t xml:space="preserve"> tonnes,</w:t>
      </w:r>
    </w:p>
    <w:p w14:paraId="08F44649" w14:textId="40DE326C" w:rsidR="00102211" w:rsidRPr="005B5546" w:rsidRDefault="006236AA" w:rsidP="00102211">
      <w:pPr>
        <w:pStyle w:val="ListParagraph"/>
        <w:numPr>
          <w:ilvl w:val="0"/>
          <w:numId w:val="28"/>
        </w:numPr>
      </w:pPr>
      <w:r>
        <w:t>Project l</w:t>
      </w:r>
      <w:r w:rsidR="00102211" w:rsidRPr="005B5546">
        <w:t xml:space="preserve">ifetime abatement of </w:t>
      </w:r>
      <w:r w:rsidR="00262460">
        <w:t>1,659</w:t>
      </w:r>
      <w:r w:rsidR="00102211" w:rsidRPr="005B5546">
        <w:t xml:space="preserve"> tonnes CO</w:t>
      </w:r>
      <w:r w:rsidR="00102211" w:rsidRPr="005B5546">
        <w:rPr>
          <w:vertAlign w:val="subscript"/>
        </w:rPr>
        <w:t>2-e</w:t>
      </w:r>
    </w:p>
    <w:p w14:paraId="1E391CCA" w14:textId="77777777" w:rsidR="00102211" w:rsidRPr="00102211" w:rsidRDefault="00102211" w:rsidP="00102211">
      <w:pPr>
        <w:rPr>
          <w:highlight w:val="yellow"/>
        </w:rPr>
      </w:pPr>
    </w:p>
    <w:p w14:paraId="101222B0" w14:textId="77777777" w:rsidR="005B5546" w:rsidRPr="00324147" w:rsidRDefault="005B5546" w:rsidP="005B5546">
      <w:r w:rsidRPr="00324147">
        <w:t xml:space="preserve">As a result, this project is eligible to create </w:t>
      </w:r>
      <w:r>
        <w:t>1,666</w:t>
      </w:r>
      <w:r w:rsidRPr="00324147">
        <w:t xml:space="preserve"> VEECs, which is </w:t>
      </w:r>
      <w:r w:rsidR="00660A89">
        <w:t>worth approximately</w:t>
      </w:r>
      <w:r w:rsidRPr="00324147">
        <w:t xml:space="preserve"> $</w:t>
      </w:r>
      <w:r>
        <w:t>38,300</w:t>
      </w:r>
      <w:r w:rsidR="00660A89">
        <w:t xml:space="preserve"> gross (</w:t>
      </w:r>
      <w:proofErr w:type="spellStart"/>
      <w:r w:rsidR="00660A89">
        <w:t>ie</w:t>
      </w:r>
      <w:proofErr w:type="spellEnd"/>
      <w:r w:rsidR="00660A89">
        <w:t xml:space="preserve">: before costs) at a market price of $23 per </w:t>
      </w:r>
      <w:r w:rsidRPr="00324147">
        <w:t xml:space="preserve">VEEC. </w:t>
      </w:r>
    </w:p>
    <w:p w14:paraId="22C98159" w14:textId="77777777" w:rsidR="00102211" w:rsidRDefault="00102211" w:rsidP="007C57F7"/>
    <w:p w14:paraId="2773EAC8" w14:textId="77777777" w:rsidR="007C57F7" w:rsidRPr="007C57F7" w:rsidRDefault="007C57F7" w:rsidP="007C57F7">
      <w:pPr>
        <w:rPr>
          <w:b/>
          <w:i/>
        </w:rPr>
      </w:pPr>
      <w:r w:rsidRPr="007C57F7">
        <w:rPr>
          <w:b/>
          <w:i/>
        </w:rPr>
        <w:t>Financial Analysis:</w:t>
      </w:r>
    </w:p>
    <w:p w14:paraId="2502BE05" w14:textId="77777777" w:rsidR="00BA4F3D" w:rsidRDefault="00BA4F3D" w:rsidP="00BA4F3D"/>
    <w:p w14:paraId="7540849A" w14:textId="77777777" w:rsidR="00BA4F3D" w:rsidRPr="00606D2F" w:rsidRDefault="00BA4F3D" w:rsidP="00BA4F3D">
      <w:r w:rsidRPr="00606D2F">
        <w:t xml:space="preserve">The following is a summary of the financial impact of VEEC creation on the </w:t>
      </w:r>
      <w:r>
        <w:t>VSD ventilation</w:t>
      </w:r>
      <w:r w:rsidRPr="00606D2F">
        <w:t xml:space="preserve"> project:</w:t>
      </w:r>
    </w:p>
    <w:p w14:paraId="472C1064" w14:textId="77777777" w:rsidR="00BA4F3D" w:rsidRDefault="00BA4F3D" w:rsidP="00BA4F3D">
      <w:pPr>
        <w:pStyle w:val="Caption"/>
        <w:keepNext/>
      </w:pPr>
      <w:r>
        <w:t xml:space="preserve">Table </w:t>
      </w:r>
      <w:r>
        <w:fldChar w:fldCharType="begin"/>
      </w:r>
      <w:r>
        <w:instrText xml:space="preserve"> SEQ Table \* ARABIC </w:instrText>
      </w:r>
      <w:r>
        <w:fldChar w:fldCharType="separate"/>
      </w:r>
      <w:r w:rsidR="00914114">
        <w:rPr>
          <w:noProof/>
        </w:rPr>
        <w:t>9</w:t>
      </w:r>
      <w:r>
        <w:fldChar w:fldCharType="end"/>
      </w:r>
      <w:r>
        <w:t>. Project Financial Outcomes</w:t>
      </w:r>
    </w:p>
    <w:tbl>
      <w:tblPr>
        <w:tblStyle w:val="TableGrid"/>
        <w:tblW w:w="0" w:type="auto"/>
        <w:jc w:val="center"/>
        <w:tblLook w:val="04A0" w:firstRow="1" w:lastRow="0" w:firstColumn="1" w:lastColumn="0" w:noHBand="0" w:noVBand="1"/>
      </w:tblPr>
      <w:tblGrid>
        <w:gridCol w:w="3408"/>
        <w:gridCol w:w="2693"/>
      </w:tblGrid>
      <w:tr w:rsidR="00066E02" w:rsidRPr="00606D2F" w14:paraId="78C9F489" w14:textId="77777777" w:rsidTr="001871C4">
        <w:trPr>
          <w:jc w:val="center"/>
        </w:trPr>
        <w:tc>
          <w:tcPr>
            <w:tcW w:w="3408" w:type="dxa"/>
            <w:shd w:val="clear" w:color="auto" w:fill="D6E3BC" w:themeFill="accent3" w:themeFillTint="66"/>
          </w:tcPr>
          <w:p w14:paraId="007D9D54" w14:textId="77777777" w:rsidR="00066E02" w:rsidRPr="00606D2F" w:rsidRDefault="00066E02" w:rsidP="00066E02">
            <w:pPr>
              <w:rPr>
                <w:b/>
                <w:sz w:val="18"/>
              </w:rPr>
            </w:pPr>
            <w:r w:rsidRPr="00606D2F">
              <w:rPr>
                <w:b/>
                <w:sz w:val="18"/>
              </w:rPr>
              <w:t>Project Capital Cost</w:t>
            </w:r>
          </w:p>
        </w:tc>
        <w:tc>
          <w:tcPr>
            <w:tcW w:w="2693" w:type="dxa"/>
            <w:shd w:val="clear" w:color="auto" w:fill="auto"/>
            <w:vAlign w:val="center"/>
          </w:tcPr>
          <w:p w14:paraId="6E09608D" w14:textId="3F1AB6C6" w:rsidR="00066E02" w:rsidRPr="001871C4" w:rsidRDefault="001871C4" w:rsidP="00660A89">
            <w:pPr>
              <w:jc w:val="left"/>
              <w:rPr>
                <w:rFonts w:ascii="Calibri" w:hAnsi="Calibri" w:cs="Arial"/>
                <w:sz w:val="18"/>
                <w:szCs w:val="18"/>
              </w:rPr>
            </w:pPr>
            <w:r w:rsidRPr="001871C4">
              <w:rPr>
                <w:rFonts w:ascii="Calibri" w:hAnsi="Calibri" w:cs="Arial"/>
                <w:sz w:val="18"/>
              </w:rPr>
              <w:t>$2</w:t>
            </w:r>
            <w:r w:rsidR="00066E02" w:rsidRPr="001871C4">
              <w:rPr>
                <w:rFonts w:ascii="Calibri" w:hAnsi="Calibri" w:cs="Arial"/>
                <w:sz w:val="18"/>
              </w:rPr>
              <w:t>1,000</w:t>
            </w:r>
          </w:p>
        </w:tc>
      </w:tr>
      <w:tr w:rsidR="00066E02" w:rsidRPr="00606D2F" w14:paraId="597284DA" w14:textId="77777777" w:rsidTr="001871C4">
        <w:trPr>
          <w:jc w:val="center"/>
        </w:trPr>
        <w:tc>
          <w:tcPr>
            <w:tcW w:w="3408" w:type="dxa"/>
            <w:shd w:val="clear" w:color="auto" w:fill="D6E3BC" w:themeFill="accent3" w:themeFillTint="66"/>
          </w:tcPr>
          <w:p w14:paraId="76B72620" w14:textId="77777777" w:rsidR="00066E02" w:rsidRPr="00606D2F" w:rsidRDefault="00066E02" w:rsidP="00066E02">
            <w:pPr>
              <w:rPr>
                <w:b/>
                <w:sz w:val="18"/>
              </w:rPr>
            </w:pPr>
            <w:r w:rsidRPr="00606D2F">
              <w:rPr>
                <w:b/>
                <w:sz w:val="18"/>
              </w:rPr>
              <w:t>Annual Energy Savings</w:t>
            </w:r>
          </w:p>
        </w:tc>
        <w:tc>
          <w:tcPr>
            <w:tcW w:w="2693" w:type="dxa"/>
            <w:shd w:val="clear" w:color="auto" w:fill="auto"/>
            <w:vAlign w:val="center"/>
          </w:tcPr>
          <w:p w14:paraId="6B3E8B4A" w14:textId="42CFCA53" w:rsidR="00066E02" w:rsidRPr="001871C4" w:rsidRDefault="001871C4" w:rsidP="00660A89">
            <w:pPr>
              <w:jc w:val="left"/>
              <w:rPr>
                <w:rFonts w:ascii="Calibri" w:hAnsi="Calibri" w:cs="Arial"/>
                <w:sz w:val="18"/>
                <w:szCs w:val="18"/>
              </w:rPr>
            </w:pPr>
            <w:r w:rsidRPr="001871C4">
              <w:rPr>
                <w:rFonts w:ascii="Calibri" w:hAnsi="Calibri" w:cs="Arial"/>
                <w:sz w:val="18"/>
                <w:szCs w:val="18"/>
              </w:rPr>
              <w:t>$6,5</w:t>
            </w:r>
            <w:r w:rsidR="00066E02" w:rsidRPr="001871C4">
              <w:rPr>
                <w:rFonts w:ascii="Calibri" w:hAnsi="Calibri" w:cs="Arial"/>
                <w:sz w:val="18"/>
                <w:szCs w:val="18"/>
              </w:rPr>
              <w:t>00</w:t>
            </w:r>
          </w:p>
        </w:tc>
      </w:tr>
      <w:tr w:rsidR="00660A89" w:rsidRPr="00606D2F" w14:paraId="4E83B549" w14:textId="77777777" w:rsidTr="001871C4">
        <w:trPr>
          <w:jc w:val="center"/>
        </w:trPr>
        <w:tc>
          <w:tcPr>
            <w:tcW w:w="3408" w:type="dxa"/>
            <w:shd w:val="clear" w:color="auto" w:fill="D6E3BC" w:themeFill="accent3" w:themeFillTint="66"/>
          </w:tcPr>
          <w:p w14:paraId="195F797D" w14:textId="77777777" w:rsidR="00660A89" w:rsidRPr="00606D2F" w:rsidRDefault="00660A89" w:rsidP="00066E02">
            <w:pPr>
              <w:rPr>
                <w:b/>
                <w:sz w:val="18"/>
              </w:rPr>
            </w:pPr>
            <w:r>
              <w:rPr>
                <w:b/>
                <w:sz w:val="18"/>
              </w:rPr>
              <w:t>Simple Payback without VEEC creation</w:t>
            </w:r>
          </w:p>
        </w:tc>
        <w:tc>
          <w:tcPr>
            <w:tcW w:w="2693" w:type="dxa"/>
            <w:shd w:val="clear" w:color="auto" w:fill="auto"/>
            <w:vAlign w:val="center"/>
          </w:tcPr>
          <w:p w14:paraId="7EC45F29" w14:textId="6D0A57C3" w:rsidR="00660A89" w:rsidRPr="001871C4" w:rsidRDefault="001871C4" w:rsidP="00660A89">
            <w:pPr>
              <w:jc w:val="left"/>
              <w:rPr>
                <w:rFonts w:ascii="Calibri" w:hAnsi="Calibri" w:cs="Arial"/>
                <w:sz w:val="18"/>
              </w:rPr>
            </w:pPr>
            <w:r w:rsidRPr="001871C4">
              <w:rPr>
                <w:rFonts w:ascii="Calibri" w:hAnsi="Calibri" w:cs="Arial"/>
                <w:sz w:val="18"/>
              </w:rPr>
              <w:t>3.2</w:t>
            </w:r>
            <w:r w:rsidR="00660A89" w:rsidRPr="001871C4">
              <w:rPr>
                <w:rFonts w:ascii="Calibri" w:hAnsi="Calibri" w:cs="Arial"/>
                <w:sz w:val="18"/>
              </w:rPr>
              <w:t xml:space="preserve"> years</w:t>
            </w:r>
          </w:p>
        </w:tc>
      </w:tr>
      <w:tr w:rsidR="00066E02" w:rsidRPr="00606D2F" w14:paraId="256B99AB" w14:textId="77777777" w:rsidTr="001871C4">
        <w:trPr>
          <w:jc w:val="center"/>
        </w:trPr>
        <w:tc>
          <w:tcPr>
            <w:tcW w:w="3408" w:type="dxa"/>
            <w:shd w:val="clear" w:color="auto" w:fill="D6E3BC" w:themeFill="accent3" w:themeFillTint="66"/>
          </w:tcPr>
          <w:p w14:paraId="2DCE8212" w14:textId="49B0C835" w:rsidR="00066E02" w:rsidRPr="00606D2F" w:rsidRDefault="00066E02" w:rsidP="00066E02">
            <w:pPr>
              <w:rPr>
                <w:b/>
                <w:sz w:val="18"/>
              </w:rPr>
            </w:pPr>
            <w:r w:rsidRPr="00606D2F">
              <w:rPr>
                <w:b/>
                <w:sz w:val="18"/>
              </w:rPr>
              <w:t>ROI without VEEC creation</w:t>
            </w:r>
          </w:p>
        </w:tc>
        <w:tc>
          <w:tcPr>
            <w:tcW w:w="2693" w:type="dxa"/>
            <w:shd w:val="clear" w:color="auto" w:fill="auto"/>
            <w:vAlign w:val="center"/>
          </w:tcPr>
          <w:p w14:paraId="6660AA21" w14:textId="592709D3" w:rsidR="00066E02" w:rsidRPr="001871C4" w:rsidRDefault="001871C4" w:rsidP="00660A89">
            <w:pPr>
              <w:jc w:val="left"/>
              <w:rPr>
                <w:rFonts w:ascii="Calibri" w:hAnsi="Calibri" w:cs="Arial"/>
                <w:sz w:val="18"/>
                <w:szCs w:val="18"/>
              </w:rPr>
            </w:pPr>
            <w:r w:rsidRPr="001871C4">
              <w:rPr>
                <w:rFonts w:ascii="Calibri" w:hAnsi="Calibri" w:cs="Arial"/>
                <w:sz w:val="18"/>
              </w:rPr>
              <w:t>210</w:t>
            </w:r>
            <w:r w:rsidR="00066E02" w:rsidRPr="001871C4">
              <w:rPr>
                <w:rFonts w:ascii="Calibri" w:hAnsi="Calibri" w:cs="Arial"/>
                <w:sz w:val="18"/>
              </w:rPr>
              <w:t>%</w:t>
            </w:r>
          </w:p>
        </w:tc>
      </w:tr>
      <w:tr w:rsidR="00066E02" w:rsidRPr="00606D2F" w14:paraId="76EA20C6" w14:textId="77777777" w:rsidTr="00281378">
        <w:trPr>
          <w:jc w:val="center"/>
        </w:trPr>
        <w:tc>
          <w:tcPr>
            <w:tcW w:w="3408" w:type="dxa"/>
            <w:shd w:val="clear" w:color="auto" w:fill="D6E3BC" w:themeFill="accent3" w:themeFillTint="66"/>
          </w:tcPr>
          <w:p w14:paraId="2BF2FB41" w14:textId="4AAB32BF" w:rsidR="00066E02" w:rsidRPr="00606D2F" w:rsidRDefault="00281378" w:rsidP="00066E02">
            <w:pPr>
              <w:rPr>
                <w:b/>
                <w:sz w:val="18"/>
              </w:rPr>
            </w:pPr>
            <w:r>
              <w:rPr>
                <w:b/>
                <w:sz w:val="18"/>
              </w:rPr>
              <w:t>Forward Creation</w:t>
            </w:r>
            <w:r w:rsidR="00066E02" w:rsidRPr="00606D2F">
              <w:rPr>
                <w:b/>
                <w:sz w:val="18"/>
              </w:rPr>
              <w:t xml:space="preserve"> VEEC </w:t>
            </w:r>
            <w:r>
              <w:rPr>
                <w:b/>
                <w:sz w:val="18"/>
              </w:rPr>
              <w:t>Quantity</w:t>
            </w:r>
          </w:p>
        </w:tc>
        <w:tc>
          <w:tcPr>
            <w:tcW w:w="2693" w:type="dxa"/>
            <w:vAlign w:val="center"/>
          </w:tcPr>
          <w:p w14:paraId="239DC70E" w14:textId="58750255" w:rsidR="00066E02" w:rsidRPr="001871C4" w:rsidRDefault="00066E02" w:rsidP="00660A89">
            <w:pPr>
              <w:jc w:val="left"/>
              <w:rPr>
                <w:rFonts w:ascii="Calibri" w:hAnsi="Calibri" w:cs="Arial"/>
                <w:sz w:val="18"/>
                <w:szCs w:val="18"/>
              </w:rPr>
            </w:pPr>
            <w:r w:rsidRPr="001871C4">
              <w:rPr>
                <w:rFonts w:ascii="Calibri" w:hAnsi="Calibri" w:cs="Arial"/>
                <w:sz w:val="18"/>
              </w:rPr>
              <w:t>1,6</w:t>
            </w:r>
            <w:r w:rsidR="001871C4" w:rsidRPr="001871C4">
              <w:rPr>
                <w:rFonts w:ascii="Calibri" w:hAnsi="Calibri" w:cs="Arial"/>
                <w:sz w:val="18"/>
              </w:rPr>
              <w:t>59</w:t>
            </w:r>
          </w:p>
        </w:tc>
      </w:tr>
      <w:tr w:rsidR="00066E02" w:rsidRPr="00606D2F" w14:paraId="4C859A39" w14:textId="77777777" w:rsidTr="00281378">
        <w:trPr>
          <w:jc w:val="center"/>
        </w:trPr>
        <w:tc>
          <w:tcPr>
            <w:tcW w:w="3408" w:type="dxa"/>
            <w:shd w:val="clear" w:color="auto" w:fill="D6E3BC" w:themeFill="accent3" w:themeFillTint="66"/>
          </w:tcPr>
          <w:p w14:paraId="0EF85115" w14:textId="4F629587" w:rsidR="00066E02" w:rsidRPr="001B067F" w:rsidRDefault="00281378" w:rsidP="00066E02">
            <w:pPr>
              <w:rPr>
                <w:b/>
                <w:sz w:val="18"/>
              </w:rPr>
            </w:pPr>
            <w:r>
              <w:rPr>
                <w:b/>
                <w:sz w:val="18"/>
              </w:rPr>
              <w:t>Forward Creation</w:t>
            </w:r>
            <w:r w:rsidR="00066E02" w:rsidRPr="00606D2F">
              <w:rPr>
                <w:b/>
                <w:sz w:val="18"/>
              </w:rPr>
              <w:t xml:space="preserve"> VEEC Revenu</w:t>
            </w:r>
            <w:r w:rsidR="001871C4">
              <w:rPr>
                <w:b/>
                <w:sz w:val="18"/>
              </w:rPr>
              <w:t>e</w:t>
            </w:r>
          </w:p>
        </w:tc>
        <w:tc>
          <w:tcPr>
            <w:tcW w:w="2693" w:type="dxa"/>
            <w:vAlign w:val="center"/>
          </w:tcPr>
          <w:p w14:paraId="674B3D90" w14:textId="13193FA4" w:rsidR="00066E02" w:rsidRPr="001871C4" w:rsidRDefault="00066E02" w:rsidP="00660A89">
            <w:pPr>
              <w:jc w:val="left"/>
              <w:rPr>
                <w:rFonts w:ascii="Calibri" w:hAnsi="Calibri" w:cs="Arial"/>
                <w:sz w:val="18"/>
                <w:szCs w:val="18"/>
              </w:rPr>
            </w:pPr>
            <w:r w:rsidRPr="001871C4">
              <w:rPr>
                <w:rFonts w:ascii="Calibri" w:hAnsi="Calibri" w:cs="Arial"/>
                <w:sz w:val="18"/>
              </w:rPr>
              <w:t>$38,</w:t>
            </w:r>
            <w:r w:rsidR="001871C4" w:rsidRPr="001871C4">
              <w:rPr>
                <w:rFonts w:ascii="Calibri" w:hAnsi="Calibri" w:cs="Arial"/>
                <w:sz w:val="18"/>
              </w:rPr>
              <w:t>0</w:t>
            </w:r>
            <w:r w:rsidR="005B5546" w:rsidRPr="001871C4">
              <w:rPr>
                <w:rFonts w:ascii="Calibri" w:hAnsi="Calibri" w:cs="Arial"/>
                <w:sz w:val="18"/>
              </w:rPr>
              <w:t>00</w:t>
            </w:r>
          </w:p>
        </w:tc>
      </w:tr>
      <w:tr w:rsidR="00660A89" w:rsidRPr="00606D2F" w14:paraId="233D7FAD" w14:textId="77777777" w:rsidTr="00281378">
        <w:trPr>
          <w:jc w:val="center"/>
        </w:trPr>
        <w:tc>
          <w:tcPr>
            <w:tcW w:w="3408" w:type="dxa"/>
            <w:shd w:val="clear" w:color="auto" w:fill="D6E3BC" w:themeFill="accent3" w:themeFillTint="66"/>
          </w:tcPr>
          <w:p w14:paraId="3C7A5F8A" w14:textId="77777777" w:rsidR="00660A89" w:rsidRPr="00606D2F" w:rsidRDefault="00660A89" w:rsidP="00660A89">
            <w:pPr>
              <w:rPr>
                <w:b/>
                <w:sz w:val="18"/>
              </w:rPr>
            </w:pPr>
            <w:r>
              <w:rPr>
                <w:b/>
                <w:sz w:val="18"/>
              </w:rPr>
              <w:t>Simple Payback with VEEC creation</w:t>
            </w:r>
          </w:p>
        </w:tc>
        <w:tc>
          <w:tcPr>
            <w:tcW w:w="2693" w:type="dxa"/>
            <w:vAlign w:val="center"/>
          </w:tcPr>
          <w:p w14:paraId="3DAFFB03" w14:textId="7B5CD4A8" w:rsidR="00660A89" w:rsidRPr="001871C4" w:rsidRDefault="001871C4" w:rsidP="00660A89">
            <w:pPr>
              <w:jc w:val="left"/>
              <w:rPr>
                <w:rFonts w:ascii="Calibri" w:hAnsi="Calibri" w:cs="Arial"/>
                <w:sz w:val="18"/>
              </w:rPr>
            </w:pPr>
            <w:r w:rsidRPr="001871C4">
              <w:rPr>
                <w:rFonts w:ascii="Calibri" w:hAnsi="Calibri" w:cs="Arial"/>
                <w:sz w:val="18"/>
              </w:rPr>
              <w:t>0.5</w:t>
            </w:r>
            <w:r w:rsidR="00660A89" w:rsidRPr="001871C4">
              <w:rPr>
                <w:rFonts w:ascii="Calibri" w:hAnsi="Calibri" w:cs="Arial"/>
                <w:sz w:val="18"/>
              </w:rPr>
              <w:t xml:space="preserve"> years</w:t>
            </w:r>
          </w:p>
        </w:tc>
      </w:tr>
      <w:tr w:rsidR="00066E02" w:rsidRPr="00606D2F" w14:paraId="01444164" w14:textId="77777777" w:rsidTr="00281378">
        <w:trPr>
          <w:jc w:val="center"/>
        </w:trPr>
        <w:tc>
          <w:tcPr>
            <w:tcW w:w="3408" w:type="dxa"/>
            <w:shd w:val="clear" w:color="auto" w:fill="D6E3BC" w:themeFill="accent3" w:themeFillTint="66"/>
          </w:tcPr>
          <w:p w14:paraId="0957E4AC" w14:textId="3357294B" w:rsidR="00066E02" w:rsidRPr="00606D2F" w:rsidRDefault="00066E02" w:rsidP="00066E02">
            <w:pPr>
              <w:rPr>
                <w:b/>
                <w:sz w:val="18"/>
              </w:rPr>
            </w:pPr>
            <w:r w:rsidRPr="00606D2F">
              <w:rPr>
                <w:b/>
                <w:sz w:val="18"/>
              </w:rPr>
              <w:t>ROI With VEEC creation</w:t>
            </w:r>
          </w:p>
        </w:tc>
        <w:tc>
          <w:tcPr>
            <w:tcW w:w="2693" w:type="dxa"/>
            <w:vAlign w:val="center"/>
          </w:tcPr>
          <w:p w14:paraId="0BEC3F47" w14:textId="5FDFE183" w:rsidR="00066E02" w:rsidRPr="001871C4" w:rsidRDefault="001871C4" w:rsidP="00660A89">
            <w:pPr>
              <w:jc w:val="left"/>
              <w:rPr>
                <w:rFonts w:ascii="Calibri" w:hAnsi="Calibri" w:cs="Arial"/>
                <w:sz w:val="18"/>
                <w:szCs w:val="18"/>
              </w:rPr>
            </w:pPr>
            <w:r w:rsidRPr="001871C4">
              <w:rPr>
                <w:rFonts w:ascii="Calibri" w:hAnsi="Calibri" w:cs="Arial"/>
                <w:sz w:val="18"/>
              </w:rPr>
              <w:t>391</w:t>
            </w:r>
            <w:r w:rsidR="00066E02" w:rsidRPr="001871C4">
              <w:rPr>
                <w:rFonts w:ascii="Calibri" w:hAnsi="Calibri" w:cs="Arial"/>
                <w:sz w:val="18"/>
              </w:rPr>
              <w:t>%</w:t>
            </w:r>
          </w:p>
        </w:tc>
      </w:tr>
    </w:tbl>
    <w:p w14:paraId="149A0D47" w14:textId="77777777" w:rsidR="001871C4" w:rsidRDefault="001871C4" w:rsidP="001871C4">
      <w:pPr>
        <w:rPr>
          <w:sz w:val="16"/>
        </w:rPr>
      </w:pPr>
      <w:r>
        <w:rPr>
          <w:sz w:val="16"/>
        </w:rPr>
        <w:t>Assumptions:</w:t>
      </w:r>
    </w:p>
    <w:p w14:paraId="74FC13B6" w14:textId="77777777" w:rsidR="001871C4" w:rsidRDefault="001871C4" w:rsidP="001871C4">
      <w:pPr>
        <w:pStyle w:val="ListParagraph"/>
        <w:numPr>
          <w:ilvl w:val="0"/>
          <w:numId w:val="43"/>
        </w:numPr>
        <w:rPr>
          <w:sz w:val="16"/>
        </w:rPr>
      </w:pPr>
      <w:r>
        <w:rPr>
          <w:sz w:val="16"/>
        </w:rPr>
        <w:t>Project capital Cost includes M&amp;V Costs,</w:t>
      </w:r>
    </w:p>
    <w:p w14:paraId="058D32CB" w14:textId="607CB952" w:rsidR="001871C4" w:rsidRDefault="001871C4" w:rsidP="001871C4">
      <w:pPr>
        <w:pStyle w:val="ListParagraph"/>
        <w:numPr>
          <w:ilvl w:val="0"/>
          <w:numId w:val="43"/>
        </w:numPr>
        <w:rPr>
          <w:sz w:val="16"/>
        </w:rPr>
      </w:pPr>
      <w:r>
        <w:rPr>
          <w:sz w:val="16"/>
        </w:rPr>
        <w:t>Energy savings calculated based upon $0.044/kWh for electricity excluding GST,</w:t>
      </w:r>
    </w:p>
    <w:p w14:paraId="14E24B06" w14:textId="77777777" w:rsidR="001871C4" w:rsidRDefault="001871C4" w:rsidP="001871C4">
      <w:pPr>
        <w:pStyle w:val="ListParagraph"/>
        <w:numPr>
          <w:ilvl w:val="0"/>
          <w:numId w:val="43"/>
        </w:numPr>
        <w:rPr>
          <w:sz w:val="16"/>
        </w:rPr>
      </w:pPr>
      <w:r w:rsidRPr="001C59A1">
        <w:rPr>
          <w:sz w:val="16"/>
        </w:rPr>
        <w:t>VEEC Market Value of $23/VEEC</w:t>
      </w:r>
      <w:r>
        <w:rPr>
          <w:sz w:val="16"/>
        </w:rPr>
        <w:t xml:space="preserve"> consistent over the life of the project,</w:t>
      </w:r>
    </w:p>
    <w:p w14:paraId="4864DE46" w14:textId="77777777" w:rsidR="001871C4" w:rsidRDefault="001871C4" w:rsidP="001871C4">
      <w:pPr>
        <w:pStyle w:val="ListParagraph"/>
        <w:numPr>
          <w:ilvl w:val="0"/>
          <w:numId w:val="43"/>
        </w:numPr>
        <w:rPr>
          <w:sz w:val="16"/>
        </w:rPr>
      </w:pPr>
      <w:r>
        <w:rPr>
          <w:sz w:val="16"/>
        </w:rPr>
        <w:t>Analysis excludes any additional AP creation or trading fees,</w:t>
      </w:r>
    </w:p>
    <w:p w14:paraId="60B00D01" w14:textId="77777777" w:rsidR="001871C4" w:rsidRDefault="001871C4" w:rsidP="001871C4">
      <w:pPr>
        <w:pStyle w:val="ListParagraph"/>
        <w:numPr>
          <w:ilvl w:val="0"/>
          <w:numId w:val="43"/>
        </w:numPr>
        <w:rPr>
          <w:sz w:val="16"/>
        </w:rPr>
      </w:pPr>
      <w:r>
        <w:rPr>
          <w:sz w:val="16"/>
        </w:rPr>
        <w:t>ROI calculated on a 10 year lifetime basis,</w:t>
      </w:r>
    </w:p>
    <w:p w14:paraId="5CEFB694" w14:textId="77777777" w:rsidR="001871C4" w:rsidRDefault="001871C4" w:rsidP="001871C4">
      <w:pPr>
        <w:pStyle w:val="ListParagraph"/>
        <w:numPr>
          <w:ilvl w:val="0"/>
          <w:numId w:val="43"/>
        </w:numPr>
        <w:rPr>
          <w:sz w:val="16"/>
        </w:rPr>
      </w:pPr>
      <w:r>
        <w:rPr>
          <w:sz w:val="16"/>
        </w:rPr>
        <w:t>Project lifetime VEEC revenue based on a 10 year basis,</w:t>
      </w:r>
    </w:p>
    <w:p w14:paraId="733C3616" w14:textId="3A3E7602" w:rsidR="001871C4" w:rsidRPr="001C59A1" w:rsidRDefault="001871C4" w:rsidP="001871C4">
      <w:pPr>
        <w:pStyle w:val="ListParagraph"/>
        <w:numPr>
          <w:ilvl w:val="0"/>
          <w:numId w:val="43"/>
        </w:numPr>
        <w:rPr>
          <w:sz w:val="16"/>
        </w:rPr>
      </w:pPr>
      <w:r>
        <w:rPr>
          <w:sz w:val="16"/>
        </w:rPr>
        <w:t>Utilising the persistence model under the VEET M&amp;V method for the purpose of demonstration.</w:t>
      </w:r>
    </w:p>
    <w:p w14:paraId="41663505" w14:textId="702DB9F7" w:rsidR="001944E3" w:rsidRDefault="001944E3">
      <w:pPr>
        <w:jc w:val="left"/>
        <w:rPr>
          <w:highlight w:val="yellow"/>
        </w:rPr>
      </w:pPr>
    </w:p>
    <w:p w14:paraId="090CCDC5" w14:textId="77777777" w:rsidR="001944E3" w:rsidRPr="007C57F7" w:rsidRDefault="001944E3" w:rsidP="007C57F7">
      <w:pPr>
        <w:rPr>
          <w:highlight w:val="yellow"/>
        </w:rPr>
      </w:pPr>
    </w:p>
    <w:p w14:paraId="4B3EC6F2" w14:textId="77777777" w:rsidR="007D18A3" w:rsidRDefault="00281378" w:rsidP="001944E3">
      <w:pPr>
        <w:pStyle w:val="Heading2"/>
      </w:pPr>
      <w:bookmarkStart w:id="33" w:name="_Toc449515645"/>
      <w:r>
        <w:t xml:space="preserve">Key </w:t>
      </w:r>
      <w:r w:rsidR="00082500" w:rsidRPr="00082500">
        <w:t>Case Study Findings</w:t>
      </w:r>
      <w:bookmarkEnd w:id="33"/>
    </w:p>
    <w:p w14:paraId="42631D96" w14:textId="77777777" w:rsidR="007D18A3" w:rsidRDefault="007D18A3" w:rsidP="007D18A3"/>
    <w:p w14:paraId="6F72DE01" w14:textId="77777777" w:rsidR="00AD3B33" w:rsidRDefault="006236AA" w:rsidP="007D18A3">
      <w:r>
        <w:t>Utilising the VEET M&amp;V m</w:t>
      </w:r>
      <w:r w:rsidR="00AD3B33">
        <w:t xml:space="preserve">ethod for three case studies provided an opportunity to assess the functionality of the method. The following is a summary of the findings from the case study projects. </w:t>
      </w:r>
    </w:p>
    <w:p w14:paraId="24BBB664" w14:textId="77777777" w:rsidR="007D18A3" w:rsidRDefault="007D18A3" w:rsidP="007D18A3"/>
    <w:p w14:paraId="5050CEB4" w14:textId="77777777" w:rsidR="003C6279" w:rsidRPr="003C6279" w:rsidRDefault="00281378" w:rsidP="007D18A3">
      <w:pPr>
        <w:rPr>
          <w:b/>
        </w:rPr>
      </w:pPr>
      <w:r>
        <w:rPr>
          <w:b/>
        </w:rPr>
        <w:t>Project</w:t>
      </w:r>
      <w:r w:rsidR="003C6279" w:rsidRPr="003C6279">
        <w:rPr>
          <w:b/>
        </w:rPr>
        <w:t xml:space="preserve"> Eligibility</w:t>
      </w:r>
    </w:p>
    <w:p w14:paraId="4716A7F5" w14:textId="0B5C4909" w:rsidR="003C6279" w:rsidRPr="0056642A" w:rsidRDefault="001C0D66" w:rsidP="007D18A3">
      <w:r w:rsidRPr="0056642A">
        <w:t>The cogeneration project case study was successfully able to</w:t>
      </w:r>
      <w:r w:rsidR="006236AA" w:rsidRPr="0056642A">
        <w:t xml:space="preserve"> demonstrate that the VEET M&amp;V m</w:t>
      </w:r>
      <w:r w:rsidRPr="0056642A">
        <w:t xml:space="preserve">ethod is able to be applied to an energy efficiency project involving multiple energy sources. The forward creation mechanism was </w:t>
      </w:r>
      <w:r w:rsidR="0056642A" w:rsidRPr="0056642A">
        <w:t>utilised</w:t>
      </w:r>
      <w:r w:rsidRPr="0056642A">
        <w:t xml:space="preserve"> for this case </w:t>
      </w:r>
      <w:r w:rsidR="00660A89" w:rsidRPr="0056642A">
        <w:t xml:space="preserve">study however </w:t>
      </w:r>
      <w:r w:rsidRPr="0056642A">
        <w:t>the maximum forward creati</w:t>
      </w:r>
      <w:r w:rsidR="0056642A" w:rsidRPr="0056642A">
        <w:t xml:space="preserve">on limit of 50,000 certificates was quickly reached. </w:t>
      </w:r>
    </w:p>
    <w:p w14:paraId="4B36304E" w14:textId="77777777" w:rsidR="001C0D66" w:rsidRPr="0056642A" w:rsidRDefault="001C0D66" w:rsidP="007D18A3"/>
    <w:p w14:paraId="5D2B67E7" w14:textId="4D0EF9E5" w:rsidR="0056642A" w:rsidRPr="0056642A" w:rsidRDefault="0056642A" w:rsidP="007D18A3">
      <w:r w:rsidRPr="0056642A">
        <w:t xml:space="preserve">This project is eligible to forward create up to 50,000 certificates with the remainder of the certificates available through the annual creation mechanism. </w:t>
      </w:r>
      <w:r w:rsidRPr="00EE53C6">
        <w:t>As a result, further M&amp;V would be required in the form of continuous operating period measurement in order to use the annual creation method</w:t>
      </w:r>
      <w:r>
        <w:t xml:space="preserve">. This limit of </w:t>
      </w:r>
      <w:r w:rsidRPr="0056642A">
        <w:t>certificate forward creation is sensible as it limits risk to the scheme’s integrity, however it does extend the cash flow period from certificates (over 10 years) for end users and exposes them to the risk of other system changes outside of the project scope. This may provide a minor level of discouragement for the</w:t>
      </w:r>
      <w:r>
        <w:t xml:space="preserve"> participation of some end users. Overall, a sensible balance has been achieved.</w:t>
      </w:r>
    </w:p>
    <w:p w14:paraId="55663F20" w14:textId="77777777" w:rsidR="0056642A" w:rsidRDefault="0056642A" w:rsidP="007D18A3">
      <w:pPr>
        <w:rPr>
          <w:b/>
        </w:rPr>
      </w:pPr>
    </w:p>
    <w:p w14:paraId="03F0632A" w14:textId="77777777" w:rsidR="007D18A3" w:rsidRPr="00AD3B33" w:rsidRDefault="00AD3B33" w:rsidP="007D18A3">
      <w:pPr>
        <w:rPr>
          <w:b/>
        </w:rPr>
      </w:pPr>
      <w:r w:rsidRPr="00AD3B33">
        <w:rPr>
          <w:b/>
        </w:rPr>
        <w:t>Average Energy Model Coefficient of Variation</w:t>
      </w:r>
    </w:p>
    <w:p w14:paraId="38190625" w14:textId="6D145D03" w:rsidR="001500C3" w:rsidRPr="001500C3" w:rsidRDefault="00685066" w:rsidP="007D18A3">
      <w:r w:rsidRPr="001500C3">
        <w:t xml:space="preserve">Case Study 3 tested the capacity of the average energy model approach. Schedule 37, Division 2 – Variables, Baseline Energy Model and Operating Energy Model clause 1(b)(ii) required baseline and/or operating average energy to have a coefficient of variance less than 15%. </w:t>
      </w:r>
      <w:r w:rsidR="001500C3" w:rsidRPr="001500C3">
        <w:t>As a result, this project is required to use an average energy model for the baseline and a regression operating energy model.</w:t>
      </w:r>
      <w:r w:rsidR="00281A1F">
        <w:t xml:space="preserve"> This involves utilising two separate functional forms of energy models to forecast savings. As such, “normalisation” to a </w:t>
      </w:r>
      <w:r w:rsidR="000C3EC9">
        <w:t>N</w:t>
      </w:r>
      <w:r w:rsidR="000C3EC9" w:rsidRPr="004D7627">
        <w:t xml:space="preserve">ormal </w:t>
      </w:r>
      <w:r w:rsidR="000C3EC9">
        <w:t>Y</w:t>
      </w:r>
      <w:r w:rsidR="000C3EC9" w:rsidRPr="004D7627">
        <w:t xml:space="preserve">ear </w:t>
      </w:r>
      <w:r w:rsidR="00281A1F">
        <w:t>cannot be conducted between an average energy model and a regression energy model.</w:t>
      </w:r>
    </w:p>
    <w:p w14:paraId="330D82A6" w14:textId="77777777" w:rsidR="001500C3" w:rsidRPr="003F6B97" w:rsidRDefault="001500C3" w:rsidP="007D18A3"/>
    <w:p w14:paraId="620C5181" w14:textId="1B77E18D" w:rsidR="00A007F1" w:rsidRPr="00A007F1" w:rsidRDefault="00A007F1" w:rsidP="007D18A3">
      <w:r w:rsidRPr="00A007F1">
        <w:t xml:space="preserve">An arbitrary threshold of 15% has been set for the coefficient of variation in order for an average energy model to be utilised. This is to avoid APs from unnecessarily utilising an average energy model approach in preference to the more rigorous regression model approach. This is sensible as it will encourage a consistent approach to M&amp;V across a range of APs and also ensure average energy models are only utilise under appropriate circumstances. </w:t>
      </w:r>
      <w:r w:rsidR="00A906FE">
        <w:t>In order to clarify the use of average energy models, it is highly recommended that the words “independent variables (if any) and site constants” be removed from schedule s3 in relation to average energy models.</w:t>
      </w:r>
      <w:r w:rsidR="00A906FE" w:rsidRPr="00A906FE">
        <w:t xml:space="preserve"> </w:t>
      </w:r>
      <w:r w:rsidR="00A906FE">
        <w:t>The inclusion of these words implies independent variables and site constants should be included in the average energy model. Including these components results in a misinterpretation of baseline energy consumption and an incorrect M&amp;V analysis.</w:t>
      </w:r>
    </w:p>
    <w:p w14:paraId="0D9FBEC6" w14:textId="77777777" w:rsidR="00A007F1" w:rsidRDefault="00A007F1" w:rsidP="007D18A3">
      <w:pPr>
        <w:rPr>
          <w:highlight w:val="magenta"/>
        </w:rPr>
      </w:pPr>
    </w:p>
    <w:p w14:paraId="58ABCEFE" w14:textId="77777777" w:rsidR="00F65233" w:rsidRDefault="00F65233" w:rsidP="007D18A3"/>
    <w:p w14:paraId="5230C090" w14:textId="0881A5C6" w:rsidR="007D18A3" w:rsidRDefault="003C6279" w:rsidP="007D18A3">
      <w:r>
        <w:t>Through the three case studies, it has been sh</w:t>
      </w:r>
      <w:r w:rsidR="006236AA">
        <w:t>own that the proposed VEET M&amp;V m</w:t>
      </w:r>
      <w:r>
        <w:t xml:space="preserve">ethod has adequate </w:t>
      </w:r>
      <w:r w:rsidR="00481B37">
        <w:t>flexibility</w:t>
      </w:r>
      <w:r>
        <w:t xml:space="preserve"> to handle a variety of energy efficiency projects. This is possible largely due to the inclusion of:</w:t>
      </w:r>
    </w:p>
    <w:p w14:paraId="3358296F" w14:textId="77777777" w:rsidR="003C6279" w:rsidRDefault="003C6279" w:rsidP="007D18A3"/>
    <w:p w14:paraId="583A47FC" w14:textId="77777777" w:rsidR="003C6279" w:rsidRDefault="003C6279" w:rsidP="003C6279">
      <w:pPr>
        <w:pStyle w:val="ListParagraph"/>
        <w:numPr>
          <w:ilvl w:val="0"/>
          <w:numId w:val="37"/>
        </w:numPr>
      </w:pPr>
      <w:r>
        <w:t>Both a forward creation and annual creation methods, and</w:t>
      </w:r>
    </w:p>
    <w:p w14:paraId="4EE88562" w14:textId="77777777" w:rsidR="003C6279" w:rsidRDefault="003C6279" w:rsidP="003C6279">
      <w:pPr>
        <w:pStyle w:val="ListParagraph"/>
        <w:numPr>
          <w:ilvl w:val="0"/>
          <w:numId w:val="37"/>
        </w:numPr>
      </w:pPr>
      <w:r>
        <w:t>Flexibility in the design of the average energy model approach.</w:t>
      </w:r>
    </w:p>
    <w:p w14:paraId="4951DD96" w14:textId="77777777" w:rsidR="007D18A3" w:rsidRDefault="007D18A3" w:rsidP="007D18A3"/>
    <w:p w14:paraId="64AEAD4A" w14:textId="77777777" w:rsidR="007D18A3" w:rsidRDefault="007D18A3" w:rsidP="007D18A3"/>
    <w:bookmarkEnd w:id="13"/>
    <w:p w14:paraId="1916F053" w14:textId="66023A3E" w:rsidR="00FE0C9F" w:rsidRPr="008A5592" w:rsidRDefault="00FE0C9F" w:rsidP="00461DE7"/>
    <w:bookmarkEnd w:id="12"/>
    <w:sectPr w:rsidR="00FE0C9F" w:rsidRPr="008A5592" w:rsidSect="006B6E72">
      <w:headerReference w:type="default" r:id="rId25"/>
      <w:footerReference w:type="default" r:id="rId26"/>
      <w:pgSz w:w="11907" w:h="16840" w:code="9"/>
      <w:pgMar w:top="1440" w:right="1293" w:bottom="1276" w:left="1276"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4EAFC8A" w14:textId="77777777" w:rsidR="00EC67DB" w:rsidRDefault="00EC67DB" w:rsidP="00461DE7">
      <w:r>
        <w:separator/>
      </w:r>
    </w:p>
  </w:endnote>
  <w:endnote w:type="continuationSeparator" w:id="0">
    <w:p w14:paraId="1BB9D75B" w14:textId="77777777" w:rsidR="00EC67DB" w:rsidRDefault="00EC67DB" w:rsidP="00461DE7">
      <w:r>
        <w:continuationSeparator/>
      </w:r>
    </w:p>
  </w:endnote>
  <w:endnote w:type="continuationNotice" w:id="1">
    <w:p w14:paraId="40D0D009" w14:textId="77777777" w:rsidR="00EC67DB" w:rsidRDefault="00EC67D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2E3021" w14:textId="77777777" w:rsidR="00EC67DB" w:rsidRPr="003D2ABC" w:rsidRDefault="00EC67DB" w:rsidP="000E141D">
    <w:pPr>
      <w:pStyle w:val="FooterStylePortrait"/>
    </w:pPr>
    <w:r>
      <w:t>Confidential</w:t>
    </w:r>
    <w:r>
      <w:tab/>
    </w:r>
    <w:r w:rsidRPr="003D2ABC">
      <w:t xml:space="preserve">Page </w:t>
    </w:r>
    <w:r>
      <w:fldChar w:fldCharType="begin"/>
    </w:r>
    <w:r>
      <w:instrText xml:space="preserve"> PAGE </w:instrText>
    </w:r>
    <w:r>
      <w:fldChar w:fldCharType="separate"/>
    </w:r>
    <w:r w:rsidR="00914114">
      <w:rPr>
        <w:noProof/>
      </w:rPr>
      <w:t>3</w:t>
    </w:r>
    <w:r>
      <w:rPr>
        <w:noProof/>
      </w:rPr>
      <w:fldChar w:fldCharType="end"/>
    </w:r>
    <w:r w:rsidRPr="003D2ABC">
      <w:tab/>
    </w:r>
    <w:r>
      <w:fldChar w:fldCharType="begin"/>
    </w:r>
    <w:r>
      <w:instrText xml:space="preserve"> DATE  \@ "d/MM/yyyy" </w:instrText>
    </w:r>
    <w:r>
      <w:fldChar w:fldCharType="separate"/>
    </w:r>
    <w:r w:rsidR="00914114">
      <w:rPr>
        <w:noProof/>
      </w:rPr>
      <w:t>27/04/2016</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05BEBFE" w14:textId="77777777" w:rsidR="00EC67DB" w:rsidRDefault="00EC67DB">
      <w:pPr>
        <w:pStyle w:val="Footer"/>
      </w:pPr>
    </w:p>
    <w:p w14:paraId="41794930" w14:textId="77777777" w:rsidR="00EC67DB" w:rsidRDefault="00EC67DB"/>
    <w:p w14:paraId="64F98F13" w14:textId="77777777" w:rsidR="00EC67DB" w:rsidRDefault="00EC67DB">
      <w:pPr>
        <w:pStyle w:val="Footer"/>
      </w:pPr>
    </w:p>
    <w:p w14:paraId="54F2C788" w14:textId="77777777" w:rsidR="00EC67DB" w:rsidRDefault="00EC67DB"/>
    <w:p w14:paraId="00DDA160" w14:textId="77777777" w:rsidR="00EC67DB" w:rsidRDefault="00EC67DB" w:rsidP="00461DE7">
      <w:pPr>
        <w:pStyle w:val="FooterStylePortrait"/>
      </w:pPr>
      <w:r w:rsidRPr="00692044">
        <w:t>Confidential</w:t>
      </w:r>
      <w:r w:rsidRPr="00692044">
        <w:tab/>
        <w:t xml:space="preserve">Page </w:t>
      </w:r>
      <w:r>
        <w:fldChar w:fldCharType="begin"/>
      </w:r>
      <w:r>
        <w:instrText xml:space="preserve"> PAGE </w:instrText>
      </w:r>
      <w:r>
        <w:fldChar w:fldCharType="separate"/>
      </w:r>
      <w:r>
        <w:rPr>
          <w:noProof/>
        </w:rPr>
        <w:t>43</w:t>
      </w:r>
      <w:r>
        <w:rPr>
          <w:noProof/>
        </w:rPr>
        <w:fldChar w:fldCharType="end"/>
      </w:r>
      <w:r w:rsidRPr="00692044">
        <w:tab/>
      </w:r>
      <w:r>
        <w:fldChar w:fldCharType="begin"/>
      </w:r>
      <w:r>
        <w:instrText xml:space="preserve"> DATE  \@ "d/MM/yyyy" </w:instrText>
      </w:r>
      <w:r>
        <w:fldChar w:fldCharType="separate"/>
      </w:r>
      <w:r w:rsidR="00914114">
        <w:rPr>
          <w:noProof/>
        </w:rPr>
        <w:t>27/04/2016</w:t>
      </w:r>
      <w:r>
        <w:rPr>
          <w:noProof/>
        </w:rPr>
        <w:fldChar w:fldCharType="end"/>
      </w:r>
    </w:p>
    <w:p w14:paraId="518481BE" w14:textId="77777777" w:rsidR="00EC67DB" w:rsidRPr="00381151" w:rsidRDefault="00EC67DB" w:rsidP="00461DE7">
      <w:pPr>
        <w:pStyle w:val="FooterStylePortrait"/>
      </w:pPr>
      <w:r>
        <w:fldChar w:fldCharType="begin"/>
      </w:r>
      <w:r>
        <w:instrText xml:space="preserve"> FILENAME \p </w:instrText>
      </w:r>
      <w:r>
        <w:fldChar w:fldCharType="separate"/>
      </w:r>
      <w:r w:rsidR="00914114">
        <w:rPr>
          <w:noProof/>
        </w:rPr>
        <w:t>E:\Documents\1. ENGINEERING\1.1 Clients\VEET EcoDev\1. Engineering\1.1 OPE40.272 VEET MnV Method Review\4. Final Report\Final Documents\VEET EcoDev - M&amp;V Method Review v4.0 Abridged Out Performers 160309.docx</w:t>
      </w:r>
      <w:r>
        <w:rPr>
          <w:noProof/>
        </w:rPr>
        <w:fldChar w:fldCharType="end"/>
      </w:r>
    </w:p>
    <w:p w14:paraId="637233C2" w14:textId="77777777" w:rsidR="00EC67DB" w:rsidRDefault="00EC67DB">
      <w:pPr>
        <w:pStyle w:val="Footer"/>
      </w:pPr>
    </w:p>
    <w:p w14:paraId="2F3887B3" w14:textId="77777777" w:rsidR="00EC67DB" w:rsidRDefault="00EC67DB"/>
    <w:p w14:paraId="26BA98EC" w14:textId="77777777" w:rsidR="00EC67DB" w:rsidRDefault="00EC67DB" w:rsidP="00461DE7">
      <w:pPr>
        <w:pStyle w:val="FooterStyleLandscape"/>
      </w:pPr>
      <w:r w:rsidRPr="00692044">
        <w:t>Confidential</w:t>
      </w:r>
      <w:r w:rsidRPr="00692044">
        <w:tab/>
        <w:t xml:space="preserve">Page </w:t>
      </w:r>
      <w:r>
        <w:fldChar w:fldCharType="begin"/>
      </w:r>
      <w:r>
        <w:instrText xml:space="preserve"> PAGE </w:instrText>
      </w:r>
      <w:r>
        <w:fldChar w:fldCharType="separate"/>
      </w:r>
      <w:r>
        <w:rPr>
          <w:noProof/>
        </w:rPr>
        <w:t>43</w:t>
      </w:r>
      <w:r>
        <w:rPr>
          <w:noProof/>
        </w:rPr>
        <w:fldChar w:fldCharType="end"/>
      </w:r>
      <w:r w:rsidRPr="00692044">
        <w:tab/>
      </w:r>
      <w:r>
        <w:fldChar w:fldCharType="begin"/>
      </w:r>
      <w:r>
        <w:instrText xml:space="preserve"> DATE  \@ "d/MM/yyyy" </w:instrText>
      </w:r>
      <w:r>
        <w:fldChar w:fldCharType="separate"/>
      </w:r>
      <w:r w:rsidR="00914114">
        <w:rPr>
          <w:noProof/>
        </w:rPr>
        <w:t>27/04/2016</w:t>
      </w:r>
      <w:r>
        <w:rPr>
          <w:noProof/>
        </w:rPr>
        <w:fldChar w:fldCharType="end"/>
      </w:r>
    </w:p>
    <w:p w14:paraId="5F8966BB" w14:textId="77777777" w:rsidR="00EC67DB" w:rsidRPr="00692044" w:rsidRDefault="00EC67DB" w:rsidP="00461DE7">
      <w:pPr>
        <w:pStyle w:val="FooterStyleLandscape"/>
      </w:pPr>
      <w:r>
        <w:fldChar w:fldCharType="begin"/>
      </w:r>
      <w:r>
        <w:instrText xml:space="preserve"> FILENAME \p </w:instrText>
      </w:r>
      <w:r>
        <w:fldChar w:fldCharType="separate"/>
      </w:r>
      <w:r w:rsidR="00914114">
        <w:rPr>
          <w:noProof/>
        </w:rPr>
        <w:t>E:\Documents\1. ENGINEERING\1.1 Clients\VEET EcoDev\1. Engineering\1.1 OPE40.272 VEET MnV Method Review\4. Final Report\Final Documents\VEET EcoDev - M&amp;V Method Review v4.0 Abridged Out Performers 160309.docx</w:t>
      </w:r>
      <w:r>
        <w:rPr>
          <w:noProof/>
        </w:rPr>
        <w:fldChar w:fldCharType="end"/>
      </w:r>
    </w:p>
    <w:p w14:paraId="3536FB56" w14:textId="77777777" w:rsidR="00EC67DB" w:rsidRDefault="00EC67DB">
      <w:pPr>
        <w:pStyle w:val="Footer"/>
      </w:pPr>
    </w:p>
    <w:p w14:paraId="1954DF32" w14:textId="77777777" w:rsidR="00EC67DB" w:rsidRDefault="00EC67DB"/>
    <w:p w14:paraId="6803498B" w14:textId="77777777" w:rsidR="00EC67DB" w:rsidRDefault="00EC67DB" w:rsidP="00461DE7">
      <w:r>
        <w:separator/>
      </w:r>
    </w:p>
  </w:footnote>
  <w:footnote w:type="continuationSeparator" w:id="0">
    <w:p w14:paraId="074F5D23" w14:textId="77777777" w:rsidR="00EC67DB" w:rsidRDefault="00EC67DB" w:rsidP="00461DE7">
      <w:r>
        <w:continuationSeparator/>
      </w:r>
    </w:p>
  </w:footnote>
  <w:footnote w:type="continuationNotice" w:id="1">
    <w:p w14:paraId="1994E7E0" w14:textId="77777777" w:rsidR="00EC67DB" w:rsidRDefault="00EC67DB"/>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D6420B" w14:textId="4D1DB7B5" w:rsidR="00EC67DB" w:rsidRDefault="00EC67DB" w:rsidP="0016011E">
    <w:pPr>
      <w:pStyle w:val="Header"/>
      <w:tabs>
        <w:tab w:val="left" w:pos="4650"/>
      </w:tabs>
    </w:pPr>
    <w:r>
      <w:rPr>
        <w:noProof/>
        <w:lang w:eastAsia="en-AU"/>
      </w:rPr>
      <w:drawing>
        <wp:anchor distT="0" distB="0" distL="114300" distR="114300" simplePos="0" relativeHeight="251655680" behindDoc="0" locked="0" layoutInCell="1" allowOverlap="1" wp14:anchorId="7AF206D4" wp14:editId="31FCF4DF">
          <wp:simplePos x="0" y="0"/>
          <wp:positionH relativeFrom="column">
            <wp:posOffset>3810</wp:posOffset>
          </wp:positionH>
          <wp:positionV relativeFrom="paragraph">
            <wp:posOffset>-200025</wp:posOffset>
          </wp:positionV>
          <wp:extent cx="2606040" cy="507365"/>
          <wp:effectExtent l="0" t="0" r="0" b="0"/>
          <wp:wrapSquare wrapText="bothSides"/>
          <wp:docPr id="12"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2606040" cy="507365"/>
                  </a:xfrm>
                  <a:prstGeom prst="rect">
                    <a:avLst/>
                  </a:prstGeom>
                  <a:solidFill>
                    <a:srgbClr val="FFFFFF"/>
                  </a:solidFill>
                  <a:ln w="9525">
                    <a:noFill/>
                    <a:miter lim="800000"/>
                    <a:headEnd/>
                    <a:tailEnd/>
                  </a:ln>
                </pic:spPr>
              </pic:pic>
            </a:graphicData>
          </a:graphic>
        </wp:anchor>
      </w:drawing>
    </w:r>
    <w:r>
      <w:rPr>
        <w:noProof/>
        <w:lang w:eastAsia="en-AU"/>
      </w:rPr>
      <mc:AlternateContent>
        <mc:Choice Requires="wps">
          <w:drawing>
            <wp:anchor distT="0" distB="0" distL="114300" distR="114300" simplePos="0" relativeHeight="251657728" behindDoc="1" locked="0" layoutInCell="1" allowOverlap="1" wp14:anchorId="504AD12C" wp14:editId="61476DBB">
              <wp:simplePos x="0" y="0"/>
              <wp:positionH relativeFrom="column">
                <wp:posOffset>3291205</wp:posOffset>
              </wp:positionH>
              <wp:positionV relativeFrom="paragraph">
                <wp:posOffset>-186055</wp:posOffset>
              </wp:positionV>
              <wp:extent cx="1905" cy="578485"/>
              <wp:effectExtent l="10795" t="13970" r="15875" b="17145"/>
              <wp:wrapNone/>
              <wp:docPr id="19"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 cy="578485"/>
                      </a:xfrm>
                      <a:prstGeom prst="straightConnector1">
                        <a:avLst/>
                      </a:prstGeom>
                      <a:noFill/>
                      <a:ln w="19080">
                        <a:solidFill>
                          <a:srgbClr val="6699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F80A934" id="_x0000_t32" coordsize="21600,21600" o:spt="32" o:oned="t" path="m,l21600,21600e" filled="f">
              <v:path arrowok="t" fillok="f" o:connecttype="none"/>
              <o:lock v:ext="edit" shapetype="t"/>
            </v:shapetype>
            <v:shape id="AutoShape 14" o:spid="_x0000_s1026" type="#_x0000_t32" style="position:absolute;margin-left:259.15pt;margin-top:-14.65pt;width:.15pt;height:45.5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" strokecolor="#690" strokeweight=".53mm">
              <v:stroke joinstyle="miter"/>
            </v:shape>
          </w:pict>
        </mc:Fallback>
      </mc:AlternateContent>
    </w:r>
    <w:r>
      <w:rPr>
        <w:noProof/>
        <w:lang w:eastAsia="en-AU"/>
      </w:rPr>
      <mc:AlternateContent>
        <mc:Choice Requires="wps">
          <w:drawing>
            <wp:anchor distT="0" distB="0" distL="114300" distR="114300" simplePos="0" relativeHeight="251658752" behindDoc="1" locked="0" layoutInCell="1" allowOverlap="1" wp14:anchorId="0C499C98" wp14:editId="7F0917C8">
              <wp:simplePos x="0" y="0"/>
              <wp:positionH relativeFrom="column">
                <wp:posOffset>-59690</wp:posOffset>
              </wp:positionH>
              <wp:positionV relativeFrom="paragraph">
                <wp:posOffset>445135</wp:posOffset>
              </wp:positionV>
              <wp:extent cx="6075045" cy="1905"/>
              <wp:effectExtent l="12700" t="6985" r="8255" b="10160"/>
              <wp:wrapNone/>
              <wp:docPr id="16"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75045" cy="1905"/>
                      </a:xfrm>
                      <a:prstGeom prst="straightConnector1">
                        <a:avLst/>
                      </a:prstGeom>
                      <a:noFill/>
                      <a:ln w="324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9F5F48A" id="AutoShape 15" o:spid="_x0000_s1026" type="#_x0000_t32" style="position:absolute;margin-left:-4.7pt;margin-top:35.05pt;width:478.35pt;height:.1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" strokeweight=".09mm">
              <v:stroke joinstyle="miter"/>
            </v:shape>
          </w:pict>
        </mc:Fallback>
      </mc:AlternateContent>
    </w:r>
    <w:r>
      <w:rPr>
        <w:noProof/>
        <w:lang w:eastAsia="en-AU"/>
      </w:rPr>
      <mc:AlternateContent>
        <mc:Choice Requires="wps">
          <w:drawing>
            <wp:anchor distT="0" distB="0" distL="114935" distR="114935" simplePos="0" relativeHeight="251656704" behindDoc="1" locked="0" layoutInCell="1" allowOverlap="1" wp14:anchorId="1AE24613" wp14:editId="75A70876">
              <wp:simplePos x="0" y="0"/>
              <wp:positionH relativeFrom="column">
                <wp:posOffset>3348990</wp:posOffset>
              </wp:positionH>
              <wp:positionV relativeFrom="paragraph">
                <wp:posOffset>-143510</wp:posOffset>
              </wp:positionV>
              <wp:extent cx="3148965" cy="516890"/>
              <wp:effectExtent l="1905" t="0" r="1905" b="0"/>
              <wp:wrapNone/>
              <wp:docPr id="1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8965" cy="5168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FC9499" w14:textId="77777777" w:rsidR="00EC67DB" w:rsidRPr="00160A6F" w:rsidRDefault="00EC67DB" w:rsidP="0016011E">
                          <w:pPr>
                            <w:rPr>
                              <w:sz w:val="20"/>
                            </w:rPr>
                          </w:pPr>
                          <w:r>
                            <w:rPr>
                              <w:sz w:val="20"/>
                            </w:rPr>
                            <w:t>info@outperformers.com.au   T</w:t>
                          </w:r>
                          <w:r w:rsidRPr="00160A6F">
                            <w:rPr>
                              <w:sz w:val="20"/>
                            </w:rPr>
                            <w:t xml:space="preserve"> 02 </w:t>
                          </w:r>
                          <w:r>
                            <w:rPr>
                              <w:sz w:val="20"/>
                            </w:rPr>
                            <w:t>8094</w:t>
                          </w:r>
                          <w:r w:rsidRPr="00160A6F">
                            <w:rPr>
                              <w:sz w:val="20"/>
                            </w:rPr>
                            <w:t xml:space="preserve"> </w:t>
                          </w:r>
                          <w:r>
                            <w:rPr>
                              <w:sz w:val="20"/>
                            </w:rPr>
                            <w:t>1742</w:t>
                          </w:r>
                        </w:p>
                        <w:p w14:paraId="2BDD83A1" w14:textId="77777777" w:rsidR="00EC67DB" w:rsidRPr="00160A6F" w:rsidRDefault="00EC67DB" w:rsidP="0016011E">
                          <w:pPr>
                            <w:rPr>
                              <w:color w:val="808080"/>
                              <w:sz w:val="20"/>
                            </w:rPr>
                          </w:pPr>
                          <w:r>
                            <w:rPr>
                              <w:color w:val="808080"/>
                              <w:sz w:val="20"/>
                            </w:rPr>
                            <w:t>Level 2, 194 Miller Street, North Sydney NSW 2060</w:t>
                          </w:r>
                        </w:p>
                        <w:p w14:paraId="6C0F8D5B" w14:textId="77777777" w:rsidR="00EC67DB" w:rsidRPr="00160A6F" w:rsidRDefault="00EC67DB" w:rsidP="0016011E">
                          <w:pPr>
                            <w:rPr>
                              <w:color w:val="808080"/>
                              <w:sz w:val="20"/>
                            </w:rPr>
                          </w:pPr>
                          <w:r w:rsidRPr="00160A6F">
                            <w:rPr>
                              <w:sz w:val="20"/>
                            </w:rPr>
                            <w:t xml:space="preserve">www.outperformers.com.au   </w:t>
                          </w:r>
                          <w:r>
                            <w:rPr>
                              <w:color w:val="808080"/>
                              <w:sz w:val="20"/>
                            </w:rPr>
                            <w:t>ABN 99</w:t>
                          </w:r>
                          <w:r w:rsidRPr="00160A6F">
                            <w:rPr>
                              <w:color w:val="808080"/>
                              <w:sz w:val="20"/>
                            </w:rPr>
                            <w:t xml:space="preserve"> </w:t>
                          </w:r>
                          <w:r>
                            <w:rPr>
                              <w:color w:val="808080"/>
                              <w:sz w:val="20"/>
                            </w:rPr>
                            <w:t>404 268 440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AE24613" id="_x0000_t202" coordsize="21600,21600" o:spt="202" path="m,l,21600r21600,l21600,xe">
              <v:stroke joinstyle="miter"/>
              <v:path gradientshapeok="t" o:connecttype="rect"/>
            </v:shapetype>
            <v:shape id="Text Box 13" o:spid="_x0000_s1026" type="#_x0000_t202" style="position:absolute;left:0;text-align:left;margin-left:263.7pt;margin-top:-11.3pt;width:247.95pt;height:40.7pt;z-index:-25165977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" stroked="f">
              <v:textbox inset="0,0,0,0">
                <w:txbxContent>
                  <w:p w14:paraId="23FC9499" w14:textId="77777777" w:rsidR="000C3EC9" w:rsidRPr="00160A6F" w:rsidRDefault="000C3EC9" w:rsidP="0016011E">
                    <w:pPr>
                      <w:rPr>
                        <w:sz w:val="20"/>
                      </w:rPr>
                    </w:pPr>
                    <w:r>
                      <w:rPr>
                        <w:sz w:val="20"/>
                      </w:rPr>
                      <w:t>info@outperformers.com.au   T</w:t>
                    </w:r>
                    <w:r w:rsidRPr="00160A6F">
                      <w:rPr>
                        <w:sz w:val="20"/>
                      </w:rPr>
                      <w:t xml:space="preserve"> 02 </w:t>
                    </w:r>
                    <w:r>
                      <w:rPr>
                        <w:sz w:val="20"/>
                      </w:rPr>
                      <w:t>8094</w:t>
                    </w:r>
                    <w:r w:rsidRPr="00160A6F">
                      <w:rPr>
                        <w:sz w:val="20"/>
                      </w:rPr>
                      <w:t xml:space="preserve"> </w:t>
                    </w:r>
                    <w:r>
                      <w:rPr>
                        <w:sz w:val="20"/>
                      </w:rPr>
                      <w:t>1742</w:t>
                    </w:r>
                  </w:p>
                  <w:p w14:paraId="2BDD83A1" w14:textId="77777777" w:rsidR="000C3EC9" w:rsidRPr="00160A6F" w:rsidRDefault="000C3EC9" w:rsidP="0016011E">
                    <w:pPr>
                      <w:rPr>
                        <w:color w:val="808080"/>
                        <w:sz w:val="20"/>
                      </w:rPr>
                    </w:pPr>
                    <w:r>
                      <w:rPr>
                        <w:color w:val="808080"/>
                        <w:sz w:val="20"/>
                      </w:rPr>
                      <w:t>Level 2, 194 Miller Street, North Sydney NSW 2060</w:t>
                    </w:r>
                  </w:p>
                  <w:p w14:paraId="6C0F8D5B" w14:textId="77777777" w:rsidR="000C3EC9" w:rsidRPr="00160A6F" w:rsidRDefault="000C3EC9" w:rsidP="0016011E">
                    <w:pPr>
                      <w:rPr>
                        <w:color w:val="808080"/>
                        <w:sz w:val="20"/>
                      </w:rPr>
                    </w:pPr>
                    <w:r w:rsidRPr="00160A6F">
                      <w:rPr>
                        <w:sz w:val="20"/>
                      </w:rPr>
                      <w:t xml:space="preserve">www.outperformers.com.au   </w:t>
                    </w:r>
                    <w:r>
                      <w:rPr>
                        <w:color w:val="808080"/>
                        <w:sz w:val="20"/>
                      </w:rPr>
                      <w:t>ABN 99</w:t>
                    </w:r>
                    <w:r w:rsidRPr="00160A6F">
                      <w:rPr>
                        <w:color w:val="808080"/>
                        <w:sz w:val="20"/>
                      </w:rPr>
                      <w:t xml:space="preserve"> </w:t>
                    </w:r>
                    <w:r>
                      <w:rPr>
                        <w:color w:val="808080"/>
                        <w:sz w:val="20"/>
                      </w:rPr>
                      <w:t>404 268 440</w:t>
                    </w:r>
                  </w:p>
                </w:txbxContent>
              </v:textbox>
            </v:shape>
          </w:pict>
        </mc:Fallback>
      </mc:AlternateContent>
    </w:r>
    <w:r>
      <w:tab/>
    </w:r>
  </w:p>
  <w:p w14:paraId="72B09E2C" w14:textId="77777777" w:rsidR="00EC67DB" w:rsidRPr="0016011E" w:rsidRDefault="00EC67DB" w:rsidP="0016011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D47787"/>
    <w:multiLevelType w:val="hybridMultilevel"/>
    <w:tmpl w:val="B0761D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6CF63FB"/>
    <w:multiLevelType w:val="hybridMultilevel"/>
    <w:tmpl w:val="BCCC89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95D63AA"/>
    <w:multiLevelType w:val="hybridMultilevel"/>
    <w:tmpl w:val="EAEC0D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A5A62A3"/>
    <w:multiLevelType w:val="hybridMultilevel"/>
    <w:tmpl w:val="9CC846D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BC40596"/>
    <w:multiLevelType w:val="hybridMultilevel"/>
    <w:tmpl w:val="20E08B0E"/>
    <w:lvl w:ilvl="0" w:tplc="1374C222">
      <w:start w:val="1"/>
      <w:numFmt w:val="bullet"/>
      <w:pStyle w:val="BulletPoints1"/>
      <w:lvlText w:val=""/>
      <w:lvlJc w:val="left"/>
      <w:pPr>
        <w:tabs>
          <w:tab w:val="num" w:pos="1440"/>
        </w:tabs>
        <w:ind w:left="1440" w:hanging="360"/>
      </w:pPr>
      <w:rPr>
        <w:rFonts w:ascii="Symbol" w:hAnsi="Symbol" w:hint="default"/>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5" w15:restartNumberingAfterBreak="0">
    <w:nsid w:val="0E5A3D67"/>
    <w:multiLevelType w:val="hybridMultilevel"/>
    <w:tmpl w:val="BF8E33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5824208"/>
    <w:multiLevelType w:val="hybridMultilevel"/>
    <w:tmpl w:val="E2AEB6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6961F5D"/>
    <w:multiLevelType w:val="hybridMultilevel"/>
    <w:tmpl w:val="FA289682"/>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8" w15:restartNumberingAfterBreak="0">
    <w:nsid w:val="17222F40"/>
    <w:multiLevelType w:val="multilevel"/>
    <w:tmpl w:val="A30200F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9" w15:restartNumberingAfterBreak="0">
    <w:nsid w:val="19284B6B"/>
    <w:multiLevelType w:val="hybridMultilevel"/>
    <w:tmpl w:val="99221C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A8E7D3A"/>
    <w:multiLevelType w:val="hybridMultilevel"/>
    <w:tmpl w:val="E1E498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C8E2554"/>
    <w:multiLevelType w:val="hybridMultilevel"/>
    <w:tmpl w:val="80884E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CEC4FA4"/>
    <w:multiLevelType w:val="hybridMultilevel"/>
    <w:tmpl w:val="EEA00092"/>
    <w:lvl w:ilvl="0" w:tplc="0C090001">
      <w:start w:val="1"/>
      <w:numFmt w:val="bullet"/>
      <w:lvlText w:val=""/>
      <w:lvlJc w:val="left"/>
      <w:pPr>
        <w:ind w:left="405" w:hanging="360"/>
      </w:pPr>
      <w:rPr>
        <w:rFonts w:ascii="Symbol" w:hAnsi="Symbol" w:hint="default"/>
      </w:rPr>
    </w:lvl>
    <w:lvl w:ilvl="1" w:tplc="0C090003" w:tentative="1">
      <w:start w:val="1"/>
      <w:numFmt w:val="bullet"/>
      <w:lvlText w:val="o"/>
      <w:lvlJc w:val="left"/>
      <w:pPr>
        <w:ind w:left="1125" w:hanging="360"/>
      </w:pPr>
      <w:rPr>
        <w:rFonts w:ascii="Courier New" w:hAnsi="Courier New" w:cs="Courier New" w:hint="default"/>
      </w:rPr>
    </w:lvl>
    <w:lvl w:ilvl="2" w:tplc="0C090005" w:tentative="1">
      <w:start w:val="1"/>
      <w:numFmt w:val="bullet"/>
      <w:lvlText w:val=""/>
      <w:lvlJc w:val="left"/>
      <w:pPr>
        <w:ind w:left="1845" w:hanging="360"/>
      </w:pPr>
      <w:rPr>
        <w:rFonts w:ascii="Wingdings" w:hAnsi="Wingdings" w:hint="default"/>
      </w:rPr>
    </w:lvl>
    <w:lvl w:ilvl="3" w:tplc="0C090001" w:tentative="1">
      <w:start w:val="1"/>
      <w:numFmt w:val="bullet"/>
      <w:lvlText w:val=""/>
      <w:lvlJc w:val="left"/>
      <w:pPr>
        <w:ind w:left="2565" w:hanging="360"/>
      </w:pPr>
      <w:rPr>
        <w:rFonts w:ascii="Symbol" w:hAnsi="Symbol" w:hint="default"/>
      </w:rPr>
    </w:lvl>
    <w:lvl w:ilvl="4" w:tplc="0C090003" w:tentative="1">
      <w:start w:val="1"/>
      <w:numFmt w:val="bullet"/>
      <w:lvlText w:val="o"/>
      <w:lvlJc w:val="left"/>
      <w:pPr>
        <w:ind w:left="3285" w:hanging="360"/>
      </w:pPr>
      <w:rPr>
        <w:rFonts w:ascii="Courier New" w:hAnsi="Courier New" w:cs="Courier New" w:hint="default"/>
      </w:rPr>
    </w:lvl>
    <w:lvl w:ilvl="5" w:tplc="0C090005" w:tentative="1">
      <w:start w:val="1"/>
      <w:numFmt w:val="bullet"/>
      <w:lvlText w:val=""/>
      <w:lvlJc w:val="left"/>
      <w:pPr>
        <w:ind w:left="4005" w:hanging="360"/>
      </w:pPr>
      <w:rPr>
        <w:rFonts w:ascii="Wingdings" w:hAnsi="Wingdings" w:hint="default"/>
      </w:rPr>
    </w:lvl>
    <w:lvl w:ilvl="6" w:tplc="0C090001" w:tentative="1">
      <w:start w:val="1"/>
      <w:numFmt w:val="bullet"/>
      <w:lvlText w:val=""/>
      <w:lvlJc w:val="left"/>
      <w:pPr>
        <w:ind w:left="4725" w:hanging="360"/>
      </w:pPr>
      <w:rPr>
        <w:rFonts w:ascii="Symbol" w:hAnsi="Symbol" w:hint="default"/>
      </w:rPr>
    </w:lvl>
    <w:lvl w:ilvl="7" w:tplc="0C090003" w:tentative="1">
      <w:start w:val="1"/>
      <w:numFmt w:val="bullet"/>
      <w:lvlText w:val="o"/>
      <w:lvlJc w:val="left"/>
      <w:pPr>
        <w:ind w:left="5445" w:hanging="360"/>
      </w:pPr>
      <w:rPr>
        <w:rFonts w:ascii="Courier New" w:hAnsi="Courier New" w:cs="Courier New" w:hint="default"/>
      </w:rPr>
    </w:lvl>
    <w:lvl w:ilvl="8" w:tplc="0C090005" w:tentative="1">
      <w:start w:val="1"/>
      <w:numFmt w:val="bullet"/>
      <w:lvlText w:val=""/>
      <w:lvlJc w:val="left"/>
      <w:pPr>
        <w:ind w:left="6165" w:hanging="360"/>
      </w:pPr>
      <w:rPr>
        <w:rFonts w:ascii="Wingdings" w:hAnsi="Wingdings" w:hint="default"/>
      </w:rPr>
    </w:lvl>
  </w:abstractNum>
  <w:abstractNum w:abstractNumId="13" w15:restartNumberingAfterBreak="0">
    <w:nsid w:val="1E5E2D82"/>
    <w:multiLevelType w:val="hybridMultilevel"/>
    <w:tmpl w:val="3462F1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24F781B"/>
    <w:multiLevelType w:val="hybridMultilevel"/>
    <w:tmpl w:val="3F1C8A24"/>
    <w:lvl w:ilvl="0" w:tplc="F66AEEC8">
      <w:start w:val="1"/>
      <w:numFmt w:val="decimal"/>
      <w:lvlText w:val="%1."/>
      <w:lvlJc w:val="left"/>
      <w:pPr>
        <w:tabs>
          <w:tab w:val="num" w:pos="720"/>
        </w:tabs>
        <w:ind w:left="720" w:hanging="360"/>
      </w:pPr>
      <w:rPr>
        <w:rFonts w:hint="default"/>
      </w:rPr>
    </w:lvl>
    <w:lvl w:ilvl="1" w:tplc="F8C2ED98" w:tentative="1">
      <w:start w:val="1"/>
      <w:numFmt w:val="lowerLetter"/>
      <w:lvlText w:val="%2."/>
      <w:lvlJc w:val="left"/>
      <w:pPr>
        <w:tabs>
          <w:tab w:val="num" w:pos="1440"/>
        </w:tabs>
        <w:ind w:left="1440" w:hanging="360"/>
      </w:pPr>
    </w:lvl>
    <w:lvl w:ilvl="2" w:tplc="660C3ED0" w:tentative="1">
      <w:start w:val="1"/>
      <w:numFmt w:val="lowerRoman"/>
      <w:lvlText w:val="%3."/>
      <w:lvlJc w:val="right"/>
      <w:pPr>
        <w:tabs>
          <w:tab w:val="num" w:pos="2160"/>
        </w:tabs>
        <w:ind w:left="2160" w:hanging="180"/>
      </w:pPr>
    </w:lvl>
    <w:lvl w:ilvl="3" w:tplc="FDC40746" w:tentative="1">
      <w:start w:val="1"/>
      <w:numFmt w:val="decimal"/>
      <w:lvlText w:val="%4."/>
      <w:lvlJc w:val="left"/>
      <w:pPr>
        <w:tabs>
          <w:tab w:val="num" w:pos="2880"/>
        </w:tabs>
        <w:ind w:left="2880" w:hanging="360"/>
      </w:pPr>
    </w:lvl>
    <w:lvl w:ilvl="4" w:tplc="56C4068E" w:tentative="1">
      <w:start w:val="1"/>
      <w:numFmt w:val="lowerLetter"/>
      <w:lvlText w:val="%5."/>
      <w:lvlJc w:val="left"/>
      <w:pPr>
        <w:tabs>
          <w:tab w:val="num" w:pos="3600"/>
        </w:tabs>
        <w:ind w:left="3600" w:hanging="360"/>
      </w:pPr>
    </w:lvl>
    <w:lvl w:ilvl="5" w:tplc="DF44F3C0" w:tentative="1">
      <w:start w:val="1"/>
      <w:numFmt w:val="lowerRoman"/>
      <w:lvlText w:val="%6."/>
      <w:lvlJc w:val="right"/>
      <w:pPr>
        <w:tabs>
          <w:tab w:val="num" w:pos="4320"/>
        </w:tabs>
        <w:ind w:left="4320" w:hanging="180"/>
      </w:pPr>
    </w:lvl>
    <w:lvl w:ilvl="6" w:tplc="B50C056C" w:tentative="1">
      <w:start w:val="1"/>
      <w:numFmt w:val="decimal"/>
      <w:lvlText w:val="%7."/>
      <w:lvlJc w:val="left"/>
      <w:pPr>
        <w:tabs>
          <w:tab w:val="num" w:pos="5040"/>
        </w:tabs>
        <w:ind w:left="5040" w:hanging="360"/>
      </w:pPr>
    </w:lvl>
    <w:lvl w:ilvl="7" w:tplc="5D225D62" w:tentative="1">
      <w:start w:val="1"/>
      <w:numFmt w:val="lowerLetter"/>
      <w:lvlText w:val="%8."/>
      <w:lvlJc w:val="left"/>
      <w:pPr>
        <w:tabs>
          <w:tab w:val="num" w:pos="5760"/>
        </w:tabs>
        <w:ind w:left="5760" w:hanging="360"/>
      </w:pPr>
    </w:lvl>
    <w:lvl w:ilvl="8" w:tplc="04C699B8" w:tentative="1">
      <w:start w:val="1"/>
      <w:numFmt w:val="lowerRoman"/>
      <w:lvlText w:val="%9."/>
      <w:lvlJc w:val="right"/>
      <w:pPr>
        <w:tabs>
          <w:tab w:val="num" w:pos="6480"/>
        </w:tabs>
        <w:ind w:left="6480" w:hanging="180"/>
      </w:pPr>
    </w:lvl>
  </w:abstractNum>
  <w:abstractNum w:abstractNumId="15" w15:restartNumberingAfterBreak="0">
    <w:nsid w:val="22664E91"/>
    <w:multiLevelType w:val="multilevel"/>
    <w:tmpl w:val="CAFCA688"/>
    <w:styleLink w:val="NumberPoints1"/>
    <w:lvl w:ilvl="0">
      <w:start w:val="1"/>
      <w:numFmt w:val="decimal"/>
      <w:lvlText w:val="%1."/>
      <w:lvlJc w:val="left"/>
      <w:pPr>
        <w:tabs>
          <w:tab w:val="num" w:pos="720"/>
        </w:tabs>
        <w:ind w:left="720" w:hanging="360"/>
      </w:pPr>
      <w:rPr>
        <w:rFonts w:ascii="Verdana" w:hAnsi="Verdana"/>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15:restartNumberingAfterBreak="0">
    <w:nsid w:val="2356466E"/>
    <w:multiLevelType w:val="hybridMultilevel"/>
    <w:tmpl w:val="4D3A392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25BB315E"/>
    <w:multiLevelType w:val="hybridMultilevel"/>
    <w:tmpl w:val="2398CD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6467478"/>
    <w:multiLevelType w:val="hybridMultilevel"/>
    <w:tmpl w:val="01B4C396"/>
    <w:lvl w:ilvl="0" w:tplc="0C09000F">
      <w:start w:val="1"/>
      <w:numFmt w:val="decimal"/>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6914254"/>
    <w:multiLevelType w:val="hybridMultilevel"/>
    <w:tmpl w:val="C3EA985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26FB3146"/>
    <w:multiLevelType w:val="hybridMultilevel"/>
    <w:tmpl w:val="F564C4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281618A2"/>
    <w:multiLevelType w:val="hybridMultilevel"/>
    <w:tmpl w:val="676053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280133B"/>
    <w:multiLevelType w:val="hybridMultilevel"/>
    <w:tmpl w:val="F094EC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28F4646"/>
    <w:multiLevelType w:val="multilevel"/>
    <w:tmpl w:val="80BAC2B6"/>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4" w15:restartNumberingAfterBreak="0">
    <w:nsid w:val="33EA51F4"/>
    <w:multiLevelType w:val="multilevel"/>
    <w:tmpl w:val="FA04123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5" w15:restartNumberingAfterBreak="0">
    <w:nsid w:val="3539085E"/>
    <w:multiLevelType w:val="hybridMultilevel"/>
    <w:tmpl w:val="8264A4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3B590DB7"/>
    <w:multiLevelType w:val="hybridMultilevel"/>
    <w:tmpl w:val="8F5415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3CB12074"/>
    <w:multiLevelType w:val="multilevel"/>
    <w:tmpl w:val="EE24775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8" w15:restartNumberingAfterBreak="0">
    <w:nsid w:val="426E359B"/>
    <w:multiLevelType w:val="multilevel"/>
    <w:tmpl w:val="C46854F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9" w15:restartNumberingAfterBreak="0">
    <w:nsid w:val="45EE6E3F"/>
    <w:multiLevelType w:val="hybridMultilevel"/>
    <w:tmpl w:val="8474E820"/>
    <w:lvl w:ilvl="0" w:tplc="8FC6091A">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46317BCC"/>
    <w:multiLevelType w:val="hybridMultilevel"/>
    <w:tmpl w:val="03AC26E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48425529"/>
    <w:multiLevelType w:val="hybridMultilevel"/>
    <w:tmpl w:val="54107D96"/>
    <w:lvl w:ilvl="0" w:tplc="0C090001">
      <w:start w:val="1"/>
      <w:numFmt w:val="bullet"/>
      <w:lvlText w:val=""/>
      <w:lvlJc w:val="left"/>
      <w:pPr>
        <w:ind w:left="1125" w:hanging="360"/>
      </w:pPr>
      <w:rPr>
        <w:rFonts w:ascii="Symbol" w:hAnsi="Symbol" w:hint="default"/>
      </w:rPr>
    </w:lvl>
    <w:lvl w:ilvl="1" w:tplc="0C090003" w:tentative="1">
      <w:start w:val="1"/>
      <w:numFmt w:val="bullet"/>
      <w:lvlText w:val="o"/>
      <w:lvlJc w:val="left"/>
      <w:pPr>
        <w:ind w:left="1845" w:hanging="360"/>
      </w:pPr>
      <w:rPr>
        <w:rFonts w:ascii="Courier New" w:hAnsi="Courier New" w:cs="Courier New" w:hint="default"/>
      </w:rPr>
    </w:lvl>
    <w:lvl w:ilvl="2" w:tplc="0C090005" w:tentative="1">
      <w:start w:val="1"/>
      <w:numFmt w:val="bullet"/>
      <w:lvlText w:val=""/>
      <w:lvlJc w:val="left"/>
      <w:pPr>
        <w:ind w:left="2565" w:hanging="360"/>
      </w:pPr>
      <w:rPr>
        <w:rFonts w:ascii="Wingdings" w:hAnsi="Wingdings" w:hint="default"/>
      </w:rPr>
    </w:lvl>
    <w:lvl w:ilvl="3" w:tplc="0C090001" w:tentative="1">
      <w:start w:val="1"/>
      <w:numFmt w:val="bullet"/>
      <w:lvlText w:val=""/>
      <w:lvlJc w:val="left"/>
      <w:pPr>
        <w:ind w:left="3285" w:hanging="360"/>
      </w:pPr>
      <w:rPr>
        <w:rFonts w:ascii="Symbol" w:hAnsi="Symbol" w:hint="default"/>
      </w:rPr>
    </w:lvl>
    <w:lvl w:ilvl="4" w:tplc="0C090003" w:tentative="1">
      <w:start w:val="1"/>
      <w:numFmt w:val="bullet"/>
      <w:lvlText w:val="o"/>
      <w:lvlJc w:val="left"/>
      <w:pPr>
        <w:ind w:left="4005" w:hanging="360"/>
      </w:pPr>
      <w:rPr>
        <w:rFonts w:ascii="Courier New" w:hAnsi="Courier New" w:cs="Courier New" w:hint="default"/>
      </w:rPr>
    </w:lvl>
    <w:lvl w:ilvl="5" w:tplc="0C090005" w:tentative="1">
      <w:start w:val="1"/>
      <w:numFmt w:val="bullet"/>
      <w:lvlText w:val=""/>
      <w:lvlJc w:val="left"/>
      <w:pPr>
        <w:ind w:left="4725" w:hanging="360"/>
      </w:pPr>
      <w:rPr>
        <w:rFonts w:ascii="Wingdings" w:hAnsi="Wingdings" w:hint="default"/>
      </w:rPr>
    </w:lvl>
    <w:lvl w:ilvl="6" w:tplc="0C090001" w:tentative="1">
      <w:start w:val="1"/>
      <w:numFmt w:val="bullet"/>
      <w:lvlText w:val=""/>
      <w:lvlJc w:val="left"/>
      <w:pPr>
        <w:ind w:left="5445" w:hanging="360"/>
      </w:pPr>
      <w:rPr>
        <w:rFonts w:ascii="Symbol" w:hAnsi="Symbol" w:hint="default"/>
      </w:rPr>
    </w:lvl>
    <w:lvl w:ilvl="7" w:tplc="0C090003" w:tentative="1">
      <w:start w:val="1"/>
      <w:numFmt w:val="bullet"/>
      <w:lvlText w:val="o"/>
      <w:lvlJc w:val="left"/>
      <w:pPr>
        <w:ind w:left="6165" w:hanging="360"/>
      </w:pPr>
      <w:rPr>
        <w:rFonts w:ascii="Courier New" w:hAnsi="Courier New" w:cs="Courier New" w:hint="default"/>
      </w:rPr>
    </w:lvl>
    <w:lvl w:ilvl="8" w:tplc="0C090005" w:tentative="1">
      <w:start w:val="1"/>
      <w:numFmt w:val="bullet"/>
      <w:lvlText w:val=""/>
      <w:lvlJc w:val="left"/>
      <w:pPr>
        <w:ind w:left="6885" w:hanging="360"/>
      </w:pPr>
      <w:rPr>
        <w:rFonts w:ascii="Wingdings" w:hAnsi="Wingdings" w:hint="default"/>
      </w:rPr>
    </w:lvl>
  </w:abstractNum>
  <w:abstractNum w:abstractNumId="32" w15:restartNumberingAfterBreak="0">
    <w:nsid w:val="4B832EF1"/>
    <w:multiLevelType w:val="hybridMultilevel"/>
    <w:tmpl w:val="07965A9E"/>
    <w:lvl w:ilvl="0" w:tplc="6F626710">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53262659"/>
    <w:multiLevelType w:val="hybridMultilevel"/>
    <w:tmpl w:val="3E6632CE"/>
    <w:lvl w:ilvl="0" w:tplc="8FC6091A">
      <w:start w:val="1"/>
      <w:numFmt w:val="bullet"/>
      <w:pStyle w:val="ListParagraph"/>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5627506C"/>
    <w:multiLevelType w:val="multilevel"/>
    <w:tmpl w:val="62FA896E"/>
    <w:lvl w:ilvl="0">
      <w:start w:val="1"/>
      <w:numFmt w:val="decimal"/>
      <w:pStyle w:val="Style1"/>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35" w15:restartNumberingAfterBreak="0">
    <w:nsid w:val="593C2ADE"/>
    <w:multiLevelType w:val="hybridMultilevel"/>
    <w:tmpl w:val="79CCFF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64A276B5"/>
    <w:multiLevelType w:val="hybridMultilevel"/>
    <w:tmpl w:val="A13614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64D809F7"/>
    <w:multiLevelType w:val="hybridMultilevel"/>
    <w:tmpl w:val="E800E440"/>
    <w:lvl w:ilvl="0" w:tplc="0C090001">
      <w:start w:val="1"/>
      <w:numFmt w:val="bullet"/>
      <w:lvlText w:val=""/>
      <w:lvlJc w:val="left"/>
      <w:pPr>
        <w:ind w:left="3600" w:hanging="360"/>
      </w:pPr>
      <w:rPr>
        <w:rFonts w:ascii="Symbol" w:hAnsi="Symbol" w:hint="default"/>
      </w:rPr>
    </w:lvl>
    <w:lvl w:ilvl="1" w:tplc="0C090003" w:tentative="1">
      <w:start w:val="1"/>
      <w:numFmt w:val="bullet"/>
      <w:lvlText w:val="o"/>
      <w:lvlJc w:val="left"/>
      <w:pPr>
        <w:ind w:left="4320" w:hanging="360"/>
      </w:pPr>
      <w:rPr>
        <w:rFonts w:ascii="Courier New" w:hAnsi="Courier New" w:cs="Courier New" w:hint="default"/>
      </w:rPr>
    </w:lvl>
    <w:lvl w:ilvl="2" w:tplc="0C090005" w:tentative="1">
      <w:start w:val="1"/>
      <w:numFmt w:val="bullet"/>
      <w:lvlText w:val=""/>
      <w:lvlJc w:val="left"/>
      <w:pPr>
        <w:ind w:left="5040" w:hanging="360"/>
      </w:pPr>
      <w:rPr>
        <w:rFonts w:ascii="Wingdings" w:hAnsi="Wingdings" w:hint="default"/>
      </w:rPr>
    </w:lvl>
    <w:lvl w:ilvl="3" w:tplc="0C090001" w:tentative="1">
      <w:start w:val="1"/>
      <w:numFmt w:val="bullet"/>
      <w:lvlText w:val=""/>
      <w:lvlJc w:val="left"/>
      <w:pPr>
        <w:ind w:left="5760" w:hanging="360"/>
      </w:pPr>
      <w:rPr>
        <w:rFonts w:ascii="Symbol" w:hAnsi="Symbol" w:hint="default"/>
      </w:rPr>
    </w:lvl>
    <w:lvl w:ilvl="4" w:tplc="0C090003" w:tentative="1">
      <w:start w:val="1"/>
      <w:numFmt w:val="bullet"/>
      <w:lvlText w:val="o"/>
      <w:lvlJc w:val="left"/>
      <w:pPr>
        <w:ind w:left="6480" w:hanging="360"/>
      </w:pPr>
      <w:rPr>
        <w:rFonts w:ascii="Courier New" w:hAnsi="Courier New" w:cs="Courier New" w:hint="default"/>
      </w:rPr>
    </w:lvl>
    <w:lvl w:ilvl="5" w:tplc="0C090005" w:tentative="1">
      <w:start w:val="1"/>
      <w:numFmt w:val="bullet"/>
      <w:lvlText w:val=""/>
      <w:lvlJc w:val="left"/>
      <w:pPr>
        <w:ind w:left="7200" w:hanging="360"/>
      </w:pPr>
      <w:rPr>
        <w:rFonts w:ascii="Wingdings" w:hAnsi="Wingdings" w:hint="default"/>
      </w:rPr>
    </w:lvl>
    <w:lvl w:ilvl="6" w:tplc="0C090001" w:tentative="1">
      <w:start w:val="1"/>
      <w:numFmt w:val="bullet"/>
      <w:lvlText w:val=""/>
      <w:lvlJc w:val="left"/>
      <w:pPr>
        <w:ind w:left="7920" w:hanging="360"/>
      </w:pPr>
      <w:rPr>
        <w:rFonts w:ascii="Symbol" w:hAnsi="Symbol" w:hint="default"/>
      </w:rPr>
    </w:lvl>
    <w:lvl w:ilvl="7" w:tplc="0C090003" w:tentative="1">
      <w:start w:val="1"/>
      <w:numFmt w:val="bullet"/>
      <w:lvlText w:val="o"/>
      <w:lvlJc w:val="left"/>
      <w:pPr>
        <w:ind w:left="8640" w:hanging="360"/>
      </w:pPr>
      <w:rPr>
        <w:rFonts w:ascii="Courier New" w:hAnsi="Courier New" w:cs="Courier New" w:hint="default"/>
      </w:rPr>
    </w:lvl>
    <w:lvl w:ilvl="8" w:tplc="0C090005" w:tentative="1">
      <w:start w:val="1"/>
      <w:numFmt w:val="bullet"/>
      <w:lvlText w:val=""/>
      <w:lvlJc w:val="left"/>
      <w:pPr>
        <w:ind w:left="9360" w:hanging="360"/>
      </w:pPr>
      <w:rPr>
        <w:rFonts w:ascii="Wingdings" w:hAnsi="Wingdings" w:hint="default"/>
      </w:rPr>
    </w:lvl>
  </w:abstractNum>
  <w:abstractNum w:abstractNumId="38" w15:restartNumberingAfterBreak="0">
    <w:nsid w:val="659A13B1"/>
    <w:multiLevelType w:val="multilevel"/>
    <w:tmpl w:val="CA40961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9" w15:restartNumberingAfterBreak="0">
    <w:nsid w:val="69D268BC"/>
    <w:multiLevelType w:val="hybridMultilevel"/>
    <w:tmpl w:val="9878CA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6B1F4BFA"/>
    <w:multiLevelType w:val="hybridMultilevel"/>
    <w:tmpl w:val="1824602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15:restartNumberingAfterBreak="0">
    <w:nsid w:val="6BFD06C9"/>
    <w:multiLevelType w:val="hybridMultilevel"/>
    <w:tmpl w:val="E4542996"/>
    <w:lvl w:ilvl="0" w:tplc="728CC3AA">
      <w:start w:val="1"/>
      <w:numFmt w:val="bullet"/>
      <w:lvlText w:val=""/>
      <w:lvlJc w:val="left"/>
      <w:pPr>
        <w:ind w:left="720" w:hanging="360"/>
      </w:pPr>
      <w:rPr>
        <w:rFonts w:ascii="Symbol" w:hAnsi="Symbol" w:hint="default"/>
      </w:rPr>
    </w:lvl>
    <w:lvl w:ilvl="1" w:tplc="06D0B02E" w:tentative="1">
      <w:start w:val="1"/>
      <w:numFmt w:val="bullet"/>
      <w:lvlText w:val="o"/>
      <w:lvlJc w:val="left"/>
      <w:pPr>
        <w:ind w:left="1440" w:hanging="360"/>
      </w:pPr>
      <w:rPr>
        <w:rFonts w:ascii="Courier New" w:hAnsi="Courier New" w:cs="Courier New" w:hint="default"/>
      </w:rPr>
    </w:lvl>
    <w:lvl w:ilvl="2" w:tplc="46A8FB40" w:tentative="1">
      <w:start w:val="1"/>
      <w:numFmt w:val="bullet"/>
      <w:lvlText w:val=""/>
      <w:lvlJc w:val="left"/>
      <w:pPr>
        <w:ind w:left="2160" w:hanging="360"/>
      </w:pPr>
      <w:rPr>
        <w:rFonts w:ascii="Wingdings" w:hAnsi="Wingdings" w:hint="default"/>
      </w:rPr>
    </w:lvl>
    <w:lvl w:ilvl="3" w:tplc="72965328" w:tentative="1">
      <w:start w:val="1"/>
      <w:numFmt w:val="bullet"/>
      <w:lvlText w:val=""/>
      <w:lvlJc w:val="left"/>
      <w:pPr>
        <w:ind w:left="2880" w:hanging="360"/>
      </w:pPr>
      <w:rPr>
        <w:rFonts w:ascii="Symbol" w:hAnsi="Symbol" w:hint="default"/>
      </w:rPr>
    </w:lvl>
    <w:lvl w:ilvl="4" w:tplc="9EF48460" w:tentative="1">
      <w:start w:val="1"/>
      <w:numFmt w:val="bullet"/>
      <w:lvlText w:val="o"/>
      <w:lvlJc w:val="left"/>
      <w:pPr>
        <w:ind w:left="3600" w:hanging="360"/>
      </w:pPr>
      <w:rPr>
        <w:rFonts w:ascii="Courier New" w:hAnsi="Courier New" w:cs="Courier New" w:hint="default"/>
      </w:rPr>
    </w:lvl>
    <w:lvl w:ilvl="5" w:tplc="BC2438AE" w:tentative="1">
      <w:start w:val="1"/>
      <w:numFmt w:val="bullet"/>
      <w:lvlText w:val=""/>
      <w:lvlJc w:val="left"/>
      <w:pPr>
        <w:ind w:left="4320" w:hanging="360"/>
      </w:pPr>
      <w:rPr>
        <w:rFonts w:ascii="Wingdings" w:hAnsi="Wingdings" w:hint="default"/>
      </w:rPr>
    </w:lvl>
    <w:lvl w:ilvl="6" w:tplc="CD1684CA" w:tentative="1">
      <w:start w:val="1"/>
      <w:numFmt w:val="bullet"/>
      <w:lvlText w:val=""/>
      <w:lvlJc w:val="left"/>
      <w:pPr>
        <w:ind w:left="5040" w:hanging="360"/>
      </w:pPr>
      <w:rPr>
        <w:rFonts w:ascii="Symbol" w:hAnsi="Symbol" w:hint="default"/>
      </w:rPr>
    </w:lvl>
    <w:lvl w:ilvl="7" w:tplc="C6D20DFC" w:tentative="1">
      <w:start w:val="1"/>
      <w:numFmt w:val="bullet"/>
      <w:lvlText w:val="o"/>
      <w:lvlJc w:val="left"/>
      <w:pPr>
        <w:ind w:left="5760" w:hanging="360"/>
      </w:pPr>
      <w:rPr>
        <w:rFonts w:ascii="Courier New" w:hAnsi="Courier New" w:cs="Courier New" w:hint="default"/>
      </w:rPr>
    </w:lvl>
    <w:lvl w:ilvl="8" w:tplc="C8307B6E" w:tentative="1">
      <w:start w:val="1"/>
      <w:numFmt w:val="bullet"/>
      <w:lvlText w:val=""/>
      <w:lvlJc w:val="left"/>
      <w:pPr>
        <w:ind w:left="6480" w:hanging="360"/>
      </w:pPr>
      <w:rPr>
        <w:rFonts w:ascii="Wingdings" w:hAnsi="Wingdings" w:hint="default"/>
      </w:rPr>
    </w:lvl>
  </w:abstractNum>
  <w:num w:numId="1">
    <w:abstractNumId w:val="34"/>
  </w:num>
  <w:num w:numId="2">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3"/>
  </w:num>
  <w:num w:numId="4">
    <w:abstractNumId w:val="29"/>
  </w:num>
  <w:num w:numId="5">
    <w:abstractNumId w:val="18"/>
  </w:num>
  <w:num w:numId="6">
    <w:abstractNumId w:val="15"/>
  </w:num>
  <w:num w:numId="7">
    <w:abstractNumId w:val="19"/>
  </w:num>
  <w:num w:numId="8">
    <w:abstractNumId w:val="40"/>
  </w:num>
  <w:num w:numId="9">
    <w:abstractNumId w:val="4"/>
  </w:num>
  <w:num w:numId="10">
    <w:abstractNumId w:val="32"/>
  </w:num>
  <w:num w:numId="11">
    <w:abstractNumId w:val="9"/>
  </w:num>
  <w:num w:numId="12">
    <w:abstractNumId w:val="7"/>
  </w:num>
  <w:num w:numId="13">
    <w:abstractNumId w:val="24"/>
  </w:num>
  <w:num w:numId="14">
    <w:abstractNumId w:val="14"/>
  </w:num>
  <w:num w:numId="15">
    <w:abstractNumId w:val="38"/>
  </w:num>
  <w:num w:numId="16">
    <w:abstractNumId w:val="41"/>
  </w:num>
  <w:num w:numId="17">
    <w:abstractNumId w:val="28"/>
  </w:num>
  <w:num w:numId="18">
    <w:abstractNumId w:val="11"/>
  </w:num>
  <w:num w:numId="19">
    <w:abstractNumId w:val="8"/>
  </w:num>
  <w:num w:numId="20">
    <w:abstractNumId w:val="10"/>
  </w:num>
  <w:num w:numId="21">
    <w:abstractNumId w:val="27"/>
  </w:num>
  <w:num w:numId="22">
    <w:abstractNumId w:val="16"/>
  </w:num>
  <w:num w:numId="23">
    <w:abstractNumId w:val="3"/>
  </w:num>
  <w:num w:numId="24">
    <w:abstractNumId w:val="37"/>
  </w:num>
  <w:num w:numId="25">
    <w:abstractNumId w:val="23"/>
  </w:num>
  <w:num w:numId="26">
    <w:abstractNumId w:val="39"/>
  </w:num>
  <w:num w:numId="27">
    <w:abstractNumId w:val="1"/>
  </w:num>
  <w:num w:numId="28">
    <w:abstractNumId w:val="0"/>
  </w:num>
  <w:num w:numId="29">
    <w:abstractNumId w:val="26"/>
  </w:num>
  <w:num w:numId="30">
    <w:abstractNumId w:val="21"/>
  </w:num>
  <w:num w:numId="31">
    <w:abstractNumId w:val="22"/>
  </w:num>
  <w:num w:numId="32">
    <w:abstractNumId w:val="2"/>
  </w:num>
  <w:num w:numId="33">
    <w:abstractNumId w:val="31"/>
  </w:num>
  <w:num w:numId="34">
    <w:abstractNumId w:val="25"/>
  </w:num>
  <w:num w:numId="35">
    <w:abstractNumId w:val="12"/>
  </w:num>
  <w:num w:numId="36">
    <w:abstractNumId w:val="30"/>
  </w:num>
  <w:num w:numId="37">
    <w:abstractNumId w:val="6"/>
  </w:num>
  <w:num w:numId="38">
    <w:abstractNumId w:val="13"/>
  </w:num>
  <w:num w:numId="39">
    <w:abstractNumId w:val="5"/>
  </w:num>
  <w:num w:numId="40">
    <w:abstractNumId w:val="36"/>
  </w:num>
  <w:num w:numId="41">
    <w:abstractNumId w:val="17"/>
  </w:num>
  <w:num w:numId="42">
    <w:abstractNumId w:val="20"/>
  </w:num>
  <w:num w:numId="43">
    <w:abstractNumId w:val="35"/>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activeWritingStyle w:appName="MSWord" w:lang="en-US" w:vendorID="64" w:dllVersion="131078" w:nlCheck="1" w:checkStyle="1"/>
  <w:activeWritingStyle w:appName="MSWord" w:lang="en-AU" w:vendorID="64" w:dllVersion="131078" w:nlCheck="1" w:checkStyle="1"/>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noPunctuationKerning/>
  <w:characterSpacingControl w:val="doNotCompress"/>
  <w:hdrShapeDefaults>
    <o:shapedefaults v:ext="edit" spidmax="6145">
      <o:colormru v:ext="edit" colors="#739bcb,#2a4b74,#4377b7"/>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303C"/>
    <w:rsid w:val="00001DB1"/>
    <w:rsid w:val="0000482F"/>
    <w:rsid w:val="00005417"/>
    <w:rsid w:val="000068CD"/>
    <w:rsid w:val="00010143"/>
    <w:rsid w:val="00012600"/>
    <w:rsid w:val="00012632"/>
    <w:rsid w:val="00012BB7"/>
    <w:rsid w:val="0001355D"/>
    <w:rsid w:val="000211A3"/>
    <w:rsid w:val="00021EF1"/>
    <w:rsid w:val="00023AD7"/>
    <w:rsid w:val="00023F20"/>
    <w:rsid w:val="000252DE"/>
    <w:rsid w:val="00031127"/>
    <w:rsid w:val="00033780"/>
    <w:rsid w:val="00033BC0"/>
    <w:rsid w:val="000345B2"/>
    <w:rsid w:val="000356FE"/>
    <w:rsid w:val="0004089F"/>
    <w:rsid w:val="0004095C"/>
    <w:rsid w:val="00040ED5"/>
    <w:rsid w:val="00044905"/>
    <w:rsid w:val="00044E33"/>
    <w:rsid w:val="00051E3E"/>
    <w:rsid w:val="0005453E"/>
    <w:rsid w:val="00055796"/>
    <w:rsid w:val="00056D5A"/>
    <w:rsid w:val="00057EC9"/>
    <w:rsid w:val="0006026D"/>
    <w:rsid w:val="00060C32"/>
    <w:rsid w:val="0006162C"/>
    <w:rsid w:val="00064C39"/>
    <w:rsid w:val="00066E02"/>
    <w:rsid w:val="00077B05"/>
    <w:rsid w:val="00082500"/>
    <w:rsid w:val="000857E0"/>
    <w:rsid w:val="00087733"/>
    <w:rsid w:val="000923FD"/>
    <w:rsid w:val="000932CD"/>
    <w:rsid w:val="00095A1C"/>
    <w:rsid w:val="000978E0"/>
    <w:rsid w:val="000A20FE"/>
    <w:rsid w:val="000A2EC8"/>
    <w:rsid w:val="000A3027"/>
    <w:rsid w:val="000A5FA1"/>
    <w:rsid w:val="000A6C40"/>
    <w:rsid w:val="000A7CCE"/>
    <w:rsid w:val="000B0DC3"/>
    <w:rsid w:val="000B1040"/>
    <w:rsid w:val="000B195C"/>
    <w:rsid w:val="000B1E38"/>
    <w:rsid w:val="000C0231"/>
    <w:rsid w:val="000C083D"/>
    <w:rsid w:val="000C1191"/>
    <w:rsid w:val="000C3EC9"/>
    <w:rsid w:val="000D402B"/>
    <w:rsid w:val="000D636D"/>
    <w:rsid w:val="000D63A3"/>
    <w:rsid w:val="000E141D"/>
    <w:rsid w:val="000E2619"/>
    <w:rsid w:val="000E3B1D"/>
    <w:rsid w:val="000E461C"/>
    <w:rsid w:val="000E56E9"/>
    <w:rsid w:val="000E575D"/>
    <w:rsid w:val="000E6D6F"/>
    <w:rsid w:val="000F322A"/>
    <w:rsid w:val="000F458B"/>
    <w:rsid w:val="000F6425"/>
    <w:rsid w:val="000F774E"/>
    <w:rsid w:val="000F7C94"/>
    <w:rsid w:val="00100A0B"/>
    <w:rsid w:val="00102211"/>
    <w:rsid w:val="00102B33"/>
    <w:rsid w:val="00103F60"/>
    <w:rsid w:val="00105047"/>
    <w:rsid w:val="00107F8E"/>
    <w:rsid w:val="00112293"/>
    <w:rsid w:val="0011797A"/>
    <w:rsid w:val="00117C5E"/>
    <w:rsid w:val="00126FF0"/>
    <w:rsid w:val="00131AD0"/>
    <w:rsid w:val="001404D4"/>
    <w:rsid w:val="00141007"/>
    <w:rsid w:val="0014321F"/>
    <w:rsid w:val="00146DCD"/>
    <w:rsid w:val="001500C3"/>
    <w:rsid w:val="00150A43"/>
    <w:rsid w:val="00151865"/>
    <w:rsid w:val="001519F2"/>
    <w:rsid w:val="001547F9"/>
    <w:rsid w:val="00155C8C"/>
    <w:rsid w:val="001569FC"/>
    <w:rsid w:val="00157AD5"/>
    <w:rsid w:val="0016011E"/>
    <w:rsid w:val="001614B1"/>
    <w:rsid w:val="001667E2"/>
    <w:rsid w:val="001677BB"/>
    <w:rsid w:val="001679A6"/>
    <w:rsid w:val="00172D6E"/>
    <w:rsid w:val="001738FD"/>
    <w:rsid w:val="00174FE0"/>
    <w:rsid w:val="00175031"/>
    <w:rsid w:val="0017573A"/>
    <w:rsid w:val="00177FBB"/>
    <w:rsid w:val="00180D8C"/>
    <w:rsid w:val="00183EE8"/>
    <w:rsid w:val="001857B3"/>
    <w:rsid w:val="00185D22"/>
    <w:rsid w:val="001871C4"/>
    <w:rsid w:val="00191555"/>
    <w:rsid w:val="00191DB5"/>
    <w:rsid w:val="00192863"/>
    <w:rsid w:val="001944E3"/>
    <w:rsid w:val="001965EC"/>
    <w:rsid w:val="00197785"/>
    <w:rsid w:val="001A170D"/>
    <w:rsid w:val="001A2773"/>
    <w:rsid w:val="001A3007"/>
    <w:rsid w:val="001A3DBE"/>
    <w:rsid w:val="001A64B5"/>
    <w:rsid w:val="001A7B9D"/>
    <w:rsid w:val="001B067F"/>
    <w:rsid w:val="001B0D9D"/>
    <w:rsid w:val="001C0317"/>
    <w:rsid w:val="001C0660"/>
    <w:rsid w:val="001C0D66"/>
    <w:rsid w:val="001C32BF"/>
    <w:rsid w:val="001C46CE"/>
    <w:rsid w:val="001C59A1"/>
    <w:rsid w:val="001C5BDD"/>
    <w:rsid w:val="001C6621"/>
    <w:rsid w:val="001C7B88"/>
    <w:rsid w:val="001D050B"/>
    <w:rsid w:val="001D315A"/>
    <w:rsid w:val="001E07EF"/>
    <w:rsid w:val="001E106B"/>
    <w:rsid w:val="001E28A2"/>
    <w:rsid w:val="001E5BDF"/>
    <w:rsid w:val="001F2437"/>
    <w:rsid w:val="001F43FE"/>
    <w:rsid w:val="001F4766"/>
    <w:rsid w:val="001F5B86"/>
    <w:rsid w:val="002012C1"/>
    <w:rsid w:val="00202749"/>
    <w:rsid w:val="00204079"/>
    <w:rsid w:val="0021431F"/>
    <w:rsid w:val="002154D8"/>
    <w:rsid w:val="00215B47"/>
    <w:rsid w:val="00215F35"/>
    <w:rsid w:val="00217463"/>
    <w:rsid w:val="002179B8"/>
    <w:rsid w:val="00217F1E"/>
    <w:rsid w:val="00220DF3"/>
    <w:rsid w:val="00225477"/>
    <w:rsid w:val="0022680F"/>
    <w:rsid w:val="00231BD8"/>
    <w:rsid w:val="00233A56"/>
    <w:rsid w:val="00237954"/>
    <w:rsid w:val="00237D7C"/>
    <w:rsid w:val="00243E3E"/>
    <w:rsid w:val="0024435E"/>
    <w:rsid w:val="002446C4"/>
    <w:rsid w:val="00246B8D"/>
    <w:rsid w:val="00246F5A"/>
    <w:rsid w:val="00250BBE"/>
    <w:rsid w:val="00254498"/>
    <w:rsid w:val="0025484A"/>
    <w:rsid w:val="002548E1"/>
    <w:rsid w:val="00262460"/>
    <w:rsid w:val="002624F6"/>
    <w:rsid w:val="00262AF1"/>
    <w:rsid w:val="002736CE"/>
    <w:rsid w:val="00274652"/>
    <w:rsid w:val="00276087"/>
    <w:rsid w:val="00281378"/>
    <w:rsid w:val="00281A1F"/>
    <w:rsid w:val="00286092"/>
    <w:rsid w:val="00287AD1"/>
    <w:rsid w:val="00287DBC"/>
    <w:rsid w:val="00293899"/>
    <w:rsid w:val="00293C3E"/>
    <w:rsid w:val="0029682D"/>
    <w:rsid w:val="002972B5"/>
    <w:rsid w:val="002A21E8"/>
    <w:rsid w:val="002A2443"/>
    <w:rsid w:val="002A36A0"/>
    <w:rsid w:val="002A6821"/>
    <w:rsid w:val="002A7FC8"/>
    <w:rsid w:val="002B26A0"/>
    <w:rsid w:val="002B5B08"/>
    <w:rsid w:val="002C2977"/>
    <w:rsid w:val="002C368D"/>
    <w:rsid w:val="002C38D3"/>
    <w:rsid w:val="002C3B52"/>
    <w:rsid w:val="002C6F51"/>
    <w:rsid w:val="002C7C7D"/>
    <w:rsid w:val="002C7F2E"/>
    <w:rsid w:val="002D0BC0"/>
    <w:rsid w:val="002D0D23"/>
    <w:rsid w:val="002D3063"/>
    <w:rsid w:val="002D472B"/>
    <w:rsid w:val="002D4C0D"/>
    <w:rsid w:val="002D7064"/>
    <w:rsid w:val="002E2A93"/>
    <w:rsid w:val="002E3A07"/>
    <w:rsid w:val="002E5142"/>
    <w:rsid w:val="002E61B9"/>
    <w:rsid w:val="002E7072"/>
    <w:rsid w:val="002E7EEC"/>
    <w:rsid w:val="002F20BD"/>
    <w:rsid w:val="002F4847"/>
    <w:rsid w:val="002F6211"/>
    <w:rsid w:val="002F66B4"/>
    <w:rsid w:val="002F6AD2"/>
    <w:rsid w:val="003013A8"/>
    <w:rsid w:val="00302EB6"/>
    <w:rsid w:val="0030318C"/>
    <w:rsid w:val="00305B98"/>
    <w:rsid w:val="00306D84"/>
    <w:rsid w:val="003076F4"/>
    <w:rsid w:val="00310170"/>
    <w:rsid w:val="0031168D"/>
    <w:rsid w:val="00312F09"/>
    <w:rsid w:val="00313702"/>
    <w:rsid w:val="00314039"/>
    <w:rsid w:val="0031641C"/>
    <w:rsid w:val="00316A8D"/>
    <w:rsid w:val="00316AA8"/>
    <w:rsid w:val="00321AE6"/>
    <w:rsid w:val="00323CBF"/>
    <w:rsid w:val="00323DD4"/>
    <w:rsid w:val="00324147"/>
    <w:rsid w:val="003279F8"/>
    <w:rsid w:val="00327EAC"/>
    <w:rsid w:val="00331D92"/>
    <w:rsid w:val="00333936"/>
    <w:rsid w:val="0033432A"/>
    <w:rsid w:val="00336339"/>
    <w:rsid w:val="00336F8B"/>
    <w:rsid w:val="00336FA6"/>
    <w:rsid w:val="00340272"/>
    <w:rsid w:val="00341FFB"/>
    <w:rsid w:val="00343592"/>
    <w:rsid w:val="00346601"/>
    <w:rsid w:val="00346F70"/>
    <w:rsid w:val="0035161E"/>
    <w:rsid w:val="00351A89"/>
    <w:rsid w:val="0035297D"/>
    <w:rsid w:val="003542BC"/>
    <w:rsid w:val="00355531"/>
    <w:rsid w:val="0035559B"/>
    <w:rsid w:val="00356572"/>
    <w:rsid w:val="0035745C"/>
    <w:rsid w:val="00361F2D"/>
    <w:rsid w:val="00364861"/>
    <w:rsid w:val="003710DE"/>
    <w:rsid w:val="00372C26"/>
    <w:rsid w:val="00372FA9"/>
    <w:rsid w:val="00377230"/>
    <w:rsid w:val="00381151"/>
    <w:rsid w:val="00381ADF"/>
    <w:rsid w:val="00382E55"/>
    <w:rsid w:val="00382E80"/>
    <w:rsid w:val="003831DE"/>
    <w:rsid w:val="0038495D"/>
    <w:rsid w:val="00387DA4"/>
    <w:rsid w:val="00387F88"/>
    <w:rsid w:val="00392951"/>
    <w:rsid w:val="0039381C"/>
    <w:rsid w:val="00394FF0"/>
    <w:rsid w:val="00395977"/>
    <w:rsid w:val="003A034D"/>
    <w:rsid w:val="003A0DA2"/>
    <w:rsid w:val="003A35C1"/>
    <w:rsid w:val="003A44E5"/>
    <w:rsid w:val="003A4916"/>
    <w:rsid w:val="003A4DA2"/>
    <w:rsid w:val="003A5117"/>
    <w:rsid w:val="003A7646"/>
    <w:rsid w:val="003B1F1E"/>
    <w:rsid w:val="003B56CD"/>
    <w:rsid w:val="003B75E3"/>
    <w:rsid w:val="003C372D"/>
    <w:rsid w:val="003C54E6"/>
    <w:rsid w:val="003C6279"/>
    <w:rsid w:val="003C7C0F"/>
    <w:rsid w:val="003D164E"/>
    <w:rsid w:val="003D2ABC"/>
    <w:rsid w:val="003D2F96"/>
    <w:rsid w:val="003D5AE0"/>
    <w:rsid w:val="003D7A82"/>
    <w:rsid w:val="003E3F9E"/>
    <w:rsid w:val="003E44AE"/>
    <w:rsid w:val="003E7E63"/>
    <w:rsid w:val="003F192E"/>
    <w:rsid w:val="003F264B"/>
    <w:rsid w:val="003F2CFE"/>
    <w:rsid w:val="003F43D1"/>
    <w:rsid w:val="003F6410"/>
    <w:rsid w:val="003F6B97"/>
    <w:rsid w:val="004006B1"/>
    <w:rsid w:val="00401188"/>
    <w:rsid w:val="0040308A"/>
    <w:rsid w:val="004045BF"/>
    <w:rsid w:val="004056AB"/>
    <w:rsid w:val="00405BA3"/>
    <w:rsid w:val="004076C8"/>
    <w:rsid w:val="0041255B"/>
    <w:rsid w:val="004126A1"/>
    <w:rsid w:val="0041363E"/>
    <w:rsid w:val="00413D35"/>
    <w:rsid w:val="00415597"/>
    <w:rsid w:val="00421BA7"/>
    <w:rsid w:val="00421EE4"/>
    <w:rsid w:val="00434A53"/>
    <w:rsid w:val="004445DD"/>
    <w:rsid w:val="004524B3"/>
    <w:rsid w:val="00454F24"/>
    <w:rsid w:val="00460237"/>
    <w:rsid w:val="00461DE7"/>
    <w:rsid w:val="0046341B"/>
    <w:rsid w:val="00463CB5"/>
    <w:rsid w:val="00466425"/>
    <w:rsid w:val="0047022D"/>
    <w:rsid w:val="00474C48"/>
    <w:rsid w:val="004759C2"/>
    <w:rsid w:val="0047651F"/>
    <w:rsid w:val="00477CA6"/>
    <w:rsid w:val="00481122"/>
    <w:rsid w:val="00481B37"/>
    <w:rsid w:val="004927B3"/>
    <w:rsid w:val="004946A3"/>
    <w:rsid w:val="00496456"/>
    <w:rsid w:val="00496CE9"/>
    <w:rsid w:val="004A0ADB"/>
    <w:rsid w:val="004A1B59"/>
    <w:rsid w:val="004A3B8E"/>
    <w:rsid w:val="004A4431"/>
    <w:rsid w:val="004A55B0"/>
    <w:rsid w:val="004A6471"/>
    <w:rsid w:val="004A73C9"/>
    <w:rsid w:val="004B3353"/>
    <w:rsid w:val="004B3878"/>
    <w:rsid w:val="004B3A0C"/>
    <w:rsid w:val="004B7A29"/>
    <w:rsid w:val="004C0F29"/>
    <w:rsid w:val="004C245F"/>
    <w:rsid w:val="004C24B7"/>
    <w:rsid w:val="004C2CC4"/>
    <w:rsid w:val="004C2DEF"/>
    <w:rsid w:val="004C750D"/>
    <w:rsid w:val="004C7CF1"/>
    <w:rsid w:val="004D4BCF"/>
    <w:rsid w:val="004D7627"/>
    <w:rsid w:val="004D7DAF"/>
    <w:rsid w:val="004E1418"/>
    <w:rsid w:val="004E1B33"/>
    <w:rsid w:val="004E1DAE"/>
    <w:rsid w:val="004E3FF3"/>
    <w:rsid w:val="004E615E"/>
    <w:rsid w:val="004E7D0C"/>
    <w:rsid w:val="004F169F"/>
    <w:rsid w:val="004F30E3"/>
    <w:rsid w:val="004F4F21"/>
    <w:rsid w:val="004F62AC"/>
    <w:rsid w:val="004F6BAC"/>
    <w:rsid w:val="004F6ED5"/>
    <w:rsid w:val="0050130F"/>
    <w:rsid w:val="00501FB9"/>
    <w:rsid w:val="005035CD"/>
    <w:rsid w:val="00503BD2"/>
    <w:rsid w:val="00504F9F"/>
    <w:rsid w:val="00505A3E"/>
    <w:rsid w:val="00514306"/>
    <w:rsid w:val="005155DB"/>
    <w:rsid w:val="00515DF3"/>
    <w:rsid w:val="00516E58"/>
    <w:rsid w:val="005200D7"/>
    <w:rsid w:val="00520E0A"/>
    <w:rsid w:val="00522774"/>
    <w:rsid w:val="00522E96"/>
    <w:rsid w:val="00522EB2"/>
    <w:rsid w:val="005323E8"/>
    <w:rsid w:val="00534915"/>
    <w:rsid w:val="00534B15"/>
    <w:rsid w:val="00535CBA"/>
    <w:rsid w:val="00540293"/>
    <w:rsid w:val="00542254"/>
    <w:rsid w:val="00543D56"/>
    <w:rsid w:val="00544C19"/>
    <w:rsid w:val="00546451"/>
    <w:rsid w:val="005528AA"/>
    <w:rsid w:val="00553AAE"/>
    <w:rsid w:val="00554C5E"/>
    <w:rsid w:val="005602E4"/>
    <w:rsid w:val="0056203B"/>
    <w:rsid w:val="00565B15"/>
    <w:rsid w:val="0056642A"/>
    <w:rsid w:val="005673CE"/>
    <w:rsid w:val="005801C1"/>
    <w:rsid w:val="00581DC7"/>
    <w:rsid w:val="00582067"/>
    <w:rsid w:val="00583E4F"/>
    <w:rsid w:val="00586401"/>
    <w:rsid w:val="00591EFF"/>
    <w:rsid w:val="005954DF"/>
    <w:rsid w:val="005A1A70"/>
    <w:rsid w:val="005A63CF"/>
    <w:rsid w:val="005A7768"/>
    <w:rsid w:val="005B0E9D"/>
    <w:rsid w:val="005B249B"/>
    <w:rsid w:val="005B3EF6"/>
    <w:rsid w:val="005B5546"/>
    <w:rsid w:val="005B6616"/>
    <w:rsid w:val="005B6B7F"/>
    <w:rsid w:val="005B6CE1"/>
    <w:rsid w:val="005B7391"/>
    <w:rsid w:val="005C2C39"/>
    <w:rsid w:val="005C540B"/>
    <w:rsid w:val="005C5B71"/>
    <w:rsid w:val="005C5F2D"/>
    <w:rsid w:val="005C65B9"/>
    <w:rsid w:val="005D16A8"/>
    <w:rsid w:val="005D316B"/>
    <w:rsid w:val="005D62A6"/>
    <w:rsid w:val="005D6BD6"/>
    <w:rsid w:val="005E10EA"/>
    <w:rsid w:val="005E3671"/>
    <w:rsid w:val="005E4606"/>
    <w:rsid w:val="005E6951"/>
    <w:rsid w:val="005F17C4"/>
    <w:rsid w:val="005F2203"/>
    <w:rsid w:val="005F39F5"/>
    <w:rsid w:val="005F7BDA"/>
    <w:rsid w:val="006026F9"/>
    <w:rsid w:val="00602F7B"/>
    <w:rsid w:val="00604EC0"/>
    <w:rsid w:val="00605540"/>
    <w:rsid w:val="00606D2F"/>
    <w:rsid w:val="00611EFE"/>
    <w:rsid w:val="00614CA3"/>
    <w:rsid w:val="0061524C"/>
    <w:rsid w:val="0062049A"/>
    <w:rsid w:val="00620E9E"/>
    <w:rsid w:val="006236AA"/>
    <w:rsid w:val="00627220"/>
    <w:rsid w:val="00627D5D"/>
    <w:rsid w:val="006309B0"/>
    <w:rsid w:val="00631111"/>
    <w:rsid w:val="006341C8"/>
    <w:rsid w:val="006345A7"/>
    <w:rsid w:val="00634932"/>
    <w:rsid w:val="006349A3"/>
    <w:rsid w:val="00635536"/>
    <w:rsid w:val="00636446"/>
    <w:rsid w:val="00637B8B"/>
    <w:rsid w:val="006401C7"/>
    <w:rsid w:val="00640FB3"/>
    <w:rsid w:val="006417D5"/>
    <w:rsid w:val="00641A69"/>
    <w:rsid w:val="00641CF2"/>
    <w:rsid w:val="00641EA4"/>
    <w:rsid w:val="0064241F"/>
    <w:rsid w:val="006443B8"/>
    <w:rsid w:val="006477CF"/>
    <w:rsid w:val="00647B07"/>
    <w:rsid w:val="00652A89"/>
    <w:rsid w:val="00653E38"/>
    <w:rsid w:val="00656CED"/>
    <w:rsid w:val="00660A89"/>
    <w:rsid w:val="00663ECC"/>
    <w:rsid w:val="00663F33"/>
    <w:rsid w:val="006661A5"/>
    <w:rsid w:val="00666CAF"/>
    <w:rsid w:val="006671DE"/>
    <w:rsid w:val="0067022F"/>
    <w:rsid w:val="00671995"/>
    <w:rsid w:val="00672ACD"/>
    <w:rsid w:val="00675B3B"/>
    <w:rsid w:val="006764EA"/>
    <w:rsid w:val="00676F95"/>
    <w:rsid w:val="00681B5D"/>
    <w:rsid w:val="0068235B"/>
    <w:rsid w:val="00685066"/>
    <w:rsid w:val="00692044"/>
    <w:rsid w:val="006934DC"/>
    <w:rsid w:val="00694F19"/>
    <w:rsid w:val="006A0890"/>
    <w:rsid w:val="006A1B62"/>
    <w:rsid w:val="006A4A27"/>
    <w:rsid w:val="006A5E4A"/>
    <w:rsid w:val="006A6AAD"/>
    <w:rsid w:val="006B30E2"/>
    <w:rsid w:val="006B46F0"/>
    <w:rsid w:val="006B6E72"/>
    <w:rsid w:val="006B7277"/>
    <w:rsid w:val="006B793E"/>
    <w:rsid w:val="006B7B54"/>
    <w:rsid w:val="006C02D9"/>
    <w:rsid w:val="006C02F7"/>
    <w:rsid w:val="006C3378"/>
    <w:rsid w:val="006C3F85"/>
    <w:rsid w:val="006C4687"/>
    <w:rsid w:val="006C6FC1"/>
    <w:rsid w:val="006C79FB"/>
    <w:rsid w:val="006D1762"/>
    <w:rsid w:val="006D2A2F"/>
    <w:rsid w:val="006D3672"/>
    <w:rsid w:val="006D51A5"/>
    <w:rsid w:val="006D5A13"/>
    <w:rsid w:val="006D5BBC"/>
    <w:rsid w:val="006D633C"/>
    <w:rsid w:val="006D6B07"/>
    <w:rsid w:val="006D6B32"/>
    <w:rsid w:val="006D7078"/>
    <w:rsid w:val="006E0743"/>
    <w:rsid w:val="006E1182"/>
    <w:rsid w:val="006E30A6"/>
    <w:rsid w:val="006E3D7C"/>
    <w:rsid w:val="006E50E4"/>
    <w:rsid w:val="006F1CC9"/>
    <w:rsid w:val="006F500F"/>
    <w:rsid w:val="006F5CD3"/>
    <w:rsid w:val="00700B59"/>
    <w:rsid w:val="007016F0"/>
    <w:rsid w:val="007018E8"/>
    <w:rsid w:val="00702FD3"/>
    <w:rsid w:val="007046A8"/>
    <w:rsid w:val="00704F86"/>
    <w:rsid w:val="007076D5"/>
    <w:rsid w:val="00707D5B"/>
    <w:rsid w:val="00712837"/>
    <w:rsid w:val="0071420B"/>
    <w:rsid w:val="007153A7"/>
    <w:rsid w:val="00715728"/>
    <w:rsid w:val="00717FD0"/>
    <w:rsid w:val="00722C95"/>
    <w:rsid w:val="007254AB"/>
    <w:rsid w:val="00730331"/>
    <w:rsid w:val="0073140F"/>
    <w:rsid w:val="00731DAD"/>
    <w:rsid w:val="00733CD8"/>
    <w:rsid w:val="00735783"/>
    <w:rsid w:val="00735F2B"/>
    <w:rsid w:val="007372EC"/>
    <w:rsid w:val="0074217E"/>
    <w:rsid w:val="00742F8D"/>
    <w:rsid w:val="0074489E"/>
    <w:rsid w:val="00745A70"/>
    <w:rsid w:val="00745FD8"/>
    <w:rsid w:val="0075414F"/>
    <w:rsid w:val="00754F77"/>
    <w:rsid w:val="00755F26"/>
    <w:rsid w:val="0075648E"/>
    <w:rsid w:val="00760305"/>
    <w:rsid w:val="00762EC0"/>
    <w:rsid w:val="007658AF"/>
    <w:rsid w:val="00770372"/>
    <w:rsid w:val="00771378"/>
    <w:rsid w:val="0077141F"/>
    <w:rsid w:val="007719C8"/>
    <w:rsid w:val="0077334D"/>
    <w:rsid w:val="007744F0"/>
    <w:rsid w:val="007751D9"/>
    <w:rsid w:val="0077626B"/>
    <w:rsid w:val="007768E0"/>
    <w:rsid w:val="007771F2"/>
    <w:rsid w:val="00777B9A"/>
    <w:rsid w:val="00781BC4"/>
    <w:rsid w:val="007821CA"/>
    <w:rsid w:val="00782AE3"/>
    <w:rsid w:val="00784AA9"/>
    <w:rsid w:val="00784F7A"/>
    <w:rsid w:val="007862F2"/>
    <w:rsid w:val="00786390"/>
    <w:rsid w:val="00790163"/>
    <w:rsid w:val="00790DFB"/>
    <w:rsid w:val="00791A13"/>
    <w:rsid w:val="007928BE"/>
    <w:rsid w:val="00792CF1"/>
    <w:rsid w:val="007947DC"/>
    <w:rsid w:val="00797BD4"/>
    <w:rsid w:val="007A059E"/>
    <w:rsid w:val="007A1094"/>
    <w:rsid w:val="007A2674"/>
    <w:rsid w:val="007A2D7B"/>
    <w:rsid w:val="007A499D"/>
    <w:rsid w:val="007A53B1"/>
    <w:rsid w:val="007A68BC"/>
    <w:rsid w:val="007B1D05"/>
    <w:rsid w:val="007B54B3"/>
    <w:rsid w:val="007B54C9"/>
    <w:rsid w:val="007B62C5"/>
    <w:rsid w:val="007C2259"/>
    <w:rsid w:val="007C57F7"/>
    <w:rsid w:val="007C6A2C"/>
    <w:rsid w:val="007D000A"/>
    <w:rsid w:val="007D0F1B"/>
    <w:rsid w:val="007D18A3"/>
    <w:rsid w:val="007D2ED7"/>
    <w:rsid w:val="007D4290"/>
    <w:rsid w:val="007D4B0A"/>
    <w:rsid w:val="007D652A"/>
    <w:rsid w:val="007E1703"/>
    <w:rsid w:val="007E4466"/>
    <w:rsid w:val="007E660C"/>
    <w:rsid w:val="007E7C92"/>
    <w:rsid w:val="007F39B1"/>
    <w:rsid w:val="007F3BE7"/>
    <w:rsid w:val="007F45FA"/>
    <w:rsid w:val="007F4981"/>
    <w:rsid w:val="007F5AB8"/>
    <w:rsid w:val="007F6C89"/>
    <w:rsid w:val="007F75BB"/>
    <w:rsid w:val="007F7D55"/>
    <w:rsid w:val="00801ABC"/>
    <w:rsid w:val="008041A6"/>
    <w:rsid w:val="008044E9"/>
    <w:rsid w:val="00806703"/>
    <w:rsid w:val="00807BFD"/>
    <w:rsid w:val="0081369C"/>
    <w:rsid w:val="00814904"/>
    <w:rsid w:val="00817F02"/>
    <w:rsid w:val="00823873"/>
    <w:rsid w:val="00823B6B"/>
    <w:rsid w:val="00825342"/>
    <w:rsid w:val="0082557A"/>
    <w:rsid w:val="00826D7E"/>
    <w:rsid w:val="0083274B"/>
    <w:rsid w:val="00833DA1"/>
    <w:rsid w:val="008371C9"/>
    <w:rsid w:val="00841A72"/>
    <w:rsid w:val="0084432E"/>
    <w:rsid w:val="00844BE4"/>
    <w:rsid w:val="00852AD5"/>
    <w:rsid w:val="00853D26"/>
    <w:rsid w:val="00854364"/>
    <w:rsid w:val="008557A3"/>
    <w:rsid w:val="00856209"/>
    <w:rsid w:val="00857960"/>
    <w:rsid w:val="0086301E"/>
    <w:rsid w:val="008630FC"/>
    <w:rsid w:val="00873C41"/>
    <w:rsid w:val="00874A07"/>
    <w:rsid w:val="008774D7"/>
    <w:rsid w:val="008805C1"/>
    <w:rsid w:val="008808E2"/>
    <w:rsid w:val="00880BD6"/>
    <w:rsid w:val="0088264C"/>
    <w:rsid w:val="00884E77"/>
    <w:rsid w:val="00887CCD"/>
    <w:rsid w:val="008949BA"/>
    <w:rsid w:val="008971D5"/>
    <w:rsid w:val="008974FD"/>
    <w:rsid w:val="008A0290"/>
    <w:rsid w:val="008A3168"/>
    <w:rsid w:val="008A3CC2"/>
    <w:rsid w:val="008A6AAA"/>
    <w:rsid w:val="008B01F7"/>
    <w:rsid w:val="008B7F1C"/>
    <w:rsid w:val="008C1D41"/>
    <w:rsid w:val="008C4525"/>
    <w:rsid w:val="008C677D"/>
    <w:rsid w:val="008D052B"/>
    <w:rsid w:val="008D0F68"/>
    <w:rsid w:val="008D10D0"/>
    <w:rsid w:val="008D17DD"/>
    <w:rsid w:val="008D1855"/>
    <w:rsid w:val="008D2D5F"/>
    <w:rsid w:val="008D7BA0"/>
    <w:rsid w:val="008E3421"/>
    <w:rsid w:val="008E3DB2"/>
    <w:rsid w:val="008E57CC"/>
    <w:rsid w:val="008E5CDE"/>
    <w:rsid w:val="008E6CE3"/>
    <w:rsid w:val="008E72FB"/>
    <w:rsid w:val="008F1794"/>
    <w:rsid w:val="008F1BCA"/>
    <w:rsid w:val="008F322D"/>
    <w:rsid w:val="008F4DBD"/>
    <w:rsid w:val="008F6902"/>
    <w:rsid w:val="008F6DFB"/>
    <w:rsid w:val="008F7885"/>
    <w:rsid w:val="0090077C"/>
    <w:rsid w:val="00900C00"/>
    <w:rsid w:val="00900CD3"/>
    <w:rsid w:val="009045B0"/>
    <w:rsid w:val="009068C9"/>
    <w:rsid w:val="00910C5C"/>
    <w:rsid w:val="00912303"/>
    <w:rsid w:val="00912EFC"/>
    <w:rsid w:val="00914114"/>
    <w:rsid w:val="009146B6"/>
    <w:rsid w:val="009155F6"/>
    <w:rsid w:val="00915B3E"/>
    <w:rsid w:val="00917AA3"/>
    <w:rsid w:val="00920D5A"/>
    <w:rsid w:val="00926601"/>
    <w:rsid w:val="00927242"/>
    <w:rsid w:val="00931209"/>
    <w:rsid w:val="009327BA"/>
    <w:rsid w:val="00932BEE"/>
    <w:rsid w:val="00933129"/>
    <w:rsid w:val="00934C9D"/>
    <w:rsid w:val="009370EE"/>
    <w:rsid w:val="0094000A"/>
    <w:rsid w:val="00942AC7"/>
    <w:rsid w:val="00942D98"/>
    <w:rsid w:val="00944A6F"/>
    <w:rsid w:val="0094774C"/>
    <w:rsid w:val="00951CCF"/>
    <w:rsid w:val="00954527"/>
    <w:rsid w:val="00961688"/>
    <w:rsid w:val="00961901"/>
    <w:rsid w:val="00962D5C"/>
    <w:rsid w:val="00965105"/>
    <w:rsid w:val="00971B9B"/>
    <w:rsid w:val="00974E8F"/>
    <w:rsid w:val="00975499"/>
    <w:rsid w:val="00975F1B"/>
    <w:rsid w:val="00977E51"/>
    <w:rsid w:val="009812F5"/>
    <w:rsid w:val="0098164B"/>
    <w:rsid w:val="00983F5F"/>
    <w:rsid w:val="00984E91"/>
    <w:rsid w:val="00987041"/>
    <w:rsid w:val="00990A75"/>
    <w:rsid w:val="0099642C"/>
    <w:rsid w:val="009A216D"/>
    <w:rsid w:val="009A3B3E"/>
    <w:rsid w:val="009A4BC4"/>
    <w:rsid w:val="009A5042"/>
    <w:rsid w:val="009A7EFE"/>
    <w:rsid w:val="009B1964"/>
    <w:rsid w:val="009B24C4"/>
    <w:rsid w:val="009B3C97"/>
    <w:rsid w:val="009B5CBA"/>
    <w:rsid w:val="009B7675"/>
    <w:rsid w:val="009B7959"/>
    <w:rsid w:val="009B7D5B"/>
    <w:rsid w:val="009C3922"/>
    <w:rsid w:val="009C43E9"/>
    <w:rsid w:val="009C58C9"/>
    <w:rsid w:val="009D2C4D"/>
    <w:rsid w:val="009D2D93"/>
    <w:rsid w:val="009D3313"/>
    <w:rsid w:val="009D37F3"/>
    <w:rsid w:val="009D5EF5"/>
    <w:rsid w:val="009D6276"/>
    <w:rsid w:val="009E0966"/>
    <w:rsid w:val="009E3F0F"/>
    <w:rsid w:val="009E5D1D"/>
    <w:rsid w:val="009E5D79"/>
    <w:rsid w:val="009F118F"/>
    <w:rsid w:val="009F129D"/>
    <w:rsid w:val="009F582C"/>
    <w:rsid w:val="009F5B80"/>
    <w:rsid w:val="00A007F1"/>
    <w:rsid w:val="00A037E2"/>
    <w:rsid w:val="00A04835"/>
    <w:rsid w:val="00A0606E"/>
    <w:rsid w:val="00A10D0E"/>
    <w:rsid w:val="00A10F0D"/>
    <w:rsid w:val="00A1140A"/>
    <w:rsid w:val="00A124EE"/>
    <w:rsid w:val="00A13636"/>
    <w:rsid w:val="00A13CFA"/>
    <w:rsid w:val="00A1466E"/>
    <w:rsid w:val="00A17C3B"/>
    <w:rsid w:val="00A2096E"/>
    <w:rsid w:val="00A2389E"/>
    <w:rsid w:val="00A24F98"/>
    <w:rsid w:val="00A256AD"/>
    <w:rsid w:val="00A26440"/>
    <w:rsid w:val="00A27183"/>
    <w:rsid w:val="00A303C4"/>
    <w:rsid w:val="00A305B5"/>
    <w:rsid w:val="00A30750"/>
    <w:rsid w:val="00A367EB"/>
    <w:rsid w:val="00A46641"/>
    <w:rsid w:val="00A47E62"/>
    <w:rsid w:val="00A525E5"/>
    <w:rsid w:val="00A53EE7"/>
    <w:rsid w:val="00A53F56"/>
    <w:rsid w:val="00A55C27"/>
    <w:rsid w:val="00A5753D"/>
    <w:rsid w:val="00A641A7"/>
    <w:rsid w:val="00A71FEF"/>
    <w:rsid w:val="00A721E0"/>
    <w:rsid w:val="00A72B3D"/>
    <w:rsid w:val="00A72F71"/>
    <w:rsid w:val="00A737E7"/>
    <w:rsid w:val="00A74A65"/>
    <w:rsid w:val="00A75C9B"/>
    <w:rsid w:val="00A81949"/>
    <w:rsid w:val="00A81C8B"/>
    <w:rsid w:val="00A81D37"/>
    <w:rsid w:val="00A84ACA"/>
    <w:rsid w:val="00A90227"/>
    <w:rsid w:val="00A906FE"/>
    <w:rsid w:val="00A9413E"/>
    <w:rsid w:val="00AA069A"/>
    <w:rsid w:val="00AA1069"/>
    <w:rsid w:val="00AA1C91"/>
    <w:rsid w:val="00AA218A"/>
    <w:rsid w:val="00AA38A1"/>
    <w:rsid w:val="00AA475F"/>
    <w:rsid w:val="00AA669C"/>
    <w:rsid w:val="00AB1D6F"/>
    <w:rsid w:val="00AB3659"/>
    <w:rsid w:val="00AB483F"/>
    <w:rsid w:val="00AB76AF"/>
    <w:rsid w:val="00AC1DB5"/>
    <w:rsid w:val="00AC28A7"/>
    <w:rsid w:val="00AC36E7"/>
    <w:rsid w:val="00AC484E"/>
    <w:rsid w:val="00AC5333"/>
    <w:rsid w:val="00AC7E49"/>
    <w:rsid w:val="00AD24C5"/>
    <w:rsid w:val="00AD252F"/>
    <w:rsid w:val="00AD2652"/>
    <w:rsid w:val="00AD3849"/>
    <w:rsid w:val="00AD3B33"/>
    <w:rsid w:val="00AD7256"/>
    <w:rsid w:val="00AD7644"/>
    <w:rsid w:val="00AE0A21"/>
    <w:rsid w:val="00AE2B6D"/>
    <w:rsid w:val="00AE3788"/>
    <w:rsid w:val="00AE39EB"/>
    <w:rsid w:val="00AE5727"/>
    <w:rsid w:val="00AF0D93"/>
    <w:rsid w:val="00AF161D"/>
    <w:rsid w:val="00AF16FA"/>
    <w:rsid w:val="00AF19A6"/>
    <w:rsid w:val="00AF1EA0"/>
    <w:rsid w:val="00AF35C6"/>
    <w:rsid w:val="00AF3E83"/>
    <w:rsid w:val="00AF5593"/>
    <w:rsid w:val="00B0157B"/>
    <w:rsid w:val="00B01636"/>
    <w:rsid w:val="00B01CCD"/>
    <w:rsid w:val="00B0625F"/>
    <w:rsid w:val="00B07994"/>
    <w:rsid w:val="00B1187A"/>
    <w:rsid w:val="00B137FC"/>
    <w:rsid w:val="00B15119"/>
    <w:rsid w:val="00B159E1"/>
    <w:rsid w:val="00B20E30"/>
    <w:rsid w:val="00B21CBF"/>
    <w:rsid w:val="00B2473F"/>
    <w:rsid w:val="00B254E0"/>
    <w:rsid w:val="00B32D9D"/>
    <w:rsid w:val="00B3375B"/>
    <w:rsid w:val="00B348E0"/>
    <w:rsid w:val="00B35374"/>
    <w:rsid w:val="00B35F7F"/>
    <w:rsid w:val="00B36FB9"/>
    <w:rsid w:val="00B4384E"/>
    <w:rsid w:val="00B46C96"/>
    <w:rsid w:val="00B47446"/>
    <w:rsid w:val="00B503EB"/>
    <w:rsid w:val="00B50455"/>
    <w:rsid w:val="00B527F5"/>
    <w:rsid w:val="00B53C45"/>
    <w:rsid w:val="00B555AB"/>
    <w:rsid w:val="00B618DB"/>
    <w:rsid w:val="00B63DE2"/>
    <w:rsid w:val="00B66031"/>
    <w:rsid w:val="00B70C7F"/>
    <w:rsid w:val="00B7124E"/>
    <w:rsid w:val="00B72A9D"/>
    <w:rsid w:val="00B72C12"/>
    <w:rsid w:val="00B744A8"/>
    <w:rsid w:val="00B8020C"/>
    <w:rsid w:val="00B811E3"/>
    <w:rsid w:val="00B81545"/>
    <w:rsid w:val="00B8288F"/>
    <w:rsid w:val="00B868FD"/>
    <w:rsid w:val="00B86C45"/>
    <w:rsid w:val="00B91A37"/>
    <w:rsid w:val="00B92343"/>
    <w:rsid w:val="00B93B8C"/>
    <w:rsid w:val="00B93D3F"/>
    <w:rsid w:val="00B93D97"/>
    <w:rsid w:val="00B93FEA"/>
    <w:rsid w:val="00BA1697"/>
    <w:rsid w:val="00BA3E2C"/>
    <w:rsid w:val="00BA4F3D"/>
    <w:rsid w:val="00BB24DC"/>
    <w:rsid w:val="00BB3A71"/>
    <w:rsid w:val="00BB4A6A"/>
    <w:rsid w:val="00BC4ABA"/>
    <w:rsid w:val="00BC6C42"/>
    <w:rsid w:val="00BD00B7"/>
    <w:rsid w:val="00BD00D4"/>
    <w:rsid w:val="00BD0DE4"/>
    <w:rsid w:val="00BD2DE5"/>
    <w:rsid w:val="00BD47FB"/>
    <w:rsid w:val="00BE05B7"/>
    <w:rsid w:val="00BE26B8"/>
    <w:rsid w:val="00BE7DB4"/>
    <w:rsid w:val="00BF04B1"/>
    <w:rsid w:val="00BF0654"/>
    <w:rsid w:val="00BF2F6A"/>
    <w:rsid w:val="00BF41E6"/>
    <w:rsid w:val="00BF4430"/>
    <w:rsid w:val="00BF4B04"/>
    <w:rsid w:val="00BF521A"/>
    <w:rsid w:val="00C0183C"/>
    <w:rsid w:val="00C040BA"/>
    <w:rsid w:val="00C06DED"/>
    <w:rsid w:val="00C13695"/>
    <w:rsid w:val="00C21B26"/>
    <w:rsid w:val="00C24B0A"/>
    <w:rsid w:val="00C27293"/>
    <w:rsid w:val="00C27660"/>
    <w:rsid w:val="00C27BB4"/>
    <w:rsid w:val="00C32CA8"/>
    <w:rsid w:val="00C3497E"/>
    <w:rsid w:val="00C3549B"/>
    <w:rsid w:val="00C446FB"/>
    <w:rsid w:val="00C46A3D"/>
    <w:rsid w:val="00C4747A"/>
    <w:rsid w:val="00C52FB2"/>
    <w:rsid w:val="00C54AF8"/>
    <w:rsid w:val="00C55609"/>
    <w:rsid w:val="00C56F74"/>
    <w:rsid w:val="00C61626"/>
    <w:rsid w:val="00C6480F"/>
    <w:rsid w:val="00C64FFC"/>
    <w:rsid w:val="00C65BA3"/>
    <w:rsid w:val="00C72F5D"/>
    <w:rsid w:val="00C74DD3"/>
    <w:rsid w:val="00C81996"/>
    <w:rsid w:val="00C8209E"/>
    <w:rsid w:val="00C831B2"/>
    <w:rsid w:val="00C8374A"/>
    <w:rsid w:val="00C847DE"/>
    <w:rsid w:val="00C87FDB"/>
    <w:rsid w:val="00C90053"/>
    <w:rsid w:val="00C92C44"/>
    <w:rsid w:val="00C94CC5"/>
    <w:rsid w:val="00C966CE"/>
    <w:rsid w:val="00C96D06"/>
    <w:rsid w:val="00CA14E6"/>
    <w:rsid w:val="00CA42C8"/>
    <w:rsid w:val="00CA7FF9"/>
    <w:rsid w:val="00CB05D6"/>
    <w:rsid w:val="00CB0910"/>
    <w:rsid w:val="00CB0A8C"/>
    <w:rsid w:val="00CB11C1"/>
    <w:rsid w:val="00CB19E3"/>
    <w:rsid w:val="00CB4E72"/>
    <w:rsid w:val="00CB5DA7"/>
    <w:rsid w:val="00CB70C3"/>
    <w:rsid w:val="00CC2901"/>
    <w:rsid w:val="00CC2EDF"/>
    <w:rsid w:val="00CC3523"/>
    <w:rsid w:val="00CC47AC"/>
    <w:rsid w:val="00CC5CA9"/>
    <w:rsid w:val="00CD0C9E"/>
    <w:rsid w:val="00CD41F2"/>
    <w:rsid w:val="00CD450D"/>
    <w:rsid w:val="00CD7010"/>
    <w:rsid w:val="00CF0197"/>
    <w:rsid w:val="00CF3532"/>
    <w:rsid w:val="00CF3843"/>
    <w:rsid w:val="00CF407E"/>
    <w:rsid w:val="00CF44EB"/>
    <w:rsid w:val="00CF4C18"/>
    <w:rsid w:val="00CF4D5C"/>
    <w:rsid w:val="00CF51AD"/>
    <w:rsid w:val="00D00175"/>
    <w:rsid w:val="00D01A2B"/>
    <w:rsid w:val="00D061A0"/>
    <w:rsid w:val="00D065B7"/>
    <w:rsid w:val="00D10DDE"/>
    <w:rsid w:val="00D10EDA"/>
    <w:rsid w:val="00D126B5"/>
    <w:rsid w:val="00D127DB"/>
    <w:rsid w:val="00D1357A"/>
    <w:rsid w:val="00D1404A"/>
    <w:rsid w:val="00D20433"/>
    <w:rsid w:val="00D21CC3"/>
    <w:rsid w:val="00D230F4"/>
    <w:rsid w:val="00D24810"/>
    <w:rsid w:val="00D24D00"/>
    <w:rsid w:val="00D255B2"/>
    <w:rsid w:val="00D25D5E"/>
    <w:rsid w:val="00D2768C"/>
    <w:rsid w:val="00D305E0"/>
    <w:rsid w:val="00D30DCC"/>
    <w:rsid w:val="00D31F8D"/>
    <w:rsid w:val="00D3266C"/>
    <w:rsid w:val="00D347A3"/>
    <w:rsid w:val="00D353B6"/>
    <w:rsid w:val="00D36F50"/>
    <w:rsid w:val="00D37413"/>
    <w:rsid w:val="00D4303C"/>
    <w:rsid w:val="00D45B0C"/>
    <w:rsid w:val="00D461B0"/>
    <w:rsid w:val="00D51A99"/>
    <w:rsid w:val="00D52958"/>
    <w:rsid w:val="00D52A2F"/>
    <w:rsid w:val="00D70DC1"/>
    <w:rsid w:val="00D71841"/>
    <w:rsid w:val="00D738B1"/>
    <w:rsid w:val="00D756CF"/>
    <w:rsid w:val="00D75932"/>
    <w:rsid w:val="00D76DA6"/>
    <w:rsid w:val="00D77B69"/>
    <w:rsid w:val="00D77CE1"/>
    <w:rsid w:val="00D810E5"/>
    <w:rsid w:val="00D81E70"/>
    <w:rsid w:val="00D8456B"/>
    <w:rsid w:val="00D853BC"/>
    <w:rsid w:val="00D87071"/>
    <w:rsid w:val="00D91DDB"/>
    <w:rsid w:val="00D91EA5"/>
    <w:rsid w:val="00D955D1"/>
    <w:rsid w:val="00D9742F"/>
    <w:rsid w:val="00D97D94"/>
    <w:rsid w:val="00DA0712"/>
    <w:rsid w:val="00DA2AE3"/>
    <w:rsid w:val="00DA33B2"/>
    <w:rsid w:val="00DA363D"/>
    <w:rsid w:val="00DB0929"/>
    <w:rsid w:val="00DB0BDF"/>
    <w:rsid w:val="00DB149C"/>
    <w:rsid w:val="00DB2E6E"/>
    <w:rsid w:val="00DB3B5D"/>
    <w:rsid w:val="00DB4151"/>
    <w:rsid w:val="00DB4D1C"/>
    <w:rsid w:val="00DB5305"/>
    <w:rsid w:val="00DB7055"/>
    <w:rsid w:val="00DC0C09"/>
    <w:rsid w:val="00DC7651"/>
    <w:rsid w:val="00DC79A6"/>
    <w:rsid w:val="00DD3F65"/>
    <w:rsid w:val="00DD4A28"/>
    <w:rsid w:val="00DD4EDC"/>
    <w:rsid w:val="00DD5AB1"/>
    <w:rsid w:val="00DD5CBB"/>
    <w:rsid w:val="00DD73BD"/>
    <w:rsid w:val="00DE08EF"/>
    <w:rsid w:val="00DE2D6B"/>
    <w:rsid w:val="00DE7B41"/>
    <w:rsid w:val="00DF2D20"/>
    <w:rsid w:val="00DF500E"/>
    <w:rsid w:val="00DF6A12"/>
    <w:rsid w:val="00E02C39"/>
    <w:rsid w:val="00E0389F"/>
    <w:rsid w:val="00E042B0"/>
    <w:rsid w:val="00E05D4E"/>
    <w:rsid w:val="00E11193"/>
    <w:rsid w:val="00E12B8C"/>
    <w:rsid w:val="00E15190"/>
    <w:rsid w:val="00E201DF"/>
    <w:rsid w:val="00E21ED8"/>
    <w:rsid w:val="00E21F19"/>
    <w:rsid w:val="00E233D2"/>
    <w:rsid w:val="00E23620"/>
    <w:rsid w:val="00E257A8"/>
    <w:rsid w:val="00E25F13"/>
    <w:rsid w:val="00E26DB5"/>
    <w:rsid w:val="00E301D1"/>
    <w:rsid w:val="00E31EA7"/>
    <w:rsid w:val="00E331C7"/>
    <w:rsid w:val="00E3434F"/>
    <w:rsid w:val="00E3463E"/>
    <w:rsid w:val="00E35523"/>
    <w:rsid w:val="00E36572"/>
    <w:rsid w:val="00E40209"/>
    <w:rsid w:val="00E40FBD"/>
    <w:rsid w:val="00E416B9"/>
    <w:rsid w:val="00E43218"/>
    <w:rsid w:val="00E46A3F"/>
    <w:rsid w:val="00E51DA2"/>
    <w:rsid w:val="00E577F3"/>
    <w:rsid w:val="00E614B7"/>
    <w:rsid w:val="00E6527E"/>
    <w:rsid w:val="00E65F39"/>
    <w:rsid w:val="00E67004"/>
    <w:rsid w:val="00E67EED"/>
    <w:rsid w:val="00E67F95"/>
    <w:rsid w:val="00E70349"/>
    <w:rsid w:val="00E71BC9"/>
    <w:rsid w:val="00E76BB6"/>
    <w:rsid w:val="00E770F2"/>
    <w:rsid w:val="00E812B4"/>
    <w:rsid w:val="00E85FB8"/>
    <w:rsid w:val="00E9119F"/>
    <w:rsid w:val="00E934BF"/>
    <w:rsid w:val="00E93C8A"/>
    <w:rsid w:val="00E9498F"/>
    <w:rsid w:val="00E9564C"/>
    <w:rsid w:val="00E973C6"/>
    <w:rsid w:val="00EA5967"/>
    <w:rsid w:val="00EA78C4"/>
    <w:rsid w:val="00EA7981"/>
    <w:rsid w:val="00EB08DC"/>
    <w:rsid w:val="00EB2310"/>
    <w:rsid w:val="00EB2C2E"/>
    <w:rsid w:val="00EC1DA6"/>
    <w:rsid w:val="00EC3733"/>
    <w:rsid w:val="00EC42D7"/>
    <w:rsid w:val="00EC67DB"/>
    <w:rsid w:val="00EC72AE"/>
    <w:rsid w:val="00EC79F0"/>
    <w:rsid w:val="00ED06F5"/>
    <w:rsid w:val="00ED3759"/>
    <w:rsid w:val="00ED3D6F"/>
    <w:rsid w:val="00ED409E"/>
    <w:rsid w:val="00ED69A4"/>
    <w:rsid w:val="00ED69D1"/>
    <w:rsid w:val="00EE13EE"/>
    <w:rsid w:val="00EE17D1"/>
    <w:rsid w:val="00EE4537"/>
    <w:rsid w:val="00EE53C6"/>
    <w:rsid w:val="00EF0705"/>
    <w:rsid w:val="00EF33CE"/>
    <w:rsid w:val="00EF3789"/>
    <w:rsid w:val="00EF42C7"/>
    <w:rsid w:val="00F020FA"/>
    <w:rsid w:val="00F049A5"/>
    <w:rsid w:val="00F0623F"/>
    <w:rsid w:val="00F07941"/>
    <w:rsid w:val="00F113F2"/>
    <w:rsid w:val="00F166AD"/>
    <w:rsid w:val="00F20182"/>
    <w:rsid w:val="00F21F50"/>
    <w:rsid w:val="00F25021"/>
    <w:rsid w:val="00F30EC8"/>
    <w:rsid w:val="00F313AF"/>
    <w:rsid w:val="00F31CF2"/>
    <w:rsid w:val="00F32A79"/>
    <w:rsid w:val="00F32F8C"/>
    <w:rsid w:val="00F33AC4"/>
    <w:rsid w:val="00F34BC5"/>
    <w:rsid w:val="00F35266"/>
    <w:rsid w:val="00F35376"/>
    <w:rsid w:val="00F371F0"/>
    <w:rsid w:val="00F4301D"/>
    <w:rsid w:val="00F441D4"/>
    <w:rsid w:val="00F50DC9"/>
    <w:rsid w:val="00F512FC"/>
    <w:rsid w:val="00F5220D"/>
    <w:rsid w:val="00F5269E"/>
    <w:rsid w:val="00F53D39"/>
    <w:rsid w:val="00F554DD"/>
    <w:rsid w:val="00F56DDB"/>
    <w:rsid w:val="00F60CE4"/>
    <w:rsid w:val="00F62604"/>
    <w:rsid w:val="00F6361C"/>
    <w:rsid w:val="00F63B21"/>
    <w:rsid w:val="00F643EB"/>
    <w:rsid w:val="00F646C5"/>
    <w:rsid w:val="00F65233"/>
    <w:rsid w:val="00F70848"/>
    <w:rsid w:val="00F826DB"/>
    <w:rsid w:val="00F90A26"/>
    <w:rsid w:val="00F9195B"/>
    <w:rsid w:val="00F9500C"/>
    <w:rsid w:val="00FA2678"/>
    <w:rsid w:val="00FA2FB2"/>
    <w:rsid w:val="00FB3578"/>
    <w:rsid w:val="00FB4DDF"/>
    <w:rsid w:val="00FB5E8E"/>
    <w:rsid w:val="00FB60FB"/>
    <w:rsid w:val="00FB7E06"/>
    <w:rsid w:val="00FC360B"/>
    <w:rsid w:val="00FC4A99"/>
    <w:rsid w:val="00FD4886"/>
    <w:rsid w:val="00FD491A"/>
    <w:rsid w:val="00FD6268"/>
    <w:rsid w:val="00FD6E48"/>
    <w:rsid w:val="00FD77FF"/>
    <w:rsid w:val="00FE03DC"/>
    <w:rsid w:val="00FE0C9F"/>
    <w:rsid w:val="00FE22CD"/>
    <w:rsid w:val="00FE2EAA"/>
    <w:rsid w:val="00FE39C3"/>
    <w:rsid w:val="00FE513A"/>
    <w:rsid w:val="00FE5D24"/>
    <w:rsid w:val="00FF292E"/>
    <w:rsid w:val="00FF4144"/>
    <w:rsid w:val="00FF55CB"/>
    <w:rsid w:val="00FF61BA"/>
    <w:rsid w:val="00FF628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colormru v:ext="edit" colors="#739bcb,#2a4b74,#4377b7"/>
    </o:shapedefaults>
    <o:shapelayout v:ext="edit">
      <o:idmap v:ext="edit" data="1"/>
    </o:shapelayout>
  </w:shapeDefaults>
  <w:decimalSymbol w:val="."/>
  <w:listSeparator w:val=","/>
  <w14:docId w14:val="166E9A00"/>
  <w15:docId w15:val="{D386329D-FD3C-4FA2-821A-237DD6477E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lsdException w:name="heading 6" w:uiPriority="0"/>
    <w:lsdException w:name="heading 7" w:uiPriority="0"/>
    <w:lsdException w:name="heading 8" w:uiPriority="0"/>
    <w:lsdException w:name="heading 9" w:uiPriority="0"/>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2"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2"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4"/>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4"/>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4" w:qFormat="1"/>
    <w:lsdException w:name="Emphasis" w:uiPriority="4"/>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4"/>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4"/>
    <w:lsdException w:name="Intense Quote" w:uiPriority="4"/>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4"/>
    <w:lsdException w:name="Intense Emphasis" w:qFormat="1"/>
    <w:lsdException w:name="Subtle Reference" w:uiPriority="4"/>
    <w:lsdException w:name="Intense Reference" w:uiPriority="4"/>
    <w:lsdException w:name="Book Title" w:uiPriority="4"/>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370EE"/>
    <w:pPr>
      <w:jc w:val="both"/>
    </w:pPr>
    <w:rPr>
      <w:rFonts w:asciiTheme="minorHAnsi" w:hAnsiTheme="minorHAnsi"/>
      <w:lang w:val="en-AU"/>
    </w:rPr>
  </w:style>
  <w:style w:type="paragraph" w:styleId="Heading1">
    <w:name w:val="heading 1"/>
    <w:aliases w:val="Heading 1 Char1 Char Char Char Char Char,Heading 1 Char1 Char Char Char Char Char Char Char,Heading 1 Char1 Char Char Char Char Char Char Char Char Char Char Char"/>
    <w:basedOn w:val="Normal"/>
    <w:next w:val="Normal"/>
    <w:link w:val="Heading1Char"/>
    <w:qFormat/>
    <w:rsid w:val="0016011E"/>
    <w:pPr>
      <w:numPr>
        <w:numId w:val="25"/>
      </w:numPr>
      <w:shd w:val="clear" w:color="auto" w:fill="76923C" w:themeFill="accent3" w:themeFillShade="BF"/>
      <w:outlineLvl w:val="0"/>
    </w:pPr>
    <w:rPr>
      <w:rFonts w:asciiTheme="majorHAnsi" w:hAnsiTheme="majorHAnsi" w:cs="Arial"/>
      <w:b/>
      <w:bCs/>
      <w:color w:val="FFFFFF" w:themeColor="background1"/>
      <w:kern w:val="32"/>
      <w:sz w:val="26"/>
      <w:szCs w:val="26"/>
    </w:rPr>
  </w:style>
  <w:style w:type="paragraph" w:styleId="Heading2">
    <w:name w:val="heading 2"/>
    <w:aliases w:val="Heading 2 Char Char Char,Heading 2 Char Char,Heading 2 Char Char Char Char Char,Heading 2 Char Char Char Char Char Char Char,Heading 2 Char Char Char Char Char Char Char Char "/>
    <w:basedOn w:val="Normal"/>
    <w:next w:val="Normal"/>
    <w:link w:val="Heading2Char"/>
    <w:qFormat/>
    <w:rsid w:val="001944E3"/>
    <w:pPr>
      <w:keepNext/>
      <w:numPr>
        <w:ilvl w:val="1"/>
        <w:numId w:val="25"/>
      </w:numPr>
      <w:shd w:val="clear" w:color="auto" w:fill="76923C"/>
      <w:suppressAutoHyphens/>
      <w:spacing w:after="60"/>
      <w:ind w:left="578" w:hanging="578"/>
      <w:outlineLvl w:val="1"/>
    </w:pPr>
    <w:rPr>
      <w:rFonts w:asciiTheme="majorHAnsi" w:hAnsiTheme="majorHAnsi" w:cs="Arial"/>
      <w:b/>
      <w:bCs/>
      <w:iCs/>
      <w:color w:val="FFFFFF" w:themeColor="background1"/>
      <w:szCs w:val="28"/>
    </w:rPr>
  </w:style>
  <w:style w:type="paragraph" w:styleId="Heading3">
    <w:name w:val="heading 3"/>
    <w:aliases w:val="Heading 3 Char Char"/>
    <w:basedOn w:val="Heading2"/>
    <w:next w:val="Normal"/>
    <w:qFormat/>
    <w:rsid w:val="0016011E"/>
    <w:pPr>
      <w:numPr>
        <w:ilvl w:val="2"/>
      </w:numPr>
      <w:shd w:val="clear" w:color="auto" w:fill="76923C" w:themeFill="accent3" w:themeFillShade="BF"/>
      <w:tabs>
        <w:tab w:val="left" w:pos="1080"/>
      </w:tabs>
      <w:suppressAutoHyphens w:val="0"/>
      <w:outlineLvl w:val="2"/>
    </w:pPr>
    <w:rPr>
      <w:sz w:val="20"/>
    </w:rPr>
  </w:style>
  <w:style w:type="paragraph" w:styleId="Heading4">
    <w:name w:val="heading 4"/>
    <w:basedOn w:val="Normal"/>
    <w:next w:val="Normal"/>
    <w:qFormat/>
    <w:rsid w:val="0016011E"/>
    <w:pPr>
      <w:keepNext/>
      <w:numPr>
        <w:ilvl w:val="3"/>
        <w:numId w:val="25"/>
      </w:numPr>
      <w:shd w:val="clear" w:color="auto" w:fill="76923C" w:themeFill="accent3" w:themeFillShade="BF"/>
      <w:tabs>
        <w:tab w:val="left" w:pos="1800"/>
      </w:tabs>
      <w:spacing w:before="240" w:after="60"/>
      <w:outlineLvl w:val="3"/>
    </w:pPr>
    <w:rPr>
      <w:rFonts w:asciiTheme="majorHAnsi" w:hAnsiTheme="majorHAnsi"/>
      <w:b/>
      <w:bCs/>
      <w:color w:val="FFFFFF" w:themeColor="background1"/>
      <w:sz w:val="20"/>
      <w:szCs w:val="28"/>
    </w:rPr>
  </w:style>
  <w:style w:type="paragraph" w:styleId="Heading5">
    <w:name w:val="heading 5"/>
    <w:basedOn w:val="Normal"/>
    <w:next w:val="Normal"/>
    <w:rsid w:val="000356FE"/>
    <w:pPr>
      <w:numPr>
        <w:ilvl w:val="4"/>
        <w:numId w:val="25"/>
      </w:numPr>
      <w:spacing w:before="240" w:after="60"/>
      <w:outlineLvl w:val="4"/>
    </w:pPr>
    <w:rPr>
      <w:b/>
      <w:bCs/>
      <w:i/>
      <w:iCs/>
      <w:sz w:val="26"/>
      <w:szCs w:val="26"/>
    </w:rPr>
  </w:style>
  <w:style w:type="paragraph" w:styleId="Heading6">
    <w:name w:val="heading 6"/>
    <w:basedOn w:val="Normal"/>
    <w:next w:val="Normal"/>
    <w:rsid w:val="000356FE"/>
    <w:pPr>
      <w:numPr>
        <w:ilvl w:val="5"/>
        <w:numId w:val="25"/>
      </w:numPr>
      <w:spacing w:before="240" w:after="60"/>
      <w:outlineLvl w:val="5"/>
    </w:pPr>
    <w:rPr>
      <w:b/>
      <w:bCs/>
    </w:rPr>
  </w:style>
  <w:style w:type="paragraph" w:styleId="Heading7">
    <w:name w:val="heading 7"/>
    <w:basedOn w:val="Normal"/>
    <w:next w:val="Normal"/>
    <w:rsid w:val="000356FE"/>
    <w:pPr>
      <w:numPr>
        <w:ilvl w:val="6"/>
        <w:numId w:val="25"/>
      </w:numPr>
      <w:spacing w:before="240" w:after="60"/>
      <w:outlineLvl w:val="6"/>
    </w:pPr>
  </w:style>
  <w:style w:type="paragraph" w:styleId="Heading8">
    <w:name w:val="heading 8"/>
    <w:basedOn w:val="Normal"/>
    <w:next w:val="Normal"/>
    <w:rsid w:val="000356FE"/>
    <w:pPr>
      <w:numPr>
        <w:ilvl w:val="7"/>
        <w:numId w:val="25"/>
      </w:numPr>
      <w:spacing w:before="240" w:after="60"/>
      <w:outlineLvl w:val="7"/>
    </w:pPr>
    <w:rPr>
      <w:i/>
      <w:iCs/>
    </w:rPr>
  </w:style>
  <w:style w:type="paragraph" w:styleId="Heading9">
    <w:name w:val="heading 9"/>
    <w:basedOn w:val="Normal"/>
    <w:next w:val="Normal"/>
    <w:rsid w:val="000356FE"/>
    <w:pPr>
      <w:numPr>
        <w:ilvl w:val="8"/>
        <w:numId w:val="25"/>
      </w:numPr>
      <w:spacing w:before="240" w:after="60"/>
      <w:outlineLvl w:val="8"/>
    </w:pPr>
    <w:rPr>
      <w:rFonts w:ascii="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722C9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rsid w:val="00B50455"/>
    <w:pPr>
      <w:tabs>
        <w:tab w:val="center" w:pos="4320"/>
        <w:tab w:val="right" w:pos="8640"/>
      </w:tabs>
    </w:pPr>
  </w:style>
  <w:style w:type="paragraph" w:styleId="Footer">
    <w:name w:val="footer"/>
    <w:basedOn w:val="Normal"/>
    <w:uiPriority w:val="2"/>
    <w:rsid w:val="00B50455"/>
    <w:pPr>
      <w:tabs>
        <w:tab w:val="center" w:pos="4320"/>
        <w:tab w:val="right" w:pos="8640"/>
      </w:tabs>
    </w:pPr>
  </w:style>
  <w:style w:type="character" w:styleId="PageNumber">
    <w:name w:val="page number"/>
    <w:basedOn w:val="DefaultParagraphFont"/>
    <w:uiPriority w:val="2"/>
    <w:rsid w:val="00B50455"/>
  </w:style>
  <w:style w:type="character" w:customStyle="1" w:styleId="Heading1Char">
    <w:name w:val="Heading 1 Char"/>
    <w:aliases w:val="Heading 1 Char1 Char Char Char Char Char Char,Heading 1 Char1 Char Char Char Char Char Char Char Char,Heading 1 Char1 Char Char Char Char Char Char Char Char Char Char Char Char"/>
    <w:basedOn w:val="DefaultParagraphFont"/>
    <w:link w:val="Heading1"/>
    <w:rsid w:val="0016011E"/>
    <w:rPr>
      <w:rFonts w:asciiTheme="majorHAnsi" w:hAnsiTheme="majorHAnsi" w:cs="Arial"/>
      <w:b/>
      <w:bCs/>
      <w:color w:val="FFFFFF" w:themeColor="background1"/>
      <w:kern w:val="32"/>
      <w:sz w:val="26"/>
      <w:szCs w:val="26"/>
      <w:shd w:val="clear" w:color="auto" w:fill="76923C" w:themeFill="accent3" w:themeFillShade="BF"/>
      <w:lang w:val="en-AU"/>
    </w:rPr>
  </w:style>
  <w:style w:type="paragraph" w:customStyle="1" w:styleId="Style1">
    <w:name w:val="Style1"/>
    <w:basedOn w:val="Heading1"/>
    <w:uiPriority w:val="2"/>
    <w:rsid w:val="00E812B4"/>
    <w:pPr>
      <w:numPr>
        <w:numId w:val="1"/>
      </w:numPr>
      <w:tabs>
        <w:tab w:val="clear" w:pos="432"/>
      </w:tabs>
    </w:pPr>
    <w:rPr>
      <w:rFonts w:ascii="Arial Black" w:hAnsi="Arial Black"/>
      <w:sz w:val="32"/>
    </w:rPr>
  </w:style>
  <w:style w:type="character" w:customStyle="1" w:styleId="Heading2Char">
    <w:name w:val="Heading 2 Char"/>
    <w:aliases w:val="Heading 2 Char Char Char Char,Heading 2 Char Char Char1,Heading 2 Char Char Char Char Char Char,Heading 2 Char Char Char Char Char Char Char Char,Heading 2 Char Char Char Char Char Char Char Char  Char"/>
    <w:basedOn w:val="DefaultParagraphFont"/>
    <w:link w:val="Heading2"/>
    <w:rsid w:val="001944E3"/>
    <w:rPr>
      <w:rFonts w:asciiTheme="majorHAnsi" w:hAnsiTheme="majorHAnsi" w:cs="Arial"/>
      <w:b/>
      <w:bCs/>
      <w:iCs/>
      <w:color w:val="FFFFFF" w:themeColor="background1"/>
      <w:szCs w:val="28"/>
      <w:shd w:val="clear" w:color="auto" w:fill="76923C"/>
      <w:lang w:val="en-AU"/>
    </w:rPr>
  </w:style>
  <w:style w:type="paragraph" w:styleId="BodyText">
    <w:name w:val="Body Text"/>
    <w:basedOn w:val="Normal"/>
    <w:uiPriority w:val="99"/>
    <w:rsid w:val="0077626B"/>
    <w:pPr>
      <w:jc w:val="center"/>
    </w:pPr>
    <w:rPr>
      <w:sz w:val="72"/>
      <w:szCs w:val="72"/>
      <w:lang w:eastAsia="zh-CN"/>
    </w:rPr>
  </w:style>
  <w:style w:type="paragraph" w:styleId="Caption">
    <w:name w:val="caption"/>
    <w:basedOn w:val="Normal"/>
    <w:next w:val="Normal"/>
    <w:qFormat/>
    <w:rsid w:val="00461DE7"/>
    <w:pPr>
      <w:spacing w:before="120" w:after="120"/>
      <w:jc w:val="center"/>
    </w:pPr>
    <w:rPr>
      <w:b/>
      <w:bCs/>
      <w:sz w:val="20"/>
      <w:szCs w:val="20"/>
    </w:rPr>
  </w:style>
  <w:style w:type="character" w:customStyle="1" w:styleId="Heading1CharCharChar">
    <w:name w:val="Heading 1 Char Char Char"/>
    <w:basedOn w:val="DefaultParagraphFont"/>
    <w:semiHidden/>
    <w:rsid w:val="00BF04B1"/>
    <w:rPr>
      <w:rFonts w:ascii="Arial" w:hAnsi="Arial" w:cs="Arial"/>
      <w:b/>
      <w:bCs/>
      <w:kern w:val="32"/>
      <w:sz w:val="24"/>
      <w:szCs w:val="32"/>
      <w:lang w:val="en-US" w:eastAsia="en-US" w:bidi="ar-SA"/>
    </w:rPr>
  </w:style>
  <w:style w:type="paragraph" w:styleId="FootnoteText">
    <w:name w:val="footnote text"/>
    <w:basedOn w:val="Normal"/>
    <w:semiHidden/>
    <w:rsid w:val="00543D56"/>
    <w:rPr>
      <w:sz w:val="20"/>
      <w:szCs w:val="20"/>
    </w:rPr>
  </w:style>
  <w:style w:type="character" w:styleId="FootnoteReference">
    <w:name w:val="footnote reference"/>
    <w:basedOn w:val="DefaultParagraphFont"/>
    <w:semiHidden/>
    <w:rsid w:val="00543D56"/>
    <w:rPr>
      <w:vertAlign w:val="superscript"/>
    </w:rPr>
  </w:style>
  <w:style w:type="paragraph" w:styleId="BalloonText">
    <w:name w:val="Balloon Text"/>
    <w:basedOn w:val="Normal"/>
    <w:link w:val="BalloonTextChar"/>
    <w:uiPriority w:val="99"/>
    <w:semiHidden/>
    <w:unhideWhenUsed/>
    <w:rsid w:val="00AB483F"/>
    <w:rPr>
      <w:rFonts w:ascii="Tahoma" w:hAnsi="Tahoma" w:cs="Tahoma"/>
      <w:sz w:val="16"/>
      <w:szCs w:val="16"/>
    </w:rPr>
  </w:style>
  <w:style w:type="character" w:customStyle="1" w:styleId="BalloonTextChar">
    <w:name w:val="Balloon Text Char"/>
    <w:basedOn w:val="DefaultParagraphFont"/>
    <w:link w:val="BalloonText"/>
    <w:uiPriority w:val="99"/>
    <w:semiHidden/>
    <w:rsid w:val="00AB483F"/>
    <w:rPr>
      <w:rFonts w:ascii="Tahoma" w:hAnsi="Tahoma" w:cs="Tahoma"/>
      <w:sz w:val="16"/>
      <w:szCs w:val="16"/>
    </w:rPr>
  </w:style>
  <w:style w:type="paragraph" w:styleId="ListParagraph">
    <w:name w:val="List Paragraph"/>
    <w:basedOn w:val="Normal"/>
    <w:link w:val="ListParagraphChar"/>
    <w:uiPriority w:val="34"/>
    <w:qFormat/>
    <w:rsid w:val="00F643EB"/>
    <w:pPr>
      <w:numPr>
        <w:numId w:val="3"/>
      </w:numPr>
    </w:pPr>
  </w:style>
  <w:style w:type="paragraph" w:styleId="NoSpacing">
    <w:name w:val="No Spacing"/>
    <w:uiPriority w:val="4"/>
    <w:rsid w:val="00745FD8"/>
    <w:rPr>
      <w:rFonts w:eastAsia="Calibri"/>
      <w:lang w:val="en-AU"/>
    </w:rPr>
  </w:style>
  <w:style w:type="paragraph" w:customStyle="1" w:styleId="NoticeFont">
    <w:name w:val="Notice Font"/>
    <w:basedOn w:val="Normal"/>
    <w:uiPriority w:val="99"/>
    <w:rsid w:val="00792CF1"/>
    <w:pPr>
      <w:jc w:val="center"/>
    </w:pPr>
    <w:rPr>
      <w:rFonts w:ascii="Verdana" w:hAnsi="Verdana"/>
      <w:b/>
      <w:sz w:val="20"/>
    </w:rPr>
  </w:style>
  <w:style w:type="character" w:styleId="PlaceholderText">
    <w:name w:val="Placeholder Text"/>
    <w:basedOn w:val="DefaultParagraphFont"/>
    <w:uiPriority w:val="99"/>
    <w:semiHidden/>
    <w:rsid w:val="00E70349"/>
    <w:rPr>
      <w:color w:val="808080"/>
    </w:rPr>
  </w:style>
  <w:style w:type="paragraph" w:customStyle="1" w:styleId="HeaderStyle">
    <w:name w:val="Header Style"/>
    <w:basedOn w:val="Normal"/>
    <w:link w:val="HeaderStyleChar"/>
    <w:uiPriority w:val="2"/>
    <w:qFormat/>
    <w:rsid w:val="006B7B54"/>
    <w:pPr>
      <w:pBdr>
        <w:bottom w:val="single" w:sz="4" w:space="1" w:color="auto"/>
      </w:pBdr>
    </w:pPr>
    <w:rPr>
      <w:noProof/>
      <w:sz w:val="18"/>
      <w:szCs w:val="18"/>
      <w:lang w:eastAsia="en-AU"/>
    </w:rPr>
  </w:style>
  <w:style w:type="paragraph" w:customStyle="1" w:styleId="FooterStylePortrait">
    <w:name w:val="Footer Style (Portrait)"/>
    <w:basedOn w:val="Normal"/>
    <w:link w:val="FooterStylePortraitChar"/>
    <w:uiPriority w:val="2"/>
    <w:qFormat/>
    <w:rsid w:val="00B348E0"/>
    <w:pPr>
      <w:pBdr>
        <w:top w:val="single" w:sz="4" w:space="1" w:color="auto"/>
      </w:pBdr>
      <w:tabs>
        <w:tab w:val="center" w:pos="4749"/>
        <w:tab w:val="right" w:pos="9497"/>
      </w:tabs>
    </w:pPr>
    <w:rPr>
      <w:rFonts w:ascii="Calibri" w:hAnsi="Calibri"/>
      <w:iCs/>
      <w:sz w:val="18"/>
      <w:szCs w:val="18"/>
    </w:rPr>
  </w:style>
  <w:style w:type="character" w:customStyle="1" w:styleId="HeaderStyleChar">
    <w:name w:val="Header Style Char"/>
    <w:basedOn w:val="DefaultParagraphFont"/>
    <w:link w:val="HeaderStyle"/>
    <w:uiPriority w:val="2"/>
    <w:rsid w:val="006B7B54"/>
    <w:rPr>
      <w:rFonts w:asciiTheme="minorHAnsi" w:hAnsiTheme="minorHAnsi"/>
      <w:noProof/>
      <w:sz w:val="18"/>
      <w:szCs w:val="18"/>
      <w:lang w:val="en-AU" w:eastAsia="en-AU"/>
    </w:rPr>
  </w:style>
  <w:style w:type="character" w:styleId="Strong">
    <w:name w:val="Strong"/>
    <w:basedOn w:val="DefaultParagraphFont"/>
    <w:uiPriority w:val="4"/>
    <w:qFormat/>
    <w:rsid w:val="00F643EB"/>
    <w:rPr>
      <w:b/>
      <w:bCs/>
    </w:rPr>
  </w:style>
  <w:style w:type="character" w:customStyle="1" w:styleId="FooterStylePortraitChar">
    <w:name w:val="Footer Style (Portrait) Char"/>
    <w:basedOn w:val="DefaultParagraphFont"/>
    <w:link w:val="FooterStylePortrait"/>
    <w:uiPriority w:val="2"/>
    <w:rsid w:val="00EC3733"/>
    <w:rPr>
      <w:rFonts w:ascii="Calibri" w:hAnsi="Calibri"/>
      <w:iCs/>
      <w:sz w:val="18"/>
      <w:szCs w:val="18"/>
      <w:lang w:val="en-AU"/>
    </w:rPr>
  </w:style>
  <w:style w:type="paragraph" w:customStyle="1" w:styleId="FrontTitle">
    <w:name w:val="Front Title"/>
    <w:basedOn w:val="Normal"/>
    <w:link w:val="FrontTitleChar"/>
    <w:uiPriority w:val="2"/>
    <w:qFormat/>
    <w:rsid w:val="00F643EB"/>
    <w:pPr>
      <w:jc w:val="center"/>
    </w:pPr>
    <w:rPr>
      <w:b/>
      <w:sz w:val="36"/>
      <w:szCs w:val="36"/>
    </w:rPr>
  </w:style>
  <w:style w:type="paragraph" w:customStyle="1" w:styleId="FooterStyleLandscape">
    <w:name w:val="Footer Style (Landscape)"/>
    <w:basedOn w:val="FooterStylePortrait"/>
    <w:link w:val="FooterStyleLandscapeChar"/>
    <w:uiPriority w:val="2"/>
    <w:qFormat/>
    <w:rsid w:val="00B348E0"/>
    <w:pPr>
      <w:tabs>
        <w:tab w:val="clear" w:pos="4749"/>
        <w:tab w:val="clear" w:pos="9497"/>
        <w:tab w:val="center" w:pos="6804"/>
        <w:tab w:val="right" w:pos="13608"/>
      </w:tabs>
    </w:pPr>
  </w:style>
  <w:style w:type="character" w:customStyle="1" w:styleId="FrontTitleChar">
    <w:name w:val="Front Title Char"/>
    <w:basedOn w:val="DefaultParagraphFont"/>
    <w:link w:val="FrontTitle"/>
    <w:uiPriority w:val="2"/>
    <w:rsid w:val="00EC3733"/>
    <w:rPr>
      <w:rFonts w:asciiTheme="minorHAnsi" w:hAnsiTheme="minorHAnsi"/>
      <w:b/>
      <w:sz w:val="36"/>
      <w:szCs w:val="36"/>
      <w:lang w:val="en-AU"/>
    </w:rPr>
  </w:style>
  <w:style w:type="paragraph" w:styleId="TOC2">
    <w:name w:val="toc 2"/>
    <w:basedOn w:val="Normal"/>
    <w:next w:val="Normal"/>
    <w:autoRedefine/>
    <w:uiPriority w:val="39"/>
    <w:unhideWhenUsed/>
    <w:rsid w:val="007C2259"/>
    <w:pPr>
      <w:ind w:left="220"/>
      <w:jc w:val="left"/>
    </w:pPr>
    <w:rPr>
      <w:smallCaps/>
      <w:sz w:val="20"/>
      <w:szCs w:val="20"/>
    </w:rPr>
  </w:style>
  <w:style w:type="character" w:customStyle="1" w:styleId="FooterStyleLandscapeChar">
    <w:name w:val="Footer Style (Landscape) Char"/>
    <w:basedOn w:val="FooterStylePortraitChar"/>
    <w:link w:val="FooterStyleLandscape"/>
    <w:uiPriority w:val="2"/>
    <w:rsid w:val="00EC3733"/>
    <w:rPr>
      <w:rFonts w:ascii="Calibri" w:hAnsi="Calibri"/>
      <w:iCs/>
      <w:sz w:val="18"/>
      <w:szCs w:val="18"/>
      <w:lang w:val="en-AU"/>
    </w:rPr>
  </w:style>
  <w:style w:type="paragraph" w:styleId="TOC1">
    <w:name w:val="toc 1"/>
    <w:basedOn w:val="Normal"/>
    <w:next w:val="Normal"/>
    <w:autoRedefine/>
    <w:uiPriority w:val="39"/>
    <w:unhideWhenUsed/>
    <w:rsid w:val="007C2259"/>
    <w:pPr>
      <w:spacing w:before="120" w:after="120"/>
      <w:jc w:val="left"/>
    </w:pPr>
    <w:rPr>
      <w:b/>
      <w:bCs/>
      <w:caps/>
      <w:sz w:val="20"/>
      <w:szCs w:val="20"/>
    </w:rPr>
  </w:style>
  <w:style w:type="paragraph" w:styleId="TOC3">
    <w:name w:val="toc 3"/>
    <w:basedOn w:val="Normal"/>
    <w:next w:val="Normal"/>
    <w:autoRedefine/>
    <w:uiPriority w:val="39"/>
    <w:unhideWhenUsed/>
    <w:rsid w:val="007C2259"/>
    <w:pPr>
      <w:ind w:left="440"/>
      <w:jc w:val="left"/>
    </w:pPr>
    <w:rPr>
      <w:i/>
      <w:iCs/>
      <w:sz w:val="20"/>
      <w:szCs w:val="20"/>
    </w:rPr>
  </w:style>
  <w:style w:type="character" w:styleId="Hyperlink">
    <w:name w:val="Hyperlink"/>
    <w:basedOn w:val="DefaultParagraphFont"/>
    <w:uiPriority w:val="99"/>
    <w:unhideWhenUsed/>
    <w:rsid w:val="00B93FEA"/>
    <w:rPr>
      <w:color w:val="0000FF" w:themeColor="hyperlink"/>
      <w:u w:val="single"/>
    </w:rPr>
  </w:style>
  <w:style w:type="character" w:styleId="IntenseEmphasis">
    <w:name w:val="Intense Emphasis"/>
    <w:aliases w:val="Blue Bold"/>
    <w:uiPriority w:val="99"/>
    <w:qFormat/>
    <w:rsid w:val="0016011E"/>
    <w:rPr>
      <w:b/>
      <w:color w:val="76923C" w:themeColor="accent3" w:themeShade="BF"/>
    </w:rPr>
  </w:style>
  <w:style w:type="paragraph" w:customStyle="1" w:styleId="BlueItalic">
    <w:name w:val="Blue Italic"/>
    <w:basedOn w:val="Normal"/>
    <w:link w:val="BlueItalicChar"/>
    <w:uiPriority w:val="99"/>
    <w:semiHidden/>
    <w:rsid w:val="001614B1"/>
    <w:pPr>
      <w:spacing w:after="120"/>
    </w:pPr>
    <w:rPr>
      <w:i/>
      <w:color w:val="002060"/>
    </w:rPr>
  </w:style>
  <w:style w:type="paragraph" w:customStyle="1" w:styleId="BlueItalicised">
    <w:name w:val="Blue Italicised"/>
    <w:basedOn w:val="Normal"/>
    <w:link w:val="BlueItalicisedChar"/>
    <w:uiPriority w:val="99"/>
    <w:rsid w:val="001614B1"/>
    <w:pPr>
      <w:spacing w:after="120"/>
    </w:pPr>
    <w:rPr>
      <w:i/>
      <w:color w:val="0070C0"/>
    </w:rPr>
  </w:style>
  <w:style w:type="character" w:customStyle="1" w:styleId="BlueItalicChar">
    <w:name w:val="Blue Italic Char"/>
    <w:basedOn w:val="DefaultParagraphFont"/>
    <w:link w:val="BlueItalic"/>
    <w:uiPriority w:val="99"/>
    <w:semiHidden/>
    <w:rsid w:val="001614B1"/>
    <w:rPr>
      <w:rFonts w:asciiTheme="minorHAnsi" w:hAnsiTheme="minorHAnsi"/>
      <w:i/>
      <w:color w:val="002060"/>
      <w:lang w:val="en-AU"/>
    </w:rPr>
  </w:style>
  <w:style w:type="paragraph" w:customStyle="1" w:styleId="BlueBoldItalicised">
    <w:name w:val="Blue Bold Italicised"/>
    <w:basedOn w:val="Normal"/>
    <w:link w:val="BlueBoldItalicisedChar"/>
    <w:uiPriority w:val="99"/>
    <w:rsid w:val="001614B1"/>
    <w:pPr>
      <w:spacing w:after="120"/>
    </w:pPr>
    <w:rPr>
      <w:b/>
      <w:i/>
      <w:color w:val="0070C0"/>
    </w:rPr>
  </w:style>
  <w:style w:type="character" w:customStyle="1" w:styleId="BlueItalicisedChar">
    <w:name w:val="Blue Italicised Char"/>
    <w:basedOn w:val="DefaultParagraphFont"/>
    <w:link w:val="BlueItalicised"/>
    <w:uiPriority w:val="99"/>
    <w:rsid w:val="009370EE"/>
    <w:rPr>
      <w:rFonts w:asciiTheme="minorHAnsi" w:hAnsiTheme="minorHAnsi"/>
      <w:i/>
      <w:color w:val="0070C0"/>
      <w:lang w:val="en-AU"/>
    </w:rPr>
  </w:style>
  <w:style w:type="paragraph" w:customStyle="1" w:styleId="Normalw6ptSpacing">
    <w:name w:val="Normal (w/ 6 pt. Spacing)"/>
    <w:basedOn w:val="Normal"/>
    <w:link w:val="Normalw6ptSpacingChar"/>
    <w:qFormat/>
    <w:rsid w:val="00461DE7"/>
    <w:pPr>
      <w:spacing w:after="120"/>
    </w:pPr>
  </w:style>
  <w:style w:type="character" w:customStyle="1" w:styleId="BlueBoldItalicisedChar">
    <w:name w:val="Blue Bold Italicised Char"/>
    <w:basedOn w:val="DefaultParagraphFont"/>
    <w:link w:val="BlueBoldItalicised"/>
    <w:uiPriority w:val="99"/>
    <w:rsid w:val="009370EE"/>
    <w:rPr>
      <w:rFonts w:asciiTheme="minorHAnsi" w:hAnsiTheme="minorHAnsi"/>
      <w:b/>
      <w:i/>
      <w:color w:val="0070C0"/>
      <w:lang w:val="en-AU"/>
    </w:rPr>
  </w:style>
  <w:style w:type="character" w:customStyle="1" w:styleId="Normalw6ptSpacingChar">
    <w:name w:val="Normal (w/ 6 pt. Spacing) Char"/>
    <w:basedOn w:val="DefaultParagraphFont"/>
    <w:link w:val="Normalw6ptSpacing"/>
    <w:rsid w:val="00461DE7"/>
    <w:rPr>
      <w:rFonts w:asciiTheme="minorHAnsi" w:hAnsiTheme="minorHAnsi"/>
      <w:lang w:val="en-AU"/>
    </w:rPr>
  </w:style>
  <w:style w:type="paragraph" w:customStyle="1" w:styleId="ListParagraphSpaced">
    <w:name w:val="List Paragraph (Spaced)"/>
    <w:basedOn w:val="ListParagraph"/>
    <w:link w:val="ListParagraphSpacedChar"/>
    <w:qFormat/>
    <w:rsid w:val="006764EA"/>
    <w:pPr>
      <w:spacing w:before="60" w:after="120"/>
      <w:ind w:left="714" w:hanging="357"/>
    </w:pPr>
  </w:style>
  <w:style w:type="character" w:customStyle="1" w:styleId="ListParagraphChar">
    <w:name w:val="List Paragraph Char"/>
    <w:basedOn w:val="DefaultParagraphFont"/>
    <w:link w:val="ListParagraph"/>
    <w:uiPriority w:val="34"/>
    <w:rsid w:val="00DB0929"/>
    <w:rPr>
      <w:rFonts w:asciiTheme="minorHAnsi" w:hAnsiTheme="minorHAnsi"/>
      <w:lang w:val="en-AU"/>
    </w:rPr>
  </w:style>
  <w:style w:type="character" w:customStyle="1" w:styleId="ListParagraphSpacedChar">
    <w:name w:val="List Paragraph (Spaced) Char"/>
    <w:basedOn w:val="ListParagraphChar"/>
    <w:link w:val="ListParagraphSpaced"/>
    <w:rsid w:val="00DB0929"/>
    <w:rPr>
      <w:rFonts w:asciiTheme="minorHAnsi" w:hAnsiTheme="minorHAnsi"/>
      <w:lang w:val="en-AU"/>
    </w:rPr>
  </w:style>
  <w:style w:type="paragraph" w:styleId="TOC4">
    <w:name w:val="toc 4"/>
    <w:basedOn w:val="Normal"/>
    <w:next w:val="Normal"/>
    <w:autoRedefine/>
    <w:uiPriority w:val="39"/>
    <w:unhideWhenUsed/>
    <w:rsid w:val="007C2259"/>
    <w:pPr>
      <w:ind w:left="660"/>
      <w:jc w:val="left"/>
    </w:pPr>
    <w:rPr>
      <w:sz w:val="18"/>
      <w:szCs w:val="18"/>
    </w:rPr>
  </w:style>
  <w:style w:type="paragraph" w:customStyle="1" w:styleId="TableofContents">
    <w:name w:val="Table of Contents"/>
    <w:basedOn w:val="Normal"/>
    <w:next w:val="Normal"/>
    <w:link w:val="TableofContentsChar"/>
    <w:uiPriority w:val="1"/>
    <w:qFormat/>
    <w:rsid w:val="0016011E"/>
  </w:style>
  <w:style w:type="character" w:customStyle="1" w:styleId="TableofContentsChar">
    <w:name w:val="Table of Contents Char"/>
    <w:basedOn w:val="Heading1Char"/>
    <w:link w:val="TableofContents"/>
    <w:uiPriority w:val="1"/>
    <w:rsid w:val="0016011E"/>
    <w:rPr>
      <w:rFonts w:asciiTheme="minorHAnsi" w:hAnsiTheme="minorHAnsi" w:cs="Arial"/>
      <w:b/>
      <w:bCs/>
      <w:color w:val="FFFFFF" w:themeColor="background1"/>
      <w:kern w:val="32"/>
      <w:sz w:val="26"/>
      <w:szCs w:val="26"/>
      <w:shd w:val="clear" w:color="auto" w:fill="76923C" w:themeFill="accent3" w:themeFillShade="BF"/>
      <w:lang w:val="en-AU"/>
    </w:rPr>
  </w:style>
  <w:style w:type="paragraph" w:customStyle="1" w:styleId="TableFont">
    <w:name w:val="Table Font"/>
    <w:basedOn w:val="Normal"/>
    <w:rsid w:val="00B72A9D"/>
    <w:pPr>
      <w:jc w:val="center"/>
    </w:pPr>
    <w:rPr>
      <w:rFonts w:ascii="Verdana" w:hAnsi="Verdana"/>
      <w:sz w:val="18"/>
      <w:szCs w:val="18"/>
    </w:rPr>
  </w:style>
  <w:style w:type="numbering" w:customStyle="1" w:styleId="NumberPoints1">
    <w:name w:val="Number Points 1"/>
    <w:basedOn w:val="NoList"/>
    <w:rsid w:val="008E57CC"/>
    <w:pPr>
      <w:numPr>
        <w:numId w:val="6"/>
      </w:numPr>
    </w:pPr>
  </w:style>
  <w:style w:type="paragraph" w:customStyle="1" w:styleId="BulletPoints1">
    <w:name w:val="Bullet Points 1"/>
    <w:basedOn w:val="Normal"/>
    <w:uiPriority w:val="99"/>
    <w:rsid w:val="0064241F"/>
    <w:pPr>
      <w:numPr>
        <w:numId w:val="9"/>
      </w:numPr>
    </w:pPr>
    <w:rPr>
      <w:rFonts w:ascii="Verdana" w:hAnsi="Verdana"/>
      <w:sz w:val="20"/>
      <w:szCs w:val="24"/>
    </w:rPr>
  </w:style>
  <w:style w:type="paragraph" w:customStyle="1" w:styleId="Footnote">
    <w:name w:val="Footnote"/>
    <w:basedOn w:val="FootnoteText"/>
    <w:uiPriority w:val="99"/>
    <w:rsid w:val="0064241F"/>
    <w:rPr>
      <w:rFonts w:ascii="Verdana" w:hAnsi="Verdana"/>
      <w:sz w:val="14"/>
      <w:szCs w:val="14"/>
    </w:rPr>
  </w:style>
  <w:style w:type="character" w:customStyle="1" w:styleId="StyleHeading1CharCharChar1VerdanaComplex105pt">
    <w:name w:val="Style Heading 1 Char Char Char1 + Verdana (Complex) 10.5 pt"/>
    <w:basedOn w:val="DefaultParagraphFont"/>
    <w:rsid w:val="00112293"/>
    <w:rPr>
      <w:rFonts w:ascii="Verdana" w:hAnsi="Verdana" w:cs="Arial"/>
      <w:b/>
      <w:bCs/>
      <w:color w:val="0000FF"/>
      <w:kern w:val="32"/>
      <w:sz w:val="21"/>
      <w:szCs w:val="21"/>
      <w:lang w:val="en-US" w:eastAsia="en-US" w:bidi="ar-SA"/>
    </w:rPr>
  </w:style>
  <w:style w:type="character" w:customStyle="1" w:styleId="HeaderChar">
    <w:name w:val="Header Char"/>
    <w:basedOn w:val="DefaultParagraphFont"/>
    <w:link w:val="Header"/>
    <w:rsid w:val="0016011E"/>
    <w:rPr>
      <w:rFonts w:asciiTheme="minorHAnsi" w:hAnsiTheme="minorHAnsi"/>
      <w:lang w:val="en-AU"/>
    </w:rPr>
  </w:style>
  <w:style w:type="paragraph" w:styleId="TOC5">
    <w:name w:val="toc 5"/>
    <w:basedOn w:val="Normal"/>
    <w:next w:val="Normal"/>
    <w:autoRedefine/>
    <w:uiPriority w:val="39"/>
    <w:unhideWhenUsed/>
    <w:rsid w:val="0016011E"/>
    <w:pPr>
      <w:ind w:left="880"/>
      <w:jc w:val="left"/>
    </w:pPr>
    <w:rPr>
      <w:sz w:val="18"/>
      <w:szCs w:val="18"/>
    </w:rPr>
  </w:style>
  <w:style w:type="paragraph" w:styleId="TOC6">
    <w:name w:val="toc 6"/>
    <w:basedOn w:val="Normal"/>
    <w:next w:val="Normal"/>
    <w:autoRedefine/>
    <w:uiPriority w:val="39"/>
    <w:unhideWhenUsed/>
    <w:rsid w:val="0016011E"/>
    <w:pPr>
      <w:ind w:left="1100"/>
      <w:jc w:val="left"/>
    </w:pPr>
    <w:rPr>
      <w:sz w:val="18"/>
      <w:szCs w:val="18"/>
    </w:rPr>
  </w:style>
  <w:style w:type="paragraph" w:styleId="TOC7">
    <w:name w:val="toc 7"/>
    <w:basedOn w:val="Normal"/>
    <w:next w:val="Normal"/>
    <w:autoRedefine/>
    <w:uiPriority w:val="39"/>
    <w:unhideWhenUsed/>
    <w:rsid w:val="0016011E"/>
    <w:pPr>
      <w:ind w:left="1320"/>
      <w:jc w:val="left"/>
    </w:pPr>
    <w:rPr>
      <w:sz w:val="18"/>
      <w:szCs w:val="18"/>
    </w:rPr>
  </w:style>
  <w:style w:type="paragraph" w:styleId="TOC8">
    <w:name w:val="toc 8"/>
    <w:basedOn w:val="Normal"/>
    <w:next w:val="Normal"/>
    <w:autoRedefine/>
    <w:uiPriority w:val="39"/>
    <w:unhideWhenUsed/>
    <w:rsid w:val="0016011E"/>
    <w:pPr>
      <w:ind w:left="1540"/>
      <w:jc w:val="left"/>
    </w:pPr>
    <w:rPr>
      <w:sz w:val="18"/>
      <w:szCs w:val="18"/>
    </w:rPr>
  </w:style>
  <w:style w:type="paragraph" w:styleId="TOC9">
    <w:name w:val="toc 9"/>
    <w:basedOn w:val="Normal"/>
    <w:next w:val="Normal"/>
    <w:autoRedefine/>
    <w:uiPriority w:val="39"/>
    <w:unhideWhenUsed/>
    <w:rsid w:val="0016011E"/>
    <w:pPr>
      <w:ind w:left="1760"/>
      <w:jc w:val="left"/>
    </w:pPr>
    <w:rPr>
      <w:sz w:val="18"/>
      <w:szCs w:val="18"/>
    </w:rPr>
  </w:style>
  <w:style w:type="character" w:styleId="CommentReference">
    <w:name w:val="annotation reference"/>
    <w:basedOn w:val="DefaultParagraphFont"/>
    <w:uiPriority w:val="99"/>
    <w:semiHidden/>
    <w:unhideWhenUsed/>
    <w:rsid w:val="005A1A70"/>
    <w:rPr>
      <w:sz w:val="16"/>
      <w:szCs w:val="16"/>
    </w:rPr>
  </w:style>
  <w:style w:type="paragraph" w:styleId="CommentText">
    <w:name w:val="annotation text"/>
    <w:basedOn w:val="Normal"/>
    <w:link w:val="CommentTextChar"/>
    <w:uiPriority w:val="99"/>
    <w:semiHidden/>
    <w:unhideWhenUsed/>
    <w:rsid w:val="005A1A70"/>
    <w:rPr>
      <w:sz w:val="20"/>
      <w:szCs w:val="20"/>
    </w:rPr>
  </w:style>
  <w:style w:type="character" w:customStyle="1" w:styleId="CommentTextChar">
    <w:name w:val="Comment Text Char"/>
    <w:basedOn w:val="DefaultParagraphFont"/>
    <w:link w:val="CommentText"/>
    <w:uiPriority w:val="99"/>
    <w:semiHidden/>
    <w:rsid w:val="005A1A70"/>
    <w:rPr>
      <w:rFonts w:asciiTheme="minorHAnsi" w:hAnsiTheme="minorHAnsi"/>
      <w:sz w:val="20"/>
      <w:szCs w:val="20"/>
      <w:lang w:val="en-AU"/>
    </w:rPr>
  </w:style>
  <w:style w:type="paragraph" w:styleId="CommentSubject">
    <w:name w:val="annotation subject"/>
    <w:basedOn w:val="CommentText"/>
    <w:next w:val="CommentText"/>
    <w:link w:val="CommentSubjectChar"/>
    <w:uiPriority w:val="99"/>
    <w:semiHidden/>
    <w:unhideWhenUsed/>
    <w:rsid w:val="005A1A70"/>
    <w:rPr>
      <w:b/>
      <w:bCs/>
    </w:rPr>
  </w:style>
  <w:style w:type="character" w:customStyle="1" w:styleId="CommentSubjectChar">
    <w:name w:val="Comment Subject Char"/>
    <w:basedOn w:val="CommentTextChar"/>
    <w:link w:val="CommentSubject"/>
    <w:uiPriority w:val="99"/>
    <w:semiHidden/>
    <w:rsid w:val="005A1A70"/>
    <w:rPr>
      <w:rFonts w:asciiTheme="minorHAnsi" w:hAnsiTheme="minorHAnsi"/>
      <w:b/>
      <w:bCs/>
      <w:sz w:val="20"/>
      <w:szCs w:val="20"/>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2801150">
      <w:bodyDiv w:val="1"/>
      <w:marLeft w:val="0"/>
      <w:marRight w:val="0"/>
      <w:marTop w:val="0"/>
      <w:marBottom w:val="0"/>
      <w:divBdr>
        <w:top w:val="none" w:sz="0" w:space="0" w:color="auto"/>
        <w:left w:val="none" w:sz="0" w:space="0" w:color="auto"/>
        <w:bottom w:val="none" w:sz="0" w:space="0" w:color="auto"/>
        <w:right w:val="none" w:sz="0" w:space="0" w:color="auto"/>
      </w:divBdr>
    </w:div>
    <w:div w:id="87702408">
      <w:bodyDiv w:val="1"/>
      <w:marLeft w:val="0"/>
      <w:marRight w:val="0"/>
      <w:marTop w:val="0"/>
      <w:marBottom w:val="0"/>
      <w:divBdr>
        <w:top w:val="none" w:sz="0" w:space="0" w:color="auto"/>
        <w:left w:val="none" w:sz="0" w:space="0" w:color="auto"/>
        <w:bottom w:val="none" w:sz="0" w:space="0" w:color="auto"/>
        <w:right w:val="none" w:sz="0" w:space="0" w:color="auto"/>
      </w:divBdr>
    </w:div>
    <w:div w:id="340201291">
      <w:bodyDiv w:val="1"/>
      <w:marLeft w:val="0"/>
      <w:marRight w:val="0"/>
      <w:marTop w:val="0"/>
      <w:marBottom w:val="0"/>
      <w:divBdr>
        <w:top w:val="none" w:sz="0" w:space="0" w:color="auto"/>
        <w:left w:val="none" w:sz="0" w:space="0" w:color="auto"/>
        <w:bottom w:val="none" w:sz="0" w:space="0" w:color="auto"/>
        <w:right w:val="none" w:sz="0" w:space="0" w:color="auto"/>
      </w:divBdr>
    </w:div>
    <w:div w:id="373893727">
      <w:bodyDiv w:val="1"/>
      <w:marLeft w:val="0"/>
      <w:marRight w:val="0"/>
      <w:marTop w:val="0"/>
      <w:marBottom w:val="0"/>
      <w:divBdr>
        <w:top w:val="none" w:sz="0" w:space="0" w:color="auto"/>
        <w:left w:val="none" w:sz="0" w:space="0" w:color="auto"/>
        <w:bottom w:val="none" w:sz="0" w:space="0" w:color="auto"/>
        <w:right w:val="none" w:sz="0" w:space="0" w:color="auto"/>
      </w:divBdr>
    </w:div>
    <w:div w:id="395664851">
      <w:bodyDiv w:val="1"/>
      <w:marLeft w:val="0"/>
      <w:marRight w:val="0"/>
      <w:marTop w:val="0"/>
      <w:marBottom w:val="0"/>
      <w:divBdr>
        <w:top w:val="none" w:sz="0" w:space="0" w:color="auto"/>
        <w:left w:val="none" w:sz="0" w:space="0" w:color="auto"/>
        <w:bottom w:val="none" w:sz="0" w:space="0" w:color="auto"/>
        <w:right w:val="none" w:sz="0" w:space="0" w:color="auto"/>
      </w:divBdr>
    </w:div>
    <w:div w:id="400064361">
      <w:bodyDiv w:val="1"/>
      <w:marLeft w:val="0"/>
      <w:marRight w:val="0"/>
      <w:marTop w:val="0"/>
      <w:marBottom w:val="0"/>
      <w:divBdr>
        <w:top w:val="none" w:sz="0" w:space="0" w:color="auto"/>
        <w:left w:val="none" w:sz="0" w:space="0" w:color="auto"/>
        <w:bottom w:val="none" w:sz="0" w:space="0" w:color="auto"/>
        <w:right w:val="none" w:sz="0" w:space="0" w:color="auto"/>
      </w:divBdr>
    </w:div>
    <w:div w:id="405497886">
      <w:bodyDiv w:val="1"/>
      <w:marLeft w:val="0"/>
      <w:marRight w:val="0"/>
      <w:marTop w:val="0"/>
      <w:marBottom w:val="0"/>
      <w:divBdr>
        <w:top w:val="none" w:sz="0" w:space="0" w:color="auto"/>
        <w:left w:val="none" w:sz="0" w:space="0" w:color="auto"/>
        <w:bottom w:val="none" w:sz="0" w:space="0" w:color="auto"/>
        <w:right w:val="none" w:sz="0" w:space="0" w:color="auto"/>
      </w:divBdr>
    </w:div>
    <w:div w:id="469057987">
      <w:bodyDiv w:val="1"/>
      <w:marLeft w:val="0"/>
      <w:marRight w:val="0"/>
      <w:marTop w:val="0"/>
      <w:marBottom w:val="0"/>
      <w:divBdr>
        <w:top w:val="none" w:sz="0" w:space="0" w:color="auto"/>
        <w:left w:val="none" w:sz="0" w:space="0" w:color="auto"/>
        <w:bottom w:val="none" w:sz="0" w:space="0" w:color="auto"/>
        <w:right w:val="none" w:sz="0" w:space="0" w:color="auto"/>
      </w:divBdr>
    </w:div>
    <w:div w:id="861628376">
      <w:bodyDiv w:val="1"/>
      <w:marLeft w:val="0"/>
      <w:marRight w:val="0"/>
      <w:marTop w:val="0"/>
      <w:marBottom w:val="0"/>
      <w:divBdr>
        <w:top w:val="none" w:sz="0" w:space="0" w:color="auto"/>
        <w:left w:val="none" w:sz="0" w:space="0" w:color="auto"/>
        <w:bottom w:val="none" w:sz="0" w:space="0" w:color="auto"/>
        <w:right w:val="none" w:sz="0" w:space="0" w:color="auto"/>
      </w:divBdr>
    </w:div>
    <w:div w:id="923101025">
      <w:bodyDiv w:val="1"/>
      <w:marLeft w:val="0"/>
      <w:marRight w:val="0"/>
      <w:marTop w:val="0"/>
      <w:marBottom w:val="0"/>
      <w:divBdr>
        <w:top w:val="none" w:sz="0" w:space="0" w:color="auto"/>
        <w:left w:val="none" w:sz="0" w:space="0" w:color="auto"/>
        <w:bottom w:val="none" w:sz="0" w:space="0" w:color="auto"/>
        <w:right w:val="none" w:sz="0" w:space="0" w:color="auto"/>
      </w:divBdr>
    </w:div>
    <w:div w:id="962886436">
      <w:bodyDiv w:val="1"/>
      <w:marLeft w:val="0"/>
      <w:marRight w:val="0"/>
      <w:marTop w:val="0"/>
      <w:marBottom w:val="0"/>
      <w:divBdr>
        <w:top w:val="none" w:sz="0" w:space="0" w:color="auto"/>
        <w:left w:val="none" w:sz="0" w:space="0" w:color="auto"/>
        <w:bottom w:val="none" w:sz="0" w:space="0" w:color="auto"/>
        <w:right w:val="none" w:sz="0" w:space="0" w:color="auto"/>
      </w:divBdr>
    </w:div>
    <w:div w:id="1009406782">
      <w:bodyDiv w:val="1"/>
      <w:marLeft w:val="0"/>
      <w:marRight w:val="0"/>
      <w:marTop w:val="0"/>
      <w:marBottom w:val="0"/>
      <w:divBdr>
        <w:top w:val="none" w:sz="0" w:space="0" w:color="auto"/>
        <w:left w:val="none" w:sz="0" w:space="0" w:color="auto"/>
        <w:bottom w:val="none" w:sz="0" w:space="0" w:color="auto"/>
        <w:right w:val="none" w:sz="0" w:space="0" w:color="auto"/>
      </w:divBdr>
    </w:div>
    <w:div w:id="1046375416">
      <w:bodyDiv w:val="1"/>
      <w:marLeft w:val="0"/>
      <w:marRight w:val="0"/>
      <w:marTop w:val="0"/>
      <w:marBottom w:val="0"/>
      <w:divBdr>
        <w:top w:val="none" w:sz="0" w:space="0" w:color="auto"/>
        <w:left w:val="none" w:sz="0" w:space="0" w:color="auto"/>
        <w:bottom w:val="none" w:sz="0" w:space="0" w:color="auto"/>
        <w:right w:val="none" w:sz="0" w:space="0" w:color="auto"/>
      </w:divBdr>
    </w:div>
    <w:div w:id="1347755817">
      <w:bodyDiv w:val="1"/>
      <w:marLeft w:val="0"/>
      <w:marRight w:val="0"/>
      <w:marTop w:val="0"/>
      <w:marBottom w:val="0"/>
      <w:divBdr>
        <w:top w:val="none" w:sz="0" w:space="0" w:color="auto"/>
        <w:left w:val="none" w:sz="0" w:space="0" w:color="auto"/>
        <w:bottom w:val="none" w:sz="0" w:space="0" w:color="auto"/>
        <w:right w:val="none" w:sz="0" w:space="0" w:color="auto"/>
      </w:divBdr>
    </w:div>
    <w:div w:id="1375039858">
      <w:bodyDiv w:val="1"/>
      <w:marLeft w:val="0"/>
      <w:marRight w:val="0"/>
      <w:marTop w:val="0"/>
      <w:marBottom w:val="0"/>
      <w:divBdr>
        <w:top w:val="none" w:sz="0" w:space="0" w:color="auto"/>
        <w:left w:val="none" w:sz="0" w:space="0" w:color="auto"/>
        <w:bottom w:val="none" w:sz="0" w:space="0" w:color="auto"/>
        <w:right w:val="none" w:sz="0" w:space="0" w:color="auto"/>
      </w:divBdr>
    </w:div>
    <w:div w:id="1615869397">
      <w:bodyDiv w:val="1"/>
      <w:marLeft w:val="0"/>
      <w:marRight w:val="0"/>
      <w:marTop w:val="0"/>
      <w:marBottom w:val="0"/>
      <w:divBdr>
        <w:top w:val="none" w:sz="0" w:space="0" w:color="auto"/>
        <w:left w:val="none" w:sz="0" w:space="0" w:color="auto"/>
        <w:bottom w:val="none" w:sz="0" w:space="0" w:color="auto"/>
        <w:right w:val="none" w:sz="0" w:space="0" w:color="auto"/>
      </w:divBdr>
    </w:div>
    <w:div w:id="1616328530">
      <w:bodyDiv w:val="1"/>
      <w:marLeft w:val="0"/>
      <w:marRight w:val="0"/>
      <w:marTop w:val="0"/>
      <w:marBottom w:val="0"/>
      <w:divBdr>
        <w:top w:val="none" w:sz="0" w:space="0" w:color="auto"/>
        <w:left w:val="none" w:sz="0" w:space="0" w:color="auto"/>
        <w:bottom w:val="none" w:sz="0" w:space="0" w:color="auto"/>
        <w:right w:val="none" w:sz="0" w:space="0" w:color="auto"/>
      </w:divBdr>
    </w:div>
    <w:div w:id="1668942161">
      <w:bodyDiv w:val="1"/>
      <w:marLeft w:val="0"/>
      <w:marRight w:val="0"/>
      <w:marTop w:val="0"/>
      <w:marBottom w:val="0"/>
      <w:divBdr>
        <w:top w:val="none" w:sz="0" w:space="0" w:color="auto"/>
        <w:left w:val="none" w:sz="0" w:space="0" w:color="auto"/>
        <w:bottom w:val="none" w:sz="0" w:space="0" w:color="auto"/>
        <w:right w:val="none" w:sz="0" w:space="0" w:color="auto"/>
      </w:divBdr>
    </w:div>
    <w:div w:id="1812793283">
      <w:bodyDiv w:val="1"/>
      <w:marLeft w:val="0"/>
      <w:marRight w:val="0"/>
      <w:marTop w:val="0"/>
      <w:marBottom w:val="0"/>
      <w:divBdr>
        <w:top w:val="none" w:sz="0" w:space="0" w:color="auto"/>
        <w:left w:val="none" w:sz="0" w:space="0" w:color="auto"/>
        <w:bottom w:val="none" w:sz="0" w:space="0" w:color="auto"/>
        <w:right w:val="none" w:sz="0" w:space="0" w:color="auto"/>
      </w:divBdr>
    </w:div>
    <w:div w:id="1879194311">
      <w:bodyDiv w:val="1"/>
      <w:marLeft w:val="0"/>
      <w:marRight w:val="0"/>
      <w:marTop w:val="0"/>
      <w:marBottom w:val="0"/>
      <w:divBdr>
        <w:top w:val="none" w:sz="0" w:space="0" w:color="auto"/>
        <w:left w:val="none" w:sz="0" w:space="0" w:color="auto"/>
        <w:bottom w:val="none" w:sz="0" w:space="0" w:color="auto"/>
        <w:right w:val="none" w:sz="0" w:space="0" w:color="auto"/>
      </w:divBdr>
    </w:div>
    <w:div w:id="1963341698">
      <w:bodyDiv w:val="1"/>
      <w:marLeft w:val="0"/>
      <w:marRight w:val="0"/>
      <w:marTop w:val="0"/>
      <w:marBottom w:val="0"/>
      <w:divBdr>
        <w:top w:val="none" w:sz="0" w:space="0" w:color="auto"/>
        <w:left w:val="none" w:sz="0" w:space="0" w:color="auto"/>
        <w:bottom w:val="none" w:sz="0" w:space="0" w:color="auto"/>
        <w:right w:val="none" w:sz="0" w:space="0" w:color="auto"/>
      </w:divBdr>
    </w:div>
    <w:div w:id="2054887757">
      <w:bodyDiv w:val="1"/>
      <w:marLeft w:val="0"/>
      <w:marRight w:val="0"/>
      <w:marTop w:val="0"/>
      <w:marBottom w:val="0"/>
      <w:divBdr>
        <w:top w:val="none" w:sz="0" w:space="0" w:color="auto"/>
        <w:left w:val="none" w:sz="0" w:space="0" w:color="auto"/>
        <w:bottom w:val="none" w:sz="0" w:space="0" w:color="auto"/>
        <w:right w:val="none" w:sz="0" w:space="0" w:color="auto"/>
      </w:divBdr>
    </w:div>
    <w:div w:id="20868730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package" Target="embeddings/Microsoft_Visio_Drawing2.vsdx"/><Relationship Id="rId18" Type="http://schemas.openxmlformats.org/officeDocument/2006/relationships/chart" Target="charts/chart3.xm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chart" Target="charts/chart6.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chart" Target="charts/chart2.xm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chart" Target="charts/chart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Visio_Drawing1.vsdx"/><Relationship Id="rId24" Type="http://schemas.openxmlformats.org/officeDocument/2006/relationships/chart" Target="charts/chart9.xml"/><Relationship Id="rId5" Type="http://schemas.openxmlformats.org/officeDocument/2006/relationships/webSettings" Target="webSettings.xml"/><Relationship Id="rId15" Type="http://schemas.openxmlformats.org/officeDocument/2006/relationships/package" Target="embeddings/Microsoft_Visio_Drawing3.vsdx"/><Relationship Id="rId23" Type="http://schemas.openxmlformats.org/officeDocument/2006/relationships/chart" Target="charts/chart8.xml"/><Relationship Id="rId28"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chart" Target="charts/chart4.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5.emf"/><Relationship Id="rId22" Type="http://schemas.openxmlformats.org/officeDocument/2006/relationships/chart" Target="charts/chart7.xm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6.tif"/></Relationships>
</file>

<file path=word/_rels/settings.xml.rels><?xml version="1.0" encoding="UTF-8" standalone="yes"?>
<Relationships xmlns="http://schemas.openxmlformats.org/package/2006/relationships"><Relationship Id="rId1" Type="http://schemas.openxmlformats.org/officeDocument/2006/relationships/attachedTemplate" Target="file:///E:\Documents\1.%20ENGINEERING\1.4%20Templates%20&amp;%20Calculators\Comprehensive%20Site%20Review%20(CSR)\Compressed%20Air%20Site%20Review%20Template_v9_new%20logo_4Apr2014.dot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op-fs1\Data\Documents\1.%20ENGINEERING\1.1%20Clients\VEET%20EcoDev\1.%20Engineering\1.1%20OPE40.272%20VEET%20MnV%20Method%20Review\6.%20Worked%20Case%20Studies\Case%20Study%201%20-%20Cogen\Cogen%20Case%20Study%20-%20Data%20Analysis%20v1.4.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op-fs1\Data\Documents\1.%20ENGINEERING\1.1%20Clients\VEET%20EcoDev\1.%20Engineering\1.1%20OPE40.272%20VEET%20MnV%20Method%20Review\6.%20Worked%20Case%20Studies\Case%20Study%201%20-%20Cogen\Cogen%20Case%20Study%20-%20Data%20Analysis%20v1.4.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op-fs1\Data\Documents\1.%20ENGINEERING\1.1%20Clients\VEET%20EcoDev\1.%20Engineering\1.1%20OPE40.272%20VEET%20MnV%20Method%20Review\6.%20Worked%20Case%20Studies\Case%20Study%202%20-%20Cold%20Storage\Cold%20Storage%20Case%20Study%20-%20Data%20Analysis%20v1.0.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op-fs1\Data\Documents\1.%20ENGINEERING\1.1%20Clients\VEET%20EcoDev\1.%20Engineering\1.1%20OPE40.272%20VEET%20MnV%20Method%20Review\6.%20Worked%20Case%20Studies\Case%20Study%202%20-%20Cold%20Storage\Cold%20Storage%20Case%20Study%20-%20Data%20Analysis%20v1.0.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op-fs1\Data\Documents\1.%20ENGINEERING\1.1%20Clients\VEET%20EcoDev\1.%20Engineering\1.1%20OPE40.272%20VEET%20MnV%20Method%20Review\6.%20Worked%20Case%20Studies\Case%20Study%202%20-%20Cold%20Storage\Cold%20Storage%20Case%20Study%20-%20Data%20Analysis%20v1.0.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op-fs1\Data\Documents\1.%20ENGINEERING\1.1%20Clients\VEET%20EcoDev\1.%20Engineering\1.1%20OPE40.272%20VEET%20MnV%20Method%20Review\6.%20Worked%20Case%20Studies\Case%20Stady%203%20-%20Fan%20VSD\Fan%20Case%20Study%20-%20Data%20Analysis%20v1.2.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op-fs1\Data\Documents\1.%20ENGINEERING\1.1%20Clients\VEET%20EcoDev\1.%20Engineering\1.1%20OPE40.272%20VEET%20MnV%20Method%20Review\6.%20Worked%20Case%20Studies\Case%20Stady%203%20-%20Fan%20VSD\Fan%20Case%20Study%20-%20Data%20Analysis%20v1.2.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op-fs1\Data\Documents\1.%20ENGINEERING\1.1%20Clients\VEET%20EcoDev\1.%20Engineering\1.1%20OPE40.272%20VEET%20MnV%20Method%20Review\6.%20Worked%20Case%20Studies\Case%20Stady%203%20-%20Fan%20VSD\Fan%20Case%20Study%20-%20Data%20Analysis%20v1.4%20-%20Graph.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op-fs1\Data\Documents\1.%20ENGINEERING\1.1%20Clients\VEET%20EcoDev\1.%20Engineering\1.1%20OPE40.272%20VEET%20MnV%20Method%20Review\6.%20Worked%20Case%20Studies\Case%20Stady%203%20-%20Fan%20VSD\Fan%20Case%20Study%20-%20Data%20Analysis%20v1.4%20-%20Graph.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n-AU" sz="1200"/>
              <a:t>Normalised</a:t>
            </a:r>
            <a:r>
              <a:rPr lang="en-AU" sz="1200" baseline="0"/>
              <a:t> Baseline and Operating Model Consumption</a:t>
            </a:r>
            <a:endParaRPr lang="en-AU" sz="1200"/>
          </a:p>
        </c:rich>
      </c:tx>
      <c:layout/>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'Normal Year Savings'!$N$8</c:f>
              <c:strCache>
                <c:ptCount val="1"/>
                <c:pt idx="0">
                  <c:v>Carbon Dioxide Equivalent Baseline</c:v>
                </c:pt>
              </c:strCache>
            </c:strRef>
          </c:tx>
          <c:spPr>
            <a:ln w="12700" cap="rnd">
              <a:solidFill>
                <a:schemeClr val="accent1"/>
              </a:solidFill>
              <a:round/>
            </a:ln>
            <a:effectLst/>
          </c:spPr>
          <c:marker>
            <c:symbol val="none"/>
          </c:marker>
          <c:cat>
            <c:numRef>
              <c:f>'Normal Year Savings'!$A$9:$A$373</c:f>
              <c:numCache>
                <c:formatCode>m/d/yyyy</c:formatCode>
                <c:ptCount val="365"/>
                <c:pt idx="0">
                  <c:v>41640</c:v>
                </c:pt>
                <c:pt idx="1">
                  <c:v>41641</c:v>
                </c:pt>
                <c:pt idx="2">
                  <c:v>41642</c:v>
                </c:pt>
                <c:pt idx="3">
                  <c:v>41643</c:v>
                </c:pt>
                <c:pt idx="4">
                  <c:v>41644</c:v>
                </c:pt>
                <c:pt idx="5">
                  <c:v>41645</c:v>
                </c:pt>
                <c:pt idx="6">
                  <c:v>41646</c:v>
                </c:pt>
                <c:pt idx="7">
                  <c:v>41647</c:v>
                </c:pt>
                <c:pt idx="8">
                  <c:v>41648</c:v>
                </c:pt>
                <c:pt idx="9">
                  <c:v>41649</c:v>
                </c:pt>
                <c:pt idx="10">
                  <c:v>41650</c:v>
                </c:pt>
                <c:pt idx="11">
                  <c:v>41651</c:v>
                </c:pt>
                <c:pt idx="12">
                  <c:v>41652</c:v>
                </c:pt>
                <c:pt idx="13">
                  <c:v>41653</c:v>
                </c:pt>
                <c:pt idx="14">
                  <c:v>41654</c:v>
                </c:pt>
                <c:pt idx="15">
                  <c:v>41655</c:v>
                </c:pt>
                <c:pt idx="16">
                  <c:v>41656</c:v>
                </c:pt>
                <c:pt idx="17">
                  <c:v>41657</c:v>
                </c:pt>
                <c:pt idx="18">
                  <c:v>41658</c:v>
                </c:pt>
                <c:pt idx="19">
                  <c:v>41659</c:v>
                </c:pt>
                <c:pt idx="20">
                  <c:v>41660</c:v>
                </c:pt>
                <c:pt idx="21">
                  <c:v>41661</c:v>
                </c:pt>
                <c:pt idx="22">
                  <c:v>41662</c:v>
                </c:pt>
                <c:pt idx="23">
                  <c:v>41663</c:v>
                </c:pt>
                <c:pt idx="24">
                  <c:v>41664</c:v>
                </c:pt>
                <c:pt idx="25">
                  <c:v>41665</c:v>
                </c:pt>
                <c:pt idx="26">
                  <c:v>41666</c:v>
                </c:pt>
                <c:pt idx="27">
                  <c:v>41667</c:v>
                </c:pt>
                <c:pt idx="28">
                  <c:v>41668</c:v>
                </c:pt>
                <c:pt idx="29">
                  <c:v>41669</c:v>
                </c:pt>
                <c:pt idx="30">
                  <c:v>41670</c:v>
                </c:pt>
                <c:pt idx="31">
                  <c:v>41671</c:v>
                </c:pt>
                <c:pt idx="32">
                  <c:v>41672</c:v>
                </c:pt>
                <c:pt idx="33">
                  <c:v>41673</c:v>
                </c:pt>
                <c:pt idx="34">
                  <c:v>41674</c:v>
                </c:pt>
                <c:pt idx="35">
                  <c:v>41675</c:v>
                </c:pt>
                <c:pt idx="36">
                  <c:v>41676</c:v>
                </c:pt>
                <c:pt idx="37">
                  <c:v>41677</c:v>
                </c:pt>
                <c:pt idx="38">
                  <c:v>41678</c:v>
                </c:pt>
                <c:pt idx="39">
                  <c:v>41679</c:v>
                </c:pt>
                <c:pt idx="40">
                  <c:v>41680</c:v>
                </c:pt>
                <c:pt idx="41">
                  <c:v>41681</c:v>
                </c:pt>
                <c:pt idx="42">
                  <c:v>41682</c:v>
                </c:pt>
                <c:pt idx="43">
                  <c:v>41683</c:v>
                </c:pt>
                <c:pt idx="44">
                  <c:v>41684</c:v>
                </c:pt>
                <c:pt idx="45">
                  <c:v>41685</c:v>
                </c:pt>
                <c:pt idx="46">
                  <c:v>41686</c:v>
                </c:pt>
                <c:pt idx="47">
                  <c:v>41687</c:v>
                </c:pt>
                <c:pt idx="48">
                  <c:v>41688</c:v>
                </c:pt>
                <c:pt idx="49">
                  <c:v>41689</c:v>
                </c:pt>
                <c:pt idx="50">
                  <c:v>41690</c:v>
                </c:pt>
                <c:pt idx="51">
                  <c:v>41691</c:v>
                </c:pt>
                <c:pt idx="52">
                  <c:v>41692</c:v>
                </c:pt>
                <c:pt idx="53">
                  <c:v>41693</c:v>
                </c:pt>
                <c:pt idx="54">
                  <c:v>41694</c:v>
                </c:pt>
                <c:pt idx="55">
                  <c:v>41695</c:v>
                </c:pt>
                <c:pt idx="56">
                  <c:v>41696</c:v>
                </c:pt>
                <c:pt idx="57">
                  <c:v>41697</c:v>
                </c:pt>
                <c:pt idx="58">
                  <c:v>41698</c:v>
                </c:pt>
                <c:pt idx="59">
                  <c:v>41699</c:v>
                </c:pt>
                <c:pt idx="60">
                  <c:v>41700</c:v>
                </c:pt>
                <c:pt idx="61">
                  <c:v>41701</c:v>
                </c:pt>
                <c:pt idx="62">
                  <c:v>41702</c:v>
                </c:pt>
                <c:pt idx="63">
                  <c:v>41703</c:v>
                </c:pt>
                <c:pt idx="64">
                  <c:v>41704</c:v>
                </c:pt>
                <c:pt idx="65">
                  <c:v>41705</c:v>
                </c:pt>
                <c:pt idx="66">
                  <c:v>41706</c:v>
                </c:pt>
                <c:pt idx="67">
                  <c:v>41707</c:v>
                </c:pt>
                <c:pt idx="68">
                  <c:v>41708</c:v>
                </c:pt>
                <c:pt idx="69">
                  <c:v>41709</c:v>
                </c:pt>
                <c:pt idx="70">
                  <c:v>41710</c:v>
                </c:pt>
                <c:pt idx="71">
                  <c:v>41711</c:v>
                </c:pt>
                <c:pt idx="72">
                  <c:v>41712</c:v>
                </c:pt>
                <c:pt idx="73">
                  <c:v>41713</c:v>
                </c:pt>
                <c:pt idx="74">
                  <c:v>41714</c:v>
                </c:pt>
                <c:pt idx="75">
                  <c:v>41715</c:v>
                </c:pt>
                <c:pt idx="76">
                  <c:v>41716</c:v>
                </c:pt>
                <c:pt idx="77">
                  <c:v>41717</c:v>
                </c:pt>
                <c:pt idx="78">
                  <c:v>41718</c:v>
                </c:pt>
                <c:pt idx="79">
                  <c:v>41719</c:v>
                </c:pt>
                <c:pt idx="80">
                  <c:v>41720</c:v>
                </c:pt>
                <c:pt idx="81">
                  <c:v>41721</c:v>
                </c:pt>
                <c:pt idx="82">
                  <c:v>41722</c:v>
                </c:pt>
                <c:pt idx="83">
                  <c:v>41723</c:v>
                </c:pt>
                <c:pt idx="84">
                  <c:v>41724</c:v>
                </c:pt>
                <c:pt idx="85">
                  <c:v>41725</c:v>
                </c:pt>
                <c:pt idx="86">
                  <c:v>41726</c:v>
                </c:pt>
                <c:pt idx="87">
                  <c:v>41727</c:v>
                </c:pt>
                <c:pt idx="88">
                  <c:v>41728</c:v>
                </c:pt>
                <c:pt idx="89">
                  <c:v>41729</c:v>
                </c:pt>
                <c:pt idx="90">
                  <c:v>41730</c:v>
                </c:pt>
                <c:pt idx="91">
                  <c:v>41731</c:v>
                </c:pt>
                <c:pt idx="92">
                  <c:v>41732</c:v>
                </c:pt>
                <c:pt idx="93">
                  <c:v>41733</c:v>
                </c:pt>
                <c:pt idx="94">
                  <c:v>41734</c:v>
                </c:pt>
                <c:pt idx="95">
                  <c:v>41735</c:v>
                </c:pt>
                <c:pt idx="96">
                  <c:v>41736</c:v>
                </c:pt>
                <c:pt idx="97">
                  <c:v>41737</c:v>
                </c:pt>
                <c:pt idx="98">
                  <c:v>41738</c:v>
                </c:pt>
                <c:pt idx="99">
                  <c:v>41739</c:v>
                </c:pt>
                <c:pt idx="100">
                  <c:v>41740</c:v>
                </c:pt>
                <c:pt idx="101">
                  <c:v>41741</c:v>
                </c:pt>
                <c:pt idx="102">
                  <c:v>41742</c:v>
                </c:pt>
                <c:pt idx="103">
                  <c:v>41743</c:v>
                </c:pt>
                <c:pt idx="104">
                  <c:v>41744</c:v>
                </c:pt>
                <c:pt idx="105">
                  <c:v>41745</c:v>
                </c:pt>
                <c:pt idx="106">
                  <c:v>41746</c:v>
                </c:pt>
                <c:pt idx="107">
                  <c:v>41747</c:v>
                </c:pt>
                <c:pt idx="108">
                  <c:v>41748</c:v>
                </c:pt>
                <c:pt idx="109">
                  <c:v>41749</c:v>
                </c:pt>
                <c:pt idx="110">
                  <c:v>41750</c:v>
                </c:pt>
                <c:pt idx="111">
                  <c:v>41751</c:v>
                </c:pt>
                <c:pt idx="112">
                  <c:v>41752</c:v>
                </c:pt>
                <c:pt idx="113">
                  <c:v>41753</c:v>
                </c:pt>
                <c:pt idx="114">
                  <c:v>41754</c:v>
                </c:pt>
                <c:pt idx="115">
                  <c:v>41755</c:v>
                </c:pt>
                <c:pt idx="116">
                  <c:v>41756</c:v>
                </c:pt>
                <c:pt idx="117">
                  <c:v>41757</c:v>
                </c:pt>
                <c:pt idx="118">
                  <c:v>41758</c:v>
                </c:pt>
                <c:pt idx="119">
                  <c:v>41759</c:v>
                </c:pt>
                <c:pt idx="120">
                  <c:v>41760</c:v>
                </c:pt>
                <c:pt idx="121">
                  <c:v>41761</c:v>
                </c:pt>
                <c:pt idx="122">
                  <c:v>41762</c:v>
                </c:pt>
                <c:pt idx="123">
                  <c:v>41763</c:v>
                </c:pt>
                <c:pt idx="124">
                  <c:v>41764</c:v>
                </c:pt>
                <c:pt idx="125">
                  <c:v>41765</c:v>
                </c:pt>
                <c:pt idx="126">
                  <c:v>41766</c:v>
                </c:pt>
                <c:pt idx="127">
                  <c:v>41767</c:v>
                </c:pt>
                <c:pt idx="128">
                  <c:v>41768</c:v>
                </c:pt>
                <c:pt idx="129">
                  <c:v>41769</c:v>
                </c:pt>
                <c:pt idx="130">
                  <c:v>41770</c:v>
                </c:pt>
                <c:pt idx="131">
                  <c:v>41771</c:v>
                </c:pt>
                <c:pt idx="132">
                  <c:v>41772</c:v>
                </c:pt>
                <c:pt idx="133">
                  <c:v>41773</c:v>
                </c:pt>
                <c:pt idx="134">
                  <c:v>41774</c:v>
                </c:pt>
                <c:pt idx="135">
                  <c:v>41775</c:v>
                </c:pt>
                <c:pt idx="136">
                  <c:v>41776</c:v>
                </c:pt>
                <c:pt idx="137">
                  <c:v>41777</c:v>
                </c:pt>
                <c:pt idx="138">
                  <c:v>41778</c:v>
                </c:pt>
                <c:pt idx="139">
                  <c:v>41779</c:v>
                </c:pt>
                <c:pt idx="140">
                  <c:v>41780</c:v>
                </c:pt>
                <c:pt idx="141">
                  <c:v>41781</c:v>
                </c:pt>
                <c:pt idx="142">
                  <c:v>41782</c:v>
                </c:pt>
                <c:pt idx="143">
                  <c:v>41783</c:v>
                </c:pt>
                <c:pt idx="144">
                  <c:v>41784</c:v>
                </c:pt>
                <c:pt idx="145">
                  <c:v>41785</c:v>
                </c:pt>
                <c:pt idx="146">
                  <c:v>41786</c:v>
                </c:pt>
                <c:pt idx="147">
                  <c:v>41787</c:v>
                </c:pt>
                <c:pt idx="148">
                  <c:v>41788</c:v>
                </c:pt>
                <c:pt idx="149">
                  <c:v>41789</c:v>
                </c:pt>
                <c:pt idx="150">
                  <c:v>41790</c:v>
                </c:pt>
                <c:pt idx="151">
                  <c:v>41791</c:v>
                </c:pt>
                <c:pt idx="152">
                  <c:v>41792</c:v>
                </c:pt>
                <c:pt idx="153">
                  <c:v>41793</c:v>
                </c:pt>
                <c:pt idx="154">
                  <c:v>41794</c:v>
                </c:pt>
                <c:pt idx="155">
                  <c:v>41795</c:v>
                </c:pt>
                <c:pt idx="156">
                  <c:v>41796</c:v>
                </c:pt>
                <c:pt idx="157">
                  <c:v>41797</c:v>
                </c:pt>
                <c:pt idx="158">
                  <c:v>41798</c:v>
                </c:pt>
                <c:pt idx="159">
                  <c:v>41799</c:v>
                </c:pt>
                <c:pt idx="160">
                  <c:v>41800</c:v>
                </c:pt>
                <c:pt idx="161">
                  <c:v>41801</c:v>
                </c:pt>
                <c:pt idx="162">
                  <c:v>41802</c:v>
                </c:pt>
                <c:pt idx="163">
                  <c:v>41803</c:v>
                </c:pt>
                <c:pt idx="164">
                  <c:v>41804</c:v>
                </c:pt>
                <c:pt idx="165">
                  <c:v>41805</c:v>
                </c:pt>
                <c:pt idx="166">
                  <c:v>41806</c:v>
                </c:pt>
                <c:pt idx="167">
                  <c:v>41807</c:v>
                </c:pt>
                <c:pt idx="168">
                  <c:v>41808</c:v>
                </c:pt>
                <c:pt idx="169">
                  <c:v>41809</c:v>
                </c:pt>
                <c:pt idx="170">
                  <c:v>41810</c:v>
                </c:pt>
                <c:pt idx="171">
                  <c:v>41811</c:v>
                </c:pt>
                <c:pt idx="172">
                  <c:v>41812</c:v>
                </c:pt>
                <c:pt idx="173">
                  <c:v>41813</c:v>
                </c:pt>
                <c:pt idx="174">
                  <c:v>41814</c:v>
                </c:pt>
                <c:pt idx="175">
                  <c:v>41815</c:v>
                </c:pt>
                <c:pt idx="176">
                  <c:v>41816</c:v>
                </c:pt>
                <c:pt idx="177">
                  <c:v>41817</c:v>
                </c:pt>
                <c:pt idx="178">
                  <c:v>41818</c:v>
                </c:pt>
                <c:pt idx="179">
                  <c:v>41819</c:v>
                </c:pt>
                <c:pt idx="180">
                  <c:v>41820</c:v>
                </c:pt>
                <c:pt idx="181">
                  <c:v>41821</c:v>
                </c:pt>
                <c:pt idx="182">
                  <c:v>41822</c:v>
                </c:pt>
                <c:pt idx="183">
                  <c:v>41823</c:v>
                </c:pt>
                <c:pt idx="184">
                  <c:v>41824</c:v>
                </c:pt>
                <c:pt idx="185">
                  <c:v>41825</c:v>
                </c:pt>
                <c:pt idx="186">
                  <c:v>41826</c:v>
                </c:pt>
                <c:pt idx="187">
                  <c:v>41827</c:v>
                </c:pt>
                <c:pt idx="188">
                  <c:v>41828</c:v>
                </c:pt>
                <c:pt idx="189">
                  <c:v>41829</c:v>
                </c:pt>
                <c:pt idx="190">
                  <c:v>41830</c:v>
                </c:pt>
                <c:pt idx="191">
                  <c:v>41831</c:v>
                </c:pt>
                <c:pt idx="192">
                  <c:v>41832</c:v>
                </c:pt>
                <c:pt idx="193">
                  <c:v>41833</c:v>
                </c:pt>
                <c:pt idx="194">
                  <c:v>41834</c:v>
                </c:pt>
                <c:pt idx="195">
                  <c:v>41835</c:v>
                </c:pt>
                <c:pt idx="196">
                  <c:v>41836</c:v>
                </c:pt>
                <c:pt idx="197">
                  <c:v>41837</c:v>
                </c:pt>
                <c:pt idx="198">
                  <c:v>41838</c:v>
                </c:pt>
                <c:pt idx="199">
                  <c:v>41839</c:v>
                </c:pt>
                <c:pt idx="200">
                  <c:v>41840</c:v>
                </c:pt>
                <c:pt idx="201">
                  <c:v>41841</c:v>
                </c:pt>
                <c:pt idx="202">
                  <c:v>41842</c:v>
                </c:pt>
                <c:pt idx="203">
                  <c:v>41843</c:v>
                </c:pt>
                <c:pt idx="204">
                  <c:v>41844</c:v>
                </c:pt>
                <c:pt idx="205">
                  <c:v>41845</c:v>
                </c:pt>
                <c:pt idx="206">
                  <c:v>41846</c:v>
                </c:pt>
                <c:pt idx="207">
                  <c:v>41847</c:v>
                </c:pt>
                <c:pt idx="208">
                  <c:v>41848</c:v>
                </c:pt>
                <c:pt idx="209">
                  <c:v>41849</c:v>
                </c:pt>
                <c:pt idx="210">
                  <c:v>41850</c:v>
                </c:pt>
                <c:pt idx="211">
                  <c:v>41851</c:v>
                </c:pt>
                <c:pt idx="212">
                  <c:v>41852</c:v>
                </c:pt>
                <c:pt idx="213">
                  <c:v>41853</c:v>
                </c:pt>
                <c:pt idx="214">
                  <c:v>41854</c:v>
                </c:pt>
                <c:pt idx="215">
                  <c:v>41855</c:v>
                </c:pt>
                <c:pt idx="216">
                  <c:v>41856</c:v>
                </c:pt>
                <c:pt idx="217">
                  <c:v>41857</c:v>
                </c:pt>
                <c:pt idx="218">
                  <c:v>41858</c:v>
                </c:pt>
                <c:pt idx="219">
                  <c:v>41859</c:v>
                </c:pt>
                <c:pt idx="220">
                  <c:v>41860</c:v>
                </c:pt>
                <c:pt idx="221">
                  <c:v>41861</c:v>
                </c:pt>
                <c:pt idx="222">
                  <c:v>41862</c:v>
                </c:pt>
                <c:pt idx="223">
                  <c:v>41863</c:v>
                </c:pt>
                <c:pt idx="224">
                  <c:v>41864</c:v>
                </c:pt>
                <c:pt idx="225">
                  <c:v>41865</c:v>
                </c:pt>
                <c:pt idx="226">
                  <c:v>41866</c:v>
                </c:pt>
                <c:pt idx="227">
                  <c:v>41867</c:v>
                </c:pt>
                <c:pt idx="228">
                  <c:v>41868</c:v>
                </c:pt>
                <c:pt idx="229">
                  <c:v>41869</c:v>
                </c:pt>
                <c:pt idx="230">
                  <c:v>41870</c:v>
                </c:pt>
                <c:pt idx="231">
                  <c:v>41871</c:v>
                </c:pt>
                <c:pt idx="232">
                  <c:v>41872</c:v>
                </c:pt>
                <c:pt idx="233">
                  <c:v>41873</c:v>
                </c:pt>
                <c:pt idx="234">
                  <c:v>41874</c:v>
                </c:pt>
                <c:pt idx="235">
                  <c:v>41875</c:v>
                </c:pt>
                <c:pt idx="236">
                  <c:v>41876</c:v>
                </c:pt>
                <c:pt idx="237">
                  <c:v>41877</c:v>
                </c:pt>
                <c:pt idx="238">
                  <c:v>41878</c:v>
                </c:pt>
                <c:pt idx="239">
                  <c:v>41879</c:v>
                </c:pt>
                <c:pt idx="240">
                  <c:v>41880</c:v>
                </c:pt>
                <c:pt idx="241">
                  <c:v>41881</c:v>
                </c:pt>
                <c:pt idx="242">
                  <c:v>41882</c:v>
                </c:pt>
                <c:pt idx="243">
                  <c:v>41883</c:v>
                </c:pt>
                <c:pt idx="244">
                  <c:v>41884</c:v>
                </c:pt>
                <c:pt idx="245">
                  <c:v>41885</c:v>
                </c:pt>
                <c:pt idx="246">
                  <c:v>41886</c:v>
                </c:pt>
                <c:pt idx="247">
                  <c:v>41887</c:v>
                </c:pt>
                <c:pt idx="248">
                  <c:v>41888</c:v>
                </c:pt>
                <c:pt idx="249">
                  <c:v>41889</c:v>
                </c:pt>
                <c:pt idx="250">
                  <c:v>41890</c:v>
                </c:pt>
                <c:pt idx="251">
                  <c:v>41891</c:v>
                </c:pt>
                <c:pt idx="252">
                  <c:v>41892</c:v>
                </c:pt>
                <c:pt idx="253">
                  <c:v>41893</c:v>
                </c:pt>
                <c:pt idx="254">
                  <c:v>41894</c:v>
                </c:pt>
                <c:pt idx="255">
                  <c:v>41895</c:v>
                </c:pt>
                <c:pt idx="256">
                  <c:v>41896</c:v>
                </c:pt>
                <c:pt idx="257">
                  <c:v>41897</c:v>
                </c:pt>
                <c:pt idx="258">
                  <c:v>41898</c:v>
                </c:pt>
                <c:pt idx="259">
                  <c:v>41899</c:v>
                </c:pt>
                <c:pt idx="260">
                  <c:v>41900</c:v>
                </c:pt>
                <c:pt idx="261">
                  <c:v>41901</c:v>
                </c:pt>
                <c:pt idx="262">
                  <c:v>41902</c:v>
                </c:pt>
                <c:pt idx="263">
                  <c:v>41903</c:v>
                </c:pt>
                <c:pt idx="264">
                  <c:v>41904</c:v>
                </c:pt>
                <c:pt idx="265">
                  <c:v>41905</c:v>
                </c:pt>
                <c:pt idx="266">
                  <c:v>41906</c:v>
                </c:pt>
                <c:pt idx="267">
                  <c:v>41907</c:v>
                </c:pt>
                <c:pt idx="268">
                  <c:v>41908</c:v>
                </c:pt>
                <c:pt idx="269">
                  <c:v>41909</c:v>
                </c:pt>
                <c:pt idx="270">
                  <c:v>41910</c:v>
                </c:pt>
                <c:pt idx="271">
                  <c:v>41911</c:v>
                </c:pt>
                <c:pt idx="272">
                  <c:v>41912</c:v>
                </c:pt>
                <c:pt idx="273">
                  <c:v>41913</c:v>
                </c:pt>
                <c:pt idx="274">
                  <c:v>41914</c:v>
                </c:pt>
                <c:pt idx="275">
                  <c:v>41915</c:v>
                </c:pt>
                <c:pt idx="276">
                  <c:v>41916</c:v>
                </c:pt>
                <c:pt idx="277">
                  <c:v>41917</c:v>
                </c:pt>
                <c:pt idx="278">
                  <c:v>41918</c:v>
                </c:pt>
                <c:pt idx="279">
                  <c:v>41919</c:v>
                </c:pt>
                <c:pt idx="280">
                  <c:v>41920</c:v>
                </c:pt>
                <c:pt idx="281">
                  <c:v>41921</c:v>
                </c:pt>
                <c:pt idx="282">
                  <c:v>41922</c:v>
                </c:pt>
                <c:pt idx="283">
                  <c:v>41923</c:v>
                </c:pt>
                <c:pt idx="284">
                  <c:v>41924</c:v>
                </c:pt>
                <c:pt idx="285">
                  <c:v>41925</c:v>
                </c:pt>
                <c:pt idx="286">
                  <c:v>41926</c:v>
                </c:pt>
                <c:pt idx="287">
                  <c:v>41927</c:v>
                </c:pt>
                <c:pt idx="288">
                  <c:v>41928</c:v>
                </c:pt>
                <c:pt idx="289">
                  <c:v>41929</c:v>
                </c:pt>
                <c:pt idx="290">
                  <c:v>41930</c:v>
                </c:pt>
                <c:pt idx="291">
                  <c:v>41931</c:v>
                </c:pt>
                <c:pt idx="292">
                  <c:v>41932</c:v>
                </c:pt>
                <c:pt idx="293">
                  <c:v>41933</c:v>
                </c:pt>
                <c:pt idx="294">
                  <c:v>41934</c:v>
                </c:pt>
                <c:pt idx="295">
                  <c:v>41935</c:v>
                </c:pt>
                <c:pt idx="296">
                  <c:v>41936</c:v>
                </c:pt>
                <c:pt idx="297">
                  <c:v>41937</c:v>
                </c:pt>
                <c:pt idx="298">
                  <c:v>41938</c:v>
                </c:pt>
                <c:pt idx="299">
                  <c:v>41939</c:v>
                </c:pt>
                <c:pt idx="300">
                  <c:v>41940</c:v>
                </c:pt>
                <c:pt idx="301">
                  <c:v>41941</c:v>
                </c:pt>
                <c:pt idx="302">
                  <c:v>41942</c:v>
                </c:pt>
                <c:pt idx="303">
                  <c:v>41943</c:v>
                </c:pt>
                <c:pt idx="304">
                  <c:v>41944</c:v>
                </c:pt>
                <c:pt idx="305">
                  <c:v>41945</c:v>
                </c:pt>
                <c:pt idx="306">
                  <c:v>41946</c:v>
                </c:pt>
                <c:pt idx="307">
                  <c:v>41947</c:v>
                </c:pt>
                <c:pt idx="308">
                  <c:v>41948</c:v>
                </c:pt>
                <c:pt idx="309">
                  <c:v>41949</c:v>
                </c:pt>
                <c:pt idx="310">
                  <c:v>41950</c:v>
                </c:pt>
                <c:pt idx="311">
                  <c:v>41951</c:v>
                </c:pt>
                <c:pt idx="312">
                  <c:v>41952</c:v>
                </c:pt>
                <c:pt idx="313">
                  <c:v>41953</c:v>
                </c:pt>
                <c:pt idx="314">
                  <c:v>41954</c:v>
                </c:pt>
                <c:pt idx="315">
                  <c:v>41955</c:v>
                </c:pt>
                <c:pt idx="316">
                  <c:v>41956</c:v>
                </c:pt>
                <c:pt idx="317">
                  <c:v>41957</c:v>
                </c:pt>
                <c:pt idx="318">
                  <c:v>41958</c:v>
                </c:pt>
                <c:pt idx="319">
                  <c:v>41959</c:v>
                </c:pt>
                <c:pt idx="320">
                  <c:v>41960</c:v>
                </c:pt>
                <c:pt idx="321">
                  <c:v>41961</c:v>
                </c:pt>
                <c:pt idx="322">
                  <c:v>41962</c:v>
                </c:pt>
                <c:pt idx="323">
                  <c:v>41963</c:v>
                </c:pt>
                <c:pt idx="324">
                  <c:v>41964</c:v>
                </c:pt>
                <c:pt idx="325">
                  <c:v>41965</c:v>
                </c:pt>
                <c:pt idx="326">
                  <c:v>41966</c:v>
                </c:pt>
                <c:pt idx="327">
                  <c:v>41967</c:v>
                </c:pt>
                <c:pt idx="328">
                  <c:v>41968</c:v>
                </c:pt>
                <c:pt idx="329">
                  <c:v>41969</c:v>
                </c:pt>
                <c:pt idx="330">
                  <c:v>41970</c:v>
                </c:pt>
                <c:pt idx="331">
                  <c:v>41971</c:v>
                </c:pt>
                <c:pt idx="332">
                  <c:v>41972</c:v>
                </c:pt>
                <c:pt idx="333">
                  <c:v>41973</c:v>
                </c:pt>
                <c:pt idx="334">
                  <c:v>41974</c:v>
                </c:pt>
                <c:pt idx="335">
                  <c:v>41975</c:v>
                </c:pt>
                <c:pt idx="336">
                  <c:v>41976</c:v>
                </c:pt>
                <c:pt idx="337">
                  <c:v>41977</c:v>
                </c:pt>
                <c:pt idx="338">
                  <c:v>41978</c:v>
                </c:pt>
                <c:pt idx="339">
                  <c:v>41979</c:v>
                </c:pt>
                <c:pt idx="340">
                  <c:v>41980</c:v>
                </c:pt>
                <c:pt idx="341">
                  <c:v>41981</c:v>
                </c:pt>
                <c:pt idx="342">
                  <c:v>41982</c:v>
                </c:pt>
                <c:pt idx="343">
                  <c:v>41983</c:v>
                </c:pt>
                <c:pt idx="344">
                  <c:v>41984</c:v>
                </c:pt>
                <c:pt idx="345">
                  <c:v>41985</c:v>
                </c:pt>
                <c:pt idx="346">
                  <c:v>41986</c:v>
                </c:pt>
                <c:pt idx="347">
                  <c:v>41987</c:v>
                </c:pt>
                <c:pt idx="348">
                  <c:v>41988</c:v>
                </c:pt>
                <c:pt idx="349">
                  <c:v>41989</c:v>
                </c:pt>
                <c:pt idx="350">
                  <c:v>41990</c:v>
                </c:pt>
                <c:pt idx="351">
                  <c:v>41991</c:v>
                </c:pt>
                <c:pt idx="352">
                  <c:v>41992</c:v>
                </c:pt>
                <c:pt idx="353">
                  <c:v>41993</c:v>
                </c:pt>
                <c:pt idx="354">
                  <c:v>41994</c:v>
                </c:pt>
                <c:pt idx="355">
                  <c:v>41995</c:v>
                </c:pt>
                <c:pt idx="356">
                  <c:v>41996</c:v>
                </c:pt>
                <c:pt idx="357">
                  <c:v>41997</c:v>
                </c:pt>
                <c:pt idx="358">
                  <c:v>41998</c:v>
                </c:pt>
                <c:pt idx="359">
                  <c:v>41999</c:v>
                </c:pt>
                <c:pt idx="360">
                  <c:v>42000</c:v>
                </c:pt>
                <c:pt idx="361">
                  <c:v>42001</c:v>
                </c:pt>
                <c:pt idx="362">
                  <c:v>42002</c:v>
                </c:pt>
                <c:pt idx="363">
                  <c:v>42003</c:v>
                </c:pt>
                <c:pt idx="364">
                  <c:v>42004</c:v>
                </c:pt>
              </c:numCache>
            </c:numRef>
          </c:cat>
          <c:val>
            <c:numRef>
              <c:f>'Normal Year Savings'!$N$9:$N$373</c:f>
              <c:numCache>
                <c:formatCode>General</c:formatCode>
                <c:ptCount val="365"/>
                <c:pt idx="0">
                  <c:v>0</c:v>
                </c:pt>
                <c:pt idx="1">
                  <c:v>0</c:v>
                </c:pt>
                <c:pt idx="2">
                  <c:v>0</c:v>
                </c:pt>
                <c:pt idx="3">
                  <c:v>96.075434601748938</c:v>
                </c:pt>
                <c:pt idx="4">
                  <c:v>87.65250056162995</c:v>
                </c:pt>
                <c:pt idx="5">
                  <c:v>91.338724208698949</c:v>
                </c:pt>
                <c:pt idx="6">
                  <c:v>87.603915549628326</c:v>
                </c:pt>
                <c:pt idx="7">
                  <c:v>93.134071713002101</c:v>
                </c:pt>
                <c:pt idx="8">
                  <c:v>93.080234267270583</c:v>
                </c:pt>
                <c:pt idx="9">
                  <c:v>93.504040013852304</c:v>
                </c:pt>
                <c:pt idx="10">
                  <c:v>97.806111515752661</c:v>
                </c:pt>
                <c:pt idx="11">
                  <c:v>97.503111744958758</c:v>
                </c:pt>
                <c:pt idx="12">
                  <c:v>96.334116962946766</c:v>
                </c:pt>
                <c:pt idx="13">
                  <c:v>90.3118734145025</c:v>
                </c:pt>
                <c:pt idx="14">
                  <c:v>92.818597412099678</c:v>
                </c:pt>
                <c:pt idx="15">
                  <c:v>97.684977262856734</c:v>
                </c:pt>
                <c:pt idx="16">
                  <c:v>89.641859836831486</c:v>
                </c:pt>
                <c:pt idx="17">
                  <c:v>97.417431419739685</c:v>
                </c:pt>
                <c:pt idx="18">
                  <c:v>97.074381841755255</c:v>
                </c:pt>
                <c:pt idx="19">
                  <c:v>91.253372160587986</c:v>
                </c:pt>
                <c:pt idx="20">
                  <c:v>88.187920524972156</c:v>
                </c:pt>
                <c:pt idx="21">
                  <c:v>93.958703808597193</c:v>
                </c:pt>
                <c:pt idx="22">
                  <c:v>93.704945604021162</c:v>
                </c:pt>
                <c:pt idx="23">
                  <c:v>92.869480363858145</c:v>
                </c:pt>
                <c:pt idx="24">
                  <c:v>96.651889203606018</c:v>
                </c:pt>
                <c:pt idx="25">
                  <c:v>97.395108576387599</c:v>
                </c:pt>
                <c:pt idx="26">
                  <c:v>91.811114967282279</c:v>
                </c:pt>
                <c:pt idx="27">
                  <c:v>89.795821800539329</c:v>
                </c:pt>
                <c:pt idx="28">
                  <c:v>93.416061748876388</c:v>
                </c:pt>
                <c:pt idx="29">
                  <c:v>88.525389392118541</c:v>
                </c:pt>
                <c:pt idx="30">
                  <c:v>94.587354470645209</c:v>
                </c:pt>
                <c:pt idx="31">
                  <c:v>90.46091122158856</c:v>
                </c:pt>
                <c:pt idx="32">
                  <c:v>90.596489667241741</c:v>
                </c:pt>
                <c:pt idx="33">
                  <c:v>96.284218842512672</c:v>
                </c:pt>
                <c:pt idx="34">
                  <c:v>93.685905531750265</c:v>
                </c:pt>
                <c:pt idx="35">
                  <c:v>94.302081663689734</c:v>
                </c:pt>
                <c:pt idx="36">
                  <c:v>96.778275890231853</c:v>
                </c:pt>
                <c:pt idx="37">
                  <c:v>90.362099812044733</c:v>
                </c:pt>
                <c:pt idx="38">
                  <c:v>91.504832425407187</c:v>
                </c:pt>
                <c:pt idx="39">
                  <c:v>96.167680469130389</c:v>
                </c:pt>
                <c:pt idx="40">
                  <c:v>94.394655808179323</c:v>
                </c:pt>
                <c:pt idx="41">
                  <c:v>88.062518669670666</c:v>
                </c:pt>
                <c:pt idx="42">
                  <c:v>93.915042953217366</c:v>
                </c:pt>
                <c:pt idx="43">
                  <c:v>93.345810447738913</c:v>
                </c:pt>
                <c:pt idx="44">
                  <c:v>95.283958494073872</c:v>
                </c:pt>
                <c:pt idx="45">
                  <c:v>91.169333220909493</c:v>
                </c:pt>
                <c:pt idx="46">
                  <c:v>96.621359432550932</c:v>
                </c:pt>
                <c:pt idx="47">
                  <c:v>90.177936354389928</c:v>
                </c:pt>
                <c:pt idx="48">
                  <c:v>95.923114023581675</c:v>
                </c:pt>
                <c:pt idx="49">
                  <c:v>97.881615250620044</c:v>
                </c:pt>
                <c:pt idx="50">
                  <c:v>93.728909832913857</c:v>
                </c:pt>
                <c:pt idx="51">
                  <c:v>89.834886776405483</c:v>
                </c:pt>
                <c:pt idx="52">
                  <c:v>92.688271400176404</c:v>
                </c:pt>
                <c:pt idx="53">
                  <c:v>96.028162698179798</c:v>
                </c:pt>
                <c:pt idx="54">
                  <c:v>88.686901729313121</c:v>
                </c:pt>
                <c:pt idx="55">
                  <c:v>89.726883607834324</c:v>
                </c:pt>
                <c:pt idx="56">
                  <c:v>96.967363504508427</c:v>
                </c:pt>
                <c:pt idx="57">
                  <c:v>88.995482210945042</c:v>
                </c:pt>
                <c:pt idx="58">
                  <c:v>93.149829014191823</c:v>
                </c:pt>
                <c:pt idx="59">
                  <c:v>91.642380533709058</c:v>
                </c:pt>
                <c:pt idx="60">
                  <c:v>95.331558674751136</c:v>
                </c:pt>
                <c:pt idx="61">
                  <c:v>92.850112014479109</c:v>
                </c:pt>
                <c:pt idx="62">
                  <c:v>93.924234712244711</c:v>
                </c:pt>
                <c:pt idx="63">
                  <c:v>89.302093029928258</c:v>
                </c:pt>
                <c:pt idx="64">
                  <c:v>88.221733067108403</c:v>
                </c:pt>
                <c:pt idx="65">
                  <c:v>91.547836726570779</c:v>
                </c:pt>
                <c:pt idx="66">
                  <c:v>91.876442111797971</c:v>
                </c:pt>
                <c:pt idx="67">
                  <c:v>98.202670262360499</c:v>
                </c:pt>
                <c:pt idx="68">
                  <c:v>87.811058404851465</c:v>
                </c:pt>
                <c:pt idx="69">
                  <c:v>93.094350182919698</c:v>
                </c:pt>
                <c:pt idx="70">
                  <c:v>96.14929695107574</c:v>
                </c:pt>
                <c:pt idx="71">
                  <c:v>93.630098423370015</c:v>
                </c:pt>
                <c:pt idx="72">
                  <c:v>90.17399702909249</c:v>
                </c:pt>
                <c:pt idx="73">
                  <c:v>90.676917558730892</c:v>
                </c:pt>
                <c:pt idx="74">
                  <c:v>91.510084859137095</c:v>
                </c:pt>
                <c:pt idx="75">
                  <c:v>93.828049519565823</c:v>
                </c:pt>
                <c:pt idx="76">
                  <c:v>96.050485541531884</c:v>
                </c:pt>
                <c:pt idx="77">
                  <c:v>93.152455231056777</c:v>
                </c:pt>
                <c:pt idx="78">
                  <c:v>88.076634585319795</c:v>
                </c:pt>
                <c:pt idx="79">
                  <c:v>92.841905086776137</c:v>
                </c:pt>
                <c:pt idx="80">
                  <c:v>87.763786501282297</c:v>
                </c:pt>
                <c:pt idx="81">
                  <c:v>93.449874291012662</c:v>
                </c:pt>
                <c:pt idx="82">
                  <c:v>88.369129488653869</c:v>
                </c:pt>
                <c:pt idx="83">
                  <c:v>90.78229451043714</c:v>
                </c:pt>
                <c:pt idx="84">
                  <c:v>90.363084643369092</c:v>
                </c:pt>
                <c:pt idx="85">
                  <c:v>96.240557987132831</c:v>
                </c:pt>
                <c:pt idx="86">
                  <c:v>91.699172473413682</c:v>
                </c:pt>
                <c:pt idx="87">
                  <c:v>98.147519708196484</c:v>
                </c:pt>
                <c:pt idx="88">
                  <c:v>95.47238955413421</c:v>
                </c:pt>
                <c:pt idx="89">
                  <c:v>94.95568138595479</c:v>
                </c:pt>
                <c:pt idx="90">
                  <c:v>89.162903536085778</c:v>
                </c:pt>
                <c:pt idx="91">
                  <c:v>93.014578845646767</c:v>
                </c:pt>
                <c:pt idx="92">
                  <c:v>94.238395904714636</c:v>
                </c:pt>
                <c:pt idx="93">
                  <c:v>97.986335648110014</c:v>
                </c:pt>
                <c:pt idx="94">
                  <c:v>93.956734145948488</c:v>
                </c:pt>
                <c:pt idx="95">
                  <c:v>98.179034310575901</c:v>
                </c:pt>
                <c:pt idx="96">
                  <c:v>94.671065133215592</c:v>
                </c:pt>
                <c:pt idx="97">
                  <c:v>94.144508651792592</c:v>
                </c:pt>
                <c:pt idx="98">
                  <c:v>95.73829401171065</c:v>
                </c:pt>
                <c:pt idx="99">
                  <c:v>88.135396187673081</c:v>
                </c:pt>
                <c:pt idx="100">
                  <c:v>90.0932408604952</c:v>
                </c:pt>
                <c:pt idx="101">
                  <c:v>89.495448246610394</c:v>
                </c:pt>
                <c:pt idx="102">
                  <c:v>91.318699305103678</c:v>
                </c:pt>
                <c:pt idx="103">
                  <c:v>97.352432552332104</c:v>
                </c:pt>
                <c:pt idx="104">
                  <c:v>90.641135353945927</c:v>
                </c:pt>
                <c:pt idx="105">
                  <c:v>94.878536265546828</c:v>
                </c:pt>
                <c:pt idx="106">
                  <c:v>91.171302883558212</c:v>
                </c:pt>
                <c:pt idx="107">
                  <c:v>89.141565524058024</c:v>
                </c:pt>
                <c:pt idx="108">
                  <c:v>87.722095308551189</c:v>
                </c:pt>
                <c:pt idx="109">
                  <c:v>88.658013343798658</c:v>
                </c:pt>
                <c:pt idx="110">
                  <c:v>92.682034135122151</c:v>
                </c:pt>
                <c:pt idx="111">
                  <c:v>96.413888300219696</c:v>
                </c:pt>
                <c:pt idx="112">
                  <c:v>95.641123987707417</c:v>
                </c:pt>
                <c:pt idx="113">
                  <c:v>92.192244689808518</c:v>
                </c:pt>
                <c:pt idx="114">
                  <c:v>91.744474714334103</c:v>
                </c:pt>
                <c:pt idx="115">
                  <c:v>96.80913393839505</c:v>
                </c:pt>
                <c:pt idx="116">
                  <c:v>97.277257094572832</c:v>
                </c:pt>
                <c:pt idx="117">
                  <c:v>92.119367171806076</c:v>
                </c:pt>
                <c:pt idx="118">
                  <c:v>91.346274582185686</c:v>
                </c:pt>
                <c:pt idx="119">
                  <c:v>90.464522269777859</c:v>
                </c:pt>
                <c:pt idx="120">
                  <c:v>91.801923208254934</c:v>
                </c:pt>
                <c:pt idx="121">
                  <c:v>97.546444323230475</c:v>
                </c:pt>
                <c:pt idx="122">
                  <c:v>92.701074207393077</c:v>
                </c:pt>
                <c:pt idx="123">
                  <c:v>90.32172172774608</c:v>
                </c:pt>
                <c:pt idx="124">
                  <c:v>92.838622315694948</c:v>
                </c:pt>
                <c:pt idx="125">
                  <c:v>87.759190621768639</c:v>
                </c:pt>
                <c:pt idx="126">
                  <c:v>92.114114738076182</c:v>
                </c:pt>
                <c:pt idx="127">
                  <c:v>95.223227229071853</c:v>
                </c:pt>
                <c:pt idx="128">
                  <c:v>92.183052930781173</c:v>
                </c:pt>
                <c:pt idx="129">
                  <c:v>95.504232433621766</c:v>
                </c:pt>
                <c:pt idx="130">
                  <c:v>90.641135353945927</c:v>
                </c:pt>
                <c:pt idx="131">
                  <c:v>89.167827692707561</c:v>
                </c:pt>
                <c:pt idx="132">
                  <c:v>95.654583349140296</c:v>
                </c:pt>
                <c:pt idx="133">
                  <c:v>95.409360349375348</c:v>
                </c:pt>
                <c:pt idx="134">
                  <c:v>96.712292191499913</c:v>
                </c:pt>
                <c:pt idx="135">
                  <c:v>93.953779651975424</c:v>
                </c:pt>
                <c:pt idx="136">
                  <c:v>95.600089349192544</c:v>
                </c:pt>
                <c:pt idx="137">
                  <c:v>93.190535375598586</c:v>
                </c:pt>
                <c:pt idx="138">
                  <c:v>96.504164504952428</c:v>
                </c:pt>
                <c:pt idx="139">
                  <c:v>92.671529267662351</c:v>
                </c:pt>
                <c:pt idx="140">
                  <c:v>97.37212917881925</c:v>
                </c:pt>
                <c:pt idx="141">
                  <c:v>95.967103156069641</c:v>
                </c:pt>
                <c:pt idx="142">
                  <c:v>90.555126751618729</c:v>
                </c:pt>
                <c:pt idx="143">
                  <c:v>87.933834043287987</c:v>
                </c:pt>
                <c:pt idx="144">
                  <c:v>96.583935842225372</c:v>
                </c:pt>
                <c:pt idx="145">
                  <c:v>90.413967595127545</c:v>
                </c:pt>
                <c:pt idx="146">
                  <c:v>96.114827854723217</c:v>
                </c:pt>
                <c:pt idx="147">
                  <c:v>90.794440763437535</c:v>
                </c:pt>
                <c:pt idx="148">
                  <c:v>92.181739822348703</c:v>
                </c:pt>
                <c:pt idx="149">
                  <c:v>96.314420336459605</c:v>
                </c:pt>
                <c:pt idx="150">
                  <c:v>95.393603048185625</c:v>
                </c:pt>
                <c:pt idx="151">
                  <c:v>89.098232945786322</c:v>
                </c:pt>
                <c:pt idx="152">
                  <c:v>96.684716914417919</c:v>
                </c:pt>
                <c:pt idx="153">
                  <c:v>88.786369693073212</c:v>
                </c:pt>
                <c:pt idx="154">
                  <c:v>98.125525141952508</c:v>
                </c:pt>
                <c:pt idx="155">
                  <c:v>92.412190352248274</c:v>
                </c:pt>
                <c:pt idx="156">
                  <c:v>88.792606958127465</c:v>
                </c:pt>
                <c:pt idx="157">
                  <c:v>93.391769242875569</c:v>
                </c:pt>
                <c:pt idx="158">
                  <c:v>94.22854759147107</c:v>
                </c:pt>
                <c:pt idx="159">
                  <c:v>97.896059443377268</c:v>
                </c:pt>
                <c:pt idx="160">
                  <c:v>95.604028674489982</c:v>
                </c:pt>
                <c:pt idx="161">
                  <c:v>96.806835998638221</c:v>
                </c:pt>
                <c:pt idx="162">
                  <c:v>97.250010094598963</c:v>
                </c:pt>
                <c:pt idx="163">
                  <c:v>95.777030710468722</c:v>
                </c:pt>
                <c:pt idx="164">
                  <c:v>91.482181304946963</c:v>
                </c:pt>
                <c:pt idx="165">
                  <c:v>88.022468862480139</c:v>
                </c:pt>
                <c:pt idx="166">
                  <c:v>97.4056134438474</c:v>
                </c:pt>
                <c:pt idx="167">
                  <c:v>87.870476561421015</c:v>
                </c:pt>
                <c:pt idx="168">
                  <c:v>94.432407675613007</c:v>
                </c:pt>
                <c:pt idx="169">
                  <c:v>87.884592477070143</c:v>
                </c:pt>
                <c:pt idx="170">
                  <c:v>92.62655530385004</c:v>
                </c:pt>
                <c:pt idx="171">
                  <c:v>97.971234901136526</c:v>
                </c:pt>
                <c:pt idx="172">
                  <c:v>93.247327315303181</c:v>
                </c:pt>
                <c:pt idx="173">
                  <c:v>94.703236289811258</c:v>
                </c:pt>
                <c:pt idx="174">
                  <c:v>91.730358798684989</c:v>
                </c:pt>
                <c:pt idx="175">
                  <c:v>93.771585856969324</c:v>
                </c:pt>
                <c:pt idx="176">
                  <c:v>89.47082746350145</c:v>
                </c:pt>
                <c:pt idx="177">
                  <c:v>94.167816326469037</c:v>
                </c:pt>
                <c:pt idx="178">
                  <c:v>96.766786191447693</c:v>
                </c:pt>
                <c:pt idx="179">
                  <c:v>89.569638873045307</c:v>
                </c:pt>
                <c:pt idx="180">
                  <c:v>91.813741184147233</c:v>
                </c:pt>
                <c:pt idx="181">
                  <c:v>93.575932700530359</c:v>
                </c:pt>
                <c:pt idx="182">
                  <c:v>87.740478826605852</c:v>
                </c:pt>
                <c:pt idx="183">
                  <c:v>91.25599837745294</c:v>
                </c:pt>
                <c:pt idx="184">
                  <c:v>88.913084656807172</c:v>
                </c:pt>
                <c:pt idx="185">
                  <c:v>91.956870003287136</c:v>
                </c:pt>
                <c:pt idx="186">
                  <c:v>92.066186280290779</c:v>
                </c:pt>
                <c:pt idx="187">
                  <c:v>88.299863018840753</c:v>
                </c:pt>
                <c:pt idx="188">
                  <c:v>96.231694505213611</c:v>
                </c:pt>
                <c:pt idx="189">
                  <c:v>96.69259556501278</c:v>
                </c:pt>
                <c:pt idx="190">
                  <c:v>93.023114050457863</c:v>
                </c:pt>
                <c:pt idx="191">
                  <c:v>87.691237260387993</c:v>
                </c:pt>
                <c:pt idx="192">
                  <c:v>87.844870946987726</c:v>
                </c:pt>
                <c:pt idx="193">
                  <c:v>98.223023443063852</c:v>
                </c:pt>
                <c:pt idx="194">
                  <c:v>96.228740011240546</c:v>
                </c:pt>
                <c:pt idx="195">
                  <c:v>93.363865688685451</c:v>
                </c:pt>
                <c:pt idx="196">
                  <c:v>91.791418340795133</c:v>
                </c:pt>
                <c:pt idx="197">
                  <c:v>91.918461581637203</c:v>
                </c:pt>
                <c:pt idx="198">
                  <c:v>97.634094311098252</c:v>
                </c:pt>
                <c:pt idx="199">
                  <c:v>90.596817944349851</c:v>
                </c:pt>
                <c:pt idx="200">
                  <c:v>87.613435585763781</c:v>
                </c:pt>
                <c:pt idx="201">
                  <c:v>90.981230437957279</c:v>
                </c:pt>
                <c:pt idx="202">
                  <c:v>89.19474641557332</c:v>
                </c:pt>
                <c:pt idx="203">
                  <c:v>89.51645798153001</c:v>
                </c:pt>
                <c:pt idx="204">
                  <c:v>92.336686617380906</c:v>
                </c:pt>
                <c:pt idx="205">
                  <c:v>90.373261233720768</c:v>
                </c:pt>
                <c:pt idx="206">
                  <c:v>93.13243032746152</c:v>
                </c:pt>
                <c:pt idx="207">
                  <c:v>93.5713368210167</c:v>
                </c:pt>
                <c:pt idx="208">
                  <c:v>95.030200289497827</c:v>
                </c:pt>
                <c:pt idx="209">
                  <c:v>97.74242575677755</c:v>
                </c:pt>
                <c:pt idx="210">
                  <c:v>92.011035726126778</c:v>
                </c:pt>
                <c:pt idx="211">
                  <c:v>90.133618944793852</c:v>
                </c:pt>
                <c:pt idx="212">
                  <c:v>97.110492323648344</c:v>
                </c:pt>
                <c:pt idx="213">
                  <c:v>94.537128073102991</c:v>
                </c:pt>
                <c:pt idx="214">
                  <c:v>92.960084845699015</c:v>
                </c:pt>
                <c:pt idx="215">
                  <c:v>90.449421522804386</c:v>
                </c:pt>
                <c:pt idx="216">
                  <c:v>90.645402956351475</c:v>
                </c:pt>
                <c:pt idx="217">
                  <c:v>97.059937648998016</c:v>
                </c:pt>
                <c:pt idx="218">
                  <c:v>96.449342227896551</c:v>
                </c:pt>
                <c:pt idx="219">
                  <c:v>90.194350209795871</c:v>
                </c:pt>
                <c:pt idx="220">
                  <c:v>91.974596967125564</c:v>
                </c:pt>
                <c:pt idx="221">
                  <c:v>94.596546229672541</c:v>
                </c:pt>
                <c:pt idx="222">
                  <c:v>89.624789427209294</c:v>
                </c:pt>
                <c:pt idx="223">
                  <c:v>96.188361926941894</c:v>
                </c:pt>
                <c:pt idx="224">
                  <c:v>95.181207759232606</c:v>
                </c:pt>
                <c:pt idx="225">
                  <c:v>88.15739075391707</c:v>
                </c:pt>
                <c:pt idx="226">
                  <c:v>92.779532436233509</c:v>
                </c:pt>
                <c:pt idx="227">
                  <c:v>90.523612149239312</c:v>
                </c:pt>
                <c:pt idx="228">
                  <c:v>94.999013964226506</c:v>
                </c:pt>
                <c:pt idx="229">
                  <c:v>93.023442327565988</c:v>
                </c:pt>
                <c:pt idx="230">
                  <c:v>88.524404560794181</c:v>
                </c:pt>
                <c:pt idx="231">
                  <c:v>88.416401392223023</c:v>
                </c:pt>
                <c:pt idx="232">
                  <c:v>97.468970925714359</c:v>
                </c:pt>
                <c:pt idx="233">
                  <c:v>91.977879738206752</c:v>
                </c:pt>
                <c:pt idx="234">
                  <c:v>88.133754802132501</c:v>
                </c:pt>
                <c:pt idx="235">
                  <c:v>96.492346529060157</c:v>
                </c:pt>
                <c:pt idx="236">
                  <c:v>95.829555047767769</c:v>
                </c:pt>
                <c:pt idx="237">
                  <c:v>92.854379616884657</c:v>
                </c:pt>
                <c:pt idx="238">
                  <c:v>89.33295107809144</c:v>
                </c:pt>
                <c:pt idx="239">
                  <c:v>95.55019122875845</c:v>
                </c:pt>
                <c:pt idx="240">
                  <c:v>91.299330955724656</c:v>
                </c:pt>
                <c:pt idx="241">
                  <c:v>94.416978651531409</c:v>
                </c:pt>
                <c:pt idx="242">
                  <c:v>93.941961676083125</c:v>
                </c:pt>
                <c:pt idx="243">
                  <c:v>91.165065618503945</c:v>
                </c:pt>
                <c:pt idx="244">
                  <c:v>93.210560279193857</c:v>
                </c:pt>
                <c:pt idx="245">
                  <c:v>92.687943123068308</c:v>
                </c:pt>
                <c:pt idx="246">
                  <c:v>90.244904884446214</c:v>
                </c:pt>
                <c:pt idx="247">
                  <c:v>98.005047443272801</c:v>
                </c:pt>
                <c:pt idx="248">
                  <c:v>92.103609870616367</c:v>
                </c:pt>
                <c:pt idx="249">
                  <c:v>93.089426026297915</c:v>
                </c:pt>
                <c:pt idx="250">
                  <c:v>93.198742303301572</c:v>
                </c:pt>
                <c:pt idx="251">
                  <c:v>90.471416089048375</c:v>
                </c:pt>
                <c:pt idx="252">
                  <c:v>90.824970534492607</c:v>
                </c:pt>
                <c:pt idx="253">
                  <c:v>88.408851018736271</c:v>
                </c:pt>
                <c:pt idx="254">
                  <c:v>93.563458170421853</c:v>
                </c:pt>
                <c:pt idx="255">
                  <c:v>97.485384781120317</c:v>
                </c:pt>
                <c:pt idx="256">
                  <c:v>90.43957320956082</c:v>
                </c:pt>
                <c:pt idx="257">
                  <c:v>97.035316865889087</c:v>
                </c:pt>
                <c:pt idx="258">
                  <c:v>95.129996530366043</c:v>
                </c:pt>
                <c:pt idx="259">
                  <c:v>97.533313238905706</c:v>
                </c:pt>
                <c:pt idx="260">
                  <c:v>94.478694747857801</c:v>
                </c:pt>
                <c:pt idx="261">
                  <c:v>92.390852340220533</c:v>
                </c:pt>
                <c:pt idx="262">
                  <c:v>91.11976337758351</c:v>
                </c:pt>
                <c:pt idx="263">
                  <c:v>96.185735710076955</c:v>
                </c:pt>
                <c:pt idx="264">
                  <c:v>92.875717628912398</c:v>
                </c:pt>
                <c:pt idx="265">
                  <c:v>90.121144414685318</c:v>
                </c:pt>
                <c:pt idx="266">
                  <c:v>94.393999253963074</c:v>
                </c:pt>
                <c:pt idx="267">
                  <c:v>95.980562517502534</c:v>
                </c:pt>
                <c:pt idx="268">
                  <c:v>89.116616463840984</c:v>
                </c:pt>
                <c:pt idx="269">
                  <c:v>94.879849373979312</c:v>
                </c:pt>
                <c:pt idx="270">
                  <c:v>94.064409037411536</c:v>
                </c:pt>
                <c:pt idx="271">
                  <c:v>93.471540580148513</c:v>
                </c:pt>
                <c:pt idx="272">
                  <c:v>88.921948138726378</c:v>
                </c:pt>
                <c:pt idx="273">
                  <c:v>97.976815611974558</c:v>
                </c:pt>
                <c:pt idx="274">
                  <c:v>96.164397698049186</c:v>
                </c:pt>
                <c:pt idx="275">
                  <c:v>93.023442327565988</c:v>
                </c:pt>
                <c:pt idx="276">
                  <c:v>92.480800267845169</c:v>
                </c:pt>
                <c:pt idx="277">
                  <c:v>96.644667107227406</c:v>
                </c:pt>
                <c:pt idx="278">
                  <c:v>88.705285247367797</c:v>
                </c:pt>
                <c:pt idx="279">
                  <c:v>89.280755017900518</c:v>
                </c:pt>
                <c:pt idx="280">
                  <c:v>94.603440048943057</c:v>
                </c:pt>
                <c:pt idx="281">
                  <c:v>89.544033258612018</c:v>
                </c:pt>
                <c:pt idx="282">
                  <c:v>88.777506211153991</c:v>
                </c:pt>
                <c:pt idx="283">
                  <c:v>93.945572724272438</c:v>
                </c:pt>
                <c:pt idx="284">
                  <c:v>91.787807292605805</c:v>
                </c:pt>
                <c:pt idx="285">
                  <c:v>94.562077133320045</c:v>
                </c:pt>
                <c:pt idx="286">
                  <c:v>0</c:v>
                </c:pt>
                <c:pt idx="287">
                  <c:v>0</c:v>
                </c:pt>
                <c:pt idx="288">
                  <c:v>0</c:v>
                </c:pt>
                <c:pt idx="289">
                  <c:v>0</c:v>
                </c:pt>
                <c:pt idx="290">
                  <c:v>0</c:v>
                </c:pt>
                <c:pt idx="291">
                  <c:v>0</c:v>
                </c:pt>
                <c:pt idx="292">
                  <c:v>0</c:v>
                </c:pt>
                <c:pt idx="293">
                  <c:v>0</c:v>
                </c:pt>
                <c:pt idx="294">
                  <c:v>0</c:v>
                </c:pt>
                <c:pt idx="295">
                  <c:v>0</c:v>
                </c:pt>
                <c:pt idx="296">
                  <c:v>0</c:v>
                </c:pt>
                <c:pt idx="297">
                  <c:v>0</c:v>
                </c:pt>
                <c:pt idx="298">
                  <c:v>0</c:v>
                </c:pt>
                <c:pt idx="299">
                  <c:v>0</c:v>
                </c:pt>
                <c:pt idx="300">
                  <c:v>0</c:v>
                </c:pt>
                <c:pt idx="301">
                  <c:v>0</c:v>
                </c:pt>
                <c:pt idx="302">
                  <c:v>0</c:v>
                </c:pt>
                <c:pt idx="303">
                  <c:v>0</c:v>
                </c:pt>
                <c:pt idx="304">
                  <c:v>88.121608549132091</c:v>
                </c:pt>
                <c:pt idx="305">
                  <c:v>88.927200572456286</c:v>
                </c:pt>
                <c:pt idx="306">
                  <c:v>95.308579277182787</c:v>
                </c:pt>
                <c:pt idx="307">
                  <c:v>97.749647853156176</c:v>
                </c:pt>
                <c:pt idx="308">
                  <c:v>91.48841857000123</c:v>
                </c:pt>
                <c:pt idx="309">
                  <c:v>97.879973865079435</c:v>
                </c:pt>
                <c:pt idx="310">
                  <c:v>95.098481927986612</c:v>
                </c:pt>
                <c:pt idx="311">
                  <c:v>89.722287728320666</c:v>
                </c:pt>
                <c:pt idx="312">
                  <c:v>89.040127897649242</c:v>
                </c:pt>
                <c:pt idx="313">
                  <c:v>94.914646747439917</c:v>
                </c:pt>
                <c:pt idx="314">
                  <c:v>92.67415548452729</c:v>
                </c:pt>
                <c:pt idx="315">
                  <c:v>96.353813589433898</c:v>
                </c:pt>
                <c:pt idx="316">
                  <c:v>88.82543466893938</c:v>
                </c:pt>
                <c:pt idx="317">
                  <c:v>90.830222968222515</c:v>
                </c:pt>
                <c:pt idx="318">
                  <c:v>96.025208204206734</c:v>
                </c:pt>
                <c:pt idx="319">
                  <c:v>96.22151791486192</c:v>
                </c:pt>
                <c:pt idx="320">
                  <c:v>88.306428561003145</c:v>
                </c:pt>
                <c:pt idx="321">
                  <c:v>94.652025060944666</c:v>
                </c:pt>
                <c:pt idx="322">
                  <c:v>89.971450053383037</c:v>
                </c:pt>
                <c:pt idx="323">
                  <c:v>93.797519748510751</c:v>
                </c:pt>
                <c:pt idx="324">
                  <c:v>95.081411518364405</c:v>
                </c:pt>
                <c:pt idx="325">
                  <c:v>90.46058294448045</c:v>
                </c:pt>
                <c:pt idx="326">
                  <c:v>96.26714843289048</c:v>
                </c:pt>
                <c:pt idx="327">
                  <c:v>96.455251215842708</c:v>
                </c:pt>
                <c:pt idx="328">
                  <c:v>89.641531559723376</c:v>
                </c:pt>
                <c:pt idx="329">
                  <c:v>91.30327028102208</c:v>
                </c:pt>
                <c:pt idx="330">
                  <c:v>88.507990705388238</c:v>
                </c:pt>
                <c:pt idx="331">
                  <c:v>96.790422143232263</c:v>
                </c:pt>
                <c:pt idx="332">
                  <c:v>90.506213462508995</c:v>
                </c:pt>
                <c:pt idx="333">
                  <c:v>90.34765561928748</c:v>
                </c:pt>
                <c:pt idx="334">
                  <c:v>96.985747022563118</c:v>
                </c:pt>
                <c:pt idx="335">
                  <c:v>98.244361455091592</c:v>
                </c:pt>
                <c:pt idx="336">
                  <c:v>89.457368102068571</c:v>
                </c:pt>
                <c:pt idx="337">
                  <c:v>89.793195583674375</c:v>
                </c:pt>
                <c:pt idx="338">
                  <c:v>91.031128558391373</c:v>
                </c:pt>
                <c:pt idx="339">
                  <c:v>98.308047214066704</c:v>
                </c:pt>
                <c:pt idx="340">
                  <c:v>92.515925918413913</c:v>
                </c:pt>
                <c:pt idx="341">
                  <c:v>92.23656209940458</c:v>
                </c:pt>
                <c:pt idx="342">
                  <c:v>92.314692051136916</c:v>
                </c:pt>
                <c:pt idx="343">
                  <c:v>88.806394596668468</c:v>
                </c:pt>
                <c:pt idx="344">
                  <c:v>88.15870386234954</c:v>
                </c:pt>
                <c:pt idx="345">
                  <c:v>95.169061506232197</c:v>
                </c:pt>
                <c:pt idx="346">
                  <c:v>95.88864492722918</c:v>
                </c:pt>
                <c:pt idx="347">
                  <c:v>95.114895783392555</c:v>
                </c:pt>
                <c:pt idx="348">
                  <c:v>92.371483990841512</c:v>
                </c:pt>
                <c:pt idx="349">
                  <c:v>91.628592895168069</c:v>
                </c:pt>
                <c:pt idx="350">
                  <c:v>91.086279112555374</c:v>
                </c:pt>
                <c:pt idx="351">
                  <c:v>0</c:v>
                </c:pt>
                <c:pt idx="352">
                  <c:v>0</c:v>
                </c:pt>
                <c:pt idx="353">
                  <c:v>0</c:v>
                </c:pt>
                <c:pt idx="354">
                  <c:v>0</c:v>
                </c:pt>
                <c:pt idx="355">
                  <c:v>0</c:v>
                </c:pt>
                <c:pt idx="356">
                  <c:v>0</c:v>
                </c:pt>
                <c:pt idx="357">
                  <c:v>0</c:v>
                </c:pt>
                <c:pt idx="358">
                  <c:v>0</c:v>
                </c:pt>
                <c:pt idx="359">
                  <c:v>0</c:v>
                </c:pt>
                <c:pt idx="360">
                  <c:v>0</c:v>
                </c:pt>
                <c:pt idx="361">
                  <c:v>0</c:v>
                </c:pt>
                <c:pt idx="362">
                  <c:v>0</c:v>
                </c:pt>
                <c:pt idx="363">
                  <c:v>0</c:v>
                </c:pt>
                <c:pt idx="364">
                  <c:v>0</c:v>
                </c:pt>
              </c:numCache>
            </c:numRef>
          </c:val>
          <c:smooth val="0"/>
        </c:ser>
        <c:ser>
          <c:idx val="1"/>
          <c:order val="1"/>
          <c:tx>
            <c:strRef>
              <c:f>'Normal Year Savings'!$O$8</c:f>
              <c:strCache>
                <c:ptCount val="1"/>
                <c:pt idx="0">
                  <c:v>Carbon Dioxide Equivalent Operating</c:v>
                </c:pt>
              </c:strCache>
            </c:strRef>
          </c:tx>
          <c:spPr>
            <a:ln w="12700" cap="rnd">
              <a:solidFill>
                <a:srgbClr val="00B050"/>
              </a:solidFill>
              <a:round/>
            </a:ln>
            <a:effectLst/>
          </c:spPr>
          <c:marker>
            <c:symbol val="none"/>
          </c:marker>
          <c:val>
            <c:numRef>
              <c:f>'Normal Year Savings'!$O$9:$O$373</c:f>
              <c:numCache>
                <c:formatCode>General</c:formatCode>
                <c:ptCount val="365"/>
                <c:pt idx="0">
                  <c:v>0</c:v>
                </c:pt>
                <c:pt idx="1">
                  <c:v>0</c:v>
                </c:pt>
                <c:pt idx="2">
                  <c:v>0</c:v>
                </c:pt>
                <c:pt idx="3">
                  <c:v>57.232981932998605</c:v>
                </c:pt>
                <c:pt idx="4">
                  <c:v>52.693898030702051</c:v>
                </c:pt>
                <c:pt idx="5">
                  <c:v>54.680388526410518</c:v>
                </c:pt>
                <c:pt idx="6">
                  <c:v>52.667715771073873</c:v>
                </c:pt>
                <c:pt idx="7">
                  <c:v>55.647893782535711</c:v>
                </c:pt>
                <c:pt idx="8">
                  <c:v>55.618881008353121</c:v>
                </c:pt>
                <c:pt idx="9">
                  <c:v>55.847268151461115</c:v>
                </c:pt>
                <c:pt idx="10">
                  <c:v>58.165636478672766</c:v>
                </c:pt>
                <c:pt idx="11">
                  <c:v>58.002351170315919</c:v>
                </c:pt>
                <c:pt idx="12">
                  <c:v>57.372384774802711</c:v>
                </c:pt>
                <c:pt idx="13">
                  <c:v>54.127022931025699</c:v>
                </c:pt>
                <c:pt idx="14">
                  <c:v>55.477886002112172</c:v>
                </c:pt>
                <c:pt idx="15">
                  <c:v>58.100357736761957</c:v>
                </c:pt>
                <c:pt idx="16">
                  <c:v>53.765955418180312</c:v>
                </c:pt>
                <c:pt idx="17">
                  <c:v>57.956178401647307</c:v>
                </c:pt>
                <c:pt idx="18">
                  <c:v>57.771310419813176</c:v>
                </c:pt>
                <c:pt idx="19">
                  <c:v>54.634392664901554</c:v>
                </c:pt>
                <c:pt idx="20">
                  <c:v>52.982433608091</c:v>
                </c:pt>
                <c:pt idx="21">
                  <c:v>56.092284567576201</c:v>
                </c:pt>
                <c:pt idx="22">
                  <c:v>55.955535333166836</c:v>
                </c:pt>
                <c:pt idx="23">
                  <c:v>55.505306611857897</c:v>
                </c:pt>
                <c:pt idx="24">
                  <c:v>57.54363090534379</c:v>
                </c:pt>
                <c:pt idx="25">
                  <c:v>57.944148714791119</c:v>
                </c:pt>
                <c:pt idx="26">
                  <c:v>54.934957929146705</c:v>
                </c:pt>
                <c:pt idx="27">
                  <c:v>53.848924876056103</c:v>
                </c:pt>
                <c:pt idx="28">
                  <c:v>55.79985703267495</c:v>
                </c:pt>
                <c:pt idx="29">
                  <c:v>53.164294168211079</c:v>
                </c:pt>
                <c:pt idx="30">
                  <c:v>56.431061778305711</c:v>
                </c:pt>
                <c:pt idx="31">
                  <c:v>54.207338781506763</c:v>
                </c:pt>
                <c:pt idx="32">
                  <c:v>54.280401438442155</c:v>
                </c:pt>
                <c:pt idx="33">
                  <c:v>57.345494886535931</c:v>
                </c:pt>
                <c:pt idx="34">
                  <c:v>55.945274717907139</c:v>
                </c:pt>
                <c:pt idx="35">
                  <c:v>56.277329456569973</c:v>
                </c:pt>
                <c:pt idx="36">
                  <c:v>57.611740161808996</c:v>
                </c:pt>
                <c:pt idx="37">
                  <c:v>54.154089726452142</c:v>
                </c:pt>
                <c:pt idx="38">
                  <c:v>54.769903549193359</c:v>
                </c:pt>
                <c:pt idx="39">
                  <c:v>57.282692844860222</c:v>
                </c:pt>
                <c:pt idx="40">
                  <c:v>56.327217275591238</c:v>
                </c:pt>
                <c:pt idx="41">
                  <c:v>52.914855073104746</c:v>
                </c:pt>
                <c:pt idx="42">
                  <c:v>56.068755915342763</c:v>
                </c:pt>
                <c:pt idx="43">
                  <c:v>55.76199890050988</c:v>
                </c:pt>
                <c:pt idx="44">
                  <c:v>56.80645877108276</c:v>
                </c:pt>
                <c:pt idx="45">
                  <c:v>54.589104432031192</c:v>
                </c:pt>
                <c:pt idx="46">
                  <c:v>57.527178539496354</c:v>
                </c:pt>
                <c:pt idx="47">
                  <c:v>54.054844809888564</c:v>
                </c:pt>
                <c:pt idx="48">
                  <c:v>57.150897010921057</c:v>
                </c:pt>
                <c:pt idx="49">
                  <c:v>58.206325125392233</c:v>
                </c:pt>
                <c:pt idx="50">
                  <c:v>55.96844955582128</c:v>
                </c:pt>
                <c:pt idx="51">
                  <c:v>53.869976828054433</c:v>
                </c:pt>
                <c:pt idx="52">
                  <c:v>55.407653859731177</c:v>
                </c:pt>
                <c:pt idx="53">
                  <c:v>57.20750730200902</c:v>
                </c:pt>
                <c:pt idx="54">
                  <c:v>53.251332490758813</c:v>
                </c:pt>
                <c:pt idx="55">
                  <c:v>53.811774372529626</c:v>
                </c:pt>
                <c:pt idx="56">
                  <c:v>57.713638685767329</c:v>
                </c:pt>
                <c:pt idx="57">
                  <c:v>53.417625220829699</c:v>
                </c:pt>
                <c:pt idx="58">
                  <c:v>55.656385326198901</c:v>
                </c:pt>
                <c:pt idx="59">
                  <c:v>54.844027649086655</c:v>
                </c:pt>
                <c:pt idx="60">
                  <c:v>56.832110309231979</c:v>
                </c:pt>
                <c:pt idx="61">
                  <c:v>55.494869089438559</c:v>
                </c:pt>
                <c:pt idx="62">
                  <c:v>56.073709315812955</c:v>
                </c:pt>
                <c:pt idx="63">
                  <c:v>53.582856507942694</c:v>
                </c:pt>
                <c:pt idx="64">
                  <c:v>53.000655045534941</c:v>
                </c:pt>
                <c:pt idx="65">
                  <c:v>54.793078387107492</c:v>
                </c:pt>
                <c:pt idx="66">
                  <c:v>54.970162453917027</c:v>
                </c:pt>
                <c:pt idx="67">
                  <c:v>58.379340327529803</c:v>
                </c:pt>
                <c:pt idx="68">
                  <c:v>52.779344188812942</c:v>
                </c:pt>
                <c:pt idx="69">
                  <c:v>55.626488016218076</c:v>
                </c:pt>
                <c:pt idx="70">
                  <c:v>57.272786043919822</c:v>
                </c:pt>
                <c:pt idx="71">
                  <c:v>55.915200500766673</c:v>
                </c:pt>
                <c:pt idx="72">
                  <c:v>54.052721923972769</c:v>
                </c:pt>
                <c:pt idx="73">
                  <c:v>54.323743692556377</c:v>
                </c:pt>
                <c:pt idx="74">
                  <c:v>54.772734063747762</c:v>
                </c:pt>
                <c:pt idx="75">
                  <c:v>56.021875518035557</c:v>
                </c:pt>
                <c:pt idx="76">
                  <c:v>57.219536988865222</c:v>
                </c:pt>
                <c:pt idx="77">
                  <c:v>55.657800583476096</c:v>
                </c:pt>
                <c:pt idx="78">
                  <c:v>52.922462080969694</c:v>
                </c:pt>
                <c:pt idx="79">
                  <c:v>55.490446410447319</c:v>
                </c:pt>
                <c:pt idx="80">
                  <c:v>52.753869557823364</c:v>
                </c:pt>
                <c:pt idx="81">
                  <c:v>55.818078470118891</c:v>
                </c:pt>
                <c:pt idx="82">
                  <c:v>53.080086360217734</c:v>
                </c:pt>
                <c:pt idx="83">
                  <c:v>54.380530890803982</c:v>
                </c:pt>
                <c:pt idx="84">
                  <c:v>54.154620447931094</c:v>
                </c:pt>
                <c:pt idx="85">
                  <c:v>57.321966234302494</c:v>
                </c:pt>
                <c:pt idx="86">
                  <c:v>54.874632587706088</c:v>
                </c:pt>
                <c:pt idx="87">
                  <c:v>58.349619924708634</c:v>
                </c:pt>
                <c:pt idx="88">
                  <c:v>56.908003480721774</c:v>
                </c:pt>
                <c:pt idx="89">
                  <c:v>56.629551611432881</c:v>
                </c:pt>
                <c:pt idx="90">
                  <c:v>53.507847872251133</c:v>
                </c:pt>
                <c:pt idx="91">
                  <c:v>55.583499576423151</c:v>
                </c:pt>
                <c:pt idx="92">
                  <c:v>56.243009467597894</c:v>
                </c:pt>
                <c:pt idx="93">
                  <c:v>58.262758509320548</c:v>
                </c:pt>
                <c:pt idx="94">
                  <c:v>56.091223124618303</c:v>
                </c:pt>
                <c:pt idx="95">
                  <c:v>58.366603012035029</c:v>
                </c:pt>
                <c:pt idx="96">
                  <c:v>56.476173104016432</c:v>
                </c:pt>
                <c:pt idx="97">
                  <c:v>56.192414019938028</c:v>
                </c:pt>
                <c:pt idx="98">
                  <c:v>57.051298280038189</c:v>
                </c:pt>
                <c:pt idx="99">
                  <c:v>52.954128462547018</c:v>
                </c:pt>
                <c:pt idx="100">
                  <c:v>54.009202762698891</c:v>
                </c:pt>
                <c:pt idx="101">
                  <c:v>53.687054824976464</c:v>
                </c:pt>
                <c:pt idx="102">
                  <c:v>54.66959718967189</c:v>
                </c:pt>
                <c:pt idx="103">
                  <c:v>57.921150784036627</c:v>
                </c:pt>
                <c:pt idx="104">
                  <c:v>54.304460812154545</c:v>
                </c:pt>
                <c:pt idx="105">
                  <c:v>56.58797842891515</c:v>
                </c:pt>
                <c:pt idx="106">
                  <c:v>54.590165874989083</c:v>
                </c:pt>
                <c:pt idx="107">
                  <c:v>53.496348906873898</c:v>
                </c:pt>
                <c:pt idx="108">
                  <c:v>52.731402348547824</c:v>
                </c:pt>
                <c:pt idx="109">
                  <c:v>53.235764660709634</c:v>
                </c:pt>
                <c:pt idx="110">
                  <c:v>55.404292623697827</c:v>
                </c:pt>
                <c:pt idx="111">
                  <c:v>57.415373214597636</c:v>
                </c:pt>
                <c:pt idx="112">
                  <c:v>56.998933760781824</c:v>
                </c:pt>
                <c:pt idx="113">
                  <c:v>55.140347141500214</c:v>
                </c:pt>
                <c:pt idx="114">
                  <c:v>54.899045775737775</c:v>
                </c:pt>
                <c:pt idx="115">
                  <c:v>57.628369434816079</c:v>
                </c:pt>
                <c:pt idx="116">
                  <c:v>57.880639044476808</c:v>
                </c:pt>
                <c:pt idx="117">
                  <c:v>55.101073752057928</c:v>
                </c:pt>
                <c:pt idx="118">
                  <c:v>54.684457391082475</c:v>
                </c:pt>
                <c:pt idx="119">
                  <c:v>54.209284760262911</c:v>
                </c:pt>
                <c:pt idx="120">
                  <c:v>54.930004528676506</c:v>
                </c:pt>
                <c:pt idx="121">
                  <c:v>58.025702915389701</c:v>
                </c:pt>
                <c:pt idx="122">
                  <c:v>55.414553238957524</c:v>
                </c:pt>
                <c:pt idx="123">
                  <c:v>54.132330145815203</c:v>
                </c:pt>
                <c:pt idx="124">
                  <c:v>55.488677338850813</c:v>
                </c:pt>
                <c:pt idx="125">
                  <c:v>52.751392857588257</c:v>
                </c:pt>
                <c:pt idx="126">
                  <c:v>55.098243237503539</c:v>
                </c:pt>
                <c:pt idx="127">
                  <c:v>56.773730946547531</c:v>
                </c:pt>
                <c:pt idx="128">
                  <c:v>55.135393741030015</c:v>
                </c:pt>
                <c:pt idx="129">
                  <c:v>56.925163475207825</c:v>
                </c:pt>
                <c:pt idx="130">
                  <c:v>54.304460812154545</c:v>
                </c:pt>
                <c:pt idx="131">
                  <c:v>53.510501479645889</c:v>
                </c:pt>
                <c:pt idx="132">
                  <c:v>57.006186954327475</c:v>
                </c:pt>
                <c:pt idx="133">
                  <c:v>56.874037306068999</c:v>
                </c:pt>
                <c:pt idx="134">
                  <c:v>57.576181822719377</c:v>
                </c:pt>
                <c:pt idx="135">
                  <c:v>56.089630960181452</c:v>
                </c:pt>
                <c:pt idx="136">
                  <c:v>56.976820365825589</c:v>
                </c:pt>
                <c:pt idx="137">
                  <c:v>55.678321813995481</c:v>
                </c:pt>
                <c:pt idx="138">
                  <c:v>57.464022683501348</c:v>
                </c:pt>
                <c:pt idx="139">
                  <c:v>55.39863159458902</c:v>
                </c:pt>
                <c:pt idx="140">
                  <c:v>57.93176521361562</c:v>
                </c:pt>
                <c:pt idx="141">
                  <c:v>57.17460257031415</c:v>
                </c:pt>
                <c:pt idx="142">
                  <c:v>54.258111136326271</c:v>
                </c:pt>
                <c:pt idx="143">
                  <c:v>52.845507466522001</c:v>
                </c:pt>
                <c:pt idx="144">
                  <c:v>57.507011123296266</c:v>
                </c:pt>
                <c:pt idx="145">
                  <c:v>54.182041057676827</c:v>
                </c:pt>
                <c:pt idx="146">
                  <c:v>57.254210792156584</c:v>
                </c:pt>
                <c:pt idx="147">
                  <c:v>54.387076455711039</c:v>
                </c:pt>
                <c:pt idx="148">
                  <c:v>55.134686112391414</c:v>
                </c:pt>
                <c:pt idx="149">
                  <c:v>57.361770345223704</c:v>
                </c:pt>
                <c:pt idx="150">
                  <c:v>56.865545762405816</c:v>
                </c:pt>
                <c:pt idx="151">
                  <c:v>53.472997161800109</c:v>
                </c:pt>
                <c:pt idx="152">
                  <c:v>57.561321621308778</c:v>
                </c:pt>
                <c:pt idx="153">
                  <c:v>53.304935360132731</c:v>
                </c:pt>
                <c:pt idx="154">
                  <c:v>58.337767145012087</c:v>
                </c:pt>
                <c:pt idx="155">
                  <c:v>55.258874938465624</c:v>
                </c:pt>
                <c:pt idx="156">
                  <c:v>53.30829659616608</c:v>
                </c:pt>
                <c:pt idx="157">
                  <c:v>55.786765902860864</c:v>
                </c:pt>
                <c:pt idx="158">
                  <c:v>56.23770225280839</c:v>
                </c:pt>
                <c:pt idx="159">
                  <c:v>58.214109040416815</c:v>
                </c:pt>
                <c:pt idx="160">
                  <c:v>56.978943251741384</c:v>
                </c:pt>
                <c:pt idx="161">
                  <c:v>57.627131084698526</c:v>
                </c:pt>
                <c:pt idx="162">
                  <c:v>57.865955750225872</c:v>
                </c:pt>
                <c:pt idx="163">
                  <c:v>57.072173324876871</c:v>
                </c:pt>
                <c:pt idx="164">
                  <c:v>54.757696955177522</c:v>
                </c:pt>
                <c:pt idx="165">
                  <c:v>52.89327239962747</c:v>
                </c:pt>
                <c:pt idx="166">
                  <c:v>57.949809743899905</c:v>
                </c:pt>
                <c:pt idx="167">
                  <c:v>52.81136438470957</c:v>
                </c:pt>
                <c:pt idx="168">
                  <c:v>56.347561598950975</c:v>
                </c:pt>
                <c:pt idx="169">
                  <c:v>52.818971392574511</c:v>
                </c:pt>
                <c:pt idx="170">
                  <c:v>55.374395313716995</c:v>
                </c:pt>
                <c:pt idx="171">
                  <c:v>58.254620779976648</c:v>
                </c:pt>
                <c:pt idx="172">
                  <c:v>55.708926752614907</c:v>
                </c:pt>
                <c:pt idx="173">
                  <c:v>56.493510005662117</c:v>
                </c:pt>
                <c:pt idx="174">
                  <c:v>54.891438767872835</c:v>
                </c:pt>
                <c:pt idx="175">
                  <c:v>55.991447486575765</c:v>
                </c:pt>
                <c:pt idx="176">
                  <c:v>53.673786788002715</c:v>
                </c:pt>
                <c:pt idx="177">
                  <c:v>56.204974428273161</c:v>
                </c:pt>
                <c:pt idx="178">
                  <c:v>57.60554841122125</c:v>
                </c:pt>
                <c:pt idx="179">
                  <c:v>53.727035843057337</c:v>
                </c:pt>
                <c:pt idx="180">
                  <c:v>54.936373186423907</c:v>
                </c:pt>
                <c:pt idx="181">
                  <c:v>55.886010819424442</c:v>
                </c:pt>
                <c:pt idx="182">
                  <c:v>52.74130914948821</c:v>
                </c:pt>
                <c:pt idx="183">
                  <c:v>54.635807922178756</c:v>
                </c:pt>
                <c:pt idx="184">
                  <c:v>53.373221523757579</c:v>
                </c:pt>
                <c:pt idx="185">
                  <c:v>55.013504708031242</c:v>
                </c:pt>
                <c:pt idx="186">
                  <c:v>55.07241479219465</c:v>
                </c:pt>
                <c:pt idx="187">
                  <c:v>53.042758949531603</c:v>
                </c:pt>
                <c:pt idx="188">
                  <c:v>57.317189740991942</c:v>
                </c:pt>
                <c:pt idx="189">
                  <c:v>57.56556739314037</c:v>
                </c:pt>
                <c:pt idx="190">
                  <c:v>55.588099162574039</c:v>
                </c:pt>
                <c:pt idx="191">
                  <c:v>52.714773075540734</c:v>
                </c:pt>
                <c:pt idx="192">
                  <c:v>52.797565626256883</c:v>
                </c:pt>
                <c:pt idx="193">
                  <c:v>58.3903085714281</c:v>
                </c:pt>
                <c:pt idx="194">
                  <c:v>57.315597576555099</c:v>
                </c:pt>
                <c:pt idx="195">
                  <c:v>55.771728794290617</c:v>
                </c:pt>
                <c:pt idx="196">
                  <c:v>54.924343499567712</c:v>
                </c:pt>
                <c:pt idx="197">
                  <c:v>54.992806570352208</c:v>
                </c:pt>
                <c:pt idx="198">
                  <c:v>58.072937127016225</c:v>
                </c:pt>
                <c:pt idx="199">
                  <c:v>54.280578345601803</c:v>
                </c:pt>
                <c:pt idx="200">
                  <c:v>52.672846078703714</c:v>
                </c:pt>
                <c:pt idx="201">
                  <c:v>54.487736629551812</c:v>
                </c:pt>
                <c:pt idx="202">
                  <c:v>53.525007866737177</c:v>
                </c:pt>
                <c:pt idx="203">
                  <c:v>53.698376883194058</c:v>
                </c:pt>
                <c:pt idx="204">
                  <c:v>55.21818629174615</c:v>
                </c:pt>
                <c:pt idx="205">
                  <c:v>54.160104569880247</c:v>
                </c:pt>
                <c:pt idx="206">
                  <c:v>55.647009246737461</c:v>
                </c:pt>
                <c:pt idx="207">
                  <c:v>55.883534119189335</c:v>
                </c:pt>
                <c:pt idx="208">
                  <c:v>56.669709536673395</c:v>
                </c:pt>
                <c:pt idx="209">
                  <c:v>58.131316489700687</c:v>
                </c:pt>
                <c:pt idx="210">
                  <c:v>55.042694389373473</c:v>
                </c:pt>
                <c:pt idx="211">
                  <c:v>54.03096234333583</c:v>
                </c:pt>
                <c:pt idx="212">
                  <c:v>57.790770207374678</c:v>
                </c:pt>
                <c:pt idx="213">
                  <c:v>56.403994982879276</c:v>
                </c:pt>
                <c:pt idx="214">
                  <c:v>55.554132987921278</c:v>
                </c:pt>
                <c:pt idx="215">
                  <c:v>54.20114703091901</c:v>
                </c:pt>
                <c:pt idx="216">
                  <c:v>54.306760605229982</c:v>
                </c:pt>
                <c:pt idx="217">
                  <c:v>57.763526504788587</c:v>
                </c:pt>
                <c:pt idx="218">
                  <c:v>57.43447918783982</c:v>
                </c:pt>
                <c:pt idx="219">
                  <c:v>54.063690167871059</c:v>
                </c:pt>
                <c:pt idx="220">
                  <c:v>55.023057694652337</c:v>
                </c:pt>
                <c:pt idx="221">
                  <c:v>56.436015178775904</c:v>
                </c:pt>
                <c:pt idx="222">
                  <c:v>53.756756245878513</c:v>
                </c:pt>
                <c:pt idx="223">
                  <c:v>57.293837995918167</c:v>
                </c:pt>
                <c:pt idx="224">
                  <c:v>56.751086830112342</c:v>
                </c:pt>
                <c:pt idx="225">
                  <c:v>52.965981242243558</c:v>
                </c:pt>
                <c:pt idx="226">
                  <c:v>55.456834050113834</c:v>
                </c:pt>
                <c:pt idx="227">
                  <c:v>54.241128048999883</c:v>
                </c:pt>
                <c:pt idx="228">
                  <c:v>56.652903356506656</c:v>
                </c:pt>
                <c:pt idx="229">
                  <c:v>55.588276069733702</c:v>
                </c:pt>
                <c:pt idx="230">
                  <c:v>53.163763446732126</c:v>
                </c:pt>
                <c:pt idx="231">
                  <c:v>53.105560991207319</c:v>
                </c:pt>
                <c:pt idx="232">
                  <c:v>57.983952825712336</c:v>
                </c:pt>
                <c:pt idx="233">
                  <c:v>55.024826766248836</c:v>
                </c:pt>
                <c:pt idx="234">
                  <c:v>52.953243926748769</c:v>
                </c:pt>
                <c:pt idx="235">
                  <c:v>57.457654025753953</c:v>
                </c:pt>
                <c:pt idx="236">
                  <c:v>57.100478470420839</c:v>
                </c:pt>
                <c:pt idx="237">
                  <c:v>55.497168882514003</c:v>
                </c:pt>
                <c:pt idx="238">
                  <c:v>53.599485780949777</c:v>
                </c:pt>
                <c:pt idx="239">
                  <c:v>56.949930477558794</c:v>
                </c:pt>
                <c:pt idx="240">
                  <c:v>54.659159667252538</c:v>
                </c:pt>
                <c:pt idx="241">
                  <c:v>56.339246962447433</c:v>
                </c:pt>
                <c:pt idx="242">
                  <c:v>56.083262302434051</c:v>
                </c:pt>
                <c:pt idx="243">
                  <c:v>54.586804638955726</c:v>
                </c:pt>
                <c:pt idx="244">
                  <c:v>55.689113150734123</c:v>
                </c:pt>
                <c:pt idx="245">
                  <c:v>55.407476952571521</c:v>
                </c:pt>
                <c:pt idx="246">
                  <c:v>54.090933870457135</c:v>
                </c:pt>
                <c:pt idx="247">
                  <c:v>58.272842217420575</c:v>
                </c:pt>
                <c:pt idx="248">
                  <c:v>55.092582208394745</c:v>
                </c:pt>
                <c:pt idx="249">
                  <c:v>55.623834408823328</c:v>
                </c:pt>
                <c:pt idx="250">
                  <c:v>55.682744492986735</c:v>
                </c:pt>
                <c:pt idx="251">
                  <c:v>54.212999810615543</c:v>
                </c:pt>
                <c:pt idx="252">
                  <c:v>54.403528821558481</c:v>
                </c:pt>
                <c:pt idx="253">
                  <c:v>53.101492126535362</c:v>
                </c:pt>
                <c:pt idx="254">
                  <c:v>55.879288347357743</c:v>
                </c:pt>
                <c:pt idx="255">
                  <c:v>57.992798183694831</c:v>
                </c:pt>
                <c:pt idx="256">
                  <c:v>54.195839816129514</c:v>
                </c:pt>
                <c:pt idx="257">
                  <c:v>57.750258467814845</c:v>
                </c:pt>
                <c:pt idx="258">
                  <c:v>56.723489313206954</c:v>
                </c:pt>
                <c:pt idx="259">
                  <c:v>58.01862662900372</c:v>
                </c:pt>
                <c:pt idx="260">
                  <c:v>56.3725055084616</c:v>
                </c:pt>
                <c:pt idx="261">
                  <c:v>55.247375973088381</c:v>
                </c:pt>
                <c:pt idx="262">
                  <c:v>54.562391450924061</c:v>
                </c:pt>
                <c:pt idx="263">
                  <c:v>57.292422738640965</c:v>
                </c:pt>
                <c:pt idx="264">
                  <c:v>55.508667847891246</c:v>
                </c:pt>
                <c:pt idx="265">
                  <c:v>54.024239871269131</c:v>
                </c:pt>
                <c:pt idx="266">
                  <c:v>56.326863461271927</c:v>
                </c:pt>
                <c:pt idx="267">
                  <c:v>57.181855763859801</c:v>
                </c:pt>
                <c:pt idx="268">
                  <c:v>53.482903962740508</c:v>
                </c:pt>
                <c:pt idx="269">
                  <c:v>56.588686057553744</c:v>
                </c:pt>
                <c:pt idx="270">
                  <c:v>56.149248672983461</c:v>
                </c:pt>
                <c:pt idx="271">
                  <c:v>55.829754342655782</c:v>
                </c:pt>
                <c:pt idx="272">
                  <c:v>53.377998017068123</c:v>
                </c:pt>
                <c:pt idx="273">
                  <c:v>58.257628201690693</c:v>
                </c:pt>
                <c:pt idx="274">
                  <c:v>57.280923773263723</c:v>
                </c:pt>
                <c:pt idx="275">
                  <c:v>55.588276069733702</c:v>
                </c:pt>
                <c:pt idx="276">
                  <c:v>55.295848534832444</c:v>
                </c:pt>
                <c:pt idx="277">
                  <c:v>57.539738947831502</c:v>
                </c:pt>
                <c:pt idx="278">
                  <c:v>53.261239291699219</c:v>
                </c:pt>
                <c:pt idx="279">
                  <c:v>53.571357542565444</c:v>
                </c:pt>
                <c:pt idx="280">
                  <c:v>56.43973022912855</c:v>
                </c:pt>
                <c:pt idx="281">
                  <c:v>53.71323708460465</c:v>
                </c:pt>
                <c:pt idx="282">
                  <c:v>53.300158866822187</c:v>
                </c:pt>
                <c:pt idx="283">
                  <c:v>56.085208281190205</c:v>
                </c:pt>
                <c:pt idx="284">
                  <c:v>54.922397520811558</c:v>
                </c:pt>
                <c:pt idx="285">
                  <c:v>56.417439927012673</c:v>
                </c:pt>
                <c:pt idx="286">
                  <c:v>0</c:v>
                </c:pt>
                <c:pt idx="287">
                  <c:v>0</c:v>
                </c:pt>
                <c:pt idx="288">
                  <c:v>0</c:v>
                </c:pt>
                <c:pt idx="289">
                  <c:v>0</c:v>
                </c:pt>
                <c:pt idx="290">
                  <c:v>0</c:v>
                </c:pt>
                <c:pt idx="291">
                  <c:v>0</c:v>
                </c:pt>
                <c:pt idx="292">
                  <c:v>0</c:v>
                </c:pt>
                <c:pt idx="293">
                  <c:v>0</c:v>
                </c:pt>
                <c:pt idx="294">
                  <c:v>0</c:v>
                </c:pt>
                <c:pt idx="295">
                  <c:v>0</c:v>
                </c:pt>
                <c:pt idx="296">
                  <c:v>0</c:v>
                </c:pt>
                <c:pt idx="297">
                  <c:v>0</c:v>
                </c:pt>
                <c:pt idx="298">
                  <c:v>0</c:v>
                </c:pt>
                <c:pt idx="299">
                  <c:v>0</c:v>
                </c:pt>
                <c:pt idx="300">
                  <c:v>0</c:v>
                </c:pt>
                <c:pt idx="301">
                  <c:v>0</c:v>
                </c:pt>
                <c:pt idx="302">
                  <c:v>0</c:v>
                </c:pt>
                <c:pt idx="303">
                  <c:v>0</c:v>
                </c:pt>
                <c:pt idx="304">
                  <c:v>52.946698361841726</c:v>
                </c:pt>
                <c:pt idx="305">
                  <c:v>53.380828531622527</c:v>
                </c:pt>
                <c:pt idx="306">
                  <c:v>56.819726808056501</c:v>
                </c:pt>
                <c:pt idx="307">
                  <c:v>58.135208447212975</c:v>
                </c:pt>
                <c:pt idx="308">
                  <c:v>54.761058191210864</c:v>
                </c:pt>
                <c:pt idx="309">
                  <c:v>58.205440589593991</c:v>
                </c:pt>
                <c:pt idx="310">
                  <c:v>56.706506225880574</c:v>
                </c:pt>
                <c:pt idx="311">
                  <c:v>53.809297672294534</c:v>
                </c:pt>
                <c:pt idx="312">
                  <c:v>53.441684594542082</c:v>
                </c:pt>
                <c:pt idx="313">
                  <c:v>56.607438216476645</c:v>
                </c:pt>
                <c:pt idx="314">
                  <c:v>55.400046851866222</c:v>
                </c:pt>
                <c:pt idx="315">
                  <c:v>57.382999204381697</c:v>
                </c:pt>
                <c:pt idx="316">
                  <c:v>53.325987312131062</c:v>
                </c:pt>
                <c:pt idx="317">
                  <c:v>54.406359336112871</c:v>
                </c:pt>
                <c:pt idx="318">
                  <c:v>57.205915137572177</c:v>
                </c:pt>
                <c:pt idx="319">
                  <c:v>57.311705619042797</c:v>
                </c:pt>
                <c:pt idx="320">
                  <c:v>53.046297092724615</c:v>
                </c:pt>
                <c:pt idx="321">
                  <c:v>56.465912488756743</c:v>
                </c:pt>
                <c:pt idx="322">
                  <c:v>53.943570206468785</c:v>
                </c:pt>
                <c:pt idx="323">
                  <c:v>56.005423152188115</c:v>
                </c:pt>
                <c:pt idx="324">
                  <c:v>56.697307053578783</c:v>
                </c:pt>
                <c:pt idx="325">
                  <c:v>54.207161874347108</c:v>
                </c:pt>
                <c:pt idx="326">
                  <c:v>57.336295714234133</c:v>
                </c:pt>
                <c:pt idx="327">
                  <c:v>57.437663516713513</c:v>
                </c:pt>
                <c:pt idx="328">
                  <c:v>53.765778511020656</c:v>
                </c:pt>
                <c:pt idx="329">
                  <c:v>54.661282553168348</c:v>
                </c:pt>
                <c:pt idx="330">
                  <c:v>53.154918088749639</c:v>
                </c:pt>
                <c:pt idx="331">
                  <c:v>57.618285726716032</c:v>
                </c:pt>
                <c:pt idx="332">
                  <c:v>54.231751969538436</c:v>
                </c:pt>
                <c:pt idx="333">
                  <c:v>54.146305811427553</c:v>
                </c:pt>
                <c:pt idx="334">
                  <c:v>57.723545486707714</c:v>
                </c:pt>
                <c:pt idx="335">
                  <c:v>58.40180753680535</c:v>
                </c:pt>
                <c:pt idx="336">
                  <c:v>53.666533594457078</c:v>
                </c:pt>
                <c:pt idx="337">
                  <c:v>53.847509618778908</c:v>
                </c:pt>
                <c:pt idx="338">
                  <c:v>54.514626517818591</c:v>
                </c:pt>
                <c:pt idx="339">
                  <c:v>58.436127525777422</c:v>
                </c:pt>
                <c:pt idx="340">
                  <c:v>55.314777600914987</c:v>
                </c:pt>
                <c:pt idx="341">
                  <c:v>55.164229608052942</c:v>
                </c:pt>
                <c:pt idx="342">
                  <c:v>55.206333512049611</c:v>
                </c:pt>
                <c:pt idx="343">
                  <c:v>53.315726696871366</c:v>
                </c:pt>
                <c:pt idx="344">
                  <c:v>52.966688870882159</c:v>
                </c:pt>
                <c:pt idx="345">
                  <c:v>56.744541265205299</c:v>
                </c:pt>
                <c:pt idx="346">
                  <c:v>57.132321759157833</c:v>
                </c:pt>
                <c:pt idx="347">
                  <c:v>56.715351583863068</c:v>
                </c:pt>
                <c:pt idx="348">
                  <c:v>55.236938450669037</c:v>
                </c:pt>
                <c:pt idx="349">
                  <c:v>54.83659754838137</c:v>
                </c:pt>
                <c:pt idx="350">
                  <c:v>54.544346920639768</c:v>
                </c:pt>
                <c:pt idx="351">
                  <c:v>0</c:v>
                </c:pt>
                <c:pt idx="352">
                  <c:v>0</c:v>
                </c:pt>
                <c:pt idx="353">
                  <c:v>0</c:v>
                </c:pt>
                <c:pt idx="354">
                  <c:v>0</c:v>
                </c:pt>
                <c:pt idx="355">
                  <c:v>0</c:v>
                </c:pt>
                <c:pt idx="356">
                  <c:v>0</c:v>
                </c:pt>
                <c:pt idx="357">
                  <c:v>0</c:v>
                </c:pt>
                <c:pt idx="358">
                  <c:v>0</c:v>
                </c:pt>
                <c:pt idx="359">
                  <c:v>0</c:v>
                </c:pt>
                <c:pt idx="360">
                  <c:v>0</c:v>
                </c:pt>
                <c:pt idx="361">
                  <c:v>0</c:v>
                </c:pt>
                <c:pt idx="362">
                  <c:v>0</c:v>
                </c:pt>
                <c:pt idx="363">
                  <c:v>0</c:v>
                </c:pt>
                <c:pt idx="364">
                  <c:v>0</c:v>
                </c:pt>
              </c:numCache>
            </c:numRef>
          </c:val>
          <c:smooth val="0"/>
        </c:ser>
        <c:dLbls>
          <c:showLegendKey val="0"/>
          <c:showVal val="0"/>
          <c:showCatName val="0"/>
          <c:showSerName val="0"/>
          <c:showPercent val="0"/>
          <c:showBubbleSize val="0"/>
        </c:dLbls>
        <c:smooth val="0"/>
        <c:axId val="126475552"/>
        <c:axId val="126474768"/>
      </c:lineChart>
      <c:dateAx>
        <c:axId val="12647555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Date</a:t>
                </a:r>
                <a:r>
                  <a:rPr lang="en-AU" baseline="0"/>
                  <a:t> Stamp</a:t>
                </a:r>
                <a:endParaRPr lang="en-AU"/>
              </a:p>
            </c:rich>
          </c:tx>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m/d/yyyy"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6474768"/>
        <c:crosses val="autoZero"/>
        <c:auto val="1"/>
        <c:lblOffset val="100"/>
        <c:baseTimeUnit val="days"/>
      </c:dateAx>
      <c:valAx>
        <c:axId val="12647476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baseline="0"/>
                  <a:t>Carbon Dioxide Equivalent (tonnes)</a:t>
                </a:r>
                <a:endParaRPr lang="en-AU"/>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6475552"/>
        <c:crosses val="autoZero"/>
        <c:crossBetween val="between"/>
      </c:valAx>
      <c:spPr>
        <a:noFill/>
        <a:ln>
          <a:solidFill>
            <a:schemeClr val="tx1"/>
          </a:solid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t>CO</a:t>
            </a:r>
            <a:r>
              <a:rPr lang="en-AU" baseline="-25000"/>
              <a:t>2</a:t>
            </a:r>
            <a:r>
              <a:rPr lang="en-AU" baseline="0"/>
              <a:t> Equivalent Forward Creation</a:t>
            </a:r>
            <a:endParaRPr lang="en-AU"/>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stacked"/>
        <c:varyColors val="0"/>
        <c:ser>
          <c:idx val="0"/>
          <c:order val="0"/>
          <c:tx>
            <c:strRef>
              <c:f>'Persistance Model Decay'!$F$48</c:f>
              <c:strCache>
                <c:ptCount val="1"/>
                <c:pt idx="0">
                  <c:v>Forward Creation</c:v>
                </c:pt>
              </c:strCache>
            </c:strRef>
          </c:tx>
          <c:spPr>
            <a:solidFill>
              <a:schemeClr val="accent1"/>
            </a:solidFill>
            <a:ln>
              <a:noFill/>
            </a:ln>
            <a:effectLst/>
          </c:spPr>
          <c:invertIfNegative val="0"/>
          <c:cat>
            <c:strRef>
              <c:f>'Default Decay Factors'!$B$22:$B$31</c:f>
              <c:strCache>
                <c:ptCount val="10"/>
                <c:pt idx="0">
                  <c:v>Yr 1</c:v>
                </c:pt>
                <c:pt idx="1">
                  <c:v>Yr 2</c:v>
                </c:pt>
                <c:pt idx="2">
                  <c:v>Yr 3</c:v>
                </c:pt>
                <c:pt idx="3">
                  <c:v>Yr 4</c:v>
                </c:pt>
                <c:pt idx="4">
                  <c:v>Yr 5</c:v>
                </c:pt>
                <c:pt idx="5">
                  <c:v>Yr 6</c:v>
                </c:pt>
                <c:pt idx="6">
                  <c:v>Yr 7</c:v>
                </c:pt>
                <c:pt idx="7">
                  <c:v>Yr 8</c:v>
                </c:pt>
                <c:pt idx="8">
                  <c:v>Yr 9</c:v>
                </c:pt>
                <c:pt idx="9">
                  <c:v>Yr 10</c:v>
                </c:pt>
              </c:strCache>
            </c:strRef>
          </c:cat>
          <c:val>
            <c:numRef>
              <c:f>'Persistance Model Decay'!$F$49:$F$58</c:f>
              <c:numCache>
                <c:formatCode>_(* #,##0.00_);_(* \(#,##0.00\);_(* "-"??_);_(@_)</c:formatCode>
                <c:ptCount val="10"/>
                <c:pt idx="0">
                  <c:v>12338.123352235018</c:v>
                </c:pt>
                <c:pt idx="1">
                  <c:v>12214.742118712669</c:v>
                </c:pt>
                <c:pt idx="2">
                  <c:v>12214.742118712669</c:v>
                </c:pt>
                <c:pt idx="3">
                  <c:v>12091.360885190319</c:v>
                </c:pt>
                <c:pt idx="4">
                  <c:v>1141.031525149323</c:v>
                </c:pt>
              </c:numCache>
            </c:numRef>
          </c:val>
        </c:ser>
        <c:ser>
          <c:idx val="1"/>
          <c:order val="1"/>
          <c:tx>
            <c:strRef>
              <c:f>'Persistance Model Decay'!$G$48</c:f>
              <c:strCache>
                <c:ptCount val="1"/>
                <c:pt idx="0">
                  <c:v>Annual Creation</c:v>
                </c:pt>
              </c:strCache>
            </c:strRef>
          </c:tx>
          <c:spPr>
            <a:solidFill>
              <a:schemeClr val="accent2"/>
            </a:solidFill>
            <a:ln>
              <a:noFill/>
            </a:ln>
            <a:effectLst/>
          </c:spPr>
          <c:invertIfNegative val="0"/>
          <c:val>
            <c:numRef>
              <c:f>'Persistance Model Decay'!$G$49:$G$58</c:f>
              <c:numCache>
                <c:formatCode>_(* #,##0.00_);_(* \(#,##0.00\);_(* "-"??_);_(@_)</c:formatCode>
                <c:ptCount val="10"/>
                <c:pt idx="0">
                  <c:v>0</c:v>
                </c:pt>
                <c:pt idx="1">
                  <c:v>0</c:v>
                </c:pt>
                <c:pt idx="2">
                  <c:v>0</c:v>
                </c:pt>
                <c:pt idx="3">
                  <c:v>0</c:v>
                </c:pt>
                <c:pt idx="4">
                  <c:v>10950.329360040996</c:v>
                </c:pt>
                <c:pt idx="5">
                  <c:v>11967.979651667967</c:v>
                </c:pt>
                <c:pt idx="6">
                  <c:v>11844.598418145617</c:v>
                </c:pt>
                <c:pt idx="7">
                  <c:v>11844.598418145617</c:v>
                </c:pt>
                <c:pt idx="8">
                  <c:v>11721.217184623267</c:v>
                </c:pt>
                <c:pt idx="9">
                  <c:v>11721.217184623267</c:v>
                </c:pt>
              </c:numCache>
            </c:numRef>
          </c:val>
        </c:ser>
        <c:dLbls>
          <c:showLegendKey val="0"/>
          <c:showVal val="0"/>
          <c:showCatName val="0"/>
          <c:showSerName val="0"/>
          <c:showPercent val="0"/>
          <c:showBubbleSize val="0"/>
        </c:dLbls>
        <c:gapWidth val="219"/>
        <c:overlap val="100"/>
        <c:axId val="130468072"/>
        <c:axId val="130468464"/>
      </c:barChart>
      <c:catAx>
        <c:axId val="13046807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Year of Forward Creation</a:t>
                </a:r>
              </a:p>
            </c:rich>
          </c:tx>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0468464"/>
        <c:crosses val="autoZero"/>
        <c:auto val="1"/>
        <c:lblAlgn val="ctr"/>
        <c:lblOffset val="100"/>
        <c:noMultiLvlLbl val="0"/>
      </c:catAx>
      <c:valAx>
        <c:axId val="130468464"/>
        <c:scaling>
          <c:orientation val="minMax"/>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CO</a:t>
                </a:r>
                <a:r>
                  <a:rPr lang="en-AU" baseline="-25000"/>
                  <a:t>2</a:t>
                </a:r>
                <a:r>
                  <a:rPr lang="en-AU" baseline="0"/>
                  <a:t> Equivalent</a:t>
                </a:r>
                <a:endParaRPr lang="en-AU"/>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_(* #,##0_);_(* \(#,##0\);_(* &quot;-&quot;_);_(@_)"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0468072"/>
        <c:crosses val="autoZero"/>
        <c:crossBetween val="between"/>
      </c:valAx>
      <c:spPr>
        <a:noFill/>
        <a:ln>
          <a:solidFill>
            <a:schemeClr val="tx1"/>
          </a:solid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en-AU" sz="1100"/>
              <a:t>Electricity</a:t>
            </a:r>
            <a:r>
              <a:rPr lang="en-AU" sz="1100" baseline="0"/>
              <a:t> and Independent Variable Relationship</a:t>
            </a:r>
            <a:endParaRPr lang="en-AU" sz="1100"/>
          </a:p>
        </c:rich>
      </c:tx>
      <c:layout/>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0"/>
          <c:order val="0"/>
          <c:tx>
            <c:strRef>
              <c:f>Baseline!$C$3</c:f>
              <c:strCache>
                <c:ptCount val="1"/>
                <c:pt idx="0">
                  <c:v>Total Electricity Consumption (MWh)</c:v>
                </c:pt>
              </c:strCache>
            </c:strRef>
          </c:tx>
          <c:spPr>
            <a:ln w="19050" cap="rnd">
              <a:solidFill>
                <a:schemeClr val="accent1"/>
              </a:solidFill>
              <a:round/>
            </a:ln>
            <a:effectLst/>
          </c:spPr>
          <c:marker>
            <c:symbol val="none"/>
          </c:marker>
          <c:xVal>
            <c:numRef>
              <c:f>Baseline!$A$4:$A$368</c:f>
              <c:numCache>
                <c:formatCode>m/d/yyyy</c:formatCode>
                <c:ptCount val="365"/>
                <c:pt idx="0">
                  <c:v>41640</c:v>
                </c:pt>
                <c:pt idx="1">
                  <c:v>41641</c:v>
                </c:pt>
                <c:pt idx="2">
                  <c:v>41642</c:v>
                </c:pt>
                <c:pt idx="3">
                  <c:v>41643</c:v>
                </c:pt>
                <c:pt idx="4">
                  <c:v>41644</c:v>
                </c:pt>
                <c:pt idx="5">
                  <c:v>41645</c:v>
                </c:pt>
                <c:pt idx="6">
                  <c:v>41646</c:v>
                </c:pt>
                <c:pt idx="7">
                  <c:v>41647</c:v>
                </c:pt>
                <c:pt idx="8">
                  <c:v>41648</c:v>
                </c:pt>
                <c:pt idx="9">
                  <c:v>41649</c:v>
                </c:pt>
                <c:pt idx="10">
                  <c:v>41650</c:v>
                </c:pt>
                <c:pt idx="11">
                  <c:v>41651</c:v>
                </c:pt>
                <c:pt idx="12">
                  <c:v>41652</c:v>
                </c:pt>
                <c:pt idx="13">
                  <c:v>41653</c:v>
                </c:pt>
                <c:pt idx="14">
                  <c:v>41654</c:v>
                </c:pt>
                <c:pt idx="15">
                  <c:v>41655</c:v>
                </c:pt>
                <c:pt idx="16">
                  <c:v>41656</c:v>
                </c:pt>
                <c:pt idx="17">
                  <c:v>41657</c:v>
                </c:pt>
                <c:pt idx="18">
                  <c:v>41658</c:v>
                </c:pt>
                <c:pt idx="19">
                  <c:v>41659</c:v>
                </c:pt>
                <c:pt idx="20">
                  <c:v>41660</c:v>
                </c:pt>
                <c:pt idx="21">
                  <c:v>41661</c:v>
                </c:pt>
                <c:pt idx="22">
                  <c:v>41662</c:v>
                </c:pt>
                <c:pt idx="23">
                  <c:v>41663</c:v>
                </c:pt>
                <c:pt idx="24">
                  <c:v>41664</c:v>
                </c:pt>
                <c:pt idx="25">
                  <c:v>41665</c:v>
                </c:pt>
                <c:pt idx="26">
                  <c:v>41666</c:v>
                </c:pt>
                <c:pt idx="27">
                  <c:v>41667</c:v>
                </c:pt>
                <c:pt idx="28">
                  <c:v>41668</c:v>
                </c:pt>
                <c:pt idx="29">
                  <c:v>41669</c:v>
                </c:pt>
                <c:pt idx="30">
                  <c:v>41670</c:v>
                </c:pt>
                <c:pt idx="31">
                  <c:v>41671</c:v>
                </c:pt>
                <c:pt idx="32">
                  <c:v>41672</c:v>
                </c:pt>
                <c:pt idx="33">
                  <c:v>41673</c:v>
                </c:pt>
                <c:pt idx="34">
                  <c:v>41674</c:v>
                </c:pt>
                <c:pt idx="35">
                  <c:v>41675</c:v>
                </c:pt>
                <c:pt idx="36">
                  <c:v>41676</c:v>
                </c:pt>
                <c:pt idx="37">
                  <c:v>41677</c:v>
                </c:pt>
                <c:pt idx="38">
                  <c:v>41678</c:v>
                </c:pt>
                <c:pt idx="39">
                  <c:v>41679</c:v>
                </c:pt>
                <c:pt idx="40">
                  <c:v>41680</c:v>
                </c:pt>
                <c:pt idx="41">
                  <c:v>41681</c:v>
                </c:pt>
                <c:pt idx="42">
                  <c:v>41682</c:v>
                </c:pt>
                <c:pt idx="43">
                  <c:v>41683</c:v>
                </c:pt>
                <c:pt idx="44">
                  <c:v>41684</c:v>
                </c:pt>
                <c:pt idx="45">
                  <c:v>41685</c:v>
                </c:pt>
                <c:pt idx="46">
                  <c:v>41686</c:v>
                </c:pt>
                <c:pt idx="47">
                  <c:v>41687</c:v>
                </c:pt>
                <c:pt idx="48">
                  <c:v>41688</c:v>
                </c:pt>
                <c:pt idx="49">
                  <c:v>41689</c:v>
                </c:pt>
                <c:pt idx="50">
                  <c:v>41690</c:v>
                </c:pt>
                <c:pt idx="51">
                  <c:v>41691</c:v>
                </c:pt>
                <c:pt idx="52">
                  <c:v>41692</c:v>
                </c:pt>
                <c:pt idx="53">
                  <c:v>41693</c:v>
                </c:pt>
                <c:pt idx="54">
                  <c:v>41694</c:v>
                </c:pt>
                <c:pt idx="55">
                  <c:v>41695</c:v>
                </c:pt>
                <c:pt idx="56">
                  <c:v>41696</c:v>
                </c:pt>
                <c:pt idx="57">
                  <c:v>41697</c:v>
                </c:pt>
                <c:pt idx="58">
                  <c:v>41698</c:v>
                </c:pt>
                <c:pt idx="59">
                  <c:v>41699</c:v>
                </c:pt>
                <c:pt idx="60">
                  <c:v>41700</c:v>
                </c:pt>
                <c:pt idx="61">
                  <c:v>41701</c:v>
                </c:pt>
                <c:pt idx="62">
                  <c:v>41702</c:v>
                </c:pt>
                <c:pt idx="63">
                  <c:v>41703</c:v>
                </c:pt>
                <c:pt idx="64">
                  <c:v>41704</c:v>
                </c:pt>
                <c:pt idx="65">
                  <c:v>41705</c:v>
                </c:pt>
                <c:pt idx="66">
                  <c:v>41706</c:v>
                </c:pt>
                <c:pt idx="67">
                  <c:v>41707</c:v>
                </c:pt>
                <c:pt idx="68">
                  <c:v>41708</c:v>
                </c:pt>
                <c:pt idx="69">
                  <c:v>41709</c:v>
                </c:pt>
                <c:pt idx="70">
                  <c:v>41710</c:v>
                </c:pt>
                <c:pt idx="71">
                  <c:v>41711</c:v>
                </c:pt>
                <c:pt idx="72">
                  <c:v>41712</c:v>
                </c:pt>
                <c:pt idx="73">
                  <c:v>41713</c:v>
                </c:pt>
                <c:pt idx="74">
                  <c:v>41714</c:v>
                </c:pt>
                <c:pt idx="75">
                  <c:v>41715</c:v>
                </c:pt>
                <c:pt idx="76">
                  <c:v>41716</c:v>
                </c:pt>
                <c:pt idx="77">
                  <c:v>41717</c:v>
                </c:pt>
                <c:pt idx="78">
                  <c:v>41718</c:v>
                </c:pt>
                <c:pt idx="79">
                  <c:v>41719</c:v>
                </c:pt>
                <c:pt idx="80">
                  <c:v>41720</c:v>
                </c:pt>
                <c:pt idx="81">
                  <c:v>41721</c:v>
                </c:pt>
                <c:pt idx="82">
                  <c:v>41722</c:v>
                </c:pt>
                <c:pt idx="83">
                  <c:v>41723</c:v>
                </c:pt>
                <c:pt idx="84">
                  <c:v>41724</c:v>
                </c:pt>
                <c:pt idx="85">
                  <c:v>41725</c:v>
                </c:pt>
                <c:pt idx="86">
                  <c:v>41726</c:v>
                </c:pt>
                <c:pt idx="87">
                  <c:v>41727</c:v>
                </c:pt>
                <c:pt idx="88">
                  <c:v>41728</c:v>
                </c:pt>
                <c:pt idx="89">
                  <c:v>41729</c:v>
                </c:pt>
                <c:pt idx="90">
                  <c:v>41730</c:v>
                </c:pt>
                <c:pt idx="91">
                  <c:v>41731</c:v>
                </c:pt>
                <c:pt idx="92">
                  <c:v>41732</c:v>
                </c:pt>
                <c:pt idx="93">
                  <c:v>41733</c:v>
                </c:pt>
                <c:pt idx="94">
                  <c:v>41734</c:v>
                </c:pt>
                <c:pt idx="95">
                  <c:v>41735</c:v>
                </c:pt>
                <c:pt idx="96">
                  <c:v>41736</c:v>
                </c:pt>
                <c:pt idx="97">
                  <c:v>41737</c:v>
                </c:pt>
                <c:pt idx="98">
                  <c:v>41738</c:v>
                </c:pt>
                <c:pt idx="99">
                  <c:v>41739</c:v>
                </c:pt>
                <c:pt idx="100">
                  <c:v>41740</c:v>
                </c:pt>
                <c:pt idx="101">
                  <c:v>41741</c:v>
                </c:pt>
                <c:pt idx="102">
                  <c:v>41742</c:v>
                </c:pt>
                <c:pt idx="103">
                  <c:v>41743</c:v>
                </c:pt>
                <c:pt idx="104">
                  <c:v>41744</c:v>
                </c:pt>
                <c:pt idx="105">
                  <c:v>41745</c:v>
                </c:pt>
                <c:pt idx="106">
                  <c:v>41746</c:v>
                </c:pt>
                <c:pt idx="107">
                  <c:v>41747</c:v>
                </c:pt>
                <c:pt idx="108">
                  <c:v>41748</c:v>
                </c:pt>
                <c:pt idx="109">
                  <c:v>41749</c:v>
                </c:pt>
                <c:pt idx="110">
                  <c:v>41750</c:v>
                </c:pt>
                <c:pt idx="111">
                  <c:v>41751</c:v>
                </c:pt>
                <c:pt idx="112">
                  <c:v>41752</c:v>
                </c:pt>
                <c:pt idx="113">
                  <c:v>41753</c:v>
                </c:pt>
                <c:pt idx="114">
                  <c:v>41754</c:v>
                </c:pt>
                <c:pt idx="115">
                  <c:v>41755</c:v>
                </c:pt>
                <c:pt idx="116">
                  <c:v>41756</c:v>
                </c:pt>
                <c:pt idx="117">
                  <c:v>41757</c:v>
                </c:pt>
                <c:pt idx="118">
                  <c:v>41758</c:v>
                </c:pt>
                <c:pt idx="119">
                  <c:v>41759</c:v>
                </c:pt>
                <c:pt idx="120">
                  <c:v>41760</c:v>
                </c:pt>
                <c:pt idx="121">
                  <c:v>41761</c:v>
                </c:pt>
                <c:pt idx="122">
                  <c:v>41762</c:v>
                </c:pt>
                <c:pt idx="123">
                  <c:v>41763</c:v>
                </c:pt>
                <c:pt idx="124">
                  <c:v>41764</c:v>
                </c:pt>
                <c:pt idx="125">
                  <c:v>41765</c:v>
                </c:pt>
                <c:pt idx="126">
                  <c:v>41766</c:v>
                </c:pt>
                <c:pt idx="127">
                  <c:v>41767</c:v>
                </c:pt>
                <c:pt idx="128">
                  <c:v>41768</c:v>
                </c:pt>
                <c:pt idx="129">
                  <c:v>41769</c:v>
                </c:pt>
                <c:pt idx="130">
                  <c:v>41770</c:v>
                </c:pt>
                <c:pt idx="131">
                  <c:v>41771</c:v>
                </c:pt>
                <c:pt idx="132">
                  <c:v>41772</c:v>
                </c:pt>
                <c:pt idx="133">
                  <c:v>41773</c:v>
                </c:pt>
                <c:pt idx="134">
                  <c:v>41774</c:v>
                </c:pt>
                <c:pt idx="135">
                  <c:v>41775</c:v>
                </c:pt>
                <c:pt idx="136">
                  <c:v>41776</c:v>
                </c:pt>
                <c:pt idx="137">
                  <c:v>41777</c:v>
                </c:pt>
                <c:pt idx="138">
                  <c:v>41778</c:v>
                </c:pt>
                <c:pt idx="139">
                  <c:v>41779</c:v>
                </c:pt>
                <c:pt idx="140">
                  <c:v>41780</c:v>
                </c:pt>
                <c:pt idx="141">
                  <c:v>41781</c:v>
                </c:pt>
                <c:pt idx="142">
                  <c:v>41782</c:v>
                </c:pt>
                <c:pt idx="143">
                  <c:v>41783</c:v>
                </c:pt>
                <c:pt idx="144">
                  <c:v>41784</c:v>
                </c:pt>
                <c:pt idx="145">
                  <c:v>41785</c:v>
                </c:pt>
                <c:pt idx="146">
                  <c:v>41786</c:v>
                </c:pt>
                <c:pt idx="147">
                  <c:v>41787</c:v>
                </c:pt>
                <c:pt idx="148">
                  <c:v>41788</c:v>
                </c:pt>
                <c:pt idx="149">
                  <c:v>41789</c:v>
                </c:pt>
                <c:pt idx="150">
                  <c:v>41790</c:v>
                </c:pt>
                <c:pt idx="151">
                  <c:v>41791</c:v>
                </c:pt>
                <c:pt idx="152">
                  <c:v>41792</c:v>
                </c:pt>
                <c:pt idx="153">
                  <c:v>41793</c:v>
                </c:pt>
                <c:pt idx="154">
                  <c:v>41794</c:v>
                </c:pt>
                <c:pt idx="155">
                  <c:v>41795</c:v>
                </c:pt>
                <c:pt idx="156">
                  <c:v>41796</c:v>
                </c:pt>
                <c:pt idx="157">
                  <c:v>41797</c:v>
                </c:pt>
                <c:pt idx="158">
                  <c:v>41798</c:v>
                </c:pt>
                <c:pt idx="159">
                  <c:v>41799</c:v>
                </c:pt>
                <c:pt idx="160">
                  <c:v>41800</c:v>
                </c:pt>
                <c:pt idx="161">
                  <c:v>41801</c:v>
                </c:pt>
                <c:pt idx="162">
                  <c:v>41802</c:v>
                </c:pt>
                <c:pt idx="163">
                  <c:v>41803</c:v>
                </c:pt>
                <c:pt idx="164">
                  <c:v>41804</c:v>
                </c:pt>
                <c:pt idx="165">
                  <c:v>41805</c:v>
                </c:pt>
                <c:pt idx="166">
                  <c:v>41806</c:v>
                </c:pt>
                <c:pt idx="167">
                  <c:v>41807</c:v>
                </c:pt>
                <c:pt idx="168">
                  <c:v>41808</c:v>
                </c:pt>
                <c:pt idx="169">
                  <c:v>41809</c:v>
                </c:pt>
                <c:pt idx="170">
                  <c:v>41810</c:v>
                </c:pt>
                <c:pt idx="171">
                  <c:v>41811</c:v>
                </c:pt>
                <c:pt idx="172">
                  <c:v>41812</c:v>
                </c:pt>
                <c:pt idx="173">
                  <c:v>41813</c:v>
                </c:pt>
                <c:pt idx="174">
                  <c:v>41814</c:v>
                </c:pt>
                <c:pt idx="175">
                  <c:v>41815</c:v>
                </c:pt>
                <c:pt idx="176">
                  <c:v>41816</c:v>
                </c:pt>
                <c:pt idx="177">
                  <c:v>41817</c:v>
                </c:pt>
                <c:pt idx="178">
                  <c:v>41818</c:v>
                </c:pt>
                <c:pt idx="179">
                  <c:v>41819</c:v>
                </c:pt>
                <c:pt idx="180">
                  <c:v>41820</c:v>
                </c:pt>
                <c:pt idx="181">
                  <c:v>41821</c:v>
                </c:pt>
                <c:pt idx="182">
                  <c:v>41822</c:v>
                </c:pt>
                <c:pt idx="183">
                  <c:v>41823</c:v>
                </c:pt>
                <c:pt idx="184">
                  <c:v>41824</c:v>
                </c:pt>
                <c:pt idx="185">
                  <c:v>41825</c:v>
                </c:pt>
                <c:pt idx="186">
                  <c:v>41826</c:v>
                </c:pt>
                <c:pt idx="187">
                  <c:v>41827</c:v>
                </c:pt>
                <c:pt idx="188">
                  <c:v>41828</c:v>
                </c:pt>
                <c:pt idx="189">
                  <c:v>41829</c:v>
                </c:pt>
                <c:pt idx="190">
                  <c:v>41830</c:v>
                </c:pt>
                <c:pt idx="191">
                  <c:v>41831</c:v>
                </c:pt>
                <c:pt idx="192">
                  <c:v>41832</c:v>
                </c:pt>
                <c:pt idx="193">
                  <c:v>41833</c:v>
                </c:pt>
                <c:pt idx="194">
                  <c:v>41834</c:v>
                </c:pt>
                <c:pt idx="195">
                  <c:v>41835</c:v>
                </c:pt>
                <c:pt idx="196">
                  <c:v>41836</c:v>
                </c:pt>
                <c:pt idx="197">
                  <c:v>41837</c:v>
                </c:pt>
                <c:pt idx="198">
                  <c:v>41838</c:v>
                </c:pt>
                <c:pt idx="199">
                  <c:v>41839</c:v>
                </c:pt>
                <c:pt idx="200">
                  <c:v>41840</c:v>
                </c:pt>
                <c:pt idx="201">
                  <c:v>41841</c:v>
                </c:pt>
                <c:pt idx="202">
                  <c:v>41842</c:v>
                </c:pt>
                <c:pt idx="203">
                  <c:v>41843</c:v>
                </c:pt>
                <c:pt idx="204">
                  <c:v>41844</c:v>
                </c:pt>
                <c:pt idx="205">
                  <c:v>41845</c:v>
                </c:pt>
                <c:pt idx="206">
                  <c:v>41846</c:v>
                </c:pt>
                <c:pt idx="207">
                  <c:v>41847</c:v>
                </c:pt>
                <c:pt idx="208">
                  <c:v>41848</c:v>
                </c:pt>
                <c:pt idx="209">
                  <c:v>41849</c:v>
                </c:pt>
                <c:pt idx="210">
                  <c:v>41850</c:v>
                </c:pt>
                <c:pt idx="211">
                  <c:v>41851</c:v>
                </c:pt>
                <c:pt idx="212">
                  <c:v>41852</c:v>
                </c:pt>
                <c:pt idx="213">
                  <c:v>41853</c:v>
                </c:pt>
                <c:pt idx="214">
                  <c:v>41854</c:v>
                </c:pt>
                <c:pt idx="215">
                  <c:v>41855</c:v>
                </c:pt>
                <c:pt idx="216">
                  <c:v>41856</c:v>
                </c:pt>
                <c:pt idx="217">
                  <c:v>41857</c:v>
                </c:pt>
                <c:pt idx="218">
                  <c:v>41858</c:v>
                </c:pt>
                <c:pt idx="219">
                  <c:v>41859</c:v>
                </c:pt>
                <c:pt idx="220">
                  <c:v>41860</c:v>
                </c:pt>
                <c:pt idx="221">
                  <c:v>41861</c:v>
                </c:pt>
                <c:pt idx="222">
                  <c:v>41862</c:v>
                </c:pt>
                <c:pt idx="223">
                  <c:v>41863</c:v>
                </c:pt>
                <c:pt idx="224">
                  <c:v>41864</c:v>
                </c:pt>
                <c:pt idx="225">
                  <c:v>41865</c:v>
                </c:pt>
                <c:pt idx="226">
                  <c:v>41866</c:v>
                </c:pt>
                <c:pt idx="227">
                  <c:v>41867</c:v>
                </c:pt>
                <c:pt idx="228">
                  <c:v>41868</c:v>
                </c:pt>
                <c:pt idx="229">
                  <c:v>41869</c:v>
                </c:pt>
                <c:pt idx="230">
                  <c:v>41870</c:v>
                </c:pt>
                <c:pt idx="231">
                  <c:v>41871</c:v>
                </c:pt>
                <c:pt idx="232">
                  <c:v>41872</c:v>
                </c:pt>
                <c:pt idx="233">
                  <c:v>41873</c:v>
                </c:pt>
                <c:pt idx="234">
                  <c:v>41874</c:v>
                </c:pt>
                <c:pt idx="235">
                  <c:v>41875</c:v>
                </c:pt>
                <c:pt idx="236">
                  <c:v>41876</c:v>
                </c:pt>
                <c:pt idx="237">
                  <c:v>41877</c:v>
                </c:pt>
                <c:pt idx="238">
                  <c:v>41878</c:v>
                </c:pt>
                <c:pt idx="239">
                  <c:v>41879</c:v>
                </c:pt>
                <c:pt idx="240">
                  <c:v>41880</c:v>
                </c:pt>
                <c:pt idx="241">
                  <c:v>41881</c:v>
                </c:pt>
                <c:pt idx="242">
                  <c:v>41882</c:v>
                </c:pt>
                <c:pt idx="243">
                  <c:v>41883</c:v>
                </c:pt>
                <c:pt idx="244">
                  <c:v>41884</c:v>
                </c:pt>
                <c:pt idx="245">
                  <c:v>41885</c:v>
                </c:pt>
                <c:pt idx="246">
                  <c:v>41886</c:v>
                </c:pt>
                <c:pt idx="247">
                  <c:v>41887</c:v>
                </c:pt>
                <c:pt idx="248">
                  <c:v>41888</c:v>
                </c:pt>
                <c:pt idx="249">
                  <c:v>41889</c:v>
                </c:pt>
                <c:pt idx="250">
                  <c:v>41890</c:v>
                </c:pt>
                <c:pt idx="251">
                  <c:v>41891</c:v>
                </c:pt>
                <c:pt idx="252">
                  <c:v>41892</c:v>
                </c:pt>
                <c:pt idx="253">
                  <c:v>41893</c:v>
                </c:pt>
                <c:pt idx="254">
                  <c:v>41894</c:v>
                </c:pt>
                <c:pt idx="255">
                  <c:v>41895</c:v>
                </c:pt>
                <c:pt idx="256">
                  <c:v>41896</c:v>
                </c:pt>
                <c:pt idx="257">
                  <c:v>41897</c:v>
                </c:pt>
                <c:pt idx="258">
                  <c:v>41898</c:v>
                </c:pt>
                <c:pt idx="259">
                  <c:v>41899</c:v>
                </c:pt>
                <c:pt idx="260">
                  <c:v>41900</c:v>
                </c:pt>
                <c:pt idx="261">
                  <c:v>41901</c:v>
                </c:pt>
                <c:pt idx="262">
                  <c:v>41902</c:v>
                </c:pt>
                <c:pt idx="263">
                  <c:v>41903</c:v>
                </c:pt>
                <c:pt idx="264">
                  <c:v>41904</c:v>
                </c:pt>
                <c:pt idx="265">
                  <c:v>41905</c:v>
                </c:pt>
                <c:pt idx="266">
                  <c:v>41906</c:v>
                </c:pt>
                <c:pt idx="267">
                  <c:v>41907</c:v>
                </c:pt>
                <c:pt idx="268">
                  <c:v>41908</c:v>
                </c:pt>
                <c:pt idx="269">
                  <c:v>41909</c:v>
                </c:pt>
                <c:pt idx="270">
                  <c:v>41910</c:v>
                </c:pt>
                <c:pt idx="271">
                  <c:v>41911</c:v>
                </c:pt>
                <c:pt idx="272">
                  <c:v>41912</c:v>
                </c:pt>
                <c:pt idx="273">
                  <c:v>41913</c:v>
                </c:pt>
                <c:pt idx="274">
                  <c:v>41914</c:v>
                </c:pt>
                <c:pt idx="275">
                  <c:v>41915</c:v>
                </c:pt>
                <c:pt idx="276">
                  <c:v>41916</c:v>
                </c:pt>
                <c:pt idx="277">
                  <c:v>41917</c:v>
                </c:pt>
                <c:pt idx="278">
                  <c:v>41918</c:v>
                </c:pt>
                <c:pt idx="279">
                  <c:v>41919</c:v>
                </c:pt>
                <c:pt idx="280">
                  <c:v>41920</c:v>
                </c:pt>
                <c:pt idx="281">
                  <c:v>41921</c:v>
                </c:pt>
                <c:pt idx="282">
                  <c:v>41922</c:v>
                </c:pt>
                <c:pt idx="283">
                  <c:v>41923</c:v>
                </c:pt>
                <c:pt idx="284">
                  <c:v>41924</c:v>
                </c:pt>
                <c:pt idx="285">
                  <c:v>41925</c:v>
                </c:pt>
                <c:pt idx="286">
                  <c:v>41926</c:v>
                </c:pt>
                <c:pt idx="287">
                  <c:v>41927</c:v>
                </c:pt>
                <c:pt idx="288">
                  <c:v>41928</c:v>
                </c:pt>
                <c:pt idx="289">
                  <c:v>41929</c:v>
                </c:pt>
                <c:pt idx="290">
                  <c:v>41930</c:v>
                </c:pt>
                <c:pt idx="291">
                  <c:v>41931</c:v>
                </c:pt>
                <c:pt idx="292">
                  <c:v>41932</c:v>
                </c:pt>
                <c:pt idx="293">
                  <c:v>41933</c:v>
                </c:pt>
                <c:pt idx="294">
                  <c:v>41934</c:v>
                </c:pt>
                <c:pt idx="295">
                  <c:v>41935</c:v>
                </c:pt>
                <c:pt idx="296">
                  <c:v>41936</c:v>
                </c:pt>
                <c:pt idx="297">
                  <c:v>41937</c:v>
                </c:pt>
                <c:pt idx="298">
                  <c:v>41938</c:v>
                </c:pt>
                <c:pt idx="299">
                  <c:v>41939</c:v>
                </c:pt>
                <c:pt idx="300">
                  <c:v>41940</c:v>
                </c:pt>
                <c:pt idx="301">
                  <c:v>41941</c:v>
                </c:pt>
                <c:pt idx="302">
                  <c:v>41942</c:v>
                </c:pt>
                <c:pt idx="303">
                  <c:v>41943</c:v>
                </c:pt>
                <c:pt idx="304">
                  <c:v>41944</c:v>
                </c:pt>
                <c:pt idx="305">
                  <c:v>41945</c:v>
                </c:pt>
                <c:pt idx="306">
                  <c:v>41946</c:v>
                </c:pt>
                <c:pt idx="307">
                  <c:v>41947</c:v>
                </c:pt>
                <c:pt idx="308">
                  <c:v>41948</c:v>
                </c:pt>
                <c:pt idx="309">
                  <c:v>41949</c:v>
                </c:pt>
                <c:pt idx="310">
                  <c:v>41950</c:v>
                </c:pt>
                <c:pt idx="311">
                  <c:v>41951</c:v>
                </c:pt>
                <c:pt idx="312">
                  <c:v>41952</c:v>
                </c:pt>
                <c:pt idx="313">
                  <c:v>41953</c:v>
                </c:pt>
                <c:pt idx="314">
                  <c:v>41954</c:v>
                </c:pt>
                <c:pt idx="315">
                  <c:v>41955</c:v>
                </c:pt>
                <c:pt idx="316">
                  <c:v>41956</c:v>
                </c:pt>
                <c:pt idx="317">
                  <c:v>41957</c:v>
                </c:pt>
                <c:pt idx="318">
                  <c:v>41958</c:v>
                </c:pt>
                <c:pt idx="319">
                  <c:v>41959</c:v>
                </c:pt>
                <c:pt idx="320">
                  <c:v>41960</c:v>
                </c:pt>
                <c:pt idx="321">
                  <c:v>41961</c:v>
                </c:pt>
                <c:pt idx="322">
                  <c:v>41962</c:v>
                </c:pt>
                <c:pt idx="323">
                  <c:v>41963</c:v>
                </c:pt>
                <c:pt idx="324">
                  <c:v>41964</c:v>
                </c:pt>
                <c:pt idx="325">
                  <c:v>41965</c:v>
                </c:pt>
                <c:pt idx="326">
                  <c:v>41966</c:v>
                </c:pt>
                <c:pt idx="327">
                  <c:v>41967</c:v>
                </c:pt>
                <c:pt idx="328">
                  <c:v>41968</c:v>
                </c:pt>
                <c:pt idx="329">
                  <c:v>41969</c:v>
                </c:pt>
                <c:pt idx="330">
                  <c:v>41970</c:v>
                </c:pt>
                <c:pt idx="331">
                  <c:v>41971</c:v>
                </c:pt>
                <c:pt idx="332">
                  <c:v>41972</c:v>
                </c:pt>
                <c:pt idx="333">
                  <c:v>41973</c:v>
                </c:pt>
              </c:numCache>
            </c:numRef>
          </c:xVal>
          <c:yVal>
            <c:numRef>
              <c:f>Baseline!$D$4:$D$368</c:f>
              <c:numCache>
                <c:formatCode>_(* #,##0.00_);_(* \(#,##0.00\);_(* "-"??_);_(@_)</c:formatCode>
                <c:ptCount val="365"/>
                <c:pt idx="0">
                  <c:v>39.512305000000005</c:v>
                </c:pt>
                <c:pt idx="1">
                  <c:v>48.497533000000018</c:v>
                </c:pt>
                <c:pt idx="2">
                  <c:v>47.504125000000009</c:v>
                </c:pt>
                <c:pt idx="3">
                  <c:v>39.715247999999967</c:v>
                </c:pt>
                <c:pt idx="4">
                  <c:v>39.42569799999999</c:v>
                </c:pt>
                <c:pt idx="5">
                  <c:v>46.488410999999999</c:v>
                </c:pt>
                <c:pt idx="6">
                  <c:v>45.324978000000016</c:v>
                </c:pt>
                <c:pt idx="7">
                  <c:v>44.748090999999981</c:v>
                </c:pt>
                <c:pt idx="8">
                  <c:v>45.258256000000003</c:v>
                </c:pt>
                <c:pt idx="9">
                  <c:v>45.998799999999981</c:v>
                </c:pt>
                <c:pt idx="10">
                  <c:v>39.717202000000015</c:v>
                </c:pt>
                <c:pt idx="11">
                  <c:v>39.51609999999998</c:v>
                </c:pt>
                <c:pt idx="12">
                  <c:v>47.644277000000038</c:v>
                </c:pt>
                <c:pt idx="13">
                  <c:v>47.748711999999983</c:v>
                </c:pt>
                <c:pt idx="14">
                  <c:v>49.852288999999992</c:v>
                </c:pt>
                <c:pt idx="15">
                  <c:v>50.174068999999982</c:v>
                </c:pt>
                <c:pt idx="16">
                  <c:v>49.596140999999989</c:v>
                </c:pt>
                <c:pt idx="17">
                  <c:v>39.502023999999977</c:v>
                </c:pt>
                <c:pt idx="18">
                  <c:v>40.166230000000006</c:v>
                </c:pt>
                <c:pt idx="19">
                  <c:v>47.227515000000025</c:v>
                </c:pt>
                <c:pt idx="20">
                  <c:v>47.820035999999988</c:v>
                </c:pt>
                <c:pt idx="21">
                  <c:v>47.604588999999969</c:v>
                </c:pt>
                <c:pt idx="22">
                  <c:v>47.566892000000003</c:v>
                </c:pt>
                <c:pt idx="23">
                  <c:v>46.973996999999976</c:v>
                </c:pt>
                <c:pt idx="24">
                  <c:v>37.151677999999954</c:v>
                </c:pt>
                <c:pt idx="25">
                  <c:v>33.264335999999979</c:v>
                </c:pt>
                <c:pt idx="26">
                  <c:v>38.78967200000001</c:v>
                </c:pt>
                <c:pt idx="27">
                  <c:v>47.424998000000038</c:v>
                </c:pt>
                <c:pt idx="28">
                  <c:v>48.696834999999957</c:v>
                </c:pt>
                <c:pt idx="29">
                  <c:v>48.091817000000006</c:v>
                </c:pt>
                <c:pt idx="30">
                  <c:v>47.652633999999985</c:v>
                </c:pt>
                <c:pt idx="31">
                  <c:v>37.989375000000003</c:v>
                </c:pt>
                <c:pt idx="32">
                  <c:v>37.946093000000005</c:v>
                </c:pt>
                <c:pt idx="33">
                  <c:v>48.46227599999996</c:v>
                </c:pt>
                <c:pt idx="34">
                  <c:v>46.770385999999952</c:v>
                </c:pt>
                <c:pt idx="35">
                  <c:v>45.785078999999975</c:v>
                </c:pt>
                <c:pt idx="36">
                  <c:v>45.116697999999936</c:v>
                </c:pt>
                <c:pt idx="37">
                  <c:v>46.968394000000011</c:v>
                </c:pt>
                <c:pt idx="38">
                  <c:v>38.453357000000025</c:v>
                </c:pt>
                <c:pt idx="39">
                  <c:v>39.042030000000011</c:v>
                </c:pt>
                <c:pt idx="40">
                  <c:v>48.285728999999996</c:v>
                </c:pt>
                <c:pt idx="41">
                  <c:v>47.574692999999989</c:v>
                </c:pt>
                <c:pt idx="42">
                  <c:v>49.67641600000001</c:v>
                </c:pt>
                <c:pt idx="43">
                  <c:v>49.515203000000021</c:v>
                </c:pt>
                <c:pt idx="44">
                  <c:v>47.767085000000037</c:v>
                </c:pt>
                <c:pt idx="45">
                  <c:v>38.484555999999976</c:v>
                </c:pt>
                <c:pt idx="46">
                  <c:v>37.100520999999965</c:v>
                </c:pt>
                <c:pt idx="47">
                  <c:v>45.465437000000016</c:v>
                </c:pt>
                <c:pt idx="48">
                  <c:v>46.572468999999948</c:v>
                </c:pt>
                <c:pt idx="49">
                  <c:v>48.493822999999999</c:v>
                </c:pt>
                <c:pt idx="50">
                  <c:v>48.098304999999968</c:v>
                </c:pt>
                <c:pt idx="51">
                  <c:v>45.165343000000007</c:v>
                </c:pt>
                <c:pt idx="52">
                  <c:v>37.032326000000019</c:v>
                </c:pt>
                <c:pt idx="53">
                  <c:v>36.830510999999973</c:v>
                </c:pt>
                <c:pt idx="54">
                  <c:v>46.18261500000002</c:v>
                </c:pt>
                <c:pt idx="55">
                  <c:v>46.435331999999953</c:v>
                </c:pt>
                <c:pt idx="56">
                  <c:v>47.814153999999967</c:v>
                </c:pt>
                <c:pt idx="57">
                  <c:v>47.304533999999968</c:v>
                </c:pt>
                <c:pt idx="58">
                  <c:v>45.467419</c:v>
                </c:pt>
                <c:pt idx="59">
                  <c:v>37.611732999999987</c:v>
                </c:pt>
                <c:pt idx="60">
                  <c:v>36.050943000000018</c:v>
                </c:pt>
                <c:pt idx="61">
                  <c:v>45.66496200000006</c:v>
                </c:pt>
                <c:pt idx="62">
                  <c:v>46.919880999999911</c:v>
                </c:pt>
                <c:pt idx="63">
                  <c:v>48.108889999999995</c:v>
                </c:pt>
                <c:pt idx="64">
                  <c:v>47.383515999999979</c:v>
                </c:pt>
                <c:pt idx="65">
                  <c:v>47.303197999999938</c:v>
                </c:pt>
                <c:pt idx="66">
                  <c:v>38.139955999999998</c:v>
                </c:pt>
                <c:pt idx="67">
                  <c:v>37.613796000000001</c:v>
                </c:pt>
                <c:pt idx="68">
                  <c:v>47.776076000000018</c:v>
                </c:pt>
                <c:pt idx="69">
                  <c:v>47.544758999999985</c:v>
                </c:pt>
                <c:pt idx="70">
                  <c:v>47.594865000000006</c:v>
                </c:pt>
                <c:pt idx="71">
                  <c:v>47.519111999999964</c:v>
                </c:pt>
                <c:pt idx="72">
                  <c:v>47.325791000000017</c:v>
                </c:pt>
                <c:pt idx="73">
                  <c:v>35.44232899999998</c:v>
                </c:pt>
                <c:pt idx="74">
                  <c:v>36.665864999999982</c:v>
                </c:pt>
                <c:pt idx="75">
                  <c:v>44.275132999999961</c:v>
                </c:pt>
                <c:pt idx="76">
                  <c:v>45.364785999999974</c:v>
                </c:pt>
                <c:pt idx="77">
                  <c:v>45.77157099999998</c:v>
                </c:pt>
                <c:pt idx="78">
                  <c:v>46.686889000000008</c:v>
                </c:pt>
                <c:pt idx="79">
                  <c:v>45.95599999999996</c:v>
                </c:pt>
                <c:pt idx="80">
                  <c:v>36.976138999999975</c:v>
                </c:pt>
                <c:pt idx="81">
                  <c:v>37.312066000000023</c:v>
                </c:pt>
                <c:pt idx="82">
                  <c:v>44.88236899999999</c:v>
                </c:pt>
                <c:pt idx="83">
                  <c:v>45.343676000000016</c:v>
                </c:pt>
                <c:pt idx="84">
                  <c:v>45.770383999999979</c:v>
                </c:pt>
                <c:pt idx="85">
                  <c:v>45.016922000000008</c:v>
                </c:pt>
                <c:pt idx="86">
                  <c:v>44.853194000000023</c:v>
                </c:pt>
                <c:pt idx="87">
                  <c:v>38.266697999999984</c:v>
                </c:pt>
                <c:pt idx="88">
                  <c:v>38.12046899999995</c:v>
                </c:pt>
                <c:pt idx="89">
                  <c:v>45.004164999999958</c:v>
                </c:pt>
                <c:pt idx="90">
                  <c:v>44.855146000000005</c:v>
                </c:pt>
                <c:pt idx="91">
                  <c:v>46.332380000000022</c:v>
                </c:pt>
                <c:pt idx="92">
                  <c:v>48.453445999999971</c:v>
                </c:pt>
                <c:pt idx="93">
                  <c:v>45.815223999999979</c:v>
                </c:pt>
                <c:pt idx="94">
                  <c:v>36.56066000000007</c:v>
                </c:pt>
                <c:pt idx="95">
                  <c:v>35.129632000000008</c:v>
                </c:pt>
                <c:pt idx="96">
                  <c:v>44.283163000000002</c:v>
                </c:pt>
                <c:pt idx="97">
                  <c:v>44.379440999999964</c:v>
                </c:pt>
                <c:pt idx="98">
                  <c:v>42.659599000000036</c:v>
                </c:pt>
                <c:pt idx="99">
                  <c:v>45.847755999999976</c:v>
                </c:pt>
                <c:pt idx="100">
                  <c:v>45.750033999999921</c:v>
                </c:pt>
                <c:pt idx="101">
                  <c:v>36.267057000000008</c:v>
                </c:pt>
                <c:pt idx="102">
                  <c:v>35.570123999999986</c:v>
                </c:pt>
                <c:pt idx="103">
                  <c:v>43.201295000000037</c:v>
                </c:pt>
                <c:pt idx="104">
                  <c:v>43.955221000000002</c:v>
                </c:pt>
                <c:pt idx="105">
                  <c:v>43.99159699999997</c:v>
                </c:pt>
                <c:pt idx="106">
                  <c:v>43.105460999999949</c:v>
                </c:pt>
                <c:pt idx="107">
                  <c:v>35.507015000000003</c:v>
                </c:pt>
                <c:pt idx="108">
                  <c:v>33.824263999999992</c:v>
                </c:pt>
                <c:pt idx="109">
                  <c:v>33.018897999999979</c:v>
                </c:pt>
                <c:pt idx="110">
                  <c:v>35.220782000000021</c:v>
                </c:pt>
                <c:pt idx="111">
                  <c:v>42.742814999999972</c:v>
                </c:pt>
                <c:pt idx="112">
                  <c:v>42.591620000000013</c:v>
                </c:pt>
                <c:pt idx="113">
                  <c:v>42.961265999999981</c:v>
                </c:pt>
                <c:pt idx="114">
                  <c:v>37.320670000000007</c:v>
                </c:pt>
                <c:pt idx="115">
                  <c:v>34.202522000000023</c:v>
                </c:pt>
                <c:pt idx="116">
                  <c:v>33.577295000000014</c:v>
                </c:pt>
                <c:pt idx="117">
                  <c:v>42.558366999999983</c:v>
                </c:pt>
                <c:pt idx="118">
                  <c:v>43.040943000000041</c:v>
                </c:pt>
                <c:pt idx="119">
                  <c:v>43.00662699999998</c:v>
                </c:pt>
                <c:pt idx="120">
                  <c:v>41.106903000000017</c:v>
                </c:pt>
                <c:pt idx="121">
                  <c:v>41.756941000000019</c:v>
                </c:pt>
                <c:pt idx="122">
                  <c:v>34.112742999999988</c:v>
                </c:pt>
                <c:pt idx="123">
                  <c:v>33.449124000000012</c:v>
                </c:pt>
                <c:pt idx="124">
                  <c:v>40.525792000000031</c:v>
                </c:pt>
                <c:pt idx="125">
                  <c:v>41.161923000000023</c:v>
                </c:pt>
                <c:pt idx="126">
                  <c:v>41.041969999999964</c:v>
                </c:pt>
                <c:pt idx="127">
                  <c:v>41.414812999999974</c:v>
                </c:pt>
                <c:pt idx="128">
                  <c:v>41.147185000000015</c:v>
                </c:pt>
                <c:pt idx="129">
                  <c:v>33.964185000000008</c:v>
                </c:pt>
                <c:pt idx="130">
                  <c:v>33.892850999999979</c:v>
                </c:pt>
                <c:pt idx="131">
                  <c:v>41.94907900000004</c:v>
                </c:pt>
                <c:pt idx="132">
                  <c:v>42.029489999999996</c:v>
                </c:pt>
                <c:pt idx="133">
                  <c:v>41.75364800000002</c:v>
                </c:pt>
                <c:pt idx="134">
                  <c:v>42.470351000000093</c:v>
                </c:pt>
                <c:pt idx="135">
                  <c:v>41.36446499999996</c:v>
                </c:pt>
                <c:pt idx="136">
                  <c:v>33.381732000000035</c:v>
                </c:pt>
                <c:pt idx="137">
                  <c:v>32.950272000000012</c:v>
                </c:pt>
                <c:pt idx="138">
                  <c:v>42.472993999999986</c:v>
                </c:pt>
                <c:pt idx="139">
                  <c:v>42.820544000000012</c:v>
                </c:pt>
                <c:pt idx="140">
                  <c:v>43.022788000000027</c:v>
                </c:pt>
                <c:pt idx="141">
                  <c:v>40.960441999999922</c:v>
                </c:pt>
                <c:pt idx="142">
                  <c:v>42.137528999999972</c:v>
                </c:pt>
                <c:pt idx="143">
                  <c:v>35.619436000000007</c:v>
                </c:pt>
                <c:pt idx="144">
                  <c:v>34.898957000000003</c:v>
                </c:pt>
                <c:pt idx="145">
                  <c:v>42.653304000000034</c:v>
                </c:pt>
                <c:pt idx="146">
                  <c:v>42.823785999999984</c:v>
                </c:pt>
                <c:pt idx="147">
                  <c:v>42.006361000000069</c:v>
                </c:pt>
                <c:pt idx="148">
                  <c:v>41.437522000000016</c:v>
                </c:pt>
                <c:pt idx="149">
                  <c:v>41.39558100000005</c:v>
                </c:pt>
                <c:pt idx="150">
                  <c:v>34.564047000000002</c:v>
                </c:pt>
                <c:pt idx="151">
                  <c:v>33.174677000000024</c:v>
                </c:pt>
                <c:pt idx="152">
                  <c:v>41.806429999999999</c:v>
                </c:pt>
                <c:pt idx="153">
                  <c:v>40.846670999999986</c:v>
                </c:pt>
                <c:pt idx="154">
                  <c:v>41.405387000000012</c:v>
                </c:pt>
                <c:pt idx="155">
                  <c:v>41.790471000000004</c:v>
                </c:pt>
                <c:pt idx="156">
                  <c:v>41.487269000000062</c:v>
                </c:pt>
                <c:pt idx="157">
                  <c:v>32.163529999999987</c:v>
                </c:pt>
                <c:pt idx="158">
                  <c:v>29.997400000000006</c:v>
                </c:pt>
                <c:pt idx="159">
                  <c:v>33.085045999999991</c:v>
                </c:pt>
                <c:pt idx="160">
                  <c:v>40.950660999999947</c:v>
                </c:pt>
                <c:pt idx="161">
                  <c:v>41.236207999999998</c:v>
                </c:pt>
                <c:pt idx="162">
                  <c:v>40.693488000000002</c:v>
                </c:pt>
                <c:pt idx="163">
                  <c:v>39.965672999999967</c:v>
                </c:pt>
                <c:pt idx="164">
                  <c:v>34.338292999999965</c:v>
                </c:pt>
                <c:pt idx="165">
                  <c:v>32.865854999999989</c:v>
                </c:pt>
                <c:pt idx="166">
                  <c:v>39.445510999999996</c:v>
                </c:pt>
                <c:pt idx="167">
                  <c:v>40.344314999999987</c:v>
                </c:pt>
                <c:pt idx="168">
                  <c:v>40.225822000000001</c:v>
                </c:pt>
                <c:pt idx="169">
                  <c:v>39.561277999999966</c:v>
                </c:pt>
                <c:pt idx="170">
                  <c:v>39.114129999999939</c:v>
                </c:pt>
                <c:pt idx="171">
                  <c:v>32.027838000000024</c:v>
                </c:pt>
                <c:pt idx="172">
                  <c:v>31.315615000000008</c:v>
                </c:pt>
                <c:pt idx="173">
                  <c:v>40.099946999999979</c:v>
                </c:pt>
                <c:pt idx="174">
                  <c:v>39.467939000000037</c:v>
                </c:pt>
                <c:pt idx="175">
                  <c:v>39.761977999999992</c:v>
                </c:pt>
                <c:pt idx="176">
                  <c:v>40.180009000000048</c:v>
                </c:pt>
                <c:pt idx="177">
                  <c:v>39.402377000000001</c:v>
                </c:pt>
                <c:pt idx="178">
                  <c:v>32.10081799999999</c:v>
                </c:pt>
                <c:pt idx="179">
                  <c:v>30.250000999999983</c:v>
                </c:pt>
                <c:pt idx="180">
                  <c:v>38.776527999999963</c:v>
                </c:pt>
                <c:pt idx="181">
                  <c:v>39.577192000000025</c:v>
                </c:pt>
                <c:pt idx="182">
                  <c:v>39.10804700000002</c:v>
                </c:pt>
                <c:pt idx="183">
                  <c:v>39.039681999999964</c:v>
                </c:pt>
                <c:pt idx="184">
                  <c:v>39.219591000000023</c:v>
                </c:pt>
                <c:pt idx="185">
                  <c:v>30.925350999999996</c:v>
                </c:pt>
                <c:pt idx="186">
                  <c:v>30.422260000000005</c:v>
                </c:pt>
                <c:pt idx="187">
                  <c:v>39.354312</c:v>
                </c:pt>
                <c:pt idx="188">
                  <c:v>39.06662799999998</c:v>
                </c:pt>
                <c:pt idx="189">
                  <c:v>39.210802000000001</c:v>
                </c:pt>
                <c:pt idx="190">
                  <c:v>39.482629000000024</c:v>
                </c:pt>
                <c:pt idx="191">
                  <c:v>38.957773999999979</c:v>
                </c:pt>
                <c:pt idx="192">
                  <c:v>31.697223999999991</c:v>
                </c:pt>
                <c:pt idx="193">
                  <c:v>30.272954999999996</c:v>
                </c:pt>
                <c:pt idx="194">
                  <c:v>39.334848999999991</c:v>
                </c:pt>
                <c:pt idx="195">
                  <c:v>39.736100000000015</c:v>
                </c:pt>
                <c:pt idx="196">
                  <c:v>40.541859999999971</c:v>
                </c:pt>
                <c:pt idx="197">
                  <c:v>40.234222000000017</c:v>
                </c:pt>
                <c:pt idx="198">
                  <c:v>39.320950000000039</c:v>
                </c:pt>
                <c:pt idx="199">
                  <c:v>31.828509999999994</c:v>
                </c:pt>
                <c:pt idx="200">
                  <c:v>30.523796999999981</c:v>
                </c:pt>
                <c:pt idx="201">
                  <c:v>39.080311000000016</c:v>
                </c:pt>
                <c:pt idx="202">
                  <c:v>39.793382000000001</c:v>
                </c:pt>
                <c:pt idx="203">
                  <c:v>39.860049999999973</c:v>
                </c:pt>
                <c:pt idx="204">
                  <c:v>39.842249999999986</c:v>
                </c:pt>
                <c:pt idx="205">
                  <c:v>39.756868999999966</c:v>
                </c:pt>
                <c:pt idx="206">
                  <c:v>33.365057</c:v>
                </c:pt>
                <c:pt idx="207">
                  <c:v>32.526057000000009</c:v>
                </c:pt>
                <c:pt idx="208">
                  <c:v>40.093386000000002</c:v>
                </c:pt>
                <c:pt idx="209">
                  <c:v>40.093537999999974</c:v>
                </c:pt>
                <c:pt idx="210">
                  <c:v>41.181922999999991</c:v>
                </c:pt>
                <c:pt idx="211">
                  <c:v>41.182037999999991</c:v>
                </c:pt>
                <c:pt idx="212">
                  <c:v>40.346803999999963</c:v>
                </c:pt>
                <c:pt idx="213">
                  <c:v>31.31992199999998</c:v>
                </c:pt>
                <c:pt idx="214">
                  <c:v>28.577477000000005</c:v>
                </c:pt>
                <c:pt idx="215">
                  <c:v>40.496905000000027</c:v>
                </c:pt>
                <c:pt idx="216">
                  <c:v>40.428941999999971</c:v>
                </c:pt>
                <c:pt idx="217">
                  <c:v>40.457799000000016</c:v>
                </c:pt>
                <c:pt idx="218">
                  <c:v>39.939565999999964</c:v>
                </c:pt>
                <c:pt idx="219">
                  <c:v>39.659660000000009</c:v>
                </c:pt>
                <c:pt idx="220">
                  <c:v>31.988111999999987</c:v>
                </c:pt>
                <c:pt idx="221">
                  <c:v>30.961812999999999</c:v>
                </c:pt>
                <c:pt idx="222">
                  <c:v>38.425574000000012</c:v>
                </c:pt>
                <c:pt idx="223">
                  <c:v>38.851804000000001</c:v>
                </c:pt>
                <c:pt idx="224">
                  <c:v>39.000063999999995</c:v>
                </c:pt>
                <c:pt idx="225">
                  <c:v>38.624335000000009</c:v>
                </c:pt>
                <c:pt idx="226">
                  <c:v>37.359277999999946</c:v>
                </c:pt>
                <c:pt idx="227">
                  <c:v>31.037237000000029</c:v>
                </c:pt>
                <c:pt idx="228">
                  <c:v>30.020431999999996</c:v>
                </c:pt>
                <c:pt idx="229">
                  <c:v>39.171453000000064</c:v>
                </c:pt>
                <c:pt idx="230">
                  <c:v>39.815007999999985</c:v>
                </c:pt>
                <c:pt idx="231">
                  <c:v>39.775018999999965</c:v>
                </c:pt>
                <c:pt idx="232">
                  <c:v>40.207816000000008</c:v>
                </c:pt>
                <c:pt idx="233">
                  <c:v>39.177533000000039</c:v>
                </c:pt>
                <c:pt idx="234">
                  <c:v>30.331630000000043</c:v>
                </c:pt>
                <c:pt idx="235">
                  <c:v>30.776785000000011</c:v>
                </c:pt>
                <c:pt idx="236">
                  <c:v>39.737189000000015</c:v>
                </c:pt>
                <c:pt idx="237">
                  <c:v>40.202332999999967</c:v>
                </c:pt>
                <c:pt idx="238">
                  <c:v>40.098225000000021</c:v>
                </c:pt>
                <c:pt idx="239">
                  <c:v>39.735885000000067</c:v>
                </c:pt>
                <c:pt idx="240">
                  <c:v>38.902685999999996</c:v>
                </c:pt>
                <c:pt idx="241">
                  <c:v>30.04486</c:v>
                </c:pt>
                <c:pt idx="242">
                  <c:v>31.224793999999957</c:v>
                </c:pt>
                <c:pt idx="243">
                  <c:v>40.025530999999987</c:v>
                </c:pt>
                <c:pt idx="244">
                  <c:v>39.359102999999976</c:v>
                </c:pt>
                <c:pt idx="245">
                  <c:v>39.009799000000001</c:v>
                </c:pt>
                <c:pt idx="246">
                  <c:v>38.723618000000016</c:v>
                </c:pt>
                <c:pt idx="247">
                  <c:v>38.800664999999988</c:v>
                </c:pt>
                <c:pt idx="248">
                  <c:v>31.579415000000026</c:v>
                </c:pt>
                <c:pt idx="249">
                  <c:v>30.050822999999955</c:v>
                </c:pt>
                <c:pt idx="250">
                  <c:v>39.430503000000009</c:v>
                </c:pt>
                <c:pt idx="251">
                  <c:v>40.244889999999991</c:v>
                </c:pt>
                <c:pt idx="252">
                  <c:v>40.867250999999996</c:v>
                </c:pt>
                <c:pt idx="253">
                  <c:v>40.944749999999999</c:v>
                </c:pt>
                <c:pt idx="254">
                  <c:v>40.108246000000008</c:v>
                </c:pt>
                <c:pt idx="255">
                  <c:v>32.498151000000028</c:v>
                </c:pt>
                <c:pt idx="256">
                  <c:v>32.242335999999987</c:v>
                </c:pt>
                <c:pt idx="257">
                  <c:v>41.360030999999971</c:v>
                </c:pt>
                <c:pt idx="258">
                  <c:v>41.546709000000014</c:v>
                </c:pt>
                <c:pt idx="259">
                  <c:v>40.564119000000019</c:v>
                </c:pt>
                <c:pt idx="260">
                  <c:v>39.96130399999997</c:v>
                </c:pt>
                <c:pt idx="261">
                  <c:v>39.597307999999977</c:v>
                </c:pt>
                <c:pt idx="262">
                  <c:v>31.611888000000022</c:v>
                </c:pt>
                <c:pt idx="263">
                  <c:v>32.110670999999982</c:v>
                </c:pt>
                <c:pt idx="264">
                  <c:v>40.366950000000045</c:v>
                </c:pt>
                <c:pt idx="265">
                  <c:v>40.557893000000007</c:v>
                </c:pt>
                <c:pt idx="266">
                  <c:v>41.134323000000016</c:v>
                </c:pt>
                <c:pt idx="267">
                  <c:v>41.831645999999992</c:v>
                </c:pt>
                <c:pt idx="268">
                  <c:v>40.564731000000023</c:v>
                </c:pt>
                <c:pt idx="269">
                  <c:v>31.890178000000006</c:v>
                </c:pt>
                <c:pt idx="270">
                  <c:v>32.076532999999998</c:v>
                </c:pt>
                <c:pt idx="271">
                  <c:v>42.30732900000001</c:v>
                </c:pt>
                <c:pt idx="272">
                  <c:v>42.693530999999972</c:v>
                </c:pt>
                <c:pt idx="273">
                  <c:v>41.784154999999977</c:v>
                </c:pt>
                <c:pt idx="274">
                  <c:v>41.598416000000014</c:v>
                </c:pt>
                <c:pt idx="275">
                  <c:v>42.315524000000046</c:v>
                </c:pt>
                <c:pt idx="276">
                  <c:v>35.013540000000027</c:v>
                </c:pt>
                <c:pt idx="277">
                  <c:v>32.156697000000001</c:v>
                </c:pt>
                <c:pt idx="278">
                  <c:v>36.220767999999993</c:v>
                </c:pt>
                <c:pt idx="279">
                  <c:v>43.866614000000006</c:v>
                </c:pt>
                <c:pt idx="280">
                  <c:v>42.065676000000032</c:v>
                </c:pt>
                <c:pt idx="281">
                  <c:v>42.242385999999996</c:v>
                </c:pt>
                <c:pt idx="282">
                  <c:v>41.573398000000012</c:v>
                </c:pt>
                <c:pt idx="283">
                  <c:v>33.971047999999989</c:v>
                </c:pt>
                <c:pt idx="284">
                  <c:v>33.731882999999996</c:v>
                </c:pt>
                <c:pt idx="285">
                  <c:v>42.352223999999964</c:v>
                </c:pt>
                <c:pt idx="286">
                  <c:v>40.223356000000038</c:v>
                </c:pt>
                <c:pt idx="287">
                  <c:v>39.625583000000006</c:v>
                </c:pt>
                <c:pt idx="288">
                  <c:v>40.099085000000002</c:v>
                </c:pt>
                <c:pt idx="289">
                  <c:v>39.346995999999983</c:v>
                </c:pt>
                <c:pt idx="290">
                  <c:v>31.933713999999981</c:v>
                </c:pt>
                <c:pt idx="291">
                  <c:v>33.347612000000005</c:v>
                </c:pt>
                <c:pt idx="292">
                  <c:v>41.025190000000045</c:v>
                </c:pt>
                <c:pt idx="293">
                  <c:v>40.573860000000039</c:v>
                </c:pt>
                <c:pt idx="294">
                  <c:v>41.539297000000033</c:v>
                </c:pt>
                <c:pt idx="295">
                  <c:v>43.663829999999955</c:v>
                </c:pt>
                <c:pt idx="296">
                  <c:v>44.317267999999963</c:v>
                </c:pt>
                <c:pt idx="297">
                  <c:v>36.653779</c:v>
                </c:pt>
                <c:pt idx="298">
                  <c:v>35.835880999999986</c:v>
                </c:pt>
                <c:pt idx="299">
                  <c:v>44.42442999999998</c:v>
                </c:pt>
                <c:pt idx="300">
                  <c:v>42.607023999999988</c:v>
                </c:pt>
                <c:pt idx="301">
                  <c:v>43.044437000000052</c:v>
                </c:pt>
                <c:pt idx="302">
                  <c:v>44.065653000000026</c:v>
                </c:pt>
                <c:pt idx="303">
                  <c:v>44.424566999999996</c:v>
                </c:pt>
                <c:pt idx="304">
                  <c:v>35.335755999999996</c:v>
                </c:pt>
                <c:pt idx="305">
                  <c:v>33.213091999999982</c:v>
                </c:pt>
                <c:pt idx="306">
                  <c:v>41.668011999999976</c:v>
                </c:pt>
                <c:pt idx="307">
                  <c:v>42.92187900000004</c:v>
                </c:pt>
                <c:pt idx="308">
                  <c:v>44.385118000000027</c:v>
                </c:pt>
                <c:pt idx="309">
                  <c:v>43.783200000000043</c:v>
                </c:pt>
                <c:pt idx="310">
                  <c:v>43.021600000000035</c:v>
                </c:pt>
                <c:pt idx="311">
                  <c:v>35.082901000000021</c:v>
                </c:pt>
                <c:pt idx="312">
                  <c:v>36.068916999999999</c:v>
                </c:pt>
                <c:pt idx="313">
                  <c:v>44.621896000000049</c:v>
                </c:pt>
                <c:pt idx="314">
                  <c:v>43.481086999999981</c:v>
                </c:pt>
                <c:pt idx="315">
                  <c:v>43.500811999999996</c:v>
                </c:pt>
                <c:pt idx="316">
                  <c:v>44.689033000000045</c:v>
                </c:pt>
                <c:pt idx="317">
                  <c:v>46.685258999999959</c:v>
                </c:pt>
                <c:pt idx="318">
                  <c:v>35.00434600000002</c:v>
                </c:pt>
                <c:pt idx="319">
                  <c:v>35.480358000000031</c:v>
                </c:pt>
                <c:pt idx="320">
                  <c:v>43.756509000000015</c:v>
                </c:pt>
                <c:pt idx="321">
                  <c:v>43.093674999999976</c:v>
                </c:pt>
                <c:pt idx="322">
                  <c:v>44.998123000000035</c:v>
                </c:pt>
                <c:pt idx="323">
                  <c:v>46.875556999999972</c:v>
                </c:pt>
                <c:pt idx="324">
                  <c:v>46.974101999999938</c:v>
                </c:pt>
                <c:pt idx="325">
                  <c:v>36.126633999999967</c:v>
                </c:pt>
                <c:pt idx="326">
                  <c:v>37.302069000000003</c:v>
                </c:pt>
                <c:pt idx="327">
                  <c:v>47.73236200000003</c:v>
                </c:pt>
                <c:pt idx="328">
                  <c:v>46.135671000000031</c:v>
                </c:pt>
                <c:pt idx="329">
                  <c:v>45.278151000000015</c:v>
                </c:pt>
                <c:pt idx="330">
                  <c:v>44.797320999999954</c:v>
                </c:pt>
                <c:pt idx="331">
                  <c:v>44.029634000000009</c:v>
                </c:pt>
                <c:pt idx="332">
                  <c:v>36.994951000000007</c:v>
                </c:pt>
                <c:pt idx="333">
                  <c:v>36.087070999999995</c:v>
                </c:pt>
              </c:numCache>
            </c:numRef>
          </c:yVal>
          <c:smooth val="0"/>
        </c:ser>
        <c:dLbls>
          <c:showLegendKey val="0"/>
          <c:showVal val="0"/>
          <c:showCatName val="0"/>
          <c:showSerName val="0"/>
          <c:showPercent val="0"/>
          <c:showBubbleSize val="0"/>
        </c:dLbls>
        <c:axId val="130469248"/>
        <c:axId val="130469640"/>
      </c:scatterChart>
      <c:scatterChart>
        <c:scatterStyle val="lineMarker"/>
        <c:varyColors val="0"/>
        <c:ser>
          <c:idx val="1"/>
          <c:order val="1"/>
          <c:tx>
            <c:strRef>
              <c:f>Baseline!$G$3</c:f>
              <c:strCache>
                <c:ptCount val="1"/>
                <c:pt idx="0">
                  <c:v>Ambient Temperaure (deg C)</c:v>
                </c:pt>
              </c:strCache>
            </c:strRef>
          </c:tx>
          <c:spPr>
            <a:ln w="19050" cap="rnd">
              <a:solidFill>
                <a:schemeClr val="accent2"/>
              </a:solidFill>
              <a:round/>
            </a:ln>
            <a:effectLst/>
          </c:spPr>
          <c:marker>
            <c:symbol val="none"/>
          </c:marker>
          <c:xVal>
            <c:numRef>
              <c:f>Baseline!$A$4:$A$337</c:f>
              <c:numCache>
                <c:formatCode>m/d/yyyy</c:formatCode>
                <c:ptCount val="334"/>
                <c:pt idx="0">
                  <c:v>41640</c:v>
                </c:pt>
                <c:pt idx="1">
                  <c:v>41641</c:v>
                </c:pt>
                <c:pt idx="2">
                  <c:v>41642</c:v>
                </c:pt>
                <c:pt idx="3">
                  <c:v>41643</c:v>
                </c:pt>
                <c:pt idx="4">
                  <c:v>41644</c:v>
                </c:pt>
                <c:pt idx="5">
                  <c:v>41645</c:v>
                </c:pt>
                <c:pt idx="6">
                  <c:v>41646</c:v>
                </c:pt>
                <c:pt idx="7">
                  <c:v>41647</c:v>
                </c:pt>
                <c:pt idx="8">
                  <c:v>41648</c:v>
                </c:pt>
                <c:pt idx="9">
                  <c:v>41649</c:v>
                </c:pt>
                <c:pt idx="10">
                  <c:v>41650</c:v>
                </c:pt>
                <c:pt idx="11">
                  <c:v>41651</c:v>
                </c:pt>
                <c:pt idx="12">
                  <c:v>41652</c:v>
                </c:pt>
                <c:pt idx="13">
                  <c:v>41653</c:v>
                </c:pt>
                <c:pt idx="14">
                  <c:v>41654</c:v>
                </c:pt>
                <c:pt idx="15">
                  <c:v>41655</c:v>
                </c:pt>
                <c:pt idx="16">
                  <c:v>41656</c:v>
                </c:pt>
                <c:pt idx="17">
                  <c:v>41657</c:v>
                </c:pt>
                <c:pt idx="18">
                  <c:v>41658</c:v>
                </c:pt>
                <c:pt idx="19">
                  <c:v>41659</c:v>
                </c:pt>
                <c:pt idx="20">
                  <c:v>41660</c:v>
                </c:pt>
                <c:pt idx="21">
                  <c:v>41661</c:v>
                </c:pt>
                <c:pt idx="22">
                  <c:v>41662</c:v>
                </c:pt>
                <c:pt idx="23">
                  <c:v>41663</c:v>
                </c:pt>
                <c:pt idx="24">
                  <c:v>41664</c:v>
                </c:pt>
                <c:pt idx="25">
                  <c:v>41665</c:v>
                </c:pt>
                <c:pt idx="26">
                  <c:v>41666</c:v>
                </c:pt>
                <c:pt idx="27">
                  <c:v>41667</c:v>
                </c:pt>
                <c:pt idx="28">
                  <c:v>41668</c:v>
                </c:pt>
                <c:pt idx="29">
                  <c:v>41669</c:v>
                </c:pt>
                <c:pt idx="30">
                  <c:v>41670</c:v>
                </c:pt>
                <c:pt idx="31">
                  <c:v>41671</c:v>
                </c:pt>
                <c:pt idx="32">
                  <c:v>41672</c:v>
                </c:pt>
                <c:pt idx="33">
                  <c:v>41673</c:v>
                </c:pt>
                <c:pt idx="34">
                  <c:v>41674</c:v>
                </c:pt>
                <c:pt idx="35">
                  <c:v>41675</c:v>
                </c:pt>
                <c:pt idx="36">
                  <c:v>41676</c:v>
                </c:pt>
                <c:pt idx="37">
                  <c:v>41677</c:v>
                </c:pt>
                <c:pt idx="38">
                  <c:v>41678</c:v>
                </c:pt>
                <c:pt idx="39">
                  <c:v>41679</c:v>
                </c:pt>
                <c:pt idx="40">
                  <c:v>41680</c:v>
                </c:pt>
                <c:pt idx="41">
                  <c:v>41681</c:v>
                </c:pt>
                <c:pt idx="42">
                  <c:v>41682</c:v>
                </c:pt>
                <c:pt idx="43">
                  <c:v>41683</c:v>
                </c:pt>
                <c:pt idx="44">
                  <c:v>41684</c:v>
                </c:pt>
                <c:pt idx="45">
                  <c:v>41685</c:v>
                </c:pt>
                <c:pt idx="46">
                  <c:v>41686</c:v>
                </c:pt>
                <c:pt idx="47">
                  <c:v>41687</c:v>
                </c:pt>
                <c:pt idx="48">
                  <c:v>41688</c:v>
                </c:pt>
                <c:pt idx="49">
                  <c:v>41689</c:v>
                </c:pt>
                <c:pt idx="50">
                  <c:v>41690</c:v>
                </c:pt>
                <c:pt idx="51">
                  <c:v>41691</c:v>
                </c:pt>
                <c:pt idx="52">
                  <c:v>41692</c:v>
                </c:pt>
                <c:pt idx="53">
                  <c:v>41693</c:v>
                </c:pt>
                <c:pt idx="54">
                  <c:v>41694</c:v>
                </c:pt>
                <c:pt idx="55">
                  <c:v>41695</c:v>
                </c:pt>
                <c:pt idx="56">
                  <c:v>41696</c:v>
                </c:pt>
                <c:pt idx="57">
                  <c:v>41697</c:v>
                </c:pt>
                <c:pt idx="58">
                  <c:v>41698</c:v>
                </c:pt>
                <c:pt idx="59">
                  <c:v>41699</c:v>
                </c:pt>
                <c:pt idx="60">
                  <c:v>41700</c:v>
                </c:pt>
                <c:pt idx="61">
                  <c:v>41701</c:v>
                </c:pt>
                <c:pt idx="62">
                  <c:v>41702</c:v>
                </c:pt>
                <c:pt idx="63">
                  <c:v>41703</c:v>
                </c:pt>
                <c:pt idx="64">
                  <c:v>41704</c:v>
                </c:pt>
                <c:pt idx="65">
                  <c:v>41705</c:v>
                </c:pt>
                <c:pt idx="66">
                  <c:v>41706</c:v>
                </c:pt>
                <c:pt idx="67">
                  <c:v>41707</c:v>
                </c:pt>
                <c:pt idx="68">
                  <c:v>41708</c:v>
                </c:pt>
                <c:pt idx="69">
                  <c:v>41709</c:v>
                </c:pt>
                <c:pt idx="70">
                  <c:v>41710</c:v>
                </c:pt>
                <c:pt idx="71">
                  <c:v>41711</c:v>
                </c:pt>
                <c:pt idx="72">
                  <c:v>41712</c:v>
                </c:pt>
                <c:pt idx="73">
                  <c:v>41713</c:v>
                </c:pt>
                <c:pt idx="74">
                  <c:v>41714</c:v>
                </c:pt>
                <c:pt idx="75">
                  <c:v>41715</c:v>
                </c:pt>
                <c:pt idx="76">
                  <c:v>41716</c:v>
                </c:pt>
                <c:pt idx="77">
                  <c:v>41717</c:v>
                </c:pt>
                <c:pt idx="78">
                  <c:v>41718</c:v>
                </c:pt>
                <c:pt idx="79">
                  <c:v>41719</c:v>
                </c:pt>
                <c:pt idx="80">
                  <c:v>41720</c:v>
                </c:pt>
                <c:pt idx="81">
                  <c:v>41721</c:v>
                </c:pt>
                <c:pt idx="82">
                  <c:v>41722</c:v>
                </c:pt>
                <c:pt idx="83">
                  <c:v>41723</c:v>
                </c:pt>
                <c:pt idx="84">
                  <c:v>41724</c:v>
                </c:pt>
                <c:pt idx="85">
                  <c:v>41725</c:v>
                </c:pt>
                <c:pt idx="86">
                  <c:v>41726</c:v>
                </c:pt>
                <c:pt idx="87">
                  <c:v>41727</c:v>
                </c:pt>
                <c:pt idx="88">
                  <c:v>41728</c:v>
                </c:pt>
                <c:pt idx="89">
                  <c:v>41729</c:v>
                </c:pt>
                <c:pt idx="90">
                  <c:v>41730</c:v>
                </c:pt>
                <c:pt idx="91">
                  <c:v>41731</c:v>
                </c:pt>
                <c:pt idx="92">
                  <c:v>41732</c:v>
                </c:pt>
                <c:pt idx="93">
                  <c:v>41733</c:v>
                </c:pt>
                <c:pt idx="94">
                  <c:v>41734</c:v>
                </c:pt>
                <c:pt idx="95">
                  <c:v>41735</c:v>
                </c:pt>
                <c:pt idx="96">
                  <c:v>41736</c:v>
                </c:pt>
                <c:pt idx="97">
                  <c:v>41737</c:v>
                </c:pt>
                <c:pt idx="98">
                  <c:v>41738</c:v>
                </c:pt>
                <c:pt idx="99">
                  <c:v>41739</c:v>
                </c:pt>
                <c:pt idx="100">
                  <c:v>41740</c:v>
                </c:pt>
                <c:pt idx="101">
                  <c:v>41741</c:v>
                </c:pt>
                <c:pt idx="102">
                  <c:v>41742</c:v>
                </c:pt>
                <c:pt idx="103">
                  <c:v>41743</c:v>
                </c:pt>
                <c:pt idx="104">
                  <c:v>41744</c:v>
                </c:pt>
                <c:pt idx="105">
                  <c:v>41745</c:v>
                </c:pt>
                <c:pt idx="106">
                  <c:v>41746</c:v>
                </c:pt>
                <c:pt idx="107">
                  <c:v>41747</c:v>
                </c:pt>
                <c:pt idx="108">
                  <c:v>41748</c:v>
                </c:pt>
                <c:pt idx="109">
                  <c:v>41749</c:v>
                </c:pt>
                <c:pt idx="110">
                  <c:v>41750</c:v>
                </c:pt>
                <c:pt idx="111">
                  <c:v>41751</c:v>
                </c:pt>
                <c:pt idx="112">
                  <c:v>41752</c:v>
                </c:pt>
                <c:pt idx="113">
                  <c:v>41753</c:v>
                </c:pt>
                <c:pt idx="114">
                  <c:v>41754</c:v>
                </c:pt>
                <c:pt idx="115">
                  <c:v>41755</c:v>
                </c:pt>
                <c:pt idx="116">
                  <c:v>41756</c:v>
                </c:pt>
                <c:pt idx="117">
                  <c:v>41757</c:v>
                </c:pt>
                <c:pt idx="118">
                  <c:v>41758</c:v>
                </c:pt>
                <c:pt idx="119">
                  <c:v>41759</c:v>
                </c:pt>
                <c:pt idx="120">
                  <c:v>41760</c:v>
                </c:pt>
                <c:pt idx="121">
                  <c:v>41761</c:v>
                </c:pt>
                <c:pt idx="122">
                  <c:v>41762</c:v>
                </c:pt>
                <c:pt idx="123">
                  <c:v>41763</c:v>
                </c:pt>
                <c:pt idx="124">
                  <c:v>41764</c:v>
                </c:pt>
                <c:pt idx="125">
                  <c:v>41765</c:v>
                </c:pt>
                <c:pt idx="126">
                  <c:v>41766</c:v>
                </c:pt>
                <c:pt idx="127">
                  <c:v>41767</c:v>
                </c:pt>
                <c:pt idx="128">
                  <c:v>41768</c:v>
                </c:pt>
                <c:pt idx="129">
                  <c:v>41769</c:v>
                </c:pt>
                <c:pt idx="130">
                  <c:v>41770</c:v>
                </c:pt>
                <c:pt idx="131">
                  <c:v>41771</c:v>
                </c:pt>
                <c:pt idx="132">
                  <c:v>41772</c:v>
                </c:pt>
                <c:pt idx="133">
                  <c:v>41773</c:v>
                </c:pt>
                <c:pt idx="134">
                  <c:v>41774</c:v>
                </c:pt>
                <c:pt idx="135">
                  <c:v>41775</c:v>
                </c:pt>
                <c:pt idx="136">
                  <c:v>41776</c:v>
                </c:pt>
                <c:pt idx="137">
                  <c:v>41777</c:v>
                </c:pt>
                <c:pt idx="138">
                  <c:v>41778</c:v>
                </c:pt>
                <c:pt idx="139">
                  <c:v>41779</c:v>
                </c:pt>
                <c:pt idx="140">
                  <c:v>41780</c:v>
                </c:pt>
                <c:pt idx="141">
                  <c:v>41781</c:v>
                </c:pt>
                <c:pt idx="142">
                  <c:v>41782</c:v>
                </c:pt>
                <c:pt idx="143">
                  <c:v>41783</c:v>
                </c:pt>
                <c:pt idx="144">
                  <c:v>41784</c:v>
                </c:pt>
                <c:pt idx="145">
                  <c:v>41785</c:v>
                </c:pt>
                <c:pt idx="146">
                  <c:v>41786</c:v>
                </c:pt>
                <c:pt idx="147">
                  <c:v>41787</c:v>
                </c:pt>
                <c:pt idx="148">
                  <c:v>41788</c:v>
                </c:pt>
                <c:pt idx="149">
                  <c:v>41789</c:v>
                </c:pt>
                <c:pt idx="150">
                  <c:v>41790</c:v>
                </c:pt>
                <c:pt idx="151">
                  <c:v>41791</c:v>
                </c:pt>
                <c:pt idx="152">
                  <c:v>41792</c:v>
                </c:pt>
                <c:pt idx="153">
                  <c:v>41793</c:v>
                </c:pt>
                <c:pt idx="154">
                  <c:v>41794</c:v>
                </c:pt>
                <c:pt idx="155">
                  <c:v>41795</c:v>
                </c:pt>
                <c:pt idx="156">
                  <c:v>41796</c:v>
                </c:pt>
                <c:pt idx="157">
                  <c:v>41797</c:v>
                </c:pt>
                <c:pt idx="158">
                  <c:v>41798</c:v>
                </c:pt>
                <c:pt idx="159">
                  <c:v>41799</c:v>
                </c:pt>
                <c:pt idx="160">
                  <c:v>41800</c:v>
                </c:pt>
                <c:pt idx="161">
                  <c:v>41801</c:v>
                </c:pt>
                <c:pt idx="162">
                  <c:v>41802</c:v>
                </c:pt>
                <c:pt idx="163">
                  <c:v>41803</c:v>
                </c:pt>
                <c:pt idx="164">
                  <c:v>41804</c:v>
                </c:pt>
                <c:pt idx="165">
                  <c:v>41805</c:v>
                </c:pt>
                <c:pt idx="166">
                  <c:v>41806</c:v>
                </c:pt>
                <c:pt idx="167">
                  <c:v>41807</c:v>
                </c:pt>
                <c:pt idx="168">
                  <c:v>41808</c:v>
                </c:pt>
                <c:pt idx="169">
                  <c:v>41809</c:v>
                </c:pt>
                <c:pt idx="170">
                  <c:v>41810</c:v>
                </c:pt>
                <c:pt idx="171">
                  <c:v>41811</c:v>
                </c:pt>
                <c:pt idx="172">
                  <c:v>41812</c:v>
                </c:pt>
                <c:pt idx="173">
                  <c:v>41813</c:v>
                </c:pt>
                <c:pt idx="174">
                  <c:v>41814</c:v>
                </c:pt>
                <c:pt idx="175">
                  <c:v>41815</c:v>
                </c:pt>
                <c:pt idx="176">
                  <c:v>41816</c:v>
                </c:pt>
                <c:pt idx="177">
                  <c:v>41817</c:v>
                </c:pt>
                <c:pt idx="178">
                  <c:v>41818</c:v>
                </c:pt>
                <c:pt idx="179">
                  <c:v>41819</c:v>
                </c:pt>
                <c:pt idx="180">
                  <c:v>41820</c:v>
                </c:pt>
                <c:pt idx="181">
                  <c:v>41821</c:v>
                </c:pt>
                <c:pt idx="182">
                  <c:v>41822</c:v>
                </c:pt>
                <c:pt idx="183">
                  <c:v>41823</c:v>
                </c:pt>
                <c:pt idx="184">
                  <c:v>41824</c:v>
                </c:pt>
                <c:pt idx="185">
                  <c:v>41825</c:v>
                </c:pt>
                <c:pt idx="186">
                  <c:v>41826</c:v>
                </c:pt>
                <c:pt idx="187">
                  <c:v>41827</c:v>
                </c:pt>
                <c:pt idx="188">
                  <c:v>41828</c:v>
                </c:pt>
                <c:pt idx="189">
                  <c:v>41829</c:v>
                </c:pt>
                <c:pt idx="190">
                  <c:v>41830</c:v>
                </c:pt>
                <c:pt idx="191">
                  <c:v>41831</c:v>
                </c:pt>
                <c:pt idx="192">
                  <c:v>41832</c:v>
                </c:pt>
                <c:pt idx="193">
                  <c:v>41833</c:v>
                </c:pt>
                <c:pt idx="194">
                  <c:v>41834</c:v>
                </c:pt>
                <c:pt idx="195">
                  <c:v>41835</c:v>
                </c:pt>
                <c:pt idx="196">
                  <c:v>41836</c:v>
                </c:pt>
                <c:pt idx="197">
                  <c:v>41837</c:v>
                </c:pt>
                <c:pt idx="198">
                  <c:v>41838</c:v>
                </c:pt>
                <c:pt idx="199">
                  <c:v>41839</c:v>
                </c:pt>
                <c:pt idx="200">
                  <c:v>41840</c:v>
                </c:pt>
                <c:pt idx="201">
                  <c:v>41841</c:v>
                </c:pt>
                <c:pt idx="202">
                  <c:v>41842</c:v>
                </c:pt>
                <c:pt idx="203">
                  <c:v>41843</c:v>
                </c:pt>
                <c:pt idx="204">
                  <c:v>41844</c:v>
                </c:pt>
                <c:pt idx="205">
                  <c:v>41845</c:v>
                </c:pt>
                <c:pt idx="206">
                  <c:v>41846</c:v>
                </c:pt>
                <c:pt idx="207">
                  <c:v>41847</c:v>
                </c:pt>
                <c:pt idx="208">
                  <c:v>41848</c:v>
                </c:pt>
                <c:pt idx="209">
                  <c:v>41849</c:v>
                </c:pt>
                <c:pt idx="210">
                  <c:v>41850</c:v>
                </c:pt>
                <c:pt idx="211">
                  <c:v>41851</c:v>
                </c:pt>
                <c:pt idx="212">
                  <c:v>41852</c:v>
                </c:pt>
                <c:pt idx="213">
                  <c:v>41853</c:v>
                </c:pt>
                <c:pt idx="214">
                  <c:v>41854</c:v>
                </c:pt>
                <c:pt idx="215">
                  <c:v>41855</c:v>
                </c:pt>
                <c:pt idx="216">
                  <c:v>41856</c:v>
                </c:pt>
                <c:pt idx="217">
                  <c:v>41857</c:v>
                </c:pt>
                <c:pt idx="218">
                  <c:v>41858</c:v>
                </c:pt>
                <c:pt idx="219">
                  <c:v>41859</c:v>
                </c:pt>
                <c:pt idx="220">
                  <c:v>41860</c:v>
                </c:pt>
                <c:pt idx="221">
                  <c:v>41861</c:v>
                </c:pt>
                <c:pt idx="222">
                  <c:v>41862</c:v>
                </c:pt>
                <c:pt idx="223">
                  <c:v>41863</c:v>
                </c:pt>
                <c:pt idx="224">
                  <c:v>41864</c:v>
                </c:pt>
                <c:pt idx="225">
                  <c:v>41865</c:v>
                </c:pt>
                <c:pt idx="226">
                  <c:v>41866</c:v>
                </c:pt>
                <c:pt idx="227">
                  <c:v>41867</c:v>
                </c:pt>
                <c:pt idx="228">
                  <c:v>41868</c:v>
                </c:pt>
                <c:pt idx="229">
                  <c:v>41869</c:v>
                </c:pt>
                <c:pt idx="230">
                  <c:v>41870</c:v>
                </c:pt>
                <c:pt idx="231">
                  <c:v>41871</c:v>
                </c:pt>
                <c:pt idx="232">
                  <c:v>41872</c:v>
                </c:pt>
                <c:pt idx="233">
                  <c:v>41873</c:v>
                </c:pt>
                <c:pt idx="234">
                  <c:v>41874</c:v>
                </c:pt>
                <c:pt idx="235">
                  <c:v>41875</c:v>
                </c:pt>
                <c:pt idx="236">
                  <c:v>41876</c:v>
                </c:pt>
                <c:pt idx="237">
                  <c:v>41877</c:v>
                </c:pt>
                <c:pt idx="238">
                  <c:v>41878</c:v>
                </c:pt>
                <c:pt idx="239">
                  <c:v>41879</c:v>
                </c:pt>
                <c:pt idx="240">
                  <c:v>41880</c:v>
                </c:pt>
                <c:pt idx="241">
                  <c:v>41881</c:v>
                </c:pt>
                <c:pt idx="242">
                  <c:v>41882</c:v>
                </c:pt>
                <c:pt idx="243">
                  <c:v>41883</c:v>
                </c:pt>
                <c:pt idx="244">
                  <c:v>41884</c:v>
                </c:pt>
                <c:pt idx="245">
                  <c:v>41885</c:v>
                </c:pt>
                <c:pt idx="246">
                  <c:v>41886</c:v>
                </c:pt>
                <c:pt idx="247">
                  <c:v>41887</c:v>
                </c:pt>
                <c:pt idx="248">
                  <c:v>41888</c:v>
                </c:pt>
                <c:pt idx="249">
                  <c:v>41889</c:v>
                </c:pt>
                <c:pt idx="250">
                  <c:v>41890</c:v>
                </c:pt>
                <c:pt idx="251">
                  <c:v>41891</c:v>
                </c:pt>
                <c:pt idx="252">
                  <c:v>41892</c:v>
                </c:pt>
                <c:pt idx="253">
                  <c:v>41893</c:v>
                </c:pt>
                <c:pt idx="254">
                  <c:v>41894</c:v>
                </c:pt>
                <c:pt idx="255">
                  <c:v>41895</c:v>
                </c:pt>
                <c:pt idx="256">
                  <c:v>41896</c:v>
                </c:pt>
                <c:pt idx="257">
                  <c:v>41897</c:v>
                </c:pt>
                <c:pt idx="258">
                  <c:v>41898</c:v>
                </c:pt>
                <c:pt idx="259">
                  <c:v>41899</c:v>
                </c:pt>
                <c:pt idx="260">
                  <c:v>41900</c:v>
                </c:pt>
                <c:pt idx="261">
                  <c:v>41901</c:v>
                </c:pt>
                <c:pt idx="262">
                  <c:v>41902</c:v>
                </c:pt>
                <c:pt idx="263">
                  <c:v>41903</c:v>
                </c:pt>
                <c:pt idx="264">
                  <c:v>41904</c:v>
                </c:pt>
                <c:pt idx="265">
                  <c:v>41905</c:v>
                </c:pt>
                <c:pt idx="266">
                  <c:v>41906</c:v>
                </c:pt>
                <c:pt idx="267">
                  <c:v>41907</c:v>
                </c:pt>
                <c:pt idx="268">
                  <c:v>41908</c:v>
                </c:pt>
                <c:pt idx="269">
                  <c:v>41909</c:v>
                </c:pt>
                <c:pt idx="270">
                  <c:v>41910</c:v>
                </c:pt>
                <c:pt idx="271">
                  <c:v>41911</c:v>
                </c:pt>
                <c:pt idx="272">
                  <c:v>41912</c:v>
                </c:pt>
                <c:pt idx="273">
                  <c:v>41913</c:v>
                </c:pt>
                <c:pt idx="274">
                  <c:v>41914</c:v>
                </c:pt>
                <c:pt idx="275">
                  <c:v>41915</c:v>
                </c:pt>
                <c:pt idx="276">
                  <c:v>41916</c:v>
                </c:pt>
                <c:pt idx="277">
                  <c:v>41917</c:v>
                </c:pt>
                <c:pt idx="278">
                  <c:v>41918</c:v>
                </c:pt>
                <c:pt idx="279">
                  <c:v>41919</c:v>
                </c:pt>
                <c:pt idx="280">
                  <c:v>41920</c:v>
                </c:pt>
                <c:pt idx="281">
                  <c:v>41921</c:v>
                </c:pt>
                <c:pt idx="282">
                  <c:v>41922</c:v>
                </c:pt>
                <c:pt idx="283">
                  <c:v>41923</c:v>
                </c:pt>
                <c:pt idx="284">
                  <c:v>41924</c:v>
                </c:pt>
                <c:pt idx="285">
                  <c:v>41925</c:v>
                </c:pt>
                <c:pt idx="286">
                  <c:v>41926</c:v>
                </c:pt>
                <c:pt idx="287">
                  <c:v>41927</c:v>
                </c:pt>
                <c:pt idx="288">
                  <c:v>41928</c:v>
                </c:pt>
                <c:pt idx="289">
                  <c:v>41929</c:v>
                </c:pt>
                <c:pt idx="290">
                  <c:v>41930</c:v>
                </c:pt>
                <c:pt idx="291">
                  <c:v>41931</c:v>
                </c:pt>
                <c:pt idx="292">
                  <c:v>41932</c:v>
                </c:pt>
                <c:pt idx="293">
                  <c:v>41933</c:v>
                </c:pt>
                <c:pt idx="294">
                  <c:v>41934</c:v>
                </c:pt>
                <c:pt idx="295">
                  <c:v>41935</c:v>
                </c:pt>
                <c:pt idx="296">
                  <c:v>41936</c:v>
                </c:pt>
                <c:pt idx="297">
                  <c:v>41937</c:v>
                </c:pt>
                <c:pt idx="298">
                  <c:v>41938</c:v>
                </c:pt>
                <c:pt idx="299">
                  <c:v>41939</c:v>
                </c:pt>
                <c:pt idx="300">
                  <c:v>41940</c:v>
                </c:pt>
                <c:pt idx="301">
                  <c:v>41941</c:v>
                </c:pt>
                <c:pt idx="302">
                  <c:v>41942</c:v>
                </c:pt>
                <c:pt idx="303">
                  <c:v>41943</c:v>
                </c:pt>
                <c:pt idx="304">
                  <c:v>41944</c:v>
                </c:pt>
                <c:pt idx="305">
                  <c:v>41945</c:v>
                </c:pt>
                <c:pt idx="306">
                  <c:v>41946</c:v>
                </c:pt>
                <c:pt idx="307">
                  <c:v>41947</c:v>
                </c:pt>
                <c:pt idx="308">
                  <c:v>41948</c:v>
                </c:pt>
                <c:pt idx="309">
                  <c:v>41949</c:v>
                </c:pt>
                <c:pt idx="310">
                  <c:v>41950</c:v>
                </c:pt>
                <c:pt idx="311">
                  <c:v>41951</c:v>
                </c:pt>
                <c:pt idx="312">
                  <c:v>41952</c:v>
                </c:pt>
                <c:pt idx="313">
                  <c:v>41953</c:v>
                </c:pt>
                <c:pt idx="314">
                  <c:v>41954</c:v>
                </c:pt>
                <c:pt idx="315">
                  <c:v>41955</c:v>
                </c:pt>
                <c:pt idx="316">
                  <c:v>41956</c:v>
                </c:pt>
                <c:pt idx="317">
                  <c:v>41957</c:v>
                </c:pt>
                <c:pt idx="318">
                  <c:v>41958</c:v>
                </c:pt>
                <c:pt idx="319">
                  <c:v>41959</c:v>
                </c:pt>
                <c:pt idx="320">
                  <c:v>41960</c:v>
                </c:pt>
                <c:pt idx="321">
                  <c:v>41961</c:v>
                </c:pt>
                <c:pt idx="322">
                  <c:v>41962</c:v>
                </c:pt>
                <c:pt idx="323">
                  <c:v>41963</c:v>
                </c:pt>
                <c:pt idx="324">
                  <c:v>41964</c:v>
                </c:pt>
                <c:pt idx="325">
                  <c:v>41965</c:v>
                </c:pt>
                <c:pt idx="326">
                  <c:v>41966</c:v>
                </c:pt>
                <c:pt idx="327">
                  <c:v>41967</c:v>
                </c:pt>
                <c:pt idx="328">
                  <c:v>41968</c:v>
                </c:pt>
                <c:pt idx="329">
                  <c:v>41969</c:v>
                </c:pt>
                <c:pt idx="330">
                  <c:v>41970</c:v>
                </c:pt>
                <c:pt idx="331">
                  <c:v>41971</c:v>
                </c:pt>
                <c:pt idx="332">
                  <c:v>41972</c:v>
                </c:pt>
                <c:pt idx="333">
                  <c:v>41973</c:v>
                </c:pt>
              </c:numCache>
            </c:numRef>
          </c:xVal>
          <c:yVal>
            <c:numRef>
              <c:f>Baseline!$G$4:$G$337</c:f>
              <c:numCache>
                <c:formatCode>_(* #,##0.00_);_(* \(#,##0.00\);_(* "-"??_);_(@_)</c:formatCode>
                <c:ptCount val="334"/>
                <c:pt idx="0">
                  <c:v>22.881249999999998</c:v>
                </c:pt>
                <c:pt idx="1">
                  <c:v>25.687499999999986</c:v>
                </c:pt>
                <c:pt idx="2">
                  <c:v>23.314583333333342</c:v>
                </c:pt>
                <c:pt idx="3">
                  <c:v>22.831250000000001</c:v>
                </c:pt>
                <c:pt idx="4">
                  <c:v>23.072916666666668</c:v>
                </c:pt>
                <c:pt idx="5">
                  <c:v>23.889583333333334</c:v>
                </c:pt>
                <c:pt idx="6">
                  <c:v>19.208333333333332</c:v>
                </c:pt>
                <c:pt idx="7">
                  <c:v>17.537499999999998</c:v>
                </c:pt>
                <c:pt idx="8">
                  <c:v>19.472916666666666</c:v>
                </c:pt>
                <c:pt idx="9">
                  <c:v>21.827083333333331</c:v>
                </c:pt>
                <c:pt idx="10">
                  <c:v>24.302083333333329</c:v>
                </c:pt>
                <c:pt idx="11">
                  <c:v>23.391666666666666</c:v>
                </c:pt>
                <c:pt idx="12">
                  <c:v>21.672916666666666</c:v>
                </c:pt>
                <c:pt idx="13">
                  <c:v>23.079166666666662</c:v>
                </c:pt>
                <c:pt idx="14">
                  <c:v>25.775000000000002</c:v>
                </c:pt>
                <c:pt idx="15">
                  <c:v>25.183333333333337</c:v>
                </c:pt>
                <c:pt idx="16">
                  <c:v>24.929166666666664</c:v>
                </c:pt>
                <c:pt idx="17">
                  <c:v>25.804166666666674</c:v>
                </c:pt>
                <c:pt idx="18">
                  <c:v>23.414583333333336</c:v>
                </c:pt>
                <c:pt idx="19">
                  <c:v>21.964583333333326</c:v>
                </c:pt>
                <c:pt idx="20">
                  <c:v>21.029166666666665</c:v>
                </c:pt>
                <c:pt idx="21">
                  <c:v>20.554166666666671</c:v>
                </c:pt>
                <c:pt idx="22">
                  <c:v>21.033333333333328</c:v>
                </c:pt>
                <c:pt idx="23">
                  <c:v>22.229166666666668</c:v>
                </c:pt>
                <c:pt idx="24">
                  <c:v>20.077083333333331</c:v>
                </c:pt>
                <c:pt idx="25">
                  <c:v>18.145833333333336</c:v>
                </c:pt>
                <c:pt idx="26">
                  <c:v>20.331250000000001</c:v>
                </c:pt>
                <c:pt idx="27">
                  <c:v>22.327083333333334</c:v>
                </c:pt>
                <c:pt idx="28">
                  <c:v>24.800000000000008</c:v>
                </c:pt>
                <c:pt idx="29">
                  <c:v>24.079166666666666</c:v>
                </c:pt>
                <c:pt idx="30">
                  <c:v>24.747916666666672</c:v>
                </c:pt>
                <c:pt idx="31">
                  <c:v>24.279166666666672</c:v>
                </c:pt>
                <c:pt idx="32">
                  <c:v>24.164583333333329</c:v>
                </c:pt>
                <c:pt idx="33">
                  <c:v>24.741666666666664</c:v>
                </c:pt>
                <c:pt idx="34">
                  <c:v>19.995833333333334</c:v>
                </c:pt>
                <c:pt idx="35">
                  <c:v>19.347916666666666</c:v>
                </c:pt>
                <c:pt idx="36">
                  <c:v>19.229166666666668</c:v>
                </c:pt>
                <c:pt idx="37">
                  <c:v>20.777083333333334</c:v>
                </c:pt>
                <c:pt idx="38">
                  <c:v>23.135416666666668</c:v>
                </c:pt>
                <c:pt idx="39">
                  <c:v>24.143749999999997</c:v>
                </c:pt>
                <c:pt idx="40">
                  <c:v>22.122916666666665</c:v>
                </c:pt>
                <c:pt idx="41">
                  <c:v>21.958333333333339</c:v>
                </c:pt>
                <c:pt idx="42">
                  <c:v>23.177083333333329</c:v>
                </c:pt>
                <c:pt idx="43">
                  <c:v>24.11666666666666</c:v>
                </c:pt>
                <c:pt idx="44">
                  <c:v>21.627083333333331</c:v>
                </c:pt>
                <c:pt idx="45">
                  <c:v>22.149999999999995</c:v>
                </c:pt>
                <c:pt idx="46">
                  <c:v>21.808333333333334</c:v>
                </c:pt>
                <c:pt idx="47">
                  <c:v>19.84375</c:v>
                </c:pt>
                <c:pt idx="48">
                  <c:v>21.131249999999998</c:v>
                </c:pt>
                <c:pt idx="49">
                  <c:v>21.195833333333329</c:v>
                </c:pt>
                <c:pt idx="50">
                  <c:v>22.53125</c:v>
                </c:pt>
                <c:pt idx="51">
                  <c:v>20.558333333333334</c:v>
                </c:pt>
                <c:pt idx="52">
                  <c:v>20.716666666666669</c:v>
                </c:pt>
                <c:pt idx="53">
                  <c:v>20.368749999999995</c:v>
                </c:pt>
                <c:pt idx="54">
                  <c:v>21.862499999999994</c:v>
                </c:pt>
                <c:pt idx="55">
                  <c:v>22.00833333333334</c:v>
                </c:pt>
                <c:pt idx="56">
                  <c:v>22.824999999999999</c:v>
                </c:pt>
                <c:pt idx="57">
                  <c:v>19.739583333333339</c:v>
                </c:pt>
                <c:pt idx="58">
                  <c:v>18.189583333333328</c:v>
                </c:pt>
                <c:pt idx="59">
                  <c:v>18.287500000000001</c:v>
                </c:pt>
                <c:pt idx="60">
                  <c:v>19.152083333333334</c:v>
                </c:pt>
                <c:pt idx="61">
                  <c:v>19.954166666666669</c:v>
                </c:pt>
                <c:pt idx="62">
                  <c:v>20.481249999999999</c:v>
                </c:pt>
                <c:pt idx="63">
                  <c:v>21.183333333333334</c:v>
                </c:pt>
                <c:pt idx="64">
                  <c:v>21.295833333333341</c:v>
                </c:pt>
                <c:pt idx="65">
                  <c:v>20.875000000000004</c:v>
                </c:pt>
                <c:pt idx="66">
                  <c:v>21.754166666666666</c:v>
                </c:pt>
                <c:pt idx="67">
                  <c:v>21.683333333333334</c:v>
                </c:pt>
                <c:pt idx="68">
                  <c:v>21.987499999999997</c:v>
                </c:pt>
                <c:pt idx="69">
                  <c:v>21.641666666666669</c:v>
                </c:pt>
                <c:pt idx="70">
                  <c:v>21.679166666666671</c:v>
                </c:pt>
                <c:pt idx="71">
                  <c:v>20.810416666666665</c:v>
                </c:pt>
                <c:pt idx="72">
                  <c:v>21.435416666666658</c:v>
                </c:pt>
                <c:pt idx="73">
                  <c:v>20.408333333333335</c:v>
                </c:pt>
                <c:pt idx="74">
                  <c:v>21.385416666666668</c:v>
                </c:pt>
                <c:pt idx="75">
                  <c:v>19.079166666666666</c:v>
                </c:pt>
                <c:pt idx="76">
                  <c:v>21.083333333333339</c:v>
                </c:pt>
                <c:pt idx="77">
                  <c:v>21.364583333333332</c:v>
                </c:pt>
                <c:pt idx="78">
                  <c:v>22.106250000000003</c:v>
                </c:pt>
                <c:pt idx="79">
                  <c:v>21.687499999999996</c:v>
                </c:pt>
                <c:pt idx="80">
                  <c:v>21.431250000000002</c:v>
                </c:pt>
                <c:pt idx="81">
                  <c:v>22.19583333333334</c:v>
                </c:pt>
                <c:pt idx="82">
                  <c:v>18.268749999999994</c:v>
                </c:pt>
                <c:pt idx="83">
                  <c:v>20.366666666666671</c:v>
                </c:pt>
                <c:pt idx="84">
                  <c:v>21.039583333333329</c:v>
                </c:pt>
                <c:pt idx="85">
                  <c:v>19.185416666666665</c:v>
                </c:pt>
                <c:pt idx="86">
                  <c:v>19.183333333333334</c:v>
                </c:pt>
                <c:pt idx="87">
                  <c:v>21.039583333333336</c:v>
                </c:pt>
                <c:pt idx="88">
                  <c:v>21.016666666666666</c:v>
                </c:pt>
                <c:pt idx="89">
                  <c:v>19.974999999999998</c:v>
                </c:pt>
                <c:pt idx="90">
                  <c:v>20.256249999999998</c:v>
                </c:pt>
                <c:pt idx="91">
                  <c:v>20.608333333333327</c:v>
                </c:pt>
                <c:pt idx="92">
                  <c:v>22.068749999999998</c:v>
                </c:pt>
                <c:pt idx="93">
                  <c:v>19.412499999999998</c:v>
                </c:pt>
                <c:pt idx="94">
                  <c:v>19.893750000000001</c:v>
                </c:pt>
                <c:pt idx="95">
                  <c:v>18.22</c:v>
                </c:pt>
                <c:pt idx="96">
                  <c:v>17.137499999999999</c:v>
                </c:pt>
                <c:pt idx="97">
                  <c:v>18.460416666666667</c:v>
                </c:pt>
                <c:pt idx="98">
                  <c:v>18.445833333333333</c:v>
                </c:pt>
                <c:pt idx="99">
                  <c:v>18.018750000000001</c:v>
                </c:pt>
                <c:pt idx="100">
                  <c:v>20.683333333333337</c:v>
                </c:pt>
                <c:pt idx="101">
                  <c:v>18.658333333333331</c:v>
                </c:pt>
                <c:pt idx="102">
                  <c:v>17.954166666666666</c:v>
                </c:pt>
                <c:pt idx="103">
                  <c:v>16.304166666666667</c:v>
                </c:pt>
                <c:pt idx="104">
                  <c:v>17.054166666666671</c:v>
                </c:pt>
                <c:pt idx="105">
                  <c:v>17.243749999999995</c:v>
                </c:pt>
                <c:pt idx="106">
                  <c:v>16.724999999999998</c:v>
                </c:pt>
                <c:pt idx="107">
                  <c:v>17.40208333333333</c:v>
                </c:pt>
                <c:pt idx="108">
                  <c:v>16.370833333333337</c:v>
                </c:pt>
                <c:pt idx="109">
                  <c:v>16.168749999999999</c:v>
                </c:pt>
                <c:pt idx="110">
                  <c:v>15.487500000000002</c:v>
                </c:pt>
                <c:pt idx="111">
                  <c:v>15.122916666666669</c:v>
                </c:pt>
                <c:pt idx="112">
                  <c:v>16.250000000000004</c:v>
                </c:pt>
                <c:pt idx="113">
                  <c:v>19.093749999999993</c:v>
                </c:pt>
                <c:pt idx="114">
                  <c:v>17.687499999999996</c:v>
                </c:pt>
                <c:pt idx="115">
                  <c:v>16.572916666666668</c:v>
                </c:pt>
                <c:pt idx="116">
                  <c:v>16.499999999999993</c:v>
                </c:pt>
                <c:pt idx="117">
                  <c:v>17.112500000000001</c:v>
                </c:pt>
                <c:pt idx="118">
                  <c:v>18.156250000000004</c:v>
                </c:pt>
                <c:pt idx="119">
                  <c:v>18.333333333333339</c:v>
                </c:pt>
                <c:pt idx="120">
                  <c:v>14.333333333333336</c:v>
                </c:pt>
                <c:pt idx="121">
                  <c:v>14.637499999999996</c:v>
                </c:pt>
                <c:pt idx="122">
                  <c:v>11.749999999999998</c:v>
                </c:pt>
                <c:pt idx="123">
                  <c:v>12.854166666666663</c:v>
                </c:pt>
                <c:pt idx="124">
                  <c:v>11.352083333333335</c:v>
                </c:pt>
                <c:pt idx="125">
                  <c:v>13.120833333333332</c:v>
                </c:pt>
                <c:pt idx="126">
                  <c:v>13.591666666666667</c:v>
                </c:pt>
                <c:pt idx="127">
                  <c:v>13.829166666666666</c:v>
                </c:pt>
                <c:pt idx="128">
                  <c:v>14.122916666666669</c:v>
                </c:pt>
                <c:pt idx="129">
                  <c:v>14.935416666666667</c:v>
                </c:pt>
                <c:pt idx="130">
                  <c:v>16.502083333333324</c:v>
                </c:pt>
                <c:pt idx="131">
                  <c:v>16.108333333333331</c:v>
                </c:pt>
                <c:pt idx="132">
                  <c:v>15.827083333333333</c:v>
                </c:pt>
                <c:pt idx="133">
                  <c:v>14.739999999999998</c:v>
                </c:pt>
                <c:pt idx="134">
                  <c:v>14.491666666666665</c:v>
                </c:pt>
                <c:pt idx="135">
                  <c:v>15.039583333333331</c:v>
                </c:pt>
                <c:pt idx="136">
                  <c:v>14.652083333333328</c:v>
                </c:pt>
                <c:pt idx="137">
                  <c:v>14.689583333333331</c:v>
                </c:pt>
                <c:pt idx="138">
                  <c:v>16.081250000000008</c:v>
                </c:pt>
                <c:pt idx="139">
                  <c:v>16.324999999999999</c:v>
                </c:pt>
                <c:pt idx="140">
                  <c:v>16.18333333333333</c:v>
                </c:pt>
                <c:pt idx="141">
                  <c:v>15.92708333333333</c:v>
                </c:pt>
                <c:pt idx="142">
                  <c:v>16.922916666666669</c:v>
                </c:pt>
                <c:pt idx="143">
                  <c:v>17.260416666666661</c:v>
                </c:pt>
                <c:pt idx="144">
                  <c:v>17.418750000000006</c:v>
                </c:pt>
                <c:pt idx="145">
                  <c:v>17.154166666666672</c:v>
                </c:pt>
                <c:pt idx="146">
                  <c:v>18.091666666666665</c:v>
                </c:pt>
                <c:pt idx="147">
                  <c:v>18.018749999999997</c:v>
                </c:pt>
                <c:pt idx="148">
                  <c:v>14.762500000000001</c:v>
                </c:pt>
                <c:pt idx="149">
                  <c:v>15.589583333333337</c:v>
                </c:pt>
                <c:pt idx="150">
                  <c:v>14.81875</c:v>
                </c:pt>
                <c:pt idx="151">
                  <c:v>13.339583333333332</c:v>
                </c:pt>
                <c:pt idx="152">
                  <c:v>13.422916666666671</c:v>
                </c:pt>
                <c:pt idx="153">
                  <c:v>11.887500000000001</c:v>
                </c:pt>
                <c:pt idx="154">
                  <c:v>13.235416666666664</c:v>
                </c:pt>
                <c:pt idx="155">
                  <c:v>14.727083333333333</c:v>
                </c:pt>
                <c:pt idx="156">
                  <c:v>14.25625</c:v>
                </c:pt>
                <c:pt idx="157">
                  <c:v>12.743749999999999</c:v>
                </c:pt>
                <c:pt idx="158">
                  <c:v>12.191666666666665</c:v>
                </c:pt>
                <c:pt idx="159">
                  <c:v>11.860416666666667</c:v>
                </c:pt>
                <c:pt idx="160">
                  <c:v>13.158333333333333</c:v>
                </c:pt>
                <c:pt idx="161">
                  <c:v>13.068749999999996</c:v>
                </c:pt>
                <c:pt idx="162">
                  <c:v>12.300000000000004</c:v>
                </c:pt>
                <c:pt idx="163">
                  <c:v>11.868749999999999</c:v>
                </c:pt>
                <c:pt idx="164">
                  <c:v>13.93333333333333</c:v>
                </c:pt>
                <c:pt idx="165">
                  <c:v>12.2125</c:v>
                </c:pt>
                <c:pt idx="166">
                  <c:v>11.758333333333335</c:v>
                </c:pt>
                <c:pt idx="167">
                  <c:v>13.877083333333331</c:v>
                </c:pt>
                <c:pt idx="168">
                  <c:v>13.05625</c:v>
                </c:pt>
                <c:pt idx="169">
                  <c:v>12.816666666666668</c:v>
                </c:pt>
                <c:pt idx="170">
                  <c:v>13.366666666666669</c:v>
                </c:pt>
                <c:pt idx="171">
                  <c:v>12.045833333333336</c:v>
                </c:pt>
                <c:pt idx="172">
                  <c:v>12.204166666666666</c:v>
                </c:pt>
                <c:pt idx="173">
                  <c:v>11.641666666666666</c:v>
                </c:pt>
                <c:pt idx="174">
                  <c:v>12.727083333333335</c:v>
                </c:pt>
                <c:pt idx="175">
                  <c:v>12.691666666666668</c:v>
                </c:pt>
                <c:pt idx="176">
                  <c:v>13.072916666666666</c:v>
                </c:pt>
                <c:pt idx="177">
                  <c:v>12.2125</c:v>
                </c:pt>
                <c:pt idx="178">
                  <c:v>12.5625</c:v>
                </c:pt>
                <c:pt idx="179">
                  <c:v>11.529166666666663</c:v>
                </c:pt>
                <c:pt idx="180">
                  <c:v>9.8270833333333361</c:v>
                </c:pt>
                <c:pt idx="181" formatCode="General">
                  <c:v>10.3375</c:v>
                </c:pt>
                <c:pt idx="182" formatCode="General">
                  <c:v>10.475000000000005</c:v>
                </c:pt>
                <c:pt idx="183" formatCode="General">
                  <c:v>8.9604166666666654</c:v>
                </c:pt>
                <c:pt idx="184" formatCode="General">
                  <c:v>10.670833333333333</c:v>
                </c:pt>
                <c:pt idx="185" formatCode="General">
                  <c:v>10.225</c:v>
                </c:pt>
                <c:pt idx="186" formatCode="General">
                  <c:v>9.1166666666666689</c:v>
                </c:pt>
                <c:pt idx="187" formatCode="General">
                  <c:v>9.2729166666666654</c:v>
                </c:pt>
                <c:pt idx="188" formatCode="General">
                  <c:v>8.8520833333333346</c:v>
                </c:pt>
                <c:pt idx="189" formatCode="General">
                  <c:v>10.93125</c:v>
                </c:pt>
                <c:pt idx="190" formatCode="General">
                  <c:v>11.122916666666667</c:v>
                </c:pt>
                <c:pt idx="191" formatCode="General">
                  <c:v>9.9604166666666654</c:v>
                </c:pt>
                <c:pt idx="192" formatCode="General">
                  <c:v>9.4229166666666675</c:v>
                </c:pt>
                <c:pt idx="193" formatCode="General">
                  <c:v>9.3208333333333364</c:v>
                </c:pt>
                <c:pt idx="194" formatCode="General">
                  <c:v>10.802083333333329</c:v>
                </c:pt>
                <c:pt idx="195" formatCode="General">
                  <c:v>11.141666666666666</c:v>
                </c:pt>
                <c:pt idx="196" formatCode="General">
                  <c:v>11.902083333333332</c:v>
                </c:pt>
                <c:pt idx="197" formatCode="General">
                  <c:v>10.831249999999999</c:v>
                </c:pt>
                <c:pt idx="198" formatCode="General">
                  <c:v>9.8437499999999982</c:v>
                </c:pt>
                <c:pt idx="199" formatCode="General">
                  <c:v>10.735416666666667</c:v>
                </c:pt>
                <c:pt idx="200" formatCode="General">
                  <c:v>11.520833333333334</c:v>
                </c:pt>
                <c:pt idx="201" formatCode="General">
                  <c:v>11.027083333333335</c:v>
                </c:pt>
                <c:pt idx="202" formatCode="General">
                  <c:v>11.785416666666668</c:v>
                </c:pt>
                <c:pt idx="203" formatCode="General">
                  <c:v>11.387500000000001</c:v>
                </c:pt>
                <c:pt idx="204" formatCode="General">
                  <c:v>10.841666666666663</c:v>
                </c:pt>
                <c:pt idx="205" formatCode="General">
                  <c:v>13.020833333333334</c:v>
                </c:pt>
                <c:pt idx="206" formatCode="General">
                  <c:v>12.639583333333333</c:v>
                </c:pt>
                <c:pt idx="207" formatCode="General">
                  <c:v>11.74583333333333</c:v>
                </c:pt>
                <c:pt idx="208" formatCode="General">
                  <c:v>11.977083333333333</c:v>
                </c:pt>
                <c:pt idx="209" formatCode="General">
                  <c:v>15.589583333333332</c:v>
                </c:pt>
                <c:pt idx="210" formatCode="General">
                  <c:v>16.414583333333336</c:v>
                </c:pt>
                <c:pt idx="211" formatCode="General">
                  <c:v>17.672916666666669</c:v>
                </c:pt>
                <c:pt idx="212" formatCode="General">
                  <c:v>13.537499999999996</c:v>
                </c:pt>
                <c:pt idx="213" formatCode="General">
                  <c:v>9.0333333333333368</c:v>
                </c:pt>
                <c:pt idx="214" formatCode="General">
                  <c:v>9.4916666666666689</c:v>
                </c:pt>
                <c:pt idx="215" formatCode="General">
                  <c:v>10.525000000000002</c:v>
                </c:pt>
                <c:pt idx="216" formatCode="General">
                  <c:v>10.660416666666665</c:v>
                </c:pt>
                <c:pt idx="217" formatCode="General">
                  <c:v>11.158333333333333</c:v>
                </c:pt>
                <c:pt idx="218" formatCode="General">
                  <c:v>11.831249999999995</c:v>
                </c:pt>
                <c:pt idx="219" formatCode="General">
                  <c:v>11.039583333333331</c:v>
                </c:pt>
                <c:pt idx="220" formatCode="General">
                  <c:v>12.406250000000002</c:v>
                </c:pt>
                <c:pt idx="221" formatCode="General">
                  <c:v>13.066666666666665</c:v>
                </c:pt>
                <c:pt idx="222" formatCode="General">
                  <c:v>9.6645833333333346</c:v>
                </c:pt>
                <c:pt idx="223" formatCode="General">
                  <c:v>9.7375000000000007</c:v>
                </c:pt>
                <c:pt idx="224" formatCode="General">
                  <c:v>10.437499999999998</c:v>
                </c:pt>
                <c:pt idx="225" formatCode="General">
                  <c:v>10.81666666666667</c:v>
                </c:pt>
                <c:pt idx="226" formatCode="General">
                  <c:v>11.887500000000001</c:v>
                </c:pt>
                <c:pt idx="227" formatCode="General">
                  <c:v>11.470833333333337</c:v>
                </c:pt>
                <c:pt idx="228" formatCode="General">
                  <c:v>12.927083333333323</c:v>
                </c:pt>
                <c:pt idx="229" formatCode="General">
                  <c:v>12.239583333333336</c:v>
                </c:pt>
                <c:pt idx="230" formatCode="General">
                  <c:v>13.033333333333333</c:v>
                </c:pt>
                <c:pt idx="231" formatCode="General">
                  <c:v>11.883333333333333</c:v>
                </c:pt>
                <c:pt idx="232" formatCode="General">
                  <c:v>12.185416666666669</c:v>
                </c:pt>
                <c:pt idx="233" formatCode="General">
                  <c:v>13.266666666666667</c:v>
                </c:pt>
                <c:pt idx="234" formatCode="General">
                  <c:v>12.76041666666667</c:v>
                </c:pt>
                <c:pt idx="235" formatCode="General">
                  <c:v>13.562500000000002</c:v>
                </c:pt>
                <c:pt idx="236" formatCode="General">
                  <c:v>13.714583333333335</c:v>
                </c:pt>
                <c:pt idx="237" formatCode="General">
                  <c:v>12.516666666666666</c:v>
                </c:pt>
                <c:pt idx="238" formatCode="General">
                  <c:v>13.358333333333333</c:v>
                </c:pt>
                <c:pt idx="239" formatCode="General">
                  <c:v>13.285416666666665</c:v>
                </c:pt>
                <c:pt idx="240" formatCode="General">
                  <c:v>12.591666666666669</c:v>
                </c:pt>
                <c:pt idx="241" formatCode="General">
                  <c:v>13.502083333333331</c:v>
                </c:pt>
                <c:pt idx="242" formatCode="General">
                  <c:v>14.637500000000003</c:v>
                </c:pt>
                <c:pt idx="243" formatCode="General">
                  <c:v>15.458333333333334</c:v>
                </c:pt>
                <c:pt idx="244" formatCode="General">
                  <c:v>13.72916666666667</c:v>
                </c:pt>
                <c:pt idx="245" formatCode="General">
                  <c:v>12.089583333333335</c:v>
                </c:pt>
                <c:pt idx="246" formatCode="General">
                  <c:v>12.05416666666666</c:v>
                </c:pt>
                <c:pt idx="247" formatCode="General">
                  <c:v>12.395833333333336</c:v>
                </c:pt>
                <c:pt idx="248" formatCode="General">
                  <c:v>12.666666666666666</c:v>
                </c:pt>
                <c:pt idx="249" formatCode="General">
                  <c:v>12.950000000000001</c:v>
                </c:pt>
                <c:pt idx="250" formatCode="General">
                  <c:v>13.660416666666668</c:v>
                </c:pt>
                <c:pt idx="251" formatCode="General">
                  <c:v>16.474999999999998</c:v>
                </c:pt>
                <c:pt idx="252" formatCode="General">
                  <c:v>16.939583333333335</c:v>
                </c:pt>
                <c:pt idx="253" formatCode="General">
                  <c:v>15.72916666666667</c:v>
                </c:pt>
                <c:pt idx="254" formatCode="General">
                  <c:v>13.897916666666665</c:v>
                </c:pt>
                <c:pt idx="255" formatCode="General">
                  <c:v>14.508333333333335</c:v>
                </c:pt>
                <c:pt idx="256" formatCode="General">
                  <c:v>15.610416666666666</c:v>
                </c:pt>
                <c:pt idx="257" formatCode="General">
                  <c:v>15.779166666666656</c:v>
                </c:pt>
                <c:pt idx="258" formatCode="General">
                  <c:v>16.189583333333335</c:v>
                </c:pt>
                <c:pt idx="259" formatCode="General">
                  <c:v>14.793749999999998</c:v>
                </c:pt>
                <c:pt idx="260" formatCode="General">
                  <c:v>13.093749999999995</c:v>
                </c:pt>
                <c:pt idx="261" formatCode="General">
                  <c:v>11.591666666666669</c:v>
                </c:pt>
                <c:pt idx="262" formatCode="General">
                  <c:v>12.643749999999997</c:v>
                </c:pt>
                <c:pt idx="263" formatCode="General">
                  <c:v>14.018749999999997</c:v>
                </c:pt>
                <c:pt idx="264" formatCode="General">
                  <c:v>14.485416666666667</c:v>
                </c:pt>
                <c:pt idx="265" formatCode="General">
                  <c:v>14.262499999999996</c:v>
                </c:pt>
                <c:pt idx="266" formatCode="General">
                  <c:v>16.870833333333334</c:v>
                </c:pt>
                <c:pt idx="267" formatCode="General">
                  <c:v>16.647916666666667</c:v>
                </c:pt>
                <c:pt idx="268" formatCode="General">
                  <c:v>15.391666666666666</c:v>
                </c:pt>
                <c:pt idx="269" formatCode="General">
                  <c:v>15.043749999999994</c:v>
                </c:pt>
                <c:pt idx="270" formatCode="General">
                  <c:v>16.237500000000001</c:v>
                </c:pt>
                <c:pt idx="271" formatCode="General">
                  <c:v>21.686956521739134</c:v>
                </c:pt>
                <c:pt idx="272" formatCode="General">
                  <c:v>23.854166666666661</c:v>
                </c:pt>
                <c:pt idx="273" formatCode="General">
                  <c:v>16.360416666666662</c:v>
                </c:pt>
                <c:pt idx="274" formatCode="General">
                  <c:v>15.300000000000002</c:v>
                </c:pt>
                <c:pt idx="275" formatCode="General">
                  <c:v>15.710416666666667</c:v>
                </c:pt>
                <c:pt idx="276" formatCode="General">
                  <c:v>18.214583333333326</c:v>
                </c:pt>
                <c:pt idx="277" formatCode="General">
                  <c:v>21.265217391304347</c:v>
                </c:pt>
                <c:pt idx="278" formatCode="General">
                  <c:v>21.568750000000005</c:v>
                </c:pt>
                <c:pt idx="279" formatCode="General">
                  <c:v>22.633333333333336</c:v>
                </c:pt>
                <c:pt idx="280" formatCode="General">
                  <c:v>16.383333333333333</c:v>
                </c:pt>
                <c:pt idx="281" formatCode="General">
                  <c:v>17.014583333333334</c:v>
                </c:pt>
                <c:pt idx="282" formatCode="General">
                  <c:v>17.250000000000004</c:v>
                </c:pt>
                <c:pt idx="283" formatCode="General">
                  <c:v>19.987500000000004</c:v>
                </c:pt>
                <c:pt idx="284" formatCode="General">
                  <c:v>20.389583333333331</c:v>
                </c:pt>
                <c:pt idx="285" formatCode="General">
                  <c:v>18.231249999999999</c:v>
                </c:pt>
                <c:pt idx="286" formatCode="General">
                  <c:v>13.795833333333333</c:v>
                </c:pt>
                <c:pt idx="287" formatCode="General">
                  <c:v>12.210416666666665</c:v>
                </c:pt>
                <c:pt idx="288" formatCode="General">
                  <c:v>13.924999999999999</c:v>
                </c:pt>
                <c:pt idx="289" formatCode="General">
                  <c:v>14.352083333333338</c:v>
                </c:pt>
                <c:pt idx="290" formatCode="General">
                  <c:v>15.041666666666664</c:v>
                </c:pt>
                <c:pt idx="291" formatCode="General">
                  <c:v>17.806249999999999</c:v>
                </c:pt>
                <c:pt idx="292" formatCode="General">
                  <c:v>15.99791666666667</c:v>
                </c:pt>
                <c:pt idx="293" formatCode="General">
                  <c:v>14.839583333333339</c:v>
                </c:pt>
                <c:pt idx="294" formatCode="General">
                  <c:v>17.360416666666669</c:v>
                </c:pt>
                <c:pt idx="295" formatCode="General">
                  <c:v>19.777083333333334</c:v>
                </c:pt>
                <c:pt idx="296" formatCode="General">
                  <c:v>22.112499999999997</c:v>
                </c:pt>
                <c:pt idx="297" formatCode="General">
                  <c:v>22.014583333333334</c:v>
                </c:pt>
                <c:pt idx="298" formatCode="General">
                  <c:v>21.891666666666669</c:v>
                </c:pt>
                <c:pt idx="299" formatCode="General">
                  <c:v>23.397916666666664</c:v>
                </c:pt>
                <c:pt idx="300" formatCode="General">
                  <c:v>20.28125</c:v>
                </c:pt>
                <c:pt idx="301" formatCode="General">
                  <c:v>18.972916666666666</c:v>
                </c:pt>
                <c:pt idx="302" formatCode="General">
                  <c:v>20.997916666666665</c:v>
                </c:pt>
                <c:pt idx="303" formatCode="General">
                  <c:v>23.491666666666671</c:v>
                </c:pt>
                <c:pt idx="304" formatCode="General">
                  <c:v>25.954166666666676</c:v>
                </c:pt>
                <c:pt idx="305" formatCode="General">
                  <c:v>16.472916666666666</c:v>
                </c:pt>
                <c:pt idx="306" formatCode="General">
                  <c:v>15.356249999999996</c:v>
                </c:pt>
                <c:pt idx="307" formatCode="General">
                  <c:v>18.645833333333332</c:v>
                </c:pt>
                <c:pt idx="308" formatCode="General">
                  <c:v>18.460416666666667</c:v>
                </c:pt>
                <c:pt idx="309" formatCode="General">
                  <c:v>17.106249999999999</c:v>
                </c:pt>
                <c:pt idx="310" formatCode="General">
                  <c:v>17.897916666666664</c:v>
                </c:pt>
                <c:pt idx="311" formatCode="General">
                  <c:v>18.587499999999999</c:v>
                </c:pt>
                <c:pt idx="312" formatCode="General">
                  <c:v>19.629166666666666</c:v>
                </c:pt>
                <c:pt idx="313" formatCode="General">
                  <c:v>19.443750000000005</c:v>
                </c:pt>
                <c:pt idx="314" formatCode="General">
                  <c:v>17.237500000000004</c:v>
                </c:pt>
                <c:pt idx="315" formatCode="General">
                  <c:v>17.893749999999994</c:v>
                </c:pt>
                <c:pt idx="316" formatCode="General">
                  <c:v>20.150000000000002</c:v>
                </c:pt>
                <c:pt idx="317" formatCode="General">
                  <c:v>25.985416666666662</c:v>
                </c:pt>
                <c:pt idx="318" formatCode="General">
                  <c:v>19.602083333333336</c:v>
                </c:pt>
                <c:pt idx="319" formatCode="General">
                  <c:v>20.658333333333331</c:v>
                </c:pt>
                <c:pt idx="320" formatCode="General">
                  <c:v>19.145833333333329</c:v>
                </c:pt>
                <c:pt idx="321" formatCode="General">
                  <c:v>19.993749999999999</c:v>
                </c:pt>
                <c:pt idx="322" formatCode="General">
                  <c:v>20.681250000000002</c:v>
                </c:pt>
                <c:pt idx="323" formatCode="General">
                  <c:v>24.568749999999994</c:v>
                </c:pt>
                <c:pt idx="324" formatCode="General">
                  <c:v>27.493749999999995</c:v>
                </c:pt>
                <c:pt idx="325" formatCode="General">
                  <c:v>22.035416666666663</c:v>
                </c:pt>
                <c:pt idx="326" formatCode="General">
                  <c:v>25.033333333333331</c:v>
                </c:pt>
                <c:pt idx="327" formatCode="General">
                  <c:v>23.497916666666665</c:v>
                </c:pt>
                <c:pt idx="328" formatCode="General">
                  <c:v>22.162499999999994</c:v>
                </c:pt>
                <c:pt idx="329" formatCode="General">
                  <c:v>20.704166666666662</c:v>
                </c:pt>
                <c:pt idx="330" formatCode="General">
                  <c:v>17.979166666666671</c:v>
                </c:pt>
                <c:pt idx="331" formatCode="General">
                  <c:v>18.779166666666669</c:v>
                </c:pt>
                <c:pt idx="332" formatCode="General">
                  <c:v>21.120833333333326</c:v>
                </c:pt>
                <c:pt idx="333" formatCode="General">
                  <c:v>21.312500000000004</c:v>
                </c:pt>
              </c:numCache>
            </c:numRef>
          </c:yVal>
          <c:smooth val="0"/>
        </c:ser>
        <c:ser>
          <c:idx val="2"/>
          <c:order val="2"/>
          <c:tx>
            <c:v>Hours of Operation</c:v>
          </c:tx>
          <c:spPr>
            <a:ln w="19050" cap="rnd">
              <a:solidFill>
                <a:schemeClr val="accent3"/>
              </a:solidFill>
              <a:round/>
            </a:ln>
            <a:effectLst/>
          </c:spPr>
          <c:marker>
            <c:symbol val="none"/>
          </c:marker>
          <c:xVal>
            <c:numRef>
              <c:f>Baseline!$A$4:$A$337</c:f>
              <c:numCache>
                <c:formatCode>m/d/yyyy</c:formatCode>
                <c:ptCount val="334"/>
                <c:pt idx="0">
                  <c:v>41640</c:v>
                </c:pt>
                <c:pt idx="1">
                  <c:v>41641</c:v>
                </c:pt>
                <c:pt idx="2">
                  <c:v>41642</c:v>
                </c:pt>
                <c:pt idx="3">
                  <c:v>41643</c:v>
                </c:pt>
                <c:pt idx="4">
                  <c:v>41644</c:v>
                </c:pt>
                <c:pt idx="5">
                  <c:v>41645</c:v>
                </c:pt>
                <c:pt idx="6">
                  <c:v>41646</c:v>
                </c:pt>
                <c:pt idx="7">
                  <c:v>41647</c:v>
                </c:pt>
                <c:pt idx="8">
                  <c:v>41648</c:v>
                </c:pt>
                <c:pt idx="9">
                  <c:v>41649</c:v>
                </c:pt>
                <c:pt idx="10">
                  <c:v>41650</c:v>
                </c:pt>
                <c:pt idx="11">
                  <c:v>41651</c:v>
                </c:pt>
                <c:pt idx="12">
                  <c:v>41652</c:v>
                </c:pt>
                <c:pt idx="13">
                  <c:v>41653</c:v>
                </c:pt>
                <c:pt idx="14">
                  <c:v>41654</c:v>
                </c:pt>
                <c:pt idx="15">
                  <c:v>41655</c:v>
                </c:pt>
                <c:pt idx="16">
                  <c:v>41656</c:v>
                </c:pt>
                <c:pt idx="17">
                  <c:v>41657</c:v>
                </c:pt>
                <c:pt idx="18">
                  <c:v>41658</c:v>
                </c:pt>
                <c:pt idx="19">
                  <c:v>41659</c:v>
                </c:pt>
                <c:pt idx="20">
                  <c:v>41660</c:v>
                </c:pt>
                <c:pt idx="21">
                  <c:v>41661</c:v>
                </c:pt>
                <c:pt idx="22">
                  <c:v>41662</c:v>
                </c:pt>
                <c:pt idx="23">
                  <c:v>41663</c:v>
                </c:pt>
                <c:pt idx="24">
                  <c:v>41664</c:v>
                </c:pt>
                <c:pt idx="25">
                  <c:v>41665</c:v>
                </c:pt>
                <c:pt idx="26">
                  <c:v>41666</c:v>
                </c:pt>
                <c:pt idx="27">
                  <c:v>41667</c:v>
                </c:pt>
                <c:pt idx="28">
                  <c:v>41668</c:v>
                </c:pt>
                <c:pt idx="29">
                  <c:v>41669</c:v>
                </c:pt>
                <c:pt idx="30">
                  <c:v>41670</c:v>
                </c:pt>
                <c:pt idx="31">
                  <c:v>41671</c:v>
                </c:pt>
                <c:pt idx="32">
                  <c:v>41672</c:v>
                </c:pt>
                <c:pt idx="33">
                  <c:v>41673</c:v>
                </c:pt>
                <c:pt idx="34">
                  <c:v>41674</c:v>
                </c:pt>
                <c:pt idx="35">
                  <c:v>41675</c:v>
                </c:pt>
                <c:pt idx="36">
                  <c:v>41676</c:v>
                </c:pt>
                <c:pt idx="37">
                  <c:v>41677</c:v>
                </c:pt>
                <c:pt idx="38">
                  <c:v>41678</c:v>
                </c:pt>
                <c:pt idx="39">
                  <c:v>41679</c:v>
                </c:pt>
                <c:pt idx="40">
                  <c:v>41680</c:v>
                </c:pt>
                <c:pt idx="41">
                  <c:v>41681</c:v>
                </c:pt>
                <c:pt idx="42">
                  <c:v>41682</c:v>
                </c:pt>
                <c:pt idx="43">
                  <c:v>41683</c:v>
                </c:pt>
                <c:pt idx="44">
                  <c:v>41684</c:v>
                </c:pt>
                <c:pt idx="45">
                  <c:v>41685</c:v>
                </c:pt>
                <c:pt idx="46">
                  <c:v>41686</c:v>
                </c:pt>
                <c:pt idx="47">
                  <c:v>41687</c:v>
                </c:pt>
                <c:pt idx="48">
                  <c:v>41688</c:v>
                </c:pt>
                <c:pt idx="49">
                  <c:v>41689</c:v>
                </c:pt>
                <c:pt idx="50">
                  <c:v>41690</c:v>
                </c:pt>
                <c:pt idx="51">
                  <c:v>41691</c:v>
                </c:pt>
                <c:pt idx="52">
                  <c:v>41692</c:v>
                </c:pt>
                <c:pt idx="53">
                  <c:v>41693</c:v>
                </c:pt>
                <c:pt idx="54">
                  <c:v>41694</c:v>
                </c:pt>
                <c:pt idx="55">
                  <c:v>41695</c:v>
                </c:pt>
                <c:pt idx="56">
                  <c:v>41696</c:v>
                </c:pt>
                <c:pt idx="57">
                  <c:v>41697</c:v>
                </c:pt>
                <c:pt idx="58">
                  <c:v>41698</c:v>
                </c:pt>
                <c:pt idx="59">
                  <c:v>41699</c:v>
                </c:pt>
                <c:pt idx="60">
                  <c:v>41700</c:v>
                </c:pt>
                <c:pt idx="61">
                  <c:v>41701</c:v>
                </c:pt>
                <c:pt idx="62">
                  <c:v>41702</c:v>
                </c:pt>
                <c:pt idx="63">
                  <c:v>41703</c:v>
                </c:pt>
                <c:pt idx="64">
                  <c:v>41704</c:v>
                </c:pt>
                <c:pt idx="65">
                  <c:v>41705</c:v>
                </c:pt>
                <c:pt idx="66">
                  <c:v>41706</c:v>
                </c:pt>
                <c:pt idx="67">
                  <c:v>41707</c:v>
                </c:pt>
                <c:pt idx="68">
                  <c:v>41708</c:v>
                </c:pt>
                <c:pt idx="69">
                  <c:v>41709</c:v>
                </c:pt>
                <c:pt idx="70">
                  <c:v>41710</c:v>
                </c:pt>
                <c:pt idx="71">
                  <c:v>41711</c:v>
                </c:pt>
                <c:pt idx="72">
                  <c:v>41712</c:v>
                </c:pt>
                <c:pt idx="73">
                  <c:v>41713</c:v>
                </c:pt>
                <c:pt idx="74">
                  <c:v>41714</c:v>
                </c:pt>
                <c:pt idx="75">
                  <c:v>41715</c:v>
                </c:pt>
                <c:pt idx="76">
                  <c:v>41716</c:v>
                </c:pt>
                <c:pt idx="77">
                  <c:v>41717</c:v>
                </c:pt>
                <c:pt idx="78">
                  <c:v>41718</c:v>
                </c:pt>
                <c:pt idx="79">
                  <c:v>41719</c:v>
                </c:pt>
                <c:pt idx="80">
                  <c:v>41720</c:v>
                </c:pt>
                <c:pt idx="81">
                  <c:v>41721</c:v>
                </c:pt>
                <c:pt idx="82">
                  <c:v>41722</c:v>
                </c:pt>
                <c:pt idx="83">
                  <c:v>41723</c:v>
                </c:pt>
                <c:pt idx="84">
                  <c:v>41724</c:v>
                </c:pt>
                <c:pt idx="85">
                  <c:v>41725</c:v>
                </c:pt>
                <c:pt idx="86">
                  <c:v>41726</c:v>
                </c:pt>
                <c:pt idx="87">
                  <c:v>41727</c:v>
                </c:pt>
                <c:pt idx="88">
                  <c:v>41728</c:v>
                </c:pt>
                <c:pt idx="89">
                  <c:v>41729</c:v>
                </c:pt>
                <c:pt idx="90">
                  <c:v>41730</c:v>
                </c:pt>
                <c:pt idx="91">
                  <c:v>41731</c:v>
                </c:pt>
                <c:pt idx="92">
                  <c:v>41732</c:v>
                </c:pt>
                <c:pt idx="93">
                  <c:v>41733</c:v>
                </c:pt>
                <c:pt idx="94">
                  <c:v>41734</c:v>
                </c:pt>
                <c:pt idx="95">
                  <c:v>41735</c:v>
                </c:pt>
                <c:pt idx="96">
                  <c:v>41736</c:v>
                </c:pt>
                <c:pt idx="97">
                  <c:v>41737</c:v>
                </c:pt>
                <c:pt idx="98">
                  <c:v>41738</c:v>
                </c:pt>
                <c:pt idx="99">
                  <c:v>41739</c:v>
                </c:pt>
                <c:pt idx="100">
                  <c:v>41740</c:v>
                </c:pt>
                <c:pt idx="101">
                  <c:v>41741</c:v>
                </c:pt>
                <c:pt idx="102">
                  <c:v>41742</c:v>
                </c:pt>
                <c:pt idx="103">
                  <c:v>41743</c:v>
                </c:pt>
                <c:pt idx="104">
                  <c:v>41744</c:v>
                </c:pt>
                <c:pt idx="105">
                  <c:v>41745</c:v>
                </c:pt>
                <c:pt idx="106">
                  <c:v>41746</c:v>
                </c:pt>
                <c:pt idx="107">
                  <c:v>41747</c:v>
                </c:pt>
                <c:pt idx="108">
                  <c:v>41748</c:v>
                </c:pt>
                <c:pt idx="109">
                  <c:v>41749</c:v>
                </c:pt>
                <c:pt idx="110">
                  <c:v>41750</c:v>
                </c:pt>
                <c:pt idx="111">
                  <c:v>41751</c:v>
                </c:pt>
                <c:pt idx="112">
                  <c:v>41752</c:v>
                </c:pt>
                <c:pt idx="113">
                  <c:v>41753</c:v>
                </c:pt>
                <c:pt idx="114">
                  <c:v>41754</c:v>
                </c:pt>
                <c:pt idx="115">
                  <c:v>41755</c:v>
                </c:pt>
                <c:pt idx="116">
                  <c:v>41756</c:v>
                </c:pt>
                <c:pt idx="117">
                  <c:v>41757</c:v>
                </c:pt>
                <c:pt idx="118">
                  <c:v>41758</c:v>
                </c:pt>
                <c:pt idx="119">
                  <c:v>41759</c:v>
                </c:pt>
                <c:pt idx="120">
                  <c:v>41760</c:v>
                </c:pt>
                <c:pt idx="121">
                  <c:v>41761</c:v>
                </c:pt>
                <c:pt idx="122">
                  <c:v>41762</c:v>
                </c:pt>
                <c:pt idx="123">
                  <c:v>41763</c:v>
                </c:pt>
                <c:pt idx="124">
                  <c:v>41764</c:v>
                </c:pt>
                <c:pt idx="125">
                  <c:v>41765</c:v>
                </c:pt>
                <c:pt idx="126">
                  <c:v>41766</c:v>
                </c:pt>
                <c:pt idx="127">
                  <c:v>41767</c:v>
                </c:pt>
                <c:pt idx="128">
                  <c:v>41768</c:v>
                </c:pt>
                <c:pt idx="129">
                  <c:v>41769</c:v>
                </c:pt>
                <c:pt idx="130">
                  <c:v>41770</c:v>
                </c:pt>
                <c:pt idx="131">
                  <c:v>41771</c:v>
                </c:pt>
                <c:pt idx="132">
                  <c:v>41772</c:v>
                </c:pt>
                <c:pt idx="133">
                  <c:v>41773</c:v>
                </c:pt>
                <c:pt idx="134">
                  <c:v>41774</c:v>
                </c:pt>
                <c:pt idx="135">
                  <c:v>41775</c:v>
                </c:pt>
                <c:pt idx="136">
                  <c:v>41776</c:v>
                </c:pt>
                <c:pt idx="137">
                  <c:v>41777</c:v>
                </c:pt>
                <c:pt idx="138">
                  <c:v>41778</c:v>
                </c:pt>
                <c:pt idx="139">
                  <c:v>41779</c:v>
                </c:pt>
                <c:pt idx="140">
                  <c:v>41780</c:v>
                </c:pt>
                <c:pt idx="141">
                  <c:v>41781</c:v>
                </c:pt>
                <c:pt idx="142">
                  <c:v>41782</c:v>
                </c:pt>
                <c:pt idx="143">
                  <c:v>41783</c:v>
                </c:pt>
                <c:pt idx="144">
                  <c:v>41784</c:v>
                </c:pt>
                <c:pt idx="145">
                  <c:v>41785</c:v>
                </c:pt>
                <c:pt idx="146">
                  <c:v>41786</c:v>
                </c:pt>
                <c:pt idx="147">
                  <c:v>41787</c:v>
                </c:pt>
                <c:pt idx="148">
                  <c:v>41788</c:v>
                </c:pt>
                <c:pt idx="149">
                  <c:v>41789</c:v>
                </c:pt>
                <c:pt idx="150">
                  <c:v>41790</c:v>
                </c:pt>
                <c:pt idx="151">
                  <c:v>41791</c:v>
                </c:pt>
                <c:pt idx="152">
                  <c:v>41792</c:v>
                </c:pt>
                <c:pt idx="153">
                  <c:v>41793</c:v>
                </c:pt>
                <c:pt idx="154">
                  <c:v>41794</c:v>
                </c:pt>
                <c:pt idx="155">
                  <c:v>41795</c:v>
                </c:pt>
                <c:pt idx="156">
                  <c:v>41796</c:v>
                </c:pt>
                <c:pt idx="157">
                  <c:v>41797</c:v>
                </c:pt>
                <c:pt idx="158">
                  <c:v>41798</c:v>
                </c:pt>
                <c:pt idx="159">
                  <c:v>41799</c:v>
                </c:pt>
                <c:pt idx="160">
                  <c:v>41800</c:v>
                </c:pt>
                <c:pt idx="161">
                  <c:v>41801</c:v>
                </c:pt>
                <c:pt idx="162">
                  <c:v>41802</c:v>
                </c:pt>
                <c:pt idx="163">
                  <c:v>41803</c:v>
                </c:pt>
                <c:pt idx="164">
                  <c:v>41804</c:v>
                </c:pt>
                <c:pt idx="165">
                  <c:v>41805</c:v>
                </c:pt>
                <c:pt idx="166">
                  <c:v>41806</c:v>
                </c:pt>
                <c:pt idx="167">
                  <c:v>41807</c:v>
                </c:pt>
                <c:pt idx="168">
                  <c:v>41808</c:v>
                </c:pt>
                <c:pt idx="169">
                  <c:v>41809</c:v>
                </c:pt>
                <c:pt idx="170">
                  <c:v>41810</c:v>
                </c:pt>
                <c:pt idx="171">
                  <c:v>41811</c:v>
                </c:pt>
                <c:pt idx="172">
                  <c:v>41812</c:v>
                </c:pt>
                <c:pt idx="173">
                  <c:v>41813</c:v>
                </c:pt>
                <c:pt idx="174">
                  <c:v>41814</c:v>
                </c:pt>
                <c:pt idx="175">
                  <c:v>41815</c:v>
                </c:pt>
                <c:pt idx="176">
                  <c:v>41816</c:v>
                </c:pt>
                <c:pt idx="177">
                  <c:v>41817</c:v>
                </c:pt>
                <c:pt idx="178">
                  <c:v>41818</c:v>
                </c:pt>
                <c:pt idx="179">
                  <c:v>41819</c:v>
                </c:pt>
                <c:pt idx="180">
                  <c:v>41820</c:v>
                </c:pt>
                <c:pt idx="181">
                  <c:v>41821</c:v>
                </c:pt>
                <c:pt idx="182">
                  <c:v>41822</c:v>
                </c:pt>
                <c:pt idx="183">
                  <c:v>41823</c:v>
                </c:pt>
                <c:pt idx="184">
                  <c:v>41824</c:v>
                </c:pt>
                <c:pt idx="185">
                  <c:v>41825</c:v>
                </c:pt>
                <c:pt idx="186">
                  <c:v>41826</c:v>
                </c:pt>
                <c:pt idx="187">
                  <c:v>41827</c:v>
                </c:pt>
                <c:pt idx="188">
                  <c:v>41828</c:v>
                </c:pt>
                <c:pt idx="189">
                  <c:v>41829</c:v>
                </c:pt>
                <c:pt idx="190">
                  <c:v>41830</c:v>
                </c:pt>
                <c:pt idx="191">
                  <c:v>41831</c:v>
                </c:pt>
                <c:pt idx="192">
                  <c:v>41832</c:v>
                </c:pt>
                <c:pt idx="193">
                  <c:v>41833</c:v>
                </c:pt>
                <c:pt idx="194">
                  <c:v>41834</c:v>
                </c:pt>
                <c:pt idx="195">
                  <c:v>41835</c:v>
                </c:pt>
                <c:pt idx="196">
                  <c:v>41836</c:v>
                </c:pt>
                <c:pt idx="197">
                  <c:v>41837</c:v>
                </c:pt>
                <c:pt idx="198">
                  <c:v>41838</c:v>
                </c:pt>
                <c:pt idx="199">
                  <c:v>41839</c:v>
                </c:pt>
                <c:pt idx="200">
                  <c:v>41840</c:v>
                </c:pt>
                <c:pt idx="201">
                  <c:v>41841</c:v>
                </c:pt>
                <c:pt idx="202">
                  <c:v>41842</c:v>
                </c:pt>
                <c:pt idx="203">
                  <c:v>41843</c:v>
                </c:pt>
                <c:pt idx="204">
                  <c:v>41844</c:v>
                </c:pt>
                <c:pt idx="205">
                  <c:v>41845</c:v>
                </c:pt>
                <c:pt idx="206">
                  <c:v>41846</c:v>
                </c:pt>
                <c:pt idx="207">
                  <c:v>41847</c:v>
                </c:pt>
                <c:pt idx="208">
                  <c:v>41848</c:v>
                </c:pt>
                <c:pt idx="209">
                  <c:v>41849</c:v>
                </c:pt>
                <c:pt idx="210">
                  <c:v>41850</c:v>
                </c:pt>
                <c:pt idx="211">
                  <c:v>41851</c:v>
                </c:pt>
                <c:pt idx="212">
                  <c:v>41852</c:v>
                </c:pt>
                <c:pt idx="213">
                  <c:v>41853</c:v>
                </c:pt>
                <c:pt idx="214">
                  <c:v>41854</c:v>
                </c:pt>
                <c:pt idx="215">
                  <c:v>41855</c:v>
                </c:pt>
                <c:pt idx="216">
                  <c:v>41856</c:v>
                </c:pt>
                <c:pt idx="217">
                  <c:v>41857</c:v>
                </c:pt>
                <c:pt idx="218">
                  <c:v>41858</c:v>
                </c:pt>
                <c:pt idx="219">
                  <c:v>41859</c:v>
                </c:pt>
                <c:pt idx="220">
                  <c:v>41860</c:v>
                </c:pt>
                <c:pt idx="221">
                  <c:v>41861</c:v>
                </c:pt>
                <c:pt idx="222">
                  <c:v>41862</c:v>
                </c:pt>
                <c:pt idx="223">
                  <c:v>41863</c:v>
                </c:pt>
                <c:pt idx="224">
                  <c:v>41864</c:v>
                </c:pt>
                <c:pt idx="225">
                  <c:v>41865</c:v>
                </c:pt>
                <c:pt idx="226">
                  <c:v>41866</c:v>
                </c:pt>
                <c:pt idx="227">
                  <c:v>41867</c:v>
                </c:pt>
                <c:pt idx="228">
                  <c:v>41868</c:v>
                </c:pt>
                <c:pt idx="229">
                  <c:v>41869</c:v>
                </c:pt>
                <c:pt idx="230">
                  <c:v>41870</c:v>
                </c:pt>
                <c:pt idx="231">
                  <c:v>41871</c:v>
                </c:pt>
                <c:pt idx="232">
                  <c:v>41872</c:v>
                </c:pt>
                <c:pt idx="233">
                  <c:v>41873</c:v>
                </c:pt>
                <c:pt idx="234">
                  <c:v>41874</c:v>
                </c:pt>
                <c:pt idx="235">
                  <c:v>41875</c:v>
                </c:pt>
                <c:pt idx="236">
                  <c:v>41876</c:v>
                </c:pt>
                <c:pt idx="237">
                  <c:v>41877</c:v>
                </c:pt>
                <c:pt idx="238">
                  <c:v>41878</c:v>
                </c:pt>
                <c:pt idx="239">
                  <c:v>41879</c:v>
                </c:pt>
                <c:pt idx="240">
                  <c:v>41880</c:v>
                </c:pt>
                <c:pt idx="241">
                  <c:v>41881</c:v>
                </c:pt>
                <c:pt idx="242">
                  <c:v>41882</c:v>
                </c:pt>
                <c:pt idx="243">
                  <c:v>41883</c:v>
                </c:pt>
                <c:pt idx="244">
                  <c:v>41884</c:v>
                </c:pt>
                <c:pt idx="245">
                  <c:v>41885</c:v>
                </c:pt>
                <c:pt idx="246">
                  <c:v>41886</c:v>
                </c:pt>
                <c:pt idx="247">
                  <c:v>41887</c:v>
                </c:pt>
                <c:pt idx="248">
                  <c:v>41888</c:v>
                </c:pt>
                <c:pt idx="249">
                  <c:v>41889</c:v>
                </c:pt>
                <c:pt idx="250">
                  <c:v>41890</c:v>
                </c:pt>
                <c:pt idx="251">
                  <c:v>41891</c:v>
                </c:pt>
                <c:pt idx="252">
                  <c:v>41892</c:v>
                </c:pt>
                <c:pt idx="253">
                  <c:v>41893</c:v>
                </c:pt>
                <c:pt idx="254">
                  <c:v>41894</c:v>
                </c:pt>
                <c:pt idx="255">
                  <c:v>41895</c:v>
                </c:pt>
                <c:pt idx="256">
                  <c:v>41896</c:v>
                </c:pt>
                <c:pt idx="257">
                  <c:v>41897</c:v>
                </c:pt>
                <c:pt idx="258">
                  <c:v>41898</c:v>
                </c:pt>
                <c:pt idx="259">
                  <c:v>41899</c:v>
                </c:pt>
                <c:pt idx="260">
                  <c:v>41900</c:v>
                </c:pt>
                <c:pt idx="261">
                  <c:v>41901</c:v>
                </c:pt>
                <c:pt idx="262">
                  <c:v>41902</c:v>
                </c:pt>
                <c:pt idx="263">
                  <c:v>41903</c:v>
                </c:pt>
                <c:pt idx="264">
                  <c:v>41904</c:v>
                </c:pt>
                <c:pt idx="265">
                  <c:v>41905</c:v>
                </c:pt>
                <c:pt idx="266">
                  <c:v>41906</c:v>
                </c:pt>
                <c:pt idx="267">
                  <c:v>41907</c:v>
                </c:pt>
                <c:pt idx="268">
                  <c:v>41908</c:v>
                </c:pt>
                <c:pt idx="269">
                  <c:v>41909</c:v>
                </c:pt>
                <c:pt idx="270">
                  <c:v>41910</c:v>
                </c:pt>
                <c:pt idx="271">
                  <c:v>41911</c:v>
                </c:pt>
                <c:pt idx="272">
                  <c:v>41912</c:v>
                </c:pt>
                <c:pt idx="273">
                  <c:v>41913</c:v>
                </c:pt>
                <c:pt idx="274">
                  <c:v>41914</c:v>
                </c:pt>
                <c:pt idx="275">
                  <c:v>41915</c:v>
                </c:pt>
                <c:pt idx="276">
                  <c:v>41916</c:v>
                </c:pt>
                <c:pt idx="277">
                  <c:v>41917</c:v>
                </c:pt>
                <c:pt idx="278">
                  <c:v>41918</c:v>
                </c:pt>
                <c:pt idx="279">
                  <c:v>41919</c:v>
                </c:pt>
                <c:pt idx="280">
                  <c:v>41920</c:v>
                </c:pt>
                <c:pt idx="281">
                  <c:v>41921</c:v>
                </c:pt>
                <c:pt idx="282">
                  <c:v>41922</c:v>
                </c:pt>
                <c:pt idx="283">
                  <c:v>41923</c:v>
                </c:pt>
                <c:pt idx="284">
                  <c:v>41924</c:v>
                </c:pt>
                <c:pt idx="285">
                  <c:v>41925</c:v>
                </c:pt>
                <c:pt idx="286">
                  <c:v>41926</c:v>
                </c:pt>
                <c:pt idx="287">
                  <c:v>41927</c:v>
                </c:pt>
                <c:pt idx="288">
                  <c:v>41928</c:v>
                </c:pt>
                <c:pt idx="289">
                  <c:v>41929</c:v>
                </c:pt>
                <c:pt idx="290">
                  <c:v>41930</c:v>
                </c:pt>
                <c:pt idx="291">
                  <c:v>41931</c:v>
                </c:pt>
                <c:pt idx="292">
                  <c:v>41932</c:v>
                </c:pt>
                <c:pt idx="293">
                  <c:v>41933</c:v>
                </c:pt>
                <c:pt idx="294">
                  <c:v>41934</c:v>
                </c:pt>
                <c:pt idx="295">
                  <c:v>41935</c:v>
                </c:pt>
                <c:pt idx="296">
                  <c:v>41936</c:v>
                </c:pt>
                <c:pt idx="297">
                  <c:v>41937</c:v>
                </c:pt>
                <c:pt idx="298">
                  <c:v>41938</c:v>
                </c:pt>
                <c:pt idx="299">
                  <c:v>41939</c:v>
                </c:pt>
                <c:pt idx="300">
                  <c:v>41940</c:v>
                </c:pt>
                <c:pt idx="301">
                  <c:v>41941</c:v>
                </c:pt>
                <c:pt idx="302">
                  <c:v>41942</c:v>
                </c:pt>
                <c:pt idx="303">
                  <c:v>41943</c:v>
                </c:pt>
                <c:pt idx="304">
                  <c:v>41944</c:v>
                </c:pt>
                <c:pt idx="305">
                  <c:v>41945</c:v>
                </c:pt>
                <c:pt idx="306">
                  <c:v>41946</c:v>
                </c:pt>
                <c:pt idx="307">
                  <c:v>41947</c:v>
                </c:pt>
                <c:pt idx="308">
                  <c:v>41948</c:v>
                </c:pt>
                <c:pt idx="309">
                  <c:v>41949</c:v>
                </c:pt>
                <c:pt idx="310">
                  <c:v>41950</c:v>
                </c:pt>
                <c:pt idx="311">
                  <c:v>41951</c:v>
                </c:pt>
                <c:pt idx="312">
                  <c:v>41952</c:v>
                </c:pt>
                <c:pt idx="313">
                  <c:v>41953</c:v>
                </c:pt>
                <c:pt idx="314">
                  <c:v>41954</c:v>
                </c:pt>
                <c:pt idx="315">
                  <c:v>41955</c:v>
                </c:pt>
                <c:pt idx="316">
                  <c:v>41956</c:v>
                </c:pt>
                <c:pt idx="317">
                  <c:v>41957</c:v>
                </c:pt>
                <c:pt idx="318">
                  <c:v>41958</c:v>
                </c:pt>
                <c:pt idx="319">
                  <c:v>41959</c:v>
                </c:pt>
                <c:pt idx="320">
                  <c:v>41960</c:v>
                </c:pt>
                <c:pt idx="321">
                  <c:v>41961</c:v>
                </c:pt>
                <c:pt idx="322">
                  <c:v>41962</c:v>
                </c:pt>
                <c:pt idx="323">
                  <c:v>41963</c:v>
                </c:pt>
                <c:pt idx="324">
                  <c:v>41964</c:v>
                </c:pt>
                <c:pt idx="325">
                  <c:v>41965</c:v>
                </c:pt>
                <c:pt idx="326">
                  <c:v>41966</c:v>
                </c:pt>
                <c:pt idx="327">
                  <c:v>41967</c:v>
                </c:pt>
                <c:pt idx="328">
                  <c:v>41968</c:v>
                </c:pt>
                <c:pt idx="329">
                  <c:v>41969</c:v>
                </c:pt>
                <c:pt idx="330">
                  <c:v>41970</c:v>
                </c:pt>
                <c:pt idx="331">
                  <c:v>41971</c:v>
                </c:pt>
                <c:pt idx="332">
                  <c:v>41972</c:v>
                </c:pt>
                <c:pt idx="333">
                  <c:v>41973</c:v>
                </c:pt>
              </c:numCache>
            </c:numRef>
          </c:xVal>
          <c:yVal>
            <c:numRef>
              <c:f>Baseline!$F$4:$F$337</c:f>
              <c:numCache>
                <c:formatCode>_(* #,##0.00_);_(* \(#,##0.00\);_(* "-"??_);_(@_)</c:formatCode>
                <c:ptCount val="334"/>
                <c:pt idx="0">
                  <c:v>12</c:v>
                </c:pt>
                <c:pt idx="1">
                  <c:v>12</c:v>
                </c:pt>
                <c:pt idx="2">
                  <c:v>12</c:v>
                </c:pt>
                <c:pt idx="3">
                  <c:v>0</c:v>
                </c:pt>
                <c:pt idx="4">
                  <c:v>0</c:v>
                </c:pt>
                <c:pt idx="5">
                  <c:v>12</c:v>
                </c:pt>
                <c:pt idx="6">
                  <c:v>12</c:v>
                </c:pt>
                <c:pt idx="7">
                  <c:v>12</c:v>
                </c:pt>
                <c:pt idx="8">
                  <c:v>12</c:v>
                </c:pt>
                <c:pt idx="9">
                  <c:v>12</c:v>
                </c:pt>
                <c:pt idx="10">
                  <c:v>0</c:v>
                </c:pt>
                <c:pt idx="11">
                  <c:v>0</c:v>
                </c:pt>
                <c:pt idx="12">
                  <c:v>12</c:v>
                </c:pt>
                <c:pt idx="13">
                  <c:v>12</c:v>
                </c:pt>
                <c:pt idx="14">
                  <c:v>12</c:v>
                </c:pt>
                <c:pt idx="15">
                  <c:v>12</c:v>
                </c:pt>
                <c:pt idx="16">
                  <c:v>12</c:v>
                </c:pt>
                <c:pt idx="17">
                  <c:v>0</c:v>
                </c:pt>
                <c:pt idx="18">
                  <c:v>0</c:v>
                </c:pt>
                <c:pt idx="19">
                  <c:v>12</c:v>
                </c:pt>
                <c:pt idx="20">
                  <c:v>12</c:v>
                </c:pt>
                <c:pt idx="21">
                  <c:v>12</c:v>
                </c:pt>
                <c:pt idx="22">
                  <c:v>12</c:v>
                </c:pt>
                <c:pt idx="23">
                  <c:v>12</c:v>
                </c:pt>
                <c:pt idx="24">
                  <c:v>0</c:v>
                </c:pt>
                <c:pt idx="25">
                  <c:v>0</c:v>
                </c:pt>
                <c:pt idx="26">
                  <c:v>12</c:v>
                </c:pt>
                <c:pt idx="27">
                  <c:v>12</c:v>
                </c:pt>
                <c:pt idx="28">
                  <c:v>12</c:v>
                </c:pt>
                <c:pt idx="29">
                  <c:v>12</c:v>
                </c:pt>
                <c:pt idx="30">
                  <c:v>12</c:v>
                </c:pt>
                <c:pt idx="31">
                  <c:v>0</c:v>
                </c:pt>
                <c:pt idx="32">
                  <c:v>0</c:v>
                </c:pt>
                <c:pt idx="33">
                  <c:v>12</c:v>
                </c:pt>
                <c:pt idx="34">
                  <c:v>12</c:v>
                </c:pt>
                <c:pt idx="35">
                  <c:v>12</c:v>
                </c:pt>
                <c:pt idx="36">
                  <c:v>12</c:v>
                </c:pt>
                <c:pt idx="37">
                  <c:v>12</c:v>
                </c:pt>
                <c:pt idx="38">
                  <c:v>0</c:v>
                </c:pt>
                <c:pt idx="39">
                  <c:v>0</c:v>
                </c:pt>
                <c:pt idx="40">
                  <c:v>12</c:v>
                </c:pt>
                <c:pt idx="41">
                  <c:v>12</c:v>
                </c:pt>
                <c:pt idx="42">
                  <c:v>12</c:v>
                </c:pt>
                <c:pt idx="43">
                  <c:v>12</c:v>
                </c:pt>
                <c:pt idx="44">
                  <c:v>12</c:v>
                </c:pt>
                <c:pt idx="45">
                  <c:v>0</c:v>
                </c:pt>
                <c:pt idx="46">
                  <c:v>0</c:v>
                </c:pt>
                <c:pt idx="47">
                  <c:v>12</c:v>
                </c:pt>
                <c:pt idx="48">
                  <c:v>12</c:v>
                </c:pt>
                <c:pt idx="49">
                  <c:v>12</c:v>
                </c:pt>
                <c:pt idx="50">
                  <c:v>12</c:v>
                </c:pt>
                <c:pt idx="51">
                  <c:v>12</c:v>
                </c:pt>
                <c:pt idx="52">
                  <c:v>0</c:v>
                </c:pt>
                <c:pt idx="53">
                  <c:v>0</c:v>
                </c:pt>
                <c:pt idx="54">
                  <c:v>12</c:v>
                </c:pt>
                <c:pt idx="55">
                  <c:v>12</c:v>
                </c:pt>
                <c:pt idx="56">
                  <c:v>12</c:v>
                </c:pt>
                <c:pt idx="57">
                  <c:v>12</c:v>
                </c:pt>
                <c:pt idx="58">
                  <c:v>12</c:v>
                </c:pt>
                <c:pt idx="59">
                  <c:v>0</c:v>
                </c:pt>
                <c:pt idx="60">
                  <c:v>0</c:v>
                </c:pt>
                <c:pt idx="61">
                  <c:v>12</c:v>
                </c:pt>
                <c:pt idx="62">
                  <c:v>12</c:v>
                </c:pt>
                <c:pt idx="63">
                  <c:v>12</c:v>
                </c:pt>
                <c:pt idx="64">
                  <c:v>12</c:v>
                </c:pt>
                <c:pt idx="65">
                  <c:v>12</c:v>
                </c:pt>
                <c:pt idx="66">
                  <c:v>0</c:v>
                </c:pt>
                <c:pt idx="67">
                  <c:v>0</c:v>
                </c:pt>
                <c:pt idx="68">
                  <c:v>12</c:v>
                </c:pt>
                <c:pt idx="69">
                  <c:v>12</c:v>
                </c:pt>
                <c:pt idx="70">
                  <c:v>12</c:v>
                </c:pt>
                <c:pt idx="71">
                  <c:v>12</c:v>
                </c:pt>
                <c:pt idx="72">
                  <c:v>12</c:v>
                </c:pt>
                <c:pt idx="73">
                  <c:v>0</c:v>
                </c:pt>
                <c:pt idx="74">
                  <c:v>0</c:v>
                </c:pt>
                <c:pt idx="75">
                  <c:v>12</c:v>
                </c:pt>
                <c:pt idx="76">
                  <c:v>12</c:v>
                </c:pt>
                <c:pt idx="77">
                  <c:v>12</c:v>
                </c:pt>
                <c:pt idx="78">
                  <c:v>12</c:v>
                </c:pt>
                <c:pt idx="79">
                  <c:v>12</c:v>
                </c:pt>
                <c:pt idx="80">
                  <c:v>0</c:v>
                </c:pt>
                <c:pt idx="81">
                  <c:v>0</c:v>
                </c:pt>
                <c:pt idx="82">
                  <c:v>12</c:v>
                </c:pt>
                <c:pt idx="83">
                  <c:v>12</c:v>
                </c:pt>
                <c:pt idx="84">
                  <c:v>12</c:v>
                </c:pt>
                <c:pt idx="85">
                  <c:v>12</c:v>
                </c:pt>
                <c:pt idx="86">
                  <c:v>12</c:v>
                </c:pt>
                <c:pt idx="87">
                  <c:v>0</c:v>
                </c:pt>
                <c:pt idx="88">
                  <c:v>0</c:v>
                </c:pt>
                <c:pt idx="89">
                  <c:v>12</c:v>
                </c:pt>
                <c:pt idx="90">
                  <c:v>12</c:v>
                </c:pt>
                <c:pt idx="91">
                  <c:v>12</c:v>
                </c:pt>
                <c:pt idx="92">
                  <c:v>12</c:v>
                </c:pt>
                <c:pt idx="93">
                  <c:v>12</c:v>
                </c:pt>
                <c:pt idx="94">
                  <c:v>0</c:v>
                </c:pt>
                <c:pt idx="95">
                  <c:v>0</c:v>
                </c:pt>
                <c:pt idx="96">
                  <c:v>12</c:v>
                </c:pt>
                <c:pt idx="97">
                  <c:v>12</c:v>
                </c:pt>
                <c:pt idx="98">
                  <c:v>12</c:v>
                </c:pt>
                <c:pt idx="99">
                  <c:v>12</c:v>
                </c:pt>
                <c:pt idx="100">
                  <c:v>12</c:v>
                </c:pt>
                <c:pt idx="101">
                  <c:v>0</c:v>
                </c:pt>
                <c:pt idx="102">
                  <c:v>0</c:v>
                </c:pt>
                <c:pt idx="103">
                  <c:v>12</c:v>
                </c:pt>
                <c:pt idx="104">
                  <c:v>12</c:v>
                </c:pt>
                <c:pt idx="105">
                  <c:v>12</c:v>
                </c:pt>
                <c:pt idx="106">
                  <c:v>12</c:v>
                </c:pt>
                <c:pt idx="107">
                  <c:v>12</c:v>
                </c:pt>
                <c:pt idx="108">
                  <c:v>0</c:v>
                </c:pt>
                <c:pt idx="109">
                  <c:v>0</c:v>
                </c:pt>
                <c:pt idx="110">
                  <c:v>12</c:v>
                </c:pt>
                <c:pt idx="111">
                  <c:v>12</c:v>
                </c:pt>
                <c:pt idx="112">
                  <c:v>12</c:v>
                </c:pt>
                <c:pt idx="113">
                  <c:v>12</c:v>
                </c:pt>
                <c:pt idx="114">
                  <c:v>12</c:v>
                </c:pt>
                <c:pt idx="115">
                  <c:v>0</c:v>
                </c:pt>
                <c:pt idx="116">
                  <c:v>0</c:v>
                </c:pt>
                <c:pt idx="117">
                  <c:v>12</c:v>
                </c:pt>
                <c:pt idx="118">
                  <c:v>12</c:v>
                </c:pt>
                <c:pt idx="119">
                  <c:v>12</c:v>
                </c:pt>
                <c:pt idx="120">
                  <c:v>12</c:v>
                </c:pt>
                <c:pt idx="121">
                  <c:v>12</c:v>
                </c:pt>
                <c:pt idx="122">
                  <c:v>0</c:v>
                </c:pt>
                <c:pt idx="123">
                  <c:v>0</c:v>
                </c:pt>
                <c:pt idx="124">
                  <c:v>12</c:v>
                </c:pt>
                <c:pt idx="125">
                  <c:v>12</c:v>
                </c:pt>
                <c:pt idx="126">
                  <c:v>12</c:v>
                </c:pt>
                <c:pt idx="127">
                  <c:v>12</c:v>
                </c:pt>
                <c:pt idx="128">
                  <c:v>12</c:v>
                </c:pt>
                <c:pt idx="129">
                  <c:v>0</c:v>
                </c:pt>
                <c:pt idx="130">
                  <c:v>0</c:v>
                </c:pt>
                <c:pt idx="131">
                  <c:v>12</c:v>
                </c:pt>
                <c:pt idx="132">
                  <c:v>12</c:v>
                </c:pt>
                <c:pt idx="133">
                  <c:v>12</c:v>
                </c:pt>
                <c:pt idx="134">
                  <c:v>12</c:v>
                </c:pt>
                <c:pt idx="135">
                  <c:v>12</c:v>
                </c:pt>
                <c:pt idx="136">
                  <c:v>0</c:v>
                </c:pt>
                <c:pt idx="137">
                  <c:v>0</c:v>
                </c:pt>
                <c:pt idx="138">
                  <c:v>12</c:v>
                </c:pt>
                <c:pt idx="139">
                  <c:v>12</c:v>
                </c:pt>
                <c:pt idx="140">
                  <c:v>12</c:v>
                </c:pt>
                <c:pt idx="141">
                  <c:v>12</c:v>
                </c:pt>
                <c:pt idx="142">
                  <c:v>12</c:v>
                </c:pt>
                <c:pt idx="143">
                  <c:v>0</c:v>
                </c:pt>
                <c:pt idx="144">
                  <c:v>0</c:v>
                </c:pt>
                <c:pt idx="145">
                  <c:v>12</c:v>
                </c:pt>
                <c:pt idx="146">
                  <c:v>12</c:v>
                </c:pt>
                <c:pt idx="147">
                  <c:v>12</c:v>
                </c:pt>
                <c:pt idx="148">
                  <c:v>12</c:v>
                </c:pt>
                <c:pt idx="149">
                  <c:v>12</c:v>
                </c:pt>
                <c:pt idx="150">
                  <c:v>0</c:v>
                </c:pt>
                <c:pt idx="151">
                  <c:v>0</c:v>
                </c:pt>
                <c:pt idx="152">
                  <c:v>12</c:v>
                </c:pt>
                <c:pt idx="153">
                  <c:v>12</c:v>
                </c:pt>
                <c:pt idx="154">
                  <c:v>12</c:v>
                </c:pt>
                <c:pt idx="155">
                  <c:v>12</c:v>
                </c:pt>
                <c:pt idx="156">
                  <c:v>12</c:v>
                </c:pt>
                <c:pt idx="157">
                  <c:v>0</c:v>
                </c:pt>
                <c:pt idx="158">
                  <c:v>0</c:v>
                </c:pt>
                <c:pt idx="159">
                  <c:v>12</c:v>
                </c:pt>
                <c:pt idx="160">
                  <c:v>12</c:v>
                </c:pt>
                <c:pt idx="161">
                  <c:v>12</c:v>
                </c:pt>
                <c:pt idx="162">
                  <c:v>12</c:v>
                </c:pt>
                <c:pt idx="163">
                  <c:v>12</c:v>
                </c:pt>
                <c:pt idx="164">
                  <c:v>0</c:v>
                </c:pt>
                <c:pt idx="165">
                  <c:v>0</c:v>
                </c:pt>
                <c:pt idx="166">
                  <c:v>12</c:v>
                </c:pt>
                <c:pt idx="167">
                  <c:v>12</c:v>
                </c:pt>
                <c:pt idx="168">
                  <c:v>12</c:v>
                </c:pt>
                <c:pt idx="169">
                  <c:v>12</c:v>
                </c:pt>
                <c:pt idx="170">
                  <c:v>12</c:v>
                </c:pt>
                <c:pt idx="171">
                  <c:v>0</c:v>
                </c:pt>
                <c:pt idx="172">
                  <c:v>0</c:v>
                </c:pt>
                <c:pt idx="173">
                  <c:v>12</c:v>
                </c:pt>
                <c:pt idx="174">
                  <c:v>12</c:v>
                </c:pt>
                <c:pt idx="175">
                  <c:v>12</c:v>
                </c:pt>
                <c:pt idx="176">
                  <c:v>12</c:v>
                </c:pt>
                <c:pt idx="177">
                  <c:v>12</c:v>
                </c:pt>
                <c:pt idx="178">
                  <c:v>0</c:v>
                </c:pt>
                <c:pt idx="179">
                  <c:v>0</c:v>
                </c:pt>
                <c:pt idx="180">
                  <c:v>12</c:v>
                </c:pt>
                <c:pt idx="181">
                  <c:v>12</c:v>
                </c:pt>
                <c:pt idx="182">
                  <c:v>12</c:v>
                </c:pt>
                <c:pt idx="183">
                  <c:v>12</c:v>
                </c:pt>
                <c:pt idx="184">
                  <c:v>12</c:v>
                </c:pt>
                <c:pt idx="185">
                  <c:v>0</c:v>
                </c:pt>
                <c:pt idx="186">
                  <c:v>0</c:v>
                </c:pt>
                <c:pt idx="187">
                  <c:v>12</c:v>
                </c:pt>
                <c:pt idx="188">
                  <c:v>12</c:v>
                </c:pt>
                <c:pt idx="189">
                  <c:v>12</c:v>
                </c:pt>
                <c:pt idx="190">
                  <c:v>12</c:v>
                </c:pt>
                <c:pt idx="191">
                  <c:v>12</c:v>
                </c:pt>
                <c:pt idx="192">
                  <c:v>0</c:v>
                </c:pt>
                <c:pt idx="193">
                  <c:v>0</c:v>
                </c:pt>
                <c:pt idx="194">
                  <c:v>12</c:v>
                </c:pt>
                <c:pt idx="195">
                  <c:v>12</c:v>
                </c:pt>
                <c:pt idx="196">
                  <c:v>12</c:v>
                </c:pt>
                <c:pt idx="197">
                  <c:v>12</c:v>
                </c:pt>
                <c:pt idx="198">
                  <c:v>12</c:v>
                </c:pt>
                <c:pt idx="199">
                  <c:v>0</c:v>
                </c:pt>
                <c:pt idx="200">
                  <c:v>0</c:v>
                </c:pt>
                <c:pt idx="201">
                  <c:v>12</c:v>
                </c:pt>
                <c:pt idx="202">
                  <c:v>12</c:v>
                </c:pt>
                <c:pt idx="203">
                  <c:v>12</c:v>
                </c:pt>
                <c:pt idx="204">
                  <c:v>12</c:v>
                </c:pt>
                <c:pt idx="205">
                  <c:v>12</c:v>
                </c:pt>
                <c:pt idx="206">
                  <c:v>0</c:v>
                </c:pt>
                <c:pt idx="207">
                  <c:v>0</c:v>
                </c:pt>
                <c:pt idx="208">
                  <c:v>12</c:v>
                </c:pt>
                <c:pt idx="209">
                  <c:v>12</c:v>
                </c:pt>
                <c:pt idx="210">
                  <c:v>12</c:v>
                </c:pt>
                <c:pt idx="211">
                  <c:v>12</c:v>
                </c:pt>
                <c:pt idx="212">
                  <c:v>12</c:v>
                </c:pt>
                <c:pt idx="213">
                  <c:v>0</c:v>
                </c:pt>
                <c:pt idx="214">
                  <c:v>0</c:v>
                </c:pt>
                <c:pt idx="215">
                  <c:v>12</c:v>
                </c:pt>
                <c:pt idx="216">
                  <c:v>12</c:v>
                </c:pt>
                <c:pt idx="217">
                  <c:v>12</c:v>
                </c:pt>
                <c:pt idx="218">
                  <c:v>12</c:v>
                </c:pt>
                <c:pt idx="219">
                  <c:v>12</c:v>
                </c:pt>
                <c:pt idx="220">
                  <c:v>0</c:v>
                </c:pt>
                <c:pt idx="221">
                  <c:v>0</c:v>
                </c:pt>
                <c:pt idx="222">
                  <c:v>12</c:v>
                </c:pt>
                <c:pt idx="223">
                  <c:v>12</c:v>
                </c:pt>
                <c:pt idx="224">
                  <c:v>12</c:v>
                </c:pt>
                <c:pt idx="225">
                  <c:v>12</c:v>
                </c:pt>
                <c:pt idx="226">
                  <c:v>12</c:v>
                </c:pt>
                <c:pt idx="227">
                  <c:v>0</c:v>
                </c:pt>
                <c:pt idx="228">
                  <c:v>0</c:v>
                </c:pt>
                <c:pt idx="229">
                  <c:v>12</c:v>
                </c:pt>
                <c:pt idx="230">
                  <c:v>12</c:v>
                </c:pt>
                <c:pt idx="231">
                  <c:v>12</c:v>
                </c:pt>
                <c:pt idx="232">
                  <c:v>12</c:v>
                </c:pt>
                <c:pt idx="233">
                  <c:v>12</c:v>
                </c:pt>
                <c:pt idx="234">
                  <c:v>0</c:v>
                </c:pt>
                <c:pt idx="235">
                  <c:v>0</c:v>
                </c:pt>
                <c:pt idx="236">
                  <c:v>12</c:v>
                </c:pt>
                <c:pt idx="237">
                  <c:v>12</c:v>
                </c:pt>
                <c:pt idx="238">
                  <c:v>12</c:v>
                </c:pt>
                <c:pt idx="239">
                  <c:v>12</c:v>
                </c:pt>
                <c:pt idx="240">
                  <c:v>12</c:v>
                </c:pt>
                <c:pt idx="241">
                  <c:v>0</c:v>
                </c:pt>
                <c:pt idx="242">
                  <c:v>0</c:v>
                </c:pt>
                <c:pt idx="243">
                  <c:v>12</c:v>
                </c:pt>
                <c:pt idx="244">
                  <c:v>12</c:v>
                </c:pt>
                <c:pt idx="245">
                  <c:v>12</c:v>
                </c:pt>
                <c:pt idx="246">
                  <c:v>12</c:v>
                </c:pt>
                <c:pt idx="247">
                  <c:v>12</c:v>
                </c:pt>
                <c:pt idx="248">
                  <c:v>0</c:v>
                </c:pt>
                <c:pt idx="249">
                  <c:v>0</c:v>
                </c:pt>
                <c:pt idx="250">
                  <c:v>12</c:v>
                </c:pt>
                <c:pt idx="251">
                  <c:v>12</c:v>
                </c:pt>
                <c:pt idx="252">
                  <c:v>12</c:v>
                </c:pt>
                <c:pt idx="253">
                  <c:v>12</c:v>
                </c:pt>
                <c:pt idx="254">
                  <c:v>12</c:v>
                </c:pt>
                <c:pt idx="255">
                  <c:v>0</c:v>
                </c:pt>
                <c:pt idx="256">
                  <c:v>0</c:v>
                </c:pt>
                <c:pt idx="257">
                  <c:v>12</c:v>
                </c:pt>
                <c:pt idx="258">
                  <c:v>12</c:v>
                </c:pt>
                <c:pt idx="259">
                  <c:v>12</c:v>
                </c:pt>
                <c:pt idx="260">
                  <c:v>12</c:v>
                </c:pt>
                <c:pt idx="261">
                  <c:v>12</c:v>
                </c:pt>
                <c:pt idx="262">
                  <c:v>0</c:v>
                </c:pt>
                <c:pt idx="263">
                  <c:v>0</c:v>
                </c:pt>
                <c:pt idx="264">
                  <c:v>12</c:v>
                </c:pt>
                <c:pt idx="265">
                  <c:v>12</c:v>
                </c:pt>
                <c:pt idx="266">
                  <c:v>12</c:v>
                </c:pt>
                <c:pt idx="267">
                  <c:v>12</c:v>
                </c:pt>
                <c:pt idx="268">
                  <c:v>12</c:v>
                </c:pt>
                <c:pt idx="269">
                  <c:v>0</c:v>
                </c:pt>
                <c:pt idx="270">
                  <c:v>0</c:v>
                </c:pt>
                <c:pt idx="271">
                  <c:v>12</c:v>
                </c:pt>
                <c:pt idx="272">
                  <c:v>12</c:v>
                </c:pt>
                <c:pt idx="273">
                  <c:v>12</c:v>
                </c:pt>
                <c:pt idx="274">
                  <c:v>12</c:v>
                </c:pt>
                <c:pt idx="275">
                  <c:v>12</c:v>
                </c:pt>
                <c:pt idx="276">
                  <c:v>0</c:v>
                </c:pt>
                <c:pt idx="277">
                  <c:v>0</c:v>
                </c:pt>
                <c:pt idx="278">
                  <c:v>12</c:v>
                </c:pt>
                <c:pt idx="279">
                  <c:v>12</c:v>
                </c:pt>
                <c:pt idx="280">
                  <c:v>12</c:v>
                </c:pt>
                <c:pt idx="281">
                  <c:v>12</c:v>
                </c:pt>
                <c:pt idx="282">
                  <c:v>12</c:v>
                </c:pt>
                <c:pt idx="283">
                  <c:v>0</c:v>
                </c:pt>
                <c:pt idx="284">
                  <c:v>0</c:v>
                </c:pt>
                <c:pt idx="285">
                  <c:v>12</c:v>
                </c:pt>
                <c:pt idx="286">
                  <c:v>12</c:v>
                </c:pt>
                <c:pt idx="287">
                  <c:v>12</c:v>
                </c:pt>
                <c:pt idx="288">
                  <c:v>12</c:v>
                </c:pt>
                <c:pt idx="289">
                  <c:v>12</c:v>
                </c:pt>
                <c:pt idx="290">
                  <c:v>0</c:v>
                </c:pt>
                <c:pt idx="291">
                  <c:v>0</c:v>
                </c:pt>
                <c:pt idx="292">
                  <c:v>12</c:v>
                </c:pt>
                <c:pt idx="293">
                  <c:v>12</c:v>
                </c:pt>
                <c:pt idx="294">
                  <c:v>12</c:v>
                </c:pt>
                <c:pt idx="295">
                  <c:v>12</c:v>
                </c:pt>
                <c:pt idx="296">
                  <c:v>12</c:v>
                </c:pt>
                <c:pt idx="297">
                  <c:v>0</c:v>
                </c:pt>
                <c:pt idx="298">
                  <c:v>0</c:v>
                </c:pt>
                <c:pt idx="299">
                  <c:v>12</c:v>
                </c:pt>
                <c:pt idx="300">
                  <c:v>12</c:v>
                </c:pt>
                <c:pt idx="301">
                  <c:v>12</c:v>
                </c:pt>
                <c:pt idx="302">
                  <c:v>12</c:v>
                </c:pt>
                <c:pt idx="303">
                  <c:v>12</c:v>
                </c:pt>
                <c:pt idx="304">
                  <c:v>0</c:v>
                </c:pt>
                <c:pt idx="305">
                  <c:v>0</c:v>
                </c:pt>
                <c:pt idx="306">
                  <c:v>12</c:v>
                </c:pt>
                <c:pt idx="307">
                  <c:v>12</c:v>
                </c:pt>
                <c:pt idx="308">
                  <c:v>12</c:v>
                </c:pt>
                <c:pt idx="309">
                  <c:v>12</c:v>
                </c:pt>
                <c:pt idx="310">
                  <c:v>12</c:v>
                </c:pt>
                <c:pt idx="311">
                  <c:v>0</c:v>
                </c:pt>
                <c:pt idx="312">
                  <c:v>0</c:v>
                </c:pt>
                <c:pt idx="313">
                  <c:v>12</c:v>
                </c:pt>
                <c:pt idx="314">
                  <c:v>12</c:v>
                </c:pt>
                <c:pt idx="315">
                  <c:v>12</c:v>
                </c:pt>
                <c:pt idx="316">
                  <c:v>12</c:v>
                </c:pt>
                <c:pt idx="317">
                  <c:v>12</c:v>
                </c:pt>
                <c:pt idx="318">
                  <c:v>0</c:v>
                </c:pt>
                <c:pt idx="319">
                  <c:v>0</c:v>
                </c:pt>
                <c:pt idx="320">
                  <c:v>12</c:v>
                </c:pt>
                <c:pt idx="321">
                  <c:v>12</c:v>
                </c:pt>
                <c:pt idx="322">
                  <c:v>12</c:v>
                </c:pt>
                <c:pt idx="323">
                  <c:v>12</c:v>
                </c:pt>
                <c:pt idx="324">
                  <c:v>12</c:v>
                </c:pt>
                <c:pt idx="325">
                  <c:v>0</c:v>
                </c:pt>
                <c:pt idx="326">
                  <c:v>0</c:v>
                </c:pt>
                <c:pt idx="327">
                  <c:v>12</c:v>
                </c:pt>
                <c:pt idx="328">
                  <c:v>12</c:v>
                </c:pt>
                <c:pt idx="329">
                  <c:v>12</c:v>
                </c:pt>
                <c:pt idx="330">
                  <c:v>12</c:v>
                </c:pt>
                <c:pt idx="331">
                  <c:v>12</c:v>
                </c:pt>
                <c:pt idx="332">
                  <c:v>0</c:v>
                </c:pt>
                <c:pt idx="333">
                  <c:v>0</c:v>
                </c:pt>
              </c:numCache>
            </c:numRef>
          </c:yVal>
          <c:smooth val="0"/>
        </c:ser>
        <c:dLbls>
          <c:showLegendKey val="0"/>
          <c:showVal val="0"/>
          <c:showCatName val="0"/>
          <c:showSerName val="0"/>
          <c:showPercent val="0"/>
          <c:showBubbleSize val="0"/>
        </c:dLbls>
        <c:axId val="230448824"/>
        <c:axId val="130470032"/>
      </c:scatterChart>
      <c:valAx>
        <c:axId val="130469248"/>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Date Stamp</a:t>
                </a:r>
              </a:p>
            </c:rich>
          </c:tx>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m/d/yyyy"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0469640"/>
        <c:crosses val="autoZero"/>
        <c:crossBetween val="midCat"/>
      </c:valAx>
      <c:valAx>
        <c:axId val="13046964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Electricity</a:t>
                </a:r>
                <a:r>
                  <a:rPr lang="en-AU" baseline="0"/>
                  <a:t> Consumption (MWh/day)</a:t>
                </a:r>
                <a:endParaRPr lang="en-AU"/>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_(* #,##0.00_);_(* \(#,##0.00\);_(* &quot;-&quot;??_);_(@_)"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0469248"/>
        <c:crosses val="autoZero"/>
        <c:crossBetween val="midCat"/>
      </c:valAx>
      <c:valAx>
        <c:axId val="130470032"/>
        <c:scaling>
          <c:orientation val="minMax"/>
          <c:max val="40"/>
        </c:scaling>
        <c:delete val="0"/>
        <c:axPos val="r"/>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Temperature</a:t>
                </a:r>
                <a:r>
                  <a:rPr lang="en-AU" baseline="0"/>
                  <a:t> (deg C) and Operating Hours (hrs)</a:t>
                </a:r>
                <a:endParaRPr lang="en-AU"/>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_(* #,##0.00_);_(* \(#,##0.00\);_(* &quot;-&quot;??_);_(@_)"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30448824"/>
        <c:crosses val="max"/>
        <c:crossBetween val="midCat"/>
      </c:valAx>
      <c:valAx>
        <c:axId val="230448824"/>
        <c:scaling>
          <c:orientation val="minMax"/>
        </c:scaling>
        <c:delete val="1"/>
        <c:axPos val="b"/>
        <c:numFmt formatCode="m/d/yyyy" sourceLinked="1"/>
        <c:majorTickMark val="out"/>
        <c:minorTickMark val="none"/>
        <c:tickLblPos val="nextTo"/>
        <c:crossAx val="130470032"/>
        <c:crosses val="autoZero"/>
        <c:crossBetween val="midCat"/>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n-AU" sz="1200"/>
              <a:t>Normalised Baseline &amp; Operating Model Consumption</a:t>
            </a:r>
            <a:r>
              <a:rPr lang="en-AU" sz="1200" baseline="0"/>
              <a:t> </a:t>
            </a:r>
            <a:endParaRPr lang="en-AU" sz="1200"/>
          </a:p>
        </c:rich>
      </c:tx>
      <c:layout/>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0"/>
          <c:order val="0"/>
          <c:tx>
            <c:strRef>
              <c:f>'Normal Year Savings'!$E$11</c:f>
              <c:strCache>
                <c:ptCount val="1"/>
                <c:pt idx="0">
                  <c:v>Baseline Electricity Consumption</c:v>
                </c:pt>
              </c:strCache>
            </c:strRef>
          </c:tx>
          <c:spPr>
            <a:ln w="19050" cap="rnd">
              <a:solidFill>
                <a:schemeClr val="accent1"/>
              </a:solidFill>
              <a:round/>
            </a:ln>
            <a:effectLst/>
          </c:spPr>
          <c:marker>
            <c:symbol val="none"/>
          </c:marker>
          <c:xVal>
            <c:numRef>
              <c:f>'Normal Year Savings'!$A$12:$A$376</c:f>
              <c:numCache>
                <c:formatCode>m/d/yyyy</c:formatCode>
                <c:ptCount val="365"/>
                <c:pt idx="0">
                  <c:v>41275</c:v>
                </c:pt>
                <c:pt idx="1">
                  <c:v>41276</c:v>
                </c:pt>
                <c:pt idx="2">
                  <c:v>41277</c:v>
                </c:pt>
                <c:pt idx="3">
                  <c:v>41278</c:v>
                </c:pt>
                <c:pt idx="4">
                  <c:v>41279</c:v>
                </c:pt>
                <c:pt idx="5">
                  <c:v>41280</c:v>
                </c:pt>
                <c:pt idx="6">
                  <c:v>41281</c:v>
                </c:pt>
                <c:pt idx="7">
                  <c:v>41282</c:v>
                </c:pt>
                <c:pt idx="8">
                  <c:v>41283</c:v>
                </c:pt>
                <c:pt idx="9">
                  <c:v>41284</c:v>
                </c:pt>
                <c:pt idx="10">
                  <c:v>41285</c:v>
                </c:pt>
                <c:pt idx="11">
                  <c:v>41286</c:v>
                </c:pt>
                <c:pt idx="12">
                  <c:v>41287</c:v>
                </c:pt>
                <c:pt idx="13">
                  <c:v>41288</c:v>
                </c:pt>
                <c:pt idx="14">
                  <c:v>41289</c:v>
                </c:pt>
                <c:pt idx="15">
                  <c:v>41290</c:v>
                </c:pt>
                <c:pt idx="16">
                  <c:v>41291</c:v>
                </c:pt>
                <c:pt idx="17">
                  <c:v>41292</c:v>
                </c:pt>
                <c:pt idx="18">
                  <c:v>41293</c:v>
                </c:pt>
                <c:pt idx="19">
                  <c:v>41294</c:v>
                </c:pt>
                <c:pt idx="20">
                  <c:v>41295</c:v>
                </c:pt>
                <c:pt idx="21">
                  <c:v>41296</c:v>
                </c:pt>
                <c:pt idx="22">
                  <c:v>41297</c:v>
                </c:pt>
                <c:pt idx="23">
                  <c:v>41298</c:v>
                </c:pt>
                <c:pt idx="24">
                  <c:v>41299</c:v>
                </c:pt>
                <c:pt idx="25">
                  <c:v>41300</c:v>
                </c:pt>
                <c:pt idx="26">
                  <c:v>41301</c:v>
                </c:pt>
                <c:pt idx="27">
                  <c:v>41302</c:v>
                </c:pt>
                <c:pt idx="28">
                  <c:v>41303</c:v>
                </c:pt>
                <c:pt idx="29">
                  <c:v>41304</c:v>
                </c:pt>
                <c:pt idx="30">
                  <c:v>41305</c:v>
                </c:pt>
                <c:pt idx="31">
                  <c:v>41306</c:v>
                </c:pt>
                <c:pt idx="32">
                  <c:v>41307</c:v>
                </c:pt>
                <c:pt idx="33">
                  <c:v>41308</c:v>
                </c:pt>
                <c:pt idx="34">
                  <c:v>41309</c:v>
                </c:pt>
                <c:pt idx="35">
                  <c:v>41310</c:v>
                </c:pt>
                <c:pt idx="36">
                  <c:v>41311</c:v>
                </c:pt>
                <c:pt idx="37">
                  <c:v>41312</c:v>
                </c:pt>
                <c:pt idx="38">
                  <c:v>41313</c:v>
                </c:pt>
                <c:pt idx="39">
                  <c:v>41314</c:v>
                </c:pt>
                <c:pt idx="40">
                  <c:v>41315</c:v>
                </c:pt>
                <c:pt idx="41">
                  <c:v>41316</c:v>
                </c:pt>
                <c:pt idx="42">
                  <c:v>41317</c:v>
                </c:pt>
                <c:pt idx="43">
                  <c:v>41318</c:v>
                </c:pt>
                <c:pt idx="44">
                  <c:v>41319</c:v>
                </c:pt>
                <c:pt idx="45">
                  <c:v>41320</c:v>
                </c:pt>
                <c:pt idx="46">
                  <c:v>41321</c:v>
                </c:pt>
                <c:pt idx="47">
                  <c:v>41322</c:v>
                </c:pt>
                <c:pt idx="48">
                  <c:v>41323</c:v>
                </c:pt>
                <c:pt idx="49">
                  <c:v>41324</c:v>
                </c:pt>
                <c:pt idx="50">
                  <c:v>41325</c:v>
                </c:pt>
                <c:pt idx="51">
                  <c:v>41326</c:v>
                </c:pt>
                <c:pt idx="52">
                  <c:v>41327</c:v>
                </c:pt>
                <c:pt idx="53">
                  <c:v>41328</c:v>
                </c:pt>
                <c:pt idx="54">
                  <c:v>41329</c:v>
                </c:pt>
                <c:pt idx="55">
                  <c:v>41330</c:v>
                </c:pt>
                <c:pt idx="56">
                  <c:v>41331</c:v>
                </c:pt>
                <c:pt idx="57">
                  <c:v>41332</c:v>
                </c:pt>
                <c:pt idx="58">
                  <c:v>41333</c:v>
                </c:pt>
                <c:pt idx="59">
                  <c:v>41334</c:v>
                </c:pt>
                <c:pt idx="60">
                  <c:v>41335</c:v>
                </c:pt>
                <c:pt idx="61">
                  <c:v>41336</c:v>
                </c:pt>
                <c:pt idx="62">
                  <c:v>41337</c:v>
                </c:pt>
                <c:pt idx="63">
                  <c:v>41338</c:v>
                </c:pt>
                <c:pt idx="64">
                  <c:v>41339</c:v>
                </c:pt>
                <c:pt idx="65">
                  <c:v>41340</c:v>
                </c:pt>
                <c:pt idx="66">
                  <c:v>41341</c:v>
                </c:pt>
                <c:pt idx="67">
                  <c:v>41342</c:v>
                </c:pt>
                <c:pt idx="68">
                  <c:v>41343</c:v>
                </c:pt>
                <c:pt idx="69">
                  <c:v>41344</c:v>
                </c:pt>
                <c:pt idx="70">
                  <c:v>41345</c:v>
                </c:pt>
                <c:pt idx="71">
                  <c:v>41346</c:v>
                </c:pt>
                <c:pt idx="72">
                  <c:v>41347</c:v>
                </c:pt>
                <c:pt idx="73">
                  <c:v>41348</c:v>
                </c:pt>
                <c:pt idx="74">
                  <c:v>41349</c:v>
                </c:pt>
                <c:pt idx="75">
                  <c:v>41350</c:v>
                </c:pt>
                <c:pt idx="76">
                  <c:v>41351</c:v>
                </c:pt>
                <c:pt idx="77">
                  <c:v>41352</c:v>
                </c:pt>
                <c:pt idx="78">
                  <c:v>41353</c:v>
                </c:pt>
                <c:pt idx="79">
                  <c:v>41354</c:v>
                </c:pt>
                <c:pt idx="80">
                  <c:v>41355</c:v>
                </c:pt>
                <c:pt idx="81">
                  <c:v>41356</c:v>
                </c:pt>
                <c:pt idx="82">
                  <c:v>41357</c:v>
                </c:pt>
                <c:pt idx="83">
                  <c:v>41358</c:v>
                </c:pt>
                <c:pt idx="84">
                  <c:v>41359</c:v>
                </c:pt>
                <c:pt idx="85">
                  <c:v>41360</c:v>
                </c:pt>
                <c:pt idx="86">
                  <c:v>41361</c:v>
                </c:pt>
                <c:pt idx="87">
                  <c:v>41362</c:v>
                </c:pt>
                <c:pt idx="88">
                  <c:v>41363</c:v>
                </c:pt>
                <c:pt idx="89">
                  <c:v>41364</c:v>
                </c:pt>
                <c:pt idx="90">
                  <c:v>41365</c:v>
                </c:pt>
                <c:pt idx="91">
                  <c:v>41366</c:v>
                </c:pt>
                <c:pt idx="92">
                  <c:v>41367</c:v>
                </c:pt>
                <c:pt idx="93">
                  <c:v>41368</c:v>
                </c:pt>
                <c:pt idx="94">
                  <c:v>41369</c:v>
                </c:pt>
                <c:pt idx="95">
                  <c:v>41370</c:v>
                </c:pt>
                <c:pt idx="96">
                  <c:v>41371</c:v>
                </c:pt>
                <c:pt idx="97">
                  <c:v>41372</c:v>
                </c:pt>
                <c:pt idx="98">
                  <c:v>41373</c:v>
                </c:pt>
                <c:pt idx="99">
                  <c:v>41374</c:v>
                </c:pt>
                <c:pt idx="100">
                  <c:v>41375</c:v>
                </c:pt>
                <c:pt idx="101">
                  <c:v>41376</c:v>
                </c:pt>
                <c:pt idx="102">
                  <c:v>41377</c:v>
                </c:pt>
                <c:pt idx="103">
                  <c:v>41378</c:v>
                </c:pt>
                <c:pt idx="104">
                  <c:v>41379</c:v>
                </c:pt>
                <c:pt idx="105">
                  <c:v>41380</c:v>
                </c:pt>
                <c:pt idx="106">
                  <c:v>41381</c:v>
                </c:pt>
                <c:pt idx="107">
                  <c:v>41382</c:v>
                </c:pt>
                <c:pt idx="108">
                  <c:v>41383</c:v>
                </c:pt>
                <c:pt idx="109">
                  <c:v>41384</c:v>
                </c:pt>
                <c:pt idx="110">
                  <c:v>41385</c:v>
                </c:pt>
                <c:pt idx="111">
                  <c:v>41386</c:v>
                </c:pt>
                <c:pt idx="112">
                  <c:v>41387</c:v>
                </c:pt>
                <c:pt idx="113">
                  <c:v>41388</c:v>
                </c:pt>
                <c:pt idx="114">
                  <c:v>41389</c:v>
                </c:pt>
                <c:pt idx="115">
                  <c:v>41390</c:v>
                </c:pt>
                <c:pt idx="116">
                  <c:v>41391</c:v>
                </c:pt>
                <c:pt idx="117">
                  <c:v>41392</c:v>
                </c:pt>
                <c:pt idx="118">
                  <c:v>41393</c:v>
                </c:pt>
                <c:pt idx="119">
                  <c:v>41394</c:v>
                </c:pt>
                <c:pt idx="120">
                  <c:v>41395</c:v>
                </c:pt>
                <c:pt idx="121">
                  <c:v>41396</c:v>
                </c:pt>
                <c:pt idx="122">
                  <c:v>41397</c:v>
                </c:pt>
                <c:pt idx="123">
                  <c:v>41398</c:v>
                </c:pt>
                <c:pt idx="124">
                  <c:v>41399</c:v>
                </c:pt>
                <c:pt idx="125">
                  <c:v>41400</c:v>
                </c:pt>
                <c:pt idx="126">
                  <c:v>41401</c:v>
                </c:pt>
                <c:pt idx="127">
                  <c:v>41402</c:v>
                </c:pt>
                <c:pt idx="128">
                  <c:v>41403</c:v>
                </c:pt>
                <c:pt idx="129">
                  <c:v>41404</c:v>
                </c:pt>
                <c:pt idx="130">
                  <c:v>41405</c:v>
                </c:pt>
                <c:pt idx="131">
                  <c:v>41406</c:v>
                </c:pt>
                <c:pt idx="132">
                  <c:v>41407</c:v>
                </c:pt>
                <c:pt idx="133">
                  <c:v>41408</c:v>
                </c:pt>
                <c:pt idx="134">
                  <c:v>41409</c:v>
                </c:pt>
                <c:pt idx="135">
                  <c:v>41410</c:v>
                </c:pt>
                <c:pt idx="136">
                  <c:v>41411</c:v>
                </c:pt>
                <c:pt idx="137">
                  <c:v>41412</c:v>
                </c:pt>
                <c:pt idx="138">
                  <c:v>41413</c:v>
                </c:pt>
                <c:pt idx="139">
                  <c:v>41414</c:v>
                </c:pt>
                <c:pt idx="140">
                  <c:v>41415</c:v>
                </c:pt>
                <c:pt idx="141">
                  <c:v>41416</c:v>
                </c:pt>
                <c:pt idx="142">
                  <c:v>41417</c:v>
                </c:pt>
                <c:pt idx="143">
                  <c:v>41418</c:v>
                </c:pt>
                <c:pt idx="144">
                  <c:v>41419</c:v>
                </c:pt>
                <c:pt idx="145">
                  <c:v>41420</c:v>
                </c:pt>
                <c:pt idx="146">
                  <c:v>41421</c:v>
                </c:pt>
                <c:pt idx="147">
                  <c:v>41422</c:v>
                </c:pt>
                <c:pt idx="148">
                  <c:v>41423</c:v>
                </c:pt>
                <c:pt idx="149">
                  <c:v>41424</c:v>
                </c:pt>
                <c:pt idx="150">
                  <c:v>41425</c:v>
                </c:pt>
                <c:pt idx="151">
                  <c:v>41426</c:v>
                </c:pt>
                <c:pt idx="152">
                  <c:v>41427</c:v>
                </c:pt>
                <c:pt idx="153">
                  <c:v>41428</c:v>
                </c:pt>
                <c:pt idx="154">
                  <c:v>41429</c:v>
                </c:pt>
                <c:pt idx="155">
                  <c:v>41430</c:v>
                </c:pt>
                <c:pt idx="156">
                  <c:v>41431</c:v>
                </c:pt>
                <c:pt idx="157">
                  <c:v>41432</c:v>
                </c:pt>
                <c:pt idx="158">
                  <c:v>41433</c:v>
                </c:pt>
                <c:pt idx="159">
                  <c:v>41434</c:v>
                </c:pt>
                <c:pt idx="160">
                  <c:v>41435</c:v>
                </c:pt>
                <c:pt idx="161">
                  <c:v>41436</c:v>
                </c:pt>
                <c:pt idx="162">
                  <c:v>41437</c:v>
                </c:pt>
                <c:pt idx="163">
                  <c:v>41438</c:v>
                </c:pt>
                <c:pt idx="164">
                  <c:v>41439</c:v>
                </c:pt>
                <c:pt idx="165">
                  <c:v>41440</c:v>
                </c:pt>
                <c:pt idx="166">
                  <c:v>41441</c:v>
                </c:pt>
                <c:pt idx="167">
                  <c:v>41442</c:v>
                </c:pt>
                <c:pt idx="168">
                  <c:v>41443</c:v>
                </c:pt>
                <c:pt idx="169">
                  <c:v>41444</c:v>
                </c:pt>
                <c:pt idx="170">
                  <c:v>41445</c:v>
                </c:pt>
                <c:pt idx="171">
                  <c:v>41446</c:v>
                </c:pt>
                <c:pt idx="172">
                  <c:v>41447</c:v>
                </c:pt>
                <c:pt idx="173">
                  <c:v>41448</c:v>
                </c:pt>
                <c:pt idx="174">
                  <c:v>41449</c:v>
                </c:pt>
                <c:pt idx="175">
                  <c:v>41450</c:v>
                </c:pt>
                <c:pt idx="176">
                  <c:v>41451</c:v>
                </c:pt>
                <c:pt idx="177">
                  <c:v>41452</c:v>
                </c:pt>
                <c:pt idx="178">
                  <c:v>41453</c:v>
                </c:pt>
                <c:pt idx="179">
                  <c:v>41454</c:v>
                </c:pt>
                <c:pt idx="180">
                  <c:v>41455</c:v>
                </c:pt>
                <c:pt idx="181">
                  <c:v>41456</c:v>
                </c:pt>
                <c:pt idx="182">
                  <c:v>41457</c:v>
                </c:pt>
                <c:pt idx="183">
                  <c:v>41458</c:v>
                </c:pt>
                <c:pt idx="184">
                  <c:v>41459</c:v>
                </c:pt>
                <c:pt idx="185">
                  <c:v>41460</c:v>
                </c:pt>
                <c:pt idx="186">
                  <c:v>41461</c:v>
                </c:pt>
                <c:pt idx="187">
                  <c:v>41462</c:v>
                </c:pt>
                <c:pt idx="188">
                  <c:v>41463</c:v>
                </c:pt>
                <c:pt idx="189">
                  <c:v>41464</c:v>
                </c:pt>
                <c:pt idx="190">
                  <c:v>41465</c:v>
                </c:pt>
                <c:pt idx="191">
                  <c:v>41466</c:v>
                </c:pt>
                <c:pt idx="192">
                  <c:v>41467</c:v>
                </c:pt>
                <c:pt idx="193">
                  <c:v>41468</c:v>
                </c:pt>
                <c:pt idx="194">
                  <c:v>41469</c:v>
                </c:pt>
                <c:pt idx="195">
                  <c:v>41470</c:v>
                </c:pt>
                <c:pt idx="196">
                  <c:v>41471</c:v>
                </c:pt>
                <c:pt idx="197">
                  <c:v>41472</c:v>
                </c:pt>
                <c:pt idx="198">
                  <c:v>41473</c:v>
                </c:pt>
                <c:pt idx="199">
                  <c:v>41474</c:v>
                </c:pt>
                <c:pt idx="200">
                  <c:v>41475</c:v>
                </c:pt>
                <c:pt idx="201">
                  <c:v>41476</c:v>
                </c:pt>
                <c:pt idx="202">
                  <c:v>41477</c:v>
                </c:pt>
                <c:pt idx="203">
                  <c:v>41478</c:v>
                </c:pt>
                <c:pt idx="204">
                  <c:v>41479</c:v>
                </c:pt>
                <c:pt idx="205">
                  <c:v>41480</c:v>
                </c:pt>
                <c:pt idx="206">
                  <c:v>41481</c:v>
                </c:pt>
                <c:pt idx="207">
                  <c:v>41482</c:v>
                </c:pt>
                <c:pt idx="208">
                  <c:v>41483</c:v>
                </c:pt>
                <c:pt idx="209">
                  <c:v>41484</c:v>
                </c:pt>
                <c:pt idx="210">
                  <c:v>41485</c:v>
                </c:pt>
                <c:pt idx="211">
                  <c:v>41486</c:v>
                </c:pt>
                <c:pt idx="212">
                  <c:v>41487</c:v>
                </c:pt>
                <c:pt idx="213">
                  <c:v>41488</c:v>
                </c:pt>
                <c:pt idx="214">
                  <c:v>41489</c:v>
                </c:pt>
                <c:pt idx="215">
                  <c:v>41490</c:v>
                </c:pt>
                <c:pt idx="216">
                  <c:v>41491</c:v>
                </c:pt>
                <c:pt idx="217">
                  <c:v>41492</c:v>
                </c:pt>
                <c:pt idx="218">
                  <c:v>41493</c:v>
                </c:pt>
                <c:pt idx="219">
                  <c:v>41494</c:v>
                </c:pt>
                <c:pt idx="220">
                  <c:v>41495</c:v>
                </c:pt>
                <c:pt idx="221">
                  <c:v>41496</c:v>
                </c:pt>
                <c:pt idx="222">
                  <c:v>41497</c:v>
                </c:pt>
                <c:pt idx="223">
                  <c:v>41498</c:v>
                </c:pt>
                <c:pt idx="224">
                  <c:v>41499</c:v>
                </c:pt>
                <c:pt idx="225">
                  <c:v>41500</c:v>
                </c:pt>
                <c:pt idx="226">
                  <c:v>41501</c:v>
                </c:pt>
                <c:pt idx="227">
                  <c:v>41502</c:v>
                </c:pt>
                <c:pt idx="228">
                  <c:v>41503</c:v>
                </c:pt>
                <c:pt idx="229">
                  <c:v>41504</c:v>
                </c:pt>
                <c:pt idx="230">
                  <c:v>41505</c:v>
                </c:pt>
                <c:pt idx="231">
                  <c:v>41506</c:v>
                </c:pt>
                <c:pt idx="232">
                  <c:v>41507</c:v>
                </c:pt>
                <c:pt idx="233">
                  <c:v>41508</c:v>
                </c:pt>
                <c:pt idx="234">
                  <c:v>41509</c:v>
                </c:pt>
                <c:pt idx="235">
                  <c:v>41510</c:v>
                </c:pt>
                <c:pt idx="236">
                  <c:v>41511</c:v>
                </c:pt>
                <c:pt idx="237">
                  <c:v>41512</c:v>
                </c:pt>
                <c:pt idx="238">
                  <c:v>41513</c:v>
                </c:pt>
                <c:pt idx="239">
                  <c:v>41514</c:v>
                </c:pt>
                <c:pt idx="240">
                  <c:v>41515</c:v>
                </c:pt>
                <c:pt idx="241">
                  <c:v>41516</c:v>
                </c:pt>
                <c:pt idx="242">
                  <c:v>41517</c:v>
                </c:pt>
                <c:pt idx="243">
                  <c:v>41518</c:v>
                </c:pt>
                <c:pt idx="244">
                  <c:v>41519</c:v>
                </c:pt>
                <c:pt idx="245">
                  <c:v>41520</c:v>
                </c:pt>
                <c:pt idx="246">
                  <c:v>41521</c:v>
                </c:pt>
                <c:pt idx="247">
                  <c:v>41522</c:v>
                </c:pt>
                <c:pt idx="248">
                  <c:v>41523</c:v>
                </c:pt>
                <c:pt idx="249">
                  <c:v>41524</c:v>
                </c:pt>
                <c:pt idx="250">
                  <c:v>41525</c:v>
                </c:pt>
                <c:pt idx="251">
                  <c:v>41526</c:v>
                </c:pt>
                <c:pt idx="252">
                  <c:v>41527</c:v>
                </c:pt>
                <c:pt idx="253">
                  <c:v>41528</c:v>
                </c:pt>
                <c:pt idx="254">
                  <c:v>41529</c:v>
                </c:pt>
                <c:pt idx="255">
                  <c:v>41530</c:v>
                </c:pt>
                <c:pt idx="256">
                  <c:v>41531</c:v>
                </c:pt>
                <c:pt idx="257">
                  <c:v>41532</c:v>
                </c:pt>
                <c:pt idx="258">
                  <c:v>41533</c:v>
                </c:pt>
                <c:pt idx="259">
                  <c:v>41534</c:v>
                </c:pt>
                <c:pt idx="260">
                  <c:v>41535</c:v>
                </c:pt>
                <c:pt idx="261">
                  <c:v>41536</c:v>
                </c:pt>
                <c:pt idx="262">
                  <c:v>41537</c:v>
                </c:pt>
                <c:pt idx="263">
                  <c:v>41538</c:v>
                </c:pt>
                <c:pt idx="264">
                  <c:v>41539</c:v>
                </c:pt>
                <c:pt idx="265">
                  <c:v>41540</c:v>
                </c:pt>
                <c:pt idx="266">
                  <c:v>41541</c:v>
                </c:pt>
                <c:pt idx="267">
                  <c:v>41542</c:v>
                </c:pt>
                <c:pt idx="268">
                  <c:v>41543</c:v>
                </c:pt>
                <c:pt idx="269">
                  <c:v>41544</c:v>
                </c:pt>
                <c:pt idx="270">
                  <c:v>41545</c:v>
                </c:pt>
                <c:pt idx="271">
                  <c:v>41546</c:v>
                </c:pt>
                <c:pt idx="272">
                  <c:v>41547</c:v>
                </c:pt>
                <c:pt idx="273">
                  <c:v>41548</c:v>
                </c:pt>
                <c:pt idx="274">
                  <c:v>41549</c:v>
                </c:pt>
                <c:pt idx="275">
                  <c:v>41550</c:v>
                </c:pt>
                <c:pt idx="276">
                  <c:v>41551</c:v>
                </c:pt>
                <c:pt idx="277">
                  <c:v>41552</c:v>
                </c:pt>
                <c:pt idx="278">
                  <c:v>41553</c:v>
                </c:pt>
                <c:pt idx="279">
                  <c:v>41554</c:v>
                </c:pt>
                <c:pt idx="280">
                  <c:v>41555</c:v>
                </c:pt>
                <c:pt idx="281">
                  <c:v>41556</c:v>
                </c:pt>
                <c:pt idx="282">
                  <c:v>41557</c:v>
                </c:pt>
                <c:pt idx="283">
                  <c:v>41558</c:v>
                </c:pt>
                <c:pt idx="284">
                  <c:v>41559</c:v>
                </c:pt>
                <c:pt idx="285">
                  <c:v>41560</c:v>
                </c:pt>
                <c:pt idx="286">
                  <c:v>41561</c:v>
                </c:pt>
                <c:pt idx="287">
                  <c:v>41562</c:v>
                </c:pt>
                <c:pt idx="288">
                  <c:v>41563</c:v>
                </c:pt>
                <c:pt idx="289">
                  <c:v>41564</c:v>
                </c:pt>
                <c:pt idx="290">
                  <c:v>41565</c:v>
                </c:pt>
                <c:pt idx="291">
                  <c:v>41566</c:v>
                </c:pt>
                <c:pt idx="292">
                  <c:v>41567</c:v>
                </c:pt>
                <c:pt idx="293">
                  <c:v>41568</c:v>
                </c:pt>
                <c:pt idx="294">
                  <c:v>41569</c:v>
                </c:pt>
                <c:pt idx="295">
                  <c:v>41570</c:v>
                </c:pt>
                <c:pt idx="296">
                  <c:v>41571</c:v>
                </c:pt>
                <c:pt idx="297">
                  <c:v>41572</c:v>
                </c:pt>
                <c:pt idx="298">
                  <c:v>41573</c:v>
                </c:pt>
                <c:pt idx="299">
                  <c:v>41574</c:v>
                </c:pt>
                <c:pt idx="300">
                  <c:v>41575</c:v>
                </c:pt>
                <c:pt idx="301">
                  <c:v>41576</c:v>
                </c:pt>
                <c:pt idx="302">
                  <c:v>41577</c:v>
                </c:pt>
                <c:pt idx="303">
                  <c:v>41578</c:v>
                </c:pt>
                <c:pt idx="304">
                  <c:v>41579</c:v>
                </c:pt>
                <c:pt idx="305">
                  <c:v>41580</c:v>
                </c:pt>
                <c:pt idx="306">
                  <c:v>41581</c:v>
                </c:pt>
                <c:pt idx="307">
                  <c:v>41582</c:v>
                </c:pt>
                <c:pt idx="308">
                  <c:v>41583</c:v>
                </c:pt>
                <c:pt idx="309">
                  <c:v>41584</c:v>
                </c:pt>
                <c:pt idx="310">
                  <c:v>41585</c:v>
                </c:pt>
                <c:pt idx="311">
                  <c:v>41586</c:v>
                </c:pt>
                <c:pt idx="312">
                  <c:v>41587</c:v>
                </c:pt>
                <c:pt idx="313">
                  <c:v>41588</c:v>
                </c:pt>
                <c:pt idx="314">
                  <c:v>41589</c:v>
                </c:pt>
                <c:pt idx="315">
                  <c:v>41590</c:v>
                </c:pt>
                <c:pt idx="316">
                  <c:v>41591</c:v>
                </c:pt>
                <c:pt idx="317">
                  <c:v>41592</c:v>
                </c:pt>
                <c:pt idx="318">
                  <c:v>41593</c:v>
                </c:pt>
                <c:pt idx="319">
                  <c:v>41594</c:v>
                </c:pt>
                <c:pt idx="320">
                  <c:v>41595</c:v>
                </c:pt>
                <c:pt idx="321">
                  <c:v>41596</c:v>
                </c:pt>
                <c:pt idx="322">
                  <c:v>41597</c:v>
                </c:pt>
                <c:pt idx="323">
                  <c:v>41598</c:v>
                </c:pt>
                <c:pt idx="324">
                  <c:v>41599</c:v>
                </c:pt>
                <c:pt idx="325">
                  <c:v>41600</c:v>
                </c:pt>
                <c:pt idx="326">
                  <c:v>41601</c:v>
                </c:pt>
                <c:pt idx="327">
                  <c:v>41602</c:v>
                </c:pt>
                <c:pt idx="328">
                  <c:v>41603</c:v>
                </c:pt>
                <c:pt idx="329">
                  <c:v>41604</c:v>
                </c:pt>
                <c:pt idx="330">
                  <c:v>41605</c:v>
                </c:pt>
                <c:pt idx="331">
                  <c:v>41606</c:v>
                </c:pt>
                <c:pt idx="332">
                  <c:v>41607</c:v>
                </c:pt>
                <c:pt idx="333">
                  <c:v>41608</c:v>
                </c:pt>
                <c:pt idx="334">
                  <c:v>41609</c:v>
                </c:pt>
                <c:pt idx="335">
                  <c:v>41610</c:v>
                </c:pt>
                <c:pt idx="336">
                  <c:v>41611</c:v>
                </c:pt>
                <c:pt idx="337">
                  <c:v>41612</c:v>
                </c:pt>
                <c:pt idx="338">
                  <c:v>41613</c:v>
                </c:pt>
                <c:pt idx="339">
                  <c:v>41614</c:v>
                </c:pt>
                <c:pt idx="340">
                  <c:v>41615</c:v>
                </c:pt>
                <c:pt idx="341">
                  <c:v>41616</c:v>
                </c:pt>
                <c:pt idx="342">
                  <c:v>41617</c:v>
                </c:pt>
                <c:pt idx="343">
                  <c:v>41618</c:v>
                </c:pt>
                <c:pt idx="344">
                  <c:v>41619</c:v>
                </c:pt>
                <c:pt idx="345">
                  <c:v>41620</c:v>
                </c:pt>
                <c:pt idx="346">
                  <c:v>41621</c:v>
                </c:pt>
                <c:pt idx="347">
                  <c:v>41622</c:v>
                </c:pt>
                <c:pt idx="348">
                  <c:v>41623</c:v>
                </c:pt>
                <c:pt idx="349">
                  <c:v>41624</c:v>
                </c:pt>
                <c:pt idx="350">
                  <c:v>41625</c:v>
                </c:pt>
                <c:pt idx="351">
                  <c:v>41626</c:v>
                </c:pt>
                <c:pt idx="352">
                  <c:v>41627</c:v>
                </c:pt>
                <c:pt idx="353">
                  <c:v>41628</c:v>
                </c:pt>
                <c:pt idx="354">
                  <c:v>41629</c:v>
                </c:pt>
                <c:pt idx="355">
                  <c:v>41630</c:v>
                </c:pt>
                <c:pt idx="356">
                  <c:v>41631</c:v>
                </c:pt>
                <c:pt idx="357">
                  <c:v>41632</c:v>
                </c:pt>
                <c:pt idx="358">
                  <c:v>41633</c:v>
                </c:pt>
                <c:pt idx="359">
                  <c:v>41634</c:v>
                </c:pt>
                <c:pt idx="360">
                  <c:v>41635</c:v>
                </c:pt>
                <c:pt idx="361">
                  <c:v>41636</c:v>
                </c:pt>
                <c:pt idx="362">
                  <c:v>41637</c:v>
                </c:pt>
                <c:pt idx="363">
                  <c:v>41638</c:v>
                </c:pt>
                <c:pt idx="364">
                  <c:v>41639</c:v>
                </c:pt>
              </c:numCache>
            </c:numRef>
          </c:xVal>
          <c:yVal>
            <c:numRef>
              <c:f>'Normal Year Savings'!$E$12:$E$376</c:f>
              <c:numCache>
                <c:formatCode>_(* #,##0.00_);_(* \(#,##0.00\);_(* "-"??_);_(@_)</c:formatCode>
                <c:ptCount val="365"/>
                <c:pt idx="0">
                  <c:v>47.554480658553359</c:v>
                </c:pt>
                <c:pt idx="1">
                  <c:v>44.691242364316288</c:v>
                </c:pt>
                <c:pt idx="2">
                  <c:v>44.988504407448318</c:v>
                </c:pt>
                <c:pt idx="3">
                  <c:v>46.434922314289871</c:v>
                </c:pt>
                <c:pt idx="4">
                  <c:v>39.403597342498671</c:v>
                </c:pt>
                <c:pt idx="5">
                  <c:v>38.860547203097319</c:v>
                </c:pt>
                <c:pt idx="6">
                  <c:v>47.338290081730065</c:v>
                </c:pt>
                <c:pt idx="7">
                  <c:v>0</c:v>
                </c:pt>
                <c:pt idx="8">
                  <c:v>46.70001314063272</c:v>
                </c:pt>
                <c:pt idx="9">
                  <c:v>45.606191769800589</c:v>
                </c:pt>
                <c:pt idx="10">
                  <c:v>0</c:v>
                </c:pt>
                <c:pt idx="11">
                  <c:v>39.609493129949442</c:v>
                </c:pt>
                <c:pt idx="12">
                  <c:v>36.319021076752051</c:v>
                </c:pt>
                <c:pt idx="13">
                  <c:v>43.847069635768186</c:v>
                </c:pt>
                <c:pt idx="14">
                  <c:v>44.607597200664415</c:v>
                </c:pt>
                <c:pt idx="15">
                  <c:v>46.451651347020245</c:v>
                </c:pt>
                <c:pt idx="16">
                  <c:v>47.598233513386646</c:v>
                </c:pt>
                <c:pt idx="17">
                  <c:v>0</c:v>
                </c:pt>
                <c:pt idx="18">
                  <c:v>36.631725303942886</c:v>
                </c:pt>
                <c:pt idx="19">
                  <c:v>36.389797753688242</c:v>
                </c:pt>
                <c:pt idx="20">
                  <c:v>46.450364498348684</c:v>
                </c:pt>
                <c:pt idx="21">
                  <c:v>47.189015635828262</c:v>
                </c:pt>
                <c:pt idx="22">
                  <c:v>45.84297192536895</c:v>
                </c:pt>
                <c:pt idx="23">
                  <c:v>47.004996275794156</c:v>
                </c:pt>
                <c:pt idx="24">
                  <c:v>47.908364043234343</c:v>
                </c:pt>
                <c:pt idx="25">
                  <c:v>0</c:v>
                </c:pt>
                <c:pt idx="26">
                  <c:v>37.08726973367768</c:v>
                </c:pt>
                <c:pt idx="27">
                  <c:v>45.158368432095187</c:v>
                </c:pt>
                <c:pt idx="28">
                  <c:v>46.042433469461869</c:v>
                </c:pt>
                <c:pt idx="29">
                  <c:v>45.933051332378653</c:v>
                </c:pt>
                <c:pt idx="30">
                  <c:v>47.764236992018809</c:v>
                </c:pt>
                <c:pt idx="31">
                  <c:v>44.647489509483002</c:v>
                </c:pt>
                <c:pt idx="32">
                  <c:v>33.442914295799298</c:v>
                </c:pt>
                <c:pt idx="33">
                  <c:v>34.799252795631155</c:v>
                </c:pt>
                <c:pt idx="34">
                  <c:v>44.818640382801441</c:v>
                </c:pt>
                <c:pt idx="35">
                  <c:v>45.065715327742346</c:v>
                </c:pt>
                <c:pt idx="36">
                  <c:v>45.653805170648567</c:v>
                </c:pt>
                <c:pt idx="37">
                  <c:v>46.01283595001582</c:v>
                </c:pt>
                <c:pt idx="38">
                  <c:v>47.411640456009394</c:v>
                </c:pt>
                <c:pt idx="39">
                  <c:v>38.811646953577764</c:v>
                </c:pt>
                <c:pt idx="40">
                  <c:v>38.060127329382503</c:v>
                </c:pt>
                <c:pt idx="41">
                  <c:v>44.432585781331269</c:v>
                </c:pt>
                <c:pt idx="42">
                  <c:v>44.427438386645001</c:v>
                </c:pt>
                <c:pt idx="43">
                  <c:v>44.664218542213376</c:v>
                </c:pt>
                <c:pt idx="44">
                  <c:v>44.801911350071066</c:v>
                </c:pt>
                <c:pt idx="45">
                  <c:v>45.141639399364813</c:v>
                </c:pt>
                <c:pt idx="46">
                  <c:v>35.853181857644714</c:v>
                </c:pt>
                <c:pt idx="47">
                  <c:v>36.279128767933464</c:v>
                </c:pt>
                <c:pt idx="48">
                  <c:v>44.585720773247772</c:v>
                </c:pt>
                <c:pt idx="49">
                  <c:v>45.997393765957014</c:v>
                </c:pt>
                <c:pt idx="50">
                  <c:v>46.050154561491269</c:v>
                </c:pt>
                <c:pt idx="51">
                  <c:v>46.189134218020534</c:v>
                </c:pt>
                <c:pt idx="52">
                  <c:v>45.988385825256046</c:v>
                </c:pt>
                <c:pt idx="53">
                  <c:v>36.949576925819983</c:v>
                </c:pt>
                <c:pt idx="54">
                  <c:v>38.765320401401333</c:v>
                </c:pt>
                <c:pt idx="55">
                  <c:v>47.6587154009503</c:v>
                </c:pt>
                <c:pt idx="56">
                  <c:v>46.912343171441314</c:v>
                </c:pt>
                <c:pt idx="57">
                  <c:v>46.936793296201095</c:v>
                </c:pt>
                <c:pt idx="58">
                  <c:v>44.894564454423907</c:v>
                </c:pt>
                <c:pt idx="59">
                  <c:v>42.625850246450888</c:v>
                </c:pt>
                <c:pt idx="60">
                  <c:v>34.381026977371803</c:v>
                </c:pt>
                <c:pt idx="61">
                  <c:v>36.275268221918765</c:v>
                </c:pt>
                <c:pt idx="62">
                  <c:v>45.202121286928474</c:v>
                </c:pt>
                <c:pt idx="63">
                  <c:v>45.449196231869379</c:v>
                </c:pt>
                <c:pt idx="64">
                  <c:v>45.426032955781167</c:v>
                </c:pt>
                <c:pt idx="65">
                  <c:v>45.620347105187818</c:v>
                </c:pt>
                <c:pt idx="66">
                  <c:v>45.166089524124587</c:v>
                </c:pt>
                <c:pt idx="67">
                  <c:v>37.205659811461864</c:v>
                </c:pt>
                <c:pt idx="68">
                  <c:v>37.105285615079616</c:v>
                </c:pt>
                <c:pt idx="69">
                  <c:v>45.924043391677678</c:v>
                </c:pt>
                <c:pt idx="70">
                  <c:v>45.351395732830269</c:v>
                </c:pt>
                <c:pt idx="71">
                  <c:v>45.640936683932892</c:v>
                </c:pt>
                <c:pt idx="72">
                  <c:v>45.471072659286023</c:v>
                </c:pt>
                <c:pt idx="73">
                  <c:v>45.306356029325421</c:v>
                </c:pt>
                <c:pt idx="74">
                  <c:v>37.937876705583619</c:v>
                </c:pt>
                <c:pt idx="75">
                  <c:v>35.793986818752622</c:v>
                </c:pt>
                <c:pt idx="76">
                  <c:v>42.564081510215672</c:v>
                </c:pt>
                <c:pt idx="77">
                  <c:v>43.063378794783752</c:v>
                </c:pt>
                <c:pt idx="78">
                  <c:v>43.726105860640871</c:v>
                </c:pt>
                <c:pt idx="79">
                  <c:v>44.994938650806148</c:v>
                </c:pt>
                <c:pt idx="80">
                  <c:v>47.99072235821464</c:v>
                </c:pt>
                <c:pt idx="81">
                  <c:v>38.300768030965571</c:v>
                </c:pt>
                <c:pt idx="82">
                  <c:v>38.488647937014385</c:v>
                </c:pt>
                <c:pt idx="83">
                  <c:v>45.939485575736498</c:v>
                </c:pt>
                <c:pt idx="84">
                  <c:v>45.778629491790596</c:v>
                </c:pt>
                <c:pt idx="85">
                  <c:v>47.004996275794156</c:v>
                </c:pt>
                <c:pt idx="86">
                  <c:v>46.886606198009972</c:v>
                </c:pt>
                <c:pt idx="87">
                  <c:v>43.468736126327428</c:v>
                </c:pt>
                <c:pt idx="88">
                  <c:v>35.145415088282739</c:v>
                </c:pt>
                <c:pt idx="89">
                  <c:v>35.526322295066635</c:v>
                </c:pt>
                <c:pt idx="90">
                  <c:v>44.350227466350972</c:v>
                </c:pt>
                <c:pt idx="91">
                  <c:v>43.975754502924907</c:v>
                </c:pt>
                <c:pt idx="92">
                  <c:v>42.719790199475298</c:v>
                </c:pt>
                <c:pt idx="93">
                  <c:v>42.196289207978168</c:v>
                </c:pt>
                <c:pt idx="94">
                  <c:v>42.817590698514408</c:v>
                </c:pt>
                <c:pt idx="95">
                  <c:v>33.920335152950742</c:v>
                </c:pt>
                <c:pt idx="96">
                  <c:v>34.316941913527764</c:v>
                </c:pt>
                <c:pt idx="97">
                  <c:v>42.860056704676126</c:v>
                </c:pt>
                <c:pt idx="98">
                  <c:v>43.085255222200388</c:v>
                </c:pt>
                <c:pt idx="99">
                  <c:v>43.470022974998983</c:v>
                </c:pt>
                <c:pt idx="100">
                  <c:v>43.475170369685259</c:v>
                </c:pt>
                <c:pt idx="101">
                  <c:v>43.862511819826992</c:v>
                </c:pt>
                <c:pt idx="102">
                  <c:v>35.172438910385658</c:v>
                </c:pt>
                <c:pt idx="103">
                  <c:v>36.023045882291584</c:v>
                </c:pt>
                <c:pt idx="104">
                  <c:v>43.986049292297452</c:v>
                </c:pt>
                <c:pt idx="105">
                  <c:v>42.683758436671418</c:v>
                </c:pt>
                <c:pt idx="106">
                  <c:v>42.778985238367397</c:v>
                </c:pt>
                <c:pt idx="107">
                  <c:v>43.000323209876953</c:v>
                </c:pt>
                <c:pt idx="108">
                  <c:v>41.82414352406451</c:v>
                </c:pt>
                <c:pt idx="109">
                  <c:v>32.365821957697534</c:v>
                </c:pt>
                <c:pt idx="110">
                  <c:v>32.596167869908072</c:v>
                </c:pt>
                <c:pt idx="111">
                  <c:v>42.337596144019841</c:v>
                </c:pt>
                <c:pt idx="112">
                  <c:v>42.242369342323862</c:v>
                </c:pt>
                <c:pt idx="113">
                  <c:v>41.960549483250645</c:v>
                </c:pt>
                <c:pt idx="114">
                  <c:v>41.484415474770763</c:v>
                </c:pt>
                <c:pt idx="115">
                  <c:v>42.269393164426774</c:v>
                </c:pt>
                <c:pt idx="116">
                  <c:v>34.181565433278891</c:v>
                </c:pt>
                <c:pt idx="117">
                  <c:v>35.129972904223933</c:v>
                </c:pt>
                <c:pt idx="118">
                  <c:v>43.913985766689684</c:v>
                </c:pt>
                <c:pt idx="119">
                  <c:v>43.590986750126312</c:v>
                </c:pt>
                <c:pt idx="120">
                  <c:v>43.902404128645586</c:v>
                </c:pt>
                <c:pt idx="121">
                  <c:v>41.214177253741653</c:v>
                </c:pt>
                <c:pt idx="122">
                  <c:v>41.29010132536412</c:v>
                </c:pt>
                <c:pt idx="123">
                  <c:v>33.808379318524388</c:v>
                </c:pt>
                <c:pt idx="124">
                  <c:v>32.34523237895246</c:v>
                </c:pt>
                <c:pt idx="125">
                  <c:v>40.453649688845424</c:v>
                </c:pt>
                <c:pt idx="126">
                  <c:v>41.329993634182699</c:v>
                </c:pt>
                <c:pt idx="127">
                  <c:v>41.417499343849272</c:v>
                </c:pt>
                <c:pt idx="128">
                  <c:v>41.616960887942192</c:v>
                </c:pt>
                <c:pt idx="129">
                  <c:v>41.360878002300318</c:v>
                </c:pt>
                <c:pt idx="130">
                  <c:v>33.605057228416776</c:v>
                </c:pt>
                <c:pt idx="131">
                  <c:v>33.542001643509977</c:v>
                </c:pt>
                <c:pt idx="132">
                  <c:v>41.564200092407937</c:v>
                </c:pt>
                <c:pt idx="133">
                  <c:v>41.261790654589632</c:v>
                </c:pt>
                <c:pt idx="134">
                  <c:v>39.978802529037111</c:v>
                </c:pt>
                <c:pt idx="135">
                  <c:v>41.095787175957469</c:v>
                </c:pt>
                <c:pt idx="136">
                  <c:v>40.130650672282044</c:v>
                </c:pt>
                <c:pt idx="137">
                  <c:v>31.166478995796886</c:v>
                </c:pt>
                <c:pt idx="138">
                  <c:v>30.786858637684556</c:v>
                </c:pt>
                <c:pt idx="139">
                  <c:v>39.016239722704832</c:v>
                </c:pt>
                <c:pt idx="140">
                  <c:v>40.846138533673425</c:v>
                </c:pt>
                <c:pt idx="141">
                  <c:v>39.272322608346705</c:v>
                </c:pt>
                <c:pt idx="142">
                  <c:v>39.766472498228524</c:v>
                </c:pt>
                <c:pt idx="143">
                  <c:v>40.568179220614901</c:v>
                </c:pt>
                <c:pt idx="144">
                  <c:v>32.246145031241781</c:v>
                </c:pt>
                <c:pt idx="145">
                  <c:v>30.936133083586348</c:v>
                </c:pt>
                <c:pt idx="146">
                  <c:v>40.651824384266774</c:v>
                </c:pt>
                <c:pt idx="147">
                  <c:v>40.946512730055666</c:v>
                </c:pt>
                <c:pt idx="148">
                  <c:v>40.454936537516986</c:v>
                </c:pt>
                <c:pt idx="149">
                  <c:v>40.942652184040966</c:v>
                </c:pt>
                <c:pt idx="150">
                  <c:v>41.439375771265908</c:v>
                </c:pt>
                <c:pt idx="151">
                  <c:v>33.330958461372958</c:v>
                </c:pt>
                <c:pt idx="152">
                  <c:v>31.914138073977441</c:v>
                </c:pt>
                <c:pt idx="153">
                  <c:v>39.745882919483449</c:v>
                </c:pt>
                <c:pt idx="154">
                  <c:v>40.076603028076221</c:v>
                </c:pt>
                <c:pt idx="155">
                  <c:v>39.475644698454332</c:v>
                </c:pt>
                <c:pt idx="156">
                  <c:v>41.121524149388804</c:v>
                </c:pt>
                <c:pt idx="157">
                  <c:v>42.623276549107757</c:v>
                </c:pt>
                <c:pt idx="158">
                  <c:v>32.060838822536105</c:v>
                </c:pt>
                <c:pt idx="159">
                  <c:v>31.625883971546386</c:v>
                </c:pt>
                <c:pt idx="160">
                  <c:v>39.032968755435206</c:v>
                </c:pt>
                <c:pt idx="161">
                  <c:v>39.271035759675144</c:v>
                </c:pt>
                <c:pt idx="162">
                  <c:v>38.977634262557814</c:v>
                </c:pt>
                <c:pt idx="163">
                  <c:v>40.351988643791607</c:v>
                </c:pt>
                <c:pt idx="164">
                  <c:v>40.469091872904229</c:v>
                </c:pt>
                <c:pt idx="165">
                  <c:v>32.440459180648439</c:v>
                </c:pt>
                <c:pt idx="166">
                  <c:v>30.979885938419638</c:v>
                </c:pt>
                <c:pt idx="167">
                  <c:v>38.456460550573091</c:v>
                </c:pt>
                <c:pt idx="168">
                  <c:v>38.718977679572802</c:v>
                </c:pt>
                <c:pt idx="169">
                  <c:v>39.467923606424925</c:v>
                </c:pt>
                <c:pt idx="170">
                  <c:v>38.806483389239375</c:v>
                </c:pt>
                <c:pt idx="171">
                  <c:v>38.532384622195551</c:v>
                </c:pt>
                <c:pt idx="172">
                  <c:v>29.928530573749217</c:v>
                </c:pt>
                <c:pt idx="173">
                  <c:v>30.346756392008565</c:v>
                </c:pt>
                <c:pt idx="174">
                  <c:v>38.839941454700124</c:v>
                </c:pt>
                <c:pt idx="175">
                  <c:v>39.300633279121186</c:v>
                </c:pt>
                <c:pt idx="176">
                  <c:v>41.211603556398515</c:v>
                </c:pt>
                <c:pt idx="177">
                  <c:v>40.674987660354986</c:v>
                </c:pt>
                <c:pt idx="178">
                  <c:v>40.397028347296462</c:v>
                </c:pt>
                <c:pt idx="179">
                  <c:v>31.323474533728085</c:v>
                </c:pt>
                <c:pt idx="180">
                  <c:v>31.251411008120321</c:v>
                </c:pt>
                <c:pt idx="181">
                  <c:v>39.793496320331435</c:v>
                </c:pt>
                <c:pt idx="182">
                  <c:v>39.268462062332006</c:v>
                </c:pt>
                <c:pt idx="183">
                  <c:v>38.551687352269063</c:v>
                </c:pt>
                <c:pt idx="184">
                  <c:v>40.390594103938625</c:v>
                </c:pt>
                <c:pt idx="185">
                  <c:v>40.665979719654004</c:v>
                </c:pt>
                <c:pt idx="186">
                  <c:v>0</c:v>
                </c:pt>
                <c:pt idx="187">
                  <c:v>0</c:v>
                </c:pt>
                <c:pt idx="188">
                  <c:v>0</c:v>
                </c:pt>
                <c:pt idx="189">
                  <c:v>38.53367147086712</c:v>
                </c:pt>
                <c:pt idx="190">
                  <c:v>38.944176197097065</c:v>
                </c:pt>
                <c:pt idx="191">
                  <c:v>38.546539957582795</c:v>
                </c:pt>
                <c:pt idx="192">
                  <c:v>38.712543436214965</c:v>
                </c:pt>
                <c:pt idx="193">
                  <c:v>30.304290385846844</c:v>
                </c:pt>
                <c:pt idx="194">
                  <c:v>31.111144502919494</c:v>
                </c:pt>
                <c:pt idx="195">
                  <c:v>40.51541842508064</c:v>
                </c:pt>
                <c:pt idx="196">
                  <c:v>41.423933587207102</c:v>
                </c:pt>
                <c:pt idx="197">
                  <c:v>41.909075536387945</c:v>
                </c:pt>
                <c:pt idx="198">
                  <c:v>41.763661636500856</c:v>
                </c:pt>
                <c:pt idx="199">
                  <c:v>41.999154943397656</c:v>
                </c:pt>
                <c:pt idx="200">
                  <c:v>32.556275561089492</c:v>
                </c:pt>
                <c:pt idx="201">
                  <c:v>29.87190923220026</c:v>
                </c:pt>
                <c:pt idx="202">
                  <c:v>0</c:v>
                </c:pt>
                <c:pt idx="203">
                  <c:v>0</c:v>
                </c:pt>
                <c:pt idx="204">
                  <c:v>39.424170751591646</c:v>
                </c:pt>
                <c:pt idx="205">
                  <c:v>38.596727055773918</c:v>
                </c:pt>
                <c:pt idx="206">
                  <c:v>38.417855090426073</c:v>
                </c:pt>
                <c:pt idx="207">
                  <c:v>30.215497827508706</c:v>
                </c:pt>
                <c:pt idx="208">
                  <c:v>30.864069557978588</c:v>
                </c:pt>
                <c:pt idx="209">
                  <c:v>40.913054664594917</c:v>
                </c:pt>
                <c:pt idx="210">
                  <c:v>40.729035304560803</c:v>
                </c:pt>
                <c:pt idx="211">
                  <c:v>40.01998168652726</c:v>
                </c:pt>
                <c:pt idx="212">
                  <c:v>39.45248142236612</c:v>
                </c:pt>
                <c:pt idx="213">
                  <c:v>39.644221874429633</c:v>
                </c:pt>
                <c:pt idx="214">
                  <c:v>31.431569822139735</c:v>
                </c:pt>
                <c:pt idx="215">
                  <c:v>31.362079993875103</c:v>
                </c:pt>
                <c:pt idx="216">
                  <c:v>39.224709207498719</c:v>
                </c:pt>
                <c:pt idx="217">
                  <c:v>41.319698844810162</c:v>
                </c:pt>
                <c:pt idx="218">
                  <c:v>39.9440576149048</c:v>
                </c:pt>
                <c:pt idx="219">
                  <c:v>38.913291828979453</c:v>
                </c:pt>
                <c:pt idx="220">
                  <c:v>39.406154870189702</c:v>
                </c:pt>
                <c:pt idx="221">
                  <c:v>32.336224438251492</c:v>
                </c:pt>
                <c:pt idx="222">
                  <c:v>31.968185718183264</c:v>
                </c:pt>
                <c:pt idx="223">
                  <c:v>41.192300826325003</c:v>
                </c:pt>
                <c:pt idx="224">
                  <c:v>40.370004525193551</c:v>
                </c:pt>
                <c:pt idx="225">
                  <c:v>41.815135583363542</c:v>
                </c:pt>
                <c:pt idx="226">
                  <c:v>39.931189128189125</c:v>
                </c:pt>
                <c:pt idx="227">
                  <c:v>39.202832780082076</c:v>
                </c:pt>
                <c:pt idx="228">
                  <c:v>33.746610582289165</c:v>
                </c:pt>
                <c:pt idx="229">
                  <c:v>33.387579802921913</c:v>
                </c:pt>
                <c:pt idx="230">
                  <c:v>40.795951435482301</c:v>
                </c:pt>
                <c:pt idx="231">
                  <c:v>0</c:v>
                </c:pt>
                <c:pt idx="232">
                  <c:v>38.673937976067947</c:v>
                </c:pt>
                <c:pt idx="233">
                  <c:v>38.470615885960328</c:v>
                </c:pt>
                <c:pt idx="234">
                  <c:v>41.176858642266197</c:v>
                </c:pt>
                <c:pt idx="235">
                  <c:v>32.726139585736362</c:v>
                </c:pt>
                <c:pt idx="236">
                  <c:v>32.341371832937753</c:v>
                </c:pt>
                <c:pt idx="237">
                  <c:v>40.87316235577633</c:v>
                </c:pt>
                <c:pt idx="238">
                  <c:v>41.079058143227087</c:v>
                </c:pt>
                <c:pt idx="239">
                  <c:v>41.22447204311419</c:v>
                </c:pt>
                <c:pt idx="240">
                  <c:v>41.439375771265915</c:v>
                </c:pt>
                <c:pt idx="241">
                  <c:v>44.503362458267475</c:v>
                </c:pt>
                <c:pt idx="242">
                  <c:v>34.08891232892605</c:v>
                </c:pt>
                <c:pt idx="243">
                  <c:v>32.941043313888088</c:v>
                </c:pt>
                <c:pt idx="244">
                  <c:v>41.271968457719304</c:v>
                </c:pt>
                <c:pt idx="245">
                  <c:v>41.750793149785174</c:v>
                </c:pt>
                <c:pt idx="246">
                  <c:v>42.006876035427062</c:v>
                </c:pt>
                <c:pt idx="247">
                  <c:v>43.503481040459739</c:v>
                </c:pt>
                <c:pt idx="248">
                  <c:v>43.699082038537952</c:v>
                </c:pt>
                <c:pt idx="249">
                  <c:v>36.007603698232778</c:v>
                </c:pt>
                <c:pt idx="250">
                  <c:v>34.177704887264191</c:v>
                </c:pt>
                <c:pt idx="251">
                  <c:v>43.96932025956707</c:v>
                </c:pt>
                <c:pt idx="252">
                  <c:v>46.833845402475717</c:v>
                </c:pt>
                <c:pt idx="253">
                  <c:v>42.419954459000138</c:v>
                </c:pt>
                <c:pt idx="254">
                  <c:v>41.470260139383527</c:v>
                </c:pt>
                <c:pt idx="255">
                  <c:v>40.130650672282044</c:v>
                </c:pt>
                <c:pt idx="256">
                  <c:v>33.410743079010125</c:v>
                </c:pt>
                <c:pt idx="257">
                  <c:v>33.194552502186831</c:v>
                </c:pt>
                <c:pt idx="258">
                  <c:v>41.310690904109194</c:v>
                </c:pt>
                <c:pt idx="259">
                  <c:v>43.265414036219809</c:v>
                </c:pt>
                <c:pt idx="260">
                  <c:v>43.960312318866109</c:v>
                </c:pt>
                <c:pt idx="261">
                  <c:v>42.625850246450895</c:v>
                </c:pt>
                <c:pt idx="262">
                  <c:v>40.893751934521404</c:v>
                </c:pt>
                <c:pt idx="263">
                  <c:v>32.813645295402935</c:v>
                </c:pt>
                <c:pt idx="264">
                  <c:v>33.484093453289461</c:v>
                </c:pt>
                <c:pt idx="265">
                  <c:v>43.369648778616749</c:v>
                </c:pt>
                <c:pt idx="266">
                  <c:v>45.100460241874664</c:v>
                </c:pt>
                <c:pt idx="267">
                  <c:v>46.054015107505975</c:v>
                </c:pt>
                <c:pt idx="268">
                  <c:v>44.336072130963728</c:v>
                </c:pt>
                <c:pt idx="269">
                  <c:v>41.699319202922489</c:v>
                </c:pt>
                <c:pt idx="270">
                  <c:v>34.677002171832271</c:v>
                </c:pt>
                <c:pt idx="271">
                  <c:v>34.513572390543231</c:v>
                </c:pt>
                <c:pt idx="272">
                  <c:v>43.943583286135734</c:v>
                </c:pt>
                <c:pt idx="273">
                  <c:v>45.275471661207803</c:v>
                </c:pt>
                <c:pt idx="274">
                  <c:v>43.113565892974869</c:v>
                </c:pt>
                <c:pt idx="275">
                  <c:v>41.049460623781044</c:v>
                </c:pt>
                <c:pt idx="276">
                  <c:v>40.590055648031544</c:v>
                </c:pt>
                <c:pt idx="277">
                  <c:v>34.523867179915769</c:v>
                </c:pt>
                <c:pt idx="278">
                  <c:v>37.42095518920928</c:v>
                </c:pt>
                <c:pt idx="279">
                  <c:v>43.188203115925766</c:v>
                </c:pt>
                <c:pt idx="280">
                  <c:v>41.615674039270623</c:v>
                </c:pt>
                <c:pt idx="281">
                  <c:v>43.993770384326851</c:v>
                </c:pt>
                <c:pt idx="282">
                  <c:v>0</c:v>
                </c:pt>
                <c:pt idx="283">
                  <c:v>43.673345065106616</c:v>
                </c:pt>
                <c:pt idx="284">
                  <c:v>35.50573271632156</c:v>
                </c:pt>
                <c:pt idx="285">
                  <c:v>38.214549169970567</c:v>
                </c:pt>
                <c:pt idx="286">
                  <c:v>41.620821433956891</c:v>
                </c:pt>
                <c:pt idx="287">
                  <c:v>41.65814004543234</c:v>
                </c:pt>
                <c:pt idx="288">
                  <c:v>44.505936155610605</c:v>
                </c:pt>
                <c:pt idx="289">
                  <c:v>46.75792133085325</c:v>
                </c:pt>
                <c:pt idx="290">
                  <c:v>42.250090434353261</c:v>
                </c:pt>
                <c:pt idx="291">
                  <c:v>33.72344730620096</c:v>
                </c:pt>
                <c:pt idx="292">
                  <c:v>36.231515367085478</c:v>
                </c:pt>
                <c:pt idx="293">
                  <c:v>47.064191314686248</c:v>
                </c:pt>
                <c:pt idx="294">
                  <c:v>45.536701941535952</c:v>
                </c:pt>
                <c:pt idx="295">
                  <c:v>47.587938724014109</c:v>
                </c:pt>
                <c:pt idx="296">
                  <c:v>43.211366392013979</c:v>
                </c:pt>
                <c:pt idx="297">
                  <c:v>41.539749967648156</c:v>
                </c:pt>
                <c:pt idx="298">
                  <c:v>33.736315792916628</c:v>
                </c:pt>
                <c:pt idx="299">
                  <c:v>34.15325476250441</c:v>
                </c:pt>
                <c:pt idx="300">
                  <c:v>43.829053754366242</c:v>
                </c:pt>
                <c:pt idx="301">
                  <c:v>43.121286985004275</c:v>
                </c:pt>
                <c:pt idx="302">
                  <c:v>42.517754958039241</c:v>
                </c:pt>
                <c:pt idx="303">
                  <c:v>43.399246298062792</c:v>
                </c:pt>
                <c:pt idx="304">
                  <c:v>43.816185267650582</c:v>
                </c:pt>
                <c:pt idx="305">
                  <c:v>37.380671230795002</c:v>
                </c:pt>
                <c:pt idx="306">
                  <c:v>37.814339233113166</c:v>
                </c:pt>
                <c:pt idx="307">
                  <c:v>41.736637814397938</c:v>
                </c:pt>
                <c:pt idx="308">
                  <c:v>41.835725162108616</c:v>
                </c:pt>
                <c:pt idx="309">
                  <c:v>42.602686970362683</c:v>
                </c:pt>
                <c:pt idx="310">
                  <c:v>45.907314358947303</c:v>
                </c:pt>
                <c:pt idx="311">
                  <c:v>0</c:v>
                </c:pt>
                <c:pt idx="312">
                  <c:v>38.787196828817983</c:v>
                </c:pt>
                <c:pt idx="313">
                  <c:v>33.135357463294739</c:v>
                </c:pt>
                <c:pt idx="314">
                  <c:v>41.532028875618757</c:v>
                </c:pt>
                <c:pt idx="315">
                  <c:v>43.309166891053081</c:v>
                </c:pt>
                <c:pt idx="316">
                  <c:v>44.997512348149286</c:v>
                </c:pt>
                <c:pt idx="317">
                  <c:v>44.75429794922308</c:v>
                </c:pt>
                <c:pt idx="318">
                  <c:v>43.441712304224517</c:v>
                </c:pt>
                <c:pt idx="319">
                  <c:v>33.875295449445886</c:v>
                </c:pt>
                <c:pt idx="320">
                  <c:v>32.691394671604044</c:v>
                </c:pt>
                <c:pt idx="321">
                  <c:v>41.852454194838984</c:v>
                </c:pt>
                <c:pt idx="322">
                  <c:v>44.200953020449177</c:v>
                </c:pt>
                <c:pt idx="323">
                  <c:v>44.871401178335702</c:v>
                </c:pt>
                <c:pt idx="324">
                  <c:v>45.399009133678263</c:v>
                </c:pt>
                <c:pt idx="325">
                  <c:v>44.812206139443603</c:v>
                </c:pt>
                <c:pt idx="326">
                  <c:v>36.168459782178687</c:v>
                </c:pt>
                <c:pt idx="327">
                  <c:v>35.360318816434472</c:v>
                </c:pt>
                <c:pt idx="328">
                  <c:v>43.132868623048381</c:v>
                </c:pt>
                <c:pt idx="329">
                  <c:v>42.434109794387382</c:v>
                </c:pt>
                <c:pt idx="330">
                  <c:v>43.552381289979294</c:v>
                </c:pt>
                <c:pt idx="331">
                  <c:v>46.059162502192244</c:v>
                </c:pt>
                <c:pt idx="332">
                  <c:v>43.753129682743783</c:v>
                </c:pt>
                <c:pt idx="333">
                  <c:v>34.211162952724941</c:v>
                </c:pt>
                <c:pt idx="334">
                  <c:v>34.579201672793161</c:v>
                </c:pt>
                <c:pt idx="335">
                  <c:v>44.155913316944321</c:v>
                </c:pt>
                <c:pt idx="336">
                  <c:v>44.675800180257475</c:v>
                </c:pt>
                <c:pt idx="337">
                  <c:v>47.504293560362235</c:v>
                </c:pt>
                <c:pt idx="338">
                  <c:v>44.239558480596187</c:v>
                </c:pt>
                <c:pt idx="339">
                  <c:v>42.55507356951469</c:v>
                </c:pt>
                <c:pt idx="340">
                  <c:v>34.933085057474145</c:v>
                </c:pt>
                <c:pt idx="341">
                  <c:v>36.669043915418328</c:v>
                </c:pt>
                <c:pt idx="342">
                  <c:v>47.492711922318129</c:v>
                </c:pt>
                <c:pt idx="343">
                  <c:v>0</c:v>
                </c:pt>
                <c:pt idx="344">
                  <c:v>46.434922314289871</c:v>
                </c:pt>
                <c:pt idx="345">
                  <c:v>45.418311863751768</c:v>
                </c:pt>
                <c:pt idx="346">
                  <c:v>46.321679631191955</c:v>
                </c:pt>
                <c:pt idx="347">
                  <c:v>36.52620371287437</c:v>
                </c:pt>
                <c:pt idx="348">
                  <c:v>36.400092543060779</c:v>
                </c:pt>
                <c:pt idx="349">
                  <c:v>45.123623517962869</c:v>
                </c:pt>
                <c:pt idx="350">
                  <c:v>45.606191769800581</c:v>
                </c:pt>
                <c:pt idx="351">
                  <c:v>45.881577385515968</c:v>
                </c:pt>
                <c:pt idx="352">
                  <c:v>46.33840866392233</c:v>
                </c:pt>
                <c:pt idx="353">
                  <c:v>0</c:v>
                </c:pt>
                <c:pt idx="354">
                  <c:v>39.051000806489263</c:v>
                </c:pt>
                <c:pt idx="355">
                  <c:v>0</c:v>
                </c:pt>
                <c:pt idx="356">
                  <c:v>0</c:v>
                </c:pt>
                <c:pt idx="357">
                  <c:v>44.000204627684688</c:v>
                </c:pt>
                <c:pt idx="358">
                  <c:v>43.73382695267027</c:v>
                </c:pt>
                <c:pt idx="359">
                  <c:v>45.454343626555648</c:v>
                </c:pt>
                <c:pt idx="360">
                  <c:v>44.904859243796452</c:v>
                </c:pt>
                <c:pt idx="361">
                  <c:v>37.460455848432176</c:v>
                </c:pt>
                <c:pt idx="362">
                  <c:v>36.380789812987274</c:v>
                </c:pt>
                <c:pt idx="363">
                  <c:v>45.199547589585336</c:v>
                </c:pt>
                <c:pt idx="364">
                  <c:v>45.334666700099895</c:v>
                </c:pt>
              </c:numCache>
            </c:numRef>
          </c:yVal>
          <c:smooth val="0"/>
        </c:ser>
        <c:ser>
          <c:idx val="1"/>
          <c:order val="1"/>
          <c:tx>
            <c:strRef>
              <c:f>'Normal Year Savings'!$F$11</c:f>
              <c:strCache>
                <c:ptCount val="1"/>
                <c:pt idx="0">
                  <c:v>Operating Electricity Consumption</c:v>
                </c:pt>
              </c:strCache>
            </c:strRef>
          </c:tx>
          <c:spPr>
            <a:ln w="19050" cap="rnd">
              <a:solidFill>
                <a:srgbClr val="00B050"/>
              </a:solidFill>
              <a:round/>
            </a:ln>
            <a:effectLst/>
          </c:spPr>
          <c:marker>
            <c:symbol val="none"/>
          </c:marker>
          <c:xVal>
            <c:numRef>
              <c:f>'Normal Year Savings'!$A$12:$A$376</c:f>
              <c:numCache>
                <c:formatCode>m/d/yyyy</c:formatCode>
                <c:ptCount val="365"/>
                <c:pt idx="0">
                  <c:v>41275</c:v>
                </c:pt>
                <c:pt idx="1">
                  <c:v>41276</c:v>
                </c:pt>
                <c:pt idx="2">
                  <c:v>41277</c:v>
                </c:pt>
                <c:pt idx="3">
                  <c:v>41278</c:v>
                </c:pt>
                <c:pt idx="4">
                  <c:v>41279</c:v>
                </c:pt>
                <c:pt idx="5">
                  <c:v>41280</c:v>
                </c:pt>
                <c:pt idx="6">
                  <c:v>41281</c:v>
                </c:pt>
                <c:pt idx="7">
                  <c:v>41282</c:v>
                </c:pt>
                <c:pt idx="8">
                  <c:v>41283</c:v>
                </c:pt>
                <c:pt idx="9">
                  <c:v>41284</c:v>
                </c:pt>
                <c:pt idx="10">
                  <c:v>41285</c:v>
                </c:pt>
                <c:pt idx="11">
                  <c:v>41286</c:v>
                </c:pt>
                <c:pt idx="12">
                  <c:v>41287</c:v>
                </c:pt>
                <c:pt idx="13">
                  <c:v>41288</c:v>
                </c:pt>
                <c:pt idx="14">
                  <c:v>41289</c:v>
                </c:pt>
                <c:pt idx="15">
                  <c:v>41290</c:v>
                </c:pt>
                <c:pt idx="16">
                  <c:v>41291</c:v>
                </c:pt>
                <c:pt idx="17">
                  <c:v>41292</c:v>
                </c:pt>
                <c:pt idx="18">
                  <c:v>41293</c:v>
                </c:pt>
                <c:pt idx="19">
                  <c:v>41294</c:v>
                </c:pt>
                <c:pt idx="20">
                  <c:v>41295</c:v>
                </c:pt>
                <c:pt idx="21">
                  <c:v>41296</c:v>
                </c:pt>
                <c:pt idx="22">
                  <c:v>41297</c:v>
                </c:pt>
                <c:pt idx="23">
                  <c:v>41298</c:v>
                </c:pt>
                <c:pt idx="24">
                  <c:v>41299</c:v>
                </c:pt>
                <c:pt idx="25">
                  <c:v>41300</c:v>
                </c:pt>
                <c:pt idx="26">
                  <c:v>41301</c:v>
                </c:pt>
                <c:pt idx="27">
                  <c:v>41302</c:v>
                </c:pt>
                <c:pt idx="28">
                  <c:v>41303</c:v>
                </c:pt>
                <c:pt idx="29">
                  <c:v>41304</c:v>
                </c:pt>
                <c:pt idx="30">
                  <c:v>41305</c:v>
                </c:pt>
                <c:pt idx="31">
                  <c:v>41306</c:v>
                </c:pt>
                <c:pt idx="32">
                  <c:v>41307</c:v>
                </c:pt>
                <c:pt idx="33">
                  <c:v>41308</c:v>
                </c:pt>
                <c:pt idx="34">
                  <c:v>41309</c:v>
                </c:pt>
                <c:pt idx="35">
                  <c:v>41310</c:v>
                </c:pt>
                <c:pt idx="36">
                  <c:v>41311</c:v>
                </c:pt>
                <c:pt idx="37">
                  <c:v>41312</c:v>
                </c:pt>
                <c:pt idx="38">
                  <c:v>41313</c:v>
                </c:pt>
                <c:pt idx="39">
                  <c:v>41314</c:v>
                </c:pt>
                <c:pt idx="40">
                  <c:v>41315</c:v>
                </c:pt>
                <c:pt idx="41">
                  <c:v>41316</c:v>
                </c:pt>
                <c:pt idx="42">
                  <c:v>41317</c:v>
                </c:pt>
                <c:pt idx="43">
                  <c:v>41318</c:v>
                </c:pt>
                <c:pt idx="44">
                  <c:v>41319</c:v>
                </c:pt>
                <c:pt idx="45">
                  <c:v>41320</c:v>
                </c:pt>
                <c:pt idx="46">
                  <c:v>41321</c:v>
                </c:pt>
                <c:pt idx="47">
                  <c:v>41322</c:v>
                </c:pt>
                <c:pt idx="48">
                  <c:v>41323</c:v>
                </c:pt>
                <c:pt idx="49">
                  <c:v>41324</c:v>
                </c:pt>
                <c:pt idx="50">
                  <c:v>41325</c:v>
                </c:pt>
                <c:pt idx="51">
                  <c:v>41326</c:v>
                </c:pt>
                <c:pt idx="52">
                  <c:v>41327</c:v>
                </c:pt>
                <c:pt idx="53">
                  <c:v>41328</c:v>
                </c:pt>
                <c:pt idx="54">
                  <c:v>41329</c:v>
                </c:pt>
                <c:pt idx="55">
                  <c:v>41330</c:v>
                </c:pt>
                <c:pt idx="56">
                  <c:v>41331</c:v>
                </c:pt>
                <c:pt idx="57">
                  <c:v>41332</c:v>
                </c:pt>
                <c:pt idx="58">
                  <c:v>41333</c:v>
                </c:pt>
                <c:pt idx="59">
                  <c:v>41334</c:v>
                </c:pt>
                <c:pt idx="60">
                  <c:v>41335</c:v>
                </c:pt>
                <c:pt idx="61">
                  <c:v>41336</c:v>
                </c:pt>
                <c:pt idx="62">
                  <c:v>41337</c:v>
                </c:pt>
                <c:pt idx="63">
                  <c:v>41338</c:v>
                </c:pt>
                <c:pt idx="64">
                  <c:v>41339</c:v>
                </c:pt>
                <c:pt idx="65">
                  <c:v>41340</c:v>
                </c:pt>
                <c:pt idx="66">
                  <c:v>41341</c:v>
                </c:pt>
                <c:pt idx="67">
                  <c:v>41342</c:v>
                </c:pt>
                <c:pt idx="68">
                  <c:v>41343</c:v>
                </c:pt>
                <c:pt idx="69">
                  <c:v>41344</c:v>
                </c:pt>
                <c:pt idx="70">
                  <c:v>41345</c:v>
                </c:pt>
                <c:pt idx="71">
                  <c:v>41346</c:v>
                </c:pt>
                <c:pt idx="72">
                  <c:v>41347</c:v>
                </c:pt>
                <c:pt idx="73">
                  <c:v>41348</c:v>
                </c:pt>
                <c:pt idx="74">
                  <c:v>41349</c:v>
                </c:pt>
                <c:pt idx="75">
                  <c:v>41350</c:v>
                </c:pt>
                <c:pt idx="76">
                  <c:v>41351</c:v>
                </c:pt>
                <c:pt idx="77">
                  <c:v>41352</c:v>
                </c:pt>
                <c:pt idx="78">
                  <c:v>41353</c:v>
                </c:pt>
                <c:pt idx="79">
                  <c:v>41354</c:v>
                </c:pt>
                <c:pt idx="80">
                  <c:v>41355</c:v>
                </c:pt>
                <c:pt idx="81">
                  <c:v>41356</c:v>
                </c:pt>
                <c:pt idx="82">
                  <c:v>41357</c:v>
                </c:pt>
                <c:pt idx="83">
                  <c:v>41358</c:v>
                </c:pt>
                <c:pt idx="84">
                  <c:v>41359</c:v>
                </c:pt>
                <c:pt idx="85">
                  <c:v>41360</c:v>
                </c:pt>
                <c:pt idx="86">
                  <c:v>41361</c:v>
                </c:pt>
                <c:pt idx="87">
                  <c:v>41362</c:v>
                </c:pt>
                <c:pt idx="88">
                  <c:v>41363</c:v>
                </c:pt>
                <c:pt idx="89">
                  <c:v>41364</c:v>
                </c:pt>
                <c:pt idx="90">
                  <c:v>41365</c:v>
                </c:pt>
                <c:pt idx="91">
                  <c:v>41366</c:v>
                </c:pt>
                <c:pt idx="92">
                  <c:v>41367</c:v>
                </c:pt>
                <c:pt idx="93">
                  <c:v>41368</c:v>
                </c:pt>
                <c:pt idx="94">
                  <c:v>41369</c:v>
                </c:pt>
                <c:pt idx="95">
                  <c:v>41370</c:v>
                </c:pt>
                <c:pt idx="96">
                  <c:v>41371</c:v>
                </c:pt>
                <c:pt idx="97">
                  <c:v>41372</c:v>
                </c:pt>
                <c:pt idx="98">
                  <c:v>41373</c:v>
                </c:pt>
                <c:pt idx="99">
                  <c:v>41374</c:v>
                </c:pt>
                <c:pt idx="100">
                  <c:v>41375</c:v>
                </c:pt>
                <c:pt idx="101">
                  <c:v>41376</c:v>
                </c:pt>
                <c:pt idx="102">
                  <c:v>41377</c:v>
                </c:pt>
                <c:pt idx="103">
                  <c:v>41378</c:v>
                </c:pt>
                <c:pt idx="104">
                  <c:v>41379</c:v>
                </c:pt>
                <c:pt idx="105">
                  <c:v>41380</c:v>
                </c:pt>
                <c:pt idx="106">
                  <c:v>41381</c:v>
                </c:pt>
                <c:pt idx="107">
                  <c:v>41382</c:v>
                </c:pt>
                <c:pt idx="108">
                  <c:v>41383</c:v>
                </c:pt>
                <c:pt idx="109">
                  <c:v>41384</c:v>
                </c:pt>
                <c:pt idx="110">
                  <c:v>41385</c:v>
                </c:pt>
                <c:pt idx="111">
                  <c:v>41386</c:v>
                </c:pt>
                <c:pt idx="112">
                  <c:v>41387</c:v>
                </c:pt>
                <c:pt idx="113">
                  <c:v>41388</c:v>
                </c:pt>
                <c:pt idx="114">
                  <c:v>41389</c:v>
                </c:pt>
                <c:pt idx="115">
                  <c:v>41390</c:v>
                </c:pt>
                <c:pt idx="116">
                  <c:v>41391</c:v>
                </c:pt>
                <c:pt idx="117">
                  <c:v>41392</c:v>
                </c:pt>
                <c:pt idx="118">
                  <c:v>41393</c:v>
                </c:pt>
                <c:pt idx="119">
                  <c:v>41394</c:v>
                </c:pt>
                <c:pt idx="120">
                  <c:v>41395</c:v>
                </c:pt>
                <c:pt idx="121">
                  <c:v>41396</c:v>
                </c:pt>
                <c:pt idx="122">
                  <c:v>41397</c:v>
                </c:pt>
                <c:pt idx="123">
                  <c:v>41398</c:v>
                </c:pt>
                <c:pt idx="124">
                  <c:v>41399</c:v>
                </c:pt>
                <c:pt idx="125">
                  <c:v>41400</c:v>
                </c:pt>
                <c:pt idx="126">
                  <c:v>41401</c:v>
                </c:pt>
                <c:pt idx="127">
                  <c:v>41402</c:v>
                </c:pt>
                <c:pt idx="128">
                  <c:v>41403</c:v>
                </c:pt>
                <c:pt idx="129">
                  <c:v>41404</c:v>
                </c:pt>
                <c:pt idx="130">
                  <c:v>41405</c:v>
                </c:pt>
                <c:pt idx="131">
                  <c:v>41406</c:v>
                </c:pt>
                <c:pt idx="132">
                  <c:v>41407</c:v>
                </c:pt>
                <c:pt idx="133">
                  <c:v>41408</c:v>
                </c:pt>
                <c:pt idx="134">
                  <c:v>41409</c:v>
                </c:pt>
                <c:pt idx="135">
                  <c:v>41410</c:v>
                </c:pt>
                <c:pt idx="136">
                  <c:v>41411</c:v>
                </c:pt>
                <c:pt idx="137">
                  <c:v>41412</c:v>
                </c:pt>
                <c:pt idx="138">
                  <c:v>41413</c:v>
                </c:pt>
                <c:pt idx="139">
                  <c:v>41414</c:v>
                </c:pt>
                <c:pt idx="140">
                  <c:v>41415</c:v>
                </c:pt>
                <c:pt idx="141">
                  <c:v>41416</c:v>
                </c:pt>
                <c:pt idx="142">
                  <c:v>41417</c:v>
                </c:pt>
                <c:pt idx="143">
                  <c:v>41418</c:v>
                </c:pt>
                <c:pt idx="144">
                  <c:v>41419</c:v>
                </c:pt>
                <c:pt idx="145">
                  <c:v>41420</c:v>
                </c:pt>
                <c:pt idx="146">
                  <c:v>41421</c:v>
                </c:pt>
                <c:pt idx="147">
                  <c:v>41422</c:v>
                </c:pt>
                <c:pt idx="148">
                  <c:v>41423</c:v>
                </c:pt>
                <c:pt idx="149">
                  <c:v>41424</c:v>
                </c:pt>
                <c:pt idx="150">
                  <c:v>41425</c:v>
                </c:pt>
                <c:pt idx="151">
                  <c:v>41426</c:v>
                </c:pt>
                <c:pt idx="152">
                  <c:v>41427</c:v>
                </c:pt>
                <c:pt idx="153">
                  <c:v>41428</c:v>
                </c:pt>
                <c:pt idx="154">
                  <c:v>41429</c:v>
                </c:pt>
                <c:pt idx="155">
                  <c:v>41430</c:v>
                </c:pt>
                <c:pt idx="156">
                  <c:v>41431</c:v>
                </c:pt>
                <c:pt idx="157">
                  <c:v>41432</c:v>
                </c:pt>
                <c:pt idx="158">
                  <c:v>41433</c:v>
                </c:pt>
                <c:pt idx="159">
                  <c:v>41434</c:v>
                </c:pt>
                <c:pt idx="160">
                  <c:v>41435</c:v>
                </c:pt>
                <c:pt idx="161">
                  <c:v>41436</c:v>
                </c:pt>
                <c:pt idx="162">
                  <c:v>41437</c:v>
                </c:pt>
                <c:pt idx="163">
                  <c:v>41438</c:v>
                </c:pt>
                <c:pt idx="164">
                  <c:v>41439</c:v>
                </c:pt>
                <c:pt idx="165">
                  <c:v>41440</c:v>
                </c:pt>
                <c:pt idx="166">
                  <c:v>41441</c:v>
                </c:pt>
                <c:pt idx="167">
                  <c:v>41442</c:v>
                </c:pt>
                <c:pt idx="168">
                  <c:v>41443</c:v>
                </c:pt>
                <c:pt idx="169">
                  <c:v>41444</c:v>
                </c:pt>
                <c:pt idx="170">
                  <c:v>41445</c:v>
                </c:pt>
                <c:pt idx="171">
                  <c:v>41446</c:v>
                </c:pt>
                <c:pt idx="172">
                  <c:v>41447</c:v>
                </c:pt>
                <c:pt idx="173">
                  <c:v>41448</c:v>
                </c:pt>
                <c:pt idx="174">
                  <c:v>41449</c:v>
                </c:pt>
                <c:pt idx="175">
                  <c:v>41450</c:v>
                </c:pt>
                <c:pt idx="176">
                  <c:v>41451</c:v>
                </c:pt>
                <c:pt idx="177">
                  <c:v>41452</c:v>
                </c:pt>
                <c:pt idx="178">
                  <c:v>41453</c:v>
                </c:pt>
                <c:pt idx="179">
                  <c:v>41454</c:v>
                </c:pt>
                <c:pt idx="180">
                  <c:v>41455</c:v>
                </c:pt>
                <c:pt idx="181">
                  <c:v>41456</c:v>
                </c:pt>
                <c:pt idx="182">
                  <c:v>41457</c:v>
                </c:pt>
                <c:pt idx="183">
                  <c:v>41458</c:v>
                </c:pt>
                <c:pt idx="184">
                  <c:v>41459</c:v>
                </c:pt>
                <c:pt idx="185">
                  <c:v>41460</c:v>
                </c:pt>
                <c:pt idx="186">
                  <c:v>41461</c:v>
                </c:pt>
                <c:pt idx="187">
                  <c:v>41462</c:v>
                </c:pt>
                <c:pt idx="188">
                  <c:v>41463</c:v>
                </c:pt>
                <c:pt idx="189">
                  <c:v>41464</c:v>
                </c:pt>
                <c:pt idx="190">
                  <c:v>41465</c:v>
                </c:pt>
                <c:pt idx="191">
                  <c:v>41466</c:v>
                </c:pt>
                <c:pt idx="192">
                  <c:v>41467</c:v>
                </c:pt>
                <c:pt idx="193">
                  <c:v>41468</c:v>
                </c:pt>
                <c:pt idx="194">
                  <c:v>41469</c:v>
                </c:pt>
                <c:pt idx="195">
                  <c:v>41470</c:v>
                </c:pt>
                <c:pt idx="196">
                  <c:v>41471</c:v>
                </c:pt>
                <c:pt idx="197">
                  <c:v>41472</c:v>
                </c:pt>
                <c:pt idx="198">
                  <c:v>41473</c:v>
                </c:pt>
                <c:pt idx="199">
                  <c:v>41474</c:v>
                </c:pt>
                <c:pt idx="200">
                  <c:v>41475</c:v>
                </c:pt>
                <c:pt idx="201">
                  <c:v>41476</c:v>
                </c:pt>
                <c:pt idx="202">
                  <c:v>41477</c:v>
                </c:pt>
                <c:pt idx="203">
                  <c:v>41478</c:v>
                </c:pt>
                <c:pt idx="204">
                  <c:v>41479</c:v>
                </c:pt>
                <c:pt idx="205">
                  <c:v>41480</c:v>
                </c:pt>
                <c:pt idx="206">
                  <c:v>41481</c:v>
                </c:pt>
                <c:pt idx="207">
                  <c:v>41482</c:v>
                </c:pt>
                <c:pt idx="208">
                  <c:v>41483</c:v>
                </c:pt>
                <c:pt idx="209">
                  <c:v>41484</c:v>
                </c:pt>
                <c:pt idx="210">
                  <c:v>41485</c:v>
                </c:pt>
                <c:pt idx="211">
                  <c:v>41486</c:v>
                </c:pt>
                <c:pt idx="212">
                  <c:v>41487</c:v>
                </c:pt>
                <c:pt idx="213">
                  <c:v>41488</c:v>
                </c:pt>
                <c:pt idx="214">
                  <c:v>41489</c:v>
                </c:pt>
                <c:pt idx="215">
                  <c:v>41490</c:v>
                </c:pt>
                <c:pt idx="216">
                  <c:v>41491</c:v>
                </c:pt>
                <c:pt idx="217">
                  <c:v>41492</c:v>
                </c:pt>
                <c:pt idx="218">
                  <c:v>41493</c:v>
                </c:pt>
                <c:pt idx="219">
                  <c:v>41494</c:v>
                </c:pt>
                <c:pt idx="220">
                  <c:v>41495</c:v>
                </c:pt>
                <c:pt idx="221">
                  <c:v>41496</c:v>
                </c:pt>
                <c:pt idx="222">
                  <c:v>41497</c:v>
                </c:pt>
                <c:pt idx="223">
                  <c:v>41498</c:v>
                </c:pt>
                <c:pt idx="224">
                  <c:v>41499</c:v>
                </c:pt>
                <c:pt idx="225">
                  <c:v>41500</c:v>
                </c:pt>
                <c:pt idx="226">
                  <c:v>41501</c:v>
                </c:pt>
                <c:pt idx="227">
                  <c:v>41502</c:v>
                </c:pt>
                <c:pt idx="228">
                  <c:v>41503</c:v>
                </c:pt>
                <c:pt idx="229">
                  <c:v>41504</c:v>
                </c:pt>
                <c:pt idx="230">
                  <c:v>41505</c:v>
                </c:pt>
                <c:pt idx="231">
                  <c:v>41506</c:v>
                </c:pt>
                <c:pt idx="232">
                  <c:v>41507</c:v>
                </c:pt>
                <c:pt idx="233">
                  <c:v>41508</c:v>
                </c:pt>
                <c:pt idx="234">
                  <c:v>41509</c:v>
                </c:pt>
                <c:pt idx="235">
                  <c:v>41510</c:v>
                </c:pt>
                <c:pt idx="236">
                  <c:v>41511</c:v>
                </c:pt>
                <c:pt idx="237">
                  <c:v>41512</c:v>
                </c:pt>
                <c:pt idx="238">
                  <c:v>41513</c:v>
                </c:pt>
                <c:pt idx="239">
                  <c:v>41514</c:v>
                </c:pt>
                <c:pt idx="240">
                  <c:v>41515</c:v>
                </c:pt>
                <c:pt idx="241">
                  <c:v>41516</c:v>
                </c:pt>
                <c:pt idx="242">
                  <c:v>41517</c:v>
                </c:pt>
                <c:pt idx="243">
                  <c:v>41518</c:v>
                </c:pt>
                <c:pt idx="244">
                  <c:v>41519</c:v>
                </c:pt>
                <c:pt idx="245">
                  <c:v>41520</c:v>
                </c:pt>
                <c:pt idx="246">
                  <c:v>41521</c:v>
                </c:pt>
                <c:pt idx="247">
                  <c:v>41522</c:v>
                </c:pt>
                <c:pt idx="248">
                  <c:v>41523</c:v>
                </c:pt>
                <c:pt idx="249">
                  <c:v>41524</c:v>
                </c:pt>
                <c:pt idx="250">
                  <c:v>41525</c:v>
                </c:pt>
                <c:pt idx="251">
                  <c:v>41526</c:v>
                </c:pt>
                <c:pt idx="252">
                  <c:v>41527</c:v>
                </c:pt>
                <c:pt idx="253">
                  <c:v>41528</c:v>
                </c:pt>
                <c:pt idx="254">
                  <c:v>41529</c:v>
                </c:pt>
                <c:pt idx="255">
                  <c:v>41530</c:v>
                </c:pt>
                <c:pt idx="256">
                  <c:v>41531</c:v>
                </c:pt>
                <c:pt idx="257">
                  <c:v>41532</c:v>
                </c:pt>
                <c:pt idx="258">
                  <c:v>41533</c:v>
                </c:pt>
                <c:pt idx="259">
                  <c:v>41534</c:v>
                </c:pt>
                <c:pt idx="260">
                  <c:v>41535</c:v>
                </c:pt>
                <c:pt idx="261">
                  <c:v>41536</c:v>
                </c:pt>
                <c:pt idx="262">
                  <c:v>41537</c:v>
                </c:pt>
                <c:pt idx="263">
                  <c:v>41538</c:v>
                </c:pt>
                <c:pt idx="264">
                  <c:v>41539</c:v>
                </c:pt>
                <c:pt idx="265">
                  <c:v>41540</c:v>
                </c:pt>
                <c:pt idx="266">
                  <c:v>41541</c:v>
                </c:pt>
                <c:pt idx="267">
                  <c:v>41542</c:v>
                </c:pt>
                <c:pt idx="268">
                  <c:v>41543</c:v>
                </c:pt>
                <c:pt idx="269">
                  <c:v>41544</c:v>
                </c:pt>
                <c:pt idx="270">
                  <c:v>41545</c:v>
                </c:pt>
                <c:pt idx="271">
                  <c:v>41546</c:v>
                </c:pt>
                <c:pt idx="272">
                  <c:v>41547</c:v>
                </c:pt>
                <c:pt idx="273">
                  <c:v>41548</c:v>
                </c:pt>
                <c:pt idx="274">
                  <c:v>41549</c:v>
                </c:pt>
                <c:pt idx="275">
                  <c:v>41550</c:v>
                </c:pt>
                <c:pt idx="276">
                  <c:v>41551</c:v>
                </c:pt>
                <c:pt idx="277">
                  <c:v>41552</c:v>
                </c:pt>
                <c:pt idx="278">
                  <c:v>41553</c:v>
                </c:pt>
                <c:pt idx="279">
                  <c:v>41554</c:v>
                </c:pt>
                <c:pt idx="280">
                  <c:v>41555</c:v>
                </c:pt>
                <c:pt idx="281">
                  <c:v>41556</c:v>
                </c:pt>
                <c:pt idx="282">
                  <c:v>41557</c:v>
                </c:pt>
                <c:pt idx="283">
                  <c:v>41558</c:v>
                </c:pt>
                <c:pt idx="284">
                  <c:v>41559</c:v>
                </c:pt>
                <c:pt idx="285">
                  <c:v>41560</c:v>
                </c:pt>
                <c:pt idx="286">
                  <c:v>41561</c:v>
                </c:pt>
                <c:pt idx="287">
                  <c:v>41562</c:v>
                </c:pt>
                <c:pt idx="288">
                  <c:v>41563</c:v>
                </c:pt>
                <c:pt idx="289">
                  <c:v>41564</c:v>
                </c:pt>
                <c:pt idx="290">
                  <c:v>41565</c:v>
                </c:pt>
                <c:pt idx="291">
                  <c:v>41566</c:v>
                </c:pt>
                <c:pt idx="292">
                  <c:v>41567</c:v>
                </c:pt>
                <c:pt idx="293">
                  <c:v>41568</c:v>
                </c:pt>
                <c:pt idx="294">
                  <c:v>41569</c:v>
                </c:pt>
                <c:pt idx="295">
                  <c:v>41570</c:v>
                </c:pt>
                <c:pt idx="296">
                  <c:v>41571</c:v>
                </c:pt>
                <c:pt idx="297">
                  <c:v>41572</c:v>
                </c:pt>
                <c:pt idx="298">
                  <c:v>41573</c:v>
                </c:pt>
                <c:pt idx="299">
                  <c:v>41574</c:v>
                </c:pt>
                <c:pt idx="300">
                  <c:v>41575</c:v>
                </c:pt>
                <c:pt idx="301">
                  <c:v>41576</c:v>
                </c:pt>
                <c:pt idx="302">
                  <c:v>41577</c:v>
                </c:pt>
                <c:pt idx="303">
                  <c:v>41578</c:v>
                </c:pt>
                <c:pt idx="304">
                  <c:v>41579</c:v>
                </c:pt>
                <c:pt idx="305">
                  <c:v>41580</c:v>
                </c:pt>
                <c:pt idx="306">
                  <c:v>41581</c:v>
                </c:pt>
                <c:pt idx="307">
                  <c:v>41582</c:v>
                </c:pt>
                <c:pt idx="308">
                  <c:v>41583</c:v>
                </c:pt>
                <c:pt idx="309">
                  <c:v>41584</c:v>
                </c:pt>
                <c:pt idx="310">
                  <c:v>41585</c:v>
                </c:pt>
                <c:pt idx="311">
                  <c:v>41586</c:v>
                </c:pt>
                <c:pt idx="312">
                  <c:v>41587</c:v>
                </c:pt>
                <c:pt idx="313">
                  <c:v>41588</c:v>
                </c:pt>
                <c:pt idx="314">
                  <c:v>41589</c:v>
                </c:pt>
                <c:pt idx="315">
                  <c:v>41590</c:v>
                </c:pt>
                <c:pt idx="316">
                  <c:v>41591</c:v>
                </c:pt>
                <c:pt idx="317">
                  <c:v>41592</c:v>
                </c:pt>
                <c:pt idx="318">
                  <c:v>41593</c:v>
                </c:pt>
                <c:pt idx="319">
                  <c:v>41594</c:v>
                </c:pt>
                <c:pt idx="320">
                  <c:v>41595</c:v>
                </c:pt>
                <c:pt idx="321">
                  <c:v>41596</c:v>
                </c:pt>
                <c:pt idx="322">
                  <c:v>41597</c:v>
                </c:pt>
                <c:pt idx="323">
                  <c:v>41598</c:v>
                </c:pt>
                <c:pt idx="324">
                  <c:v>41599</c:v>
                </c:pt>
                <c:pt idx="325">
                  <c:v>41600</c:v>
                </c:pt>
                <c:pt idx="326">
                  <c:v>41601</c:v>
                </c:pt>
                <c:pt idx="327">
                  <c:v>41602</c:v>
                </c:pt>
                <c:pt idx="328">
                  <c:v>41603</c:v>
                </c:pt>
                <c:pt idx="329">
                  <c:v>41604</c:v>
                </c:pt>
                <c:pt idx="330">
                  <c:v>41605</c:v>
                </c:pt>
                <c:pt idx="331">
                  <c:v>41606</c:v>
                </c:pt>
                <c:pt idx="332">
                  <c:v>41607</c:v>
                </c:pt>
                <c:pt idx="333">
                  <c:v>41608</c:v>
                </c:pt>
                <c:pt idx="334">
                  <c:v>41609</c:v>
                </c:pt>
                <c:pt idx="335">
                  <c:v>41610</c:v>
                </c:pt>
                <c:pt idx="336">
                  <c:v>41611</c:v>
                </c:pt>
                <c:pt idx="337">
                  <c:v>41612</c:v>
                </c:pt>
                <c:pt idx="338">
                  <c:v>41613</c:v>
                </c:pt>
                <c:pt idx="339">
                  <c:v>41614</c:v>
                </c:pt>
                <c:pt idx="340">
                  <c:v>41615</c:v>
                </c:pt>
                <c:pt idx="341">
                  <c:v>41616</c:v>
                </c:pt>
                <c:pt idx="342">
                  <c:v>41617</c:v>
                </c:pt>
                <c:pt idx="343">
                  <c:v>41618</c:v>
                </c:pt>
                <c:pt idx="344">
                  <c:v>41619</c:v>
                </c:pt>
                <c:pt idx="345">
                  <c:v>41620</c:v>
                </c:pt>
                <c:pt idx="346">
                  <c:v>41621</c:v>
                </c:pt>
                <c:pt idx="347">
                  <c:v>41622</c:v>
                </c:pt>
                <c:pt idx="348">
                  <c:v>41623</c:v>
                </c:pt>
                <c:pt idx="349">
                  <c:v>41624</c:v>
                </c:pt>
                <c:pt idx="350">
                  <c:v>41625</c:v>
                </c:pt>
                <c:pt idx="351">
                  <c:v>41626</c:v>
                </c:pt>
                <c:pt idx="352">
                  <c:v>41627</c:v>
                </c:pt>
                <c:pt idx="353">
                  <c:v>41628</c:v>
                </c:pt>
                <c:pt idx="354">
                  <c:v>41629</c:v>
                </c:pt>
                <c:pt idx="355">
                  <c:v>41630</c:v>
                </c:pt>
                <c:pt idx="356">
                  <c:v>41631</c:v>
                </c:pt>
                <c:pt idx="357">
                  <c:v>41632</c:v>
                </c:pt>
                <c:pt idx="358">
                  <c:v>41633</c:v>
                </c:pt>
                <c:pt idx="359">
                  <c:v>41634</c:v>
                </c:pt>
                <c:pt idx="360">
                  <c:v>41635</c:v>
                </c:pt>
                <c:pt idx="361">
                  <c:v>41636</c:v>
                </c:pt>
                <c:pt idx="362">
                  <c:v>41637</c:v>
                </c:pt>
                <c:pt idx="363">
                  <c:v>41638</c:v>
                </c:pt>
                <c:pt idx="364">
                  <c:v>41639</c:v>
                </c:pt>
              </c:numCache>
            </c:numRef>
          </c:xVal>
          <c:yVal>
            <c:numRef>
              <c:f>'Normal Year Savings'!$F$12:$F$376</c:f>
              <c:numCache>
                <c:formatCode>_(* #,##0.00_);_(* \(#,##0.00\);_(* "-"??_);_(@_)</c:formatCode>
                <c:ptCount val="365"/>
                <c:pt idx="0">
                  <c:v>44.248103756682241</c:v>
                </c:pt>
                <c:pt idx="1">
                  <c:v>40.614273855223573</c:v>
                </c:pt>
                <c:pt idx="2">
                  <c:v>40.991538892184003</c:v>
                </c:pt>
                <c:pt idx="3">
                  <c:v>42.827235435662438</c:v>
                </c:pt>
                <c:pt idx="4">
                  <c:v>35.74476829648934</c:v>
                </c:pt>
                <c:pt idx="5">
                  <c:v>35.055565501695845</c:v>
                </c:pt>
                <c:pt idx="6">
                  <c:v>43.973729184347377</c:v>
                </c:pt>
                <c:pt idx="7">
                  <c:v>0</c:v>
                </c:pt>
                <c:pt idx="8">
                  <c:v>43.163670923168276</c:v>
                </c:pt>
                <c:pt idx="9">
                  <c:v>41.775466241712166</c:v>
                </c:pt>
                <c:pt idx="10">
                  <c:v>0</c:v>
                </c:pt>
                <c:pt idx="11">
                  <c:v>36.006077412998735</c:v>
                </c:pt>
                <c:pt idx="12">
                  <c:v>31.830031094783095</c:v>
                </c:pt>
                <c:pt idx="13">
                  <c:v>39.542906477535084</c:v>
                </c:pt>
                <c:pt idx="14">
                  <c:v>40.508117026641635</c:v>
                </c:pt>
                <c:pt idx="15">
                  <c:v>42.848466801378827</c:v>
                </c:pt>
                <c:pt idx="16">
                  <c:v>44.303631943940481</c:v>
                </c:pt>
                <c:pt idx="17">
                  <c:v>0</c:v>
                </c:pt>
                <c:pt idx="18">
                  <c:v>32.226894315481729</c:v>
                </c:pt>
                <c:pt idx="19">
                  <c:v>31.919856103583193</c:v>
                </c:pt>
                <c:pt idx="20">
                  <c:v>42.846833619400648</c:v>
                </c:pt>
                <c:pt idx="21">
                  <c:v>43.784280074878069</c:v>
                </c:pt>
                <c:pt idx="22">
                  <c:v>42.075971725697961</c:v>
                </c:pt>
                <c:pt idx="23">
                  <c:v>43.550735051997805</c:v>
                </c:pt>
                <c:pt idx="24">
                  <c:v>44.697228800682744</c:v>
                </c:pt>
                <c:pt idx="25">
                  <c:v>0</c:v>
                </c:pt>
                <c:pt idx="26">
                  <c:v>32.805040735758745</c:v>
                </c:pt>
                <c:pt idx="27">
                  <c:v>41.207118913304242</c:v>
                </c:pt>
                <c:pt idx="28">
                  <c:v>42.329114932316429</c:v>
                </c:pt>
                <c:pt idx="29">
                  <c:v>42.190294464170812</c:v>
                </c:pt>
                <c:pt idx="30">
                  <c:v>44.514312419126163</c:v>
                </c:pt>
                <c:pt idx="31">
                  <c:v>40.558745667965333</c:v>
                </c:pt>
                <c:pt idx="32">
                  <c:v>28.179869373542594</c:v>
                </c:pt>
                <c:pt idx="33">
                  <c:v>29.901243178548182</c:v>
                </c:pt>
                <c:pt idx="34">
                  <c:v>40.77595887106375</c:v>
                </c:pt>
                <c:pt idx="35">
                  <c:v>41.089529810875014</c:v>
                </c:pt>
                <c:pt idx="36">
                  <c:v>41.835893974904955</c:v>
                </c:pt>
                <c:pt idx="37">
                  <c:v>42.291551746818193</c:v>
                </c:pt>
                <c:pt idx="38">
                  <c:v>44.066820557103846</c:v>
                </c:pt>
                <c:pt idx="39">
                  <c:v>34.993504586524864</c:v>
                </c:pt>
                <c:pt idx="40">
                  <c:v>34.039726311265603</c:v>
                </c:pt>
                <c:pt idx="41">
                  <c:v>40.286004277608654</c:v>
                </c:pt>
                <c:pt idx="42">
                  <c:v>40.279471549695913</c:v>
                </c:pt>
                <c:pt idx="43">
                  <c:v>40.579977033681715</c:v>
                </c:pt>
                <c:pt idx="44">
                  <c:v>40.754727505347368</c:v>
                </c:pt>
                <c:pt idx="45">
                  <c:v>41.185887547587853</c:v>
                </c:pt>
                <c:pt idx="46">
                  <c:v>31.238819218680607</c:v>
                </c:pt>
                <c:pt idx="47">
                  <c:v>31.779402453459401</c:v>
                </c:pt>
                <c:pt idx="48">
                  <c:v>40.480352933012504</c:v>
                </c:pt>
                <c:pt idx="49">
                  <c:v>42.271953563079997</c:v>
                </c:pt>
                <c:pt idx="50">
                  <c:v>42.33891402418552</c:v>
                </c:pt>
                <c:pt idx="51">
                  <c:v>42.515297677829366</c:v>
                </c:pt>
                <c:pt idx="52">
                  <c:v>42.260521289232706</c:v>
                </c:pt>
                <c:pt idx="53">
                  <c:v>32.630290264093091</c:v>
                </c:pt>
                <c:pt idx="54">
                  <c:v>34.934710035310239</c:v>
                </c:pt>
                <c:pt idx="55">
                  <c:v>44.380391496915109</c:v>
                </c:pt>
                <c:pt idx="56">
                  <c:v>43.433145949568583</c:v>
                </c:pt>
                <c:pt idx="57">
                  <c:v>43.464176407154078</c:v>
                </c:pt>
                <c:pt idx="58">
                  <c:v>40.87231660777659</c:v>
                </c:pt>
                <c:pt idx="59">
                  <c:v>37.993016780238783</c:v>
                </c:pt>
                <c:pt idx="60">
                  <c:v>29.370459035638483</c:v>
                </c:pt>
                <c:pt idx="61">
                  <c:v>31.774502907524852</c:v>
                </c:pt>
                <c:pt idx="62">
                  <c:v>41.262647100562489</c:v>
                </c:pt>
                <c:pt idx="63">
                  <c:v>41.576218040373753</c:v>
                </c:pt>
                <c:pt idx="64">
                  <c:v>41.546820764766444</c:v>
                </c:pt>
                <c:pt idx="65">
                  <c:v>41.793431243472185</c:v>
                </c:pt>
                <c:pt idx="66">
                  <c:v>41.216918005173341</c:v>
                </c:pt>
                <c:pt idx="67">
                  <c:v>32.955293477751646</c:v>
                </c:pt>
                <c:pt idx="68">
                  <c:v>32.827905283453312</c:v>
                </c:pt>
                <c:pt idx="69">
                  <c:v>42.178862190323521</c:v>
                </c:pt>
                <c:pt idx="70">
                  <c:v>41.452096210031797</c:v>
                </c:pt>
                <c:pt idx="71">
                  <c:v>41.819562155123116</c:v>
                </c:pt>
                <c:pt idx="72">
                  <c:v>41.603982134002869</c:v>
                </c:pt>
                <c:pt idx="73">
                  <c:v>41.394934840795372</c:v>
                </c:pt>
                <c:pt idx="74">
                  <c:v>33.884574023338153</c:v>
                </c:pt>
                <c:pt idx="75">
                  <c:v>31.163692847684157</c:v>
                </c:pt>
                <c:pt idx="76">
                  <c:v>37.914624045285969</c:v>
                </c:pt>
                <c:pt idx="77">
                  <c:v>38.548298652821231</c:v>
                </c:pt>
                <c:pt idx="78">
                  <c:v>39.389387371585826</c:v>
                </c:pt>
                <c:pt idx="79">
                  <c:v>40.999704802074916</c:v>
                </c:pt>
                <c:pt idx="80">
                  <c:v>44.801752447286489</c:v>
                </c:pt>
                <c:pt idx="81">
                  <c:v>34.34513134118594</c:v>
                </c:pt>
                <c:pt idx="82">
                  <c:v>34.583575910000761</c:v>
                </c:pt>
                <c:pt idx="83">
                  <c:v>42.198460374061732</c:v>
                </c:pt>
                <c:pt idx="84">
                  <c:v>41.994312626788776</c:v>
                </c:pt>
                <c:pt idx="85">
                  <c:v>43.550735051997805</c:v>
                </c:pt>
                <c:pt idx="86">
                  <c:v>43.400482310004911</c:v>
                </c:pt>
                <c:pt idx="87">
                  <c:v>39.062750975949086</c:v>
                </c:pt>
                <c:pt idx="88">
                  <c:v>30.34056913067959</c:v>
                </c:pt>
                <c:pt idx="89">
                  <c:v>30.823990996221951</c:v>
                </c:pt>
                <c:pt idx="90">
                  <c:v>40.181480631004895</c:v>
                </c:pt>
                <c:pt idx="91">
                  <c:v>39.706224675353454</c:v>
                </c:pt>
                <c:pt idx="92">
                  <c:v>38.112239064646189</c:v>
                </c:pt>
                <c:pt idx="93">
                  <c:v>37.447846736499983</c:v>
                </c:pt>
                <c:pt idx="94">
                  <c:v>38.236360894988152</c:v>
                </c:pt>
                <c:pt idx="95">
                  <c:v>28.785779887448737</c:v>
                </c:pt>
                <c:pt idx="96">
                  <c:v>29.289126573124946</c:v>
                </c:pt>
                <c:pt idx="97">
                  <c:v>38.290255900268214</c:v>
                </c:pt>
                <c:pt idx="98">
                  <c:v>38.576062746450354</c:v>
                </c:pt>
                <c:pt idx="99">
                  <c:v>39.064384157927265</c:v>
                </c:pt>
                <c:pt idx="100">
                  <c:v>39.070916885840006</c:v>
                </c:pt>
                <c:pt idx="101">
                  <c:v>39.562504661273287</c:v>
                </c:pt>
                <c:pt idx="102">
                  <c:v>30.374865952221455</c:v>
                </c:pt>
                <c:pt idx="103">
                  <c:v>31.45439923980085</c:v>
                </c:pt>
                <c:pt idx="104">
                  <c:v>39.719290131178923</c:v>
                </c:pt>
                <c:pt idx="105">
                  <c:v>38.066509969257048</c:v>
                </c:pt>
                <c:pt idx="106">
                  <c:v>38.18736543564264</c:v>
                </c:pt>
                <c:pt idx="107">
                  <c:v>38.468272735890231</c:v>
                </c:pt>
                <c:pt idx="108">
                  <c:v>36.975544407830355</c:v>
                </c:pt>
                <c:pt idx="109">
                  <c:v>26.812896057802863</c:v>
                </c:pt>
                <c:pt idx="110">
                  <c:v>27.105235631897742</c:v>
                </c:pt>
                <c:pt idx="111">
                  <c:v>37.627184017125643</c:v>
                </c:pt>
                <c:pt idx="112">
                  <c:v>37.506328550740051</c:v>
                </c:pt>
                <c:pt idx="113">
                  <c:v>37.148661697517831</c:v>
                </c:pt>
                <c:pt idx="114">
                  <c:v>36.54438436558987</c:v>
                </c:pt>
                <c:pt idx="115">
                  <c:v>37.540625372281909</c:v>
                </c:pt>
                <c:pt idx="116">
                  <c:v>29.117315829020029</c:v>
                </c:pt>
                <c:pt idx="117">
                  <c:v>30.320970946941387</c:v>
                </c:pt>
                <c:pt idx="118">
                  <c:v>39.62783194040064</c:v>
                </c:pt>
                <c:pt idx="119">
                  <c:v>39.217903263876536</c:v>
                </c:pt>
                <c:pt idx="120">
                  <c:v>39.613133302596985</c:v>
                </c:pt>
                <c:pt idx="121">
                  <c:v>36.201416150171305</c:v>
                </c:pt>
                <c:pt idx="122">
                  <c:v>36.297773886884137</c:v>
                </c:pt>
                <c:pt idx="123">
                  <c:v>28.643693055346752</c:v>
                </c:pt>
                <c:pt idx="124">
                  <c:v>26.786765146151925</c:v>
                </c:pt>
                <c:pt idx="125">
                  <c:v>35.236205601064754</c:v>
                </c:pt>
                <c:pt idx="126">
                  <c:v>36.348402528207828</c:v>
                </c:pt>
                <c:pt idx="127">
                  <c:v>36.459458902724322</c:v>
                </c:pt>
                <c:pt idx="128">
                  <c:v>36.712602109342789</c:v>
                </c:pt>
                <c:pt idx="129">
                  <c:v>36.387598895684242</c:v>
                </c:pt>
                <c:pt idx="130">
                  <c:v>28.385650302793742</c:v>
                </c:pt>
                <c:pt idx="131">
                  <c:v>28.305624385862735</c:v>
                </c:pt>
                <c:pt idx="132">
                  <c:v>36.645641648237259</c:v>
                </c:pt>
                <c:pt idx="133">
                  <c:v>36.261843883364094</c:v>
                </c:pt>
                <c:pt idx="134">
                  <c:v>34.633561451114979</c:v>
                </c:pt>
                <c:pt idx="135">
                  <c:v>36.051163408178404</c:v>
                </c:pt>
                <c:pt idx="136">
                  <c:v>34.82627692454065</c:v>
                </c:pt>
                <c:pt idx="137">
                  <c:v>25.290770454135686</c:v>
                </c:pt>
                <c:pt idx="138">
                  <c:v>24.808981770571506</c:v>
                </c:pt>
                <c:pt idx="139">
                  <c:v>33.411941331433589</c:v>
                </c:pt>
                <c:pt idx="140">
                  <c:v>35.734326104410769</c:v>
                </c:pt>
                <c:pt idx="141">
                  <c:v>33.736944545092143</c:v>
                </c:pt>
                <c:pt idx="142">
                  <c:v>34.364086424714671</c:v>
                </c:pt>
                <c:pt idx="143">
                  <c:v>35.381558797123098</c:v>
                </c:pt>
                <c:pt idx="144">
                  <c:v>26.66101013383178</c:v>
                </c:pt>
                <c:pt idx="145">
                  <c:v>24.998430880040804</c:v>
                </c:pt>
                <c:pt idx="146">
                  <c:v>35.487715625705036</c:v>
                </c:pt>
                <c:pt idx="147">
                  <c:v>35.861714298709096</c:v>
                </c:pt>
                <c:pt idx="148">
                  <c:v>35.237838783042932</c:v>
                </c:pt>
                <c:pt idx="149">
                  <c:v>35.856814752774547</c:v>
                </c:pt>
                <c:pt idx="150">
                  <c:v>36.487222996353438</c:v>
                </c:pt>
                <c:pt idx="151">
                  <c:v>28.03778254144062</c:v>
                </c:pt>
                <c:pt idx="152">
                  <c:v>26.239649183460397</c:v>
                </c:pt>
                <c:pt idx="153">
                  <c:v>34.337955513063733</c:v>
                </c:pt>
                <c:pt idx="154">
                  <c:v>34.757683281456934</c:v>
                </c:pt>
                <c:pt idx="155">
                  <c:v>33.99498729764516</c:v>
                </c:pt>
                <c:pt idx="156">
                  <c:v>36.083827047742076</c:v>
                </c:pt>
                <c:pt idx="157">
                  <c:v>37.989750416282419</c:v>
                </c:pt>
                <c:pt idx="158">
                  <c:v>26.425831928973338</c:v>
                </c:pt>
                <c:pt idx="159">
                  <c:v>25.873816420347257</c:v>
                </c:pt>
                <c:pt idx="160">
                  <c:v>33.433172697149978</c:v>
                </c:pt>
                <c:pt idx="161">
                  <c:v>33.735311363113958</c:v>
                </c:pt>
                <c:pt idx="162">
                  <c:v>33.362945872088083</c:v>
                </c:pt>
                <c:pt idx="163">
                  <c:v>35.107184224788234</c:v>
                </c:pt>
                <c:pt idx="164">
                  <c:v>35.25580378480295</c:v>
                </c:pt>
                <c:pt idx="165">
                  <c:v>26.907620612537517</c:v>
                </c:pt>
                <c:pt idx="166">
                  <c:v>25.053959067299054</c:v>
                </c:pt>
                <c:pt idx="167">
                  <c:v>32.701507170923698</c:v>
                </c:pt>
                <c:pt idx="168">
                  <c:v>33.034676294473165</c:v>
                </c:pt>
                <c:pt idx="169">
                  <c:v>33.985188205776062</c:v>
                </c:pt>
                <c:pt idx="170">
                  <c:v>33.145732668989659</c:v>
                </c:pt>
                <c:pt idx="171">
                  <c:v>32.79786490763653</c:v>
                </c:pt>
                <c:pt idx="172">
                  <c:v>23.719649391122996</c:v>
                </c:pt>
                <c:pt idx="173">
                  <c:v>24.250433534032688</c:v>
                </c:pt>
                <c:pt idx="174">
                  <c:v>33.18819540042243</c:v>
                </c:pt>
                <c:pt idx="175">
                  <c:v>33.772874548612187</c:v>
                </c:pt>
                <c:pt idx="176">
                  <c:v>36.198149786214934</c:v>
                </c:pt>
                <c:pt idx="177">
                  <c:v>35.517112901312345</c:v>
                </c:pt>
                <c:pt idx="178">
                  <c:v>35.164345594024674</c:v>
                </c:pt>
                <c:pt idx="179">
                  <c:v>25.490018655474092</c:v>
                </c:pt>
                <c:pt idx="180">
                  <c:v>25.398560464695805</c:v>
                </c:pt>
                <c:pt idx="181">
                  <c:v>34.398383246256529</c:v>
                </c:pt>
                <c:pt idx="182">
                  <c:v>33.732044999157587</c:v>
                </c:pt>
                <c:pt idx="183">
                  <c:v>32.82236263730929</c:v>
                </c:pt>
                <c:pt idx="184">
                  <c:v>35.156179684133754</c:v>
                </c:pt>
                <c:pt idx="185">
                  <c:v>35.505680627465047</c:v>
                </c:pt>
                <c:pt idx="186">
                  <c:v>0</c:v>
                </c:pt>
                <c:pt idx="187">
                  <c:v>0</c:v>
                </c:pt>
                <c:pt idx="188">
                  <c:v>0</c:v>
                </c:pt>
                <c:pt idx="189">
                  <c:v>32.799498089614715</c:v>
                </c:pt>
                <c:pt idx="190">
                  <c:v>33.320483140655313</c:v>
                </c:pt>
                <c:pt idx="191">
                  <c:v>32.815829909396548</c:v>
                </c:pt>
                <c:pt idx="192">
                  <c:v>33.026510384582245</c:v>
                </c:pt>
                <c:pt idx="193">
                  <c:v>24.196538528752626</c:v>
                </c:pt>
                <c:pt idx="194">
                  <c:v>25.220543629073788</c:v>
                </c:pt>
                <c:pt idx="195">
                  <c:v>35.314598336017561</c:v>
                </c:pt>
                <c:pt idx="196">
                  <c:v>36.467624812615234</c:v>
                </c:pt>
                <c:pt idx="197">
                  <c:v>37.083334418390479</c:v>
                </c:pt>
                <c:pt idx="198">
                  <c:v>36.898784854855727</c:v>
                </c:pt>
                <c:pt idx="199">
                  <c:v>37.197657156863336</c:v>
                </c:pt>
                <c:pt idx="200">
                  <c:v>27.054606990574051</c:v>
                </c:pt>
                <c:pt idx="201">
                  <c:v>23.647789384082916</c:v>
                </c:pt>
                <c:pt idx="202">
                  <c:v>0</c:v>
                </c:pt>
                <c:pt idx="203">
                  <c:v>0</c:v>
                </c:pt>
                <c:pt idx="204">
                  <c:v>33.929660018517815</c:v>
                </c:pt>
                <c:pt idx="205">
                  <c:v>32.879524006545715</c:v>
                </c:pt>
                <c:pt idx="206">
                  <c:v>32.652511711578185</c:v>
                </c:pt>
                <c:pt idx="207">
                  <c:v>24.083848972257954</c:v>
                </c:pt>
                <c:pt idx="208">
                  <c:v>24.906972689262524</c:v>
                </c:pt>
                <c:pt idx="209">
                  <c:v>35.819251567276318</c:v>
                </c:pt>
                <c:pt idx="210">
                  <c:v>35.585706544396054</c:v>
                </c:pt>
                <c:pt idx="211">
                  <c:v>34.685823274416855</c:v>
                </c:pt>
                <c:pt idx="212">
                  <c:v>33.965590022037858</c:v>
                </c:pt>
                <c:pt idx="213">
                  <c:v>34.208934136787221</c:v>
                </c:pt>
                <c:pt idx="214">
                  <c:v>25.627205941641524</c:v>
                </c:pt>
                <c:pt idx="215">
                  <c:v>25.539014114819601</c:v>
                </c:pt>
                <c:pt idx="216">
                  <c:v>33.676516811899347</c:v>
                </c:pt>
                <c:pt idx="217">
                  <c:v>36.335337072382359</c:v>
                </c:pt>
                <c:pt idx="218">
                  <c:v>34.589465537704015</c:v>
                </c:pt>
                <c:pt idx="219">
                  <c:v>33.281286773178898</c:v>
                </c:pt>
                <c:pt idx="220">
                  <c:v>33.906795470823248</c:v>
                </c:pt>
                <c:pt idx="221">
                  <c:v>26.775332872304638</c:v>
                </c:pt>
                <c:pt idx="222">
                  <c:v>26.308242826544106</c:v>
                </c:pt>
                <c:pt idx="223">
                  <c:v>36.173652056542174</c:v>
                </c:pt>
                <c:pt idx="224">
                  <c:v>35.130048772482809</c:v>
                </c:pt>
                <c:pt idx="225">
                  <c:v>36.964112133983072</c:v>
                </c:pt>
                <c:pt idx="226">
                  <c:v>34.573133717922182</c:v>
                </c:pt>
                <c:pt idx="227">
                  <c:v>33.648752718270224</c:v>
                </c:pt>
                <c:pt idx="228">
                  <c:v>28.565300320393941</c:v>
                </c:pt>
                <c:pt idx="229">
                  <c:v>28.109642548480696</c:v>
                </c:pt>
                <c:pt idx="230">
                  <c:v>35.670632007261602</c:v>
                </c:pt>
                <c:pt idx="231">
                  <c:v>0</c:v>
                </c:pt>
                <c:pt idx="232">
                  <c:v>32.97751492523674</c:v>
                </c:pt>
                <c:pt idx="233">
                  <c:v>32.719472172683716</c:v>
                </c:pt>
                <c:pt idx="234">
                  <c:v>36.154053872803971</c:v>
                </c:pt>
                <c:pt idx="235">
                  <c:v>27.27018701169429</c:v>
                </c:pt>
                <c:pt idx="236">
                  <c:v>26.781865600217369</c:v>
                </c:pt>
                <c:pt idx="237">
                  <c:v>35.76862292595262</c:v>
                </c:pt>
                <c:pt idx="238">
                  <c:v>36.029932042462015</c:v>
                </c:pt>
                <c:pt idx="239">
                  <c:v>36.214481605996774</c:v>
                </c:pt>
                <c:pt idx="240">
                  <c:v>36.487222996353445</c:v>
                </c:pt>
                <c:pt idx="241">
                  <c:v>40.375829286408752</c:v>
                </c:pt>
                <c:pt idx="242">
                  <c:v>28.999726726590801</c:v>
                </c:pt>
                <c:pt idx="243">
                  <c:v>27.542928402050968</c:v>
                </c:pt>
                <c:pt idx="244">
                  <c:v>36.274760868100635</c:v>
                </c:pt>
                <c:pt idx="245">
                  <c:v>36.882453035073887</c:v>
                </c:pt>
                <c:pt idx="246">
                  <c:v>37.207456248732441</c:v>
                </c:pt>
                <c:pt idx="247">
                  <c:v>39.106846889360042</c:v>
                </c:pt>
                <c:pt idx="248">
                  <c:v>39.355090550043961</c:v>
                </c:pt>
                <c:pt idx="249">
                  <c:v>31.434801056062646</c:v>
                </c:pt>
                <c:pt idx="250">
                  <c:v>29.112416283085473</c:v>
                </c:pt>
                <c:pt idx="251">
                  <c:v>39.698058765462534</c:v>
                </c:pt>
                <c:pt idx="252">
                  <c:v>43.333521848899387</c:v>
                </c:pt>
                <c:pt idx="253">
                  <c:v>37.731707663729395</c:v>
                </c:pt>
                <c:pt idx="254">
                  <c:v>36.526419363829845</c:v>
                </c:pt>
                <c:pt idx="255">
                  <c:v>34.82627692454065</c:v>
                </c:pt>
                <c:pt idx="256">
                  <c:v>28.139039824088005</c:v>
                </c:pt>
                <c:pt idx="257">
                  <c:v>27.864665251753149</c:v>
                </c:pt>
                <c:pt idx="258">
                  <c:v>36.323904798535075</c:v>
                </c:pt>
                <c:pt idx="259">
                  <c:v>38.804708223396069</c:v>
                </c:pt>
                <c:pt idx="260">
                  <c:v>39.68662649161525</c:v>
                </c:pt>
                <c:pt idx="261">
                  <c:v>37.993016780238783</c:v>
                </c:pt>
                <c:pt idx="262">
                  <c:v>35.794753837603565</c:v>
                </c:pt>
                <c:pt idx="263">
                  <c:v>27.381243386210784</c:v>
                </c:pt>
                <c:pt idx="264">
                  <c:v>28.232131196844477</c:v>
                </c:pt>
                <c:pt idx="265">
                  <c:v>38.936995963628945</c:v>
                </c:pt>
                <c:pt idx="266">
                  <c:v>41.133625724285977</c:v>
                </c:pt>
                <c:pt idx="267">
                  <c:v>42.343813570120076</c:v>
                </c:pt>
                <c:pt idx="268">
                  <c:v>40.163515629244877</c:v>
                </c:pt>
                <c:pt idx="269">
                  <c:v>36.817125755946542</c:v>
                </c:pt>
                <c:pt idx="270">
                  <c:v>29.746090890620735</c:v>
                </c:pt>
                <c:pt idx="271">
                  <c:v>29.538676779391409</c:v>
                </c:pt>
                <c:pt idx="272">
                  <c:v>39.665395125898868</c:v>
                </c:pt>
                <c:pt idx="273">
                  <c:v>41.355738473318958</c:v>
                </c:pt>
                <c:pt idx="274">
                  <c:v>38.611992749970391</c:v>
                </c:pt>
                <c:pt idx="275">
                  <c:v>35.992368856963793</c:v>
                </c:pt>
                <c:pt idx="276">
                  <c:v>35.409322890752222</c:v>
                </c:pt>
                <c:pt idx="277">
                  <c:v>29.551742235216878</c:v>
                </c:pt>
                <c:pt idx="278">
                  <c:v>33.228531923492973</c:v>
                </c:pt>
                <c:pt idx="279">
                  <c:v>38.706717304705045</c:v>
                </c:pt>
                <c:pt idx="280">
                  <c:v>36.710968927364604</c:v>
                </c:pt>
                <c:pt idx="281">
                  <c:v>39.729089223048021</c:v>
                </c:pt>
                <c:pt idx="282">
                  <c:v>0</c:v>
                </c:pt>
                <c:pt idx="283">
                  <c:v>39.322426910480296</c:v>
                </c:pt>
                <c:pt idx="284">
                  <c:v>30.797860084571013</c:v>
                </c:pt>
                <c:pt idx="285">
                  <c:v>34.235708148647646</c:v>
                </c:pt>
                <c:pt idx="286">
                  <c:v>36.717501655277331</c:v>
                </c:pt>
                <c:pt idx="287">
                  <c:v>36.764863932644658</c:v>
                </c:pt>
                <c:pt idx="288">
                  <c:v>40.379095650365123</c:v>
                </c:pt>
                <c:pt idx="289">
                  <c:v>43.237164112186555</c:v>
                </c:pt>
                <c:pt idx="290">
                  <c:v>37.516127642609149</c:v>
                </c:pt>
                <c:pt idx="291">
                  <c:v>28.535903044786636</c:v>
                </c:pt>
                <c:pt idx="292">
                  <c:v>31.718974720266608</c:v>
                </c:pt>
                <c:pt idx="293">
                  <c:v>43.625861422994262</c:v>
                </c:pt>
                <c:pt idx="294">
                  <c:v>41.687274414890247</c:v>
                </c:pt>
                <c:pt idx="295">
                  <c:v>44.290566488115012</c:v>
                </c:pt>
                <c:pt idx="296">
                  <c:v>38.736114580312353</c:v>
                </c:pt>
                <c:pt idx="297">
                  <c:v>36.614611190651765</c:v>
                </c:pt>
                <c:pt idx="298">
                  <c:v>28.552234864568469</c:v>
                </c:pt>
                <c:pt idx="299">
                  <c:v>29.081385825499979</c:v>
                </c:pt>
                <c:pt idx="300">
                  <c:v>39.520041929840509</c:v>
                </c:pt>
                <c:pt idx="301">
                  <c:v>38.621791841839496</c:v>
                </c:pt>
                <c:pt idx="302">
                  <c:v>37.855829494071351</c:v>
                </c:pt>
                <c:pt idx="303">
                  <c:v>38.974559149127167</c:v>
                </c:pt>
                <c:pt idx="304">
                  <c:v>39.503710110058684</c:v>
                </c:pt>
                <c:pt idx="305">
                  <c:v>33.177406226784612</c:v>
                </c:pt>
                <c:pt idx="306">
                  <c:v>33.727788553432525</c:v>
                </c:pt>
                <c:pt idx="307">
                  <c:v>36.864488033313869</c:v>
                </c:pt>
                <c:pt idx="308">
                  <c:v>36.990243045634003</c:v>
                </c:pt>
                <c:pt idx="309">
                  <c:v>37.963619504631474</c:v>
                </c:pt>
                <c:pt idx="310">
                  <c:v>42.157630824607132</c:v>
                </c:pt>
                <c:pt idx="311">
                  <c:v>0</c:v>
                </c:pt>
                <c:pt idx="312">
                  <c:v>34.96247412893937</c:v>
                </c:pt>
                <c:pt idx="313">
                  <c:v>27.789538880756695</c:v>
                </c:pt>
                <c:pt idx="314">
                  <c:v>36.604812098782674</c:v>
                </c:pt>
                <c:pt idx="315">
                  <c:v>38.860236410654302</c:v>
                </c:pt>
                <c:pt idx="316">
                  <c:v>41.002971166031287</c:v>
                </c:pt>
                <c:pt idx="317">
                  <c:v>40.694299772154572</c:v>
                </c:pt>
                <c:pt idx="318">
                  <c:v>39.028454154407228</c:v>
                </c:pt>
                <c:pt idx="319">
                  <c:v>28.728618518212308</c:v>
                </c:pt>
                <c:pt idx="320">
                  <c:v>27.226091098283334</c:v>
                </c:pt>
                <c:pt idx="321">
                  <c:v>37.011474411350392</c:v>
                </c:pt>
                <c:pt idx="322">
                  <c:v>39.992031521535594</c:v>
                </c:pt>
                <c:pt idx="323">
                  <c:v>40.842919332169288</c:v>
                </c:pt>
                <c:pt idx="324">
                  <c:v>41.512523943224593</c:v>
                </c:pt>
                <c:pt idx="325">
                  <c:v>40.767792961172837</c:v>
                </c:pt>
                <c:pt idx="326">
                  <c:v>31.638948803335609</c:v>
                </c:pt>
                <c:pt idx="327">
                  <c:v>30.613310521036265</c:v>
                </c:pt>
                <c:pt idx="328">
                  <c:v>38.63649047964315</c:v>
                </c:pt>
                <c:pt idx="329">
                  <c:v>37.74967266548942</c:v>
                </c:pt>
                <c:pt idx="330">
                  <c:v>39.168907804531024</c:v>
                </c:pt>
                <c:pt idx="331">
                  <c:v>42.350346298032811</c:v>
                </c:pt>
                <c:pt idx="332">
                  <c:v>39.423684193127677</c:v>
                </c:pt>
                <c:pt idx="333">
                  <c:v>29.154879014518251</c:v>
                </c:pt>
                <c:pt idx="334">
                  <c:v>29.621969060278772</c:v>
                </c:pt>
                <c:pt idx="335">
                  <c:v>39.934870152299162</c:v>
                </c:pt>
                <c:pt idx="336">
                  <c:v>40.594675671485362</c:v>
                </c:pt>
                <c:pt idx="337">
                  <c:v>44.184409659533067</c:v>
                </c:pt>
                <c:pt idx="338">
                  <c:v>40.041026980881107</c:v>
                </c:pt>
                <c:pt idx="339">
                  <c:v>37.903191771438678</c:v>
                </c:pt>
                <c:pt idx="340">
                  <c:v>30.071094104279283</c:v>
                </c:pt>
                <c:pt idx="341">
                  <c:v>32.274256592849049</c:v>
                </c:pt>
                <c:pt idx="342">
                  <c:v>44.16971102172942</c:v>
                </c:pt>
                <c:pt idx="343">
                  <c:v>0</c:v>
                </c:pt>
                <c:pt idx="344">
                  <c:v>42.827235435662438</c:v>
                </c:pt>
                <c:pt idx="345">
                  <c:v>41.537021672897346</c:v>
                </c:pt>
                <c:pt idx="346">
                  <c:v>42.683515421582278</c:v>
                </c:pt>
                <c:pt idx="347">
                  <c:v>32.092973393270668</c:v>
                </c:pt>
                <c:pt idx="348">
                  <c:v>31.932921559408662</c:v>
                </c:pt>
                <c:pt idx="349">
                  <c:v>41.163022999893286</c:v>
                </c:pt>
                <c:pt idx="350">
                  <c:v>41.775466241712159</c:v>
                </c:pt>
                <c:pt idx="351">
                  <c:v>42.124967185043467</c:v>
                </c:pt>
                <c:pt idx="352">
                  <c:v>42.704746787298667</c:v>
                </c:pt>
                <c:pt idx="353">
                  <c:v>0</c:v>
                </c:pt>
                <c:pt idx="354">
                  <c:v>35.297276434467022</c:v>
                </c:pt>
                <c:pt idx="355">
                  <c:v>0</c:v>
                </c:pt>
                <c:pt idx="356">
                  <c:v>0</c:v>
                </c:pt>
                <c:pt idx="357">
                  <c:v>39.737255132938941</c:v>
                </c:pt>
                <c:pt idx="358">
                  <c:v>39.399186463454917</c:v>
                </c:pt>
                <c:pt idx="359">
                  <c:v>41.582750768286488</c:v>
                </c:pt>
                <c:pt idx="360">
                  <c:v>40.885382063602066</c:v>
                </c:pt>
                <c:pt idx="361">
                  <c:v>33.278663509432015</c:v>
                </c:pt>
                <c:pt idx="362">
                  <c:v>31.908423829735909</c:v>
                </c:pt>
                <c:pt idx="363">
                  <c:v>41.259380736606126</c:v>
                </c:pt>
                <c:pt idx="364">
                  <c:v>41.430864844315408</c:v>
                </c:pt>
              </c:numCache>
            </c:numRef>
          </c:yVal>
          <c:smooth val="0"/>
        </c:ser>
        <c:dLbls>
          <c:showLegendKey val="0"/>
          <c:showVal val="0"/>
          <c:showCatName val="0"/>
          <c:showSerName val="0"/>
          <c:showPercent val="0"/>
          <c:showBubbleSize val="0"/>
        </c:dLbls>
        <c:axId val="230449608"/>
        <c:axId val="230450000"/>
      </c:scatterChart>
      <c:valAx>
        <c:axId val="23044960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Date Stamp</a:t>
                </a:r>
              </a:p>
            </c:rich>
          </c:tx>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m/d/yyyy"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30450000"/>
        <c:crosses val="autoZero"/>
        <c:crossBetween val="midCat"/>
        <c:majorUnit val="100"/>
      </c:valAx>
      <c:valAx>
        <c:axId val="23045000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Energy</a:t>
                </a:r>
                <a:r>
                  <a:rPr lang="en-AU" baseline="0"/>
                  <a:t> Consumption (MWh/day)</a:t>
                </a:r>
                <a:endParaRPr lang="en-AU"/>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_(* #,##0.00_);_(* \(#,##0.00\);_(* &quot;-&quot;??_);_(@_)"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30449608"/>
        <c:crosses val="autoZero"/>
        <c:crossBetween val="midCat"/>
      </c:valAx>
      <c:spPr>
        <a:noFill/>
        <a:ln>
          <a:solidFill>
            <a:schemeClr val="tx1"/>
          </a:solid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n-AU" sz="1200" b="0" i="0" baseline="0">
                <a:effectLst/>
              </a:rPr>
              <a:t>CO</a:t>
            </a:r>
            <a:r>
              <a:rPr lang="en-AU" sz="1200" b="0" i="0" baseline="-25000">
                <a:effectLst/>
              </a:rPr>
              <a:t>2</a:t>
            </a:r>
            <a:r>
              <a:rPr lang="en-AU" sz="1200" b="0" i="0" baseline="0">
                <a:effectLst/>
              </a:rPr>
              <a:t> Equivalent Forward Creation</a:t>
            </a:r>
            <a:endParaRPr lang="en-AU" sz="1200">
              <a:effectLst/>
            </a:endParaRPr>
          </a:p>
        </c:rich>
      </c:tx>
      <c:layout/>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v>Corbon Dioxide Equivalanet</c:v>
          </c:tx>
          <c:spPr>
            <a:solidFill>
              <a:schemeClr val="accent1"/>
            </a:solidFill>
            <a:ln>
              <a:noFill/>
            </a:ln>
            <a:effectLst/>
          </c:spPr>
          <c:invertIfNegative val="0"/>
          <c:cat>
            <c:strRef>
              <c:f>'Default Decay Factors'!$B$22:$B$31</c:f>
              <c:strCache>
                <c:ptCount val="10"/>
                <c:pt idx="0">
                  <c:v>Yr 1</c:v>
                </c:pt>
                <c:pt idx="1">
                  <c:v>Yr 2</c:v>
                </c:pt>
                <c:pt idx="2">
                  <c:v>Yr 3</c:v>
                </c:pt>
                <c:pt idx="3">
                  <c:v>Yr 4</c:v>
                </c:pt>
                <c:pt idx="4">
                  <c:v>Yr 5</c:v>
                </c:pt>
                <c:pt idx="5">
                  <c:v>Yr 6</c:v>
                </c:pt>
                <c:pt idx="6">
                  <c:v>Yr 7</c:v>
                </c:pt>
                <c:pt idx="7">
                  <c:v>Yr 8</c:v>
                </c:pt>
                <c:pt idx="8">
                  <c:v>Yr 9</c:v>
                </c:pt>
                <c:pt idx="9">
                  <c:v>Yr 10</c:v>
                </c:pt>
              </c:strCache>
            </c:strRef>
          </c:cat>
          <c:val>
            <c:numRef>
              <c:f>'Default Decay Factors'!$D$22:$D$31</c:f>
              <c:numCache>
                <c:formatCode>_(* #,##0.00_);_(* \(#,##0.00\);_(* "-"??_);_(@_)</c:formatCode>
                <c:ptCount val="10"/>
                <c:pt idx="0">
                  <c:v>1744.6488136751109</c:v>
                </c:pt>
                <c:pt idx="1">
                  <c:v>1395.7190509400889</c:v>
                </c:pt>
                <c:pt idx="2">
                  <c:v>1116.5752407520711</c:v>
                </c:pt>
                <c:pt idx="3">
                  <c:v>889.77089497430654</c:v>
                </c:pt>
                <c:pt idx="4">
                  <c:v>715.30601360679543</c:v>
                </c:pt>
                <c:pt idx="5">
                  <c:v>575.73410851278652</c:v>
                </c:pt>
                <c:pt idx="6">
                  <c:v>453.60869155552882</c:v>
                </c:pt>
                <c:pt idx="7">
                  <c:v>366.37625087177332</c:v>
                </c:pt>
                <c:pt idx="8">
                  <c:v>296.59029832476887</c:v>
                </c:pt>
                <c:pt idx="9">
                  <c:v>226.80434577776441</c:v>
                </c:pt>
              </c:numCache>
            </c:numRef>
          </c:val>
        </c:ser>
        <c:dLbls>
          <c:showLegendKey val="0"/>
          <c:showVal val="0"/>
          <c:showCatName val="0"/>
          <c:showSerName val="0"/>
          <c:showPercent val="0"/>
          <c:showBubbleSize val="0"/>
        </c:dLbls>
        <c:gapWidth val="219"/>
        <c:overlap val="-27"/>
        <c:axId val="230450784"/>
        <c:axId val="230451176"/>
      </c:barChart>
      <c:catAx>
        <c:axId val="2304507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30451176"/>
        <c:crosses val="autoZero"/>
        <c:auto val="1"/>
        <c:lblAlgn val="ctr"/>
        <c:lblOffset val="100"/>
        <c:noMultiLvlLbl val="0"/>
      </c:catAx>
      <c:valAx>
        <c:axId val="230451176"/>
        <c:scaling>
          <c:orientation val="minMax"/>
        </c:scaling>
        <c:delete val="0"/>
        <c:axPos val="l"/>
        <c:majorGridlines>
          <c:spPr>
            <a:ln w="9525" cap="flat" cmpd="sng" algn="ctr">
              <a:solidFill>
                <a:schemeClr val="tx1">
                  <a:lumMod val="15000"/>
                  <a:lumOff val="85000"/>
                </a:schemeClr>
              </a:solidFill>
              <a:round/>
            </a:ln>
            <a:effectLst/>
          </c:spPr>
        </c:majorGridlines>
        <c:numFmt formatCode="_(* #,##0.00_);_(* \(#,##0.0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3045078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en-AU" sz="1100"/>
              <a:t>Time</a:t>
            </a:r>
            <a:r>
              <a:rPr lang="en-AU" sz="1100" baseline="0"/>
              <a:t> Series of Electricity, CO Levels and Flow Rate</a:t>
            </a:r>
            <a:endParaRPr lang="en-AU" sz="1100"/>
          </a:p>
        </c:rich>
      </c:tx>
      <c:layout/>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0"/>
          <c:order val="0"/>
          <c:tx>
            <c:strRef>
              <c:f>Baseline!$D$4</c:f>
              <c:strCache>
                <c:ptCount val="1"/>
                <c:pt idx="0">
                  <c:v>Total Electricity Consumption</c:v>
                </c:pt>
              </c:strCache>
            </c:strRef>
          </c:tx>
          <c:spPr>
            <a:ln w="19050" cap="rnd">
              <a:solidFill>
                <a:schemeClr val="accent1"/>
              </a:solidFill>
              <a:round/>
            </a:ln>
            <a:effectLst/>
          </c:spPr>
          <c:marker>
            <c:symbol val="none"/>
          </c:marker>
          <c:xVal>
            <c:numRef>
              <c:f>Baseline!$A$5:$A$185</c:f>
              <c:numCache>
                <c:formatCode>m/d/yyyy\ h:mm</c:formatCode>
                <c:ptCount val="181"/>
                <c:pt idx="0">
                  <c:v>42064</c:v>
                </c:pt>
                <c:pt idx="1">
                  <c:v>42064.041666666664</c:v>
                </c:pt>
                <c:pt idx="2">
                  <c:v>42064.083333333328</c:v>
                </c:pt>
                <c:pt idx="3">
                  <c:v>42064.124999999993</c:v>
                </c:pt>
                <c:pt idx="4">
                  <c:v>42064.166666666657</c:v>
                </c:pt>
                <c:pt idx="5">
                  <c:v>42064.208333333321</c:v>
                </c:pt>
                <c:pt idx="6">
                  <c:v>42064.249999999985</c:v>
                </c:pt>
                <c:pt idx="7">
                  <c:v>42064.29166666665</c:v>
                </c:pt>
                <c:pt idx="8">
                  <c:v>42064.333333333314</c:v>
                </c:pt>
                <c:pt idx="9">
                  <c:v>42064.374999999978</c:v>
                </c:pt>
                <c:pt idx="10">
                  <c:v>42064.416666666642</c:v>
                </c:pt>
                <c:pt idx="11">
                  <c:v>42064.458333333307</c:v>
                </c:pt>
                <c:pt idx="12">
                  <c:v>42064.499999999971</c:v>
                </c:pt>
                <c:pt idx="13">
                  <c:v>42064.541666666635</c:v>
                </c:pt>
                <c:pt idx="14">
                  <c:v>42064.583333333299</c:v>
                </c:pt>
                <c:pt idx="15">
                  <c:v>42064.624999999964</c:v>
                </c:pt>
                <c:pt idx="16">
                  <c:v>42064.666666666628</c:v>
                </c:pt>
                <c:pt idx="17">
                  <c:v>42064.708333333292</c:v>
                </c:pt>
                <c:pt idx="18">
                  <c:v>42064.749999999956</c:v>
                </c:pt>
                <c:pt idx="19">
                  <c:v>42064.791666666621</c:v>
                </c:pt>
                <c:pt idx="20">
                  <c:v>42064.833333333285</c:v>
                </c:pt>
                <c:pt idx="21">
                  <c:v>42064.874999999949</c:v>
                </c:pt>
                <c:pt idx="22">
                  <c:v>42064.916666666613</c:v>
                </c:pt>
                <c:pt idx="23">
                  <c:v>42064.958333333278</c:v>
                </c:pt>
                <c:pt idx="24">
                  <c:v>42064.999999999942</c:v>
                </c:pt>
                <c:pt idx="25">
                  <c:v>42065.041666666606</c:v>
                </c:pt>
                <c:pt idx="26">
                  <c:v>42065.08333333327</c:v>
                </c:pt>
                <c:pt idx="27">
                  <c:v>42065.124999999935</c:v>
                </c:pt>
                <c:pt idx="28">
                  <c:v>42065.166666666599</c:v>
                </c:pt>
                <c:pt idx="29">
                  <c:v>42065.208333333263</c:v>
                </c:pt>
                <c:pt idx="30">
                  <c:v>42065.249999999927</c:v>
                </c:pt>
                <c:pt idx="31">
                  <c:v>42065.291666666591</c:v>
                </c:pt>
                <c:pt idx="32">
                  <c:v>42065.333333333256</c:v>
                </c:pt>
                <c:pt idx="33">
                  <c:v>42065.37499999992</c:v>
                </c:pt>
                <c:pt idx="34">
                  <c:v>42065.416666666584</c:v>
                </c:pt>
                <c:pt idx="35">
                  <c:v>42065.458333333248</c:v>
                </c:pt>
                <c:pt idx="36">
                  <c:v>42065.499999999913</c:v>
                </c:pt>
                <c:pt idx="37">
                  <c:v>42065.541666666577</c:v>
                </c:pt>
                <c:pt idx="38">
                  <c:v>42065.583333333241</c:v>
                </c:pt>
                <c:pt idx="39">
                  <c:v>42065.624999999905</c:v>
                </c:pt>
                <c:pt idx="40">
                  <c:v>42065.66666666657</c:v>
                </c:pt>
                <c:pt idx="41">
                  <c:v>42065.708333333234</c:v>
                </c:pt>
                <c:pt idx="42">
                  <c:v>42065.749999999898</c:v>
                </c:pt>
                <c:pt idx="43">
                  <c:v>42065.791666666562</c:v>
                </c:pt>
                <c:pt idx="44">
                  <c:v>42065.833333333227</c:v>
                </c:pt>
                <c:pt idx="45">
                  <c:v>42065.874999999891</c:v>
                </c:pt>
                <c:pt idx="46">
                  <c:v>42065.916666666555</c:v>
                </c:pt>
                <c:pt idx="47">
                  <c:v>42065.958333333219</c:v>
                </c:pt>
                <c:pt idx="48">
                  <c:v>42065.999999999884</c:v>
                </c:pt>
                <c:pt idx="49">
                  <c:v>42066.041666666548</c:v>
                </c:pt>
                <c:pt idx="50">
                  <c:v>42066.083333333212</c:v>
                </c:pt>
                <c:pt idx="51">
                  <c:v>42066.124999999876</c:v>
                </c:pt>
                <c:pt idx="52">
                  <c:v>42066.166666666541</c:v>
                </c:pt>
                <c:pt idx="53">
                  <c:v>42066.208333333205</c:v>
                </c:pt>
                <c:pt idx="54">
                  <c:v>42066.249999999869</c:v>
                </c:pt>
                <c:pt idx="55">
                  <c:v>42066.291666666533</c:v>
                </c:pt>
                <c:pt idx="56">
                  <c:v>42066.333333333198</c:v>
                </c:pt>
                <c:pt idx="57">
                  <c:v>42066.374999999862</c:v>
                </c:pt>
                <c:pt idx="58">
                  <c:v>42066.416666666526</c:v>
                </c:pt>
                <c:pt idx="59">
                  <c:v>42066.45833333319</c:v>
                </c:pt>
                <c:pt idx="60">
                  <c:v>42066.499999999854</c:v>
                </c:pt>
                <c:pt idx="61">
                  <c:v>42066.541666666519</c:v>
                </c:pt>
                <c:pt idx="62">
                  <c:v>42066.583333333183</c:v>
                </c:pt>
                <c:pt idx="63">
                  <c:v>42066.624999999847</c:v>
                </c:pt>
                <c:pt idx="64">
                  <c:v>42066.666666666511</c:v>
                </c:pt>
                <c:pt idx="65">
                  <c:v>42066.708333333176</c:v>
                </c:pt>
                <c:pt idx="66">
                  <c:v>42066.74999999984</c:v>
                </c:pt>
                <c:pt idx="67">
                  <c:v>42066.791666666504</c:v>
                </c:pt>
                <c:pt idx="68">
                  <c:v>42066.833333333168</c:v>
                </c:pt>
                <c:pt idx="69">
                  <c:v>42066.874999999833</c:v>
                </c:pt>
                <c:pt idx="70">
                  <c:v>42066.916666666497</c:v>
                </c:pt>
                <c:pt idx="71">
                  <c:v>42066.958333333161</c:v>
                </c:pt>
                <c:pt idx="72">
                  <c:v>42066.999999999825</c:v>
                </c:pt>
                <c:pt idx="73">
                  <c:v>42067.04166666649</c:v>
                </c:pt>
                <c:pt idx="74">
                  <c:v>42067.083333333154</c:v>
                </c:pt>
                <c:pt idx="75">
                  <c:v>42067.124999999818</c:v>
                </c:pt>
                <c:pt idx="76">
                  <c:v>42067.166666666482</c:v>
                </c:pt>
                <c:pt idx="77">
                  <c:v>42067.208333333147</c:v>
                </c:pt>
                <c:pt idx="78">
                  <c:v>42067.249999999811</c:v>
                </c:pt>
                <c:pt idx="79">
                  <c:v>42067.291666666475</c:v>
                </c:pt>
                <c:pt idx="80">
                  <c:v>42067.333333333139</c:v>
                </c:pt>
                <c:pt idx="81">
                  <c:v>42067.374999999804</c:v>
                </c:pt>
                <c:pt idx="82">
                  <c:v>42067.416666666468</c:v>
                </c:pt>
                <c:pt idx="83">
                  <c:v>42067.458333333132</c:v>
                </c:pt>
                <c:pt idx="84">
                  <c:v>42067.499999999796</c:v>
                </c:pt>
                <c:pt idx="85">
                  <c:v>42067.541666666461</c:v>
                </c:pt>
                <c:pt idx="86">
                  <c:v>42067.583333333125</c:v>
                </c:pt>
                <c:pt idx="87">
                  <c:v>42067.624999999789</c:v>
                </c:pt>
                <c:pt idx="88">
                  <c:v>42067.666666666453</c:v>
                </c:pt>
                <c:pt idx="89">
                  <c:v>42067.708333333117</c:v>
                </c:pt>
                <c:pt idx="90">
                  <c:v>42067.749999999782</c:v>
                </c:pt>
                <c:pt idx="91">
                  <c:v>42067.791666666446</c:v>
                </c:pt>
                <c:pt idx="92">
                  <c:v>42067.83333333311</c:v>
                </c:pt>
                <c:pt idx="93">
                  <c:v>42067.874999999774</c:v>
                </c:pt>
                <c:pt idx="94">
                  <c:v>42067.916666666439</c:v>
                </c:pt>
                <c:pt idx="95">
                  <c:v>42067.958333333103</c:v>
                </c:pt>
                <c:pt idx="96">
                  <c:v>42067.999999999767</c:v>
                </c:pt>
                <c:pt idx="97">
                  <c:v>42068.041666666431</c:v>
                </c:pt>
                <c:pt idx="98">
                  <c:v>42068.083333333096</c:v>
                </c:pt>
                <c:pt idx="99">
                  <c:v>42068.12499999976</c:v>
                </c:pt>
                <c:pt idx="100">
                  <c:v>42068.166666666424</c:v>
                </c:pt>
                <c:pt idx="101">
                  <c:v>42068.208333333088</c:v>
                </c:pt>
                <c:pt idx="102">
                  <c:v>42068.249999999753</c:v>
                </c:pt>
                <c:pt idx="103">
                  <c:v>42068.291666666417</c:v>
                </c:pt>
                <c:pt idx="104">
                  <c:v>42068.333333333081</c:v>
                </c:pt>
                <c:pt idx="105">
                  <c:v>42068.374999999745</c:v>
                </c:pt>
                <c:pt idx="106">
                  <c:v>42068.41666666641</c:v>
                </c:pt>
                <c:pt idx="107">
                  <c:v>42068.458333333074</c:v>
                </c:pt>
                <c:pt idx="108">
                  <c:v>42068.499999999738</c:v>
                </c:pt>
                <c:pt idx="109">
                  <c:v>42068.541666666402</c:v>
                </c:pt>
                <c:pt idx="110">
                  <c:v>42068.583333333067</c:v>
                </c:pt>
                <c:pt idx="111">
                  <c:v>42068.624999999731</c:v>
                </c:pt>
                <c:pt idx="112">
                  <c:v>42068.666666666395</c:v>
                </c:pt>
                <c:pt idx="113">
                  <c:v>42068.708333333059</c:v>
                </c:pt>
                <c:pt idx="114">
                  <c:v>42068.749999999724</c:v>
                </c:pt>
                <c:pt idx="115">
                  <c:v>42068.791666666388</c:v>
                </c:pt>
                <c:pt idx="116">
                  <c:v>42068.833333333052</c:v>
                </c:pt>
                <c:pt idx="117">
                  <c:v>42068.874999999716</c:v>
                </c:pt>
                <c:pt idx="118">
                  <c:v>42068.91666666638</c:v>
                </c:pt>
                <c:pt idx="119">
                  <c:v>42068.958333333045</c:v>
                </c:pt>
                <c:pt idx="120">
                  <c:v>42068.999999999709</c:v>
                </c:pt>
                <c:pt idx="121">
                  <c:v>42069.041666666373</c:v>
                </c:pt>
                <c:pt idx="122">
                  <c:v>42069.083333333037</c:v>
                </c:pt>
                <c:pt idx="123">
                  <c:v>42069.124999999702</c:v>
                </c:pt>
                <c:pt idx="124">
                  <c:v>42069.166666666366</c:v>
                </c:pt>
                <c:pt idx="125">
                  <c:v>42069.20833333303</c:v>
                </c:pt>
                <c:pt idx="126">
                  <c:v>42069.249999999694</c:v>
                </c:pt>
                <c:pt idx="127">
                  <c:v>42069.291666666359</c:v>
                </c:pt>
                <c:pt idx="128">
                  <c:v>42069.333333333023</c:v>
                </c:pt>
                <c:pt idx="129">
                  <c:v>42069.374999999687</c:v>
                </c:pt>
                <c:pt idx="130">
                  <c:v>42069.416666666351</c:v>
                </c:pt>
                <c:pt idx="131">
                  <c:v>42069.458333333016</c:v>
                </c:pt>
                <c:pt idx="132">
                  <c:v>42069.49999999968</c:v>
                </c:pt>
                <c:pt idx="133">
                  <c:v>42069.541666666344</c:v>
                </c:pt>
                <c:pt idx="134">
                  <c:v>42069.583333333008</c:v>
                </c:pt>
                <c:pt idx="135">
                  <c:v>42069.624999999673</c:v>
                </c:pt>
                <c:pt idx="136">
                  <c:v>42069.666666666337</c:v>
                </c:pt>
                <c:pt idx="137">
                  <c:v>42069.708333333001</c:v>
                </c:pt>
                <c:pt idx="138">
                  <c:v>42069.749999999665</c:v>
                </c:pt>
                <c:pt idx="139">
                  <c:v>42069.79166666633</c:v>
                </c:pt>
                <c:pt idx="140">
                  <c:v>42069.833333332994</c:v>
                </c:pt>
                <c:pt idx="141">
                  <c:v>42069.874999999658</c:v>
                </c:pt>
                <c:pt idx="142">
                  <c:v>42069.916666666322</c:v>
                </c:pt>
                <c:pt idx="143">
                  <c:v>42069.958333332987</c:v>
                </c:pt>
                <c:pt idx="144">
                  <c:v>42069.999999999651</c:v>
                </c:pt>
                <c:pt idx="145">
                  <c:v>42070.041666666315</c:v>
                </c:pt>
                <c:pt idx="146">
                  <c:v>42070.083333332979</c:v>
                </c:pt>
                <c:pt idx="147">
                  <c:v>42070.124999999643</c:v>
                </c:pt>
                <c:pt idx="148">
                  <c:v>42070.166666666308</c:v>
                </c:pt>
                <c:pt idx="149">
                  <c:v>42070.208333332972</c:v>
                </c:pt>
                <c:pt idx="150">
                  <c:v>42070.249999999636</c:v>
                </c:pt>
                <c:pt idx="151">
                  <c:v>42070.2916666663</c:v>
                </c:pt>
                <c:pt idx="152">
                  <c:v>42070.333333332965</c:v>
                </c:pt>
                <c:pt idx="153">
                  <c:v>42070.374999999629</c:v>
                </c:pt>
                <c:pt idx="154">
                  <c:v>42070.416666666293</c:v>
                </c:pt>
                <c:pt idx="155">
                  <c:v>42070.458333332957</c:v>
                </c:pt>
                <c:pt idx="156">
                  <c:v>42070.499999999622</c:v>
                </c:pt>
                <c:pt idx="157">
                  <c:v>42070.541666666286</c:v>
                </c:pt>
                <c:pt idx="158">
                  <c:v>42070.58333333295</c:v>
                </c:pt>
                <c:pt idx="159">
                  <c:v>42070.624999999614</c:v>
                </c:pt>
                <c:pt idx="160">
                  <c:v>42070.666666666279</c:v>
                </c:pt>
                <c:pt idx="161">
                  <c:v>42070.708333332943</c:v>
                </c:pt>
                <c:pt idx="162">
                  <c:v>42070.749999999607</c:v>
                </c:pt>
                <c:pt idx="163">
                  <c:v>42070.791666666271</c:v>
                </c:pt>
                <c:pt idx="164">
                  <c:v>42070.833333332936</c:v>
                </c:pt>
                <c:pt idx="165">
                  <c:v>42070.8749999996</c:v>
                </c:pt>
                <c:pt idx="166">
                  <c:v>42070.916666666264</c:v>
                </c:pt>
                <c:pt idx="167">
                  <c:v>42070.958333332928</c:v>
                </c:pt>
              </c:numCache>
            </c:numRef>
          </c:xVal>
          <c:yVal>
            <c:numRef>
              <c:f>Baseline!$D$5:$D$185</c:f>
              <c:numCache>
                <c:formatCode>_-* #,##0.00000_-;\-* #,##0.00000_-;_-* "-"??_-;_-@_-</c:formatCode>
                <c:ptCount val="181"/>
                <c:pt idx="0">
                  <c:v>1.9757219498909108E-2</c:v>
                </c:pt>
                <c:pt idx="1">
                  <c:v>2.0881887610118558E-2</c:v>
                </c:pt>
                <c:pt idx="2">
                  <c:v>2.0141325459174009E-2</c:v>
                </c:pt>
                <c:pt idx="3">
                  <c:v>2.1372197983359927E-2</c:v>
                </c:pt>
                <c:pt idx="4">
                  <c:v>2.0924735597422858E-2</c:v>
                </c:pt>
                <c:pt idx="5">
                  <c:v>2.0714463067133239E-2</c:v>
                </c:pt>
                <c:pt idx="6">
                  <c:v>2.0455299884663072E-2</c:v>
                </c:pt>
                <c:pt idx="7">
                  <c:v>2.1546641783524726E-2</c:v>
                </c:pt>
                <c:pt idx="8">
                  <c:v>2.1400397086115748E-2</c:v>
                </c:pt>
                <c:pt idx="9">
                  <c:v>2.1247926612773669E-2</c:v>
                </c:pt>
                <c:pt idx="10">
                  <c:v>2.0102933174253206E-2</c:v>
                </c:pt>
                <c:pt idx="11">
                  <c:v>2.1472603879535961E-2</c:v>
                </c:pt>
                <c:pt idx="12">
                  <c:v>2.1175719819353456E-2</c:v>
                </c:pt>
                <c:pt idx="13">
                  <c:v>2.0781786899037286E-2</c:v>
                </c:pt>
                <c:pt idx="14">
                  <c:v>2.0362706726912892E-2</c:v>
                </c:pt>
                <c:pt idx="15">
                  <c:v>1.9784686157437507E-2</c:v>
                </c:pt>
                <c:pt idx="16">
                  <c:v>1.99375228528933E-2</c:v>
                </c:pt>
                <c:pt idx="17">
                  <c:v>2.0483621061456795E-2</c:v>
                </c:pt>
                <c:pt idx="18">
                  <c:v>2.0049342671613353E-2</c:v>
                </c:pt>
                <c:pt idx="19">
                  <c:v>2.0086514216155121E-2</c:v>
                </c:pt>
                <c:pt idx="20">
                  <c:v>2.1731767062006128E-2</c:v>
                </c:pt>
                <c:pt idx="21">
                  <c:v>2.0646101605907002E-2</c:v>
                </c:pt>
                <c:pt idx="22">
                  <c:v>1.9992883429082758E-2</c:v>
                </c:pt>
                <c:pt idx="23">
                  <c:v>1.9764055645031732E-2</c:v>
                </c:pt>
                <c:pt idx="24">
                  <c:v>1.9772539790666059E-2</c:v>
                </c:pt>
                <c:pt idx="25">
                  <c:v>2.0510477349795671E-2</c:v>
                </c:pt>
                <c:pt idx="26">
                  <c:v>2.0818042888294769E-2</c:v>
                </c:pt>
                <c:pt idx="27">
                  <c:v>2.0897085827837603E-2</c:v>
                </c:pt>
                <c:pt idx="28">
                  <c:v>2.0958244920827505E-2</c:v>
                </c:pt>
                <c:pt idx="29">
                  <c:v>2.0969048473182008E-2</c:v>
                </c:pt>
                <c:pt idx="30">
                  <c:v>2.008718562336359E-2</c:v>
                </c:pt>
                <c:pt idx="31">
                  <c:v>2.1080807254883108E-2</c:v>
                </c:pt>
                <c:pt idx="32">
                  <c:v>2.0656294788071985E-2</c:v>
                </c:pt>
                <c:pt idx="33">
                  <c:v>2.0458962105800189E-2</c:v>
                </c:pt>
                <c:pt idx="34">
                  <c:v>1.9868795169553356E-2</c:v>
                </c:pt>
                <c:pt idx="35">
                  <c:v>2.0970086102504192E-2</c:v>
                </c:pt>
                <c:pt idx="36">
                  <c:v>2.1321354146572918E-2</c:v>
                </c:pt>
                <c:pt idx="37">
                  <c:v>2.1359929542550577E-2</c:v>
                </c:pt>
                <c:pt idx="38">
                  <c:v>2.07944825989793E-2</c:v>
                </c:pt>
                <c:pt idx="39">
                  <c:v>2.0358617246643111E-2</c:v>
                </c:pt>
                <c:pt idx="40">
                  <c:v>2.1506662536111172E-2</c:v>
                </c:pt>
                <c:pt idx="41">
                  <c:v>2.1208069439398018E-2</c:v>
                </c:pt>
                <c:pt idx="42">
                  <c:v>2.1666518488746445E-2</c:v>
                </c:pt>
                <c:pt idx="43">
                  <c:v>2.1606152877002925E-2</c:v>
                </c:pt>
                <c:pt idx="44">
                  <c:v>2.0833424217070674E-2</c:v>
                </c:pt>
                <c:pt idx="45">
                  <c:v>2.0039393637524178E-2</c:v>
                </c:pt>
                <c:pt idx="46">
                  <c:v>2.0678878485084224E-2</c:v>
                </c:pt>
                <c:pt idx="47">
                  <c:v>2.0225373434270905E-2</c:v>
                </c:pt>
                <c:pt idx="48">
                  <c:v>2.1479195877582777E-2</c:v>
                </c:pt>
                <c:pt idx="49">
                  <c:v>2.0173919227294373E-2</c:v>
                </c:pt>
                <c:pt idx="50">
                  <c:v>2.1314029704298677E-2</c:v>
                </c:pt>
                <c:pt idx="51">
                  <c:v>2.1442024333041012E-2</c:v>
                </c:pt>
                <c:pt idx="52">
                  <c:v>2.1748308094142119E-2</c:v>
                </c:pt>
                <c:pt idx="53">
                  <c:v>2.1754106610942556E-2</c:v>
                </c:pt>
                <c:pt idx="54">
                  <c:v>2.0977715729873191E-2</c:v>
                </c:pt>
                <c:pt idx="55">
                  <c:v>2.0539592007835773E-2</c:v>
                </c:pt>
                <c:pt idx="56">
                  <c:v>2.0287142897450323E-2</c:v>
                </c:pt>
                <c:pt idx="57">
                  <c:v>2.0349278582743456E-2</c:v>
                </c:pt>
                <c:pt idx="58">
                  <c:v>2.1435005075861529E-2</c:v>
                </c:pt>
                <c:pt idx="59">
                  <c:v>1.9802203781876727E-2</c:v>
                </c:pt>
                <c:pt idx="60">
                  <c:v>2.0506448906544839E-2</c:v>
                </c:pt>
                <c:pt idx="61">
                  <c:v>1.9939964333651382E-2</c:v>
                </c:pt>
                <c:pt idx="62">
                  <c:v>2.1109128431676834E-2</c:v>
                </c:pt>
                <c:pt idx="63">
                  <c:v>1.9867147170041653E-2</c:v>
                </c:pt>
                <c:pt idx="64">
                  <c:v>1.9772295642590251E-2</c:v>
                </c:pt>
                <c:pt idx="65">
                  <c:v>2.1592297473700822E-2</c:v>
                </c:pt>
                <c:pt idx="66">
                  <c:v>2.0306491632458106E-2</c:v>
                </c:pt>
                <c:pt idx="67">
                  <c:v>2.030051000460081E-2</c:v>
                </c:pt>
                <c:pt idx="68">
                  <c:v>2.0930534114223295E-2</c:v>
                </c:pt>
                <c:pt idx="69">
                  <c:v>2.1137083386356847E-2</c:v>
                </c:pt>
                <c:pt idx="70">
                  <c:v>2.1429939003288514E-2</c:v>
                </c:pt>
                <c:pt idx="71">
                  <c:v>2.1207703217284303E-2</c:v>
                </c:pt>
                <c:pt idx="72">
                  <c:v>2.0724595212279269E-2</c:v>
                </c:pt>
                <c:pt idx="73">
                  <c:v>2.0165435081660046E-2</c:v>
                </c:pt>
                <c:pt idx="74">
                  <c:v>2.1242189132992181E-2</c:v>
                </c:pt>
                <c:pt idx="75">
                  <c:v>2.0691635222045191E-2</c:v>
                </c:pt>
                <c:pt idx="76">
                  <c:v>2.0670638487525702E-2</c:v>
                </c:pt>
                <c:pt idx="77">
                  <c:v>2.1653029307558053E-2</c:v>
                </c:pt>
                <c:pt idx="78">
                  <c:v>2.1243592984428076E-2</c:v>
                </c:pt>
                <c:pt idx="79">
                  <c:v>1.9971276324373753E-2</c:v>
                </c:pt>
                <c:pt idx="80">
                  <c:v>2.0952812626140776E-2</c:v>
                </c:pt>
                <c:pt idx="81">
                  <c:v>2.0525187271363102E-2</c:v>
                </c:pt>
                <c:pt idx="82">
                  <c:v>2.122473254557191E-2</c:v>
                </c:pt>
                <c:pt idx="83">
                  <c:v>2.0972649657300176E-2</c:v>
                </c:pt>
                <c:pt idx="84">
                  <c:v>2.0899527308595685E-2</c:v>
                </c:pt>
                <c:pt idx="85">
                  <c:v>2.047739528552369E-2</c:v>
                </c:pt>
                <c:pt idx="86">
                  <c:v>2.005782681724768E-2</c:v>
                </c:pt>
                <c:pt idx="87">
                  <c:v>2.020492603292199E-2</c:v>
                </c:pt>
                <c:pt idx="88">
                  <c:v>2.0605023692152311E-2</c:v>
                </c:pt>
                <c:pt idx="89">
                  <c:v>2.1360478875721147E-2</c:v>
                </c:pt>
                <c:pt idx="90">
                  <c:v>2.0788928230254668E-2</c:v>
                </c:pt>
                <c:pt idx="91">
                  <c:v>2.1734696838915823E-2</c:v>
                </c:pt>
                <c:pt idx="92">
                  <c:v>2.1257814609843891E-2</c:v>
                </c:pt>
                <c:pt idx="93">
                  <c:v>2.0445839146725511E-2</c:v>
                </c:pt>
                <c:pt idx="94">
                  <c:v>2.0092678955069269E-2</c:v>
                </c:pt>
                <c:pt idx="95">
                  <c:v>2.1069332295320129E-2</c:v>
                </c:pt>
                <c:pt idx="96">
                  <c:v>2.0738511652600322E-2</c:v>
                </c:pt>
                <c:pt idx="97">
                  <c:v>1.9881796054590128E-2</c:v>
                </c:pt>
                <c:pt idx="98">
                  <c:v>2.1154234788682356E-2</c:v>
                </c:pt>
                <c:pt idx="99">
                  <c:v>2.0764330311617014E-2</c:v>
                </c:pt>
                <c:pt idx="100">
                  <c:v>2.0049708893727064E-2</c:v>
                </c:pt>
                <c:pt idx="101">
                  <c:v>2.1653883825823381E-2</c:v>
                </c:pt>
                <c:pt idx="102">
                  <c:v>2.0037867712050378E-2</c:v>
                </c:pt>
                <c:pt idx="103">
                  <c:v>2.1564952889210325E-2</c:v>
                </c:pt>
                <c:pt idx="104">
                  <c:v>2.1140501459418159E-2</c:v>
                </c:pt>
                <c:pt idx="105">
                  <c:v>2.0360814579325381E-2</c:v>
                </c:pt>
                <c:pt idx="106">
                  <c:v>2.0607831395024104E-2</c:v>
                </c:pt>
                <c:pt idx="107">
                  <c:v>1.9895468346835376E-2</c:v>
                </c:pt>
                <c:pt idx="108">
                  <c:v>2.1687942482398595E-2</c:v>
                </c:pt>
                <c:pt idx="109">
                  <c:v>2.1121091687391423E-2</c:v>
                </c:pt>
                <c:pt idx="110">
                  <c:v>2.0061183853290039E-2</c:v>
                </c:pt>
                <c:pt idx="111">
                  <c:v>2.1509226090907156E-2</c:v>
                </c:pt>
                <c:pt idx="112">
                  <c:v>2.1398077679395573E-2</c:v>
                </c:pt>
                <c:pt idx="113">
                  <c:v>2.0918815006584515E-2</c:v>
                </c:pt>
                <c:pt idx="114">
                  <c:v>2.013741908996108E-2</c:v>
                </c:pt>
                <c:pt idx="115">
                  <c:v>2.0110501764603252E-2</c:v>
                </c:pt>
                <c:pt idx="116">
                  <c:v>2.1389105237609632E-2</c:v>
                </c:pt>
                <c:pt idx="117">
                  <c:v>2.0705246477271486E-2</c:v>
                </c:pt>
                <c:pt idx="118">
                  <c:v>2.006582266673039E-2</c:v>
                </c:pt>
                <c:pt idx="119">
                  <c:v>2.0762560238067409E-2</c:v>
                </c:pt>
                <c:pt idx="120">
                  <c:v>2.1218750917714614E-2</c:v>
                </c:pt>
                <c:pt idx="121">
                  <c:v>2.0565898963004082E-2</c:v>
                </c:pt>
                <c:pt idx="122">
                  <c:v>2.0313877111751297E-2</c:v>
                </c:pt>
                <c:pt idx="123">
                  <c:v>2.0892202866321444E-2</c:v>
                </c:pt>
                <c:pt idx="124">
                  <c:v>2.1119199539803912E-2</c:v>
                </c:pt>
                <c:pt idx="125">
                  <c:v>2.126642082951612E-2</c:v>
                </c:pt>
                <c:pt idx="126">
                  <c:v>2.1198547664441507E-2</c:v>
                </c:pt>
                <c:pt idx="127">
                  <c:v>2.0705307514290439E-2</c:v>
                </c:pt>
                <c:pt idx="128">
                  <c:v>2.0000757204527566E-2</c:v>
                </c:pt>
                <c:pt idx="129">
                  <c:v>2.0490335133541513E-2</c:v>
                </c:pt>
                <c:pt idx="130">
                  <c:v>2.1424079449469124E-2</c:v>
                </c:pt>
                <c:pt idx="131">
                  <c:v>1.9824909552926873E-2</c:v>
                </c:pt>
                <c:pt idx="132">
                  <c:v>2.0788745119197812E-2</c:v>
                </c:pt>
                <c:pt idx="133">
                  <c:v>2.1080685180845205E-2</c:v>
                </c:pt>
                <c:pt idx="134">
                  <c:v>2.0607159987815631E-2</c:v>
                </c:pt>
                <c:pt idx="135">
                  <c:v>1.9964073956137418E-2</c:v>
                </c:pt>
                <c:pt idx="136">
                  <c:v>2.1653395529671767E-2</c:v>
                </c:pt>
                <c:pt idx="137">
                  <c:v>2.1597485620311739E-2</c:v>
                </c:pt>
                <c:pt idx="138">
                  <c:v>2.085381058140064E-2</c:v>
                </c:pt>
                <c:pt idx="139">
                  <c:v>2.0446693664990839E-2</c:v>
                </c:pt>
                <c:pt idx="140">
                  <c:v>2.0698166183073057E-2</c:v>
                </c:pt>
                <c:pt idx="141">
                  <c:v>2.0504678832995234E-2</c:v>
                </c:pt>
                <c:pt idx="142">
                  <c:v>2.144867736810678E-2</c:v>
                </c:pt>
                <c:pt idx="143">
                  <c:v>2.0388464348910635E-2</c:v>
                </c:pt>
                <c:pt idx="144">
                  <c:v>2.0666915229369632E-2</c:v>
                </c:pt>
                <c:pt idx="145">
                  <c:v>2.0298495782975393E-2</c:v>
                </c:pt>
                <c:pt idx="146">
                  <c:v>2.1720658324556864E-2</c:v>
                </c:pt>
                <c:pt idx="147">
                  <c:v>2.035031621206564E-2</c:v>
                </c:pt>
                <c:pt idx="148">
                  <c:v>2.1233094617168335E-2</c:v>
                </c:pt>
                <c:pt idx="149">
                  <c:v>2.0889273089411749E-2</c:v>
                </c:pt>
                <c:pt idx="150">
                  <c:v>2.0146696716841786E-2</c:v>
                </c:pt>
                <c:pt idx="151">
                  <c:v>2.1277346455908529E-2</c:v>
                </c:pt>
                <c:pt idx="152">
                  <c:v>2.1433601224425634E-2</c:v>
                </c:pt>
                <c:pt idx="153">
                  <c:v>2.0550029338076564E-2</c:v>
                </c:pt>
                <c:pt idx="154">
                  <c:v>2.075651757319116E-2</c:v>
                </c:pt>
                <c:pt idx="155">
                  <c:v>2.1535044749923848E-2</c:v>
                </c:pt>
                <c:pt idx="156">
                  <c:v>1.9809650298188871E-2</c:v>
                </c:pt>
                <c:pt idx="157">
                  <c:v>2.1743974465796526E-2</c:v>
                </c:pt>
                <c:pt idx="158">
                  <c:v>2.0899893530709396E-2</c:v>
                </c:pt>
                <c:pt idx="159">
                  <c:v>1.9855733247497627E-2</c:v>
                </c:pt>
                <c:pt idx="160">
                  <c:v>2.0817371481086297E-2</c:v>
                </c:pt>
                <c:pt idx="161">
                  <c:v>2.014285138464781E-2</c:v>
                </c:pt>
                <c:pt idx="162">
                  <c:v>2.1440803592661973E-2</c:v>
                </c:pt>
                <c:pt idx="163">
                  <c:v>2.1008234239349187E-2</c:v>
                </c:pt>
                <c:pt idx="164">
                  <c:v>2.1069942665509649E-2</c:v>
                </c:pt>
                <c:pt idx="165">
                  <c:v>2.0150419974997856E-2</c:v>
                </c:pt>
                <c:pt idx="166">
                  <c:v>2.1439033519112364E-2</c:v>
                </c:pt>
                <c:pt idx="167">
                  <c:v>2.0001367574717085E-2</c:v>
                </c:pt>
              </c:numCache>
            </c:numRef>
          </c:yVal>
          <c:smooth val="0"/>
        </c:ser>
        <c:dLbls>
          <c:showLegendKey val="0"/>
          <c:showVal val="0"/>
          <c:showCatName val="0"/>
          <c:showSerName val="0"/>
          <c:showPercent val="0"/>
          <c:showBubbleSize val="0"/>
        </c:dLbls>
        <c:axId val="230451960"/>
        <c:axId val="230452352"/>
      </c:scatterChart>
      <c:scatterChart>
        <c:scatterStyle val="lineMarker"/>
        <c:varyColors val="0"/>
        <c:ser>
          <c:idx val="1"/>
          <c:order val="1"/>
          <c:tx>
            <c:strRef>
              <c:f>Baseline!$G$4</c:f>
              <c:strCache>
                <c:ptCount val="1"/>
                <c:pt idx="0">
                  <c:v>CO Levels (PPM)</c:v>
                </c:pt>
              </c:strCache>
            </c:strRef>
          </c:tx>
          <c:spPr>
            <a:ln w="19050" cap="rnd">
              <a:solidFill>
                <a:schemeClr val="accent2"/>
              </a:solidFill>
              <a:round/>
            </a:ln>
            <a:effectLst/>
          </c:spPr>
          <c:marker>
            <c:symbol val="none"/>
          </c:marker>
          <c:xVal>
            <c:numRef>
              <c:f>Baseline!$A$5:$A$185</c:f>
              <c:numCache>
                <c:formatCode>m/d/yyyy\ h:mm</c:formatCode>
                <c:ptCount val="181"/>
                <c:pt idx="0">
                  <c:v>42064</c:v>
                </c:pt>
                <c:pt idx="1">
                  <c:v>42064.041666666664</c:v>
                </c:pt>
                <c:pt idx="2">
                  <c:v>42064.083333333328</c:v>
                </c:pt>
                <c:pt idx="3">
                  <c:v>42064.124999999993</c:v>
                </c:pt>
                <c:pt idx="4">
                  <c:v>42064.166666666657</c:v>
                </c:pt>
                <c:pt idx="5">
                  <c:v>42064.208333333321</c:v>
                </c:pt>
                <c:pt idx="6">
                  <c:v>42064.249999999985</c:v>
                </c:pt>
                <c:pt idx="7">
                  <c:v>42064.29166666665</c:v>
                </c:pt>
                <c:pt idx="8">
                  <c:v>42064.333333333314</c:v>
                </c:pt>
                <c:pt idx="9">
                  <c:v>42064.374999999978</c:v>
                </c:pt>
                <c:pt idx="10">
                  <c:v>42064.416666666642</c:v>
                </c:pt>
                <c:pt idx="11">
                  <c:v>42064.458333333307</c:v>
                </c:pt>
                <c:pt idx="12">
                  <c:v>42064.499999999971</c:v>
                </c:pt>
                <c:pt idx="13">
                  <c:v>42064.541666666635</c:v>
                </c:pt>
                <c:pt idx="14">
                  <c:v>42064.583333333299</c:v>
                </c:pt>
                <c:pt idx="15">
                  <c:v>42064.624999999964</c:v>
                </c:pt>
                <c:pt idx="16">
                  <c:v>42064.666666666628</c:v>
                </c:pt>
                <c:pt idx="17">
                  <c:v>42064.708333333292</c:v>
                </c:pt>
                <c:pt idx="18">
                  <c:v>42064.749999999956</c:v>
                </c:pt>
                <c:pt idx="19">
                  <c:v>42064.791666666621</c:v>
                </c:pt>
                <c:pt idx="20">
                  <c:v>42064.833333333285</c:v>
                </c:pt>
                <c:pt idx="21">
                  <c:v>42064.874999999949</c:v>
                </c:pt>
                <c:pt idx="22">
                  <c:v>42064.916666666613</c:v>
                </c:pt>
                <c:pt idx="23">
                  <c:v>42064.958333333278</c:v>
                </c:pt>
                <c:pt idx="24">
                  <c:v>42064.999999999942</c:v>
                </c:pt>
                <c:pt idx="25">
                  <c:v>42065.041666666606</c:v>
                </c:pt>
                <c:pt idx="26">
                  <c:v>42065.08333333327</c:v>
                </c:pt>
                <c:pt idx="27">
                  <c:v>42065.124999999935</c:v>
                </c:pt>
                <c:pt idx="28">
                  <c:v>42065.166666666599</c:v>
                </c:pt>
                <c:pt idx="29">
                  <c:v>42065.208333333263</c:v>
                </c:pt>
                <c:pt idx="30">
                  <c:v>42065.249999999927</c:v>
                </c:pt>
                <c:pt idx="31">
                  <c:v>42065.291666666591</c:v>
                </c:pt>
                <c:pt idx="32">
                  <c:v>42065.333333333256</c:v>
                </c:pt>
                <c:pt idx="33">
                  <c:v>42065.37499999992</c:v>
                </c:pt>
                <c:pt idx="34">
                  <c:v>42065.416666666584</c:v>
                </c:pt>
                <c:pt idx="35">
                  <c:v>42065.458333333248</c:v>
                </c:pt>
                <c:pt idx="36">
                  <c:v>42065.499999999913</c:v>
                </c:pt>
                <c:pt idx="37">
                  <c:v>42065.541666666577</c:v>
                </c:pt>
                <c:pt idx="38">
                  <c:v>42065.583333333241</c:v>
                </c:pt>
                <c:pt idx="39">
                  <c:v>42065.624999999905</c:v>
                </c:pt>
                <c:pt idx="40">
                  <c:v>42065.66666666657</c:v>
                </c:pt>
                <c:pt idx="41">
                  <c:v>42065.708333333234</c:v>
                </c:pt>
                <c:pt idx="42">
                  <c:v>42065.749999999898</c:v>
                </c:pt>
                <c:pt idx="43">
                  <c:v>42065.791666666562</c:v>
                </c:pt>
                <c:pt idx="44">
                  <c:v>42065.833333333227</c:v>
                </c:pt>
                <c:pt idx="45">
                  <c:v>42065.874999999891</c:v>
                </c:pt>
                <c:pt idx="46">
                  <c:v>42065.916666666555</c:v>
                </c:pt>
                <c:pt idx="47">
                  <c:v>42065.958333333219</c:v>
                </c:pt>
                <c:pt idx="48">
                  <c:v>42065.999999999884</c:v>
                </c:pt>
                <c:pt idx="49">
                  <c:v>42066.041666666548</c:v>
                </c:pt>
                <c:pt idx="50">
                  <c:v>42066.083333333212</c:v>
                </c:pt>
                <c:pt idx="51">
                  <c:v>42066.124999999876</c:v>
                </c:pt>
                <c:pt idx="52">
                  <c:v>42066.166666666541</c:v>
                </c:pt>
                <c:pt idx="53">
                  <c:v>42066.208333333205</c:v>
                </c:pt>
                <c:pt idx="54">
                  <c:v>42066.249999999869</c:v>
                </c:pt>
                <c:pt idx="55">
                  <c:v>42066.291666666533</c:v>
                </c:pt>
                <c:pt idx="56">
                  <c:v>42066.333333333198</c:v>
                </c:pt>
                <c:pt idx="57">
                  <c:v>42066.374999999862</c:v>
                </c:pt>
                <c:pt idx="58">
                  <c:v>42066.416666666526</c:v>
                </c:pt>
                <c:pt idx="59">
                  <c:v>42066.45833333319</c:v>
                </c:pt>
                <c:pt idx="60">
                  <c:v>42066.499999999854</c:v>
                </c:pt>
                <c:pt idx="61">
                  <c:v>42066.541666666519</c:v>
                </c:pt>
                <c:pt idx="62">
                  <c:v>42066.583333333183</c:v>
                </c:pt>
                <c:pt idx="63">
                  <c:v>42066.624999999847</c:v>
                </c:pt>
                <c:pt idx="64">
                  <c:v>42066.666666666511</c:v>
                </c:pt>
                <c:pt idx="65">
                  <c:v>42066.708333333176</c:v>
                </c:pt>
                <c:pt idx="66">
                  <c:v>42066.74999999984</c:v>
                </c:pt>
                <c:pt idx="67">
                  <c:v>42066.791666666504</c:v>
                </c:pt>
                <c:pt idx="68">
                  <c:v>42066.833333333168</c:v>
                </c:pt>
                <c:pt idx="69">
                  <c:v>42066.874999999833</c:v>
                </c:pt>
                <c:pt idx="70">
                  <c:v>42066.916666666497</c:v>
                </c:pt>
                <c:pt idx="71">
                  <c:v>42066.958333333161</c:v>
                </c:pt>
                <c:pt idx="72">
                  <c:v>42066.999999999825</c:v>
                </c:pt>
                <c:pt idx="73">
                  <c:v>42067.04166666649</c:v>
                </c:pt>
                <c:pt idx="74">
                  <c:v>42067.083333333154</c:v>
                </c:pt>
                <c:pt idx="75">
                  <c:v>42067.124999999818</c:v>
                </c:pt>
                <c:pt idx="76">
                  <c:v>42067.166666666482</c:v>
                </c:pt>
                <c:pt idx="77">
                  <c:v>42067.208333333147</c:v>
                </c:pt>
                <c:pt idx="78">
                  <c:v>42067.249999999811</c:v>
                </c:pt>
                <c:pt idx="79">
                  <c:v>42067.291666666475</c:v>
                </c:pt>
                <c:pt idx="80">
                  <c:v>42067.333333333139</c:v>
                </c:pt>
                <c:pt idx="81">
                  <c:v>42067.374999999804</c:v>
                </c:pt>
                <c:pt idx="82">
                  <c:v>42067.416666666468</c:v>
                </c:pt>
                <c:pt idx="83">
                  <c:v>42067.458333333132</c:v>
                </c:pt>
                <c:pt idx="84">
                  <c:v>42067.499999999796</c:v>
                </c:pt>
                <c:pt idx="85">
                  <c:v>42067.541666666461</c:v>
                </c:pt>
                <c:pt idx="86">
                  <c:v>42067.583333333125</c:v>
                </c:pt>
                <c:pt idx="87">
                  <c:v>42067.624999999789</c:v>
                </c:pt>
                <c:pt idx="88">
                  <c:v>42067.666666666453</c:v>
                </c:pt>
                <c:pt idx="89">
                  <c:v>42067.708333333117</c:v>
                </c:pt>
                <c:pt idx="90">
                  <c:v>42067.749999999782</c:v>
                </c:pt>
                <c:pt idx="91">
                  <c:v>42067.791666666446</c:v>
                </c:pt>
                <c:pt idx="92">
                  <c:v>42067.83333333311</c:v>
                </c:pt>
                <c:pt idx="93">
                  <c:v>42067.874999999774</c:v>
                </c:pt>
                <c:pt idx="94">
                  <c:v>42067.916666666439</c:v>
                </c:pt>
                <c:pt idx="95">
                  <c:v>42067.958333333103</c:v>
                </c:pt>
                <c:pt idx="96">
                  <c:v>42067.999999999767</c:v>
                </c:pt>
                <c:pt idx="97">
                  <c:v>42068.041666666431</c:v>
                </c:pt>
                <c:pt idx="98">
                  <c:v>42068.083333333096</c:v>
                </c:pt>
                <c:pt idx="99">
                  <c:v>42068.12499999976</c:v>
                </c:pt>
                <c:pt idx="100">
                  <c:v>42068.166666666424</c:v>
                </c:pt>
                <c:pt idx="101">
                  <c:v>42068.208333333088</c:v>
                </c:pt>
                <c:pt idx="102">
                  <c:v>42068.249999999753</c:v>
                </c:pt>
                <c:pt idx="103">
                  <c:v>42068.291666666417</c:v>
                </c:pt>
                <c:pt idx="104">
                  <c:v>42068.333333333081</c:v>
                </c:pt>
                <c:pt idx="105">
                  <c:v>42068.374999999745</c:v>
                </c:pt>
                <c:pt idx="106">
                  <c:v>42068.41666666641</c:v>
                </c:pt>
                <c:pt idx="107">
                  <c:v>42068.458333333074</c:v>
                </c:pt>
                <c:pt idx="108">
                  <c:v>42068.499999999738</c:v>
                </c:pt>
                <c:pt idx="109">
                  <c:v>42068.541666666402</c:v>
                </c:pt>
                <c:pt idx="110">
                  <c:v>42068.583333333067</c:v>
                </c:pt>
                <c:pt idx="111">
                  <c:v>42068.624999999731</c:v>
                </c:pt>
                <c:pt idx="112">
                  <c:v>42068.666666666395</c:v>
                </c:pt>
                <c:pt idx="113">
                  <c:v>42068.708333333059</c:v>
                </c:pt>
                <c:pt idx="114">
                  <c:v>42068.749999999724</c:v>
                </c:pt>
                <c:pt idx="115">
                  <c:v>42068.791666666388</c:v>
                </c:pt>
                <c:pt idx="116">
                  <c:v>42068.833333333052</c:v>
                </c:pt>
                <c:pt idx="117">
                  <c:v>42068.874999999716</c:v>
                </c:pt>
                <c:pt idx="118">
                  <c:v>42068.91666666638</c:v>
                </c:pt>
                <c:pt idx="119">
                  <c:v>42068.958333333045</c:v>
                </c:pt>
                <c:pt idx="120">
                  <c:v>42068.999999999709</c:v>
                </c:pt>
                <c:pt idx="121">
                  <c:v>42069.041666666373</c:v>
                </c:pt>
                <c:pt idx="122">
                  <c:v>42069.083333333037</c:v>
                </c:pt>
                <c:pt idx="123">
                  <c:v>42069.124999999702</c:v>
                </c:pt>
                <c:pt idx="124">
                  <c:v>42069.166666666366</c:v>
                </c:pt>
                <c:pt idx="125">
                  <c:v>42069.20833333303</c:v>
                </c:pt>
                <c:pt idx="126">
                  <c:v>42069.249999999694</c:v>
                </c:pt>
                <c:pt idx="127">
                  <c:v>42069.291666666359</c:v>
                </c:pt>
                <c:pt idx="128">
                  <c:v>42069.333333333023</c:v>
                </c:pt>
                <c:pt idx="129">
                  <c:v>42069.374999999687</c:v>
                </c:pt>
                <c:pt idx="130">
                  <c:v>42069.416666666351</c:v>
                </c:pt>
                <c:pt idx="131">
                  <c:v>42069.458333333016</c:v>
                </c:pt>
                <c:pt idx="132">
                  <c:v>42069.49999999968</c:v>
                </c:pt>
                <c:pt idx="133">
                  <c:v>42069.541666666344</c:v>
                </c:pt>
                <c:pt idx="134">
                  <c:v>42069.583333333008</c:v>
                </c:pt>
                <c:pt idx="135">
                  <c:v>42069.624999999673</c:v>
                </c:pt>
                <c:pt idx="136">
                  <c:v>42069.666666666337</c:v>
                </c:pt>
                <c:pt idx="137">
                  <c:v>42069.708333333001</c:v>
                </c:pt>
                <c:pt idx="138">
                  <c:v>42069.749999999665</c:v>
                </c:pt>
                <c:pt idx="139">
                  <c:v>42069.79166666633</c:v>
                </c:pt>
                <c:pt idx="140">
                  <c:v>42069.833333332994</c:v>
                </c:pt>
                <c:pt idx="141">
                  <c:v>42069.874999999658</c:v>
                </c:pt>
                <c:pt idx="142">
                  <c:v>42069.916666666322</c:v>
                </c:pt>
                <c:pt idx="143">
                  <c:v>42069.958333332987</c:v>
                </c:pt>
                <c:pt idx="144">
                  <c:v>42069.999999999651</c:v>
                </c:pt>
                <c:pt idx="145">
                  <c:v>42070.041666666315</c:v>
                </c:pt>
                <c:pt idx="146">
                  <c:v>42070.083333332979</c:v>
                </c:pt>
                <c:pt idx="147">
                  <c:v>42070.124999999643</c:v>
                </c:pt>
                <c:pt idx="148">
                  <c:v>42070.166666666308</c:v>
                </c:pt>
                <c:pt idx="149">
                  <c:v>42070.208333332972</c:v>
                </c:pt>
                <c:pt idx="150">
                  <c:v>42070.249999999636</c:v>
                </c:pt>
                <c:pt idx="151">
                  <c:v>42070.2916666663</c:v>
                </c:pt>
                <c:pt idx="152">
                  <c:v>42070.333333332965</c:v>
                </c:pt>
                <c:pt idx="153">
                  <c:v>42070.374999999629</c:v>
                </c:pt>
                <c:pt idx="154">
                  <c:v>42070.416666666293</c:v>
                </c:pt>
                <c:pt idx="155">
                  <c:v>42070.458333332957</c:v>
                </c:pt>
                <c:pt idx="156">
                  <c:v>42070.499999999622</c:v>
                </c:pt>
                <c:pt idx="157">
                  <c:v>42070.541666666286</c:v>
                </c:pt>
                <c:pt idx="158">
                  <c:v>42070.58333333295</c:v>
                </c:pt>
                <c:pt idx="159">
                  <c:v>42070.624999999614</c:v>
                </c:pt>
                <c:pt idx="160">
                  <c:v>42070.666666666279</c:v>
                </c:pt>
                <c:pt idx="161">
                  <c:v>42070.708333332943</c:v>
                </c:pt>
                <c:pt idx="162">
                  <c:v>42070.749999999607</c:v>
                </c:pt>
                <c:pt idx="163">
                  <c:v>42070.791666666271</c:v>
                </c:pt>
                <c:pt idx="164">
                  <c:v>42070.833333332936</c:v>
                </c:pt>
                <c:pt idx="165">
                  <c:v>42070.8749999996</c:v>
                </c:pt>
                <c:pt idx="166">
                  <c:v>42070.916666666264</c:v>
                </c:pt>
                <c:pt idx="167">
                  <c:v>42070.958333332928</c:v>
                </c:pt>
              </c:numCache>
            </c:numRef>
          </c:xVal>
          <c:yVal>
            <c:numRef>
              <c:f>Baseline!$G$5:$G$185</c:f>
              <c:numCache>
                <c:formatCode>_(* #,##0.00_);_(* \(#,##0.00\);_(* "-"??_);_(@_)</c:formatCode>
                <c:ptCount val="181"/>
                <c:pt idx="0">
                  <c:v>5.0043336283455915</c:v>
                </c:pt>
                <c:pt idx="1">
                  <c:v>6.0314645832697531</c:v>
                </c:pt>
                <c:pt idx="2">
                  <c:v>5.1997131260109253</c:v>
                </c:pt>
                <c:pt idx="3">
                  <c:v>5.8358409375286113</c:v>
                </c:pt>
                <c:pt idx="4">
                  <c:v>5.8360240485854673</c:v>
                </c:pt>
                <c:pt idx="5">
                  <c:v>6.1167332987456895</c:v>
                </c:pt>
                <c:pt idx="6">
                  <c:v>5.4102908413953061</c:v>
                </c:pt>
                <c:pt idx="7">
                  <c:v>7.1838435010834072</c:v>
                </c:pt>
                <c:pt idx="8">
                  <c:v>9.7157200842310854</c:v>
                </c:pt>
                <c:pt idx="9">
                  <c:v>11.115909298989838</c:v>
                </c:pt>
                <c:pt idx="10">
                  <c:v>14.266975920896023</c:v>
                </c:pt>
                <c:pt idx="11">
                  <c:v>18.742057557908872</c:v>
                </c:pt>
                <c:pt idx="12">
                  <c:v>18.582262642292552</c:v>
                </c:pt>
                <c:pt idx="13">
                  <c:v>17.116214484084598</c:v>
                </c:pt>
                <c:pt idx="14">
                  <c:v>17.798547318948941</c:v>
                </c:pt>
                <c:pt idx="15">
                  <c:v>18.554124576555679</c:v>
                </c:pt>
                <c:pt idx="16">
                  <c:v>15.914395580919829</c:v>
                </c:pt>
                <c:pt idx="17">
                  <c:v>13.85018463698233</c:v>
                </c:pt>
                <c:pt idx="18">
                  <c:v>12.300332651753289</c:v>
                </c:pt>
                <c:pt idx="19">
                  <c:v>10.254310739463484</c:v>
                </c:pt>
                <c:pt idx="20">
                  <c:v>7.2477492599261453</c:v>
                </c:pt>
                <c:pt idx="21">
                  <c:v>6.3953062532425919</c:v>
                </c:pt>
                <c:pt idx="22">
                  <c:v>5.4860377819147317</c:v>
                </c:pt>
                <c:pt idx="23">
                  <c:v>6.862605670339061</c:v>
                </c:pt>
                <c:pt idx="24">
                  <c:v>5.0394909512619401</c:v>
                </c:pt>
                <c:pt idx="25">
                  <c:v>5.830530716879788</c:v>
                </c:pt>
                <c:pt idx="26">
                  <c:v>5.7684560686056097</c:v>
                </c:pt>
                <c:pt idx="27">
                  <c:v>5.1926938688314461</c:v>
                </c:pt>
                <c:pt idx="28">
                  <c:v>5.6928312021240881</c:v>
                </c:pt>
                <c:pt idx="29">
                  <c:v>5.4121829889828179</c:v>
                </c:pt>
                <c:pt idx="30">
                  <c:v>6.9809564500869783</c:v>
                </c:pt>
                <c:pt idx="31">
                  <c:v>7.9368572038941618</c:v>
                </c:pt>
                <c:pt idx="32">
                  <c:v>9.5541550950651573</c:v>
                </c:pt>
                <c:pt idx="33">
                  <c:v>11.832178716391491</c:v>
                </c:pt>
                <c:pt idx="34">
                  <c:v>15.853572191534166</c:v>
                </c:pt>
                <c:pt idx="35">
                  <c:v>17.487807855464339</c:v>
                </c:pt>
                <c:pt idx="36">
                  <c:v>17.69588305307169</c:v>
                </c:pt>
                <c:pt idx="37">
                  <c:v>18.120456556901761</c:v>
                </c:pt>
                <c:pt idx="38">
                  <c:v>18.555101168858911</c:v>
                </c:pt>
                <c:pt idx="39">
                  <c:v>18.562608722190006</c:v>
                </c:pt>
                <c:pt idx="40">
                  <c:v>16.296365245521407</c:v>
                </c:pt>
                <c:pt idx="41">
                  <c:v>13.75472273934141</c:v>
                </c:pt>
                <c:pt idx="42">
                  <c:v>12.614612262337108</c:v>
                </c:pt>
                <c:pt idx="43">
                  <c:v>9.6886806848353526</c:v>
                </c:pt>
                <c:pt idx="44">
                  <c:v>8.4302194280831326</c:v>
                </c:pt>
                <c:pt idx="45">
                  <c:v>6.5395367290261541</c:v>
                </c:pt>
                <c:pt idx="46">
                  <c:v>5.5334025086214789</c:v>
                </c:pt>
                <c:pt idx="47">
                  <c:v>6.6166875209814755</c:v>
                </c:pt>
                <c:pt idx="48">
                  <c:v>6.081209753715628</c:v>
                </c:pt>
                <c:pt idx="49">
                  <c:v>5.8173467207861567</c:v>
                </c:pt>
                <c:pt idx="50">
                  <c:v>6.4021423993652151</c:v>
                </c:pt>
                <c:pt idx="51">
                  <c:v>5.7205420087282937</c:v>
                </c:pt>
                <c:pt idx="52">
                  <c:v>6.1904660176396984</c:v>
                </c:pt>
                <c:pt idx="53">
                  <c:v>5.5745414593951228</c:v>
                </c:pt>
                <c:pt idx="54">
                  <c:v>5.8329721976378677</c:v>
                </c:pt>
                <c:pt idx="55">
                  <c:v>8.4496292001098663</c:v>
                </c:pt>
                <c:pt idx="56">
                  <c:v>9.5520187994018375</c:v>
                </c:pt>
                <c:pt idx="57">
                  <c:v>11.003906369212928</c:v>
                </c:pt>
                <c:pt idx="58">
                  <c:v>15.521897030549027</c:v>
                </c:pt>
                <c:pt idx="59">
                  <c:v>18.892635883663441</c:v>
                </c:pt>
                <c:pt idx="60">
                  <c:v>18.368999298074282</c:v>
                </c:pt>
                <c:pt idx="61">
                  <c:v>17.087099826044497</c:v>
                </c:pt>
                <c:pt idx="62">
                  <c:v>17.751670888393811</c:v>
                </c:pt>
                <c:pt idx="63">
                  <c:v>17.518753624073</c:v>
                </c:pt>
                <c:pt idx="64">
                  <c:v>15.281991027558213</c:v>
                </c:pt>
                <c:pt idx="65">
                  <c:v>14.75884273812067</c:v>
                </c:pt>
                <c:pt idx="66">
                  <c:v>11.148991363261818</c:v>
                </c:pt>
                <c:pt idx="67">
                  <c:v>9.1560716574602488</c:v>
                </c:pt>
                <c:pt idx="68">
                  <c:v>7.6828821680349133</c:v>
                </c:pt>
                <c:pt idx="69">
                  <c:v>5.2155217139194923</c:v>
                </c:pt>
                <c:pt idx="70">
                  <c:v>6.007965330973235</c:v>
                </c:pt>
                <c:pt idx="71">
                  <c:v>6.2710959196752833</c:v>
                </c:pt>
                <c:pt idx="72">
                  <c:v>6.1260719626453444</c:v>
                </c:pt>
                <c:pt idx="73">
                  <c:v>5.9317300943021944</c:v>
                </c:pt>
                <c:pt idx="74">
                  <c:v>5.4922025208288829</c:v>
                </c:pt>
                <c:pt idx="75">
                  <c:v>5.6117130039368881</c:v>
                </c:pt>
                <c:pt idx="76">
                  <c:v>6.6500747703482164</c:v>
                </c:pt>
                <c:pt idx="77">
                  <c:v>6.9448835718863489</c:v>
                </c:pt>
                <c:pt idx="78">
                  <c:v>6.0291451765495774</c:v>
                </c:pt>
                <c:pt idx="79">
                  <c:v>7.2756431775872068</c:v>
                </c:pt>
                <c:pt idx="80">
                  <c:v>9.8218634601886041</c:v>
                </c:pt>
                <c:pt idx="81">
                  <c:v>12.973143711661123</c:v>
                </c:pt>
                <c:pt idx="82">
                  <c:v>14.207403790398876</c:v>
                </c:pt>
                <c:pt idx="83">
                  <c:v>18.267677846613971</c:v>
                </c:pt>
                <c:pt idx="84">
                  <c:v>18.316141239661853</c:v>
                </c:pt>
                <c:pt idx="85">
                  <c:v>17.927396465956601</c:v>
                </c:pt>
                <c:pt idx="86">
                  <c:v>18.491073335978271</c:v>
                </c:pt>
                <c:pt idx="87">
                  <c:v>17.606830042420729</c:v>
                </c:pt>
                <c:pt idx="88">
                  <c:v>15.842005676442763</c:v>
                </c:pt>
                <c:pt idx="89">
                  <c:v>13.379833368938261</c:v>
                </c:pt>
                <c:pt idx="90">
                  <c:v>12.062410351878414</c:v>
                </c:pt>
                <c:pt idx="91">
                  <c:v>9.047608874782556</c:v>
                </c:pt>
                <c:pt idx="92">
                  <c:v>7.2307199316385384</c:v>
                </c:pt>
                <c:pt idx="93">
                  <c:v>5.5530564287240214</c:v>
                </c:pt>
                <c:pt idx="94">
                  <c:v>6.1067842646565147</c:v>
                </c:pt>
                <c:pt idx="95">
                  <c:v>6.4767906735435039</c:v>
                </c:pt>
                <c:pt idx="96">
                  <c:v>6.4951017792291026</c:v>
                </c:pt>
                <c:pt idx="97">
                  <c:v>6.3900570696127197</c:v>
                </c:pt>
                <c:pt idx="98">
                  <c:v>5.8504898220770896</c:v>
                </c:pt>
                <c:pt idx="99">
                  <c:v>6.048066652424696</c:v>
                </c:pt>
                <c:pt idx="100">
                  <c:v>6.6744285409100623</c:v>
                </c:pt>
                <c:pt idx="101">
                  <c:v>5.2696005127109595</c:v>
                </c:pt>
                <c:pt idx="102">
                  <c:v>6.6658223212378305</c:v>
                </c:pt>
                <c:pt idx="103">
                  <c:v>8.1184423352763453</c:v>
                </c:pt>
                <c:pt idx="104">
                  <c:v>10.27744376964629</c:v>
                </c:pt>
                <c:pt idx="105">
                  <c:v>12.928586687826167</c:v>
                </c:pt>
                <c:pt idx="106">
                  <c:v>15.554612872707297</c:v>
                </c:pt>
                <c:pt idx="107">
                  <c:v>17.046632282479322</c:v>
                </c:pt>
                <c:pt idx="108">
                  <c:v>18.134861293374431</c:v>
                </c:pt>
                <c:pt idx="109">
                  <c:v>18.153050325022125</c:v>
                </c:pt>
                <c:pt idx="110">
                  <c:v>18.323221533860288</c:v>
                </c:pt>
                <c:pt idx="111">
                  <c:v>17.918424024170658</c:v>
                </c:pt>
                <c:pt idx="112">
                  <c:v>15.474745933408613</c:v>
                </c:pt>
                <c:pt idx="113">
                  <c:v>14.802545243690298</c:v>
                </c:pt>
                <c:pt idx="114">
                  <c:v>12.761650440992462</c:v>
                </c:pt>
                <c:pt idx="115">
                  <c:v>10.259559923093356</c:v>
                </c:pt>
                <c:pt idx="116">
                  <c:v>7.0335093234046449</c:v>
                </c:pt>
                <c:pt idx="117">
                  <c:v>5.7277443769646288</c:v>
                </c:pt>
                <c:pt idx="118">
                  <c:v>5.1385540330210269</c:v>
                </c:pt>
                <c:pt idx="119">
                  <c:v>5.7996459852900788</c:v>
                </c:pt>
                <c:pt idx="120">
                  <c:v>6.0136417737357704</c:v>
                </c:pt>
                <c:pt idx="121">
                  <c:v>5.1461836603900268</c:v>
                </c:pt>
                <c:pt idx="122">
                  <c:v>6.3260902737510296</c:v>
                </c:pt>
                <c:pt idx="123">
                  <c:v>6.3495895260475477</c:v>
                </c:pt>
                <c:pt idx="124">
                  <c:v>6.702444532609027</c:v>
                </c:pt>
                <c:pt idx="125">
                  <c:v>6.0368968779564804</c:v>
                </c:pt>
                <c:pt idx="126">
                  <c:v>6.8649861140781887</c:v>
                </c:pt>
                <c:pt idx="127">
                  <c:v>8.854243598742638</c:v>
                </c:pt>
                <c:pt idx="128">
                  <c:v>9.5630054628131962</c:v>
                </c:pt>
                <c:pt idx="129">
                  <c:v>12.116855372783593</c:v>
                </c:pt>
                <c:pt idx="130">
                  <c:v>14.284432508316295</c:v>
                </c:pt>
                <c:pt idx="131">
                  <c:v>17.683797723319191</c:v>
                </c:pt>
                <c:pt idx="132">
                  <c:v>18.610461745048372</c:v>
                </c:pt>
                <c:pt idx="133">
                  <c:v>18.962889492477188</c:v>
                </c:pt>
                <c:pt idx="134">
                  <c:v>18.988219855342265</c:v>
                </c:pt>
                <c:pt idx="135">
                  <c:v>17.22614215521714</c:v>
                </c:pt>
                <c:pt idx="136">
                  <c:v>15.885830256050294</c:v>
                </c:pt>
                <c:pt idx="137">
                  <c:v>13.839564195684682</c:v>
                </c:pt>
                <c:pt idx="138">
                  <c:v>11.019104586931974</c:v>
                </c:pt>
                <c:pt idx="139">
                  <c:v>10.841669972838528</c:v>
                </c:pt>
                <c:pt idx="140">
                  <c:v>8.8401440473647277</c:v>
                </c:pt>
                <c:pt idx="141">
                  <c:v>6.7974791711172831</c:v>
                </c:pt>
                <c:pt idx="142">
                  <c:v>5.0158085879085661</c:v>
                </c:pt>
                <c:pt idx="143">
                  <c:v>5.2445142979216897</c:v>
                </c:pt>
                <c:pt idx="144">
                  <c:v>5.4407483138523514</c:v>
                </c:pt>
                <c:pt idx="145">
                  <c:v>6.6027710806604203</c:v>
                </c:pt>
                <c:pt idx="146">
                  <c:v>5.6726279488509785</c:v>
                </c:pt>
                <c:pt idx="147">
                  <c:v>6.3723563341166418</c:v>
                </c:pt>
                <c:pt idx="148">
                  <c:v>6.8138370921964171</c:v>
                </c:pt>
                <c:pt idx="149">
                  <c:v>6.0620441297647023</c:v>
                </c:pt>
                <c:pt idx="150">
                  <c:v>5.01623584704123</c:v>
                </c:pt>
                <c:pt idx="151">
                  <c:v>7.805871761223182</c:v>
                </c:pt>
                <c:pt idx="152">
                  <c:v>10.233314004943999</c:v>
                </c:pt>
                <c:pt idx="153">
                  <c:v>12.303567613757744</c:v>
                </c:pt>
                <c:pt idx="154">
                  <c:v>14.811426129947813</c:v>
                </c:pt>
                <c:pt idx="155">
                  <c:v>17.802819910275581</c:v>
                </c:pt>
                <c:pt idx="156">
                  <c:v>18.270790734580522</c:v>
                </c:pt>
                <c:pt idx="157">
                  <c:v>18.578295236060672</c:v>
                </c:pt>
                <c:pt idx="158">
                  <c:v>18.407635731070894</c:v>
                </c:pt>
                <c:pt idx="159">
                  <c:v>18.007049775688955</c:v>
                </c:pt>
                <c:pt idx="160">
                  <c:v>16.917905209509566</c:v>
                </c:pt>
                <c:pt idx="161">
                  <c:v>13.143009735404522</c:v>
                </c:pt>
                <c:pt idx="162">
                  <c:v>12.34012878810999</c:v>
                </c:pt>
                <c:pt idx="163">
                  <c:v>9.895840327158421</c:v>
                </c:pt>
                <c:pt idx="164">
                  <c:v>8.4934537797173988</c:v>
                </c:pt>
                <c:pt idx="165">
                  <c:v>5.7879879146702473</c:v>
                </c:pt>
                <c:pt idx="166">
                  <c:v>6.9970702230903044</c:v>
                </c:pt>
                <c:pt idx="167">
                  <c:v>6.0284737693411055</c:v>
                </c:pt>
              </c:numCache>
            </c:numRef>
          </c:yVal>
          <c:smooth val="0"/>
        </c:ser>
        <c:ser>
          <c:idx val="2"/>
          <c:order val="2"/>
          <c:tx>
            <c:strRef>
              <c:f>Baseline!$J$4</c:f>
              <c:strCache>
                <c:ptCount val="1"/>
                <c:pt idx="0">
                  <c:v>Flow Rate (m3/s)</c:v>
                </c:pt>
              </c:strCache>
            </c:strRef>
          </c:tx>
          <c:spPr>
            <a:ln w="19050" cap="rnd">
              <a:solidFill>
                <a:schemeClr val="accent3"/>
              </a:solidFill>
              <a:round/>
            </a:ln>
            <a:effectLst/>
          </c:spPr>
          <c:marker>
            <c:symbol val="none"/>
          </c:marker>
          <c:xVal>
            <c:numRef>
              <c:f>Baseline!$A$5:$A$172</c:f>
              <c:numCache>
                <c:formatCode>m/d/yyyy\ h:mm</c:formatCode>
                <c:ptCount val="168"/>
                <c:pt idx="0">
                  <c:v>42064</c:v>
                </c:pt>
                <c:pt idx="1">
                  <c:v>42064.041666666664</c:v>
                </c:pt>
                <c:pt idx="2">
                  <c:v>42064.083333333328</c:v>
                </c:pt>
                <c:pt idx="3">
                  <c:v>42064.124999999993</c:v>
                </c:pt>
                <c:pt idx="4">
                  <c:v>42064.166666666657</c:v>
                </c:pt>
                <c:pt idx="5">
                  <c:v>42064.208333333321</c:v>
                </c:pt>
                <c:pt idx="6">
                  <c:v>42064.249999999985</c:v>
                </c:pt>
                <c:pt idx="7">
                  <c:v>42064.29166666665</c:v>
                </c:pt>
                <c:pt idx="8">
                  <c:v>42064.333333333314</c:v>
                </c:pt>
                <c:pt idx="9">
                  <c:v>42064.374999999978</c:v>
                </c:pt>
                <c:pt idx="10">
                  <c:v>42064.416666666642</c:v>
                </c:pt>
                <c:pt idx="11">
                  <c:v>42064.458333333307</c:v>
                </c:pt>
                <c:pt idx="12">
                  <c:v>42064.499999999971</c:v>
                </c:pt>
                <c:pt idx="13">
                  <c:v>42064.541666666635</c:v>
                </c:pt>
                <c:pt idx="14">
                  <c:v>42064.583333333299</c:v>
                </c:pt>
                <c:pt idx="15">
                  <c:v>42064.624999999964</c:v>
                </c:pt>
                <c:pt idx="16">
                  <c:v>42064.666666666628</c:v>
                </c:pt>
                <c:pt idx="17">
                  <c:v>42064.708333333292</c:v>
                </c:pt>
                <c:pt idx="18">
                  <c:v>42064.749999999956</c:v>
                </c:pt>
                <c:pt idx="19">
                  <c:v>42064.791666666621</c:v>
                </c:pt>
                <c:pt idx="20">
                  <c:v>42064.833333333285</c:v>
                </c:pt>
                <c:pt idx="21">
                  <c:v>42064.874999999949</c:v>
                </c:pt>
                <c:pt idx="22">
                  <c:v>42064.916666666613</c:v>
                </c:pt>
                <c:pt idx="23">
                  <c:v>42064.958333333278</c:v>
                </c:pt>
                <c:pt idx="24">
                  <c:v>42064.999999999942</c:v>
                </c:pt>
                <c:pt idx="25">
                  <c:v>42065.041666666606</c:v>
                </c:pt>
                <c:pt idx="26">
                  <c:v>42065.08333333327</c:v>
                </c:pt>
                <c:pt idx="27">
                  <c:v>42065.124999999935</c:v>
                </c:pt>
                <c:pt idx="28">
                  <c:v>42065.166666666599</c:v>
                </c:pt>
                <c:pt idx="29">
                  <c:v>42065.208333333263</c:v>
                </c:pt>
                <c:pt idx="30">
                  <c:v>42065.249999999927</c:v>
                </c:pt>
                <c:pt idx="31">
                  <c:v>42065.291666666591</c:v>
                </c:pt>
                <c:pt idx="32">
                  <c:v>42065.333333333256</c:v>
                </c:pt>
                <c:pt idx="33">
                  <c:v>42065.37499999992</c:v>
                </c:pt>
                <c:pt idx="34">
                  <c:v>42065.416666666584</c:v>
                </c:pt>
                <c:pt idx="35">
                  <c:v>42065.458333333248</c:v>
                </c:pt>
                <c:pt idx="36">
                  <c:v>42065.499999999913</c:v>
                </c:pt>
                <c:pt idx="37">
                  <c:v>42065.541666666577</c:v>
                </c:pt>
                <c:pt idx="38">
                  <c:v>42065.583333333241</c:v>
                </c:pt>
                <c:pt idx="39">
                  <c:v>42065.624999999905</c:v>
                </c:pt>
                <c:pt idx="40">
                  <c:v>42065.66666666657</c:v>
                </c:pt>
                <c:pt idx="41">
                  <c:v>42065.708333333234</c:v>
                </c:pt>
                <c:pt idx="42">
                  <c:v>42065.749999999898</c:v>
                </c:pt>
                <c:pt idx="43">
                  <c:v>42065.791666666562</c:v>
                </c:pt>
                <c:pt idx="44">
                  <c:v>42065.833333333227</c:v>
                </c:pt>
                <c:pt idx="45">
                  <c:v>42065.874999999891</c:v>
                </c:pt>
                <c:pt idx="46">
                  <c:v>42065.916666666555</c:v>
                </c:pt>
                <c:pt idx="47">
                  <c:v>42065.958333333219</c:v>
                </c:pt>
                <c:pt idx="48">
                  <c:v>42065.999999999884</c:v>
                </c:pt>
                <c:pt idx="49">
                  <c:v>42066.041666666548</c:v>
                </c:pt>
                <c:pt idx="50">
                  <c:v>42066.083333333212</c:v>
                </c:pt>
                <c:pt idx="51">
                  <c:v>42066.124999999876</c:v>
                </c:pt>
                <c:pt idx="52">
                  <c:v>42066.166666666541</c:v>
                </c:pt>
                <c:pt idx="53">
                  <c:v>42066.208333333205</c:v>
                </c:pt>
                <c:pt idx="54">
                  <c:v>42066.249999999869</c:v>
                </c:pt>
                <c:pt idx="55">
                  <c:v>42066.291666666533</c:v>
                </c:pt>
                <c:pt idx="56">
                  <c:v>42066.333333333198</c:v>
                </c:pt>
                <c:pt idx="57">
                  <c:v>42066.374999999862</c:v>
                </c:pt>
                <c:pt idx="58">
                  <c:v>42066.416666666526</c:v>
                </c:pt>
                <c:pt idx="59">
                  <c:v>42066.45833333319</c:v>
                </c:pt>
                <c:pt idx="60">
                  <c:v>42066.499999999854</c:v>
                </c:pt>
                <c:pt idx="61">
                  <c:v>42066.541666666519</c:v>
                </c:pt>
                <c:pt idx="62">
                  <c:v>42066.583333333183</c:v>
                </c:pt>
                <c:pt idx="63">
                  <c:v>42066.624999999847</c:v>
                </c:pt>
                <c:pt idx="64">
                  <c:v>42066.666666666511</c:v>
                </c:pt>
                <c:pt idx="65">
                  <c:v>42066.708333333176</c:v>
                </c:pt>
                <c:pt idx="66">
                  <c:v>42066.74999999984</c:v>
                </c:pt>
                <c:pt idx="67">
                  <c:v>42066.791666666504</c:v>
                </c:pt>
                <c:pt idx="68">
                  <c:v>42066.833333333168</c:v>
                </c:pt>
                <c:pt idx="69">
                  <c:v>42066.874999999833</c:v>
                </c:pt>
                <c:pt idx="70">
                  <c:v>42066.916666666497</c:v>
                </c:pt>
                <c:pt idx="71">
                  <c:v>42066.958333333161</c:v>
                </c:pt>
                <c:pt idx="72">
                  <c:v>42066.999999999825</c:v>
                </c:pt>
                <c:pt idx="73">
                  <c:v>42067.04166666649</c:v>
                </c:pt>
                <c:pt idx="74">
                  <c:v>42067.083333333154</c:v>
                </c:pt>
                <c:pt idx="75">
                  <c:v>42067.124999999818</c:v>
                </c:pt>
                <c:pt idx="76">
                  <c:v>42067.166666666482</c:v>
                </c:pt>
                <c:pt idx="77">
                  <c:v>42067.208333333147</c:v>
                </c:pt>
                <c:pt idx="78">
                  <c:v>42067.249999999811</c:v>
                </c:pt>
                <c:pt idx="79">
                  <c:v>42067.291666666475</c:v>
                </c:pt>
                <c:pt idx="80">
                  <c:v>42067.333333333139</c:v>
                </c:pt>
                <c:pt idx="81">
                  <c:v>42067.374999999804</c:v>
                </c:pt>
                <c:pt idx="82">
                  <c:v>42067.416666666468</c:v>
                </c:pt>
                <c:pt idx="83">
                  <c:v>42067.458333333132</c:v>
                </c:pt>
                <c:pt idx="84">
                  <c:v>42067.499999999796</c:v>
                </c:pt>
                <c:pt idx="85">
                  <c:v>42067.541666666461</c:v>
                </c:pt>
                <c:pt idx="86">
                  <c:v>42067.583333333125</c:v>
                </c:pt>
                <c:pt idx="87">
                  <c:v>42067.624999999789</c:v>
                </c:pt>
                <c:pt idx="88">
                  <c:v>42067.666666666453</c:v>
                </c:pt>
                <c:pt idx="89">
                  <c:v>42067.708333333117</c:v>
                </c:pt>
                <c:pt idx="90">
                  <c:v>42067.749999999782</c:v>
                </c:pt>
                <c:pt idx="91">
                  <c:v>42067.791666666446</c:v>
                </c:pt>
                <c:pt idx="92">
                  <c:v>42067.83333333311</c:v>
                </c:pt>
                <c:pt idx="93">
                  <c:v>42067.874999999774</c:v>
                </c:pt>
                <c:pt idx="94">
                  <c:v>42067.916666666439</c:v>
                </c:pt>
                <c:pt idx="95">
                  <c:v>42067.958333333103</c:v>
                </c:pt>
                <c:pt idx="96">
                  <c:v>42067.999999999767</c:v>
                </c:pt>
                <c:pt idx="97">
                  <c:v>42068.041666666431</c:v>
                </c:pt>
                <c:pt idx="98">
                  <c:v>42068.083333333096</c:v>
                </c:pt>
                <c:pt idx="99">
                  <c:v>42068.12499999976</c:v>
                </c:pt>
                <c:pt idx="100">
                  <c:v>42068.166666666424</c:v>
                </c:pt>
                <c:pt idx="101">
                  <c:v>42068.208333333088</c:v>
                </c:pt>
                <c:pt idx="102">
                  <c:v>42068.249999999753</c:v>
                </c:pt>
                <c:pt idx="103">
                  <c:v>42068.291666666417</c:v>
                </c:pt>
                <c:pt idx="104">
                  <c:v>42068.333333333081</c:v>
                </c:pt>
                <c:pt idx="105">
                  <c:v>42068.374999999745</c:v>
                </c:pt>
                <c:pt idx="106">
                  <c:v>42068.41666666641</c:v>
                </c:pt>
                <c:pt idx="107">
                  <c:v>42068.458333333074</c:v>
                </c:pt>
                <c:pt idx="108">
                  <c:v>42068.499999999738</c:v>
                </c:pt>
                <c:pt idx="109">
                  <c:v>42068.541666666402</c:v>
                </c:pt>
                <c:pt idx="110">
                  <c:v>42068.583333333067</c:v>
                </c:pt>
                <c:pt idx="111">
                  <c:v>42068.624999999731</c:v>
                </c:pt>
                <c:pt idx="112">
                  <c:v>42068.666666666395</c:v>
                </c:pt>
                <c:pt idx="113">
                  <c:v>42068.708333333059</c:v>
                </c:pt>
                <c:pt idx="114">
                  <c:v>42068.749999999724</c:v>
                </c:pt>
                <c:pt idx="115">
                  <c:v>42068.791666666388</c:v>
                </c:pt>
                <c:pt idx="116">
                  <c:v>42068.833333333052</c:v>
                </c:pt>
                <c:pt idx="117">
                  <c:v>42068.874999999716</c:v>
                </c:pt>
                <c:pt idx="118">
                  <c:v>42068.91666666638</c:v>
                </c:pt>
                <c:pt idx="119">
                  <c:v>42068.958333333045</c:v>
                </c:pt>
                <c:pt idx="120">
                  <c:v>42068.999999999709</c:v>
                </c:pt>
                <c:pt idx="121">
                  <c:v>42069.041666666373</c:v>
                </c:pt>
                <c:pt idx="122">
                  <c:v>42069.083333333037</c:v>
                </c:pt>
                <c:pt idx="123">
                  <c:v>42069.124999999702</c:v>
                </c:pt>
                <c:pt idx="124">
                  <c:v>42069.166666666366</c:v>
                </c:pt>
                <c:pt idx="125">
                  <c:v>42069.20833333303</c:v>
                </c:pt>
                <c:pt idx="126">
                  <c:v>42069.249999999694</c:v>
                </c:pt>
                <c:pt idx="127">
                  <c:v>42069.291666666359</c:v>
                </c:pt>
                <c:pt idx="128">
                  <c:v>42069.333333333023</c:v>
                </c:pt>
                <c:pt idx="129">
                  <c:v>42069.374999999687</c:v>
                </c:pt>
                <c:pt idx="130">
                  <c:v>42069.416666666351</c:v>
                </c:pt>
                <c:pt idx="131">
                  <c:v>42069.458333333016</c:v>
                </c:pt>
                <c:pt idx="132">
                  <c:v>42069.49999999968</c:v>
                </c:pt>
                <c:pt idx="133">
                  <c:v>42069.541666666344</c:v>
                </c:pt>
                <c:pt idx="134">
                  <c:v>42069.583333333008</c:v>
                </c:pt>
                <c:pt idx="135">
                  <c:v>42069.624999999673</c:v>
                </c:pt>
                <c:pt idx="136">
                  <c:v>42069.666666666337</c:v>
                </c:pt>
                <c:pt idx="137">
                  <c:v>42069.708333333001</c:v>
                </c:pt>
                <c:pt idx="138">
                  <c:v>42069.749999999665</c:v>
                </c:pt>
                <c:pt idx="139">
                  <c:v>42069.79166666633</c:v>
                </c:pt>
                <c:pt idx="140">
                  <c:v>42069.833333332994</c:v>
                </c:pt>
                <c:pt idx="141">
                  <c:v>42069.874999999658</c:v>
                </c:pt>
                <c:pt idx="142">
                  <c:v>42069.916666666322</c:v>
                </c:pt>
                <c:pt idx="143">
                  <c:v>42069.958333332987</c:v>
                </c:pt>
                <c:pt idx="144">
                  <c:v>42069.999999999651</c:v>
                </c:pt>
                <c:pt idx="145">
                  <c:v>42070.041666666315</c:v>
                </c:pt>
                <c:pt idx="146">
                  <c:v>42070.083333332979</c:v>
                </c:pt>
                <c:pt idx="147">
                  <c:v>42070.124999999643</c:v>
                </c:pt>
                <c:pt idx="148">
                  <c:v>42070.166666666308</c:v>
                </c:pt>
                <c:pt idx="149">
                  <c:v>42070.208333332972</c:v>
                </c:pt>
                <c:pt idx="150">
                  <c:v>42070.249999999636</c:v>
                </c:pt>
                <c:pt idx="151">
                  <c:v>42070.2916666663</c:v>
                </c:pt>
                <c:pt idx="152">
                  <c:v>42070.333333332965</c:v>
                </c:pt>
                <c:pt idx="153">
                  <c:v>42070.374999999629</c:v>
                </c:pt>
                <c:pt idx="154">
                  <c:v>42070.416666666293</c:v>
                </c:pt>
                <c:pt idx="155">
                  <c:v>42070.458333332957</c:v>
                </c:pt>
                <c:pt idx="156">
                  <c:v>42070.499999999622</c:v>
                </c:pt>
                <c:pt idx="157">
                  <c:v>42070.541666666286</c:v>
                </c:pt>
                <c:pt idx="158">
                  <c:v>42070.58333333295</c:v>
                </c:pt>
                <c:pt idx="159">
                  <c:v>42070.624999999614</c:v>
                </c:pt>
                <c:pt idx="160">
                  <c:v>42070.666666666279</c:v>
                </c:pt>
                <c:pt idx="161">
                  <c:v>42070.708333332943</c:v>
                </c:pt>
                <c:pt idx="162">
                  <c:v>42070.749999999607</c:v>
                </c:pt>
                <c:pt idx="163">
                  <c:v>42070.791666666271</c:v>
                </c:pt>
                <c:pt idx="164">
                  <c:v>42070.833333332936</c:v>
                </c:pt>
                <c:pt idx="165">
                  <c:v>42070.8749999996</c:v>
                </c:pt>
                <c:pt idx="166">
                  <c:v>42070.916666666264</c:v>
                </c:pt>
                <c:pt idx="167">
                  <c:v>42070.958333332928</c:v>
                </c:pt>
              </c:numCache>
            </c:numRef>
          </c:xVal>
          <c:yVal>
            <c:numRef>
              <c:f>Baseline!$J$5:$J$172</c:f>
              <c:numCache>
                <c:formatCode>_(* #,##0.00_);_(* \(#,##0.00\);_(* "-"??_);_(@_)</c:formatCode>
                <c:ptCount val="168"/>
                <c:pt idx="0">
                  <c:v>5.2515717032380138</c:v>
                </c:pt>
                <c:pt idx="1">
                  <c:v>5.6479461043122656</c:v>
                </c:pt>
                <c:pt idx="2">
                  <c:v>5.5257805108798488</c:v>
                </c:pt>
                <c:pt idx="3">
                  <c:v>5.6307336649678028</c:v>
                </c:pt>
                <c:pt idx="4">
                  <c:v>5.5328760643330179</c:v>
                </c:pt>
                <c:pt idx="5">
                  <c:v>5.6283532212286751</c:v>
                </c:pt>
                <c:pt idx="6">
                  <c:v>5.3274864955595564</c:v>
                </c:pt>
                <c:pt idx="7">
                  <c:v>5.3493072298348947</c:v>
                </c:pt>
                <c:pt idx="8">
                  <c:v>5.4484008301034574</c:v>
                </c:pt>
                <c:pt idx="9">
                  <c:v>5.3408688619647817</c:v>
                </c:pt>
                <c:pt idx="10">
                  <c:v>5.2941755424665056</c:v>
                </c:pt>
                <c:pt idx="11">
                  <c:v>5.6922284615619372</c:v>
                </c:pt>
                <c:pt idx="12">
                  <c:v>5.523689992980743</c:v>
                </c:pt>
                <c:pt idx="13">
                  <c:v>5.3038193914609213</c:v>
                </c:pt>
                <c:pt idx="14">
                  <c:v>5.3358790856654563</c:v>
                </c:pt>
                <c:pt idx="15">
                  <c:v>5.2841044343394268</c:v>
                </c:pt>
                <c:pt idx="16">
                  <c:v>5.5706884975737783</c:v>
                </c:pt>
                <c:pt idx="17">
                  <c:v>5.274002807702872</c:v>
                </c:pt>
                <c:pt idx="18">
                  <c:v>5.3544190801721241</c:v>
                </c:pt>
                <c:pt idx="19">
                  <c:v>5.653164769432661</c:v>
                </c:pt>
                <c:pt idx="20">
                  <c:v>5.5538117618335523</c:v>
                </c:pt>
                <c:pt idx="21">
                  <c:v>5.4610354930265208</c:v>
                </c:pt>
                <c:pt idx="22">
                  <c:v>5.6626102481154819</c:v>
                </c:pt>
                <c:pt idx="23">
                  <c:v>5.2859813226722006</c:v>
                </c:pt>
                <c:pt idx="24">
                  <c:v>5.4881206701864684</c:v>
                </c:pt>
                <c:pt idx="25">
                  <c:v>5.645062105166784</c:v>
                </c:pt>
                <c:pt idx="26">
                  <c:v>5.693556016724143</c:v>
                </c:pt>
                <c:pt idx="27">
                  <c:v>5.3121662038026063</c:v>
                </c:pt>
                <c:pt idx="28">
                  <c:v>5.4480040894802695</c:v>
                </c:pt>
                <c:pt idx="29">
                  <c:v>5.4635532700582905</c:v>
                </c:pt>
                <c:pt idx="30">
                  <c:v>5.7031540879543439</c:v>
                </c:pt>
                <c:pt idx="31">
                  <c:v>5.709425641651662</c:v>
                </c:pt>
                <c:pt idx="32">
                  <c:v>5.5142445142979213</c:v>
                </c:pt>
                <c:pt idx="33">
                  <c:v>5.3824655903805656</c:v>
                </c:pt>
                <c:pt idx="34">
                  <c:v>5.4187673574022641</c:v>
                </c:pt>
                <c:pt idx="35">
                  <c:v>5.669873653370769</c:v>
                </c:pt>
                <c:pt idx="36">
                  <c:v>5.7376552629169595</c:v>
                </c:pt>
                <c:pt idx="37">
                  <c:v>5.6177175206762904</c:v>
                </c:pt>
                <c:pt idx="38">
                  <c:v>5.3374660481582081</c:v>
                </c:pt>
                <c:pt idx="39">
                  <c:v>5.5180745872371597</c:v>
                </c:pt>
                <c:pt idx="40">
                  <c:v>5.4475463118381295</c:v>
                </c:pt>
                <c:pt idx="41">
                  <c:v>5.5224082155827512</c:v>
                </c:pt>
                <c:pt idx="42">
                  <c:v>5.6266441846980193</c:v>
                </c:pt>
                <c:pt idx="43">
                  <c:v>5.3214133121738332</c:v>
                </c:pt>
                <c:pt idx="44">
                  <c:v>5.4829783013397622</c:v>
                </c:pt>
                <c:pt idx="45">
                  <c:v>5.7056566057313765</c:v>
                </c:pt>
                <c:pt idx="46">
                  <c:v>5.330370494705039</c:v>
                </c:pt>
                <c:pt idx="47">
                  <c:v>5.5835978270821256</c:v>
                </c:pt>
                <c:pt idx="48">
                  <c:v>5.6749702444532613</c:v>
                </c:pt>
                <c:pt idx="49">
                  <c:v>5.3982436597796566</c:v>
                </c:pt>
                <c:pt idx="50">
                  <c:v>5.3346278267769405</c:v>
                </c:pt>
                <c:pt idx="51">
                  <c:v>5.661603137302774</c:v>
                </c:pt>
                <c:pt idx="52">
                  <c:v>5.6578646198919644</c:v>
                </c:pt>
                <c:pt idx="53">
                  <c:v>5.3311792352061529</c:v>
                </c:pt>
                <c:pt idx="54">
                  <c:v>5.2943281350138856</c:v>
                </c:pt>
                <c:pt idx="55">
                  <c:v>5.2970290231025121</c:v>
                </c:pt>
                <c:pt idx="56">
                  <c:v>5.3378627887813961</c:v>
                </c:pt>
                <c:pt idx="57">
                  <c:v>5.6424832911160623</c:v>
                </c:pt>
                <c:pt idx="58">
                  <c:v>5.4753639332255011</c:v>
                </c:pt>
                <c:pt idx="59">
                  <c:v>5.4023636585589161</c:v>
                </c:pt>
                <c:pt idx="60">
                  <c:v>5.59705648976104</c:v>
                </c:pt>
                <c:pt idx="61">
                  <c:v>5.5778756065553754</c:v>
                </c:pt>
                <c:pt idx="62">
                  <c:v>5.7149647511215553</c:v>
                </c:pt>
                <c:pt idx="63">
                  <c:v>5.4925763725699639</c:v>
                </c:pt>
                <c:pt idx="64">
                  <c:v>5.5606326487014375</c:v>
                </c:pt>
                <c:pt idx="65">
                  <c:v>5.5011825922421949</c:v>
                </c:pt>
                <c:pt idx="66">
                  <c:v>5.4531617175817129</c:v>
                </c:pt>
                <c:pt idx="67">
                  <c:v>5.402989288003174</c:v>
                </c:pt>
                <c:pt idx="68">
                  <c:v>5.5060197759941403</c:v>
                </c:pt>
                <c:pt idx="69">
                  <c:v>5.4797738578447825</c:v>
                </c:pt>
                <c:pt idx="70">
                  <c:v>5.5388576921903132</c:v>
                </c:pt>
                <c:pt idx="71">
                  <c:v>5.6839274269844662</c:v>
                </c:pt>
                <c:pt idx="72">
                  <c:v>5.741576891384625</c:v>
                </c:pt>
                <c:pt idx="73">
                  <c:v>5.4609744560075688</c:v>
                </c:pt>
                <c:pt idx="74">
                  <c:v>5.2632297738578444</c:v>
                </c:pt>
                <c:pt idx="75">
                  <c:v>5.3125782036805322</c:v>
                </c:pt>
                <c:pt idx="76">
                  <c:v>5.5331049531540879</c:v>
                </c:pt>
                <c:pt idx="77">
                  <c:v>5.3046891689809872</c:v>
                </c:pt>
                <c:pt idx="78">
                  <c:v>5.3240226447340309</c:v>
                </c:pt>
                <c:pt idx="79">
                  <c:v>5.6131244850001529</c:v>
                </c:pt>
                <c:pt idx="80">
                  <c:v>5.4065294351023896</c:v>
                </c:pt>
                <c:pt idx="81">
                  <c:v>5.6884746848963896</c:v>
                </c:pt>
                <c:pt idx="82">
                  <c:v>5.6733527634510335</c:v>
                </c:pt>
                <c:pt idx="83">
                  <c:v>5.5252006591998049</c:v>
                </c:pt>
                <c:pt idx="84">
                  <c:v>5.4043931394390698</c:v>
                </c:pt>
                <c:pt idx="85">
                  <c:v>5.6498077333903014</c:v>
                </c:pt>
                <c:pt idx="86">
                  <c:v>5.4527191991943109</c:v>
                </c:pt>
                <c:pt idx="87">
                  <c:v>5.6118732261116371</c:v>
                </c:pt>
                <c:pt idx="88">
                  <c:v>5.6248893704031495</c:v>
                </c:pt>
                <c:pt idx="89">
                  <c:v>5.282212286751915</c:v>
                </c:pt>
                <c:pt idx="90">
                  <c:v>5.467886898403882</c:v>
                </c:pt>
                <c:pt idx="91">
                  <c:v>5.4473632007812736</c:v>
                </c:pt>
                <c:pt idx="92">
                  <c:v>5.620937223426008</c:v>
                </c:pt>
                <c:pt idx="93">
                  <c:v>5.3499023407696766</c:v>
                </c:pt>
                <c:pt idx="94">
                  <c:v>5.4069109164708395</c:v>
                </c:pt>
                <c:pt idx="95">
                  <c:v>5.2753303628650778</c:v>
                </c:pt>
                <c:pt idx="96">
                  <c:v>5.4880138554033024</c:v>
                </c:pt>
                <c:pt idx="97">
                  <c:v>5.3371913815729242</c:v>
                </c:pt>
                <c:pt idx="98">
                  <c:v>5.2545472579119235</c:v>
                </c:pt>
                <c:pt idx="99">
                  <c:v>5.5782570879238254</c:v>
                </c:pt>
                <c:pt idx="100">
                  <c:v>5.7184591204565569</c:v>
                </c:pt>
                <c:pt idx="101">
                  <c:v>5.6981032746360665</c:v>
                </c:pt>
                <c:pt idx="102">
                  <c:v>5.6060747093111969</c:v>
                </c:pt>
                <c:pt idx="103">
                  <c:v>5.4485534226508374</c:v>
                </c:pt>
                <c:pt idx="104">
                  <c:v>5.6503875850703453</c:v>
                </c:pt>
                <c:pt idx="105">
                  <c:v>5.3217032380138551</c:v>
                </c:pt>
                <c:pt idx="106">
                  <c:v>5.3334986419263286</c:v>
                </c:pt>
                <c:pt idx="107">
                  <c:v>5.4021805475020601</c:v>
                </c:pt>
                <c:pt idx="108">
                  <c:v>5.5897167882320629</c:v>
                </c:pt>
                <c:pt idx="109">
                  <c:v>5.4790108951078826</c:v>
                </c:pt>
                <c:pt idx="110">
                  <c:v>5.3076799829096348</c:v>
                </c:pt>
                <c:pt idx="111">
                  <c:v>5.5251396221808529</c:v>
                </c:pt>
                <c:pt idx="112">
                  <c:v>5.4329737235633413</c:v>
                </c:pt>
                <c:pt idx="113">
                  <c:v>5.2668462172307509</c:v>
                </c:pt>
                <c:pt idx="114">
                  <c:v>5.628994109927671</c:v>
                </c:pt>
                <c:pt idx="115">
                  <c:v>5.5936994537186804</c:v>
                </c:pt>
                <c:pt idx="116">
                  <c:v>5.3692510757774592</c:v>
                </c:pt>
                <c:pt idx="117">
                  <c:v>5.314485610522782</c:v>
                </c:pt>
                <c:pt idx="118">
                  <c:v>5.5700323496200443</c:v>
                </c:pt>
                <c:pt idx="119">
                  <c:v>5.5587405011139257</c:v>
                </c:pt>
                <c:pt idx="120">
                  <c:v>5.4894024475844603</c:v>
                </c:pt>
                <c:pt idx="121">
                  <c:v>5.2685094759971927</c:v>
                </c:pt>
                <c:pt idx="122">
                  <c:v>5.6834391308328502</c:v>
                </c:pt>
                <c:pt idx="123">
                  <c:v>5.5351954710531936</c:v>
                </c:pt>
                <c:pt idx="124">
                  <c:v>5.3805887020477918</c:v>
                </c:pt>
                <c:pt idx="125">
                  <c:v>5.3217795342875451</c:v>
                </c:pt>
                <c:pt idx="126">
                  <c:v>5.2776497695852536</c:v>
                </c:pt>
                <c:pt idx="127">
                  <c:v>5.6867656483657338</c:v>
                </c:pt>
                <c:pt idx="128">
                  <c:v>5.5343409527878658</c:v>
                </c:pt>
                <c:pt idx="129">
                  <c:v>5.3017746513260295</c:v>
                </c:pt>
                <c:pt idx="130">
                  <c:v>5.7142017883846554</c:v>
                </c:pt>
                <c:pt idx="131">
                  <c:v>5.6469695120090337</c:v>
                </c:pt>
                <c:pt idx="132">
                  <c:v>5.6460844752342298</c:v>
                </c:pt>
                <c:pt idx="133">
                  <c:v>5.5843150120548115</c:v>
                </c:pt>
                <c:pt idx="134">
                  <c:v>5.7292016357921076</c:v>
                </c:pt>
                <c:pt idx="135">
                  <c:v>5.3667638172551655</c:v>
                </c:pt>
                <c:pt idx="136">
                  <c:v>5.6345789971617783</c:v>
                </c:pt>
                <c:pt idx="137">
                  <c:v>5.3479033783989989</c:v>
                </c:pt>
                <c:pt idx="138">
                  <c:v>5.7325891903439432</c:v>
                </c:pt>
                <c:pt idx="139">
                  <c:v>5.5297631763664663</c:v>
                </c:pt>
                <c:pt idx="140">
                  <c:v>5.459097567674795</c:v>
                </c:pt>
                <c:pt idx="141">
                  <c:v>5.4347743156224251</c:v>
                </c:pt>
                <c:pt idx="142">
                  <c:v>5.2878276924954983</c:v>
                </c:pt>
                <c:pt idx="143">
                  <c:v>5.4252525406659142</c:v>
                </c:pt>
                <c:pt idx="144">
                  <c:v>5.5625553147984252</c:v>
                </c:pt>
                <c:pt idx="145">
                  <c:v>5.3337275307473986</c:v>
                </c:pt>
                <c:pt idx="146">
                  <c:v>5.7256004516739401</c:v>
                </c:pt>
                <c:pt idx="147">
                  <c:v>5.41994232001709</c:v>
                </c:pt>
                <c:pt idx="148">
                  <c:v>5.5188528092287976</c:v>
                </c:pt>
                <c:pt idx="149">
                  <c:v>5.5509277626880706</c:v>
                </c:pt>
                <c:pt idx="150">
                  <c:v>5.5941419721060823</c:v>
                </c:pt>
                <c:pt idx="151">
                  <c:v>5.4190267647328101</c:v>
                </c:pt>
                <c:pt idx="152">
                  <c:v>5.7123401593066196</c:v>
                </c:pt>
                <c:pt idx="153">
                  <c:v>5.3837168492690815</c:v>
                </c:pt>
                <c:pt idx="154">
                  <c:v>5.3999679555650504</c:v>
                </c:pt>
                <c:pt idx="155">
                  <c:v>5.4569765312662133</c:v>
                </c:pt>
                <c:pt idx="156">
                  <c:v>5.6276512955107272</c:v>
                </c:pt>
                <c:pt idx="157">
                  <c:v>5.3637424848170419</c:v>
                </c:pt>
                <c:pt idx="158">
                  <c:v>5.3414639728995637</c:v>
                </c:pt>
                <c:pt idx="159">
                  <c:v>5.3089922788171027</c:v>
                </c:pt>
                <c:pt idx="160">
                  <c:v>5.5781350138859214</c:v>
                </c:pt>
                <c:pt idx="161">
                  <c:v>5.3843119602038634</c:v>
                </c:pt>
                <c:pt idx="162">
                  <c:v>5.4889294106875823</c:v>
                </c:pt>
                <c:pt idx="163">
                  <c:v>5.2635044404431284</c:v>
                </c:pt>
                <c:pt idx="164">
                  <c:v>5.4506591998046812</c:v>
                </c:pt>
                <c:pt idx="165">
                  <c:v>5.2781685842463455</c:v>
                </c:pt>
                <c:pt idx="166">
                  <c:v>5.6139027069917908</c:v>
                </c:pt>
                <c:pt idx="167">
                  <c:v>5.4464934232612077</c:v>
                </c:pt>
              </c:numCache>
            </c:numRef>
          </c:yVal>
          <c:smooth val="0"/>
        </c:ser>
        <c:dLbls>
          <c:showLegendKey val="0"/>
          <c:showVal val="0"/>
          <c:showCatName val="0"/>
          <c:showSerName val="0"/>
          <c:showPercent val="0"/>
          <c:showBubbleSize val="0"/>
        </c:dLbls>
        <c:axId val="230453136"/>
        <c:axId val="230452744"/>
      </c:scatterChart>
      <c:valAx>
        <c:axId val="23045196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Date</a:t>
                </a:r>
                <a:r>
                  <a:rPr lang="en-AU" baseline="0"/>
                  <a:t> Stamp</a:t>
                </a:r>
                <a:endParaRPr lang="en-AU"/>
              </a:p>
            </c:rich>
          </c:tx>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d/mm/yy"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30452352"/>
        <c:crosses val="autoZero"/>
        <c:crossBetween val="midCat"/>
      </c:valAx>
      <c:valAx>
        <c:axId val="230452352"/>
        <c:scaling>
          <c:orientation val="minMax"/>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Electricity</a:t>
                </a:r>
                <a:r>
                  <a:rPr lang="en-AU" baseline="0"/>
                  <a:t> Consumption (MWh/hr)</a:t>
                </a:r>
                <a:endParaRPr lang="en-AU"/>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30451960"/>
        <c:crosses val="autoZero"/>
        <c:crossBetween val="midCat"/>
      </c:valAx>
      <c:valAx>
        <c:axId val="230452744"/>
        <c:scaling>
          <c:orientation val="minMax"/>
        </c:scaling>
        <c:delete val="0"/>
        <c:axPos val="r"/>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Ventilation</a:t>
                </a:r>
                <a:r>
                  <a:rPr lang="en-AU" baseline="0"/>
                  <a:t> Flow Rate (m3/s) &amp; CO Level (PPM)</a:t>
                </a:r>
                <a:endParaRPr lang="en-AU"/>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_(* #,##0.00_);_(* \(#,##0.00\);_(* &quot;-&quot;??_);_(@_)"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30453136"/>
        <c:crosses val="max"/>
        <c:crossBetween val="midCat"/>
      </c:valAx>
      <c:valAx>
        <c:axId val="230453136"/>
        <c:scaling>
          <c:orientation val="minMax"/>
        </c:scaling>
        <c:delete val="1"/>
        <c:axPos val="b"/>
        <c:numFmt formatCode="m/d/yyyy\ h:mm" sourceLinked="1"/>
        <c:majorTickMark val="out"/>
        <c:minorTickMark val="none"/>
        <c:tickLblPos val="nextTo"/>
        <c:crossAx val="230452744"/>
        <c:crosses val="autoZero"/>
        <c:crossBetween val="midCat"/>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sz="1100"/>
              <a:t>Scatter</a:t>
            </a:r>
            <a:r>
              <a:rPr lang="en-AU" sz="1100" baseline="0"/>
              <a:t> Plot of CO Levels and Electricity Consumption</a:t>
            </a:r>
            <a:endParaRPr lang="en-AU" sz="1100"/>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0"/>
          <c:order val="0"/>
          <c:tx>
            <c:v>Production vs. Electricity</c:v>
          </c:tx>
          <c:spPr>
            <a:ln w="2540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1"/>
            <c:dispEq val="1"/>
            <c:trendlineLbl>
              <c:layout>
                <c:manualLayout>
                  <c:x val="-0.16380311856550125"/>
                  <c:y val="9.5374060183786288E-2"/>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rendlineLbl>
          </c:trendline>
          <c:xVal>
            <c:numRef>
              <c:f>Baseline!$G$5:$G$185</c:f>
              <c:numCache>
                <c:formatCode>_(* #,##0.00_);_(* \(#,##0.00\);_(* "-"??_);_(@_)</c:formatCode>
                <c:ptCount val="181"/>
                <c:pt idx="0">
                  <c:v>5.0043336283455915</c:v>
                </c:pt>
                <c:pt idx="1">
                  <c:v>6.0314645832697531</c:v>
                </c:pt>
                <c:pt idx="2">
                  <c:v>5.1997131260109253</c:v>
                </c:pt>
                <c:pt idx="3">
                  <c:v>5.8358409375286113</c:v>
                </c:pt>
                <c:pt idx="4">
                  <c:v>5.8360240485854673</c:v>
                </c:pt>
                <c:pt idx="5">
                  <c:v>6.1167332987456895</c:v>
                </c:pt>
                <c:pt idx="6">
                  <c:v>5.4102908413953061</c:v>
                </c:pt>
                <c:pt idx="7">
                  <c:v>7.1838435010834072</c:v>
                </c:pt>
                <c:pt idx="8">
                  <c:v>9.7157200842310854</c:v>
                </c:pt>
                <c:pt idx="9">
                  <c:v>11.115909298989838</c:v>
                </c:pt>
                <c:pt idx="10">
                  <c:v>14.266975920896023</c:v>
                </c:pt>
                <c:pt idx="11">
                  <c:v>18.742057557908872</c:v>
                </c:pt>
                <c:pt idx="12">
                  <c:v>18.582262642292552</c:v>
                </c:pt>
                <c:pt idx="13">
                  <c:v>17.116214484084598</c:v>
                </c:pt>
                <c:pt idx="14">
                  <c:v>17.798547318948941</c:v>
                </c:pt>
                <c:pt idx="15">
                  <c:v>18.554124576555679</c:v>
                </c:pt>
                <c:pt idx="16">
                  <c:v>15.914395580919829</c:v>
                </c:pt>
                <c:pt idx="17">
                  <c:v>13.85018463698233</c:v>
                </c:pt>
                <c:pt idx="18">
                  <c:v>12.300332651753289</c:v>
                </c:pt>
                <c:pt idx="19">
                  <c:v>10.254310739463484</c:v>
                </c:pt>
                <c:pt idx="20">
                  <c:v>7.2477492599261453</c:v>
                </c:pt>
                <c:pt idx="21">
                  <c:v>6.3953062532425919</c:v>
                </c:pt>
                <c:pt idx="22">
                  <c:v>5.4860377819147317</c:v>
                </c:pt>
                <c:pt idx="23">
                  <c:v>6.862605670339061</c:v>
                </c:pt>
                <c:pt idx="24">
                  <c:v>5.0394909512619401</c:v>
                </c:pt>
                <c:pt idx="25">
                  <c:v>5.830530716879788</c:v>
                </c:pt>
                <c:pt idx="26">
                  <c:v>5.7684560686056097</c:v>
                </c:pt>
                <c:pt idx="27">
                  <c:v>5.1926938688314461</c:v>
                </c:pt>
                <c:pt idx="28">
                  <c:v>5.6928312021240881</c:v>
                </c:pt>
                <c:pt idx="29">
                  <c:v>5.4121829889828179</c:v>
                </c:pt>
                <c:pt idx="30">
                  <c:v>6.9809564500869783</c:v>
                </c:pt>
                <c:pt idx="31">
                  <c:v>7.9368572038941618</c:v>
                </c:pt>
                <c:pt idx="32">
                  <c:v>9.5541550950651573</c:v>
                </c:pt>
                <c:pt idx="33">
                  <c:v>11.832178716391491</c:v>
                </c:pt>
                <c:pt idx="34">
                  <c:v>15.853572191534166</c:v>
                </c:pt>
                <c:pt idx="35">
                  <c:v>17.487807855464339</c:v>
                </c:pt>
                <c:pt idx="36">
                  <c:v>17.69588305307169</c:v>
                </c:pt>
                <c:pt idx="37">
                  <c:v>18.120456556901761</c:v>
                </c:pt>
                <c:pt idx="38">
                  <c:v>18.555101168858911</c:v>
                </c:pt>
                <c:pt idx="39">
                  <c:v>18.562608722190006</c:v>
                </c:pt>
                <c:pt idx="40">
                  <c:v>16.296365245521407</c:v>
                </c:pt>
                <c:pt idx="41">
                  <c:v>13.75472273934141</c:v>
                </c:pt>
                <c:pt idx="42">
                  <c:v>12.614612262337108</c:v>
                </c:pt>
                <c:pt idx="43">
                  <c:v>9.6886806848353526</c:v>
                </c:pt>
                <c:pt idx="44">
                  <c:v>8.4302194280831326</c:v>
                </c:pt>
                <c:pt idx="45">
                  <c:v>6.5395367290261541</c:v>
                </c:pt>
                <c:pt idx="46">
                  <c:v>5.5334025086214789</c:v>
                </c:pt>
                <c:pt idx="47">
                  <c:v>6.6166875209814755</c:v>
                </c:pt>
                <c:pt idx="48">
                  <c:v>6.081209753715628</c:v>
                </c:pt>
                <c:pt idx="49">
                  <c:v>5.8173467207861567</c:v>
                </c:pt>
                <c:pt idx="50">
                  <c:v>6.4021423993652151</c:v>
                </c:pt>
                <c:pt idx="51">
                  <c:v>5.7205420087282937</c:v>
                </c:pt>
                <c:pt idx="52">
                  <c:v>6.1904660176396984</c:v>
                </c:pt>
                <c:pt idx="53">
                  <c:v>5.5745414593951228</c:v>
                </c:pt>
                <c:pt idx="54">
                  <c:v>5.8329721976378677</c:v>
                </c:pt>
                <c:pt idx="55">
                  <c:v>8.4496292001098663</c:v>
                </c:pt>
                <c:pt idx="56">
                  <c:v>9.5520187994018375</c:v>
                </c:pt>
                <c:pt idx="57">
                  <c:v>11.003906369212928</c:v>
                </c:pt>
                <c:pt idx="58">
                  <c:v>15.521897030549027</c:v>
                </c:pt>
                <c:pt idx="59">
                  <c:v>18.892635883663441</c:v>
                </c:pt>
                <c:pt idx="60">
                  <c:v>18.368999298074282</c:v>
                </c:pt>
                <c:pt idx="61">
                  <c:v>17.087099826044497</c:v>
                </c:pt>
                <c:pt idx="62">
                  <c:v>17.751670888393811</c:v>
                </c:pt>
                <c:pt idx="63">
                  <c:v>17.518753624073</c:v>
                </c:pt>
                <c:pt idx="64">
                  <c:v>15.281991027558213</c:v>
                </c:pt>
                <c:pt idx="65">
                  <c:v>14.75884273812067</c:v>
                </c:pt>
                <c:pt idx="66">
                  <c:v>11.148991363261818</c:v>
                </c:pt>
                <c:pt idx="67">
                  <c:v>9.1560716574602488</c:v>
                </c:pt>
                <c:pt idx="68">
                  <c:v>7.6828821680349133</c:v>
                </c:pt>
                <c:pt idx="69">
                  <c:v>5.2155217139194923</c:v>
                </c:pt>
                <c:pt idx="70">
                  <c:v>6.007965330973235</c:v>
                </c:pt>
                <c:pt idx="71">
                  <c:v>6.2710959196752833</c:v>
                </c:pt>
                <c:pt idx="72">
                  <c:v>6.1260719626453444</c:v>
                </c:pt>
                <c:pt idx="73">
                  <c:v>5.9317300943021944</c:v>
                </c:pt>
                <c:pt idx="74">
                  <c:v>5.4922025208288829</c:v>
                </c:pt>
                <c:pt idx="75">
                  <c:v>5.6117130039368881</c:v>
                </c:pt>
                <c:pt idx="76">
                  <c:v>6.6500747703482164</c:v>
                </c:pt>
                <c:pt idx="77">
                  <c:v>6.9448835718863489</c:v>
                </c:pt>
                <c:pt idx="78">
                  <c:v>6.0291451765495774</c:v>
                </c:pt>
                <c:pt idx="79">
                  <c:v>7.2756431775872068</c:v>
                </c:pt>
                <c:pt idx="80">
                  <c:v>9.8218634601886041</c:v>
                </c:pt>
                <c:pt idx="81">
                  <c:v>12.973143711661123</c:v>
                </c:pt>
                <c:pt idx="82">
                  <c:v>14.207403790398876</c:v>
                </c:pt>
                <c:pt idx="83">
                  <c:v>18.267677846613971</c:v>
                </c:pt>
                <c:pt idx="84">
                  <c:v>18.316141239661853</c:v>
                </c:pt>
                <c:pt idx="85">
                  <c:v>17.927396465956601</c:v>
                </c:pt>
                <c:pt idx="86">
                  <c:v>18.491073335978271</c:v>
                </c:pt>
                <c:pt idx="87">
                  <c:v>17.606830042420729</c:v>
                </c:pt>
                <c:pt idx="88">
                  <c:v>15.842005676442763</c:v>
                </c:pt>
                <c:pt idx="89">
                  <c:v>13.379833368938261</c:v>
                </c:pt>
                <c:pt idx="90">
                  <c:v>12.062410351878414</c:v>
                </c:pt>
                <c:pt idx="91">
                  <c:v>9.047608874782556</c:v>
                </c:pt>
                <c:pt idx="92">
                  <c:v>7.2307199316385384</c:v>
                </c:pt>
                <c:pt idx="93">
                  <c:v>5.5530564287240214</c:v>
                </c:pt>
                <c:pt idx="94">
                  <c:v>6.1067842646565147</c:v>
                </c:pt>
                <c:pt idx="95">
                  <c:v>6.4767906735435039</c:v>
                </c:pt>
                <c:pt idx="96">
                  <c:v>6.4951017792291026</c:v>
                </c:pt>
                <c:pt idx="97">
                  <c:v>6.3900570696127197</c:v>
                </c:pt>
                <c:pt idx="98">
                  <c:v>5.8504898220770896</c:v>
                </c:pt>
                <c:pt idx="99">
                  <c:v>6.048066652424696</c:v>
                </c:pt>
                <c:pt idx="100">
                  <c:v>6.6744285409100623</c:v>
                </c:pt>
                <c:pt idx="101">
                  <c:v>5.2696005127109595</c:v>
                </c:pt>
                <c:pt idx="102">
                  <c:v>6.6658223212378305</c:v>
                </c:pt>
                <c:pt idx="103">
                  <c:v>8.1184423352763453</c:v>
                </c:pt>
                <c:pt idx="104">
                  <c:v>10.27744376964629</c:v>
                </c:pt>
                <c:pt idx="105">
                  <c:v>12.928586687826167</c:v>
                </c:pt>
                <c:pt idx="106">
                  <c:v>15.554612872707297</c:v>
                </c:pt>
                <c:pt idx="107">
                  <c:v>17.046632282479322</c:v>
                </c:pt>
                <c:pt idx="108">
                  <c:v>18.134861293374431</c:v>
                </c:pt>
                <c:pt idx="109">
                  <c:v>18.153050325022125</c:v>
                </c:pt>
                <c:pt idx="110">
                  <c:v>18.323221533860288</c:v>
                </c:pt>
                <c:pt idx="111">
                  <c:v>17.918424024170658</c:v>
                </c:pt>
                <c:pt idx="112">
                  <c:v>15.474745933408613</c:v>
                </c:pt>
                <c:pt idx="113">
                  <c:v>14.802545243690298</c:v>
                </c:pt>
                <c:pt idx="114">
                  <c:v>12.761650440992462</c:v>
                </c:pt>
                <c:pt idx="115">
                  <c:v>10.259559923093356</c:v>
                </c:pt>
                <c:pt idx="116">
                  <c:v>7.0335093234046449</c:v>
                </c:pt>
                <c:pt idx="117">
                  <c:v>5.7277443769646288</c:v>
                </c:pt>
                <c:pt idx="118">
                  <c:v>5.1385540330210269</c:v>
                </c:pt>
                <c:pt idx="119">
                  <c:v>5.7996459852900788</c:v>
                </c:pt>
                <c:pt idx="120">
                  <c:v>6.0136417737357704</c:v>
                </c:pt>
                <c:pt idx="121">
                  <c:v>5.1461836603900268</c:v>
                </c:pt>
                <c:pt idx="122">
                  <c:v>6.3260902737510296</c:v>
                </c:pt>
                <c:pt idx="123">
                  <c:v>6.3495895260475477</c:v>
                </c:pt>
                <c:pt idx="124">
                  <c:v>6.702444532609027</c:v>
                </c:pt>
                <c:pt idx="125">
                  <c:v>6.0368968779564804</c:v>
                </c:pt>
                <c:pt idx="126">
                  <c:v>6.8649861140781887</c:v>
                </c:pt>
                <c:pt idx="127">
                  <c:v>8.854243598742638</c:v>
                </c:pt>
                <c:pt idx="128">
                  <c:v>9.5630054628131962</c:v>
                </c:pt>
                <c:pt idx="129">
                  <c:v>12.116855372783593</c:v>
                </c:pt>
                <c:pt idx="130">
                  <c:v>14.284432508316295</c:v>
                </c:pt>
                <c:pt idx="131">
                  <c:v>17.683797723319191</c:v>
                </c:pt>
                <c:pt idx="132">
                  <c:v>18.610461745048372</c:v>
                </c:pt>
                <c:pt idx="133">
                  <c:v>18.962889492477188</c:v>
                </c:pt>
                <c:pt idx="134">
                  <c:v>18.988219855342265</c:v>
                </c:pt>
                <c:pt idx="135">
                  <c:v>17.22614215521714</c:v>
                </c:pt>
                <c:pt idx="136">
                  <c:v>15.885830256050294</c:v>
                </c:pt>
                <c:pt idx="137">
                  <c:v>13.839564195684682</c:v>
                </c:pt>
                <c:pt idx="138">
                  <c:v>11.019104586931974</c:v>
                </c:pt>
                <c:pt idx="139">
                  <c:v>10.841669972838528</c:v>
                </c:pt>
                <c:pt idx="140">
                  <c:v>8.8401440473647277</c:v>
                </c:pt>
                <c:pt idx="141">
                  <c:v>6.7974791711172831</c:v>
                </c:pt>
                <c:pt idx="142">
                  <c:v>5.0158085879085661</c:v>
                </c:pt>
                <c:pt idx="143">
                  <c:v>5.2445142979216897</c:v>
                </c:pt>
                <c:pt idx="144">
                  <c:v>5.4407483138523514</c:v>
                </c:pt>
                <c:pt idx="145">
                  <c:v>6.6027710806604203</c:v>
                </c:pt>
                <c:pt idx="146">
                  <c:v>5.6726279488509785</c:v>
                </c:pt>
                <c:pt idx="147">
                  <c:v>6.3723563341166418</c:v>
                </c:pt>
                <c:pt idx="148">
                  <c:v>6.8138370921964171</c:v>
                </c:pt>
                <c:pt idx="149">
                  <c:v>6.0620441297647023</c:v>
                </c:pt>
                <c:pt idx="150">
                  <c:v>5.01623584704123</c:v>
                </c:pt>
                <c:pt idx="151">
                  <c:v>7.805871761223182</c:v>
                </c:pt>
                <c:pt idx="152">
                  <c:v>10.233314004943999</c:v>
                </c:pt>
                <c:pt idx="153">
                  <c:v>12.303567613757744</c:v>
                </c:pt>
                <c:pt idx="154">
                  <c:v>14.811426129947813</c:v>
                </c:pt>
                <c:pt idx="155">
                  <c:v>17.802819910275581</c:v>
                </c:pt>
                <c:pt idx="156">
                  <c:v>18.270790734580522</c:v>
                </c:pt>
                <c:pt idx="157">
                  <c:v>18.578295236060672</c:v>
                </c:pt>
                <c:pt idx="158">
                  <c:v>18.407635731070894</c:v>
                </c:pt>
                <c:pt idx="159">
                  <c:v>18.007049775688955</c:v>
                </c:pt>
                <c:pt idx="160">
                  <c:v>16.917905209509566</c:v>
                </c:pt>
                <c:pt idx="161">
                  <c:v>13.143009735404522</c:v>
                </c:pt>
                <c:pt idx="162">
                  <c:v>12.34012878810999</c:v>
                </c:pt>
                <c:pt idx="163">
                  <c:v>9.895840327158421</c:v>
                </c:pt>
                <c:pt idx="164">
                  <c:v>8.4934537797173988</c:v>
                </c:pt>
                <c:pt idx="165">
                  <c:v>5.7879879146702473</c:v>
                </c:pt>
                <c:pt idx="166">
                  <c:v>6.9970702230903044</c:v>
                </c:pt>
                <c:pt idx="167">
                  <c:v>6.0284737693411055</c:v>
                </c:pt>
              </c:numCache>
            </c:numRef>
          </c:xVal>
          <c:yVal>
            <c:numRef>
              <c:f>Baseline!$D$5:$D$185</c:f>
              <c:numCache>
                <c:formatCode>_-* #,##0.00000_-;\-* #,##0.00000_-;_-* "-"??_-;_-@_-</c:formatCode>
                <c:ptCount val="181"/>
                <c:pt idx="0">
                  <c:v>1.9757219498909108E-2</c:v>
                </c:pt>
                <c:pt idx="1">
                  <c:v>2.0881887610118558E-2</c:v>
                </c:pt>
                <c:pt idx="2">
                  <c:v>2.0141325459174009E-2</c:v>
                </c:pt>
                <c:pt idx="3">
                  <c:v>2.1372197983359927E-2</c:v>
                </c:pt>
                <c:pt idx="4">
                  <c:v>2.0924735597422858E-2</c:v>
                </c:pt>
                <c:pt idx="5">
                  <c:v>2.0714463067133239E-2</c:v>
                </c:pt>
                <c:pt idx="6">
                  <c:v>2.0455299884663072E-2</c:v>
                </c:pt>
                <c:pt idx="7">
                  <c:v>2.1546641783524726E-2</c:v>
                </c:pt>
                <c:pt idx="8">
                  <c:v>2.1400397086115748E-2</c:v>
                </c:pt>
                <c:pt idx="9">
                  <c:v>2.1247926612773669E-2</c:v>
                </c:pt>
                <c:pt idx="10">
                  <c:v>2.0102933174253206E-2</c:v>
                </c:pt>
                <c:pt idx="11">
                  <c:v>2.1472603879535961E-2</c:v>
                </c:pt>
                <c:pt idx="12">
                  <c:v>2.1175719819353456E-2</c:v>
                </c:pt>
                <c:pt idx="13">
                  <c:v>2.0781786899037286E-2</c:v>
                </c:pt>
                <c:pt idx="14">
                  <c:v>2.0362706726912892E-2</c:v>
                </c:pt>
                <c:pt idx="15">
                  <c:v>1.9784686157437507E-2</c:v>
                </c:pt>
                <c:pt idx="16">
                  <c:v>1.99375228528933E-2</c:v>
                </c:pt>
                <c:pt idx="17">
                  <c:v>2.0483621061456795E-2</c:v>
                </c:pt>
                <c:pt idx="18">
                  <c:v>2.0049342671613353E-2</c:v>
                </c:pt>
                <c:pt idx="19">
                  <c:v>2.0086514216155121E-2</c:v>
                </c:pt>
                <c:pt idx="20">
                  <c:v>2.1731767062006128E-2</c:v>
                </c:pt>
                <c:pt idx="21">
                  <c:v>2.0646101605907002E-2</c:v>
                </c:pt>
                <c:pt idx="22">
                  <c:v>1.9992883429082758E-2</c:v>
                </c:pt>
                <c:pt idx="23">
                  <c:v>1.9764055645031732E-2</c:v>
                </c:pt>
                <c:pt idx="24">
                  <c:v>1.9772539790666059E-2</c:v>
                </c:pt>
                <c:pt idx="25">
                  <c:v>2.0510477349795671E-2</c:v>
                </c:pt>
                <c:pt idx="26">
                  <c:v>2.0818042888294769E-2</c:v>
                </c:pt>
                <c:pt idx="27">
                  <c:v>2.0897085827837603E-2</c:v>
                </c:pt>
                <c:pt idx="28">
                  <c:v>2.0958244920827505E-2</c:v>
                </c:pt>
                <c:pt idx="29">
                  <c:v>2.0969048473182008E-2</c:v>
                </c:pt>
                <c:pt idx="30">
                  <c:v>2.008718562336359E-2</c:v>
                </c:pt>
                <c:pt idx="31">
                  <c:v>2.1080807254883108E-2</c:v>
                </c:pt>
                <c:pt idx="32">
                  <c:v>2.0656294788071985E-2</c:v>
                </c:pt>
                <c:pt idx="33">
                  <c:v>2.0458962105800189E-2</c:v>
                </c:pt>
                <c:pt idx="34">
                  <c:v>1.9868795169553356E-2</c:v>
                </c:pt>
                <c:pt idx="35">
                  <c:v>2.0970086102504192E-2</c:v>
                </c:pt>
                <c:pt idx="36">
                  <c:v>2.1321354146572918E-2</c:v>
                </c:pt>
                <c:pt idx="37">
                  <c:v>2.1359929542550577E-2</c:v>
                </c:pt>
                <c:pt idx="38">
                  <c:v>2.07944825989793E-2</c:v>
                </c:pt>
                <c:pt idx="39">
                  <c:v>2.0358617246643111E-2</c:v>
                </c:pt>
                <c:pt idx="40">
                  <c:v>2.1506662536111172E-2</c:v>
                </c:pt>
                <c:pt idx="41">
                  <c:v>2.1208069439398018E-2</c:v>
                </c:pt>
                <c:pt idx="42">
                  <c:v>2.1666518488746445E-2</c:v>
                </c:pt>
                <c:pt idx="43">
                  <c:v>2.1606152877002925E-2</c:v>
                </c:pt>
                <c:pt idx="44">
                  <c:v>2.0833424217070674E-2</c:v>
                </c:pt>
                <c:pt idx="45">
                  <c:v>2.0039393637524178E-2</c:v>
                </c:pt>
                <c:pt idx="46">
                  <c:v>2.0678878485084224E-2</c:v>
                </c:pt>
                <c:pt idx="47">
                  <c:v>2.0225373434270905E-2</c:v>
                </c:pt>
                <c:pt idx="48">
                  <c:v>2.1479195877582777E-2</c:v>
                </c:pt>
                <c:pt idx="49">
                  <c:v>2.0173919227294373E-2</c:v>
                </c:pt>
                <c:pt idx="50">
                  <c:v>2.1314029704298677E-2</c:v>
                </c:pt>
                <c:pt idx="51">
                  <c:v>2.1442024333041012E-2</c:v>
                </c:pt>
                <c:pt idx="52">
                  <c:v>2.1748308094142119E-2</c:v>
                </c:pt>
                <c:pt idx="53">
                  <c:v>2.1754106610942556E-2</c:v>
                </c:pt>
                <c:pt idx="54">
                  <c:v>2.0977715729873191E-2</c:v>
                </c:pt>
                <c:pt idx="55">
                  <c:v>2.0539592007835773E-2</c:v>
                </c:pt>
                <c:pt idx="56">
                  <c:v>2.0287142897450323E-2</c:v>
                </c:pt>
                <c:pt idx="57">
                  <c:v>2.0349278582743456E-2</c:v>
                </c:pt>
                <c:pt idx="58">
                  <c:v>2.1435005075861529E-2</c:v>
                </c:pt>
                <c:pt idx="59">
                  <c:v>1.9802203781876727E-2</c:v>
                </c:pt>
                <c:pt idx="60">
                  <c:v>2.0506448906544839E-2</c:v>
                </c:pt>
                <c:pt idx="61">
                  <c:v>1.9939964333651382E-2</c:v>
                </c:pt>
                <c:pt idx="62">
                  <c:v>2.1109128431676834E-2</c:v>
                </c:pt>
                <c:pt idx="63">
                  <c:v>1.9867147170041653E-2</c:v>
                </c:pt>
                <c:pt idx="64">
                  <c:v>1.9772295642590251E-2</c:v>
                </c:pt>
                <c:pt idx="65">
                  <c:v>2.1592297473700822E-2</c:v>
                </c:pt>
                <c:pt idx="66">
                  <c:v>2.0306491632458106E-2</c:v>
                </c:pt>
                <c:pt idx="67">
                  <c:v>2.030051000460081E-2</c:v>
                </c:pt>
                <c:pt idx="68">
                  <c:v>2.0930534114223295E-2</c:v>
                </c:pt>
                <c:pt idx="69">
                  <c:v>2.1137083386356847E-2</c:v>
                </c:pt>
                <c:pt idx="70">
                  <c:v>2.1429939003288514E-2</c:v>
                </c:pt>
                <c:pt idx="71">
                  <c:v>2.1207703217284303E-2</c:v>
                </c:pt>
                <c:pt idx="72">
                  <c:v>2.0724595212279269E-2</c:v>
                </c:pt>
                <c:pt idx="73">
                  <c:v>2.0165435081660046E-2</c:v>
                </c:pt>
                <c:pt idx="74">
                  <c:v>2.1242189132992181E-2</c:v>
                </c:pt>
                <c:pt idx="75">
                  <c:v>2.0691635222045191E-2</c:v>
                </c:pt>
                <c:pt idx="76">
                  <c:v>2.0670638487525702E-2</c:v>
                </c:pt>
                <c:pt idx="77">
                  <c:v>2.1653029307558053E-2</c:v>
                </c:pt>
                <c:pt idx="78">
                  <c:v>2.1243592984428076E-2</c:v>
                </c:pt>
                <c:pt idx="79">
                  <c:v>1.9971276324373753E-2</c:v>
                </c:pt>
                <c:pt idx="80">
                  <c:v>2.0952812626140776E-2</c:v>
                </c:pt>
                <c:pt idx="81">
                  <c:v>2.0525187271363102E-2</c:v>
                </c:pt>
                <c:pt idx="82">
                  <c:v>2.122473254557191E-2</c:v>
                </c:pt>
                <c:pt idx="83">
                  <c:v>2.0972649657300176E-2</c:v>
                </c:pt>
                <c:pt idx="84">
                  <c:v>2.0899527308595685E-2</c:v>
                </c:pt>
                <c:pt idx="85">
                  <c:v>2.047739528552369E-2</c:v>
                </c:pt>
                <c:pt idx="86">
                  <c:v>2.005782681724768E-2</c:v>
                </c:pt>
                <c:pt idx="87">
                  <c:v>2.020492603292199E-2</c:v>
                </c:pt>
                <c:pt idx="88">
                  <c:v>2.0605023692152311E-2</c:v>
                </c:pt>
                <c:pt idx="89">
                  <c:v>2.1360478875721147E-2</c:v>
                </c:pt>
                <c:pt idx="90">
                  <c:v>2.0788928230254668E-2</c:v>
                </c:pt>
                <c:pt idx="91">
                  <c:v>2.1734696838915823E-2</c:v>
                </c:pt>
                <c:pt idx="92">
                  <c:v>2.1257814609843891E-2</c:v>
                </c:pt>
                <c:pt idx="93">
                  <c:v>2.0445839146725511E-2</c:v>
                </c:pt>
                <c:pt idx="94">
                  <c:v>2.0092678955069269E-2</c:v>
                </c:pt>
                <c:pt idx="95">
                  <c:v>2.1069332295320129E-2</c:v>
                </c:pt>
                <c:pt idx="96">
                  <c:v>2.0738511652600322E-2</c:v>
                </c:pt>
                <c:pt idx="97">
                  <c:v>1.9881796054590128E-2</c:v>
                </c:pt>
                <c:pt idx="98">
                  <c:v>2.1154234788682356E-2</c:v>
                </c:pt>
                <c:pt idx="99">
                  <c:v>2.0764330311617014E-2</c:v>
                </c:pt>
                <c:pt idx="100">
                  <c:v>2.0049708893727064E-2</c:v>
                </c:pt>
                <c:pt idx="101">
                  <c:v>2.1653883825823381E-2</c:v>
                </c:pt>
                <c:pt idx="102">
                  <c:v>2.0037867712050378E-2</c:v>
                </c:pt>
                <c:pt idx="103">
                  <c:v>2.1564952889210325E-2</c:v>
                </c:pt>
                <c:pt idx="104">
                  <c:v>2.1140501459418159E-2</c:v>
                </c:pt>
                <c:pt idx="105">
                  <c:v>2.0360814579325381E-2</c:v>
                </c:pt>
                <c:pt idx="106">
                  <c:v>2.0607831395024104E-2</c:v>
                </c:pt>
                <c:pt idx="107">
                  <c:v>1.9895468346835376E-2</c:v>
                </c:pt>
                <c:pt idx="108">
                  <c:v>2.1687942482398595E-2</c:v>
                </c:pt>
                <c:pt idx="109">
                  <c:v>2.1121091687391423E-2</c:v>
                </c:pt>
                <c:pt idx="110">
                  <c:v>2.0061183853290039E-2</c:v>
                </c:pt>
                <c:pt idx="111">
                  <c:v>2.1509226090907156E-2</c:v>
                </c:pt>
                <c:pt idx="112">
                  <c:v>2.1398077679395573E-2</c:v>
                </c:pt>
                <c:pt idx="113">
                  <c:v>2.0918815006584515E-2</c:v>
                </c:pt>
                <c:pt idx="114">
                  <c:v>2.013741908996108E-2</c:v>
                </c:pt>
                <c:pt idx="115">
                  <c:v>2.0110501764603252E-2</c:v>
                </c:pt>
                <c:pt idx="116">
                  <c:v>2.1389105237609632E-2</c:v>
                </c:pt>
                <c:pt idx="117">
                  <c:v>2.0705246477271486E-2</c:v>
                </c:pt>
                <c:pt idx="118">
                  <c:v>2.006582266673039E-2</c:v>
                </c:pt>
                <c:pt idx="119">
                  <c:v>2.0762560238067409E-2</c:v>
                </c:pt>
                <c:pt idx="120">
                  <c:v>2.1218750917714614E-2</c:v>
                </c:pt>
                <c:pt idx="121">
                  <c:v>2.0565898963004082E-2</c:v>
                </c:pt>
                <c:pt idx="122">
                  <c:v>2.0313877111751297E-2</c:v>
                </c:pt>
                <c:pt idx="123">
                  <c:v>2.0892202866321444E-2</c:v>
                </c:pt>
                <c:pt idx="124">
                  <c:v>2.1119199539803912E-2</c:v>
                </c:pt>
                <c:pt idx="125">
                  <c:v>2.126642082951612E-2</c:v>
                </c:pt>
                <c:pt idx="126">
                  <c:v>2.1198547664441507E-2</c:v>
                </c:pt>
                <c:pt idx="127">
                  <c:v>2.0705307514290439E-2</c:v>
                </c:pt>
                <c:pt idx="128">
                  <c:v>2.0000757204527566E-2</c:v>
                </c:pt>
                <c:pt idx="129">
                  <c:v>2.0490335133541513E-2</c:v>
                </c:pt>
                <c:pt idx="130">
                  <c:v>2.1424079449469124E-2</c:v>
                </c:pt>
                <c:pt idx="131">
                  <c:v>1.9824909552926873E-2</c:v>
                </c:pt>
                <c:pt idx="132">
                  <c:v>2.0788745119197812E-2</c:v>
                </c:pt>
                <c:pt idx="133">
                  <c:v>2.1080685180845205E-2</c:v>
                </c:pt>
                <c:pt idx="134">
                  <c:v>2.0607159987815631E-2</c:v>
                </c:pt>
                <c:pt idx="135">
                  <c:v>1.9964073956137418E-2</c:v>
                </c:pt>
                <c:pt idx="136">
                  <c:v>2.1653395529671767E-2</c:v>
                </c:pt>
                <c:pt idx="137">
                  <c:v>2.1597485620311739E-2</c:v>
                </c:pt>
                <c:pt idx="138">
                  <c:v>2.085381058140064E-2</c:v>
                </c:pt>
                <c:pt idx="139">
                  <c:v>2.0446693664990839E-2</c:v>
                </c:pt>
                <c:pt idx="140">
                  <c:v>2.0698166183073057E-2</c:v>
                </c:pt>
                <c:pt idx="141">
                  <c:v>2.0504678832995234E-2</c:v>
                </c:pt>
                <c:pt idx="142">
                  <c:v>2.144867736810678E-2</c:v>
                </c:pt>
                <c:pt idx="143">
                  <c:v>2.0388464348910635E-2</c:v>
                </c:pt>
                <c:pt idx="144">
                  <c:v>2.0666915229369632E-2</c:v>
                </c:pt>
                <c:pt idx="145">
                  <c:v>2.0298495782975393E-2</c:v>
                </c:pt>
                <c:pt idx="146">
                  <c:v>2.1720658324556864E-2</c:v>
                </c:pt>
                <c:pt idx="147">
                  <c:v>2.035031621206564E-2</c:v>
                </c:pt>
                <c:pt idx="148">
                  <c:v>2.1233094617168335E-2</c:v>
                </c:pt>
                <c:pt idx="149">
                  <c:v>2.0889273089411749E-2</c:v>
                </c:pt>
                <c:pt idx="150">
                  <c:v>2.0146696716841786E-2</c:v>
                </c:pt>
                <c:pt idx="151">
                  <c:v>2.1277346455908529E-2</c:v>
                </c:pt>
                <c:pt idx="152">
                  <c:v>2.1433601224425634E-2</c:v>
                </c:pt>
                <c:pt idx="153">
                  <c:v>2.0550029338076564E-2</c:v>
                </c:pt>
                <c:pt idx="154">
                  <c:v>2.075651757319116E-2</c:v>
                </c:pt>
                <c:pt idx="155">
                  <c:v>2.1535044749923848E-2</c:v>
                </c:pt>
                <c:pt idx="156">
                  <c:v>1.9809650298188871E-2</c:v>
                </c:pt>
                <c:pt idx="157">
                  <c:v>2.1743974465796526E-2</c:v>
                </c:pt>
                <c:pt idx="158">
                  <c:v>2.0899893530709396E-2</c:v>
                </c:pt>
                <c:pt idx="159">
                  <c:v>1.9855733247497627E-2</c:v>
                </c:pt>
                <c:pt idx="160">
                  <c:v>2.0817371481086297E-2</c:v>
                </c:pt>
                <c:pt idx="161">
                  <c:v>2.014285138464781E-2</c:v>
                </c:pt>
                <c:pt idx="162">
                  <c:v>2.1440803592661973E-2</c:v>
                </c:pt>
                <c:pt idx="163">
                  <c:v>2.1008234239349187E-2</c:v>
                </c:pt>
                <c:pt idx="164">
                  <c:v>2.1069942665509649E-2</c:v>
                </c:pt>
                <c:pt idx="165">
                  <c:v>2.0150419974997856E-2</c:v>
                </c:pt>
                <c:pt idx="166">
                  <c:v>2.1439033519112364E-2</c:v>
                </c:pt>
                <c:pt idx="167">
                  <c:v>2.0001367574717085E-2</c:v>
                </c:pt>
              </c:numCache>
            </c:numRef>
          </c:yVal>
          <c:smooth val="0"/>
        </c:ser>
        <c:dLbls>
          <c:showLegendKey val="0"/>
          <c:showVal val="0"/>
          <c:showCatName val="0"/>
          <c:showSerName val="0"/>
          <c:showPercent val="0"/>
          <c:showBubbleSize val="0"/>
        </c:dLbls>
        <c:axId val="230453920"/>
        <c:axId val="230454312"/>
      </c:scatterChart>
      <c:valAx>
        <c:axId val="23045392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CO</a:t>
                </a:r>
                <a:r>
                  <a:rPr lang="en-AU" baseline="0"/>
                  <a:t> Level (PPM)</a:t>
                </a:r>
                <a:endParaRPr lang="en-AU"/>
              </a:p>
            </c:rich>
          </c:tx>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_(* #,##0.00_);_(* \(#,##0.00\);_(* &quot;-&quot;??_);_(@_)"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30454312"/>
        <c:crosses val="autoZero"/>
        <c:crossBetween val="midCat"/>
      </c:valAx>
      <c:valAx>
        <c:axId val="230454312"/>
        <c:scaling>
          <c:orientation val="minMax"/>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Electricity</a:t>
                </a:r>
                <a:r>
                  <a:rPr lang="en-AU" baseline="0"/>
                  <a:t> COnsumption (MWh/hr)</a:t>
                </a:r>
                <a:endParaRPr lang="en-AU"/>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30453920"/>
        <c:crosses val="autoZero"/>
        <c:crossBetween val="midCat"/>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en-AU" sz="1100"/>
              <a:t>Fan Energy vs. Air Flow Rate </a:t>
            </a:r>
          </a:p>
        </c:rich>
      </c:tx>
      <c:layout/>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0"/>
          <c:order val="0"/>
          <c:tx>
            <c:v>Fan Energy vs. Air Flow Rate</c:v>
          </c:tx>
          <c:spPr>
            <a:ln w="25400" cap="rnd">
              <a:noFill/>
              <a:round/>
            </a:ln>
            <a:effectLst/>
          </c:spPr>
          <c:marker>
            <c:symbol val="circle"/>
            <c:size val="5"/>
            <c:spPr>
              <a:solidFill>
                <a:schemeClr val="accent1"/>
              </a:solidFill>
              <a:ln w="9525">
                <a:solidFill>
                  <a:schemeClr val="accent1"/>
                </a:solidFill>
              </a:ln>
              <a:effectLst/>
            </c:spPr>
          </c:marker>
          <c:xVal>
            <c:numRef>
              <c:f>'Operating Data'!$J$8:$J$175</c:f>
              <c:numCache>
                <c:formatCode>_(* #,##0.00_);_(* \(#,##0.00\);_(* "-"??_);_(@_)</c:formatCode>
                <c:ptCount val="168"/>
                <c:pt idx="0">
                  <c:v>1.0708239997558517</c:v>
                </c:pt>
                <c:pt idx="1">
                  <c:v>1.5078337961973935</c:v>
                </c:pt>
                <c:pt idx="2">
                  <c:v>1.2570021668141727</c:v>
                </c:pt>
                <c:pt idx="3">
                  <c:v>1.4430735190893276</c:v>
                </c:pt>
                <c:pt idx="4">
                  <c:v>1.492070986053041</c:v>
                </c:pt>
                <c:pt idx="5">
                  <c:v>1.5495983764152959</c:v>
                </c:pt>
                <c:pt idx="6">
                  <c:v>1.4351081881160923</c:v>
                </c:pt>
                <c:pt idx="7">
                  <c:v>1.7793105868709373</c:v>
                </c:pt>
                <c:pt idx="8">
                  <c:v>2.3692022461622977</c:v>
                </c:pt>
                <c:pt idx="9">
                  <c:v>2.8880620746482739</c:v>
                </c:pt>
                <c:pt idx="10">
                  <c:v>3.1280358287301246</c:v>
                </c:pt>
                <c:pt idx="11">
                  <c:v>4.1421573534348584</c:v>
                </c:pt>
                <c:pt idx="12">
                  <c:v>3.9165034943693349</c:v>
                </c:pt>
                <c:pt idx="13">
                  <c:v>3.9766707358012634</c:v>
                </c:pt>
                <c:pt idx="14">
                  <c:v>3.7165004425183872</c:v>
                </c:pt>
                <c:pt idx="15">
                  <c:v>3.7757216101565598</c:v>
                </c:pt>
                <c:pt idx="16">
                  <c:v>3.4525464644306774</c:v>
                </c:pt>
                <c:pt idx="17">
                  <c:v>3.136817835016938</c:v>
                </c:pt>
                <c:pt idx="18">
                  <c:v>2.5753999450666827</c:v>
                </c:pt>
                <c:pt idx="19">
                  <c:v>1.9687841425824764</c:v>
                </c:pt>
                <c:pt idx="20">
                  <c:v>1.7010000915555286</c:v>
                </c:pt>
                <c:pt idx="21">
                  <c:v>1.2377297280800805</c:v>
                </c:pt>
                <c:pt idx="22">
                  <c:v>1.5459819330423901</c:v>
                </c:pt>
                <c:pt idx="23">
                  <c:v>1.5004788354136782</c:v>
                </c:pt>
                <c:pt idx="24">
                  <c:v>1.4657640308847315</c:v>
                </c:pt>
                <c:pt idx="25">
                  <c:v>1.4339179662465282</c:v>
                </c:pt>
                <c:pt idx="26">
                  <c:v>1.1364082766197696</c:v>
                </c:pt>
                <c:pt idx="27">
                  <c:v>1.361192358165227</c:v>
                </c:pt>
                <c:pt idx="28">
                  <c:v>1.4808096560563979</c:v>
                </c:pt>
                <c:pt idx="29">
                  <c:v>1.1177767265846734</c:v>
                </c:pt>
                <c:pt idx="30">
                  <c:v>1.3362892544328133</c:v>
                </c:pt>
                <c:pt idx="31">
                  <c:v>1.6316010010071107</c:v>
                </c:pt>
                <c:pt idx="32">
                  <c:v>2.0256706442457353</c:v>
                </c:pt>
                <c:pt idx="33">
                  <c:v>2.6358265938291572</c:v>
                </c:pt>
                <c:pt idx="34">
                  <c:v>3.1606753746147036</c:v>
                </c:pt>
                <c:pt idx="35">
                  <c:v>3.9330140079958493</c:v>
                </c:pt>
                <c:pt idx="36">
                  <c:v>3.7271208838160343</c:v>
                </c:pt>
                <c:pt idx="37">
                  <c:v>3.9463200781273842</c:v>
                </c:pt>
                <c:pt idx="38">
                  <c:v>3.7494146549882501</c:v>
                </c:pt>
                <c:pt idx="39">
                  <c:v>3.9119409772026734</c:v>
                </c:pt>
                <c:pt idx="40">
                  <c:v>3.6573714407788325</c:v>
                </c:pt>
                <c:pt idx="41">
                  <c:v>3.2268321787163914</c:v>
                </c:pt>
                <c:pt idx="42">
                  <c:v>2.5571498764000364</c:v>
                </c:pt>
                <c:pt idx="43">
                  <c:v>2.1725562303537096</c:v>
                </c:pt>
                <c:pt idx="44">
                  <c:v>1.9298583941160314</c:v>
                </c:pt>
                <c:pt idx="45">
                  <c:v>1.1694750816370127</c:v>
                </c:pt>
                <c:pt idx="46">
                  <c:v>1.479863582262642</c:v>
                </c:pt>
                <c:pt idx="47">
                  <c:v>1.2594436475722524</c:v>
                </c:pt>
                <c:pt idx="48">
                  <c:v>1.2629685354167302</c:v>
                </c:pt>
                <c:pt idx="49">
                  <c:v>1.5523755607776115</c:v>
                </c:pt>
                <c:pt idx="50">
                  <c:v>1.5534742271187474</c:v>
                </c:pt>
                <c:pt idx="51">
                  <c:v>1.3844169438764609</c:v>
                </c:pt>
                <c:pt idx="52">
                  <c:v>1.3124848170415355</c:v>
                </c:pt>
                <c:pt idx="53">
                  <c:v>1.2448558000427257</c:v>
                </c:pt>
                <c:pt idx="54">
                  <c:v>1.1101776177251501</c:v>
                </c:pt>
                <c:pt idx="55">
                  <c:v>1.7800735496078373</c:v>
                </c:pt>
                <c:pt idx="56">
                  <c:v>2.363068025757622</c:v>
                </c:pt>
                <c:pt idx="57">
                  <c:v>2.6952461317789238</c:v>
                </c:pt>
                <c:pt idx="58">
                  <c:v>3.5080370494705035</c:v>
                </c:pt>
                <c:pt idx="59">
                  <c:v>4.0935566270943324</c:v>
                </c:pt>
                <c:pt idx="60">
                  <c:v>3.7998464918973358</c:v>
                </c:pt>
                <c:pt idx="61">
                  <c:v>4.0787551499984742</c:v>
                </c:pt>
                <c:pt idx="62">
                  <c:v>3.7594094668416393</c:v>
                </c:pt>
                <c:pt idx="63">
                  <c:v>3.7832596819971314</c:v>
                </c:pt>
                <c:pt idx="64">
                  <c:v>3.4704455702383497</c:v>
                </c:pt>
                <c:pt idx="65">
                  <c:v>3.1139747306741539</c:v>
                </c:pt>
                <c:pt idx="66">
                  <c:v>2.5943061616870629</c:v>
                </c:pt>
                <c:pt idx="67">
                  <c:v>2.4320398571733759</c:v>
                </c:pt>
                <c:pt idx="68">
                  <c:v>1.6380709250160221</c:v>
                </c:pt>
                <c:pt idx="69">
                  <c:v>1.2859337137974181</c:v>
                </c:pt>
                <c:pt idx="70">
                  <c:v>1.3035581530198064</c:v>
                </c:pt>
                <c:pt idx="71">
                  <c:v>1.0796896267586289</c:v>
                </c:pt>
                <c:pt idx="72">
                  <c:v>1.4964961699270605</c:v>
                </c:pt>
                <c:pt idx="73">
                  <c:v>1.5639115573595384</c:v>
                </c:pt>
                <c:pt idx="74">
                  <c:v>1.4979610583819085</c:v>
                </c:pt>
                <c:pt idx="75">
                  <c:v>1.2680956450086975</c:v>
                </c:pt>
                <c:pt idx="76">
                  <c:v>1.5472331919309059</c:v>
                </c:pt>
                <c:pt idx="77">
                  <c:v>1.2719562364574113</c:v>
                </c:pt>
                <c:pt idx="78">
                  <c:v>1.1689104892117068</c:v>
                </c:pt>
                <c:pt idx="79">
                  <c:v>1.6818192083498642</c:v>
                </c:pt>
                <c:pt idx="80">
                  <c:v>2.4299493392742701</c:v>
                </c:pt>
                <c:pt idx="81">
                  <c:v>2.6606991790520946</c:v>
                </c:pt>
                <c:pt idx="82">
                  <c:v>3.1661076693014309</c:v>
                </c:pt>
                <c:pt idx="83">
                  <c:v>3.7977864925077061</c:v>
                </c:pt>
                <c:pt idx="84">
                  <c:v>4.1263487655262914</c:v>
                </c:pt>
                <c:pt idx="85">
                  <c:v>3.8578621784112062</c:v>
                </c:pt>
                <c:pt idx="86">
                  <c:v>3.9177700125125887</c:v>
                </c:pt>
                <c:pt idx="87">
                  <c:v>4.0066246528519542</c:v>
                </c:pt>
                <c:pt idx="88">
                  <c:v>3.6483227027191991</c:v>
                </c:pt>
                <c:pt idx="89">
                  <c:v>3.2063389996032594</c:v>
                </c:pt>
                <c:pt idx="90">
                  <c:v>2.4294451734977258</c:v>
                </c:pt>
                <c:pt idx="91">
                  <c:v>2.1191640980254527</c:v>
                </c:pt>
                <c:pt idx="92">
                  <c:v>1.911074251533555</c:v>
                </c:pt>
                <c:pt idx="93">
                  <c:v>1.2274297311319313</c:v>
                </c:pt>
                <c:pt idx="94">
                  <c:v>1.4065886410107729</c:v>
                </c:pt>
                <c:pt idx="95">
                  <c:v>1.361116061891537</c:v>
                </c:pt>
                <c:pt idx="96">
                  <c:v>1.2616562395092621</c:v>
                </c:pt>
                <c:pt idx="97">
                  <c:v>1.2976528214362009</c:v>
                </c:pt>
                <c:pt idx="98">
                  <c:v>1.1366371654408396</c:v>
                </c:pt>
                <c:pt idx="99">
                  <c:v>1.5489117099520857</c:v>
                </c:pt>
                <c:pt idx="100">
                  <c:v>1.4636887722403635</c:v>
                </c:pt>
                <c:pt idx="101">
                  <c:v>1.1970485549485761</c:v>
                </c:pt>
                <c:pt idx="102">
                  <c:v>1.5166536454359567</c:v>
                </c:pt>
                <c:pt idx="103">
                  <c:v>1.8301391644032106</c:v>
                </c:pt>
                <c:pt idx="104">
                  <c:v>2.2288476210821866</c:v>
                </c:pt>
                <c:pt idx="105">
                  <c:v>2.5773531296731464</c:v>
                </c:pt>
                <c:pt idx="106">
                  <c:v>3.3412228766747032</c:v>
                </c:pt>
                <c:pt idx="107">
                  <c:v>3.9013968321787162</c:v>
                </c:pt>
                <c:pt idx="108">
                  <c:v>3.7156917020172733</c:v>
                </c:pt>
                <c:pt idx="109">
                  <c:v>4.0278960539567246</c:v>
                </c:pt>
                <c:pt idx="110">
                  <c:v>4.177375713370159</c:v>
                </c:pt>
                <c:pt idx="111">
                  <c:v>4.1668468276009403</c:v>
                </c:pt>
                <c:pt idx="112">
                  <c:v>3.6065581225012968</c:v>
                </c:pt>
                <c:pt idx="113">
                  <c:v>3.2475084688863798</c:v>
                </c:pt>
                <c:pt idx="114">
                  <c:v>2.8611294900357063</c:v>
                </c:pt>
                <c:pt idx="115">
                  <c:v>2.2504852443006684</c:v>
                </c:pt>
                <c:pt idx="116">
                  <c:v>1.9629404583880123</c:v>
                </c:pt>
                <c:pt idx="117">
                  <c:v>1.5606613361003447</c:v>
                </c:pt>
                <c:pt idx="118">
                  <c:v>1.4619492172002317</c:v>
                </c:pt>
                <c:pt idx="119">
                  <c:v>1.4655046235541853</c:v>
                </c:pt>
                <c:pt idx="120">
                  <c:v>1.3304144413586838</c:v>
                </c:pt>
                <c:pt idx="121">
                  <c:v>1.3655717642750327</c:v>
                </c:pt>
                <c:pt idx="122">
                  <c:v>1.350556657612842</c:v>
                </c:pt>
                <c:pt idx="123">
                  <c:v>1.4334907071138643</c:v>
                </c:pt>
                <c:pt idx="124">
                  <c:v>1.39311471907712</c:v>
                </c:pt>
                <c:pt idx="125">
                  <c:v>1.1729389324625383</c:v>
                </c:pt>
                <c:pt idx="126">
                  <c:v>1.2555220191045868</c:v>
                </c:pt>
                <c:pt idx="127">
                  <c:v>1.7369356364635151</c:v>
                </c:pt>
                <c:pt idx="128">
                  <c:v>2.2689489425336467</c:v>
                </c:pt>
                <c:pt idx="129">
                  <c:v>2.7829410687582015</c:v>
                </c:pt>
                <c:pt idx="130">
                  <c:v>3.4245689260536514</c:v>
                </c:pt>
                <c:pt idx="131">
                  <c:v>4.0179622791222878</c:v>
                </c:pt>
                <c:pt idx="132">
                  <c:v>3.8658885464033936</c:v>
                </c:pt>
                <c:pt idx="133">
                  <c:v>3.7789260536515394</c:v>
                </c:pt>
                <c:pt idx="134">
                  <c:v>3.7159663686025572</c:v>
                </c:pt>
                <c:pt idx="135">
                  <c:v>3.9864366588335827</c:v>
                </c:pt>
                <c:pt idx="136">
                  <c:v>3.4098968474379712</c:v>
                </c:pt>
                <c:pt idx="137">
                  <c:v>2.8458848841822566</c:v>
                </c:pt>
                <c:pt idx="138">
                  <c:v>2.6558925138096252</c:v>
                </c:pt>
                <c:pt idx="139">
                  <c:v>2.2507446516312144</c:v>
                </c:pt>
                <c:pt idx="140">
                  <c:v>1.8454899746696372</c:v>
                </c:pt>
                <c:pt idx="141">
                  <c:v>1.1516522721030302</c:v>
                </c:pt>
                <c:pt idx="142">
                  <c:v>1.307022003845332</c:v>
                </c:pt>
                <c:pt idx="143">
                  <c:v>1.0740742210150453</c:v>
                </c:pt>
                <c:pt idx="144">
                  <c:v>1.078987701040681</c:v>
                </c:pt>
                <c:pt idx="145">
                  <c:v>1.3791677602465895</c:v>
                </c:pt>
                <c:pt idx="146">
                  <c:v>1.0844352549821465</c:v>
                </c:pt>
                <c:pt idx="147">
                  <c:v>1.2496472060304573</c:v>
                </c:pt>
                <c:pt idx="148">
                  <c:v>1.3657548753318887</c:v>
                </c:pt>
                <c:pt idx="149">
                  <c:v>1.5678179265724661</c:v>
                </c:pt>
                <c:pt idx="150">
                  <c:v>1.4040403454695272</c:v>
                </c:pt>
                <c:pt idx="151">
                  <c:v>1.977680898464919</c:v>
                </c:pt>
                <c:pt idx="152">
                  <c:v>2.43132267220069</c:v>
                </c:pt>
                <c:pt idx="153">
                  <c:v>2.8119794305246129</c:v>
                </c:pt>
                <c:pt idx="154">
                  <c:v>3.2793008209479049</c:v>
                </c:pt>
                <c:pt idx="155">
                  <c:v>4.1575844599749745</c:v>
                </c:pt>
                <c:pt idx="156">
                  <c:v>3.7477208777123323</c:v>
                </c:pt>
                <c:pt idx="157">
                  <c:v>3.9949818414868616</c:v>
                </c:pt>
                <c:pt idx="158">
                  <c:v>4.1921314127018032</c:v>
                </c:pt>
                <c:pt idx="159">
                  <c:v>4.0581551561021758</c:v>
                </c:pt>
                <c:pt idx="160">
                  <c:v>3.5751393169957577</c:v>
                </c:pt>
                <c:pt idx="161">
                  <c:v>3.0664726706747643</c:v>
                </c:pt>
                <c:pt idx="162">
                  <c:v>2.7730835901974542</c:v>
                </c:pt>
                <c:pt idx="163">
                  <c:v>2.2791879024628439</c:v>
                </c:pt>
                <c:pt idx="164">
                  <c:v>1.9697155674916837</c:v>
                </c:pt>
                <c:pt idx="165">
                  <c:v>1.1014035462508009</c:v>
                </c:pt>
                <c:pt idx="166">
                  <c:v>1.1369270912808616</c:v>
                </c:pt>
                <c:pt idx="167">
                  <c:v>1.1074156926175724</c:v>
                </c:pt>
              </c:numCache>
            </c:numRef>
          </c:xVal>
          <c:yVal>
            <c:numRef>
              <c:f>'Operating Data'!$D$8:$D$207</c:f>
              <c:numCache>
                <c:formatCode>_-* #,##0.000000_-;\-* #,##0.000000_-;_-* "-"??_-;_-@_-</c:formatCode>
                <c:ptCount val="200"/>
                <c:pt idx="0">
                  <c:v>4.0610306517198402E-4</c:v>
                </c:pt>
                <c:pt idx="1">
                  <c:v>1.9672102978037904E-3</c:v>
                </c:pt>
                <c:pt idx="2">
                  <c:v>5.1200009864658957E-4</c:v>
                </c:pt>
                <c:pt idx="3">
                  <c:v>2.0487073953018593E-3</c:v>
                </c:pt>
                <c:pt idx="4">
                  <c:v>1.8470470282919451E-3</c:v>
                </c:pt>
                <c:pt idx="5">
                  <c:v>1.1922369575374308E-3</c:v>
                </c:pt>
                <c:pt idx="6">
                  <c:v>6.414596450451302E-4</c:v>
                </c:pt>
                <c:pt idx="7">
                  <c:v>1.3586342206338906E-3</c:v>
                </c:pt>
                <c:pt idx="8">
                  <c:v>2.434073828422134E-3</c:v>
                </c:pt>
                <c:pt idx="9">
                  <c:v>3.9048419420777717E-3</c:v>
                </c:pt>
                <c:pt idx="10">
                  <c:v>4.2818523101605188E-3</c:v>
                </c:pt>
                <c:pt idx="11">
                  <c:v>1.0418122751337208E-2</c:v>
                </c:pt>
                <c:pt idx="12">
                  <c:v>8.4039780582791952E-3</c:v>
                </c:pt>
                <c:pt idx="13">
                  <c:v>8.1671873374679436E-3</c:v>
                </c:pt>
                <c:pt idx="14">
                  <c:v>6.7208151521351003E-3</c:v>
                </c:pt>
                <c:pt idx="15">
                  <c:v>8.0429350648772331E-3</c:v>
                </c:pt>
                <c:pt idx="16">
                  <c:v>6.6144513481414596E-3</c:v>
                </c:pt>
                <c:pt idx="17">
                  <c:v>4.5510920268423474E-3</c:v>
                </c:pt>
                <c:pt idx="18">
                  <c:v>3.1885099618891148E-3</c:v>
                </c:pt>
                <c:pt idx="19">
                  <c:v>1.4889503496994618E-3</c:v>
                </c:pt>
                <c:pt idx="20">
                  <c:v>1.5046679638281376E-3</c:v>
                </c:pt>
                <c:pt idx="21">
                  <c:v>1.6156952148552266E-3</c:v>
                </c:pt>
                <c:pt idx="22">
                  <c:v>1.2008510773261877E-3</c:v>
                </c:pt>
                <c:pt idx="23">
                  <c:v>1.4261611292279539E-3</c:v>
                </c:pt>
                <c:pt idx="24">
                  <c:v>8.3552333592058227E-4</c:v>
                </c:pt>
                <c:pt idx="25">
                  <c:v>1.7282227077360208E-3</c:v>
                </c:pt>
                <c:pt idx="26">
                  <c:v>5.5855306093320482E-4</c:v>
                </c:pt>
                <c:pt idx="27">
                  <c:v>7.0076374244456749E-4</c:v>
                </c:pt>
                <c:pt idx="28">
                  <c:v>1.7598214075741677E-3</c:v>
                </c:pt>
                <c:pt idx="29">
                  <c:v>1.867087716053922E-3</c:v>
                </c:pt>
                <c:pt idx="30">
                  <c:v>1.7586258437020134E-3</c:v>
                </c:pt>
                <c:pt idx="31">
                  <c:v>1.0593647222592909E-3</c:v>
                </c:pt>
                <c:pt idx="32">
                  <c:v>1.9270981546966658E-3</c:v>
                </c:pt>
                <c:pt idx="33">
                  <c:v>3.8039463134940917E-3</c:v>
                </c:pt>
                <c:pt idx="34">
                  <c:v>5.455740402627818E-3</c:v>
                </c:pt>
                <c:pt idx="35">
                  <c:v>8.3264824597829024E-3</c:v>
                </c:pt>
                <c:pt idx="36">
                  <c:v>7.0424346618676321E-3</c:v>
                </c:pt>
                <c:pt idx="37">
                  <c:v>9.0044675618034947E-3</c:v>
                </c:pt>
                <c:pt idx="38">
                  <c:v>7.572447499833327E-3</c:v>
                </c:pt>
                <c:pt idx="39">
                  <c:v>8.0635074604095778E-3</c:v>
                </c:pt>
                <c:pt idx="40">
                  <c:v>7.4011150456896324E-3</c:v>
                </c:pt>
                <c:pt idx="41">
                  <c:v>4.9572120299469962E-3</c:v>
                </c:pt>
                <c:pt idx="42">
                  <c:v>3.2630553686818216E-3</c:v>
                </c:pt>
                <c:pt idx="43">
                  <c:v>2.406220343430803E-3</c:v>
                </c:pt>
                <c:pt idx="44">
                  <c:v>1.9940510648862927E-3</c:v>
                </c:pt>
                <c:pt idx="45">
                  <c:v>1.5616977779622473E-3</c:v>
                </c:pt>
                <c:pt idx="46">
                  <c:v>7.861307021668389E-4</c:v>
                </c:pt>
                <c:pt idx="47">
                  <c:v>8.5403316500254692E-4</c:v>
                </c:pt>
                <c:pt idx="48">
                  <c:v>9.1939633575652681E-4</c:v>
                </c:pt>
                <c:pt idx="49">
                  <c:v>7.6332748672136867E-4</c:v>
                </c:pt>
                <c:pt idx="50">
                  <c:v>1.6287863409889392E-3</c:v>
                </c:pt>
                <c:pt idx="51">
                  <c:v>1.282545357903642E-3</c:v>
                </c:pt>
                <c:pt idx="52">
                  <c:v>1.0587137653347645E-3</c:v>
                </c:pt>
                <c:pt idx="53">
                  <c:v>6.5902062919696261E-4</c:v>
                </c:pt>
                <c:pt idx="54">
                  <c:v>1.4437307163145186E-3</c:v>
                </c:pt>
                <c:pt idx="55">
                  <c:v>1.9300210818515226E-3</c:v>
                </c:pt>
                <c:pt idx="56">
                  <c:v>2.6401763421607678E-3</c:v>
                </c:pt>
                <c:pt idx="57">
                  <c:v>3.9605306197464689E-3</c:v>
                </c:pt>
                <c:pt idx="58">
                  <c:v>5.9698932093314241E-3</c:v>
                </c:pt>
                <c:pt idx="59">
                  <c:v>8.91911622921524E-3</c:v>
                </c:pt>
                <c:pt idx="60">
                  <c:v>7.5181226899943875E-3</c:v>
                </c:pt>
                <c:pt idx="61">
                  <c:v>9.7964301623401587E-3</c:v>
                </c:pt>
                <c:pt idx="62">
                  <c:v>7.8756674745170795E-3</c:v>
                </c:pt>
                <c:pt idx="63">
                  <c:v>7.3263886836816509E-3</c:v>
                </c:pt>
                <c:pt idx="64">
                  <c:v>6.1316010705218787E-3</c:v>
                </c:pt>
                <c:pt idx="65">
                  <c:v>4.8490522206251965E-3</c:v>
                </c:pt>
                <c:pt idx="66">
                  <c:v>2.4403959546490032E-3</c:v>
                </c:pt>
                <c:pt idx="67">
                  <c:v>2.3931782741687135E-3</c:v>
                </c:pt>
                <c:pt idx="68">
                  <c:v>1.5593204185383564E-3</c:v>
                </c:pt>
                <c:pt idx="69">
                  <c:v>8.7137300282534092E-4</c:v>
                </c:pt>
                <c:pt idx="70">
                  <c:v>1.5601698991903378E-3</c:v>
                </c:pt>
                <c:pt idx="71">
                  <c:v>1.8906666946749784E-3</c:v>
                </c:pt>
                <c:pt idx="72">
                  <c:v>1.9866132688313091E-3</c:v>
                </c:pt>
                <c:pt idx="73">
                  <c:v>8.3908804477824436E-4</c:v>
                </c:pt>
                <c:pt idx="74">
                  <c:v>1.7043405154774875E-3</c:v>
                </c:pt>
                <c:pt idx="75">
                  <c:v>1.0173666902225343E-3</c:v>
                </c:pt>
                <c:pt idx="76">
                  <c:v>8.2723440117956671E-4</c:v>
                </c:pt>
                <c:pt idx="77">
                  <c:v>1.6242382384886722E-3</c:v>
                </c:pt>
                <c:pt idx="78">
                  <c:v>1.6310826951126572E-3</c:v>
                </c:pt>
                <c:pt idx="79">
                  <c:v>8.7363946340341552E-4</c:v>
                </c:pt>
                <c:pt idx="80">
                  <c:v>2.385624986138298E-3</c:v>
                </c:pt>
                <c:pt idx="81">
                  <c:v>3.2124551600986478E-3</c:v>
                </c:pt>
                <c:pt idx="82">
                  <c:v>4.7418549817713372E-3</c:v>
                </c:pt>
                <c:pt idx="83">
                  <c:v>8.3589673084730684E-3</c:v>
                </c:pt>
                <c:pt idx="84">
                  <c:v>9.8063516374944596E-3</c:v>
                </c:pt>
                <c:pt idx="85">
                  <c:v>8.9073512216037015E-3</c:v>
                </c:pt>
                <c:pt idx="86">
                  <c:v>8.6717720682657259E-3</c:v>
                </c:pt>
                <c:pt idx="87">
                  <c:v>9.2025299625432232E-3</c:v>
                </c:pt>
                <c:pt idx="88">
                  <c:v>7.4406181879362017E-3</c:v>
                </c:pt>
                <c:pt idx="89">
                  <c:v>4.6845875604300683E-3</c:v>
                </c:pt>
                <c:pt idx="90">
                  <c:v>3.1641980137110393E-3</c:v>
                </c:pt>
                <c:pt idx="91">
                  <c:v>1.961626300716582E-3</c:v>
                </c:pt>
                <c:pt idx="92">
                  <c:v>2.0057988087744264E-3</c:v>
                </c:pt>
                <c:pt idx="93">
                  <c:v>9.1845739113095772E-4</c:v>
                </c:pt>
                <c:pt idx="94">
                  <c:v>1.7991012850719459E-3</c:v>
                </c:pt>
                <c:pt idx="95">
                  <c:v>9.7844453643032938E-4</c:v>
                </c:pt>
                <c:pt idx="96">
                  <c:v>1.7032904360081797E-3</c:v>
                </c:pt>
                <c:pt idx="97">
                  <c:v>2.0213046910647521E-3</c:v>
                </c:pt>
                <c:pt idx="98">
                  <c:v>1.4958718724410638E-3</c:v>
                </c:pt>
                <c:pt idx="99">
                  <c:v>1.1598961707462781E-3</c:v>
                </c:pt>
                <c:pt idx="100">
                  <c:v>6.6708870944659797E-4</c:v>
                </c:pt>
                <c:pt idx="101">
                  <c:v>1.937790617558899E-3</c:v>
                </c:pt>
                <c:pt idx="102">
                  <c:v>1.3708126730965318E-3</c:v>
                </c:pt>
                <c:pt idx="103">
                  <c:v>1.3021209765517034E-3</c:v>
                </c:pt>
                <c:pt idx="104">
                  <c:v>1.9407000234982132E-3</c:v>
                </c:pt>
                <c:pt idx="105">
                  <c:v>3.7784474679289975E-3</c:v>
                </c:pt>
                <c:pt idx="106">
                  <c:v>5.9521721709849479E-3</c:v>
                </c:pt>
                <c:pt idx="107">
                  <c:v>8.2084586715751359E-3</c:v>
                </c:pt>
                <c:pt idx="108">
                  <c:v>7.4670246790837277E-3</c:v>
                </c:pt>
                <c:pt idx="109">
                  <c:v>9.3023446637870572E-3</c:v>
                </c:pt>
                <c:pt idx="110">
                  <c:v>1.0499974095169179E-2</c:v>
                </c:pt>
                <c:pt idx="111">
                  <c:v>9.9365748305110472E-3</c:v>
                </c:pt>
                <c:pt idx="112">
                  <c:v>7.3195490261784256E-3</c:v>
                </c:pt>
                <c:pt idx="113">
                  <c:v>4.9346131342139559E-3</c:v>
                </c:pt>
                <c:pt idx="114">
                  <c:v>3.929817904489619E-3</c:v>
                </c:pt>
                <c:pt idx="115">
                  <c:v>2.299199854535596E-3</c:v>
                </c:pt>
                <c:pt idx="116">
                  <c:v>2.6521347630525547E-3</c:v>
                </c:pt>
                <c:pt idx="117">
                  <c:v>1.6404803160340376E-3</c:v>
                </c:pt>
                <c:pt idx="118">
                  <c:v>1.7724646561719268E-3</c:v>
                </c:pt>
                <c:pt idx="119">
                  <c:v>1.7770549641472628E-3</c:v>
                </c:pt>
                <c:pt idx="120">
                  <c:v>7.1235743497588403E-4</c:v>
                </c:pt>
                <c:pt idx="121">
                  <c:v>1.2881633995747608E-3</c:v>
                </c:pt>
                <c:pt idx="122">
                  <c:v>5.9067525293874626E-4</c:v>
                </c:pt>
                <c:pt idx="123">
                  <c:v>7.6093032387104082E-4</c:v>
                </c:pt>
                <c:pt idx="124">
                  <c:v>1.141098459797679E-3</c:v>
                </c:pt>
                <c:pt idx="125">
                  <c:v>1.641435494928739E-3</c:v>
                </c:pt>
                <c:pt idx="126">
                  <c:v>6.5871340077406292E-4</c:v>
                </c:pt>
                <c:pt idx="127">
                  <c:v>2.3104528602198231E-3</c:v>
                </c:pt>
                <c:pt idx="128">
                  <c:v>1.7432183689150152E-3</c:v>
                </c:pt>
                <c:pt idx="129">
                  <c:v>4.2128227883501653E-3</c:v>
                </c:pt>
                <c:pt idx="130">
                  <c:v>5.5375600404505097E-3</c:v>
                </c:pt>
                <c:pt idx="131">
                  <c:v>8.4190947172250487E-3</c:v>
                </c:pt>
                <c:pt idx="132">
                  <c:v>8.0691426607487748E-3</c:v>
                </c:pt>
                <c:pt idx="133">
                  <c:v>7.3478354394995163E-3</c:v>
                </c:pt>
                <c:pt idx="134">
                  <c:v>6.9528032203476095E-3</c:v>
                </c:pt>
                <c:pt idx="135">
                  <c:v>9.4863492092771493E-3</c:v>
                </c:pt>
                <c:pt idx="136">
                  <c:v>6.3625360789137031E-3</c:v>
                </c:pt>
                <c:pt idx="137">
                  <c:v>4.422167968849095E-3</c:v>
                </c:pt>
                <c:pt idx="138">
                  <c:v>2.6146579438498423E-3</c:v>
                </c:pt>
                <c:pt idx="139">
                  <c:v>2.862025649130304E-3</c:v>
                </c:pt>
                <c:pt idx="140">
                  <c:v>2.2647298492439287E-3</c:v>
                </c:pt>
                <c:pt idx="141">
                  <c:v>4.4736382310243196E-4</c:v>
                </c:pt>
                <c:pt idx="142">
                  <c:v>8.200920852268627E-4</c:v>
                </c:pt>
                <c:pt idx="143">
                  <c:v>8.195019396606422E-4</c:v>
                </c:pt>
                <c:pt idx="144">
                  <c:v>1.8158344697216742E-3</c:v>
                </c:pt>
                <c:pt idx="145">
                  <c:v>7.6947111912915866E-4</c:v>
                </c:pt>
                <c:pt idx="146">
                  <c:v>1.6291120033107606E-3</c:v>
                </c:pt>
                <c:pt idx="147">
                  <c:v>7.2653985705080598E-4</c:v>
                </c:pt>
                <c:pt idx="148">
                  <c:v>2.0389549833379462E-3</c:v>
                </c:pt>
                <c:pt idx="149">
                  <c:v>1.2060106875849291E-3</c:v>
                </c:pt>
                <c:pt idx="150">
                  <c:v>1.0034314345218015E-3</c:v>
                </c:pt>
                <c:pt idx="151">
                  <c:v>2.4388020696574789E-3</c:v>
                </c:pt>
                <c:pt idx="152">
                  <c:v>2.8754621777535407E-3</c:v>
                </c:pt>
                <c:pt idx="153">
                  <c:v>4.4167078581943495E-3</c:v>
                </c:pt>
                <c:pt idx="154">
                  <c:v>5.2894815707479875E-3</c:v>
                </c:pt>
                <c:pt idx="155">
                  <c:v>9.813396140760676E-3</c:v>
                </c:pt>
                <c:pt idx="156">
                  <c:v>7.7335590014435901E-3</c:v>
                </c:pt>
                <c:pt idx="157">
                  <c:v>8.9559471489903536E-3</c:v>
                </c:pt>
                <c:pt idx="158">
                  <c:v>9.4523267892608464E-3</c:v>
                </c:pt>
                <c:pt idx="159">
                  <c:v>8.8580524196722153E-3</c:v>
                </c:pt>
                <c:pt idx="160">
                  <c:v>6.5796459018521835E-3</c:v>
                </c:pt>
                <c:pt idx="161">
                  <c:v>4.4951680063175861E-3</c:v>
                </c:pt>
                <c:pt idx="162">
                  <c:v>3.9729512587721736E-3</c:v>
                </c:pt>
                <c:pt idx="163">
                  <c:v>3.1251516354474152E-3</c:v>
                </c:pt>
                <c:pt idx="164">
                  <c:v>2.1270250318758716E-3</c:v>
                </c:pt>
                <c:pt idx="165">
                  <c:v>1.1089712434696551E-3</c:v>
                </c:pt>
                <c:pt idx="166">
                  <c:v>1.7123120223599343E-3</c:v>
                </c:pt>
                <c:pt idx="167">
                  <c:v>1.2271213464213173E-3</c:v>
                </c:pt>
              </c:numCache>
            </c:numRef>
          </c:yVal>
          <c:smooth val="0"/>
        </c:ser>
        <c:dLbls>
          <c:showLegendKey val="0"/>
          <c:showVal val="0"/>
          <c:showCatName val="0"/>
          <c:showSerName val="0"/>
          <c:showPercent val="0"/>
          <c:showBubbleSize val="0"/>
        </c:dLbls>
        <c:axId val="230455096"/>
        <c:axId val="230455488"/>
      </c:scatterChart>
      <c:valAx>
        <c:axId val="230455096"/>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Air</a:t>
                </a:r>
                <a:r>
                  <a:rPr lang="en-AU" baseline="0"/>
                  <a:t> Flow Rate (m3/second)</a:t>
                </a:r>
                <a:endParaRPr lang="en-AU"/>
              </a:p>
            </c:rich>
          </c:tx>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_(* #,##0.00_);_(* \(#,##0.00\);_(* &quot;-&quot;??_);_(@_)"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30455488"/>
        <c:crosses val="autoZero"/>
        <c:crossBetween val="midCat"/>
      </c:valAx>
      <c:valAx>
        <c:axId val="23045548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Fan</a:t>
                </a:r>
                <a:r>
                  <a:rPr lang="en-AU" baseline="0"/>
                  <a:t> Energy Consumption (MWh)</a:t>
                </a:r>
                <a:endParaRPr lang="en-AU"/>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30455096"/>
        <c:crosses val="autoZero"/>
        <c:crossBetween val="midCat"/>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en-AU" sz="1100"/>
              <a:t>Normalised Baseline &amp; Operating Model Consumption</a:t>
            </a:r>
          </a:p>
        </c:rich>
      </c:tx>
      <c:layout/>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1"/>
          <c:order val="1"/>
          <c:tx>
            <c:v>Operating Energy Consumption</c:v>
          </c:tx>
          <c:spPr>
            <a:ln w="19050" cap="rnd">
              <a:solidFill>
                <a:schemeClr val="accent2"/>
              </a:solidFill>
              <a:round/>
            </a:ln>
            <a:effectLst/>
          </c:spPr>
          <c:marker>
            <c:symbol val="none"/>
          </c:marker>
          <c:xVal>
            <c:numRef>
              <c:f>'Normal Year Savings'!$A$9:$A$8768</c:f>
              <c:numCache>
                <c:formatCode>m/d/yyyy\ h:mm</c:formatCode>
                <c:ptCount val="8760"/>
                <c:pt idx="0">
                  <c:v>42005</c:v>
                </c:pt>
                <c:pt idx="1">
                  <c:v>42005.041666666664</c:v>
                </c:pt>
                <c:pt idx="2">
                  <c:v>42005.083333333328</c:v>
                </c:pt>
                <c:pt idx="3">
                  <c:v>42005.124999999993</c:v>
                </c:pt>
                <c:pt idx="4">
                  <c:v>42005.166666666657</c:v>
                </c:pt>
                <c:pt idx="5">
                  <c:v>42005.208333333321</c:v>
                </c:pt>
                <c:pt idx="6">
                  <c:v>42005.249999999985</c:v>
                </c:pt>
                <c:pt idx="7">
                  <c:v>42005.29166666665</c:v>
                </c:pt>
                <c:pt idx="8">
                  <c:v>42005.333333333314</c:v>
                </c:pt>
                <c:pt idx="9">
                  <c:v>42005.374999999978</c:v>
                </c:pt>
                <c:pt idx="10">
                  <c:v>42005.416666666642</c:v>
                </c:pt>
                <c:pt idx="11">
                  <c:v>42005.458333333307</c:v>
                </c:pt>
                <c:pt idx="12">
                  <c:v>42005.499999999971</c:v>
                </c:pt>
                <c:pt idx="13">
                  <c:v>42005.541666666635</c:v>
                </c:pt>
                <c:pt idx="14">
                  <c:v>42005.583333333299</c:v>
                </c:pt>
                <c:pt idx="15">
                  <c:v>42005.624999999964</c:v>
                </c:pt>
                <c:pt idx="16">
                  <c:v>42005.666666666628</c:v>
                </c:pt>
                <c:pt idx="17">
                  <c:v>42005.708333333292</c:v>
                </c:pt>
                <c:pt idx="18">
                  <c:v>42005.749999999956</c:v>
                </c:pt>
                <c:pt idx="19">
                  <c:v>42005.791666666621</c:v>
                </c:pt>
                <c:pt idx="20">
                  <c:v>42005.833333333285</c:v>
                </c:pt>
                <c:pt idx="21">
                  <c:v>42005.874999999949</c:v>
                </c:pt>
                <c:pt idx="22">
                  <c:v>42005.916666666613</c:v>
                </c:pt>
                <c:pt idx="23">
                  <c:v>42005.958333333278</c:v>
                </c:pt>
                <c:pt idx="24">
                  <c:v>42005.999999999942</c:v>
                </c:pt>
                <c:pt idx="25">
                  <c:v>42006.041666666606</c:v>
                </c:pt>
                <c:pt idx="26">
                  <c:v>42006.08333333327</c:v>
                </c:pt>
                <c:pt idx="27">
                  <c:v>42006.124999999935</c:v>
                </c:pt>
                <c:pt idx="28">
                  <c:v>42006.166666666599</c:v>
                </c:pt>
                <c:pt idx="29">
                  <c:v>42006.208333333263</c:v>
                </c:pt>
                <c:pt idx="30">
                  <c:v>42006.249999999927</c:v>
                </c:pt>
                <c:pt idx="31">
                  <c:v>42006.291666666591</c:v>
                </c:pt>
                <c:pt idx="32">
                  <c:v>42006.333333333256</c:v>
                </c:pt>
                <c:pt idx="33">
                  <c:v>42006.37499999992</c:v>
                </c:pt>
                <c:pt idx="34">
                  <c:v>42006.416666666584</c:v>
                </c:pt>
                <c:pt idx="35">
                  <c:v>42006.458333333248</c:v>
                </c:pt>
                <c:pt idx="36">
                  <c:v>42006.499999999913</c:v>
                </c:pt>
                <c:pt idx="37">
                  <c:v>42006.541666666577</c:v>
                </c:pt>
                <c:pt idx="38">
                  <c:v>42006.583333333241</c:v>
                </c:pt>
                <c:pt idx="39">
                  <c:v>42006.624999999905</c:v>
                </c:pt>
                <c:pt idx="40">
                  <c:v>42006.66666666657</c:v>
                </c:pt>
                <c:pt idx="41">
                  <c:v>42006.708333333234</c:v>
                </c:pt>
                <c:pt idx="42">
                  <c:v>42006.749999999898</c:v>
                </c:pt>
                <c:pt idx="43">
                  <c:v>42006.791666666562</c:v>
                </c:pt>
                <c:pt idx="44">
                  <c:v>42006.833333333227</c:v>
                </c:pt>
                <c:pt idx="45">
                  <c:v>42006.874999999891</c:v>
                </c:pt>
                <c:pt idx="46">
                  <c:v>42006.916666666555</c:v>
                </c:pt>
                <c:pt idx="47">
                  <c:v>42006.958333333219</c:v>
                </c:pt>
                <c:pt idx="48">
                  <c:v>42006.999999999884</c:v>
                </c:pt>
                <c:pt idx="49">
                  <c:v>42007.041666666548</c:v>
                </c:pt>
                <c:pt idx="50">
                  <c:v>42007.083333333212</c:v>
                </c:pt>
                <c:pt idx="51">
                  <c:v>42007.124999999876</c:v>
                </c:pt>
                <c:pt idx="52">
                  <c:v>42007.166666666541</c:v>
                </c:pt>
                <c:pt idx="53">
                  <c:v>42007.208333333205</c:v>
                </c:pt>
                <c:pt idx="54">
                  <c:v>42007.249999999869</c:v>
                </c:pt>
                <c:pt idx="55">
                  <c:v>42007.291666666533</c:v>
                </c:pt>
                <c:pt idx="56">
                  <c:v>42007.333333333198</c:v>
                </c:pt>
                <c:pt idx="57">
                  <c:v>42007.374999999862</c:v>
                </c:pt>
                <c:pt idx="58">
                  <c:v>42007.416666666526</c:v>
                </c:pt>
                <c:pt idx="59">
                  <c:v>42007.45833333319</c:v>
                </c:pt>
                <c:pt idx="60">
                  <c:v>42007.499999999854</c:v>
                </c:pt>
                <c:pt idx="61">
                  <c:v>42007.541666666519</c:v>
                </c:pt>
                <c:pt idx="62">
                  <c:v>42007.583333333183</c:v>
                </c:pt>
                <c:pt idx="63">
                  <c:v>42007.624999999847</c:v>
                </c:pt>
                <c:pt idx="64">
                  <c:v>42007.666666666511</c:v>
                </c:pt>
                <c:pt idx="65">
                  <c:v>42007.708333333176</c:v>
                </c:pt>
                <c:pt idx="66">
                  <c:v>42007.74999999984</c:v>
                </c:pt>
                <c:pt idx="67">
                  <c:v>42007.791666666504</c:v>
                </c:pt>
                <c:pt idx="68">
                  <c:v>42007.833333333168</c:v>
                </c:pt>
                <c:pt idx="69">
                  <c:v>42007.874999999833</c:v>
                </c:pt>
                <c:pt idx="70">
                  <c:v>42007.916666666497</c:v>
                </c:pt>
                <c:pt idx="71">
                  <c:v>42007.958333333161</c:v>
                </c:pt>
                <c:pt idx="72">
                  <c:v>42007.999999999825</c:v>
                </c:pt>
                <c:pt idx="73">
                  <c:v>42008.04166666649</c:v>
                </c:pt>
                <c:pt idx="74">
                  <c:v>42008.083333333154</c:v>
                </c:pt>
                <c:pt idx="75">
                  <c:v>42008.124999999818</c:v>
                </c:pt>
                <c:pt idx="76">
                  <c:v>42008.166666666482</c:v>
                </c:pt>
                <c:pt idx="77">
                  <c:v>42008.208333333147</c:v>
                </c:pt>
                <c:pt idx="78">
                  <c:v>42008.249999999811</c:v>
                </c:pt>
                <c:pt idx="79">
                  <c:v>42008.291666666475</c:v>
                </c:pt>
                <c:pt idx="80">
                  <c:v>42008.333333333139</c:v>
                </c:pt>
                <c:pt idx="81">
                  <c:v>42008.374999999804</c:v>
                </c:pt>
                <c:pt idx="82">
                  <c:v>42008.416666666468</c:v>
                </c:pt>
                <c:pt idx="83">
                  <c:v>42008.458333333132</c:v>
                </c:pt>
                <c:pt idx="84">
                  <c:v>42008.499999999796</c:v>
                </c:pt>
                <c:pt idx="85">
                  <c:v>42008.541666666461</c:v>
                </c:pt>
                <c:pt idx="86">
                  <c:v>42008.583333333125</c:v>
                </c:pt>
                <c:pt idx="87">
                  <c:v>42008.624999999789</c:v>
                </c:pt>
                <c:pt idx="88">
                  <c:v>42008.666666666453</c:v>
                </c:pt>
                <c:pt idx="89">
                  <c:v>42008.708333333117</c:v>
                </c:pt>
                <c:pt idx="90">
                  <c:v>42008.749999999782</c:v>
                </c:pt>
                <c:pt idx="91">
                  <c:v>42008.791666666446</c:v>
                </c:pt>
                <c:pt idx="92">
                  <c:v>42008.83333333311</c:v>
                </c:pt>
                <c:pt idx="93">
                  <c:v>42008.874999999774</c:v>
                </c:pt>
                <c:pt idx="94">
                  <c:v>42008.916666666439</c:v>
                </c:pt>
                <c:pt idx="95">
                  <c:v>42008.958333333103</c:v>
                </c:pt>
                <c:pt idx="96">
                  <c:v>42008.999999999767</c:v>
                </c:pt>
                <c:pt idx="97">
                  <c:v>42009.041666666431</c:v>
                </c:pt>
                <c:pt idx="98">
                  <c:v>42009.083333333096</c:v>
                </c:pt>
                <c:pt idx="99">
                  <c:v>42009.12499999976</c:v>
                </c:pt>
                <c:pt idx="100">
                  <c:v>42009.166666666424</c:v>
                </c:pt>
                <c:pt idx="101">
                  <c:v>42009.208333333088</c:v>
                </c:pt>
                <c:pt idx="102">
                  <c:v>42009.249999999753</c:v>
                </c:pt>
                <c:pt idx="103">
                  <c:v>42009.291666666417</c:v>
                </c:pt>
                <c:pt idx="104">
                  <c:v>42009.333333333081</c:v>
                </c:pt>
                <c:pt idx="105">
                  <c:v>42009.374999999745</c:v>
                </c:pt>
                <c:pt idx="106">
                  <c:v>42009.41666666641</c:v>
                </c:pt>
                <c:pt idx="107">
                  <c:v>42009.458333333074</c:v>
                </c:pt>
                <c:pt idx="108">
                  <c:v>42009.499999999738</c:v>
                </c:pt>
                <c:pt idx="109">
                  <c:v>42009.541666666402</c:v>
                </c:pt>
                <c:pt idx="110">
                  <c:v>42009.583333333067</c:v>
                </c:pt>
                <c:pt idx="111">
                  <c:v>42009.624999999731</c:v>
                </c:pt>
                <c:pt idx="112">
                  <c:v>42009.666666666395</c:v>
                </c:pt>
                <c:pt idx="113">
                  <c:v>42009.708333333059</c:v>
                </c:pt>
                <c:pt idx="114">
                  <c:v>42009.749999999724</c:v>
                </c:pt>
                <c:pt idx="115">
                  <c:v>42009.791666666388</c:v>
                </c:pt>
                <c:pt idx="116">
                  <c:v>42009.833333333052</c:v>
                </c:pt>
                <c:pt idx="117">
                  <c:v>42009.874999999716</c:v>
                </c:pt>
                <c:pt idx="118">
                  <c:v>42009.91666666638</c:v>
                </c:pt>
                <c:pt idx="119">
                  <c:v>42009.958333333045</c:v>
                </c:pt>
                <c:pt idx="120">
                  <c:v>42009.999999999709</c:v>
                </c:pt>
                <c:pt idx="121">
                  <c:v>42010.041666666373</c:v>
                </c:pt>
                <c:pt idx="122">
                  <c:v>42010.083333333037</c:v>
                </c:pt>
                <c:pt idx="123">
                  <c:v>42010.124999999702</c:v>
                </c:pt>
                <c:pt idx="124">
                  <c:v>42010.166666666366</c:v>
                </c:pt>
                <c:pt idx="125">
                  <c:v>42010.20833333303</c:v>
                </c:pt>
                <c:pt idx="126">
                  <c:v>42010.249999999694</c:v>
                </c:pt>
                <c:pt idx="127">
                  <c:v>42010.291666666359</c:v>
                </c:pt>
                <c:pt idx="128">
                  <c:v>42010.333333333023</c:v>
                </c:pt>
                <c:pt idx="129">
                  <c:v>42010.374999999687</c:v>
                </c:pt>
                <c:pt idx="130">
                  <c:v>42010.416666666351</c:v>
                </c:pt>
                <c:pt idx="131">
                  <c:v>42010.458333333016</c:v>
                </c:pt>
                <c:pt idx="132">
                  <c:v>42010.49999999968</c:v>
                </c:pt>
                <c:pt idx="133">
                  <c:v>42010.541666666344</c:v>
                </c:pt>
                <c:pt idx="134">
                  <c:v>42010.583333333008</c:v>
                </c:pt>
                <c:pt idx="135">
                  <c:v>42010.624999999673</c:v>
                </c:pt>
                <c:pt idx="136">
                  <c:v>42010.666666666337</c:v>
                </c:pt>
                <c:pt idx="137">
                  <c:v>42010.708333333001</c:v>
                </c:pt>
                <c:pt idx="138">
                  <c:v>42010.749999999665</c:v>
                </c:pt>
                <c:pt idx="139">
                  <c:v>42010.79166666633</c:v>
                </c:pt>
                <c:pt idx="140">
                  <c:v>42010.833333332994</c:v>
                </c:pt>
                <c:pt idx="141">
                  <c:v>42010.874999999658</c:v>
                </c:pt>
                <c:pt idx="142">
                  <c:v>42010.916666666322</c:v>
                </c:pt>
                <c:pt idx="143">
                  <c:v>42010.958333332987</c:v>
                </c:pt>
                <c:pt idx="144">
                  <c:v>42010.999999999651</c:v>
                </c:pt>
                <c:pt idx="145">
                  <c:v>42011.041666666315</c:v>
                </c:pt>
                <c:pt idx="146">
                  <c:v>42011.083333332979</c:v>
                </c:pt>
                <c:pt idx="147">
                  <c:v>42011.124999999643</c:v>
                </c:pt>
                <c:pt idx="148">
                  <c:v>42011.166666666308</c:v>
                </c:pt>
                <c:pt idx="149">
                  <c:v>42011.208333332972</c:v>
                </c:pt>
                <c:pt idx="150">
                  <c:v>42011.249999999636</c:v>
                </c:pt>
                <c:pt idx="151">
                  <c:v>42011.2916666663</c:v>
                </c:pt>
                <c:pt idx="152">
                  <c:v>42011.333333332965</c:v>
                </c:pt>
                <c:pt idx="153">
                  <c:v>42011.374999999629</c:v>
                </c:pt>
                <c:pt idx="154">
                  <c:v>42011.416666666293</c:v>
                </c:pt>
                <c:pt idx="155">
                  <c:v>42011.458333332957</c:v>
                </c:pt>
                <c:pt idx="156">
                  <c:v>42011.499999999622</c:v>
                </c:pt>
                <c:pt idx="157">
                  <c:v>42011.541666666286</c:v>
                </c:pt>
                <c:pt idx="158">
                  <c:v>42011.58333333295</c:v>
                </c:pt>
                <c:pt idx="159">
                  <c:v>42011.624999999614</c:v>
                </c:pt>
                <c:pt idx="160">
                  <c:v>42011.666666666279</c:v>
                </c:pt>
                <c:pt idx="161">
                  <c:v>42011.708333332943</c:v>
                </c:pt>
                <c:pt idx="162">
                  <c:v>42011.749999999607</c:v>
                </c:pt>
                <c:pt idx="163">
                  <c:v>42011.791666666271</c:v>
                </c:pt>
                <c:pt idx="164">
                  <c:v>42011.833333332936</c:v>
                </c:pt>
                <c:pt idx="165">
                  <c:v>42011.8749999996</c:v>
                </c:pt>
                <c:pt idx="166">
                  <c:v>42011.916666666264</c:v>
                </c:pt>
                <c:pt idx="167">
                  <c:v>42011.958333332928</c:v>
                </c:pt>
                <c:pt idx="168">
                  <c:v>42011.999999999593</c:v>
                </c:pt>
                <c:pt idx="169">
                  <c:v>42012.041666666257</c:v>
                </c:pt>
                <c:pt idx="170">
                  <c:v>42012.083333332921</c:v>
                </c:pt>
                <c:pt idx="171">
                  <c:v>42012.124999999585</c:v>
                </c:pt>
                <c:pt idx="172">
                  <c:v>42012.16666666625</c:v>
                </c:pt>
                <c:pt idx="173">
                  <c:v>42012.208333332914</c:v>
                </c:pt>
                <c:pt idx="174">
                  <c:v>42012.249999999578</c:v>
                </c:pt>
                <c:pt idx="175">
                  <c:v>42012.291666666242</c:v>
                </c:pt>
                <c:pt idx="176">
                  <c:v>42012.333333332906</c:v>
                </c:pt>
                <c:pt idx="177">
                  <c:v>42012.374999999571</c:v>
                </c:pt>
                <c:pt idx="178">
                  <c:v>42012.416666666235</c:v>
                </c:pt>
                <c:pt idx="179">
                  <c:v>42012.458333332899</c:v>
                </c:pt>
                <c:pt idx="180">
                  <c:v>42012.499999999563</c:v>
                </c:pt>
                <c:pt idx="181">
                  <c:v>42012.541666666228</c:v>
                </c:pt>
                <c:pt idx="182">
                  <c:v>42012.583333332892</c:v>
                </c:pt>
                <c:pt idx="183">
                  <c:v>42012.624999999556</c:v>
                </c:pt>
                <c:pt idx="184">
                  <c:v>42012.66666666622</c:v>
                </c:pt>
                <c:pt idx="185">
                  <c:v>42012.708333332885</c:v>
                </c:pt>
                <c:pt idx="186">
                  <c:v>42012.749999999549</c:v>
                </c:pt>
                <c:pt idx="187">
                  <c:v>42012.791666666213</c:v>
                </c:pt>
                <c:pt idx="188">
                  <c:v>42012.833333332877</c:v>
                </c:pt>
                <c:pt idx="189">
                  <c:v>42012.874999999542</c:v>
                </c:pt>
                <c:pt idx="190">
                  <c:v>42012.916666666206</c:v>
                </c:pt>
                <c:pt idx="191">
                  <c:v>42012.95833333287</c:v>
                </c:pt>
                <c:pt idx="192">
                  <c:v>42012.999999999534</c:v>
                </c:pt>
                <c:pt idx="193">
                  <c:v>42013.041666666199</c:v>
                </c:pt>
                <c:pt idx="194">
                  <c:v>42013.083333332863</c:v>
                </c:pt>
                <c:pt idx="195">
                  <c:v>42013.124999999527</c:v>
                </c:pt>
                <c:pt idx="196">
                  <c:v>42013.166666666191</c:v>
                </c:pt>
                <c:pt idx="197">
                  <c:v>42013.208333332856</c:v>
                </c:pt>
                <c:pt idx="198">
                  <c:v>42013.24999999952</c:v>
                </c:pt>
                <c:pt idx="199">
                  <c:v>42013.291666666184</c:v>
                </c:pt>
                <c:pt idx="200">
                  <c:v>42013.333333332848</c:v>
                </c:pt>
                <c:pt idx="201">
                  <c:v>42013.374999999513</c:v>
                </c:pt>
                <c:pt idx="202">
                  <c:v>42013.416666666177</c:v>
                </c:pt>
                <c:pt idx="203">
                  <c:v>42013.458333332841</c:v>
                </c:pt>
                <c:pt idx="204">
                  <c:v>42013.499999999505</c:v>
                </c:pt>
                <c:pt idx="205">
                  <c:v>42013.541666666169</c:v>
                </c:pt>
                <c:pt idx="206">
                  <c:v>42013.583333332834</c:v>
                </c:pt>
                <c:pt idx="207">
                  <c:v>42013.624999999498</c:v>
                </c:pt>
                <c:pt idx="208">
                  <c:v>42013.666666666162</c:v>
                </c:pt>
                <c:pt idx="209">
                  <c:v>42013.708333332826</c:v>
                </c:pt>
                <c:pt idx="210">
                  <c:v>42013.749999999491</c:v>
                </c:pt>
                <c:pt idx="211">
                  <c:v>42013.791666666155</c:v>
                </c:pt>
                <c:pt idx="212">
                  <c:v>42013.833333332819</c:v>
                </c:pt>
                <c:pt idx="213">
                  <c:v>42013.874999999483</c:v>
                </c:pt>
                <c:pt idx="214">
                  <c:v>42013.916666666148</c:v>
                </c:pt>
                <c:pt idx="215">
                  <c:v>42013.958333332812</c:v>
                </c:pt>
                <c:pt idx="216">
                  <c:v>42013.999999999476</c:v>
                </c:pt>
                <c:pt idx="217">
                  <c:v>42014.04166666614</c:v>
                </c:pt>
                <c:pt idx="218">
                  <c:v>42014.083333332805</c:v>
                </c:pt>
                <c:pt idx="219">
                  <c:v>42014.124999999469</c:v>
                </c:pt>
                <c:pt idx="220">
                  <c:v>42014.166666666133</c:v>
                </c:pt>
                <c:pt idx="221">
                  <c:v>42014.208333332797</c:v>
                </c:pt>
                <c:pt idx="222">
                  <c:v>42014.249999999462</c:v>
                </c:pt>
                <c:pt idx="223">
                  <c:v>42014.291666666126</c:v>
                </c:pt>
                <c:pt idx="224">
                  <c:v>42014.33333333279</c:v>
                </c:pt>
                <c:pt idx="225">
                  <c:v>42014.374999999454</c:v>
                </c:pt>
                <c:pt idx="226">
                  <c:v>42014.416666666119</c:v>
                </c:pt>
                <c:pt idx="227">
                  <c:v>42014.458333332783</c:v>
                </c:pt>
                <c:pt idx="228">
                  <c:v>42014.499999999447</c:v>
                </c:pt>
                <c:pt idx="229">
                  <c:v>42014.541666666111</c:v>
                </c:pt>
                <c:pt idx="230">
                  <c:v>42014.583333332776</c:v>
                </c:pt>
                <c:pt idx="231">
                  <c:v>42014.62499999944</c:v>
                </c:pt>
                <c:pt idx="232">
                  <c:v>42014.666666666104</c:v>
                </c:pt>
                <c:pt idx="233">
                  <c:v>42014.708333332768</c:v>
                </c:pt>
                <c:pt idx="234">
                  <c:v>42014.749999999432</c:v>
                </c:pt>
                <c:pt idx="235">
                  <c:v>42014.791666666097</c:v>
                </c:pt>
                <c:pt idx="236">
                  <c:v>42014.833333332761</c:v>
                </c:pt>
                <c:pt idx="237">
                  <c:v>42014.874999999425</c:v>
                </c:pt>
                <c:pt idx="238">
                  <c:v>42014.916666666089</c:v>
                </c:pt>
                <c:pt idx="239">
                  <c:v>42014.958333332754</c:v>
                </c:pt>
                <c:pt idx="240">
                  <c:v>42014.999999999418</c:v>
                </c:pt>
                <c:pt idx="241">
                  <c:v>42015.041666666082</c:v>
                </c:pt>
                <c:pt idx="242">
                  <c:v>42015.083333332746</c:v>
                </c:pt>
                <c:pt idx="243">
                  <c:v>42015.124999999411</c:v>
                </c:pt>
                <c:pt idx="244">
                  <c:v>42015.166666666075</c:v>
                </c:pt>
                <c:pt idx="245">
                  <c:v>42015.208333332739</c:v>
                </c:pt>
                <c:pt idx="246">
                  <c:v>42015.249999999403</c:v>
                </c:pt>
                <c:pt idx="247">
                  <c:v>42015.291666666068</c:v>
                </c:pt>
                <c:pt idx="248">
                  <c:v>42015.333333332732</c:v>
                </c:pt>
                <c:pt idx="249">
                  <c:v>42015.374999999396</c:v>
                </c:pt>
                <c:pt idx="250">
                  <c:v>42015.41666666606</c:v>
                </c:pt>
                <c:pt idx="251">
                  <c:v>42015.458333332725</c:v>
                </c:pt>
                <c:pt idx="252">
                  <c:v>42015.499999999389</c:v>
                </c:pt>
                <c:pt idx="253">
                  <c:v>42015.541666666053</c:v>
                </c:pt>
                <c:pt idx="254">
                  <c:v>42015.583333332717</c:v>
                </c:pt>
                <c:pt idx="255">
                  <c:v>42015.624999999382</c:v>
                </c:pt>
                <c:pt idx="256">
                  <c:v>42015.666666666046</c:v>
                </c:pt>
                <c:pt idx="257">
                  <c:v>42015.70833333271</c:v>
                </c:pt>
                <c:pt idx="258">
                  <c:v>42015.749999999374</c:v>
                </c:pt>
                <c:pt idx="259">
                  <c:v>42015.791666666039</c:v>
                </c:pt>
                <c:pt idx="260">
                  <c:v>42015.833333332703</c:v>
                </c:pt>
                <c:pt idx="261">
                  <c:v>42015.874999999367</c:v>
                </c:pt>
                <c:pt idx="262">
                  <c:v>42015.916666666031</c:v>
                </c:pt>
                <c:pt idx="263">
                  <c:v>42015.958333332695</c:v>
                </c:pt>
                <c:pt idx="264">
                  <c:v>42015.99999999936</c:v>
                </c:pt>
                <c:pt idx="265">
                  <c:v>42016.041666666024</c:v>
                </c:pt>
                <c:pt idx="266">
                  <c:v>42016.083333332688</c:v>
                </c:pt>
                <c:pt idx="267">
                  <c:v>42016.124999999352</c:v>
                </c:pt>
                <c:pt idx="268">
                  <c:v>42016.166666666017</c:v>
                </c:pt>
                <c:pt idx="269">
                  <c:v>42016.208333332681</c:v>
                </c:pt>
                <c:pt idx="270">
                  <c:v>42016.249999999345</c:v>
                </c:pt>
                <c:pt idx="271">
                  <c:v>42016.291666666009</c:v>
                </c:pt>
                <c:pt idx="272">
                  <c:v>42016.333333332674</c:v>
                </c:pt>
                <c:pt idx="273">
                  <c:v>42016.374999999338</c:v>
                </c:pt>
                <c:pt idx="274">
                  <c:v>42016.416666666002</c:v>
                </c:pt>
                <c:pt idx="275">
                  <c:v>42016.458333332666</c:v>
                </c:pt>
                <c:pt idx="276">
                  <c:v>42016.499999999331</c:v>
                </c:pt>
                <c:pt idx="277">
                  <c:v>42016.541666665995</c:v>
                </c:pt>
                <c:pt idx="278">
                  <c:v>42016.583333332659</c:v>
                </c:pt>
                <c:pt idx="279">
                  <c:v>42016.624999999323</c:v>
                </c:pt>
                <c:pt idx="280">
                  <c:v>42016.666666665988</c:v>
                </c:pt>
                <c:pt idx="281">
                  <c:v>42016.708333332652</c:v>
                </c:pt>
                <c:pt idx="282">
                  <c:v>42016.749999999316</c:v>
                </c:pt>
                <c:pt idx="283">
                  <c:v>42016.79166666598</c:v>
                </c:pt>
                <c:pt idx="284">
                  <c:v>42016.833333332645</c:v>
                </c:pt>
                <c:pt idx="285">
                  <c:v>42016.874999999309</c:v>
                </c:pt>
                <c:pt idx="286">
                  <c:v>42016.916666665973</c:v>
                </c:pt>
                <c:pt idx="287">
                  <c:v>42016.958333332637</c:v>
                </c:pt>
                <c:pt idx="288">
                  <c:v>42016.999999999302</c:v>
                </c:pt>
                <c:pt idx="289">
                  <c:v>42017.041666665966</c:v>
                </c:pt>
                <c:pt idx="290">
                  <c:v>42017.08333333263</c:v>
                </c:pt>
                <c:pt idx="291">
                  <c:v>42017.124999999294</c:v>
                </c:pt>
                <c:pt idx="292">
                  <c:v>42017.166666665958</c:v>
                </c:pt>
                <c:pt idx="293">
                  <c:v>42017.208333332623</c:v>
                </c:pt>
                <c:pt idx="294">
                  <c:v>42017.249999999287</c:v>
                </c:pt>
                <c:pt idx="295">
                  <c:v>42017.291666665951</c:v>
                </c:pt>
                <c:pt idx="296">
                  <c:v>42017.333333332615</c:v>
                </c:pt>
                <c:pt idx="297">
                  <c:v>42017.37499999928</c:v>
                </c:pt>
                <c:pt idx="298">
                  <c:v>42017.416666665944</c:v>
                </c:pt>
                <c:pt idx="299">
                  <c:v>42017.458333332608</c:v>
                </c:pt>
                <c:pt idx="300">
                  <c:v>42017.499999999272</c:v>
                </c:pt>
                <c:pt idx="301">
                  <c:v>42017.541666665937</c:v>
                </c:pt>
                <c:pt idx="302">
                  <c:v>42017.583333332601</c:v>
                </c:pt>
                <c:pt idx="303">
                  <c:v>42017.624999999265</c:v>
                </c:pt>
                <c:pt idx="304">
                  <c:v>42017.666666665929</c:v>
                </c:pt>
                <c:pt idx="305">
                  <c:v>42017.708333332594</c:v>
                </c:pt>
                <c:pt idx="306">
                  <c:v>42017.749999999258</c:v>
                </c:pt>
                <c:pt idx="307">
                  <c:v>42017.791666665922</c:v>
                </c:pt>
                <c:pt idx="308">
                  <c:v>42017.833333332586</c:v>
                </c:pt>
                <c:pt idx="309">
                  <c:v>42017.874999999251</c:v>
                </c:pt>
                <c:pt idx="310">
                  <c:v>42017.916666665915</c:v>
                </c:pt>
                <c:pt idx="311">
                  <c:v>42017.958333332579</c:v>
                </c:pt>
                <c:pt idx="312">
                  <c:v>42017.999999999243</c:v>
                </c:pt>
                <c:pt idx="313">
                  <c:v>42018.041666665908</c:v>
                </c:pt>
                <c:pt idx="314">
                  <c:v>42018.083333332572</c:v>
                </c:pt>
                <c:pt idx="315">
                  <c:v>42018.124999999236</c:v>
                </c:pt>
                <c:pt idx="316">
                  <c:v>42018.1666666659</c:v>
                </c:pt>
                <c:pt idx="317">
                  <c:v>42018.208333332565</c:v>
                </c:pt>
                <c:pt idx="318">
                  <c:v>42018.249999999229</c:v>
                </c:pt>
                <c:pt idx="319">
                  <c:v>42018.291666665893</c:v>
                </c:pt>
                <c:pt idx="320">
                  <c:v>42018.333333332557</c:v>
                </c:pt>
                <c:pt idx="321">
                  <c:v>42018.374999999221</c:v>
                </c:pt>
                <c:pt idx="322">
                  <c:v>42018.416666665886</c:v>
                </c:pt>
                <c:pt idx="323">
                  <c:v>42018.45833333255</c:v>
                </c:pt>
                <c:pt idx="324">
                  <c:v>42018.499999999214</c:v>
                </c:pt>
                <c:pt idx="325">
                  <c:v>42018.541666665878</c:v>
                </c:pt>
                <c:pt idx="326">
                  <c:v>42018.583333332543</c:v>
                </c:pt>
                <c:pt idx="327">
                  <c:v>42018.624999999207</c:v>
                </c:pt>
                <c:pt idx="328">
                  <c:v>42018.666666665871</c:v>
                </c:pt>
                <c:pt idx="329">
                  <c:v>42018.708333332535</c:v>
                </c:pt>
                <c:pt idx="330">
                  <c:v>42018.7499999992</c:v>
                </c:pt>
                <c:pt idx="331">
                  <c:v>42018.791666665864</c:v>
                </c:pt>
                <c:pt idx="332">
                  <c:v>42018.833333332528</c:v>
                </c:pt>
                <c:pt idx="333">
                  <c:v>42018.874999999192</c:v>
                </c:pt>
                <c:pt idx="334">
                  <c:v>42018.916666665857</c:v>
                </c:pt>
                <c:pt idx="335">
                  <c:v>42018.958333332521</c:v>
                </c:pt>
                <c:pt idx="336">
                  <c:v>42018.999999999185</c:v>
                </c:pt>
                <c:pt idx="337">
                  <c:v>42019.041666665849</c:v>
                </c:pt>
                <c:pt idx="338">
                  <c:v>42019.083333332514</c:v>
                </c:pt>
                <c:pt idx="339">
                  <c:v>42019.124999999178</c:v>
                </c:pt>
                <c:pt idx="340">
                  <c:v>42019.166666665842</c:v>
                </c:pt>
                <c:pt idx="341">
                  <c:v>42019.208333332506</c:v>
                </c:pt>
                <c:pt idx="342">
                  <c:v>42019.249999999171</c:v>
                </c:pt>
                <c:pt idx="343">
                  <c:v>42019.291666665835</c:v>
                </c:pt>
                <c:pt idx="344">
                  <c:v>42019.333333332499</c:v>
                </c:pt>
                <c:pt idx="345">
                  <c:v>42019.374999999163</c:v>
                </c:pt>
                <c:pt idx="346">
                  <c:v>42019.416666665828</c:v>
                </c:pt>
                <c:pt idx="347">
                  <c:v>42019.458333332492</c:v>
                </c:pt>
                <c:pt idx="348">
                  <c:v>42019.499999999156</c:v>
                </c:pt>
                <c:pt idx="349">
                  <c:v>42019.54166666582</c:v>
                </c:pt>
                <c:pt idx="350">
                  <c:v>42019.583333332484</c:v>
                </c:pt>
                <c:pt idx="351">
                  <c:v>42019.624999999149</c:v>
                </c:pt>
                <c:pt idx="352">
                  <c:v>42019.666666665813</c:v>
                </c:pt>
                <c:pt idx="353">
                  <c:v>42019.708333332477</c:v>
                </c:pt>
                <c:pt idx="354">
                  <c:v>42019.749999999141</c:v>
                </c:pt>
                <c:pt idx="355">
                  <c:v>42019.791666665806</c:v>
                </c:pt>
                <c:pt idx="356">
                  <c:v>42019.83333333247</c:v>
                </c:pt>
                <c:pt idx="357">
                  <c:v>42019.874999999134</c:v>
                </c:pt>
                <c:pt idx="358">
                  <c:v>42019.916666665798</c:v>
                </c:pt>
                <c:pt idx="359">
                  <c:v>42019.958333332463</c:v>
                </c:pt>
                <c:pt idx="360">
                  <c:v>42019.999999999127</c:v>
                </c:pt>
                <c:pt idx="361">
                  <c:v>42020.041666665791</c:v>
                </c:pt>
                <c:pt idx="362">
                  <c:v>42020.083333332455</c:v>
                </c:pt>
                <c:pt idx="363">
                  <c:v>42020.12499999912</c:v>
                </c:pt>
                <c:pt idx="364">
                  <c:v>42020.166666665784</c:v>
                </c:pt>
                <c:pt idx="365">
                  <c:v>42020.208333332448</c:v>
                </c:pt>
                <c:pt idx="366">
                  <c:v>42020.249999999112</c:v>
                </c:pt>
                <c:pt idx="367">
                  <c:v>42020.291666665777</c:v>
                </c:pt>
                <c:pt idx="368">
                  <c:v>42020.333333332441</c:v>
                </c:pt>
                <c:pt idx="369">
                  <c:v>42020.374999999105</c:v>
                </c:pt>
                <c:pt idx="370">
                  <c:v>42020.416666665769</c:v>
                </c:pt>
                <c:pt idx="371">
                  <c:v>42020.458333332434</c:v>
                </c:pt>
                <c:pt idx="372">
                  <c:v>42020.499999999098</c:v>
                </c:pt>
                <c:pt idx="373">
                  <c:v>42020.541666665762</c:v>
                </c:pt>
                <c:pt idx="374">
                  <c:v>42020.583333332426</c:v>
                </c:pt>
                <c:pt idx="375">
                  <c:v>42020.624999999091</c:v>
                </c:pt>
                <c:pt idx="376">
                  <c:v>42020.666666665755</c:v>
                </c:pt>
                <c:pt idx="377">
                  <c:v>42020.708333332419</c:v>
                </c:pt>
                <c:pt idx="378">
                  <c:v>42020.749999999083</c:v>
                </c:pt>
                <c:pt idx="379">
                  <c:v>42020.791666665747</c:v>
                </c:pt>
                <c:pt idx="380">
                  <c:v>42020.833333332412</c:v>
                </c:pt>
                <c:pt idx="381">
                  <c:v>42020.874999999076</c:v>
                </c:pt>
                <c:pt idx="382">
                  <c:v>42020.91666666574</c:v>
                </c:pt>
                <c:pt idx="383">
                  <c:v>42020.958333332404</c:v>
                </c:pt>
                <c:pt idx="384">
                  <c:v>42020.999999999069</c:v>
                </c:pt>
                <c:pt idx="385">
                  <c:v>42021.041666665733</c:v>
                </c:pt>
                <c:pt idx="386">
                  <c:v>42021.083333332397</c:v>
                </c:pt>
                <c:pt idx="387">
                  <c:v>42021.124999999061</c:v>
                </c:pt>
                <c:pt idx="388">
                  <c:v>42021.166666665726</c:v>
                </c:pt>
                <c:pt idx="389">
                  <c:v>42021.20833333239</c:v>
                </c:pt>
                <c:pt idx="390">
                  <c:v>42021.249999999054</c:v>
                </c:pt>
                <c:pt idx="391">
                  <c:v>42021.291666665718</c:v>
                </c:pt>
                <c:pt idx="392">
                  <c:v>42021.333333332383</c:v>
                </c:pt>
                <c:pt idx="393">
                  <c:v>42021.374999999047</c:v>
                </c:pt>
                <c:pt idx="394">
                  <c:v>42021.416666665711</c:v>
                </c:pt>
                <c:pt idx="395">
                  <c:v>42021.458333332375</c:v>
                </c:pt>
                <c:pt idx="396">
                  <c:v>42021.49999999904</c:v>
                </c:pt>
                <c:pt idx="397">
                  <c:v>42021.541666665704</c:v>
                </c:pt>
                <c:pt idx="398">
                  <c:v>42021.583333332368</c:v>
                </c:pt>
                <c:pt idx="399">
                  <c:v>42021.624999999032</c:v>
                </c:pt>
                <c:pt idx="400">
                  <c:v>42021.666666665697</c:v>
                </c:pt>
                <c:pt idx="401">
                  <c:v>42021.708333332361</c:v>
                </c:pt>
                <c:pt idx="402">
                  <c:v>42021.749999999025</c:v>
                </c:pt>
                <c:pt idx="403">
                  <c:v>42021.791666665689</c:v>
                </c:pt>
                <c:pt idx="404">
                  <c:v>42021.833333332354</c:v>
                </c:pt>
                <c:pt idx="405">
                  <c:v>42021.874999999018</c:v>
                </c:pt>
                <c:pt idx="406">
                  <c:v>42021.916666665682</c:v>
                </c:pt>
                <c:pt idx="407">
                  <c:v>42021.958333332346</c:v>
                </c:pt>
                <c:pt idx="408">
                  <c:v>42021.99999999901</c:v>
                </c:pt>
                <c:pt idx="409">
                  <c:v>42022.041666665675</c:v>
                </c:pt>
                <c:pt idx="410">
                  <c:v>42022.083333332339</c:v>
                </c:pt>
                <c:pt idx="411">
                  <c:v>42022.124999999003</c:v>
                </c:pt>
                <c:pt idx="412">
                  <c:v>42022.166666665667</c:v>
                </c:pt>
                <c:pt idx="413">
                  <c:v>42022.208333332332</c:v>
                </c:pt>
                <c:pt idx="414">
                  <c:v>42022.249999998996</c:v>
                </c:pt>
                <c:pt idx="415">
                  <c:v>42022.29166666566</c:v>
                </c:pt>
                <c:pt idx="416">
                  <c:v>42022.333333332324</c:v>
                </c:pt>
                <c:pt idx="417">
                  <c:v>42022.374999998989</c:v>
                </c:pt>
                <c:pt idx="418">
                  <c:v>42022.416666665653</c:v>
                </c:pt>
                <c:pt idx="419">
                  <c:v>42022.458333332317</c:v>
                </c:pt>
                <c:pt idx="420">
                  <c:v>42022.499999998981</c:v>
                </c:pt>
                <c:pt idx="421">
                  <c:v>42022.541666665646</c:v>
                </c:pt>
                <c:pt idx="422">
                  <c:v>42022.58333333231</c:v>
                </c:pt>
                <c:pt idx="423">
                  <c:v>42022.624999998974</c:v>
                </c:pt>
                <c:pt idx="424">
                  <c:v>42022.666666665638</c:v>
                </c:pt>
                <c:pt idx="425">
                  <c:v>42022.708333332303</c:v>
                </c:pt>
                <c:pt idx="426">
                  <c:v>42022.749999998967</c:v>
                </c:pt>
                <c:pt idx="427">
                  <c:v>42022.791666665631</c:v>
                </c:pt>
                <c:pt idx="428">
                  <c:v>42022.833333332295</c:v>
                </c:pt>
                <c:pt idx="429">
                  <c:v>42022.87499999896</c:v>
                </c:pt>
                <c:pt idx="430">
                  <c:v>42022.916666665624</c:v>
                </c:pt>
                <c:pt idx="431">
                  <c:v>42022.958333332288</c:v>
                </c:pt>
                <c:pt idx="432">
                  <c:v>42022.999999998952</c:v>
                </c:pt>
                <c:pt idx="433">
                  <c:v>42023.041666665617</c:v>
                </c:pt>
                <c:pt idx="434">
                  <c:v>42023.083333332281</c:v>
                </c:pt>
                <c:pt idx="435">
                  <c:v>42023.124999998945</c:v>
                </c:pt>
                <c:pt idx="436">
                  <c:v>42023.166666665609</c:v>
                </c:pt>
                <c:pt idx="437">
                  <c:v>42023.208333332273</c:v>
                </c:pt>
                <c:pt idx="438">
                  <c:v>42023.249999998938</c:v>
                </c:pt>
                <c:pt idx="439">
                  <c:v>42023.291666665602</c:v>
                </c:pt>
                <c:pt idx="440">
                  <c:v>42023.333333332266</c:v>
                </c:pt>
                <c:pt idx="441">
                  <c:v>42023.37499999893</c:v>
                </c:pt>
                <c:pt idx="442">
                  <c:v>42023.416666665595</c:v>
                </c:pt>
                <c:pt idx="443">
                  <c:v>42023.458333332259</c:v>
                </c:pt>
                <c:pt idx="444">
                  <c:v>42023.499999998923</c:v>
                </c:pt>
                <c:pt idx="445">
                  <c:v>42023.541666665587</c:v>
                </c:pt>
                <c:pt idx="446">
                  <c:v>42023.583333332252</c:v>
                </c:pt>
                <c:pt idx="447">
                  <c:v>42023.624999998916</c:v>
                </c:pt>
                <c:pt idx="448">
                  <c:v>42023.66666666558</c:v>
                </c:pt>
                <c:pt idx="449">
                  <c:v>42023.708333332244</c:v>
                </c:pt>
                <c:pt idx="450">
                  <c:v>42023.749999998909</c:v>
                </c:pt>
                <c:pt idx="451">
                  <c:v>42023.791666665573</c:v>
                </c:pt>
                <c:pt idx="452">
                  <c:v>42023.833333332237</c:v>
                </c:pt>
                <c:pt idx="453">
                  <c:v>42023.874999998901</c:v>
                </c:pt>
                <c:pt idx="454">
                  <c:v>42023.916666665566</c:v>
                </c:pt>
                <c:pt idx="455">
                  <c:v>42023.95833333223</c:v>
                </c:pt>
                <c:pt idx="456">
                  <c:v>42023.999999998894</c:v>
                </c:pt>
                <c:pt idx="457">
                  <c:v>42024.041666665558</c:v>
                </c:pt>
                <c:pt idx="458">
                  <c:v>42024.083333332223</c:v>
                </c:pt>
                <c:pt idx="459">
                  <c:v>42024.124999998887</c:v>
                </c:pt>
                <c:pt idx="460">
                  <c:v>42024.166666665551</c:v>
                </c:pt>
                <c:pt idx="461">
                  <c:v>42024.208333332215</c:v>
                </c:pt>
                <c:pt idx="462">
                  <c:v>42024.24999999888</c:v>
                </c:pt>
                <c:pt idx="463">
                  <c:v>42024.291666665544</c:v>
                </c:pt>
                <c:pt idx="464">
                  <c:v>42024.333333332208</c:v>
                </c:pt>
                <c:pt idx="465">
                  <c:v>42024.374999998872</c:v>
                </c:pt>
                <c:pt idx="466">
                  <c:v>42024.416666665536</c:v>
                </c:pt>
                <c:pt idx="467">
                  <c:v>42024.458333332201</c:v>
                </c:pt>
                <c:pt idx="468">
                  <c:v>42024.499999998865</c:v>
                </c:pt>
                <c:pt idx="469">
                  <c:v>42024.541666665529</c:v>
                </c:pt>
                <c:pt idx="470">
                  <c:v>42024.583333332193</c:v>
                </c:pt>
                <c:pt idx="471">
                  <c:v>42024.624999998858</c:v>
                </c:pt>
                <c:pt idx="472">
                  <c:v>42024.666666665522</c:v>
                </c:pt>
                <c:pt idx="473">
                  <c:v>42024.708333332186</c:v>
                </c:pt>
                <c:pt idx="474">
                  <c:v>42024.74999999885</c:v>
                </c:pt>
                <c:pt idx="475">
                  <c:v>42024.791666665515</c:v>
                </c:pt>
                <c:pt idx="476">
                  <c:v>42024.833333332179</c:v>
                </c:pt>
                <c:pt idx="477">
                  <c:v>42024.874999998843</c:v>
                </c:pt>
                <c:pt idx="478">
                  <c:v>42024.916666665507</c:v>
                </c:pt>
                <c:pt idx="479">
                  <c:v>42024.958333332172</c:v>
                </c:pt>
                <c:pt idx="480">
                  <c:v>42024.999999998836</c:v>
                </c:pt>
                <c:pt idx="481">
                  <c:v>42025.0416666655</c:v>
                </c:pt>
                <c:pt idx="482">
                  <c:v>42025.083333332164</c:v>
                </c:pt>
                <c:pt idx="483">
                  <c:v>42025.124999998829</c:v>
                </c:pt>
                <c:pt idx="484">
                  <c:v>42025.166666665493</c:v>
                </c:pt>
                <c:pt idx="485">
                  <c:v>42025.208333332157</c:v>
                </c:pt>
                <c:pt idx="486">
                  <c:v>42025.249999998821</c:v>
                </c:pt>
                <c:pt idx="487">
                  <c:v>42025.291666665486</c:v>
                </c:pt>
                <c:pt idx="488">
                  <c:v>42025.33333333215</c:v>
                </c:pt>
                <c:pt idx="489">
                  <c:v>42025.374999998814</c:v>
                </c:pt>
                <c:pt idx="490">
                  <c:v>42025.416666665478</c:v>
                </c:pt>
                <c:pt idx="491">
                  <c:v>42025.458333332143</c:v>
                </c:pt>
                <c:pt idx="492">
                  <c:v>42025.499999998807</c:v>
                </c:pt>
                <c:pt idx="493">
                  <c:v>42025.541666665471</c:v>
                </c:pt>
                <c:pt idx="494">
                  <c:v>42025.583333332135</c:v>
                </c:pt>
                <c:pt idx="495">
                  <c:v>42025.624999998799</c:v>
                </c:pt>
                <c:pt idx="496">
                  <c:v>42025.666666665464</c:v>
                </c:pt>
                <c:pt idx="497">
                  <c:v>42025.708333332128</c:v>
                </c:pt>
                <c:pt idx="498">
                  <c:v>42025.749999998792</c:v>
                </c:pt>
                <c:pt idx="499">
                  <c:v>42025.791666665456</c:v>
                </c:pt>
                <c:pt idx="500">
                  <c:v>42025.833333332121</c:v>
                </c:pt>
                <c:pt idx="501">
                  <c:v>42025.874999998785</c:v>
                </c:pt>
                <c:pt idx="502">
                  <c:v>42025.916666665449</c:v>
                </c:pt>
                <c:pt idx="503">
                  <c:v>42025.958333332113</c:v>
                </c:pt>
                <c:pt idx="504">
                  <c:v>42025.999999998778</c:v>
                </c:pt>
                <c:pt idx="505">
                  <c:v>42026.041666665442</c:v>
                </c:pt>
                <c:pt idx="506">
                  <c:v>42026.083333332106</c:v>
                </c:pt>
                <c:pt idx="507">
                  <c:v>42026.12499999877</c:v>
                </c:pt>
                <c:pt idx="508">
                  <c:v>42026.166666665435</c:v>
                </c:pt>
                <c:pt idx="509">
                  <c:v>42026.208333332099</c:v>
                </c:pt>
                <c:pt idx="510">
                  <c:v>42026.249999998763</c:v>
                </c:pt>
                <c:pt idx="511">
                  <c:v>42026.291666665427</c:v>
                </c:pt>
                <c:pt idx="512">
                  <c:v>42026.333333332092</c:v>
                </c:pt>
                <c:pt idx="513">
                  <c:v>42026.374999998756</c:v>
                </c:pt>
                <c:pt idx="514">
                  <c:v>42026.41666666542</c:v>
                </c:pt>
                <c:pt idx="515">
                  <c:v>42026.458333332084</c:v>
                </c:pt>
                <c:pt idx="516">
                  <c:v>42026.499999998749</c:v>
                </c:pt>
                <c:pt idx="517">
                  <c:v>42026.541666665413</c:v>
                </c:pt>
                <c:pt idx="518">
                  <c:v>42026.583333332077</c:v>
                </c:pt>
                <c:pt idx="519">
                  <c:v>42026.624999998741</c:v>
                </c:pt>
                <c:pt idx="520">
                  <c:v>42026.666666665406</c:v>
                </c:pt>
                <c:pt idx="521">
                  <c:v>42026.70833333207</c:v>
                </c:pt>
                <c:pt idx="522">
                  <c:v>42026.749999998734</c:v>
                </c:pt>
                <c:pt idx="523">
                  <c:v>42026.791666665398</c:v>
                </c:pt>
                <c:pt idx="524">
                  <c:v>42026.833333332062</c:v>
                </c:pt>
                <c:pt idx="525">
                  <c:v>42026.874999998727</c:v>
                </c:pt>
                <c:pt idx="526">
                  <c:v>42026.916666665391</c:v>
                </c:pt>
                <c:pt idx="527">
                  <c:v>42026.958333332055</c:v>
                </c:pt>
                <c:pt idx="528">
                  <c:v>42026.999999998719</c:v>
                </c:pt>
                <c:pt idx="529">
                  <c:v>42027.041666665384</c:v>
                </c:pt>
                <c:pt idx="530">
                  <c:v>42027.083333332048</c:v>
                </c:pt>
                <c:pt idx="531">
                  <c:v>42027.124999998712</c:v>
                </c:pt>
                <c:pt idx="532">
                  <c:v>42027.166666665376</c:v>
                </c:pt>
                <c:pt idx="533">
                  <c:v>42027.208333332041</c:v>
                </c:pt>
                <c:pt idx="534">
                  <c:v>42027.249999998705</c:v>
                </c:pt>
                <c:pt idx="535">
                  <c:v>42027.291666665369</c:v>
                </c:pt>
                <c:pt idx="536">
                  <c:v>42027.333333332033</c:v>
                </c:pt>
                <c:pt idx="537">
                  <c:v>42027.374999998698</c:v>
                </c:pt>
                <c:pt idx="538">
                  <c:v>42027.416666665362</c:v>
                </c:pt>
                <c:pt idx="539">
                  <c:v>42027.458333332026</c:v>
                </c:pt>
                <c:pt idx="540">
                  <c:v>42027.49999999869</c:v>
                </c:pt>
                <c:pt idx="541">
                  <c:v>42027.541666665355</c:v>
                </c:pt>
                <c:pt idx="542">
                  <c:v>42027.583333332019</c:v>
                </c:pt>
                <c:pt idx="543">
                  <c:v>42027.624999998683</c:v>
                </c:pt>
                <c:pt idx="544">
                  <c:v>42027.666666665347</c:v>
                </c:pt>
                <c:pt idx="545">
                  <c:v>42027.708333332012</c:v>
                </c:pt>
                <c:pt idx="546">
                  <c:v>42027.749999998676</c:v>
                </c:pt>
                <c:pt idx="547">
                  <c:v>42027.79166666534</c:v>
                </c:pt>
                <c:pt idx="548">
                  <c:v>42027.833333332004</c:v>
                </c:pt>
                <c:pt idx="549">
                  <c:v>42027.874999998668</c:v>
                </c:pt>
                <c:pt idx="550">
                  <c:v>42027.916666665333</c:v>
                </c:pt>
                <c:pt idx="551">
                  <c:v>42027.958333331997</c:v>
                </c:pt>
                <c:pt idx="552">
                  <c:v>42027.999999998661</c:v>
                </c:pt>
                <c:pt idx="553">
                  <c:v>42028.041666665325</c:v>
                </c:pt>
                <c:pt idx="554">
                  <c:v>42028.08333333199</c:v>
                </c:pt>
                <c:pt idx="555">
                  <c:v>42028.124999998654</c:v>
                </c:pt>
                <c:pt idx="556">
                  <c:v>42028.166666665318</c:v>
                </c:pt>
                <c:pt idx="557">
                  <c:v>42028.208333331982</c:v>
                </c:pt>
                <c:pt idx="558">
                  <c:v>42028.249999998647</c:v>
                </c:pt>
                <c:pt idx="559">
                  <c:v>42028.291666665311</c:v>
                </c:pt>
                <c:pt idx="560">
                  <c:v>42028.333333331975</c:v>
                </c:pt>
                <c:pt idx="561">
                  <c:v>42028.374999998639</c:v>
                </c:pt>
                <c:pt idx="562">
                  <c:v>42028.416666665304</c:v>
                </c:pt>
                <c:pt idx="563">
                  <c:v>42028.458333331968</c:v>
                </c:pt>
                <c:pt idx="564">
                  <c:v>42028.499999998632</c:v>
                </c:pt>
                <c:pt idx="565">
                  <c:v>42028.541666665296</c:v>
                </c:pt>
                <c:pt idx="566">
                  <c:v>42028.583333331961</c:v>
                </c:pt>
                <c:pt idx="567">
                  <c:v>42028.624999998625</c:v>
                </c:pt>
                <c:pt idx="568">
                  <c:v>42028.666666665289</c:v>
                </c:pt>
                <c:pt idx="569">
                  <c:v>42028.708333331953</c:v>
                </c:pt>
                <c:pt idx="570">
                  <c:v>42028.749999998618</c:v>
                </c:pt>
                <c:pt idx="571">
                  <c:v>42028.791666665282</c:v>
                </c:pt>
                <c:pt idx="572">
                  <c:v>42028.833333331946</c:v>
                </c:pt>
                <c:pt idx="573">
                  <c:v>42028.87499999861</c:v>
                </c:pt>
                <c:pt idx="574">
                  <c:v>42028.916666665275</c:v>
                </c:pt>
                <c:pt idx="575">
                  <c:v>42028.958333331939</c:v>
                </c:pt>
                <c:pt idx="576">
                  <c:v>42028.999999998603</c:v>
                </c:pt>
                <c:pt idx="577">
                  <c:v>42029.041666665267</c:v>
                </c:pt>
                <c:pt idx="578">
                  <c:v>42029.083333331931</c:v>
                </c:pt>
                <c:pt idx="579">
                  <c:v>42029.124999998596</c:v>
                </c:pt>
                <c:pt idx="580">
                  <c:v>42029.16666666526</c:v>
                </c:pt>
                <c:pt idx="581">
                  <c:v>42029.208333331924</c:v>
                </c:pt>
                <c:pt idx="582">
                  <c:v>42029.249999998588</c:v>
                </c:pt>
                <c:pt idx="583">
                  <c:v>42029.291666665253</c:v>
                </c:pt>
                <c:pt idx="584">
                  <c:v>42029.333333331917</c:v>
                </c:pt>
                <c:pt idx="585">
                  <c:v>42029.374999998581</c:v>
                </c:pt>
                <c:pt idx="586">
                  <c:v>42029.416666665245</c:v>
                </c:pt>
                <c:pt idx="587">
                  <c:v>42029.45833333191</c:v>
                </c:pt>
                <c:pt idx="588">
                  <c:v>42029.499999998574</c:v>
                </c:pt>
                <c:pt idx="589">
                  <c:v>42029.541666665238</c:v>
                </c:pt>
                <c:pt idx="590">
                  <c:v>42029.583333331902</c:v>
                </c:pt>
                <c:pt idx="591">
                  <c:v>42029.624999998567</c:v>
                </c:pt>
                <c:pt idx="592">
                  <c:v>42029.666666665231</c:v>
                </c:pt>
                <c:pt idx="593">
                  <c:v>42029.708333331895</c:v>
                </c:pt>
                <c:pt idx="594">
                  <c:v>42029.749999998559</c:v>
                </c:pt>
                <c:pt idx="595">
                  <c:v>42029.791666665224</c:v>
                </c:pt>
                <c:pt idx="596">
                  <c:v>42029.833333331888</c:v>
                </c:pt>
                <c:pt idx="597">
                  <c:v>42029.874999998552</c:v>
                </c:pt>
                <c:pt idx="598">
                  <c:v>42029.916666665216</c:v>
                </c:pt>
                <c:pt idx="599">
                  <c:v>42029.958333331881</c:v>
                </c:pt>
                <c:pt idx="600">
                  <c:v>42029.999999998545</c:v>
                </c:pt>
                <c:pt idx="601">
                  <c:v>42030.041666665209</c:v>
                </c:pt>
                <c:pt idx="602">
                  <c:v>42030.083333331873</c:v>
                </c:pt>
                <c:pt idx="603">
                  <c:v>42030.124999998538</c:v>
                </c:pt>
                <c:pt idx="604">
                  <c:v>42030.166666665202</c:v>
                </c:pt>
                <c:pt idx="605">
                  <c:v>42030.208333331866</c:v>
                </c:pt>
                <c:pt idx="606">
                  <c:v>42030.24999999853</c:v>
                </c:pt>
                <c:pt idx="607">
                  <c:v>42030.291666665194</c:v>
                </c:pt>
                <c:pt idx="608">
                  <c:v>42030.333333331859</c:v>
                </c:pt>
                <c:pt idx="609">
                  <c:v>42030.374999998523</c:v>
                </c:pt>
                <c:pt idx="610">
                  <c:v>42030.416666665187</c:v>
                </c:pt>
                <c:pt idx="611">
                  <c:v>42030.458333331851</c:v>
                </c:pt>
                <c:pt idx="612">
                  <c:v>42030.499999998516</c:v>
                </c:pt>
                <c:pt idx="613">
                  <c:v>42030.54166666518</c:v>
                </c:pt>
                <c:pt idx="614">
                  <c:v>42030.583333331844</c:v>
                </c:pt>
                <c:pt idx="615">
                  <c:v>42030.624999998508</c:v>
                </c:pt>
                <c:pt idx="616">
                  <c:v>42030.666666665173</c:v>
                </c:pt>
                <c:pt idx="617">
                  <c:v>42030.708333331837</c:v>
                </c:pt>
                <c:pt idx="618">
                  <c:v>42030.749999998501</c:v>
                </c:pt>
                <c:pt idx="619">
                  <c:v>42030.791666665165</c:v>
                </c:pt>
                <c:pt idx="620">
                  <c:v>42030.83333333183</c:v>
                </c:pt>
                <c:pt idx="621">
                  <c:v>42030.874999998494</c:v>
                </c:pt>
                <c:pt idx="622">
                  <c:v>42030.916666665158</c:v>
                </c:pt>
                <c:pt idx="623">
                  <c:v>42030.958333331822</c:v>
                </c:pt>
                <c:pt idx="624">
                  <c:v>42030.999999998487</c:v>
                </c:pt>
                <c:pt idx="625">
                  <c:v>42031.041666665151</c:v>
                </c:pt>
                <c:pt idx="626">
                  <c:v>42031.083333331815</c:v>
                </c:pt>
                <c:pt idx="627">
                  <c:v>42031.124999998479</c:v>
                </c:pt>
                <c:pt idx="628">
                  <c:v>42031.166666665144</c:v>
                </c:pt>
                <c:pt idx="629">
                  <c:v>42031.208333331808</c:v>
                </c:pt>
                <c:pt idx="630">
                  <c:v>42031.249999998472</c:v>
                </c:pt>
                <c:pt idx="631">
                  <c:v>42031.291666665136</c:v>
                </c:pt>
                <c:pt idx="632">
                  <c:v>42031.333333331801</c:v>
                </c:pt>
                <c:pt idx="633">
                  <c:v>42031.374999998465</c:v>
                </c:pt>
                <c:pt idx="634">
                  <c:v>42031.416666665129</c:v>
                </c:pt>
                <c:pt idx="635">
                  <c:v>42031.458333331793</c:v>
                </c:pt>
                <c:pt idx="636">
                  <c:v>42031.499999998457</c:v>
                </c:pt>
                <c:pt idx="637">
                  <c:v>42031.541666665122</c:v>
                </c:pt>
                <c:pt idx="638">
                  <c:v>42031.583333331786</c:v>
                </c:pt>
                <c:pt idx="639">
                  <c:v>42031.62499999845</c:v>
                </c:pt>
                <c:pt idx="640">
                  <c:v>42031.666666665114</c:v>
                </c:pt>
                <c:pt idx="641">
                  <c:v>42031.708333331779</c:v>
                </c:pt>
                <c:pt idx="642">
                  <c:v>42031.749999998443</c:v>
                </c:pt>
                <c:pt idx="643">
                  <c:v>42031.791666665107</c:v>
                </c:pt>
                <c:pt idx="644">
                  <c:v>42031.833333331771</c:v>
                </c:pt>
                <c:pt idx="645">
                  <c:v>42031.874999998436</c:v>
                </c:pt>
                <c:pt idx="646">
                  <c:v>42031.9166666651</c:v>
                </c:pt>
                <c:pt idx="647">
                  <c:v>42031.958333331764</c:v>
                </c:pt>
                <c:pt idx="648">
                  <c:v>42031.999999998428</c:v>
                </c:pt>
                <c:pt idx="649">
                  <c:v>42032.041666665093</c:v>
                </c:pt>
                <c:pt idx="650">
                  <c:v>42032.083333331757</c:v>
                </c:pt>
                <c:pt idx="651">
                  <c:v>42032.124999998421</c:v>
                </c:pt>
                <c:pt idx="652">
                  <c:v>42032.166666665085</c:v>
                </c:pt>
                <c:pt idx="653">
                  <c:v>42032.20833333175</c:v>
                </c:pt>
                <c:pt idx="654">
                  <c:v>42032.249999998414</c:v>
                </c:pt>
                <c:pt idx="655">
                  <c:v>42032.291666665078</c:v>
                </c:pt>
                <c:pt idx="656">
                  <c:v>42032.333333331742</c:v>
                </c:pt>
                <c:pt idx="657">
                  <c:v>42032.374999998407</c:v>
                </c:pt>
                <c:pt idx="658">
                  <c:v>42032.416666665071</c:v>
                </c:pt>
                <c:pt idx="659">
                  <c:v>42032.458333331735</c:v>
                </c:pt>
                <c:pt idx="660">
                  <c:v>42032.499999998399</c:v>
                </c:pt>
                <c:pt idx="661">
                  <c:v>42032.541666665064</c:v>
                </c:pt>
                <c:pt idx="662">
                  <c:v>42032.583333331728</c:v>
                </c:pt>
                <c:pt idx="663">
                  <c:v>42032.624999998392</c:v>
                </c:pt>
                <c:pt idx="664">
                  <c:v>42032.666666665056</c:v>
                </c:pt>
                <c:pt idx="665">
                  <c:v>42032.70833333172</c:v>
                </c:pt>
                <c:pt idx="666">
                  <c:v>42032.749999998385</c:v>
                </c:pt>
                <c:pt idx="667">
                  <c:v>42032.791666665049</c:v>
                </c:pt>
                <c:pt idx="668">
                  <c:v>42032.833333331713</c:v>
                </c:pt>
                <c:pt idx="669">
                  <c:v>42032.874999998377</c:v>
                </c:pt>
                <c:pt idx="670">
                  <c:v>42032.916666665042</c:v>
                </c:pt>
                <c:pt idx="671">
                  <c:v>42032.958333331706</c:v>
                </c:pt>
                <c:pt idx="672">
                  <c:v>42032.99999999837</c:v>
                </c:pt>
                <c:pt idx="673">
                  <c:v>42033.041666665034</c:v>
                </c:pt>
                <c:pt idx="674">
                  <c:v>42033.083333331699</c:v>
                </c:pt>
                <c:pt idx="675">
                  <c:v>42033.124999998363</c:v>
                </c:pt>
                <c:pt idx="676">
                  <c:v>42033.166666665027</c:v>
                </c:pt>
                <c:pt idx="677">
                  <c:v>42033.208333331691</c:v>
                </c:pt>
                <c:pt idx="678">
                  <c:v>42033.249999998356</c:v>
                </c:pt>
                <c:pt idx="679">
                  <c:v>42033.29166666502</c:v>
                </c:pt>
                <c:pt idx="680">
                  <c:v>42033.333333331684</c:v>
                </c:pt>
                <c:pt idx="681">
                  <c:v>42033.374999998348</c:v>
                </c:pt>
                <c:pt idx="682">
                  <c:v>42033.416666665013</c:v>
                </c:pt>
                <c:pt idx="683">
                  <c:v>42033.458333331677</c:v>
                </c:pt>
                <c:pt idx="684">
                  <c:v>42033.499999998341</c:v>
                </c:pt>
                <c:pt idx="685">
                  <c:v>42033.541666665005</c:v>
                </c:pt>
                <c:pt idx="686">
                  <c:v>42033.58333333167</c:v>
                </c:pt>
                <c:pt idx="687">
                  <c:v>42033.624999998334</c:v>
                </c:pt>
                <c:pt idx="688">
                  <c:v>42033.666666664998</c:v>
                </c:pt>
                <c:pt idx="689">
                  <c:v>42033.708333331662</c:v>
                </c:pt>
                <c:pt idx="690">
                  <c:v>42033.749999998327</c:v>
                </c:pt>
                <c:pt idx="691">
                  <c:v>42033.791666664991</c:v>
                </c:pt>
                <c:pt idx="692">
                  <c:v>42033.833333331655</c:v>
                </c:pt>
                <c:pt idx="693">
                  <c:v>42033.874999998319</c:v>
                </c:pt>
                <c:pt idx="694">
                  <c:v>42033.916666664983</c:v>
                </c:pt>
                <c:pt idx="695">
                  <c:v>42033.958333331648</c:v>
                </c:pt>
                <c:pt idx="696">
                  <c:v>42033.999999998312</c:v>
                </c:pt>
                <c:pt idx="697">
                  <c:v>42034.041666664976</c:v>
                </c:pt>
                <c:pt idx="698">
                  <c:v>42034.08333333164</c:v>
                </c:pt>
                <c:pt idx="699">
                  <c:v>42034.124999998305</c:v>
                </c:pt>
                <c:pt idx="700">
                  <c:v>42034.166666664969</c:v>
                </c:pt>
                <c:pt idx="701">
                  <c:v>42034.208333331633</c:v>
                </c:pt>
                <c:pt idx="702">
                  <c:v>42034.249999998297</c:v>
                </c:pt>
                <c:pt idx="703">
                  <c:v>42034.291666664962</c:v>
                </c:pt>
                <c:pt idx="704">
                  <c:v>42034.333333331626</c:v>
                </c:pt>
                <c:pt idx="705">
                  <c:v>42034.37499999829</c:v>
                </c:pt>
                <c:pt idx="706">
                  <c:v>42034.416666664954</c:v>
                </c:pt>
                <c:pt idx="707">
                  <c:v>42034.458333331619</c:v>
                </c:pt>
                <c:pt idx="708">
                  <c:v>42034.499999998283</c:v>
                </c:pt>
                <c:pt idx="709">
                  <c:v>42034.541666664947</c:v>
                </c:pt>
                <c:pt idx="710">
                  <c:v>42034.583333331611</c:v>
                </c:pt>
                <c:pt idx="711">
                  <c:v>42034.624999998276</c:v>
                </c:pt>
                <c:pt idx="712">
                  <c:v>42034.66666666494</c:v>
                </c:pt>
                <c:pt idx="713">
                  <c:v>42034.708333331604</c:v>
                </c:pt>
                <c:pt idx="714">
                  <c:v>42034.749999998268</c:v>
                </c:pt>
                <c:pt idx="715">
                  <c:v>42034.791666664933</c:v>
                </c:pt>
                <c:pt idx="716">
                  <c:v>42034.833333331597</c:v>
                </c:pt>
                <c:pt idx="717">
                  <c:v>42034.874999998261</c:v>
                </c:pt>
                <c:pt idx="718">
                  <c:v>42034.916666664925</c:v>
                </c:pt>
                <c:pt idx="719">
                  <c:v>42034.95833333159</c:v>
                </c:pt>
                <c:pt idx="720">
                  <c:v>42034.999999998254</c:v>
                </c:pt>
                <c:pt idx="721">
                  <c:v>42035.041666664918</c:v>
                </c:pt>
                <c:pt idx="722">
                  <c:v>42035.083333331582</c:v>
                </c:pt>
                <c:pt idx="723">
                  <c:v>42035.124999998246</c:v>
                </c:pt>
                <c:pt idx="724">
                  <c:v>42035.166666664911</c:v>
                </c:pt>
                <c:pt idx="725">
                  <c:v>42035.208333331575</c:v>
                </c:pt>
                <c:pt idx="726">
                  <c:v>42035.249999998239</c:v>
                </c:pt>
                <c:pt idx="727">
                  <c:v>42035.291666664903</c:v>
                </c:pt>
                <c:pt idx="728">
                  <c:v>42035.333333331568</c:v>
                </c:pt>
                <c:pt idx="729">
                  <c:v>42035.374999998232</c:v>
                </c:pt>
                <c:pt idx="730">
                  <c:v>42035.416666664896</c:v>
                </c:pt>
                <c:pt idx="731">
                  <c:v>42035.45833333156</c:v>
                </c:pt>
                <c:pt idx="732">
                  <c:v>42035.499999998225</c:v>
                </c:pt>
                <c:pt idx="733">
                  <c:v>42035.541666664889</c:v>
                </c:pt>
                <c:pt idx="734">
                  <c:v>42035.583333331553</c:v>
                </c:pt>
                <c:pt idx="735">
                  <c:v>42035.624999998217</c:v>
                </c:pt>
                <c:pt idx="736">
                  <c:v>42035.666666664882</c:v>
                </c:pt>
                <c:pt idx="737">
                  <c:v>42035.708333331546</c:v>
                </c:pt>
                <c:pt idx="738">
                  <c:v>42035.74999999821</c:v>
                </c:pt>
                <c:pt idx="739">
                  <c:v>42035.791666664874</c:v>
                </c:pt>
                <c:pt idx="740">
                  <c:v>42035.833333331539</c:v>
                </c:pt>
                <c:pt idx="741">
                  <c:v>42035.874999998203</c:v>
                </c:pt>
                <c:pt idx="742">
                  <c:v>42035.916666664867</c:v>
                </c:pt>
                <c:pt idx="743">
                  <c:v>42035.958333331531</c:v>
                </c:pt>
                <c:pt idx="744">
                  <c:v>42035.999999998196</c:v>
                </c:pt>
                <c:pt idx="745">
                  <c:v>42036.04166666486</c:v>
                </c:pt>
                <c:pt idx="746">
                  <c:v>42036.083333331524</c:v>
                </c:pt>
                <c:pt idx="747">
                  <c:v>42036.124999998188</c:v>
                </c:pt>
                <c:pt idx="748">
                  <c:v>42036.166666664853</c:v>
                </c:pt>
                <c:pt idx="749">
                  <c:v>42036.208333331517</c:v>
                </c:pt>
                <c:pt idx="750">
                  <c:v>42036.249999998181</c:v>
                </c:pt>
                <c:pt idx="751">
                  <c:v>42036.291666664845</c:v>
                </c:pt>
                <c:pt idx="752">
                  <c:v>42036.333333331509</c:v>
                </c:pt>
                <c:pt idx="753">
                  <c:v>42036.374999998174</c:v>
                </c:pt>
                <c:pt idx="754">
                  <c:v>42036.416666664838</c:v>
                </c:pt>
                <c:pt idx="755">
                  <c:v>42036.458333331502</c:v>
                </c:pt>
                <c:pt idx="756">
                  <c:v>42036.499999998166</c:v>
                </c:pt>
                <c:pt idx="757">
                  <c:v>42036.541666664831</c:v>
                </c:pt>
                <c:pt idx="758">
                  <c:v>42036.583333331495</c:v>
                </c:pt>
                <c:pt idx="759">
                  <c:v>42036.624999998159</c:v>
                </c:pt>
                <c:pt idx="760">
                  <c:v>42036.666666664823</c:v>
                </c:pt>
                <c:pt idx="761">
                  <c:v>42036.708333331488</c:v>
                </c:pt>
                <c:pt idx="762">
                  <c:v>42036.749999998152</c:v>
                </c:pt>
                <c:pt idx="763">
                  <c:v>42036.791666664816</c:v>
                </c:pt>
                <c:pt idx="764">
                  <c:v>42036.83333333148</c:v>
                </c:pt>
                <c:pt idx="765">
                  <c:v>42036.874999998145</c:v>
                </c:pt>
                <c:pt idx="766">
                  <c:v>42036.916666664809</c:v>
                </c:pt>
                <c:pt idx="767">
                  <c:v>42036.958333331473</c:v>
                </c:pt>
                <c:pt idx="768">
                  <c:v>42036.999999998137</c:v>
                </c:pt>
                <c:pt idx="769">
                  <c:v>42037.041666664802</c:v>
                </c:pt>
                <c:pt idx="770">
                  <c:v>42037.083333331466</c:v>
                </c:pt>
                <c:pt idx="771">
                  <c:v>42037.12499999813</c:v>
                </c:pt>
                <c:pt idx="772">
                  <c:v>42037.166666664794</c:v>
                </c:pt>
                <c:pt idx="773">
                  <c:v>42037.208333331459</c:v>
                </c:pt>
                <c:pt idx="774">
                  <c:v>42037.249999998123</c:v>
                </c:pt>
                <c:pt idx="775">
                  <c:v>42037.291666664787</c:v>
                </c:pt>
                <c:pt idx="776">
                  <c:v>42037.333333331451</c:v>
                </c:pt>
                <c:pt idx="777">
                  <c:v>42037.374999998116</c:v>
                </c:pt>
                <c:pt idx="778">
                  <c:v>42037.41666666478</c:v>
                </c:pt>
                <c:pt idx="779">
                  <c:v>42037.458333331444</c:v>
                </c:pt>
                <c:pt idx="780">
                  <c:v>42037.499999998108</c:v>
                </c:pt>
                <c:pt idx="781">
                  <c:v>42037.541666664772</c:v>
                </c:pt>
                <c:pt idx="782">
                  <c:v>42037.583333331437</c:v>
                </c:pt>
                <c:pt idx="783">
                  <c:v>42037.624999998101</c:v>
                </c:pt>
                <c:pt idx="784">
                  <c:v>42037.666666664765</c:v>
                </c:pt>
                <c:pt idx="785">
                  <c:v>42037.708333331429</c:v>
                </c:pt>
                <c:pt idx="786">
                  <c:v>42037.749999998094</c:v>
                </c:pt>
                <c:pt idx="787">
                  <c:v>42037.791666664758</c:v>
                </c:pt>
                <c:pt idx="788">
                  <c:v>42037.833333331422</c:v>
                </c:pt>
                <c:pt idx="789">
                  <c:v>42037.874999998086</c:v>
                </c:pt>
                <c:pt idx="790">
                  <c:v>42037.916666664751</c:v>
                </c:pt>
                <c:pt idx="791">
                  <c:v>42037.958333331415</c:v>
                </c:pt>
                <c:pt idx="792">
                  <c:v>42037.999999998079</c:v>
                </c:pt>
                <c:pt idx="793">
                  <c:v>42038.041666664743</c:v>
                </c:pt>
                <c:pt idx="794">
                  <c:v>42038.083333331408</c:v>
                </c:pt>
                <c:pt idx="795">
                  <c:v>42038.124999998072</c:v>
                </c:pt>
                <c:pt idx="796">
                  <c:v>42038.166666664736</c:v>
                </c:pt>
                <c:pt idx="797">
                  <c:v>42038.2083333314</c:v>
                </c:pt>
                <c:pt idx="798">
                  <c:v>42038.249999998065</c:v>
                </c:pt>
                <c:pt idx="799">
                  <c:v>42038.291666664729</c:v>
                </c:pt>
                <c:pt idx="800">
                  <c:v>42038.333333331393</c:v>
                </c:pt>
                <c:pt idx="801">
                  <c:v>42038.374999998057</c:v>
                </c:pt>
                <c:pt idx="802">
                  <c:v>42038.416666664722</c:v>
                </c:pt>
                <c:pt idx="803">
                  <c:v>42038.458333331386</c:v>
                </c:pt>
                <c:pt idx="804">
                  <c:v>42038.49999999805</c:v>
                </c:pt>
                <c:pt idx="805">
                  <c:v>42038.541666664714</c:v>
                </c:pt>
                <c:pt idx="806">
                  <c:v>42038.583333331379</c:v>
                </c:pt>
                <c:pt idx="807">
                  <c:v>42038.624999998043</c:v>
                </c:pt>
                <c:pt idx="808">
                  <c:v>42038.666666664707</c:v>
                </c:pt>
                <c:pt idx="809">
                  <c:v>42038.708333331371</c:v>
                </c:pt>
                <c:pt idx="810">
                  <c:v>42038.749999998035</c:v>
                </c:pt>
                <c:pt idx="811">
                  <c:v>42038.7916666647</c:v>
                </c:pt>
                <c:pt idx="812">
                  <c:v>42038.833333331364</c:v>
                </c:pt>
                <c:pt idx="813">
                  <c:v>42038.874999998028</c:v>
                </c:pt>
                <c:pt idx="814">
                  <c:v>42038.916666664692</c:v>
                </c:pt>
                <c:pt idx="815">
                  <c:v>42038.958333331357</c:v>
                </c:pt>
                <c:pt idx="816">
                  <c:v>42038.999999998021</c:v>
                </c:pt>
                <c:pt idx="817">
                  <c:v>42039.041666664685</c:v>
                </c:pt>
                <c:pt idx="818">
                  <c:v>42039.083333331349</c:v>
                </c:pt>
                <c:pt idx="819">
                  <c:v>42039.124999998014</c:v>
                </c:pt>
                <c:pt idx="820">
                  <c:v>42039.166666664678</c:v>
                </c:pt>
                <c:pt idx="821">
                  <c:v>42039.208333331342</c:v>
                </c:pt>
                <c:pt idx="822">
                  <c:v>42039.249999998006</c:v>
                </c:pt>
                <c:pt idx="823">
                  <c:v>42039.291666664671</c:v>
                </c:pt>
                <c:pt idx="824">
                  <c:v>42039.333333331335</c:v>
                </c:pt>
                <c:pt idx="825">
                  <c:v>42039.374999997999</c:v>
                </c:pt>
                <c:pt idx="826">
                  <c:v>42039.416666664663</c:v>
                </c:pt>
                <c:pt idx="827">
                  <c:v>42039.458333331328</c:v>
                </c:pt>
                <c:pt idx="828">
                  <c:v>42039.499999997992</c:v>
                </c:pt>
                <c:pt idx="829">
                  <c:v>42039.541666664656</c:v>
                </c:pt>
                <c:pt idx="830">
                  <c:v>42039.58333333132</c:v>
                </c:pt>
                <c:pt idx="831">
                  <c:v>42039.624999997985</c:v>
                </c:pt>
                <c:pt idx="832">
                  <c:v>42039.666666664649</c:v>
                </c:pt>
                <c:pt idx="833">
                  <c:v>42039.708333331313</c:v>
                </c:pt>
                <c:pt idx="834">
                  <c:v>42039.749999997977</c:v>
                </c:pt>
                <c:pt idx="835">
                  <c:v>42039.791666664642</c:v>
                </c:pt>
                <c:pt idx="836">
                  <c:v>42039.833333331306</c:v>
                </c:pt>
                <c:pt idx="837">
                  <c:v>42039.87499999797</c:v>
                </c:pt>
                <c:pt idx="838">
                  <c:v>42039.916666664634</c:v>
                </c:pt>
                <c:pt idx="839">
                  <c:v>42039.958333331298</c:v>
                </c:pt>
                <c:pt idx="840">
                  <c:v>42039.999999997963</c:v>
                </c:pt>
                <c:pt idx="841">
                  <c:v>42040.041666664627</c:v>
                </c:pt>
                <c:pt idx="842">
                  <c:v>42040.083333331291</c:v>
                </c:pt>
                <c:pt idx="843">
                  <c:v>42040.124999997955</c:v>
                </c:pt>
                <c:pt idx="844">
                  <c:v>42040.16666666462</c:v>
                </c:pt>
                <c:pt idx="845">
                  <c:v>42040.208333331284</c:v>
                </c:pt>
                <c:pt idx="846">
                  <c:v>42040.249999997948</c:v>
                </c:pt>
                <c:pt idx="847">
                  <c:v>42040.291666664612</c:v>
                </c:pt>
                <c:pt idx="848">
                  <c:v>42040.333333331277</c:v>
                </c:pt>
                <c:pt idx="849">
                  <c:v>42040.374999997941</c:v>
                </c:pt>
                <c:pt idx="850">
                  <c:v>42040.416666664605</c:v>
                </c:pt>
                <c:pt idx="851">
                  <c:v>42040.458333331269</c:v>
                </c:pt>
                <c:pt idx="852">
                  <c:v>42040.499999997934</c:v>
                </c:pt>
                <c:pt idx="853">
                  <c:v>42040.541666664598</c:v>
                </c:pt>
                <c:pt idx="854">
                  <c:v>42040.583333331262</c:v>
                </c:pt>
                <c:pt idx="855">
                  <c:v>42040.624999997926</c:v>
                </c:pt>
                <c:pt idx="856">
                  <c:v>42040.666666664591</c:v>
                </c:pt>
                <c:pt idx="857">
                  <c:v>42040.708333331255</c:v>
                </c:pt>
                <c:pt idx="858">
                  <c:v>42040.749999997919</c:v>
                </c:pt>
                <c:pt idx="859">
                  <c:v>42040.791666664583</c:v>
                </c:pt>
                <c:pt idx="860">
                  <c:v>42040.833333331248</c:v>
                </c:pt>
                <c:pt idx="861">
                  <c:v>42040.874999997912</c:v>
                </c:pt>
                <c:pt idx="862">
                  <c:v>42040.916666664576</c:v>
                </c:pt>
                <c:pt idx="863">
                  <c:v>42040.95833333124</c:v>
                </c:pt>
                <c:pt idx="864">
                  <c:v>42040.999999997905</c:v>
                </c:pt>
                <c:pt idx="865">
                  <c:v>42041.041666664569</c:v>
                </c:pt>
                <c:pt idx="866">
                  <c:v>42041.083333331233</c:v>
                </c:pt>
                <c:pt idx="867">
                  <c:v>42041.124999997897</c:v>
                </c:pt>
                <c:pt idx="868">
                  <c:v>42041.166666664561</c:v>
                </c:pt>
                <c:pt idx="869">
                  <c:v>42041.208333331226</c:v>
                </c:pt>
                <c:pt idx="870">
                  <c:v>42041.24999999789</c:v>
                </c:pt>
                <c:pt idx="871">
                  <c:v>42041.291666664554</c:v>
                </c:pt>
                <c:pt idx="872">
                  <c:v>42041.333333331218</c:v>
                </c:pt>
                <c:pt idx="873">
                  <c:v>42041.374999997883</c:v>
                </c:pt>
                <c:pt idx="874">
                  <c:v>42041.416666664547</c:v>
                </c:pt>
                <c:pt idx="875">
                  <c:v>42041.458333331211</c:v>
                </c:pt>
                <c:pt idx="876">
                  <c:v>42041.499999997875</c:v>
                </c:pt>
                <c:pt idx="877">
                  <c:v>42041.54166666454</c:v>
                </c:pt>
                <c:pt idx="878">
                  <c:v>42041.583333331204</c:v>
                </c:pt>
                <c:pt idx="879">
                  <c:v>42041.624999997868</c:v>
                </c:pt>
                <c:pt idx="880">
                  <c:v>42041.666666664532</c:v>
                </c:pt>
                <c:pt idx="881">
                  <c:v>42041.708333331197</c:v>
                </c:pt>
                <c:pt idx="882">
                  <c:v>42041.749999997861</c:v>
                </c:pt>
                <c:pt idx="883">
                  <c:v>42041.791666664525</c:v>
                </c:pt>
                <c:pt idx="884">
                  <c:v>42041.833333331189</c:v>
                </c:pt>
                <c:pt idx="885">
                  <c:v>42041.874999997854</c:v>
                </c:pt>
                <c:pt idx="886">
                  <c:v>42041.916666664518</c:v>
                </c:pt>
                <c:pt idx="887">
                  <c:v>42041.958333331182</c:v>
                </c:pt>
                <c:pt idx="888">
                  <c:v>42041.999999997846</c:v>
                </c:pt>
                <c:pt idx="889">
                  <c:v>42042.041666664511</c:v>
                </c:pt>
                <c:pt idx="890">
                  <c:v>42042.083333331175</c:v>
                </c:pt>
                <c:pt idx="891">
                  <c:v>42042.124999997839</c:v>
                </c:pt>
                <c:pt idx="892">
                  <c:v>42042.166666664503</c:v>
                </c:pt>
                <c:pt idx="893">
                  <c:v>42042.208333331168</c:v>
                </c:pt>
                <c:pt idx="894">
                  <c:v>42042.249999997832</c:v>
                </c:pt>
                <c:pt idx="895">
                  <c:v>42042.291666664496</c:v>
                </c:pt>
                <c:pt idx="896">
                  <c:v>42042.33333333116</c:v>
                </c:pt>
                <c:pt idx="897">
                  <c:v>42042.374999997824</c:v>
                </c:pt>
                <c:pt idx="898">
                  <c:v>42042.416666664489</c:v>
                </c:pt>
                <c:pt idx="899">
                  <c:v>42042.458333331153</c:v>
                </c:pt>
                <c:pt idx="900">
                  <c:v>42042.499999997817</c:v>
                </c:pt>
                <c:pt idx="901">
                  <c:v>42042.541666664481</c:v>
                </c:pt>
                <c:pt idx="902">
                  <c:v>42042.583333331146</c:v>
                </c:pt>
                <c:pt idx="903">
                  <c:v>42042.62499999781</c:v>
                </c:pt>
                <c:pt idx="904">
                  <c:v>42042.666666664474</c:v>
                </c:pt>
                <c:pt idx="905">
                  <c:v>42042.708333331138</c:v>
                </c:pt>
                <c:pt idx="906">
                  <c:v>42042.749999997803</c:v>
                </c:pt>
                <c:pt idx="907">
                  <c:v>42042.791666664467</c:v>
                </c:pt>
                <c:pt idx="908">
                  <c:v>42042.833333331131</c:v>
                </c:pt>
                <c:pt idx="909">
                  <c:v>42042.874999997795</c:v>
                </c:pt>
                <c:pt idx="910">
                  <c:v>42042.91666666446</c:v>
                </c:pt>
                <c:pt idx="911">
                  <c:v>42042.958333331124</c:v>
                </c:pt>
                <c:pt idx="912">
                  <c:v>42042.999999997788</c:v>
                </c:pt>
                <c:pt idx="913">
                  <c:v>42043.041666664452</c:v>
                </c:pt>
                <c:pt idx="914">
                  <c:v>42043.083333331117</c:v>
                </c:pt>
                <c:pt idx="915">
                  <c:v>42043.124999997781</c:v>
                </c:pt>
                <c:pt idx="916">
                  <c:v>42043.166666664445</c:v>
                </c:pt>
                <c:pt idx="917">
                  <c:v>42043.208333331109</c:v>
                </c:pt>
                <c:pt idx="918">
                  <c:v>42043.249999997774</c:v>
                </c:pt>
                <c:pt idx="919">
                  <c:v>42043.291666664438</c:v>
                </c:pt>
                <c:pt idx="920">
                  <c:v>42043.333333331102</c:v>
                </c:pt>
                <c:pt idx="921">
                  <c:v>42043.374999997766</c:v>
                </c:pt>
                <c:pt idx="922">
                  <c:v>42043.416666664431</c:v>
                </c:pt>
                <c:pt idx="923">
                  <c:v>42043.458333331095</c:v>
                </c:pt>
                <c:pt idx="924">
                  <c:v>42043.499999997759</c:v>
                </c:pt>
                <c:pt idx="925">
                  <c:v>42043.541666664423</c:v>
                </c:pt>
                <c:pt idx="926">
                  <c:v>42043.583333331087</c:v>
                </c:pt>
                <c:pt idx="927">
                  <c:v>42043.624999997752</c:v>
                </c:pt>
                <c:pt idx="928">
                  <c:v>42043.666666664416</c:v>
                </c:pt>
                <c:pt idx="929">
                  <c:v>42043.70833333108</c:v>
                </c:pt>
                <c:pt idx="930">
                  <c:v>42043.749999997744</c:v>
                </c:pt>
                <c:pt idx="931">
                  <c:v>42043.791666664409</c:v>
                </c:pt>
                <c:pt idx="932">
                  <c:v>42043.833333331073</c:v>
                </c:pt>
                <c:pt idx="933">
                  <c:v>42043.874999997737</c:v>
                </c:pt>
                <c:pt idx="934">
                  <c:v>42043.916666664401</c:v>
                </c:pt>
                <c:pt idx="935">
                  <c:v>42043.958333331066</c:v>
                </c:pt>
                <c:pt idx="936">
                  <c:v>42043.99999999773</c:v>
                </c:pt>
                <c:pt idx="937">
                  <c:v>42044.041666664394</c:v>
                </c:pt>
                <c:pt idx="938">
                  <c:v>42044.083333331058</c:v>
                </c:pt>
                <c:pt idx="939">
                  <c:v>42044.124999997723</c:v>
                </c:pt>
                <c:pt idx="940">
                  <c:v>42044.166666664387</c:v>
                </c:pt>
                <c:pt idx="941">
                  <c:v>42044.208333331051</c:v>
                </c:pt>
                <c:pt idx="942">
                  <c:v>42044.249999997715</c:v>
                </c:pt>
                <c:pt idx="943">
                  <c:v>42044.29166666438</c:v>
                </c:pt>
                <c:pt idx="944">
                  <c:v>42044.333333331044</c:v>
                </c:pt>
                <c:pt idx="945">
                  <c:v>42044.374999997708</c:v>
                </c:pt>
                <c:pt idx="946">
                  <c:v>42044.416666664372</c:v>
                </c:pt>
                <c:pt idx="947">
                  <c:v>42044.458333331037</c:v>
                </c:pt>
                <c:pt idx="948">
                  <c:v>42044.499999997701</c:v>
                </c:pt>
                <c:pt idx="949">
                  <c:v>42044.541666664365</c:v>
                </c:pt>
                <c:pt idx="950">
                  <c:v>42044.583333331029</c:v>
                </c:pt>
                <c:pt idx="951">
                  <c:v>42044.624999997694</c:v>
                </c:pt>
                <c:pt idx="952">
                  <c:v>42044.666666664358</c:v>
                </c:pt>
                <c:pt idx="953">
                  <c:v>42044.708333331022</c:v>
                </c:pt>
                <c:pt idx="954">
                  <c:v>42044.749999997686</c:v>
                </c:pt>
                <c:pt idx="955">
                  <c:v>42044.79166666435</c:v>
                </c:pt>
                <c:pt idx="956">
                  <c:v>42044.833333331015</c:v>
                </c:pt>
                <c:pt idx="957">
                  <c:v>42044.874999997679</c:v>
                </c:pt>
                <c:pt idx="958">
                  <c:v>42044.916666664343</c:v>
                </c:pt>
                <c:pt idx="959">
                  <c:v>42044.958333331007</c:v>
                </c:pt>
                <c:pt idx="960">
                  <c:v>42044.999999997672</c:v>
                </c:pt>
                <c:pt idx="961">
                  <c:v>42045.041666664336</c:v>
                </c:pt>
                <c:pt idx="962">
                  <c:v>42045.083333331</c:v>
                </c:pt>
                <c:pt idx="963">
                  <c:v>42045.124999997664</c:v>
                </c:pt>
                <c:pt idx="964">
                  <c:v>42045.166666664329</c:v>
                </c:pt>
                <c:pt idx="965">
                  <c:v>42045.208333330993</c:v>
                </c:pt>
                <c:pt idx="966">
                  <c:v>42045.249999997657</c:v>
                </c:pt>
                <c:pt idx="967">
                  <c:v>42045.291666664321</c:v>
                </c:pt>
                <c:pt idx="968">
                  <c:v>42045.333333330986</c:v>
                </c:pt>
                <c:pt idx="969">
                  <c:v>42045.37499999765</c:v>
                </c:pt>
                <c:pt idx="970">
                  <c:v>42045.416666664314</c:v>
                </c:pt>
                <c:pt idx="971">
                  <c:v>42045.458333330978</c:v>
                </c:pt>
                <c:pt idx="972">
                  <c:v>42045.499999997643</c:v>
                </c:pt>
                <c:pt idx="973">
                  <c:v>42045.541666664307</c:v>
                </c:pt>
                <c:pt idx="974">
                  <c:v>42045.583333330971</c:v>
                </c:pt>
                <c:pt idx="975">
                  <c:v>42045.624999997635</c:v>
                </c:pt>
                <c:pt idx="976">
                  <c:v>42045.6666666643</c:v>
                </c:pt>
                <c:pt idx="977">
                  <c:v>42045.708333330964</c:v>
                </c:pt>
                <c:pt idx="978">
                  <c:v>42045.749999997628</c:v>
                </c:pt>
                <c:pt idx="979">
                  <c:v>42045.791666664292</c:v>
                </c:pt>
                <c:pt idx="980">
                  <c:v>42045.833333330957</c:v>
                </c:pt>
                <c:pt idx="981">
                  <c:v>42045.874999997621</c:v>
                </c:pt>
                <c:pt idx="982">
                  <c:v>42045.916666664285</c:v>
                </c:pt>
                <c:pt idx="983">
                  <c:v>42045.958333330949</c:v>
                </c:pt>
                <c:pt idx="984">
                  <c:v>42045.999999997613</c:v>
                </c:pt>
                <c:pt idx="985">
                  <c:v>42046.041666664278</c:v>
                </c:pt>
                <c:pt idx="986">
                  <c:v>42046.083333330942</c:v>
                </c:pt>
                <c:pt idx="987">
                  <c:v>42046.124999997606</c:v>
                </c:pt>
                <c:pt idx="988">
                  <c:v>42046.16666666427</c:v>
                </c:pt>
                <c:pt idx="989">
                  <c:v>42046.208333330935</c:v>
                </c:pt>
                <c:pt idx="990">
                  <c:v>42046.249999997599</c:v>
                </c:pt>
                <c:pt idx="991">
                  <c:v>42046.291666664263</c:v>
                </c:pt>
                <c:pt idx="992">
                  <c:v>42046.333333330927</c:v>
                </c:pt>
                <c:pt idx="993">
                  <c:v>42046.374999997592</c:v>
                </c:pt>
                <c:pt idx="994">
                  <c:v>42046.416666664256</c:v>
                </c:pt>
                <c:pt idx="995">
                  <c:v>42046.45833333092</c:v>
                </c:pt>
                <c:pt idx="996">
                  <c:v>42046.499999997584</c:v>
                </c:pt>
                <c:pt idx="997">
                  <c:v>42046.541666664249</c:v>
                </c:pt>
                <c:pt idx="998">
                  <c:v>42046.583333330913</c:v>
                </c:pt>
                <c:pt idx="999">
                  <c:v>42046.624999997577</c:v>
                </c:pt>
                <c:pt idx="1000">
                  <c:v>42046.666666664241</c:v>
                </c:pt>
                <c:pt idx="1001">
                  <c:v>42046.708333330906</c:v>
                </c:pt>
                <c:pt idx="1002">
                  <c:v>42046.74999999757</c:v>
                </c:pt>
                <c:pt idx="1003">
                  <c:v>42046.791666664234</c:v>
                </c:pt>
                <c:pt idx="1004">
                  <c:v>42046.833333330898</c:v>
                </c:pt>
                <c:pt idx="1005">
                  <c:v>42046.874999997563</c:v>
                </c:pt>
                <c:pt idx="1006">
                  <c:v>42046.916666664227</c:v>
                </c:pt>
                <c:pt idx="1007">
                  <c:v>42046.958333330891</c:v>
                </c:pt>
                <c:pt idx="1008">
                  <c:v>42046.999999997555</c:v>
                </c:pt>
                <c:pt idx="1009">
                  <c:v>42047.04166666422</c:v>
                </c:pt>
                <c:pt idx="1010">
                  <c:v>42047.083333330884</c:v>
                </c:pt>
                <c:pt idx="1011">
                  <c:v>42047.124999997548</c:v>
                </c:pt>
                <c:pt idx="1012">
                  <c:v>42047.166666664212</c:v>
                </c:pt>
                <c:pt idx="1013">
                  <c:v>42047.208333330876</c:v>
                </c:pt>
                <c:pt idx="1014">
                  <c:v>42047.249999997541</c:v>
                </c:pt>
                <c:pt idx="1015">
                  <c:v>42047.291666664205</c:v>
                </c:pt>
                <c:pt idx="1016">
                  <c:v>42047.333333330869</c:v>
                </c:pt>
                <c:pt idx="1017">
                  <c:v>42047.374999997533</c:v>
                </c:pt>
                <c:pt idx="1018">
                  <c:v>42047.416666664198</c:v>
                </c:pt>
                <c:pt idx="1019">
                  <c:v>42047.458333330862</c:v>
                </c:pt>
                <c:pt idx="1020">
                  <c:v>42047.499999997526</c:v>
                </c:pt>
                <c:pt idx="1021">
                  <c:v>42047.54166666419</c:v>
                </c:pt>
                <c:pt idx="1022">
                  <c:v>42047.583333330855</c:v>
                </c:pt>
                <c:pt idx="1023">
                  <c:v>42047.624999997519</c:v>
                </c:pt>
                <c:pt idx="1024">
                  <c:v>42047.666666664183</c:v>
                </c:pt>
                <c:pt idx="1025">
                  <c:v>42047.708333330847</c:v>
                </c:pt>
                <c:pt idx="1026">
                  <c:v>42047.749999997512</c:v>
                </c:pt>
                <c:pt idx="1027">
                  <c:v>42047.791666664176</c:v>
                </c:pt>
                <c:pt idx="1028">
                  <c:v>42047.83333333084</c:v>
                </c:pt>
                <c:pt idx="1029">
                  <c:v>42047.874999997504</c:v>
                </c:pt>
                <c:pt idx="1030">
                  <c:v>42047.916666664169</c:v>
                </c:pt>
                <c:pt idx="1031">
                  <c:v>42047.958333330833</c:v>
                </c:pt>
                <c:pt idx="1032">
                  <c:v>42047.999999997497</c:v>
                </c:pt>
                <c:pt idx="1033">
                  <c:v>42048.041666664161</c:v>
                </c:pt>
                <c:pt idx="1034">
                  <c:v>42048.083333330826</c:v>
                </c:pt>
                <c:pt idx="1035">
                  <c:v>42048.12499999749</c:v>
                </c:pt>
                <c:pt idx="1036">
                  <c:v>42048.166666664154</c:v>
                </c:pt>
                <c:pt idx="1037">
                  <c:v>42048.208333330818</c:v>
                </c:pt>
                <c:pt idx="1038">
                  <c:v>42048.249999997483</c:v>
                </c:pt>
                <c:pt idx="1039">
                  <c:v>42048.291666664147</c:v>
                </c:pt>
                <c:pt idx="1040">
                  <c:v>42048.333333330811</c:v>
                </c:pt>
                <c:pt idx="1041">
                  <c:v>42048.374999997475</c:v>
                </c:pt>
                <c:pt idx="1042">
                  <c:v>42048.416666664139</c:v>
                </c:pt>
                <c:pt idx="1043">
                  <c:v>42048.458333330804</c:v>
                </c:pt>
                <c:pt idx="1044">
                  <c:v>42048.499999997468</c:v>
                </c:pt>
                <c:pt idx="1045">
                  <c:v>42048.541666664132</c:v>
                </c:pt>
                <c:pt idx="1046">
                  <c:v>42048.583333330796</c:v>
                </c:pt>
                <c:pt idx="1047">
                  <c:v>42048.624999997461</c:v>
                </c:pt>
                <c:pt idx="1048">
                  <c:v>42048.666666664125</c:v>
                </c:pt>
                <c:pt idx="1049">
                  <c:v>42048.708333330789</c:v>
                </c:pt>
                <c:pt idx="1050">
                  <c:v>42048.749999997453</c:v>
                </c:pt>
                <c:pt idx="1051">
                  <c:v>42048.791666664118</c:v>
                </c:pt>
                <c:pt idx="1052">
                  <c:v>42048.833333330782</c:v>
                </c:pt>
                <c:pt idx="1053">
                  <c:v>42048.874999997446</c:v>
                </c:pt>
                <c:pt idx="1054">
                  <c:v>42048.91666666411</c:v>
                </c:pt>
                <c:pt idx="1055">
                  <c:v>42048.958333330775</c:v>
                </c:pt>
                <c:pt idx="1056">
                  <c:v>42048.999999997439</c:v>
                </c:pt>
                <c:pt idx="1057">
                  <c:v>42049.041666664103</c:v>
                </c:pt>
                <c:pt idx="1058">
                  <c:v>42049.083333330767</c:v>
                </c:pt>
                <c:pt idx="1059">
                  <c:v>42049.124999997432</c:v>
                </c:pt>
                <c:pt idx="1060">
                  <c:v>42049.166666664096</c:v>
                </c:pt>
                <c:pt idx="1061">
                  <c:v>42049.20833333076</c:v>
                </c:pt>
                <c:pt idx="1062">
                  <c:v>42049.249999997424</c:v>
                </c:pt>
                <c:pt idx="1063">
                  <c:v>42049.291666664089</c:v>
                </c:pt>
                <c:pt idx="1064">
                  <c:v>42049.333333330753</c:v>
                </c:pt>
                <c:pt idx="1065">
                  <c:v>42049.374999997417</c:v>
                </c:pt>
                <c:pt idx="1066">
                  <c:v>42049.416666664081</c:v>
                </c:pt>
                <c:pt idx="1067">
                  <c:v>42049.458333330746</c:v>
                </c:pt>
                <c:pt idx="1068">
                  <c:v>42049.49999999741</c:v>
                </c:pt>
                <c:pt idx="1069">
                  <c:v>42049.541666664074</c:v>
                </c:pt>
                <c:pt idx="1070">
                  <c:v>42049.583333330738</c:v>
                </c:pt>
                <c:pt idx="1071">
                  <c:v>42049.624999997402</c:v>
                </c:pt>
                <c:pt idx="1072">
                  <c:v>42049.666666664067</c:v>
                </c:pt>
                <c:pt idx="1073">
                  <c:v>42049.708333330731</c:v>
                </c:pt>
                <c:pt idx="1074">
                  <c:v>42049.749999997395</c:v>
                </c:pt>
                <c:pt idx="1075">
                  <c:v>42049.791666664059</c:v>
                </c:pt>
                <c:pt idx="1076">
                  <c:v>42049.833333330724</c:v>
                </c:pt>
                <c:pt idx="1077">
                  <c:v>42049.874999997388</c:v>
                </c:pt>
                <c:pt idx="1078">
                  <c:v>42049.916666664052</c:v>
                </c:pt>
                <c:pt idx="1079">
                  <c:v>42049.958333330716</c:v>
                </c:pt>
                <c:pt idx="1080">
                  <c:v>42049.999999997381</c:v>
                </c:pt>
                <c:pt idx="1081">
                  <c:v>42050.041666664045</c:v>
                </c:pt>
                <c:pt idx="1082">
                  <c:v>42050.083333330709</c:v>
                </c:pt>
                <c:pt idx="1083">
                  <c:v>42050.124999997373</c:v>
                </c:pt>
                <c:pt idx="1084">
                  <c:v>42050.166666664038</c:v>
                </c:pt>
                <c:pt idx="1085">
                  <c:v>42050.208333330702</c:v>
                </c:pt>
                <c:pt idx="1086">
                  <c:v>42050.249999997366</c:v>
                </c:pt>
                <c:pt idx="1087">
                  <c:v>42050.29166666403</c:v>
                </c:pt>
                <c:pt idx="1088">
                  <c:v>42050.333333330695</c:v>
                </c:pt>
                <c:pt idx="1089">
                  <c:v>42050.374999997359</c:v>
                </c:pt>
                <c:pt idx="1090">
                  <c:v>42050.416666664023</c:v>
                </c:pt>
                <c:pt idx="1091">
                  <c:v>42050.458333330687</c:v>
                </c:pt>
                <c:pt idx="1092">
                  <c:v>42050.499999997352</c:v>
                </c:pt>
                <c:pt idx="1093">
                  <c:v>42050.541666664016</c:v>
                </c:pt>
                <c:pt idx="1094">
                  <c:v>42050.58333333068</c:v>
                </c:pt>
                <c:pt idx="1095">
                  <c:v>42050.624999997344</c:v>
                </c:pt>
                <c:pt idx="1096">
                  <c:v>42050.666666664009</c:v>
                </c:pt>
                <c:pt idx="1097">
                  <c:v>42050.708333330673</c:v>
                </c:pt>
                <c:pt idx="1098">
                  <c:v>42050.749999997337</c:v>
                </c:pt>
                <c:pt idx="1099">
                  <c:v>42050.791666664001</c:v>
                </c:pt>
                <c:pt idx="1100">
                  <c:v>42050.833333330665</c:v>
                </c:pt>
                <c:pt idx="1101">
                  <c:v>42050.87499999733</c:v>
                </c:pt>
                <c:pt idx="1102">
                  <c:v>42050.916666663994</c:v>
                </c:pt>
                <c:pt idx="1103">
                  <c:v>42050.958333330658</c:v>
                </c:pt>
                <c:pt idx="1104">
                  <c:v>42050.999999997322</c:v>
                </c:pt>
                <c:pt idx="1105">
                  <c:v>42051.041666663987</c:v>
                </c:pt>
                <c:pt idx="1106">
                  <c:v>42051.083333330651</c:v>
                </c:pt>
                <c:pt idx="1107">
                  <c:v>42051.124999997315</c:v>
                </c:pt>
                <c:pt idx="1108">
                  <c:v>42051.166666663979</c:v>
                </c:pt>
                <c:pt idx="1109">
                  <c:v>42051.208333330644</c:v>
                </c:pt>
                <c:pt idx="1110">
                  <c:v>42051.249999997308</c:v>
                </c:pt>
                <c:pt idx="1111">
                  <c:v>42051.291666663972</c:v>
                </c:pt>
                <c:pt idx="1112">
                  <c:v>42051.333333330636</c:v>
                </c:pt>
                <c:pt idx="1113">
                  <c:v>42051.374999997301</c:v>
                </c:pt>
                <c:pt idx="1114">
                  <c:v>42051.416666663965</c:v>
                </c:pt>
                <c:pt idx="1115">
                  <c:v>42051.458333330629</c:v>
                </c:pt>
                <c:pt idx="1116">
                  <c:v>42051.499999997293</c:v>
                </c:pt>
                <c:pt idx="1117">
                  <c:v>42051.541666663958</c:v>
                </c:pt>
                <c:pt idx="1118">
                  <c:v>42051.583333330622</c:v>
                </c:pt>
                <c:pt idx="1119">
                  <c:v>42051.624999997286</c:v>
                </c:pt>
                <c:pt idx="1120">
                  <c:v>42051.66666666395</c:v>
                </c:pt>
                <c:pt idx="1121">
                  <c:v>42051.708333330615</c:v>
                </c:pt>
                <c:pt idx="1122">
                  <c:v>42051.749999997279</c:v>
                </c:pt>
                <c:pt idx="1123">
                  <c:v>42051.791666663943</c:v>
                </c:pt>
                <c:pt idx="1124">
                  <c:v>42051.833333330607</c:v>
                </c:pt>
                <c:pt idx="1125">
                  <c:v>42051.874999997272</c:v>
                </c:pt>
                <c:pt idx="1126">
                  <c:v>42051.916666663936</c:v>
                </c:pt>
                <c:pt idx="1127">
                  <c:v>42051.9583333306</c:v>
                </c:pt>
                <c:pt idx="1128">
                  <c:v>42051.999999997264</c:v>
                </c:pt>
                <c:pt idx="1129">
                  <c:v>42052.041666663928</c:v>
                </c:pt>
                <c:pt idx="1130">
                  <c:v>42052.083333330593</c:v>
                </c:pt>
                <c:pt idx="1131">
                  <c:v>42052.124999997257</c:v>
                </c:pt>
                <c:pt idx="1132">
                  <c:v>42052.166666663921</c:v>
                </c:pt>
                <c:pt idx="1133">
                  <c:v>42052.208333330585</c:v>
                </c:pt>
                <c:pt idx="1134">
                  <c:v>42052.24999999725</c:v>
                </c:pt>
                <c:pt idx="1135">
                  <c:v>42052.291666663914</c:v>
                </c:pt>
                <c:pt idx="1136">
                  <c:v>42052.333333330578</c:v>
                </c:pt>
                <c:pt idx="1137">
                  <c:v>42052.374999997242</c:v>
                </c:pt>
                <c:pt idx="1138">
                  <c:v>42052.416666663907</c:v>
                </c:pt>
                <c:pt idx="1139">
                  <c:v>42052.458333330571</c:v>
                </c:pt>
                <c:pt idx="1140">
                  <c:v>42052.499999997235</c:v>
                </c:pt>
                <c:pt idx="1141">
                  <c:v>42052.541666663899</c:v>
                </c:pt>
                <c:pt idx="1142">
                  <c:v>42052.583333330564</c:v>
                </c:pt>
                <c:pt idx="1143">
                  <c:v>42052.624999997228</c:v>
                </c:pt>
                <c:pt idx="1144">
                  <c:v>42052.666666663892</c:v>
                </c:pt>
                <c:pt idx="1145">
                  <c:v>42052.708333330556</c:v>
                </c:pt>
                <c:pt idx="1146">
                  <c:v>42052.749999997221</c:v>
                </c:pt>
                <c:pt idx="1147">
                  <c:v>42052.791666663885</c:v>
                </c:pt>
                <c:pt idx="1148">
                  <c:v>42052.833333330549</c:v>
                </c:pt>
                <c:pt idx="1149">
                  <c:v>42052.874999997213</c:v>
                </c:pt>
                <c:pt idx="1150">
                  <c:v>42052.916666663878</c:v>
                </c:pt>
                <c:pt idx="1151">
                  <c:v>42052.958333330542</c:v>
                </c:pt>
                <c:pt idx="1152">
                  <c:v>42052.999999997206</c:v>
                </c:pt>
                <c:pt idx="1153">
                  <c:v>42053.04166666387</c:v>
                </c:pt>
                <c:pt idx="1154">
                  <c:v>42053.083333330535</c:v>
                </c:pt>
                <c:pt idx="1155">
                  <c:v>42053.124999997199</c:v>
                </c:pt>
                <c:pt idx="1156">
                  <c:v>42053.166666663863</c:v>
                </c:pt>
                <c:pt idx="1157">
                  <c:v>42053.208333330527</c:v>
                </c:pt>
                <c:pt idx="1158">
                  <c:v>42053.249999997191</c:v>
                </c:pt>
                <c:pt idx="1159">
                  <c:v>42053.291666663856</c:v>
                </c:pt>
                <c:pt idx="1160">
                  <c:v>42053.33333333052</c:v>
                </c:pt>
                <c:pt idx="1161">
                  <c:v>42053.374999997184</c:v>
                </c:pt>
                <c:pt idx="1162">
                  <c:v>42053.416666663848</c:v>
                </c:pt>
                <c:pt idx="1163">
                  <c:v>42053.458333330513</c:v>
                </c:pt>
                <c:pt idx="1164">
                  <c:v>42053.499999997177</c:v>
                </c:pt>
                <c:pt idx="1165">
                  <c:v>42053.541666663841</c:v>
                </c:pt>
                <c:pt idx="1166">
                  <c:v>42053.583333330505</c:v>
                </c:pt>
                <c:pt idx="1167">
                  <c:v>42053.62499999717</c:v>
                </c:pt>
                <c:pt idx="1168">
                  <c:v>42053.666666663834</c:v>
                </c:pt>
                <c:pt idx="1169">
                  <c:v>42053.708333330498</c:v>
                </c:pt>
                <c:pt idx="1170">
                  <c:v>42053.749999997162</c:v>
                </c:pt>
                <c:pt idx="1171">
                  <c:v>42053.791666663827</c:v>
                </c:pt>
                <c:pt idx="1172">
                  <c:v>42053.833333330491</c:v>
                </c:pt>
                <c:pt idx="1173">
                  <c:v>42053.874999997155</c:v>
                </c:pt>
                <c:pt idx="1174">
                  <c:v>42053.916666663819</c:v>
                </c:pt>
                <c:pt idx="1175">
                  <c:v>42053.958333330484</c:v>
                </c:pt>
                <c:pt idx="1176">
                  <c:v>42053.999999997148</c:v>
                </c:pt>
                <c:pt idx="1177">
                  <c:v>42054.041666663812</c:v>
                </c:pt>
                <c:pt idx="1178">
                  <c:v>42054.083333330476</c:v>
                </c:pt>
                <c:pt idx="1179">
                  <c:v>42054.124999997141</c:v>
                </c:pt>
                <c:pt idx="1180">
                  <c:v>42054.166666663805</c:v>
                </c:pt>
                <c:pt idx="1181">
                  <c:v>42054.208333330469</c:v>
                </c:pt>
                <c:pt idx="1182">
                  <c:v>42054.249999997133</c:v>
                </c:pt>
                <c:pt idx="1183">
                  <c:v>42054.291666663798</c:v>
                </c:pt>
                <c:pt idx="1184">
                  <c:v>42054.333333330462</c:v>
                </c:pt>
                <c:pt idx="1185">
                  <c:v>42054.374999997126</c:v>
                </c:pt>
                <c:pt idx="1186">
                  <c:v>42054.41666666379</c:v>
                </c:pt>
                <c:pt idx="1187">
                  <c:v>42054.458333330454</c:v>
                </c:pt>
                <c:pt idx="1188">
                  <c:v>42054.499999997119</c:v>
                </c:pt>
                <c:pt idx="1189">
                  <c:v>42054.541666663783</c:v>
                </c:pt>
                <c:pt idx="1190">
                  <c:v>42054.583333330447</c:v>
                </c:pt>
                <c:pt idx="1191">
                  <c:v>42054.624999997111</c:v>
                </c:pt>
                <c:pt idx="1192">
                  <c:v>42054.666666663776</c:v>
                </c:pt>
                <c:pt idx="1193">
                  <c:v>42054.70833333044</c:v>
                </c:pt>
                <c:pt idx="1194">
                  <c:v>42054.749999997104</c:v>
                </c:pt>
                <c:pt idx="1195">
                  <c:v>42054.791666663768</c:v>
                </c:pt>
                <c:pt idx="1196">
                  <c:v>42054.833333330433</c:v>
                </c:pt>
                <c:pt idx="1197">
                  <c:v>42054.874999997097</c:v>
                </c:pt>
                <c:pt idx="1198">
                  <c:v>42054.916666663761</c:v>
                </c:pt>
                <c:pt idx="1199">
                  <c:v>42054.958333330425</c:v>
                </c:pt>
                <c:pt idx="1200">
                  <c:v>42054.99999999709</c:v>
                </c:pt>
                <c:pt idx="1201">
                  <c:v>42055.041666663754</c:v>
                </c:pt>
                <c:pt idx="1202">
                  <c:v>42055.083333330418</c:v>
                </c:pt>
                <c:pt idx="1203">
                  <c:v>42055.124999997082</c:v>
                </c:pt>
                <c:pt idx="1204">
                  <c:v>42055.166666663747</c:v>
                </c:pt>
                <c:pt idx="1205">
                  <c:v>42055.208333330411</c:v>
                </c:pt>
                <c:pt idx="1206">
                  <c:v>42055.249999997075</c:v>
                </c:pt>
                <c:pt idx="1207">
                  <c:v>42055.291666663739</c:v>
                </c:pt>
                <c:pt idx="1208">
                  <c:v>42055.333333330404</c:v>
                </c:pt>
                <c:pt idx="1209">
                  <c:v>42055.374999997068</c:v>
                </c:pt>
                <c:pt idx="1210">
                  <c:v>42055.416666663732</c:v>
                </c:pt>
                <c:pt idx="1211">
                  <c:v>42055.458333330396</c:v>
                </c:pt>
                <c:pt idx="1212">
                  <c:v>42055.499999997061</c:v>
                </c:pt>
                <c:pt idx="1213">
                  <c:v>42055.541666663725</c:v>
                </c:pt>
                <c:pt idx="1214">
                  <c:v>42055.583333330389</c:v>
                </c:pt>
                <c:pt idx="1215">
                  <c:v>42055.624999997053</c:v>
                </c:pt>
                <c:pt idx="1216">
                  <c:v>42055.666666663717</c:v>
                </c:pt>
                <c:pt idx="1217">
                  <c:v>42055.708333330382</c:v>
                </c:pt>
                <c:pt idx="1218">
                  <c:v>42055.749999997046</c:v>
                </c:pt>
                <c:pt idx="1219">
                  <c:v>42055.79166666371</c:v>
                </c:pt>
                <c:pt idx="1220">
                  <c:v>42055.833333330374</c:v>
                </c:pt>
                <c:pt idx="1221">
                  <c:v>42055.874999997039</c:v>
                </c:pt>
                <c:pt idx="1222">
                  <c:v>42055.916666663703</c:v>
                </c:pt>
                <c:pt idx="1223">
                  <c:v>42055.958333330367</c:v>
                </c:pt>
                <c:pt idx="1224">
                  <c:v>42055.999999997031</c:v>
                </c:pt>
                <c:pt idx="1225">
                  <c:v>42056.041666663696</c:v>
                </c:pt>
                <c:pt idx="1226">
                  <c:v>42056.08333333036</c:v>
                </c:pt>
                <c:pt idx="1227">
                  <c:v>42056.124999997024</c:v>
                </c:pt>
                <c:pt idx="1228">
                  <c:v>42056.166666663688</c:v>
                </c:pt>
                <c:pt idx="1229">
                  <c:v>42056.208333330353</c:v>
                </c:pt>
                <c:pt idx="1230">
                  <c:v>42056.249999997017</c:v>
                </c:pt>
                <c:pt idx="1231">
                  <c:v>42056.291666663681</c:v>
                </c:pt>
                <c:pt idx="1232">
                  <c:v>42056.333333330345</c:v>
                </c:pt>
                <c:pt idx="1233">
                  <c:v>42056.37499999701</c:v>
                </c:pt>
                <c:pt idx="1234">
                  <c:v>42056.416666663674</c:v>
                </c:pt>
                <c:pt idx="1235">
                  <c:v>42056.458333330338</c:v>
                </c:pt>
                <c:pt idx="1236">
                  <c:v>42056.499999997002</c:v>
                </c:pt>
                <c:pt idx="1237">
                  <c:v>42056.541666663667</c:v>
                </c:pt>
                <c:pt idx="1238">
                  <c:v>42056.583333330331</c:v>
                </c:pt>
                <c:pt idx="1239">
                  <c:v>42056.624999996995</c:v>
                </c:pt>
                <c:pt idx="1240">
                  <c:v>42056.666666663659</c:v>
                </c:pt>
                <c:pt idx="1241">
                  <c:v>42056.708333330324</c:v>
                </c:pt>
                <c:pt idx="1242">
                  <c:v>42056.749999996988</c:v>
                </c:pt>
                <c:pt idx="1243">
                  <c:v>42056.791666663652</c:v>
                </c:pt>
                <c:pt idx="1244">
                  <c:v>42056.833333330316</c:v>
                </c:pt>
                <c:pt idx="1245">
                  <c:v>42056.87499999698</c:v>
                </c:pt>
                <c:pt idx="1246">
                  <c:v>42056.916666663645</c:v>
                </c:pt>
                <c:pt idx="1247">
                  <c:v>42056.958333330309</c:v>
                </c:pt>
                <c:pt idx="1248">
                  <c:v>42056.999999996973</c:v>
                </c:pt>
                <c:pt idx="1249">
                  <c:v>42057.041666663637</c:v>
                </c:pt>
                <c:pt idx="1250">
                  <c:v>42057.083333330302</c:v>
                </c:pt>
                <c:pt idx="1251">
                  <c:v>42057.124999996966</c:v>
                </c:pt>
                <c:pt idx="1252">
                  <c:v>42057.16666666363</c:v>
                </c:pt>
                <c:pt idx="1253">
                  <c:v>42057.208333330294</c:v>
                </c:pt>
                <c:pt idx="1254">
                  <c:v>42057.249999996959</c:v>
                </c:pt>
                <c:pt idx="1255">
                  <c:v>42057.291666663623</c:v>
                </c:pt>
                <c:pt idx="1256">
                  <c:v>42057.333333330287</c:v>
                </c:pt>
                <c:pt idx="1257">
                  <c:v>42057.374999996951</c:v>
                </c:pt>
                <c:pt idx="1258">
                  <c:v>42057.416666663616</c:v>
                </c:pt>
                <c:pt idx="1259">
                  <c:v>42057.45833333028</c:v>
                </c:pt>
                <c:pt idx="1260">
                  <c:v>42057.499999996944</c:v>
                </c:pt>
                <c:pt idx="1261">
                  <c:v>42057.541666663608</c:v>
                </c:pt>
                <c:pt idx="1262">
                  <c:v>42057.583333330273</c:v>
                </c:pt>
                <c:pt idx="1263">
                  <c:v>42057.624999996937</c:v>
                </c:pt>
                <c:pt idx="1264">
                  <c:v>42057.666666663601</c:v>
                </c:pt>
                <c:pt idx="1265">
                  <c:v>42057.708333330265</c:v>
                </c:pt>
                <c:pt idx="1266">
                  <c:v>42057.74999999693</c:v>
                </c:pt>
                <c:pt idx="1267">
                  <c:v>42057.791666663594</c:v>
                </c:pt>
                <c:pt idx="1268">
                  <c:v>42057.833333330258</c:v>
                </c:pt>
                <c:pt idx="1269">
                  <c:v>42057.874999996922</c:v>
                </c:pt>
                <c:pt idx="1270">
                  <c:v>42057.916666663587</c:v>
                </c:pt>
                <c:pt idx="1271">
                  <c:v>42057.958333330251</c:v>
                </c:pt>
                <c:pt idx="1272">
                  <c:v>42057.999999996915</c:v>
                </c:pt>
                <c:pt idx="1273">
                  <c:v>42058.041666663579</c:v>
                </c:pt>
                <c:pt idx="1274">
                  <c:v>42058.083333330243</c:v>
                </c:pt>
                <c:pt idx="1275">
                  <c:v>42058.124999996908</c:v>
                </c:pt>
                <c:pt idx="1276">
                  <c:v>42058.166666663572</c:v>
                </c:pt>
                <c:pt idx="1277">
                  <c:v>42058.208333330236</c:v>
                </c:pt>
                <c:pt idx="1278">
                  <c:v>42058.2499999969</c:v>
                </c:pt>
                <c:pt idx="1279">
                  <c:v>42058.291666663565</c:v>
                </c:pt>
                <c:pt idx="1280">
                  <c:v>42058.333333330229</c:v>
                </c:pt>
                <c:pt idx="1281">
                  <c:v>42058.374999996893</c:v>
                </c:pt>
                <c:pt idx="1282">
                  <c:v>42058.416666663557</c:v>
                </c:pt>
                <c:pt idx="1283">
                  <c:v>42058.458333330222</c:v>
                </c:pt>
                <c:pt idx="1284">
                  <c:v>42058.499999996886</c:v>
                </c:pt>
                <c:pt idx="1285">
                  <c:v>42058.54166666355</c:v>
                </c:pt>
                <c:pt idx="1286">
                  <c:v>42058.583333330214</c:v>
                </c:pt>
                <c:pt idx="1287">
                  <c:v>42058.624999996879</c:v>
                </c:pt>
                <c:pt idx="1288">
                  <c:v>42058.666666663543</c:v>
                </c:pt>
                <c:pt idx="1289">
                  <c:v>42058.708333330207</c:v>
                </c:pt>
                <c:pt idx="1290">
                  <c:v>42058.749999996871</c:v>
                </c:pt>
                <c:pt idx="1291">
                  <c:v>42058.791666663536</c:v>
                </c:pt>
                <c:pt idx="1292">
                  <c:v>42058.8333333302</c:v>
                </c:pt>
                <c:pt idx="1293">
                  <c:v>42058.874999996864</c:v>
                </c:pt>
                <c:pt idx="1294">
                  <c:v>42058.916666663528</c:v>
                </c:pt>
                <c:pt idx="1295">
                  <c:v>42058.958333330193</c:v>
                </c:pt>
                <c:pt idx="1296">
                  <c:v>42058.999999996857</c:v>
                </c:pt>
                <c:pt idx="1297">
                  <c:v>42059.041666663521</c:v>
                </c:pt>
                <c:pt idx="1298">
                  <c:v>42059.083333330185</c:v>
                </c:pt>
                <c:pt idx="1299">
                  <c:v>42059.12499999685</c:v>
                </c:pt>
                <c:pt idx="1300">
                  <c:v>42059.166666663514</c:v>
                </c:pt>
                <c:pt idx="1301">
                  <c:v>42059.208333330178</c:v>
                </c:pt>
                <c:pt idx="1302">
                  <c:v>42059.249999996842</c:v>
                </c:pt>
                <c:pt idx="1303">
                  <c:v>42059.291666663506</c:v>
                </c:pt>
                <c:pt idx="1304">
                  <c:v>42059.333333330171</c:v>
                </c:pt>
                <c:pt idx="1305">
                  <c:v>42059.374999996835</c:v>
                </c:pt>
                <c:pt idx="1306">
                  <c:v>42059.416666663499</c:v>
                </c:pt>
                <c:pt idx="1307">
                  <c:v>42059.458333330163</c:v>
                </c:pt>
                <c:pt idx="1308">
                  <c:v>42059.499999996828</c:v>
                </c:pt>
                <c:pt idx="1309">
                  <c:v>42059.541666663492</c:v>
                </c:pt>
                <c:pt idx="1310">
                  <c:v>42059.583333330156</c:v>
                </c:pt>
                <c:pt idx="1311">
                  <c:v>42059.62499999682</c:v>
                </c:pt>
                <c:pt idx="1312">
                  <c:v>42059.666666663485</c:v>
                </c:pt>
                <c:pt idx="1313">
                  <c:v>42059.708333330149</c:v>
                </c:pt>
                <c:pt idx="1314">
                  <c:v>42059.749999996813</c:v>
                </c:pt>
                <c:pt idx="1315">
                  <c:v>42059.791666663477</c:v>
                </c:pt>
                <c:pt idx="1316">
                  <c:v>42059.833333330142</c:v>
                </c:pt>
                <c:pt idx="1317">
                  <c:v>42059.874999996806</c:v>
                </c:pt>
                <c:pt idx="1318">
                  <c:v>42059.91666666347</c:v>
                </c:pt>
                <c:pt idx="1319">
                  <c:v>42059.958333330134</c:v>
                </c:pt>
                <c:pt idx="1320">
                  <c:v>42059.999999996799</c:v>
                </c:pt>
                <c:pt idx="1321">
                  <c:v>42060.041666663463</c:v>
                </c:pt>
                <c:pt idx="1322">
                  <c:v>42060.083333330127</c:v>
                </c:pt>
                <c:pt idx="1323">
                  <c:v>42060.124999996791</c:v>
                </c:pt>
                <c:pt idx="1324">
                  <c:v>42060.166666663456</c:v>
                </c:pt>
                <c:pt idx="1325">
                  <c:v>42060.20833333012</c:v>
                </c:pt>
                <c:pt idx="1326">
                  <c:v>42060.249999996784</c:v>
                </c:pt>
                <c:pt idx="1327">
                  <c:v>42060.291666663448</c:v>
                </c:pt>
                <c:pt idx="1328">
                  <c:v>42060.333333330113</c:v>
                </c:pt>
                <c:pt idx="1329">
                  <c:v>42060.374999996777</c:v>
                </c:pt>
                <c:pt idx="1330">
                  <c:v>42060.416666663441</c:v>
                </c:pt>
                <c:pt idx="1331">
                  <c:v>42060.458333330105</c:v>
                </c:pt>
                <c:pt idx="1332">
                  <c:v>42060.499999996769</c:v>
                </c:pt>
                <c:pt idx="1333">
                  <c:v>42060.541666663434</c:v>
                </c:pt>
                <c:pt idx="1334">
                  <c:v>42060.583333330098</c:v>
                </c:pt>
                <c:pt idx="1335">
                  <c:v>42060.624999996762</c:v>
                </c:pt>
                <c:pt idx="1336">
                  <c:v>42060.666666663426</c:v>
                </c:pt>
                <c:pt idx="1337">
                  <c:v>42060.708333330091</c:v>
                </c:pt>
                <c:pt idx="1338">
                  <c:v>42060.749999996755</c:v>
                </c:pt>
                <c:pt idx="1339">
                  <c:v>42060.791666663419</c:v>
                </c:pt>
                <c:pt idx="1340">
                  <c:v>42060.833333330083</c:v>
                </c:pt>
                <c:pt idx="1341">
                  <c:v>42060.874999996748</c:v>
                </c:pt>
                <c:pt idx="1342">
                  <c:v>42060.916666663412</c:v>
                </c:pt>
                <c:pt idx="1343">
                  <c:v>42060.958333330076</c:v>
                </c:pt>
                <c:pt idx="1344">
                  <c:v>42060.99999999674</c:v>
                </c:pt>
                <c:pt idx="1345">
                  <c:v>42061.041666663405</c:v>
                </c:pt>
                <c:pt idx="1346">
                  <c:v>42061.083333330069</c:v>
                </c:pt>
                <c:pt idx="1347">
                  <c:v>42061.124999996733</c:v>
                </c:pt>
                <c:pt idx="1348">
                  <c:v>42061.166666663397</c:v>
                </c:pt>
                <c:pt idx="1349">
                  <c:v>42061.208333330062</c:v>
                </c:pt>
                <c:pt idx="1350">
                  <c:v>42061.249999996726</c:v>
                </c:pt>
                <c:pt idx="1351">
                  <c:v>42061.29166666339</c:v>
                </c:pt>
                <c:pt idx="1352">
                  <c:v>42061.333333330054</c:v>
                </c:pt>
                <c:pt idx="1353">
                  <c:v>42061.374999996719</c:v>
                </c:pt>
                <c:pt idx="1354">
                  <c:v>42061.416666663383</c:v>
                </c:pt>
                <c:pt idx="1355">
                  <c:v>42061.458333330047</c:v>
                </c:pt>
                <c:pt idx="1356">
                  <c:v>42061.499999996711</c:v>
                </c:pt>
                <c:pt idx="1357">
                  <c:v>42061.541666663376</c:v>
                </c:pt>
                <c:pt idx="1358">
                  <c:v>42061.58333333004</c:v>
                </c:pt>
                <c:pt idx="1359">
                  <c:v>42061.624999996704</c:v>
                </c:pt>
                <c:pt idx="1360">
                  <c:v>42061.666666663368</c:v>
                </c:pt>
                <c:pt idx="1361">
                  <c:v>42061.708333330032</c:v>
                </c:pt>
                <c:pt idx="1362">
                  <c:v>42061.749999996697</c:v>
                </c:pt>
                <c:pt idx="1363">
                  <c:v>42061.791666663361</c:v>
                </c:pt>
                <c:pt idx="1364">
                  <c:v>42061.833333330025</c:v>
                </c:pt>
                <c:pt idx="1365">
                  <c:v>42061.874999996689</c:v>
                </c:pt>
                <c:pt idx="1366">
                  <c:v>42061.916666663354</c:v>
                </c:pt>
                <c:pt idx="1367">
                  <c:v>42061.958333330018</c:v>
                </c:pt>
                <c:pt idx="1368">
                  <c:v>42061.999999996682</c:v>
                </c:pt>
                <c:pt idx="1369">
                  <c:v>42062.041666663346</c:v>
                </c:pt>
                <c:pt idx="1370">
                  <c:v>42062.083333330011</c:v>
                </c:pt>
                <c:pt idx="1371">
                  <c:v>42062.124999996675</c:v>
                </c:pt>
                <c:pt idx="1372">
                  <c:v>42062.166666663339</c:v>
                </c:pt>
                <c:pt idx="1373">
                  <c:v>42062.208333330003</c:v>
                </c:pt>
                <c:pt idx="1374">
                  <c:v>42062.249999996668</c:v>
                </c:pt>
                <c:pt idx="1375">
                  <c:v>42062.291666663332</c:v>
                </c:pt>
                <c:pt idx="1376">
                  <c:v>42062.333333329996</c:v>
                </c:pt>
                <c:pt idx="1377">
                  <c:v>42062.37499999666</c:v>
                </c:pt>
                <c:pt idx="1378">
                  <c:v>42062.416666663325</c:v>
                </c:pt>
                <c:pt idx="1379">
                  <c:v>42062.458333329989</c:v>
                </c:pt>
                <c:pt idx="1380">
                  <c:v>42062.499999996653</c:v>
                </c:pt>
                <c:pt idx="1381">
                  <c:v>42062.541666663317</c:v>
                </c:pt>
                <c:pt idx="1382">
                  <c:v>42062.583333329982</c:v>
                </c:pt>
                <c:pt idx="1383">
                  <c:v>42062.624999996646</c:v>
                </c:pt>
                <c:pt idx="1384">
                  <c:v>42062.66666666331</c:v>
                </c:pt>
                <c:pt idx="1385">
                  <c:v>42062.708333329974</c:v>
                </c:pt>
                <c:pt idx="1386">
                  <c:v>42062.749999996639</c:v>
                </c:pt>
                <c:pt idx="1387">
                  <c:v>42062.791666663303</c:v>
                </c:pt>
                <c:pt idx="1388">
                  <c:v>42062.833333329967</c:v>
                </c:pt>
                <c:pt idx="1389">
                  <c:v>42062.874999996631</c:v>
                </c:pt>
                <c:pt idx="1390">
                  <c:v>42062.916666663295</c:v>
                </c:pt>
                <c:pt idx="1391">
                  <c:v>42062.95833332996</c:v>
                </c:pt>
                <c:pt idx="1392">
                  <c:v>42062.999999996624</c:v>
                </c:pt>
                <c:pt idx="1393">
                  <c:v>42063.041666663288</c:v>
                </c:pt>
                <c:pt idx="1394">
                  <c:v>42063.083333329952</c:v>
                </c:pt>
                <c:pt idx="1395">
                  <c:v>42063.124999996617</c:v>
                </c:pt>
                <c:pt idx="1396">
                  <c:v>42063.166666663281</c:v>
                </c:pt>
                <c:pt idx="1397">
                  <c:v>42063.208333329945</c:v>
                </c:pt>
                <c:pt idx="1398">
                  <c:v>42063.249999996609</c:v>
                </c:pt>
                <c:pt idx="1399">
                  <c:v>42063.291666663274</c:v>
                </c:pt>
                <c:pt idx="1400">
                  <c:v>42063.333333329938</c:v>
                </c:pt>
                <c:pt idx="1401">
                  <c:v>42063.374999996602</c:v>
                </c:pt>
                <c:pt idx="1402">
                  <c:v>42063.416666663266</c:v>
                </c:pt>
                <c:pt idx="1403">
                  <c:v>42063.458333329931</c:v>
                </c:pt>
                <c:pt idx="1404">
                  <c:v>42063.499999996595</c:v>
                </c:pt>
                <c:pt idx="1405">
                  <c:v>42063.541666663259</c:v>
                </c:pt>
                <c:pt idx="1406">
                  <c:v>42063.583333329923</c:v>
                </c:pt>
                <c:pt idx="1407">
                  <c:v>42063.624999996588</c:v>
                </c:pt>
                <c:pt idx="1408">
                  <c:v>42063.666666663252</c:v>
                </c:pt>
                <c:pt idx="1409">
                  <c:v>42063.708333329916</c:v>
                </c:pt>
                <c:pt idx="1410">
                  <c:v>42063.74999999658</c:v>
                </c:pt>
                <c:pt idx="1411">
                  <c:v>42063.791666663245</c:v>
                </c:pt>
                <c:pt idx="1412">
                  <c:v>42063.833333329909</c:v>
                </c:pt>
                <c:pt idx="1413">
                  <c:v>42063.874999996573</c:v>
                </c:pt>
                <c:pt idx="1414">
                  <c:v>42063.916666663237</c:v>
                </c:pt>
                <c:pt idx="1415">
                  <c:v>42063.958333329902</c:v>
                </c:pt>
                <c:pt idx="1416">
                  <c:v>42063.999999996566</c:v>
                </c:pt>
                <c:pt idx="1417">
                  <c:v>42064.04166666323</c:v>
                </c:pt>
                <c:pt idx="1418">
                  <c:v>42064.083333329894</c:v>
                </c:pt>
                <c:pt idx="1419">
                  <c:v>42064.124999996558</c:v>
                </c:pt>
                <c:pt idx="1420">
                  <c:v>42064.166666663223</c:v>
                </c:pt>
                <c:pt idx="1421">
                  <c:v>42064.208333329887</c:v>
                </c:pt>
                <c:pt idx="1422">
                  <c:v>42064.249999996551</c:v>
                </c:pt>
                <c:pt idx="1423">
                  <c:v>42064.291666663215</c:v>
                </c:pt>
                <c:pt idx="1424">
                  <c:v>42064.33333332988</c:v>
                </c:pt>
                <c:pt idx="1425">
                  <c:v>42064.374999996544</c:v>
                </c:pt>
                <c:pt idx="1426">
                  <c:v>42064.416666663208</c:v>
                </c:pt>
                <c:pt idx="1427">
                  <c:v>42064.458333329872</c:v>
                </c:pt>
                <c:pt idx="1428">
                  <c:v>42064.499999996537</c:v>
                </c:pt>
                <c:pt idx="1429">
                  <c:v>42064.541666663201</c:v>
                </c:pt>
                <c:pt idx="1430">
                  <c:v>42064.583333329865</c:v>
                </c:pt>
                <c:pt idx="1431">
                  <c:v>42064.624999996529</c:v>
                </c:pt>
                <c:pt idx="1432">
                  <c:v>42064.666666663194</c:v>
                </c:pt>
                <c:pt idx="1433">
                  <c:v>42064.708333329858</c:v>
                </c:pt>
                <c:pt idx="1434">
                  <c:v>42064.749999996522</c:v>
                </c:pt>
                <c:pt idx="1435">
                  <c:v>42064.791666663186</c:v>
                </c:pt>
                <c:pt idx="1436">
                  <c:v>42064.833333329851</c:v>
                </c:pt>
                <c:pt idx="1437">
                  <c:v>42064.874999996515</c:v>
                </c:pt>
                <c:pt idx="1438">
                  <c:v>42064.916666663179</c:v>
                </c:pt>
                <c:pt idx="1439">
                  <c:v>42064.958333329843</c:v>
                </c:pt>
                <c:pt idx="1440">
                  <c:v>42064.999999996508</c:v>
                </c:pt>
                <c:pt idx="1441">
                  <c:v>42065.041666663172</c:v>
                </c:pt>
                <c:pt idx="1442">
                  <c:v>42065.083333329836</c:v>
                </c:pt>
                <c:pt idx="1443">
                  <c:v>42065.1249999965</c:v>
                </c:pt>
                <c:pt idx="1444">
                  <c:v>42065.166666663165</c:v>
                </c:pt>
                <c:pt idx="1445">
                  <c:v>42065.208333329829</c:v>
                </c:pt>
                <c:pt idx="1446">
                  <c:v>42065.249999996493</c:v>
                </c:pt>
                <c:pt idx="1447">
                  <c:v>42065.291666663157</c:v>
                </c:pt>
                <c:pt idx="1448">
                  <c:v>42065.333333329821</c:v>
                </c:pt>
                <c:pt idx="1449">
                  <c:v>42065.374999996486</c:v>
                </c:pt>
                <c:pt idx="1450">
                  <c:v>42065.41666666315</c:v>
                </c:pt>
                <c:pt idx="1451">
                  <c:v>42065.458333329814</c:v>
                </c:pt>
                <c:pt idx="1452">
                  <c:v>42065.499999996478</c:v>
                </c:pt>
                <c:pt idx="1453">
                  <c:v>42065.541666663143</c:v>
                </c:pt>
                <c:pt idx="1454">
                  <c:v>42065.583333329807</c:v>
                </c:pt>
                <c:pt idx="1455">
                  <c:v>42065.624999996471</c:v>
                </c:pt>
                <c:pt idx="1456">
                  <c:v>42065.666666663135</c:v>
                </c:pt>
                <c:pt idx="1457">
                  <c:v>42065.7083333298</c:v>
                </c:pt>
                <c:pt idx="1458">
                  <c:v>42065.749999996464</c:v>
                </c:pt>
                <c:pt idx="1459">
                  <c:v>42065.791666663128</c:v>
                </c:pt>
                <c:pt idx="1460">
                  <c:v>42065.833333329792</c:v>
                </c:pt>
                <c:pt idx="1461">
                  <c:v>42065.874999996457</c:v>
                </c:pt>
                <c:pt idx="1462">
                  <c:v>42065.916666663121</c:v>
                </c:pt>
                <c:pt idx="1463">
                  <c:v>42065.958333329785</c:v>
                </c:pt>
                <c:pt idx="1464">
                  <c:v>42065.999999996449</c:v>
                </c:pt>
                <c:pt idx="1465">
                  <c:v>42066.041666663114</c:v>
                </c:pt>
                <c:pt idx="1466">
                  <c:v>42066.083333329778</c:v>
                </c:pt>
                <c:pt idx="1467">
                  <c:v>42066.124999996442</c:v>
                </c:pt>
                <c:pt idx="1468">
                  <c:v>42066.166666663106</c:v>
                </c:pt>
                <c:pt idx="1469">
                  <c:v>42066.208333329771</c:v>
                </c:pt>
                <c:pt idx="1470">
                  <c:v>42066.249999996435</c:v>
                </c:pt>
                <c:pt idx="1471">
                  <c:v>42066.291666663099</c:v>
                </c:pt>
                <c:pt idx="1472">
                  <c:v>42066.333333329763</c:v>
                </c:pt>
                <c:pt idx="1473">
                  <c:v>42066.374999996428</c:v>
                </c:pt>
                <c:pt idx="1474">
                  <c:v>42066.416666663092</c:v>
                </c:pt>
                <c:pt idx="1475">
                  <c:v>42066.458333329756</c:v>
                </c:pt>
                <c:pt idx="1476">
                  <c:v>42066.49999999642</c:v>
                </c:pt>
                <c:pt idx="1477">
                  <c:v>42066.541666663084</c:v>
                </c:pt>
                <c:pt idx="1478">
                  <c:v>42066.583333329749</c:v>
                </c:pt>
                <c:pt idx="1479">
                  <c:v>42066.624999996413</c:v>
                </c:pt>
                <c:pt idx="1480">
                  <c:v>42066.666666663077</c:v>
                </c:pt>
                <c:pt idx="1481">
                  <c:v>42066.708333329741</c:v>
                </c:pt>
                <c:pt idx="1482">
                  <c:v>42066.749999996406</c:v>
                </c:pt>
                <c:pt idx="1483">
                  <c:v>42066.79166666307</c:v>
                </c:pt>
                <c:pt idx="1484">
                  <c:v>42066.833333329734</c:v>
                </c:pt>
                <c:pt idx="1485">
                  <c:v>42066.874999996398</c:v>
                </c:pt>
                <c:pt idx="1486">
                  <c:v>42066.916666663063</c:v>
                </c:pt>
                <c:pt idx="1487">
                  <c:v>42066.958333329727</c:v>
                </c:pt>
                <c:pt idx="1488">
                  <c:v>42066.999999996391</c:v>
                </c:pt>
                <c:pt idx="1489">
                  <c:v>42067.041666663055</c:v>
                </c:pt>
                <c:pt idx="1490">
                  <c:v>42067.08333332972</c:v>
                </c:pt>
                <c:pt idx="1491">
                  <c:v>42067.124999996384</c:v>
                </c:pt>
                <c:pt idx="1492">
                  <c:v>42067.166666663048</c:v>
                </c:pt>
                <c:pt idx="1493">
                  <c:v>42067.208333329712</c:v>
                </c:pt>
                <c:pt idx="1494">
                  <c:v>42067.249999996377</c:v>
                </c:pt>
                <c:pt idx="1495">
                  <c:v>42067.291666663041</c:v>
                </c:pt>
                <c:pt idx="1496">
                  <c:v>42067.333333329705</c:v>
                </c:pt>
                <c:pt idx="1497">
                  <c:v>42067.374999996369</c:v>
                </c:pt>
                <c:pt idx="1498">
                  <c:v>42067.416666663034</c:v>
                </c:pt>
                <c:pt idx="1499">
                  <c:v>42067.458333329698</c:v>
                </c:pt>
                <c:pt idx="1500">
                  <c:v>42067.499999996362</c:v>
                </c:pt>
                <c:pt idx="1501">
                  <c:v>42067.541666663026</c:v>
                </c:pt>
                <c:pt idx="1502">
                  <c:v>42067.583333329691</c:v>
                </c:pt>
                <c:pt idx="1503">
                  <c:v>42067.624999996355</c:v>
                </c:pt>
                <c:pt idx="1504">
                  <c:v>42067.666666663019</c:v>
                </c:pt>
                <c:pt idx="1505">
                  <c:v>42067.708333329683</c:v>
                </c:pt>
                <c:pt idx="1506">
                  <c:v>42067.749999996347</c:v>
                </c:pt>
                <c:pt idx="1507">
                  <c:v>42067.791666663012</c:v>
                </c:pt>
                <c:pt idx="1508">
                  <c:v>42067.833333329676</c:v>
                </c:pt>
                <c:pt idx="1509">
                  <c:v>42067.87499999634</c:v>
                </c:pt>
                <c:pt idx="1510">
                  <c:v>42067.916666663004</c:v>
                </c:pt>
                <c:pt idx="1511">
                  <c:v>42067.958333329669</c:v>
                </c:pt>
                <c:pt idx="1512">
                  <c:v>42067.999999996333</c:v>
                </c:pt>
                <c:pt idx="1513">
                  <c:v>42068.041666662997</c:v>
                </c:pt>
                <c:pt idx="1514">
                  <c:v>42068.083333329661</c:v>
                </c:pt>
                <c:pt idx="1515">
                  <c:v>42068.124999996326</c:v>
                </c:pt>
                <c:pt idx="1516">
                  <c:v>42068.16666666299</c:v>
                </c:pt>
                <c:pt idx="1517">
                  <c:v>42068.208333329654</c:v>
                </c:pt>
                <c:pt idx="1518">
                  <c:v>42068.249999996318</c:v>
                </c:pt>
                <c:pt idx="1519">
                  <c:v>42068.291666662983</c:v>
                </c:pt>
                <c:pt idx="1520">
                  <c:v>42068.333333329647</c:v>
                </c:pt>
                <c:pt idx="1521">
                  <c:v>42068.374999996311</c:v>
                </c:pt>
                <c:pt idx="1522">
                  <c:v>42068.416666662975</c:v>
                </c:pt>
                <c:pt idx="1523">
                  <c:v>42068.45833332964</c:v>
                </c:pt>
                <c:pt idx="1524">
                  <c:v>42068.499999996304</c:v>
                </c:pt>
                <c:pt idx="1525">
                  <c:v>42068.541666662968</c:v>
                </c:pt>
                <c:pt idx="1526">
                  <c:v>42068.583333329632</c:v>
                </c:pt>
                <c:pt idx="1527">
                  <c:v>42068.624999996297</c:v>
                </c:pt>
                <c:pt idx="1528">
                  <c:v>42068.666666662961</c:v>
                </c:pt>
                <c:pt idx="1529">
                  <c:v>42068.708333329625</c:v>
                </c:pt>
                <c:pt idx="1530">
                  <c:v>42068.749999996289</c:v>
                </c:pt>
                <c:pt idx="1531">
                  <c:v>42068.791666662954</c:v>
                </c:pt>
                <c:pt idx="1532">
                  <c:v>42068.833333329618</c:v>
                </c:pt>
                <c:pt idx="1533">
                  <c:v>42068.874999996282</c:v>
                </c:pt>
                <c:pt idx="1534">
                  <c:v>42068.916666662946</c:v>
                </c:pt>
                <c:pt idx="1535">
                  <c:v>42068.95833332961</c:v>
                </c:pt>
                <c:pt idx="1536">
                  <c:v>42068.999999996275</c:v>
                </c:pt>
                <c:pt idx="1537">
                  <c:v>42069.041666662939</c:v>
                </c:pt>
                <c:pt idx="1538">
                  <c:v>42069.083333329603</c:v>
                </c:pt>
                <c:pt idx="1539">
                  <c:v>42069.124999996267</c:v>
                </c:pt>
                <c:pt idx="1540">
                  <c:v>42069.166666662932</c:v>
                </c:pt>
                <c:pt idx="1541">
                  <c:v>42069.208333329596</c:v>
                </c:pt>
                <c:pt idx="1542">
                  <c:v>42069.24999999626</c:v>
                </c:pt>
                <c:pt idx="1543">
                  <c:v>42069.291666662924</c:v>
                </c:pt>
                <c:pt idx="1544">
                  <c:v>42069.333333329589</c:v>
                </c:pt>
                <c:pt idx="1545">
                  <c:v>42069.374999996253</c:v>
                </c:pt>
                <c:pt idx="1546">
                  <c:v>42069.416666662917</c:v>
                </c:pt>
                <c:pt idx="1547">
                  <c:v>42069.458333329581</c:v>
                </c:pt>
                <c:pt idx="1548">
                  <c:v>42069.499999996246</c:v>
                </c:pt>
                <c:pt idx="1549">
                  <c:v>42069.54166666291</c:v>
                </c:pt>
                <c:pt idx="1550">
                  <c:v>42069.583333329574</c:v>
                </c:pt>
                <c:pt idx="1551">
                  <c:v>42069.624999996238</c:v>
                </c:pt>
                <c:pt idx="1552">
                  <c:v>42069.666666662903</c:v>
                </c:pt>
                <c:pt idx="1553">
                  <c:v>42069.708333329567</c:v>
                </c:pt>
                <c:pt idx="1554">
                  <c:v>42069.749999996231</c:v>
                </c:pt>
                <c:pt idx="1555">
                  <c:v>42069.791666662895</c:v>
                </c:pt>
                <c:pt idx="1556">
                  <c:v>42069.83333332956</c:v>
                </c:pt>
                <c:pt idx="1557">
                  <c:v>42069.874999996224</c:v>
                </c:pt>
                <c:pt idx="1558">
                  <c:v>42069.916666662888</c:v>
                </c:pt>
                <c:pt idx="1559">
                  <c:v>42069.958333329552</c:v>
                </c:pt>
                <c:pt idx="1560">
                  <c:v>42069.999999996217</c:v>
                </c:pt>
                <c:pt idx="1561">
                  <c:v>42070.041666662881</c:v>
                </c:pt>
                <c:pt idx="1562">
                  <c:v>42070.083333329545</c:v>
                </c:pt>
                <c:pt idx="1563">
                  <c:v>42070.124999996209</c:v>
                </c:pt>
                <c:pt idx="1564">
                  <c:v>42070.166666662873</c:v>
                </c:pt>
                <c:pt idx="1565">
                  <c:v>42070.208333329538</c:v>
                </c:pt>
                <c:pt idx="1566">
                  <c:v>42070.249999996202</c:v>
                </c:pt>
                <c:pt idx="1567">
                  <c:v>42070.291666662866</c:v>
                </c:pt>
                <c:pt idx="1568">
                  <c:v>42070.33333332953</c:v>
                </c:pt>
                <c:pt idx="1569">
                  <c:v>42070.374999996195</c:v>
                </c:pt>
                <c:pt idx="1570">
                  <c:v>42070.416666662859</c:v>
                </c:pt>
                <c:pt idx="1571">
                  <c:v>42070.458333329523</c:v>
                </c:pt>
                <c:pt idx="1572">
                  <c:v>42070.499999996187</c:v>
                </c:pt>
                <c:pt idx="1573">
                  <c:v>42070.541666662852</c:v>
                </c:pt>
                <c:pt idx="1574">
                  <c:v>42070.583333329516</c:v>
                </c:pt>
                <c:pt idx="1575">
                  <c:v>42070.62499999618</c:v>
                </c:pt>
                <c:pt idx="1576">
                  <c:v>42070.666666662844</c:v>
                </c:pt>
                <c:pt idx="1577">
                  <c:v>42070.708333329509</c:v>
                </c:pt>
                <c:pt idx="1578">
                  <c:v>42070.749999996173</c:v>
                </c:pt>
                <c:pt idx="1579">
                  <c:v>42070.791666662837</c:v>
                </c:pt>
                <c:pt idx="1580">
                  <c:v>42070.833333329501</c:v>
                </c:pt>
                <c:pt idx="1581">
                  <c:v>42070.874999996166</c:v>
                </c:pt>
                <c:pt idx="1582">
                  <c:v>42070.91666666283</c:v>
                </c:pt>
                <c:pt idx="1583">
                  <c:v>42070.958333329494</c:v>
                </c:pt>
                <c:pt idx="1584">
                  <c:v>42070.999999996158</c:v>
                </c:pt>
                <c:pt idx="1585">
                  <c:v>42071.041666662823</c:v>
                </c:pt>
                <c:pt idx="1586">
                  <c:v>42071.083333329487</c:v>
                </c:pt>
                <c:pt idx="1587">
                  <c:v>42071.124999996151</c:v>
                </c:pt>
                <c:pt idx="1588">
                  <c:v>42071.166666662815</c:v>
                </c:pt>
                <c:pt idx="1589">
                  <c:v>42071.20833332948</c:v>
                </c:pt>
                <c:pt idx="1590">
                  <c:v>42071.249999996144</c:v>
                </c:pt>
                <c:pt idx="1591">
                  <c:v>42071.291666662808</c:v>
                </c:pt>
                <c:pt idx="1592">
                  <c:v>42071.333333329472</c:v>
                </c:pt>
                <c:pt idx="1593">
                  <c:v>42071.374999996136</c:v>
                </c:pt>
                <c:pt idx="1594">
                  <c:v>42071.416666662801</c:v>
                </c:pt>
                <c:pt idx="1595">
                  <c:v>42071.458333329465</c:v>
                </c:pt>
                <c:pt idx="1596">
                  <c:v>42071.499999996129</c:v>
                </c:pt>
                <c:pt idx="1597">
                  <c:v>42071.541666662793</c:v>
                </c:pt>
                <c:pt idx="1598">
                  <c:v>42071.583333329458</c:v>
                </c:pt>
                <c:pt idx="1599">
                  <c:v>42071.624999996122</c:v>
                </c:pt>
                <c:pt idx="1600">
                  <c:v>42071.666666662786</c:v>
                </c:pt>
                <c:pt idx="1601">
                  <c:v>42071.70833332945</c:v>
                </c:pt>
                <c:pt idx="1602">
                  <c:v>42071.749999996115</c:v>
                </c:pt>
                <c:pt idx="1603">
                  <c:v>42071.791666662779</c:v>
                </c:pt>
                <c:pt idx="1604">
                  <c:v>42071.833333329443</c:v>
                </c:pt>
                <c:pt idx="1605">
                  <c:v>42071.874999996107</c:v>
                </c:pt>
                <c:pt idx="1606">
                  <c:v>42071.916666662772</c:v>
                </c:pt>
                <c:pt idx="1607">
                  <c:v>42071.958333329436</c:v>
                </c:pt>
                <c:pt idx="1608">
                  <c:v>42071.9999999961</c:v>
                </c:pt>
                <c:pt idx="1609">
                  <c:v>42072.041666662764</c:v>
                </c:pt>
                <c:pt idx="1610">
                  <c:v>42072.083333329429</c:v>
                </c:pt>
                <c:pt idx="1611">
                  <c:v>42072.124999996093</c:v>
                </c:pt>
                <c:pt idx="1612">
                  <c:v>42072.166666662757</c:v>
                </c:pt>
                <c:pt idx="1613">
                  <c:v>42072.208333329421</c:v>
                </c:pt>
                <c:pt idx="1614">
                  <c:v>42072.249999996086</c:v>
                </c:pt>
                <c:pt idx="1615">
                  <c:v>42072.29166666275</c:v>
                </c:pt>
                <c:pt idx="1616">
                  <c:v>42072.333333329414</c:v>
                </c:pt>
                <c:pt idx="1617">
                  <c:v>42072.374999996078</c:v>
                </c:pt>
                <c:pt idx="1618">
                  <c:v>42072.416666662743</c:v>
                </c:pt>
                <c:pt idx="1619">
                  <c:v>42072.458333329407</c:v>
                </c:pt>
                <c:pt idx="1620">
                  <c:v>42072.499999996071</c:v>
                </c:pt>
                <c:pt idx="1621">
                  <c:v>42072.541666662735</c:v>
                </c:pt>
                <c:pt idx="1622">
                  <c:v>42072.583333329399</c:v>
                </c:pt>
                <c:pt idx="1623">
                  <c:v>42072.624999996064</c:v>
                </c:pt>
                <c:pt idx="1624">
                  <c:v>42072.666666662728</c:v>
                </c:pt>
                <c:pt idx="1625">
                  <c:v>42072.708333329392</c:v>
                </c:pt>
                <c:pt idx="1626">
                  <c:v>42072.749999996056</c:v>
                </c:pt>
                <c:pt idx="1627">
                  <c:v>42072.791666662721</c:v>
                </c:pt>
                <c:pt idx="1628">
                  <c:v>42072.833333329385</c:v>
                </c:pt>
                <c:pt idx="1629">
                  <c:v>42072.874999996049</c:v>
                </c:pt>
                <c:pt idx="1630">
                  <c:v>42072.916666662713</c:v>
                </c:pt>
                <c:pt idx="1631">
                  <c:v>42072.958333329378</c:v>
                </c:pt>
                <c:pt idx="1632">
                  <c:v>42072.999999996042</c:v>
                </c:pt>
                <c:pt idx="1633">
                  <c:v>42073.041666662706</c:v>
                </c:pt>
                <c:pt idx="1634">
                  <c:v>42073.08333332937</c:v>
                </c:pt>
                <c:pt idx="1635">
                  <c:v>42073.124999996035</c:v>
                </c:pt>
                <c:pt idx="1636">
                  <c:v>42073.166666662699</c:v>
                </c:pt>
                <c:pt idx="1637">
                  <c:v>42073.208333329363</c:v>
                </c:pt>
                <c:pt idx="1638">
                  <c:v>42073.249999996027</c:v>
                </c:pt>
                <c:pt idx="1639">
                  <c:v>42073.291666662692</c:v>
                </c:pt>
                <c:pt idx="1640">
                  <c:v>42073.333333329356</c:v>
                </c:pt>
                <c:pt idx="1641">
                  <c:v>42073.37499999602</c:v>
                </c:pt>
                <c:pt idx="1642">
                  <c:v>42073.416666662684</c:v>
                </c:pt>
                <c:pt idx="1643">
                  <c:v>42073.458333329349</c:v>
                </c:pt>
                <c:pt idx="1644">
                  <c:v>42073.499999996013</c:v>
                </c:pt>
                <c:pt idx="1645">
                  <c:v>42073.541666662677</c:v>
                </c:pt>
                <c:pt idx="1646">
                  <c:v>42073.583333329341</c:v>
                </c:pt>
                <c:pt idx="1647">
                  <c:v>42073.624999996005</c:v>
                </c:pt>
                <c:pt idx="1648">
                  <c:v>42073.66666666267</c:v>
                </c:pt>
                <c:pt idx="1649">
                  <c:v>42073.708333329334</c:v>
                </c:pt>
                <c:pt idx="1650">
                  <c:v>42073.749999995998</c:v>
                </c:pt>
                <c:pt idx="1651">
                  <c:v>42073.791666662662</c:v>
                </c:pt>
                <c:pt idx="1652">
                  <c:v>42073.833333329327</c:v>
                </c:pt>
                <c:pt idx="1653">
                  <c:v>42073.874999995991</c:v>
                </c:pt>
                <c:pt idx="1654">
                  <c:v>42073.916666662655</c:v>
                </c:pt>
                <c:pt idx="1655">
                  <c:v>42073.958333329319</c:v>
                </c:pt>
                <c:pt idx="1656">
                  <c:v>42073.999999995984</c:v>
                </c:pt>
                <c:pt idx="1657">
                  <c:v>42074.041666662648</c:v>
                </c:pt>
                <c:pt idx="1658">
                  <c:v>42074.083333329312</c:v>
                </c:pt>
                <c:pt idx="1659">
                  <c:v>42074.124999995976</c:v>
                </c:pt>
                <c:pt idx="1660">
                  <c:v>42074.166666662641</c:v>
                </c:pt>
                <c:pt idx="1661">
                  <c:v>42074.208333329305</c:v>
                </c:pt>
                <c:pt idx="1662">
                  <c:v>42074.249999995969</c:v>
                </c:pt>
                <c:pt idx="1663">
                  <c:v>42074.291666662633</c:v>
                </c:pt>
                <c:pt idx="1664">
                  <c:v>42074.333333329298</c:v>
                </c:pt>
                <c:pt idx="1665">
                  <c:v>42074.374999995962</c:v>
                </c:pt>
                <c:pt idx="1666">
                  <c:v>42074.416666662626</c:v>
                </c:pt>
                <c:pt idx="1667">
                  <c:v>42074.45833332929</c:v>
                </c:pt>
                <c:pt idx="1668">
                  <c:v>42074.499999995955</c:v>
                </c:pt>
                <c:pt idx="1669">
                  <c:v>42074.541666662619</c:v>
                </c:pt>
                <c:pt idx="1670">
                  <c:v>42074.583333329283</c:v>
                </c:pt>
                <c:pt idx="1671">
                  <c:v>42074.624999995947</c:v>
                </c:pt>
                <c:pt idx="1672">
                  <c:v>42074.666666662612</c:v>
                </c:pt>
                <c:pt idx="1673">
                  <c:v>42074.708333329276</c:v>
                </c:pt>
                <c:pt idx="1674">
                  <c:v>42074.74999999594</c:v>
                </c:pt>
                <c:pt idx="1675">
                  <c:v>42074.791666662604</c:v>
                </c:pt>
                <c:pt idx="1676">
                  <c:v>42074.833333329268</c:v>
                </c:pt>
                <c:pt idx="1677">
                  <c:v>42074.874999995933</c:v>
                </c:pt>
                <c:pt idx="1678">
                  <c:v>42074.916666662597</c:v>
                </c:pt>
                <c:pt idx="1679">
                  <c:v>42074.958333329261</c:v>
                </c:pt>
                <c:pt idx="1680">
                  <c:v>42074.999999995925</c:v>
                </c:pt>
                <c:pt idx="1681">
                  <c:v>42075.04166666259</c:v>
                </c:pt>
                <c:pt idx="1682">
                  <c:v>42075.083333329254</c:v>
                </c:pt>
                <c:pt idx="1683">
                  <c:v>42075.124999995918</c:v>
                </c:pt>
                <c:pt idx="1684">
                  <c:v>42075.166666662582</c:v>
                </c:pt>
                <c:pt idx="1685">
                  <c:v>42075.208333329247</c:v>
                </c:pt>
                <c:pt idx="1686">
                  <c:v>42075.249999995911</c:v>
                </c:pt>
                <c:pt idx="1687">
                  <c:v>42075.291666662575</c:v>
                </c:pt>
                <c:pt idx="1688">
                  <c:v>42075.333333329239</c:v>
                </c:pt>
                <c:pt idx="1689">
                  <c:v>42075.374999995904</c:v>
                </c:pt>
                <c:pt idx="1690">
                  <c:v>42075.416666662568</c:v>
                </c:pt>
                <c:pt idx="1691">
                  <c:v>42075.458333329232</c:v>
                </c:pt>
                <c:pt idx="1692">
                  <c:v>42075.499999995896</c:v>
                </c:pt>
                <c:pt idx="1693">
                  <c:v>42075.541666662561</c:v>
                </c:pt>
                <c:pt idx="1694">
                  <c:v>42075.583333329225</c:v>
                </c:pt>
                <c:pt idx="1695">
                  <c:v>42075.624999995889</c:v>
                </c:pt>
                <c:pt idx="1696">
                  <c:v>42075.666666662553</c:v>
                </c:pt>
                <c:pt idx="1697">
                  <c:v>42075.708333329218</c:v>
                </c:pt>
                <c:pt idx="1698">
                  <c:v>42075.749999995882</c:v>
                </c:pt>
                <c:pt idx="1699">
                  <c:v>42075.791666662546</c:v>
                </c:pt>
                <c:pt idx="1700">
                  <c:v>42075.83333332921</c:v>
                </c:pt>
                <c:pt idx="1701">
                  <c:v>42075.874999995875</c:v>
                </c:pt>
                <c:pt idx="1702">
                  <c:v>42075.916666662539</c:v>
                </c:pt>
                <c:pt idx="1703">
                  <c:v>42075.958333329203</c:v>
                </c:pt>
                <c:pt idx="1704">
                  <c:v>42075.999999995867</c:v>
                </c:pt>
                <c:pt idx="1705">
                  <c:v>42076.041666662531</c:v>
                </c:pt>
                <c:pt idx="1706">
                  <c:v>42076.083333329196</c:v>
                </c:pt>
                <c:pt idx="1707">
                  <c:v>42076.12499999586</c:v>
                </c:pt>
                <c:pt idx="1708">
                  <c:v>42076.166666662524</c:v>
                </c:pt>
                <c:pt idx="1709">
                  <c:v>42076.208333329188</c:v>
                </c:pt>
                <c:pt idx="1710">
                  <c:v>42076.249999995853</c:v>
                </c:pt>
                <c:pt idx="1711">
                  <c:v>42076.291666662517</c:v>
                </c:pt>
                <c:pt idx="1712">
                  <c:v>42076.333333329181</c:v>
                </c:pt>
                <c:pt idx="1713">
                  <c:v>42076.374999995845</c:v>
                </c:pt>
                <c:pt idx="1714">
                  <c:v>42076.41666666251</c:v>
                </c:pt>
                <c:pt idx="1715">
                  <c:v>42076.458333329174</c:v>
                </c:pt>
                <c:pt idx="1716">
                  <c:v>42076.499999995838</c:v>
                </c:pt>
                <c:pt idx="1717">
                  <c:v>42076.541666662502</c:v>
                </c:pt>
                <c:pt idx="1718">
                  <c:v>42076.583333329167</c:v>
                </c:pt>
                <c:pt idx="1719">
                  <c:v>42076.624999995831</c:v>
                </c:pt>
                <c:pt idx="1720">
                  <c:v>42076.666666662495</c:v>
                </c:pt>
                <c:pt idx="1721">
                  <c:v>42076.708333329159</c:v>
                </c:pt>
                <c:pt idx="1722">
                  <c:v>42076.749999995824</c:v>
                </c:pt>
                <c:pt idx="1723">
                  <c:v>42076.791666662488</c:v>
                </c:pt>
                <c:pt idx="1724">
                  <c:v>42076.833333329152</c:v>
                </c:pt>
                <c:pt idx="1725">
                  <c:v>42076.874999995816</c:v>
                </c:pt>
                <c:pt idx="1726">
                  <c:v>42076.916666662481</c:v>
                </c:pt>
                <c:pt idx="1727">
                  <c:v>42076.958333329145</c:v>
                </c:pt>
                <c:pt idx="1728">
                  <c:v>42076.999999995809</c:v>
                </c:pt>
                <c:pt idx="1729">
                  <c:v>42077.041666662473</c:v>
                </c:pt>
                <c:pt idx="1730">
                  <c:v>42077.083333329138</c:v>
                </c:pt>
                <c:pt idx="1731">
                  <c:v>42077.124999995802</c:v>
                </c:pt>
                <c:pt idx="1732">
                  <c:v>42077.166666662466</c:v>
                </c:pt>
                <c:pt idx="1733">
                  <c:v>42077.20833332913</c:v>
                </c:pt>
                <c:pt idx="1734">
                  <c:v>42077.249999995794</c:v>
                </c:pt>
                <c:pt idx="1735">
                  <c:v>42077.291666662459</c:v>
                </c:pt>
                <c:pt idx="1736">
                  <c:v>42077.333333329123</c:v>
                </c:pt>
                <c:pt idx="1737">
                  <c:v>42077.374999995787</c:v>
                </c:pt>
                <c:pt idx="1738">
                  <c:v>42077.416666662451</c:v>
                </c:pt>
                <c:pt idx="1739">
                  <c:v>42077.458333329116</c:v>
                </c:pt>
                <c:pt idx="1740">
                  <c:v>42077.49999999578</c:v>
                </c:pt>
                <c:pt idx="1741">
                  <c:v>42077.541666662444</c:v>
                </c:pt>
                <c:pt idx="1742">
                  <c:v>42077.583333329108</c:v>
                </c:pt>
                <c:pt idx="1743">
                  <c:v>42077.624999995773</c:v>
                </c:pt>
                <c:pt idx="1744">
                  <c:v>42077.666666662437</c:v>
                </c:pt>
                <c:pt idx="1745">
                  <c:v>42077.708333329101</c:v>
                </c:pt>
                <c:pt idx="1746">
                  <c:v>42077.749999995765</c:v>
                </c:pt>
                <c:pt idx="1747">
                  <c:v>42077.79166666243</c:v>
                </c:pt>
                <c:pt idx="1748">
                  <c:v>42077.833333329094</c:v>
                </c:pt>
                <c:pt idx="1749">
                  <c:v>42077.874999995758</c:v>
                </c:pt>
                <c:pt idx="1750">
                  <c:v>42077.916666662422</c:v>
                </c:pt>
                <c:pt idx="1751">
                  <c:v>42077.958333329087</c:v>
                </c:pt>
                <c:pt idx="1752">
                  <c:v>42077.999999995751</c:v>
                </c:pt>
                <c:pt idx="1753">
                  <c:v>42078.041666662415</c:v>
                </c:pt>
                <c:pt idx="1754">
                  <c:v>42078.083333329079</c:v>
                </c:pt>
                <c:pt idx="1755">
                  <c:v>42078.124999995744</c:v>
                </c:pt>
                <c:pt idx="1756">
                  <c:v>42078.166666662408</c:v>
                </c:pt>
                <c:pt idx="1757">
                  <c:v>42078.208333329072</c:v>
                </c:pt>
                <c:pt idx="1758">
                  <c:v>42078.249999995736</c:v>
                </c:pt>
                <c:pt idx="1759">
                  <c:v>42078.291666662401</c:v>
                </c:pt>
                <c:pt idx="1760">
                  <c:v>42078.333333329065</c:v>
                </c:pt>
                <c:pt idx="1761">
                  <c:v>42078.374999995729</c:v>
                </c:pt>
                <c:pt idx="1762">
                  <c:v>42078.416666662393</c:v>
                </c:pt>
                <c:pt idx="1763">
                  <c:v>42078.458333329057</c:v>
                </c:pt>
                <c:pt idx="1764">
                  <c:v>42078.499999995722</c:v>
                </c:pt>
                <c:pt idx="1765">
                  <c:v>42078.541666662386</c:v>
                </c:pt>
                <c:pt idx="1766">
                  <c:v>42078.58333332905</c:v>
                </c:pt>
                <c:pt idx="1767">
                  <c:v>42078.624999995714</c:v>
                </c:pt>
                <c:pt idx="1768">
                  <c:v>42078.666666662379</c:v>
                </c:pt>
                <c:pt idx="1769">
                  <c:v>42078.708333329043</c:v>
                </c:pt>
                <c:pt idx="1770">
                  <c:v>42078.749999995707</c:v>
                </c:pt>
                <c:pt idx="1771">
                  <c:v>42078.791666662371</c:v>
                </c:pt>
                <c:pt idx="1772">
                  <c:v>42078.833333329036</c:v>
                </c:pt>
                <c:pt idx="1773">
                  <c:v>42078.8749999957</c:v>
                </c:pt>
                <c:pt idx="1774">
                  <c:v>42078.916666662364</c:v>
                </c:pt>
                <c:pt idx="1775">
                  <c:v>42078.958333329028</c:v>
                </c:pt>
                <c:pt idx="1776">
                  <c:v>42078.999999995693</c:v>
                </c:pt>
                <c:pt idx="1777">
                  <c:v>42079.041666662357</c:v>
                </c:pt>
                <c:pt idx="1778">
                  <c:v>42079.083333329021</c:v>
                </c:pt>
                <c:pt idx="1779">
                  <c:v>42079.124999995685</c:v>
                </c:pt>
                <c:pt idx="1780">
                  <c:v>42079.16666666235</c:v>
                </c:pt>
                <c:pt idx="1781">
                  <c:v>42079.208333329014</c:v>
                </c:pt>
                <c:pt idx="1782">
                  <c:v>42079.249999995678</c:v>
                </c:pt>
                <c:pt idx="1783">
                  <c:v>42079.291666662342</c:v>
                </c:pt>
                <c:pt idx="1784">
                  <c:v>42079.333333329007</c:v>
                </c:pt>
                <c:pt idx="1785">
                  <c:v>42079.374999995671</c:v>
                </c:pt>
                <c:pt idx="1786">
                  <c:v>42079.416666662335</c:v>
                </c:pt>
                <c:pt idx="1787">
                  <c:v>42079.458333328999</c:v>
                </c:pt>
                <c:pt idx="1788">
                  <c:v>42079.499999995664</c:v>
                </c:pt>
                <c:pt idx="1789">
                  <c:v>42079.541666662328</c:v>
                </c:pt>
                <c:pt idx="1790">
                  <c:v>42079.583333328992</c:v>
                </c:pt>
                <c:pt idx="1791">
                  <c:v>42079.624999995656</c:v>
                </c:pt>
                <c:pt idx="1792">
                  <c:v>42079.66666666232</c:v>
                </c:pt>
                <c:pt idx="1793">
                  <c:v>42079.708333328985</c:v>
                </c:pt>
                <c:pt idx="1794">
                  <c:v>42079.749999995649</c:v>
                </c:pt>
                <c:pt idx="1795">
                  <c:v>42079.791666662313</c:v>
                </c:pt>
                <c:pt idx="1796">
                  <c:v>42079.833333328977</c:v>
                </c:pt>
                <c:pt idx="1797">
                  <c:v>42079.874999995642</c:v>
                </c:pt>
                <c:pt idx="1798">
                  <c:v>42079.916666662306</c:v>
                </c:pt>
                <c:pt idx="1799">
                  <c:v>42079.95833332897</c:v>
                </c:pt>
                <c:pt idx="1800">
                  <c:v>42079.999999995634</c:v>
                </c:pt>
                <c:pt idx="1801">
                  <c:v>42080.041666662299</c:v>
                </c:pt>
                <c:pt idx="1802">
                  <c:v>42080.083333328963</c:v>
                </c:pt>
                <c:pt idx="1803">
                  <c:v>42080.124999995627</c:v>
                </c:pt>
                <c:pt idx="1804">
                  <c:v>42080.166666662291</c:v>
                </c:pt>
                <c:pt idx="1805">
                  <c:v>42080.208333328956</c:v>
                </c:pt>
                <c:pt idx="1806">
                  <c:v>42080.24999999562</c:v>
                </c:pt>
                <c:pt idx="1807">
                  <c:v>42080.291666662284</c:v>
                </c:pt>
                <c:pt idx="1808">
                  <c:v>42080.333333328948</c:v>
                </c:pt>
                <c:pt idx="1809">
                  <c:v>42080.374999995613</c:v>
                </c:pt>
                <c:pt idx="1810">
                  <c:v>42080.416666662277</c:v>
                </c:pt>
                <c:pt idx="1811">
                  <c:v>42080.458333328941</c:v>
                </c:pt>
                <c:pt idx="1812">
                  <c:v>42080.499999995605</c:v>
                </c:pt>
                <c:pt idx="1813">
                  <c:v>42080.54166666227</c:v>
                </c:pt>
                <c:pt idx="1814">
                  <c:v>42080.583333328934</c:v>
                </c:pt>
                <c:pt idx="1815">
                  <c:v>42080.624999995598</c:v>
                </c:pt>
                <c:pt idx="1816">
                  <c:v>42080.666666662262</c:v>
                </c:pt>
                <c:pt idx="1817">
                  <c:v>42080.708333328927</c:v>
                </c:pt>
                <c:pt idx="1818">
                  <c:v>42080.749999995591</c:v>
                </c:pt>
                <c:pt idx="1819">
                  <c:v>42080.791666662255</c:v>
                </c:pt>
                <c:pt idx="1820">
                  <c:v>42080.833333328919</c:v>
                </c:pt>
                <c:pt idx="1821">
                  <c:v>42080.874999995583</c:v>
                </c:pt>
                <c:pt idx="1822">
                  <c:v>42080.916666662248</c:v>
                </c:pt>
                <c:pt idx="1823">
                  <c:v>42080.958333328912</c:v>
                </c:pt>
                <c:pt idx="1824">
                  <c:v>42080.999999995576</c:v>
                </c:pt>
                <c:pt idx="1825">
                  <c:v>42081.04166666224</c:v>
                </c:pt>
                <c:pt idx="1826">
                  <c:v>42081.083333328905</c:v>
                </c:pt>
                <c:pt idx="1827">
                  <c:v>42081.124999995569</c:v>
                </c:pt>
                <c:pt idx="1828">
                  <c:v>42081.166666662233</c:v>
                </c:pt>
                <c:pt idx="1829">
                  <c:v>42081.208333328897</c:v>
                </c:pt>
                <c:pt idx="1830">
                  <c:v>42081.249999995562</c:v>
                </c:pt>
                <c:pt idx="1831">
                  <c:v>42081.291666662226</c:v>
                </c:pt>
                <c:pt idx="1832">
                  <c:v>42081.33333332889</c:v>
                </c:pt>
                <c:pt idx="1833">
                  <c:v>42081.374999995554</c:v>
                </c:pt>
                <c:pt idx="1834">
                  <c:v>42081.416666662219</c:v>
                </c:pt>
                <c:pt idx="1835">
                  <c:v>42081.458333328883</c:v>
                </c:pt>
                <c:pt idx="1836">
                  <c:v>42081.499999995547</c:v>
                </c:pt>
                <c:pt idx="1837">
                  <c:v>42081.541666662211</c:v>
                </c:pt>
                <c:pt idx="1838">
                  <c:v>42081.583333328876</c:v>
                </c:pt>
                <c:pt idx="1839">
                  <c:v>42081.62499999554</c:v>
                </c:pt>
                <c:pt idx="1840">
                  <c:v>42081.666666662204</c:v>
                </c:pt>
                <c:pt idx="1841">
                  <c:v>42081.708333328868</c:v>
                </c:pt>
                <c:pt idx="1842">
                  <c:v>42081.749999995533</c:v>
                </c:pt>
                <c:pt idx="1843">
                  <c:v>42081.791666662197</c:v>
                </c:pt>
                <c:pt idx="1844">
                  <c:v>42081.833333328861</c:v>
                </c:pt>
                <c:pt idx="1845">
                  <c:v>42081.874999995525</c:v>
                </c:pt>
                <c:pt idx="1846">
                  <c:v>42081.91666666219</c:v>
                </c:pt>
                <c:pt idx="1847">
                  <c:v>42081.958333328854</c:v>
                </c:pt>
                <c:pt idx="1848">
                  <c:v>42081.999999995518</c:v>
                </c:pt>
                <c:pt idx="1849">
                  <c:v>42082.041666662182</c:v>
                </c:pt>
                <c:pt idx="1850">
                  <c:v>42082.083333328846</c:v>
                </c:pt>
                <c:pt idx="1851">
                  <c:v>42082.124999995511</c:v>
                </c:pt>
                <c:pt idx="1852">
                  <c:v>42082.166666662175</c:v>
                </c:pt>
                <c:pt idx="1853">
                  <c:v>42082.208333328839</c:v>
                </c:pt>
                <c:pt idx="1854">
                  <c:v>42082.249999995503</c:v>
                </c:pt>
                <c:pt idx="1855">
                  <c:v>42082.291666662168</c:v>
                </c:pt>
                <c:pt idx="1856">
                  <c:v>42082.333333328832</c:v>
                </c:pt>
                <c:pt idx="1857">
                  <c:v>42082.374999995496</c:v>
                </c:pt>
                <c:pt idx="1858">
                  <c:v>42082.41666666216</c:v>
                </c:pt>
                <c:pt idx="1859">
                  <c:v>42082.458333328825</c:v>
                </c:pt>
                <c:pt idx="1860">
                  <c:v>42082.499999995489</c:v>
                </c:pt>
                <c:pt idx="1861">
                  <c:v>42082.541666662153</c:v>
                </c:pt>
                <c:pt idx="1862">
                  <c:v>42082.583333328817</c:v>
                </c:pt>
                <c:pt idx="1863">
                  <c:v>42082.624999995482</c:v>
                </c:pt>
                <c:pt idx="1864">
                  <c:v>42082.666666662146</c:v>
                </c:pt>
                <c:pt idx="1865">
                  <c:v>42082.70833332881</c:v>
                </c:pt>
                <c:pt idx="1866">
                  <c:v>42082.749999995474</c:v>
                </c:pt>
                <c:pt idx="1867">
                  <c:v>42082.791666662139</c:v>
                </c:pt>
                <c:pt idx="1868">
                  <c:v>42082.833333328803</c:v>
                </c:pt>
                <c:pt idx="1869">
                  <c:v>42082.874999995467</c:v>
                </c:pt>
                <c:pt idx="1870">
                  <c:v>42082.916666662131</c:v>
                </c:pt>
                <c:pt idx="1871">
                  <c:v>42082.958333328796</c:v>
                </c:pt>
                <c:pt idx="1872">
                  <c:v>42082.99999999546</c:v>
                </c:pt>
                <c:pt idx="1873">
                  <c:v>42083.041666662124</c:v>
                </c:pt>
                <c:pt idx="1874">
                  <c:v>42083.083333328788</c:v>
                </c:pt>
                <c:pt idx="1875">
                  <c:v>42083.124999995453</c:v>
                </c:pt>
                <c:pt idx="1876">
                  <c:v>42083.166666662117</c:v>
                </c:pt>
                <c:pt idx="1877">
                  <c:v>42083.208333328781</c:v>
                </c:pt>
                <c:pt idx="1878">
                  <c:v>42083.249999995445</c:v>
                </c:pt>
                <c:pt idx="1879">
                  <c:v>42083.291666662109</c:v>
                </c:pt>
                <c:pt idx="1880">
                  <c:v>42083.333333328774</c:v>
                </c:pt>
                <c:pt idx="1881">
                  <c:v>42083.374999995438</c:v>
                </c:pt>
                <c:pt idx="1882">
                  <c:v>42083.416666662102</c:v>
                </c:pt>
                <c:pt idx="1883">
                  <c:v>42083.458333328766</c:v>
                </c:pt>
                <c:pt idx="1884">
                  <c:v>42083.499999995431</c:v>
                </c:pt>
                <c:pt idx="1885">
                  <c:v>42083.541666662095</c:v>
                </c:pt>
                <c:pt idx="1886">
                  <c:v>42083.583333328759</c:v>
                </c:pt>
                <c:pt idx="1887">
                  <c:v>42083.624999995423</c:v>
                </c:pt>
                <c:pt idx="1888">
                  <c:v>42083.666666662088</c:v>
                </c:pt>
                <c:pt idx="1889">
                  <c:v>42083.708333328752</c:v>
                </c:pt>
                <c:pt idx="1890">
                  <c:v>42083.749999995416</c:v>
                </c:pt>
                <c:pt idx="1891">
                  <c:v>42083.79166666208</c:v>
                </c:pt>
                <c:pt idx="1892">
                  <c:v>42083.833333328745</c:v>
                </c:pt>
                <c:pt idx="1893">
                  <c:v>42083.874999995409</c:v>
                </c:pt>
                <c:pt idx="1894">
                  <c:v>42083.916666662073</c:v>
                </c:pt>
                <c:pt idx="1895">
                  <c:v>42083.958333328737</c:v>
                </c:pt>
                <c:pt idx="1896">
                  <c:v>42083.999999995402</c:v>
                </c:pt>
                <c:pt idx="1897">
                  <c:v>42084.041666662066</c:v>
                </c:pt>
                <c:pt idx="1898">
                  <c:v>42084.08333332873</c:v>
                </c:pt>
                <c:pt idx="1899">
                  <c:v>42084.124999995394</c:v>
                </c:pt>
                <c:pt idx="1900">
                  <c:v>42084.166666662059</c:v>
                </c:pt>
                <c:pt idx="1901">
                  <c:v>42084.208333328723</c:v>
                </c:pt>
                <c:pt idx="1902">
                  <c:v>42084.249999995387</c:v>
                </c:pt>
                <c:pt idx="1903">
                  <c:v>42084.291666662051</c:v>
                </c:pt>
                <c:pt idx="1904">
                  <c:v>42084.333333328716</c:v>
                </c:pt>
                <c:pt idx="1905">
                  <c:v>42084.37499999538</c:v>
                </c:pt>
                <c:pt idx="1906">
                  <c:v>42084.416666662044</c:v>
                </c:pt>
                <c:pt idx="1907">
                  <c:v>42084.458333328708</c:v>
                </c:pt>
                <c:pt idx="1908">
                  <c:v>42084.499999995372</c:v>
                </c:pt>
                <c:pt idx="1909">
                  <c:v>42084.541666662037</c:v>
                </c:pt>
                <c:pt idx="1910">
                  <c:v>42084.583333328701</c:v>
                </c:pt>
                <c:pt idx="1911">
                  <c:v>42084.624999995365</c:v>
                </c:pt>
                <c:pt idx="1912">
                  <c:v>42084.666666662029</c:v>
                </c:pt>
                <c:pt idx="1913">
                  <c:v>42084.708333328694</c:v>
                </c:pt>
                <c:pt idx="1914">
                  <c:v>42084.749999995358</c:v>
                </c:pt>
                <c:pt idx="1915">
                  <c:v>42084.791666662022</c:v>
                </c:pt>
                <c:pt idx="1916">
                  <c:v>42084.833333328686</c:v>
                </c:pt>
                <c:pt idx="1917">
                  <c:v>42084.874999995351</c:v>
                </c:pt>
                <c:pt idx="1918">
                  <c:v>42084.916666662015</c:v>
                </c:pt>
                <c:pt idx="1919">
                  <c:v>42084.958333328679</c:v>
                </c:pt>
                <c:pt idx="1920">
                  <c:v>42084.999999995343</c:v>
                </c:pt>
                <c:pt idx="1921">
                  <c:v>42085.041666662008</c:v>
                </c:pt>
                <c:pt idx="1922">
                  <c:v>42085.083333328672</c:v>
                </c:pt>
                <c:pt idx="1923">
                  <c:v>42085.124999995336</c:v>
                </c:pt>
                <c:pt idx="1924">
                  <c:v>42085.166666662</c:v>
                </c:pt>
                <c:pt idx="1925">
                  <c:v>42085.208333328665</c:v>
                </c:pt>
                <c:pt idx="1926">
                  <c:v>42085.249999995329</c:v>
                </c:pt>
                <c:pt idx="1927">
                  <c:v>42085.291666661993</c:v>
                </c:pt>
                <c:pt idx="1928">
                  <c:v>42085.333333328657</c:v>
                </c:pt>
                <c:pt idx="1929">
                  <c:v>42085.374999995322</c:v>
                </c:pt>
                <c:pt idx="1930">
                  <c:v>42085.416666661986</c:v>
                </c:pt>
                <c:pt idx="1931">
                  <c:v>42085.45833332865</c:v>
                </c:pt>
                <c:pt idx="1932">
                  <c:v>42085.499999995314</c:v>
                </c:pt>
                <c:pt idx="1933">
                  <c:v>42085.541666661979</c:v>
                </c:pt>
                <c:pt idx="1934">
                  <c:v>42085.583333328643</c:v>
                </c:pt>
                <c:pt idx="1935">
                  <c:v>42085.624999995307</c:v>
                </c:pt>
                <c:pt idx="1936">
                  <c:v>42085.666666661971</c:v>
                </c:pt>
                <c:pt idx="1937">
                  <c:v>42085.708333328635</c:v>
                </c:pt>
                <c:pt idx="1938">
                  <c:v>42085.7499999953</c:v>
                </c:pt>
                <c:pt idx="1939">
                  <c:v>42085.791666661964</c:v>
                </c:pt>
                <c:pt idx="1940">
                  <c:v>42085.833333328628</c:v>
                </c:pt>
                <c:pt idx="1941">
                  <c:v>42085.874999995292</c:v>
                </c:pt>
                <c:pt idx="1942">
                  <c:v>42085.916666661957</c:v>
                </c:pt>
                <c:pt idx="1943">
                  <c:v>42085.958333328621</c:v>
                </c:pt>
                <c:pt idx="1944">
                  <c:v>42085.999999995285</c:v>
                </c:pt>
                <c:pt idx="1945">
                  <c:v>42086.041666661949</c:v>
                </c:pt>
                <c:pt idx="1946">
                  <c:v>42086.083333328614</c:v>
                </c:pt>
                <c:pt idx="1947">
                  <c:v>42086.124999995278</c:v>
                </c:pt>
                <c:pt idx="1948">
                  <c:v>42086.166666661942</c:v>
                </c:pt>
                <c:pt idx="1949">
                  <c:v>42086.208333328606</c:v>
                </c:pt>
                <c:pt idx="1950">
                  <c:v>42086.249999995271</c:v>
                </c:pt>
                <c:pt idx="1951">
                  <c:v>42086.291666661935</c:v>
                </c:pt>
                <c:pt idx="1952">
                  <c:v>42086.333333328599</c:v>
                </c:pt>
                <c:pt idx="1953">
                  <c:v>42086.374999995263</c:v>
                </c:pt>
                <c:pt idx="1954">
                  <c:v>42086.416666661928</c:v>
                </c:pt>
                <c:pt idx="1955">
                  <c:v>42086.458333328592</c:v>
                </c:pt>
                <c:pt idx="1956">
                  <c:v>42086.499999995256</c:v>
                </c:pt>
                <c:pt idx="1957">
                  <c:v>42086.54166666192</c:v>
                </c:pt>
                <c:pt idx="1958">
                  <c:v>42086.583333328585</c:v>
                </c:pt>
                <c:pt idx="1959">
                  <c:v>42086.624999995249</c:v>
                </c:pt>
                <c:pt idx="1960">
                  <c:v>42086.666666661913</c:v>
                </c:pt>
                <c:pt idx="1961">
                  <c:v>42086.708333328577</c:v>
                </c:pt>
                <c:pt idx="1962">
                  <c:v>42086.749999995242</c:v>
                </c:pt>
                <c:pt idx="1963">
                  <c:v>42086.791666661906</c:v>
                </c:pt>
                <c:pt idx="1964">
                  <c:v>42086.83333332857</c:v>
                </c:pt>
                <c:pt idx="1965">
                  <c:v>42086.874999995234</c:v>
                </c:pt>
                <c:pt idx="1966">
                  <c:v>42086.916666661898</c:v>
                </c:pt>
                <c:pt idx="1967">
                  <c:v>42086.958333328563</c:v>
                </c:pt>
                <c:pt idx="1968">
                  <c:v>42086.999999995227</c:v>
                </c:pt>
                <c:pt idx="1969">
                  <c:v>42087.041666661891</c:v>
                </c:pt>
                <c:pt idx="1970">
                  <c:v>42087.083333328555</c:v>
                </c:pt>
                <c:pt idx="1971">
                  <c:v>42087.12499999522</c:v>
                </c:pt>
                <c:pt idx="1972">
                  <c:v>42087.166666661884</c:v>
                </c:pt>
                <c:pt idx="1973">
                  <c:v>42087.208333328548</c:v>
                </c:pt>
                <c:pt idx="1974">
                  <c:v>42087.249999995212</c:v>
                </c:pt>
                <c:pt idx="1975">
                  <c:v>42087.291666661877</c:v>
                </c:pt>
                <c:pt idx="1976">
                  <c:v>42087.333333328541</c:v>
                </c:pt>
                <c:pt idx="1977">
                  <c:v>42087.374999995205</c:v>
                </c:pt>
                <c:pt idx="1978">
                  <c:v>42087.416666661869</c:v>
                </c:pt>
                <c:pt idx="1979">
                  <c:v>42087.458333328534</c:v>
                </c:pt>
                <c:pt idx="1980">
                  <c:v>42087.499999995198</c:v>
                </c:pt>
                <c:pt idx="1981">
                  <c:v>42087.541666661862</c:v>
                </c:pt>
                <c:pt idx="1982">
                  <c:v>42087.583333328526</c:v>
                </c:pt>
                <c:pt idx="1983">
                  <c:v>42087.624999995191</c:v>
                </c:pt>
                <c:pt idx="1984">
                  <c:v>42087.666666661855</c:v>
                </c:pt>
                <c:pt idx="1985">
                  <c:v>42087.708333328519</c:v>
                </c:pt>
                <c:pt idx="1986">
                  <c:v>42087.749999995183</c:v>
                </c:pt>
                <c:pt idx="1987">
                  <c:v>42087.791666661848</c:v>
                </c:pt>
                <c:pt idx="1988">
                  <c:v>42087.833333328512</c:v>
                </c:pt>
                <c:pt idx="1989">
                  <c:v>42087.874999995176</c:v>
                </c:pt>
                <c:pt idx="1990">
                  <c:v>42087.91666666184</c:v>
                </c:pt>
                <c:pt idx="1991">
                  <c:v>42087.958333328505</c:v>
                </c:pt>
                <c:pt idx="1992">
                  <c:v>42087.999999995169</c:v>
                </c:pt>
                <c:pt idx="1993">
                  <c:v>42088.041666661833</c:v>
                </c:pt>
                <c:pt idx="1994">
                  <c:v>42088.083333328497</c:v>
                </c:pt>
                <c:pt idx="1995">
                  <c:v>42088.124999995161</c:v>
                </c:pt>
                <c:pt idx="1996">
                  <c:v>42088.166666661826</c:v>
                </c:pt>
                <c:pt idx="1997">
                  <c:v>42088.20833332849</c:v>
                </c:pt>
                <c:pt idx="1998">
                  <c:v>42088.249999995154</c:v>
                </c:pt>
                <c:pt idx="1999">
                  <c:v>42088.291666661818</c:v>
                </c:pt>
                <c:pt idx="2000">
                  <c:v>42088.333333328483</c:v>
                </c:pt>
                <c:pt idx="2001">
                  <c:v>42088.374999995147</c:v>
                </c:pt>
                <c:pt idx="2002">
                  <c:v>42088.416666661811</c:v>
                </c:pt>
                <c:pt idx="2003">
                  <c:v>42088.458333328475</c:v>
                </c:pt>
                <c:pt idx="2004">
                  <c:v>42088.49999999514</c:v>
                </c:pt>
                <c:pt idx="2005">
                  <c:v>42088.541666661804</c:v>
                </c:pt>
                <c:pt idx="2006">
                  <c:v>42088.583333328468</c:v>
                </c:pt>
                <c:pt idx="2007">
                  <c:v>42088.624999995132</c:v>
                </c:pt>
                <c:pt idx="2008">
                  <c:v>42088.666666661797</c:v>
                </c:pt>
                <c:pt idx="2009">
                  <c:v>42088.708333328461</c:v>
                </c:pt>
                <c:pt idx="2010">
                  <c:v>42088.749999995125</c:v>
                </c:pt>
                <c:pt idx="2011">
                  <c:v>42088.791666661789</c:v>
                </c:pt>
                <c:pt idx="2012">
                  <c:v>42088.833333328454</c:v>
                </c:pt>
                <c:pt idx="2013">
                  <c:v>42088.874999995118</c:v>
                </c:pt>
                <c:pt idx="2014">
                  <c:v>42088.916666661782</c:v>
                </c:pt>
                <c:pt idx="2015">
                  <c:v>42088.958333328446</c:v>
                </c:pt>
                <c:pt idx="2016">
                  <c:v>42088.999999995111</c:v>
                </c:pt>
                <c:pt idx="2017">
                  <c:v>42089.041666661775</c:v>
                </c:pt>
                <c:pt idx="2018">
                  <c:v>42089.083333328439</c:v>
                </c:pt>
                <c:pt idx="2019">
                  <c:v>42089.124999995103</c:v>
                </c:pt>
                <c:pt idx="2020">
                  <c:v>42089.166666661768</c:v>
                </c:pt>
                <c:pt idx="2021">
                  <c:v>42089.208333328432</c:v>
                </c:pt>
                <c:pt idx="2022">
                  <c:v>42089.249999995096</c:v>
                </c:pt>
                <c:pt idx="2023">
                  <c:v>42089.29166666176</c:v>
                </c:pt>
                <c:pt idx="2024">
                  <c:v>42089.333333328424</c:v>
                </c:pt>
                <c:pt idx="2025">
                  <c:v>42089.374999995089</c:v>
                </c:pt>
                <c:pt idx="2026">
                  <c:v>42089.416666661753</c:v>
                </c:pt>
                <c:pt idx="2027">
                  <c:v>42089.458333328417</c:v>
                </c:pt>
                <c:pt idx="2028">
                  <c:v>42089.499999995081</c:v>
                </c:pt>
                <c:pt idx="2029">
                  <c:v>42089.541666661746</c:v>
                </c:pt>
                <c:pt idx="2030">
                  <c:v>42089.58333332841</c:v>
                </c:pt>
                <c:pt idx="2031">
                  <c:v>42089.624999995074</c:v>
                </c:pt>
                <c:pt idx="2032">
                  <c:v>42089.666666661738</c:v>
                </c:pt>
                <c:pt idx="2033">
                  <c:v>42089.708333328403</c:v>
                </c:pt>
                <c:pt idx="2034">
                  <c:v>42089.749999995067</c:v>
                </c:pt>
                <c:pt idx="2035">
                  <c:v>42089.791666661731</c:v>
                </c:pt>
                <c:pt idx="2036">
                  <c:v>42089.833333328395</c:v>
                </c:pt>
                <c:pt idx="2037">
                  <c:v>42089.87499999506</c:v>
                </c:pt>
                <c:pt idx="2038">
                  <c:v>42089.916666661724</c:v>
                </c:pt>
                <c:pt idx="2039">
                  <c:v>42089.958333328388</c:v>
                </c:pt>
                <c:pt idx="2040">
                  <c:v>42089.999999995052</c:v>
                </c:pt>
                <c:pt idx="2041">
                  <c:v>42090.041666661717</c:v>
                </c:pt>
                <c:pt idx="2042">
                  <c:v>42090.083333328381</c:v>
                </c:pt>
                <c:pt idx="2043">
                  <c:v>42090.124999995045</c:v>
                </c:pt>
                <c:pt idx="2044">
                  <c:v>42090.166666661709</c:v>
                </c:pt>
                <c:pt idx="2045">
                  <c:v>42090.208333328374</c:v>
                </c:pt>
                <c:pt idx="2046">
                  <c:v>42090.249999995038</c:v>
                </c:pt>
                <c:pt idx="2047">
                  <c:v>42090.291666661702</c:v>
                </c:pt>
                <c:pt idx="2048">
                  <c:v>42090.333333328366</c:v>
                </c:pt>
                <c:pt idx="2049">
                  <c:v>42090.374999995031</c:v>
                </c:pt>
                <c:pt idx="2050">
                  <c:v>42090.416666661695</c:v>
                </c:pt>
                <c:pt idx="2051">
                  <c:v>42090.458333328359</c:v>
                </c:pt>
                <c:pt idx="2052">
                  <c:v>42090.499999995023</c:v>
                </c:pt>
                <c:pt idx="2053">
                  <c:v>42090.541666661687</c:v>
                </c:pt>
                <c:pt idx="2054">
                  <c:v>42090.583333328352</c:v>
                </c:pt>
                <c:pt idx="2055">
                  <c:v>42090.624999995016</c:v>
                </c:pt>
                <c:pt idx="2056">
                  <c:v>42090.66666666168</c:v>
                </c:pt>
                <c:pt idx="2057">
                  <c:v>42090.708333328344</c:v>
                </c:pt>
                <c:pt idx="2058">
                  <c:v>42090.749999995009</c:v>
                </c:pt>
                <c:pt idx="2059">
                  <c:v>42090.791666661673</c:v>
                </c:pt>
                <c:pt idx="2060">
                  <c:v>42090.833333328337</c:v>
                </c:pt>
                <c:pt idx="2061">
                  <c:v>42090.874999995001</c:v>
                </c:pt>
                <c:pt idx="2062">
                  <c:v>42090.916666661666</c:v>
                </c:pt>
                <c:pt idx="2063">
                  <c:v>42090.95833332833</c:v>
                </c:pt>
                <c:pt idx="2064">
                  <c:v>42090.999999994994</c:v>
                </c:pt>
                <c:pt idx="2065">
                  <c:v>42091.041666661658</c:v>
                </c:pt>
                <c:pt idx="2066">
                  <c:v>42091.083333328323</c:v>
                </c:pt>
                <c:pt idx="2067">
                  <c:v>42091.124999994987</c:v>
                </c:pt>
                <c:pt idx="2068">
                  <c:v>42091.166666661651</c:v>
                </c:pt>
                <c:pt idx="2069">
                  <c:v>42091.208333328315</c:v>
                </c:pt>
                <c:pt idx="2070">
                  <c:v>42091.24999999498</c:v>
                </c:pt>
                <c:pt idx="2071">
                  <c:v>42091.291666661644</c:v>
                </c:pt>
                <c:pt idx="2072">
                  <c:v>42091.333333328308</c:v>
                </c:pt>
                <c:pt idx="2073">
                  <c:v>42091.374999994972</c:v>
                </c:pt>
                <c:pt idx="2074">
                  <c:v>42091.416666661637</c:v>
                </c:pt>
                <c:pt idx="2075">
                  <c:v>42091.458333328301</c:v>
                </c:pt>
                <c:pt idx="2076">
                  <c:v>42091.499999994965</c:v>
                </c:pt>
                <c:pt idx="2077">
                  <c:v>42091.541666661629</c:v>
                </c:pt>
                <c:pt idx="2078">
                  <c:v>42091.583333328294</c:v>
                </c:pt>
                <c:pt idx="2079">
                  <c:v>42091.624999994958</c:v>
                </c:pt>
                <c:pt idx="2080">
                  <c:v>42091.666666661622</c:v>
                </c:pt>
                <c:pt idx="2081">
                  <c:v>42091.708333328286</c:v>
                </c:pt>
                <c:pt idx="2082">
                  <c:v>42091.74999999495</c:v>
                </c:pt>
                <c:pt idx="2083">
                  <c:v>42091.791666661615</c:v>
                </c:pt>
                <c:pt idx="2084">
                  <c:v>42091.833333328279</c:v>
                </c:pt>
                <c:pt idx="2085">
                  <c:v>42091.874999994943</c:v>
                </c:pt>
                <c:pt idx="2086">
                  <c:v>42091.916666661607</c:v>
                </c:pt>
                <c:pt idx="2087">
                  <c:v>42091.958333328272</c:v>
                </c:pt>
                <c:pt idx="2088">
                  <c:v>42091.999999994936</c:v>
                </c:pt>
                <c:pt idx="2089">
                  <c:v>42092.0416666616</c:v>
                </c:pt>
                <c:pt idx="2090">
                  <c:v>42092.083333328264</c:v>
                </c:pt>
                <c:pt idx="2091">
                  <c:v>42092.124999994929</c:v>
                </c:pt>
                <c:pt idx="2092">
                  <c:v>42092.166666661593</c:v>
                </c:pt>
                <c:pt idx="2093">
                  <c:v>42092.208333328257</c:v>
                </c:pt>
                <c:pt idx="2094">
                  <c:v>42092.249999994921</c:v>
                </c:pt>
                <c:pt idx="2095">
                  <c:v>42092.291666661586</c:v>
                </c:pt>
                <c:pt idx="2096">
                  <c:v>42092.33333332825</c:v>
                </c:pt>
                <c:pt idx="2097">
                  <c:v>42092.374999994914</c:v>
                </c:pt>
                <c:pt idx="2098">
                  <c:v>42092.416666661578</c:v>
                </c:pt>
                <c:pt idx="2099">
                  <c:v>42092.458333328243</c:v>
                </c:pt>
                <c:pt idx="2100">
                  <c:v>42092.499999994907</c:v>
                </c:pt>
                <c:pt idx="2101">
                  <c:v>42092.541666661571</c:v>
                </c:pt>
                <c:pt idx="2102">
                  <c:v>42092.583333328235</c:v>
                </c:pt>
                <c:pt idx="2103">
                  <c:v>42092.6249999949</c:v>
                </c:pt>
                <c:pt idx="2104">
                  <c:v>42092.666666661564</c:v>
                </c:pt>
                <c:pt idx="2105">
                  <c:v>42092.708333328228</c:v>
                </c:pt>
                <c:pt idx="2106">
                  <c:v>42092.749999994892</c:v>
                </c:pt>
                <c:pt idx="2107">
                  <c:v>42092.791666661557</c:v>
                </c:pt>
                <c:pt idx="2108">
                  <c:v>42092.833333328221</c:v>
                </c:pt>
                <c:pt idx="2109">
                  <c:v>42092.874999994885</c:v>
                </c:pt>
                <c:pt idx="2110">
                  <c:v>42092.916666661549</c:v>
                </c:pt>
                <c:pt idx="2111">
                  <c:v>42092.958333328213</c:v>
                </c:pt>
                <c:pt idx="2112">
                  <c:v>42092.999999994878</c:v>
                </c:pt>
                <c:pt idx="2113">
                  <c:v>42093.041666661542</c:v>
                </c:pt>
                <c:pt idx="2114">
                  <c:v>42093.083333328206</c:v>
                </c:pt>
                <c:pt idx="2115">
                  <c:v>42093.12499999487</c:v>
                </c:pt>
                <c:pt idx="2116">
                  <c:v>42093.166666661535</c:v>
                </c:pt>
                <c:pt idx="2117">
                  <c:v>42093.208333328199</c:v>
                </c:pt>
                <c:pt idx="2118">
                  <c:v>42093.249999994863</c:v>
                </c:pt>
                <c:pt idx="2119">
                  <c:v>42093.291666661527</c:v>
                </c:pt>
                <c:pt idx="2120">
                  <c:v>42093.333333328192</c:v>
                </c:pt>
                <c:pt idx="2121">
                  <c:v>42093.374999994856</c:v>
                </c:pt>
                <c:pt idx="2122">
                  <c:v>42093.41666666152</c:v>
                </c:pt>
                <c:pt idx="2123">
                  <c:v>42093.458333328184</c:v>
                </c:pt>
                <c:pt idx="2124">
                  <c:v>42093.499999994849</c:v>
                </c:pt>
                <c:pt idx="2125">
                  <c:v>42093.541666661513</c:v>
                </c:pt>
                <c:pt idx="2126">
                  <c:v>42093.583333328177</c:v>
                </c:pt>
                <c:pt idx="2127">
                  <c:v>42093.624999994841</c:v>
                </c:pt>
                <c:pt idx="2128">
                  <c:v>42093.666666661506</c:v>
                </c:pt>
                <c:pt idx="2129">
                  <c:v>42093.70833332817</c:v>
                </c:pt>
                <c:pt idx="2130">
                  <c:v>42093.749999994834</c:v>
                </c:pt>
                <c:pt idx="2131">
                  <c:v>42093.791666661498</c:v>
                </c:pt>
                <c:pt idx="2132">
                  <c:v>42093.833333328163</c:v>
                </c:pt>
                <c:pt idx="2133">
                  <c:v>42093.874999994827</c:v>
                </c:pt>
                <c:pt idx="2134">
                  <c:v>42093.916666661491</c:v>
                </c:pt>
                <c:pt idx="2135">
                  <c:v>42093.958333328155</c:v>
                </c:pt>
                <c:pt idx="2136">
                  <c:v>42093.99999999482</c:v>
                </c:pt>
                <c:pt idx="2137">
                  <c:v>42094.041666661484</c:v>
                </c:pt>
                <c:pt idx="2138">
                  <c:v>42094.083333328148</c:v>
                </c:pt>
                <c:pt idx="2139">
                  <c:v>42094.124999994812</c:v>
                </c:pt>
                <c:pt idx="2140">
                  <c:v>42094.166666661476</c:v>
                </c:pt>
                <c:pt idx="2141">
                  <c:v>42094.208333328141</c:v>
                </c:pt>
                <c:pt idx="2142">
                  <c:v>42094.249999994805</c:v>
                </c:pt>
                <c:pt idx="2143">
                  <c:v>42094.291666661469</c:v>
                </c:pt>
                <c:pt idx="2144">
                  <c:v>42094.333333328133</c:v>
                </c:pt>
                <c:pt idx="2145">
                  <c:v>42094.374999994798</c:v>
                </c:pt>
                <c:pt idx="2146">
                  <c:v>42094.416666661462</c:v>
                </c:pt>
                <c:pt idx="2147">
                  <c:v>42094.458333328126</c:v>
                </c:pt>
                <c:pt idx="2148">
                  <c:v>42094.49999999479</c:v>
                </c:pt>
                <c:pt idx="2149">
                  <c:v>42094.541666661455</c:v>
                </c:pt>
                <c:pt idx="2150">
                  <c:v>42094.583333328119</c:v>
                </c:pt>
                <c:pt idx="2151">
                  <c:v>42094.624999994783</c:v>
                </c:pt>
                <c:pt idx="2152">
                  <c:v>42094.666666661447</c:v>
                </c:pt>
                <c:pt idx="2153">
                  <c:v>42094.708333328112</c:v>
                </c:pt>
                <c:pt idx="2154">
                  <c:v>42094.749999994776</c:v>
                </c:pt>
                <c:pt idx="2155">
                  <c:v>42094.79166666144</c:v>
                </c:pt>
                <c:pt idx="2156">
                  <c:v>42094.833333328104</c:v>
                </c:pt>
                <c:pt idx="2157">
                  <c:v>42094.874999994769</c:v>
                </c:pt>
                <c:pt idx="2158">
                  <c:v>42094.916666661433</c:v>
                </c:pt>
                <c:pt idx="2159">
                  <c:v>42094.958333328097</c:v>
                </c:pt>
                <c:pt idx="2160">
                  <c:v>42094.999999994761</c:v>
                </c:pt>
                <c:pt idx="2161">
                  <c:v>42095.041666661426</c:v>
                </c:pt>
                <c:pt idx="2162">
                  <c:v>42095.08333332809</c:v>
                </c:pt>
                <c:pt idx="2163">
                  <c:v>42095.124999994754</c:v>
                </c:pt>
                <c:pt idx="2164">
                  <c:v>42095.166666661418</c:v>
                </c:pt>
                <c:pt idx="2165">
                  <c:v>42095.208333328083</c:v>
                </c:pt>
                <c:pt idx="2166">
                  <c:v>42095.249999994747</c:v>
                </c:pt>
                <c:pt idx="2167">
                  <c:v>42095.291666661411</c:v>
                </c:pt>
                <c:pt idx="2168">
                  <c:v>42095.333333328075</c:v>
                </c:pt>
                <c:pt idx="2169">
                  <c:v>42095.374999994739</c:v>
                </c:pt>
                <c:pt idx="2170">
                  <c:v>42095.416666661404</c:v>
                </c:pt>
                <c:pt idx="2171">
                  <c:v>42095.458333328068</c:v>
                </c:pt>
                <c:pt idx="2172">
                  <c:v>42095.499999994732</c:v>
                </c:pt>
                <c:pt idx="2173">
                  <c:v>42095.541666661396</c:v>
                </c:pt>
                <c:pt idx="2174">
                  <c:v>42095.583333328061</c:v>
                </c:pt>
                <c:pt idx="2175">
                  <c:v>42095.624999994725</c:v>
                </c:pt>
                <c:pt idx="2176">
                  <c:v>42095.666666661389</c:v>
                </c:pt>
                <c:pt idx="2177">
                  <c:v>42095.708333328053</c:v>
                </c:pt>
                <c:pt idx="2178">
                  <c:v>42095.749999994718</c:v>
                </c:pt>
                <c:pt idx="2179">
                  <c:v>42095.791666661382</c:v>
                </c:pt>
                <c:pt idx="2180">
                  <c:v>42095.833333328046</c:v>
                </c:pt>
                <c:pt idx="2181">
                  <c:v>42095.87499999471</c:v>
                </c:pt>
                <c:pt idx="2182">
                  <c:v>42095.916666661375</c:v>
                </c:pt>
                <c:pt idx="2183">
                  <c:v>42095.958333328039</c:v>
                </c:pt>
                <c:pt idx="2184">
                  <c:v>42095.999999994703</c:v>
                </c:pt>
                <c:pt idx="2185">
                  <c:v>42096.041666661367</c:v>
                </c:pt>
                <c:pt idx="2186">
                  <c:v>42096.083333328032</c:v>
                </c:pt>
                <c:pt idx="2187">
                  <c:v>42096.124999994696</c:v>
                </c:pt>
                <c:pt idx="2188">
                  <c:v>42096.16666666136</c:v>
                </c:pt>
                <c:pt idx="2189">
                  <c:v>42096.208333328024</c:v>
                </c:pt>
                <c:pt idx="2190">
                  <c:v>42096.249999994689</c:v>
                </c:pt>
                <c:pt idx="2191">
                  <c:v>42096.291666661353</c:v>
                </c:pt>
                <c:pt idx="2192">
                  <c:v>42096.333333328017</c:v>
                </c:pt>
                <c:pt idx="2193">
                  <c:v>42096.374999994681</c:v>
                </c:pt>
                <c:pt idx="2194">
                  <c:v>42096.416666661346</c:v>
                </c:pt>
                <c:pt idx="2195">
                  <c:v>42096.45833332801</c:v>
                </c:pt>
                <c:pt idx="2196">
                  <c:v>42096.499999994674</c:v>
                </c:pt>
                <c:pt idx="2197">
                  <c:v>42096.541666661338</c:v>
                </c:pt>
                <c:pt idx="2198">
                  <c:v>42096.583333328002</c:v>
                </c:pt>
                <c:pt idx="2199">
                  <c:v>42096.624999994667</c:v>
                </c:pt>
                <c:pt idx="2200">
                  <c:v>42096.666666661331</c:v>
                </c:pt>
                <c:pt idx="2201">
                  <c:v>42096.708333327995</c:v>
                </c:pt>
                <c:pt idx="2202">
                  <c:v>42096.749999994659</c:v>
                </c:pt>
                <c:pt idx="2203">
                  <c:v>42096.791666661324</c:v>
                </c:pt>
                <c:pt idx="2204">
                  <c:v>42096.833333327988</c:v>
                </c:pt>
                <c:pt idx="2205">
                  <c:v>42096.874999994652</c:v>
                </c:pt>
                <c:pt idx="2206">
                  <c:v>42096.916666661316</c:v>
                </c:pt>
                <c:pt idx="2207">
                  <c:v>42096.958333327981</c:v>
                </c:pt>
                <c:pt idx="2208">
                  <c:v>42096.999999994645</c:v>
                </c:pt>
                <c:pt idx="2209">
                  <c:v>42097.041666661309</c:v>
                </c:pt>
                <c:pt idx="2210">
                  <c:v>42097.083333327973</c:v>
                </c:pt>
                <c:pt idx="2211">
                  <c:v>42097.124999994638</c:v>
                </c:pt>
                <c:pt idx="2212">
                  <c:v>42097.166666661302</c:v>
                </c:pt>
                <c:pt idx="2213">
                  <c:v>42097.208333327966</c:v>
                </c:pt>
                <c:pt idx="2214">
                  <c:v>42097.24999999463</c:v>
                </c:pt>
                <c:pt idx="2215">
                  <c:v>42097.291666661295</c:v>
                </c:pt>
                <c:pt idx="2216">
                  <c:v>42097.333333327959</c:v>
                </c:pt>
                <c:pt idx="2217">
                  <c:v>42097.374999994623</c:v>
                </c:pt>
                <c:pt idx="2218">
                  <c:v>42097.416666661287</c:v>
                </c:pt>
                <c:pt idx="2219">
                  <c:v>42097.458333327952</c:v>
                </c:pt>
                <c:pt idx="2220">
                  <c:v>42097.499999994616</c:v>
                </c:pt>
                <c:pt idx="2221">
                  <c:v>42097.54166666128</c:v>
                </c:pt>
                <c:pt idx="2222">
                  <c:v>42097.583333327944</c:v>
                </c:pt>
                <c:pt idx="2223">
                  <c:v>42097.624999994609</c:v>
                </c:pt>
                <c:pt idx="2224">
                  <c:v>42097.666666661273</c:v>
                </c:pt>
                <c:pt idx="2225">
                  <c:v>42097.708333327937</c:v>
                </c:pt>
                <c:pt idx="2226">
                  <c:v>42097.749999994601</c:v>
                </c:pt>
                <c:pt idx="2227">
                  <c:v>42097.791666661265</c:v>
                </c:pt>
                <c:pt idx="2228">
                  <c:v>42097.83333332793</c:v>
                </c:pt>
                <c:pt idx="2229">
                  <c:v>42097.874999994594</c:v>
                </c:pt>
                <c:pt idx="2230">
                  <c:v>42097.916666661258</c:v>
                </c:pt>
                <c:pt idx="2231">
                  <c:v>42097.958333327922</c:v>
                </c:pt>
                <c:pt idx="2232">
                  <c:v>42097.999999994587</c:v>
                </c:pt>
                <c:pt idx="2233">
                  <c:v>42098.041666661251</c:v>
                </c:pt>
                <c:pt idx="2234">
                  <c:v>42098.083333327915</c:v>
                </c:pt>
                <c:pt idx="2235">
                  <c:v>42098.124999994579</c:v>
                </c:pt>
                <c:pt idx="2236">
                  <c:v>42098.166666661244</c:v>
                </c:pt>
                <c:pt idx="2237">
                  <c:v>42098.208333327908</c:v>
                </c:pt>
                <c:pt idx="2238">
                  <c:v>42098.249999994572</c:v>
                </c:pt>
                <c:pt idx="2239">
                  <c:v>42098.291666661236</c:v>
                </c:pt>
                <c:pt idx="2240">
                  <c:v>42098.333333327901</c:v>
                </c:pt>
                <c:pt idx="2241">
                  <c:v>42098.374999994565</c:v>
                </c:pt>
                <c:pt idx="2242">
                  <c:v>42098.416666661229</c:v>
                </c:pt>
                <c:pt idx="2243">
                  <c:v>42098.458333327893</c:v>
                </c:pt>
                <c:pt idx="2244">
                  <c:v>42098.499999994558</c:v>
                </c:pt>
                <c:pt idx="2245">
                  <c:v>42098.541666661222</c:v>
                </c:pt>
                <c:pt idx="2246">
                  <c:v>42098.583333327886</c:v>
                </c:pt>
                <c:pt idx="2247">
                  <c:v>42098.62499999455</c:v>
                </c:pt>
                <c:pt idx="2248">
                  <c:v>42098.666666661215</c:v>
                </c:pt>
                <c:pt idx="2249">
                  <c:v>42098.708333327879</c:v>
                </c:pt>
                <c:pt idx="2250">
                  <c:v>42098.749999994543</c:v>
                </c:pt>
                <c:pt idx="2251">
                  <c:v>42098.791666661207</c:v>
                </c:pt>
                <c:pt idx="2252">
                  <c:v>42098.833333327872</c:v>
                </c:pt>
                <c:pt idx="2253">
                  <c:v>42098.874999994536</c:v>
                </c:pt>
                <c:pt idx="2254">
                  <c:v>42098.9166666612</c:v>
                </c:pt>
                <c:pt idx="2255">
                  <c:v>42098.958333327864</c:v>
                </c:pt>
                <c:pt idx="2256">
                  <c:v>42098.999999994528</c:v>
                </c:pt>
                <c:pt idx="2257">
                  <c:v>42099.041666661193</c:v>
                </c:pt>
                <c:pt idx="2258">
                  <c:v>42099.083333327857</c:v>
                </c:pt>
                <c:pt idx="2259">
                  <c:v>42099.124999994521</c:v>
                </c:pt>
                <c:pt idx="2260">
                  <c:v>42099.166666661185</c:v>
                </c:pt>
                <c:pt idx="2261">
                  <c:v>42099.20833332785</c:v>
                </c:pt>
                <c:pt idx="2262">
                  <c:v>42099.249999994514</c:v>
                </c:pt>
                <c:pt idx="2263">
                  <c:v>42099.291666661178</c:v>
                </c:pt>
                <c:pt idx="2264">
                  <c:v>42099.333333327842</c:v>
                </c:pt>
                <c:pt idx="2265">
                  <c:v>42099.374999994507</c:v>
                </c:pt>
                <c:pt idx="2266">
                  <c:v>42099.416666661171</c:v>
                </c:pt>
                <c:pt idx="2267">
                  <c:v>42099.458333327835</c:v>
                </c:pt>
                <c:pt idx="2268">
                  <c:v>42099.499999994499</c:v>
                </c:pt>
                <c:pt idx="2269">
                  <c:v>42099.541666661164</c:v>
                </c:pt>
                <c:pt idx="2270">
                  <c:v>42099.583333327828</c:v>
                </c:pt>
                <c:pt idx="2271">
                  <c:v>42099.624999994492</c:v>
                </c:pt>
                <c:pt idx="2272">
                  <c:v>42099.666666661156</c:v>
                </c:pt>
                <c:pt idx="2273">
                  <c:v>42099.708333327821</c:v>
                </c:pt>
                <c:pt idx="2274">
                  <c:v>42099.749999994485</c:v>
                </c:pt>
                <c:pt idx="2275">
                  <c:v>42099.791666661149</c:v>
                </c:pt>
                <c:pt idx="2276">
                  <c:v>42099.833333327813</c:v>
                </c:pt>
                <c:pt idx="2277">
                  <c:v>42099.874999994478</c:v>
                </c:pt>
                <c:pt idx="2278">
                  <c:v>42099.916666661142</c:v>
                </c:pt>
                <c:pt idx="2279">
                  <c:v>42099.958333327806</c:v>
                </c:pt>
                <c:pt idx="2280">
                  <c:v>42099.99999999447</c:v>
                </c:pt>
                <c:pt idx="2281">
                  <c:v>42100.041666661135</c:v>
                </c:pt>
                <c:pt idx="2282">
                  <c:v>42100.083333327799</c:v>
                </c:pt>
                <c:pt idx="2283">
                  <c:v>42100.124999994463</c:v>
                </c:pt>
                <c:pt idx="2284">
                  <c:v>42100.166666661127</c:v>
                </c:pt>
                <c:pt idx="2285">
                  <c:v>42100.208333327791</c:v>
                </c:pt>
                <c:pt idx="2286">
                  <c:v>42100.249999994456</c:v>
                </c:pt>
                <c:pt idx="2287">
                  <c:v>42100.29166666112</c:v>
                </c:pt>
                <c:pt idx="2288">
                  <c:v>42100.333333327784</c:v>
                </c:pt>
                <c:pt idx="2289">
                  <c:v>42100.374999994448</c:v>
                </c:pt>
                <c:pt idx="2290">
                  <c:v>42100.416666661113</c:v>
                </c:pt>
                <c:pt idx="2291">
                  <c:v>42100.458333327777</c:v>
                </c:pt>
                <c:pt idx="2292">
                  <c:v>42100.499999994441</c:v>
                </c:pt>
                <c:pt idx="2293">
                  <c:v>42100.541666661105</c:v>
                </c:pt>
                <c:pt idx="2294">
                  <c:v>42100.58333332777</c:v>
                </c:pt>
                <c:pt idx="2295">
                  <c:v>42100.624999994434</c:v>
                </c:pt>
                <c:pt idx="2296">
                  <c:v>42100.666666661098</c:v>
                </c:pt>
                <c:pt idx="2297">
                  <c:v>42100.708333327762</c:v>
                </c:pt>
                <c:pt idx="2298">
                  <c:v>42100.749999994427</c:v>
                </c:pt>
                <c:pt idx="2299">
                  <c:v>42100.791666661091</c:v>
                </c:pt>
                <c:pt idx="2300">
                  <c:v>42100.833333327755</c:v>
                </c:pt>
                <c:pt idx="2301">
                  <c:v>42100.874999994419</c:v>
                </c:pt>
                <c:pt idx="2302">
                  <c:v>42100.916666661084</c:v>
                </c:pt>
                <c:pt idx="2303">
                  <c:v>42100.958333327748</c:v>
                </c:pt>
                <c:pt idx="2304">
                  <c:v>42100.999999994412</c:v>
                </c:pt>
                <c:pt idx="2305">
                  <c:v>42101.041666661076</c:v>
                </c:pt>
                <c:pt idx="2306">
                  <c:v>42101.083333327741</c:v>
                </c:pt>
                <c:pt idx="2307">
                  <c:v>42101.124999994405</c:v>
                </c:pt>
                <c:pt idx="2308">
                  <c:v>42101.166666661069</c:v>
                </c:pt>
                <c:pt idx="2309">
                  <c:v>42101.208333327733</c:v>
                </c:pt>
                <c:pt idx="2310">
                  <c:v>42101.249999994398</c:v>
                </c:pt>
                <c:pt idx="2311">
                  <c:v>42101.291666661062</c:v>
                </c:pt>
                <c:pt idx="2312">
                  <c:v>42101.333333327726</c:v>
                </c:pt>
                <c:pt idx="2313">
                  <c:v>42101.37499999439</c:v>
                </c:pt>
                <c:pt idx="2314">
                  <c:v>42101.416666661054</c:v>
                </c:pt>
                <c:pt idx="2315">
                  <c:v>42101.458333327719</c:v>
                </c:pt>
                <c:pt idx="2316">
                  <c:v>42101.499999994383</c:v>
                </c:pt>
                <c:pt idx="2317">
                  <c:v>42101.541666661047</c:v>
                </c:pt>
                <c:pt idx="2318">
                  <c:v>42101.583333327711</c:v>
                </c:pt>
                <c:pt idx="2319">
                  <c:v>42101.624999994376</c:v>
                </c:pt>
                <c:pt idx="2320">
                  <c:v>42101.66666666104</c:v>
                </c:pt>
                <c:pt idx="2321">
                  <c:v>42101.708333327704</c:v>
                </c:pt>
                <c:pt idx="2322">
                  <c:v>42101.749999994368</c:v>
                </c:pt>
                <c:pt idx="2323">
                  <c:v>42101.791666661033</c:v>
                </c:pt>
                <c:pt idx="2324">
                  <c:v>42101.833333327697</c:v>
                </c:pt>
                <c:pt idx="2325">
                  <c:v>42101.874999994361</c:v>
                </c:pt>
                <c:pt idx="2326">
                  <c:v>42101.916666661025</c:v>
                </c:pt>
                <c:pt idx="2327">
                  <c:v>42101.95833332769</c:v>
                </c:pt>
                <c:pt idx="2328">
                  <c:v>42101.999999994354</c:v>
                </c:pt>
                <c:pt idx="2329">
                  <c:v>42102.041666661018</c:v>
                </c:pt>
                <c:pt idx="2330">
                  <c:v>42102.083333327682</c:v>
                </c:pt>
                <c:pt idx="2331">
                  <c:v>42102.124999994347</c:v>
                </c:pt>
                <c:pt idx="2332">
                  <c:v>42102.166666661011</c:v>
                </c:pt>
                <c:pt idx="2333">
                  <c:v>42102.208333327675</c:v>
                </c:pt>
                <c:pt idx="2334">
                  <c:v>42102.249999994339</c:v>
                </c:pt>
                <c:pt idx="2335">
                  <c:v>42102.291666661004</c:v>
                </c:pt>
                <c:pt idx="2336">
                  <c:v>42102.333333327668</c:v>
                </c:pt>
                <c:pt idx="2337">
                  <c:v>42102.374999994332</c:v>
                </c:pt>
                <c:pt idx="2338">
                  <c:v>42102.416666660996</c:v>
                </c:pt>
                <c:pt idx="2339">
                  <c:v>42102.458333327661</c:v>
                </c:pt>
                <c:pt idx="2340">
                  <c:v>42102.499999994325</c:v>
                </c:pt>
                <c:pt idx="2341">
                  <c:v>42102.541666660989</c:v>
                </c:pt>
                <c:pt idx="2342">
                  <c:v>42102.583333327653</c:v>
                </c:pt>
                <c:pt idx="2343">
                  <c:v>42102.624999994317</c:v>
                </c:pt>
                <c:pt idx="2344">
                  <c:v>42102.666666660982</c:v>
                </c:pt>
                <c:pt idx="2345">
                  <c:v>42102.708333327646</c:v>
                </c:pt>
                <c:pt idx="2346">
                  <c:v>42102.74999999431</c:v>
                </c:pt>
                <c:pt idx="2347">
                  <c:v>42102.791666660974</c:v>
                </c:pt>
                <c:pt idx="2348">
                  <c:v>42102.833333327639</c:v>
                </c:pt>
                <c:pt idx="2349">
                  <c:v>42102.874999994303</c:v>
                </c:pt>
                <c:pt idx="2350">
                  <c:v>42102.916666660967</c:v>
                </c:pt>
                <c:pt idx="2351">
                  <c:v>42102.958333327631</c:v>
                </c:pt>
                <c:pt idx="2352">
                  <c:v>42102.999999994296</c:v>
                </c:pt>
                <c:pt idx="2353">
                  <c:v>42103.04166666096</c:v>
                </c:pt>
                <c:pt idx="2354">
                  <c:v>42103.083333327624</c:v>
                </c:pt>
                <c:pt idx="2355">
                  <c:v>42103.124999994288</c:v>
                </c:pt>
                <c:pt idx="2356">
                  <c:v>42103.166666660953</c:v>
                </c:pt>
                <c:pt idx="2357">
                  <c:v>42103.208333327617</c:v>
                </c:pt>
                <c:pt idx="2358">
                  <c:v>42103.249999994281</c:v>
                </c:pt>
                <c:pt idx="2359">
                  <c:v>42103.291666660945</c:v>
                </c:pt>
                <c:pt idx="2360">
                  <c:v>42103.33333332761</c:v>
                </c:pt>
                <c:pt idx="2361">
                  <c:v>42103.374999994274</c:v>
                </c:pt>
                <c:pt idx="2362">
                  <c:v>42103.416666660938</c:v>
                </c:pt>
                <c:pt idx="2363">
                  <c:v>42103.458333327602</c:v>
                </c:pt>
                <c:pt idx="2364">
                  <c:v>42103.499999994267</c:v>
                </c:pt>
                <c:pt idx="2365">
                  <c:v>42103.541666660931</c:v>
                </c:pt>
                <c:pt idx="2366">
                  <c:v>42103.583333327595</c:v>
                </c:pt>
                <c:pt idx="2367">
                  <c:v>42103.624999994259</c:v>
                </c:pt>
                <c:pt idx="2368">
                  <c:v>42103.666666660924</c:v>
                </c:pt>
                <c:pt idx="2369">
                  <c:v>42103.708333327588</c:v>
                </c:pt>
                <c:pt idx="2370">
                  <c:v>42103.749999994252</c:v>
                </c:pt>
                <c:pt idx="2371">
                  <c:v>42103.791666660916</c:v>
                </c:pt>
                <c:pt idx="2372">
                  <c:v>42103.83333332758</c:v>
                </c:pt>
                <c:pt idx="2373">
                  <c:v>42103.874999994245</c:v>
                </c:pt>
                <c:pt idx="2374">
                  <c:v>42103.916666660909</c:v>
                </c:pt>
                <c:pt idx="2375">
                  <c:v>42103.958333327573</c:v>
                </c:pt>
                <c:pt idx="2376">
                  <c:v>42103.999999994237</c:v>
                </c:pt>
                <c:pt idx="2377">
                  <c:v>42104.041666660902</c:v>
                </c:pt>
                <c:pt idx="2378">
                  <c:v>42104.083333327566</c:v>
                </c:pt>
                <c:pt idx="2379">
                  <c:v>42104.12499999423</c:v>
                </c:pt>
                <c:pt idx="2380">
                  <c:v>42104.166666660894</c:v>
                </c:pt>
                <c:pt idx="2381">
                  <c:v>42104.208333327559</c:v>
                </c:pt>
                <c:pt idx="2382">
                  <c:v>42104.249999994223</c:v>
                </c:pt>
                <c:pt idx="2383">
                  <c:v>42104.291666660887</c:v>
                </c:pt>
                <c:pt idx="2384">
                  <c:v>42104.333333327551</c:v>
                </c:pt>
                <c:pt idx="2385">
                  <c:v>42104.374999994216</c:v>
                </c:pt>
                <c:pt idx="2386">
                  <c:v>42104.41666666088</c:v>
                </c:pt>
                <c:pt idx="2387">
                  <c:v>42104.458333327544</c:v>
                </c:pt>
                <c:pt idx="2388">
                  <c:v>42104.499999994208</c:v>
                </c:pt>
                <c:pt idx="2389">
                  <c:v>42104.541666660873</c:v>
                </c:pt>
                <c:pt idx="2390">
                  <c:v>42104.583333327537</c:v>
                </c:pt>
                <c:pt idx="2391">
                  <c:v>42104.624999994201</c:v>
                </c:pt>
                <c:pt idx="2392">
                  <c:v>42104.666666660865</c:v>
                </c:pt>
                <c:pt idx="2393">
                  <c:v>42104.70833332753</c:v>
                </c:pt>
                <c:pt idx="2394">
                  <c:v>42104.749999994194</c:v>
                </c:pt>
                <c:pt idx="2395">
                  <c:v>42104.791666660858</c:v>
                </c:pt>
                <c:pt idx="2396">
                  <c:v>42104.833333327522</c:v>
                </c:pt>
                <c:pt idx="2397">
                  <c:v>42104.874999994187</c:v>
                </c:pt>
                <c:pt idx="2398">
                  <c:v>42104.916666660851</c:v>
                </c:pt>
                <c:pt idx="2399">
                  <c:v>42104.958333327515</c:v>
                </c:pt>
                <c:pt idx="2400">
                  <c:v>42104.999999994179</c:v>
                </c:pt>
                <c:pt idx="2401">
                  <c:v>42105.041666660843</c:v>
                </c:pt>
                <c:pt idx="2402">
                  <c:v>42105.083333327508</c:v>
                </c:pt>
                <c:pt idx="2403">
                  <c:v>42105.124999994172</c:v>
                </c:pt>
                <c:pt idx="2404">
                  <c:v>42105.166666660836</c:v>
                </c:pt>
                <c:pt idx="2405">
                  <c:v>42105.2083333275</c:v>
                </c:pt>
                <c:pt idx="2406">
                  <c:v>42105.249999994165</c:v>
                </c:pt>
                <c:pt idx="2407">
                  <c:v>42105.291666660829</c:v>
                </c:pt>
                <c:pt idx="2408">
                  <c:v>42105.333333327493</c:v>
                </c:pt>
                <c:pt idx="2409">
                  <c:v>42105.374999994157</c:v>
                </c:pt>
                <c:pt idx="2410">
                  <c:v>42105.416666660822</c:v>
                </c:pt>
                <c:pt idx="2411">
                  <c:v>42105.458333327486</c:v>
                </c:pt>
                <c:pt idx="2412">
                  <c:v>42105.49999999415</c:v>
                </c:pt>
                <c:pt idx="2413">
                  <c:v>42105.541666660814</c:v>
                </c:pt>
                <c:pt idx="2414">
                  <c:v>42105.583333327479</c:v>
                </c:pt>
                <c:pt idx="2415">
                  <c:v>42105.624999994143</c:v>
                </c:pt>
                <c:pt idx="2416">
                  <c:v>42105.666666660807</c:v>
                </c:pt>
                <c:pt idx="2417">
                  <c:v>42105.708333327471</c:v>
                </c:pt>
                <c:pt idx="2418">
                  <c:v>42105.749999994136</c:v>
                </c:pt>
                <c:pt idx="2419">
                  <c:v>42105.7916666608</c:v>
                </c:pt>
                <c:pt idx="2420">
                  <c:v>42105.833333327464</c:v>
                </c:pt>
                <c:pt idx="2421">
                  <c:v>42105.874999994128</c:v>
                </c:pt>
                <c:pt idx="2422">
                  <c:v>42105.916666660793</c:v>
                </c:pt>
                <c:pt idx="2423">
                  <c:v>42105.958333327457</c:v>
                </c:pt>
                <c:pt idx="2424">
                  <c:v>42105.999999994121</c:v>
                </c:pt>
                <c:pt idx="2425">
                  <c:v>42106.041666660785</c:v>
                </c:pt>
                <c:pt idx="2426">
                  <c:v>42106.08333332745</c:v>
                </c:pt>
                <c:pt idx="2427">
                  <c:v>42106.124999994114</c:v>
                </c:pt>
                <c:pt idx="2428">
                  <c:v>42106.166666660778</c:v>
                </c:pt>
                <c:pt idx="2429">
                  <c:v>42106.208333327442</c:v>
                </c:pt>
                <c:pt idx="2430">
                  <c:v>42106.249999994106</c:v>
                </c:pt>
                <c:pt idx="2431">
                  <c:v>42106.291666660771</c:v>
                </c:pt>
                <c:pt idx="2432">
                  <c:v>42106.333333327435</c:v>
                </c:pt>
                <c:pt idx="2433">
                  <c:v>42106.374999994099</c:v>
                </c:pt>
                <c:pt idx="2434">
                  <c:v>42106.416666660763</c:v>
                </c:pt>
                <c:pt idx="2435">
                  <c:v>42106.458333327428</c:v>
                </c:pt>
                <c:pt idx="2436">
                  <c:v>42106.499999994092</c:v>
                </c:pt>
                <c:pt idx="2437">
                  <c:v>42106.541666660756</c:v>
                </c:pt>
                <c:pt idx="2438">
                  <c:v>42106.58333332742</c:v>
                </c:pt>
                <c:pt idx="2439">
                  <c:v>42106.624999994085</c:v>
                </c:pt>
                <c:pt idx="2440">
                  <c:v>42106.666666660749</c:v>
                </c:pt>
                <c:pt idx="2441">
                  <c:v>42106.708333327413</c:v>
                </c:pt>
                <c:pt idx="2442">
                  <c:v>42106.749999994077</c:v>
                </c:pt>
                <c:pt idx="2443">
                  <c:v>42106.791666660742</c:v>
                </c:pt>
                <c:pt idx="2444">
                  <c:v>42106.833333327406</c:v>
                </c:pt>
                <c:pt idx="2445">
                  <c:v>42106.87499999407</c:v>
                </c:pt>
                <c:pt idx="2446">
                  <c:v>42106.916666660734</c:v>
                </c:pt>
                <c:pt idx="2447">
                  <c:v>42106.958333327399</c:v>
                </c:pt>
                <c:pt idx="2448">
                  <c:v>42106.999999994063</c:v>
                </c:pt>
                <c:pt idx="2449">
                  <c:v>42107.041666660727</c:v>
                </c:pt>
                <c:pt idx="2450">
                  <c:v>42107.083333327391</c:v>
                </c:pt>
                <c:pt idx="2451">
                  <c:v>42107.124999994056</c:v>
                </c:pt>
                <c:pt idx="2452">
                  <c:v>42107.16666666072</c:v>
                </c:pt>
                <c:pt idx="2453">
                  <c:v>42107.208333327384</c:v>
                </c:pt>
                <c:pt idx="2454">
                  <c:v>42107.249999994048</c:v>
                </c:pt>
                <c:pt idx="2455">
                  <c:v>42107.291666660713</c:v>
                </c:pt>
                <c:pt idx="2456">
                  <c:v>42107.333333327377</c:v>
                </c:pt>
                <c:pt idx="2457">
                  <c:v>42107.374999994041</c:v>
                </c:pt>
                <c:pt idx="2458">
                  <c:v>42107.416666660705</c:v>
                </c:pt>
                <c:pt idx="2459">
                  <c:v>42107.458333327369</c:v>
                </c:pt>
                <c:pt idx="2460">
                  <c:v>42107.499999994034</c:v>
                </c:pt>
                <c:pt idx="2461">
                  <c:v>42107.541666660698</c:v>
                </c:pt>
                <c:pt idx="2462">
                  <c:v>42107.583333327362</c:v>
                </c:pt>
                <c:pt idx="2463">
                  <c:v>42107.624999994026</c:v>
                </c:pt>
                <c:pt idx="2464">
                  <c:v>42107.666666660691</c:v>
                </c:pt>
                <c:pt idx="2465">
                  <c:v>42107.708333327355</c:v>
                </c:pt>
                <c:pt idx="2466">
                  <c:v>42107.749999994019</c:v>
                </c:pt>
                <c:pt idx="2467">
                  <c:v>42107.791666660683</c:v>
                </c:pt>
                <c:pt idx="2468">
                  <c:v>42107.833333327348</c:v>
                </c:pt>
                <c:pt idx="2469">
                  <c:v>42107.874999994012</c:v>
                </c:pt>
                <c:pt idx="2470">
                  <c:v>42107.916666660676</c:v>
                </c:pt>
                <c:pt idx="2471">
                  <c:v>42107.95833332734</c:v>
                </c:pt>
                <c:pt idx="2472">
                  <c:v>42107.999999994005</c:v>
                </c:pt>
                <c:pt idx="2473">
                  <c:v>42108.041666660669</c:v>
                </c:pt>
                <c:pt idx="2474">
                  <c:v>42108.083333327333</c:v>
                </c:pt>
                <c:pt idx="2475">
                  <c:v>42108.124999993997</c:v>
                </c:pt>
                <c:pt idx="2476">
                  <c:v>42108.166666660662</c:v>
                </c:pt>
                <c:pt idx="2477">
                  <c:v>42108.208333327326</c:v>
                </c:pt>
                <c:pt idx="2478">
                  <c:v>42108.24999999399</c:v>
                </c:pt>
                <c:pt idx="2479">
                  <c:v>42108.291666660654</c:v>
                </c:pt>
                <c:pt idx="2480">
                  <c:v>42108.333333327319</c:v>
                </c:pt>
                <c:pt idx="2481">
                  <c:v>42108.374999993983</c:v>
                </c:pt>
                <c:pt idx="2482">
                  <c:v>42108.416666660647</c:v>
                </c:pt>
                <c:pt idx="2483">
                  <c:v>42108.458333327311</c:v>
                </c:pt>
                <c:pt idx="2484">
                  <c:v>42108.499999993976</c:v>
                </c:pt>
                <c:pt idx="2485">
                  <c:v>42108.54166666064</c:v>
                </c:pt>
                <c:pt idx="2486">
                  <c:v>42108.583333327304</c:v>
                </c:pt>
                <c:pt idx="2487">
                  <c:v>42108.624999993968</c:v>
                </c:pt>
                <c:pt idx="2488">
                  <c:v>42108.666666660632</c:v>
                </c:pt>
                <c:pt idx="2489">
                  <c:v>42108.708333327297</c:v>
                </c:pt>
                <c:pt idx="2490">
                  <c:v>42108.749999993961</c:v>
                </c:pt>
                <c:pt idx="2491">
                  <c:v>42108.791666660625</c:v>
                </c:pt>
                <c:pt idx="2492">
                  <c:v>42108.833333327289</c:v>
                </c:pt>
                <c:pt idx="2493">
                  <c:v>42108.874999993954</c:v>
                </c:pt>
                <c:pt idx="2494">
                  <c:v>42108.916666660618</c:v>
                </c:pt>
                <c:pt idx="2495">
                  <c:v>42108.958333327282</c:v>
                </c:pt>
                <c:pt idx="2496">
                  <c:v>42108.999999993946</c:v>
                </c:pt>
                <c:pt idx="2497">
                  <c:v>42109.041666660611</c:v>
                </c:pt>
                <c:pt idx="2498">
                  <c:v>42109.083333327275</c:v>
                </c:pt>
                <c:pt idx="2499">
                  <c:v>42109.124999993939</c:v>
                </c:pt>
                <c:pt idx="2500">
                  <c:v>42109.166666660603</c:v>
                </c:pt>
                <c:pt idx="2501">
                  <c:v>42109.208333327268</c:v>
                </c:pt>
                <c:pt idx="2502">
                  <c:v>42109.249999993932</c:v>
                </c:pt>
                <c:pt idx="2503">
                  <c:v>42109.291666660596</c:v>
                </c:pt>
                <c:pt idx="2504">
                  <c:v>42109.33333332726</c:v>
                </c:pt>
                <c:pt idx="2505">
                  <c:v>42109.374999993925</c:v>
                </c:pt>
                <c:pt idx="2506">
                  <c:v>42109.416666660589</c:v>
                </c:pt>
                <c:pt idx="2507">
                  <c:v>42109.458333327253</c:v>
                </c:pt>
                <c:pt idx="2508">
                  <c:v>42109.499999993917</c:v>
                </c:pt>
                <c:pt idx="2509">
                  <c:v>42109.541666660582</c:v>
                </c:pt>
                <c:pt idx="2510">
                  <c:v>42109.583333327246</c:v>
                </c:pt>
                <c:pt idx="2511">
                  <c:v>42109.62499999391</c:v>
                </c:pt>
                <c:pt idx="2512">
                  <c:v>42109.666666660574</c:v>
                </c:pt>
                <c:pt idx="2513">
                  <c:v>42109.708333327239</c:v>
                </c:pt>
                <c:pt idx="2514">
                  <c:v>42109.749999993903</c:v>
                </c:pt>
                <c:pt idx="2515">
                  <c:v>42109.791666660567</c:v>
                </c:pt>
                <c:pt idx="2516">
                  <c:v>42109.833333327231</c:v>
                </c:pt>
                <c:pt idx="2517">
                  <c:v>42109.874999993895</c:v>
                </c:pt>
                <c:pt idx="2518">
                  <c:v>42109.91666666056</c:v>
                </c:pt>
                <c:pt idx="2519">
                  <c:v>42109.958333327224</c:v>
                </c:pt>
                <c:pt idx="2520">
                  <c:v>42109.999999993888</c:v>
                </c:pt>
                <c:pt idx="2521">
                  <c:v>42110.041666660552</c:v>
                </c:pt>
                <c:pt idx="2522">
                  <c:v>42110.083333327217</c:v>
                </c:pt>
                <c:pt idx="2523">
                  <c:v>42110.124999993881</c:v>
                </c:pt>
                <c:pt idx="2524">
                  <c:v>42110.166666660545</c:v>
                </c:pt>
                <c:pt idx="2525">
                  <c:v>42110.208333327209</c:v>
                </c:pt>
                <c:pt idx="2526">
                  <c:v>42110.249999993874</c:v>
                </c:pt>
                <c:pt idx="2527">
                  <c:v>42110.291666660538</c:v>
                </c:pt>
                <c:pt idx="2528">
                  <c:v>42110.333333327202</c:v>
                </c:pt>
                <c:pt idx="2529">
                  <c:v>42110.374999993866</c:v>
                </c:pt>
                <c:pt idx="2530">
                  <c:v>42110.416666660531</c:v>
                </c:pt>
                <c:pt idx="2531">
                  <c:v>42110.458333327195</c:v>
                </c:pt>
                <c:pt idx="2532">
                  <c:v>42110.499999993859</c:v>
                </c:pt>
                <c:pt idx="2533">
                  <c:v>42110.541666660523</c:v>
                </c:pt>
                <c:pt idx="2534">
                  <c:v>42110.583333327188</c:v>
                </c:pt>
                <c:pt idx="2535">
                  <c:v>42110.624999993852</c:v>
                </c:pt>
                <c:pt idx="2536">
                  <c:v>42110.666666660516</c:v>
                </c:pt>
                <c:pt idx="2537">
                  <c:v>42110.70833332718</c:v>
                </c:pt>
                <c:pt idx="2538">
                  <c:v>42110.749999993845</c:v>
                </c:pt>
                <c:pt idx="2539">
                  <c:v>42110.791666660509</c:v>
                </c:pt>
                <c:pt idx="2540">
                  <c:v>42110.833333327173</c:v>
                </c:pt>
                <c:pt idx="2541">
                  <c:v>42110.874999993837</c:v>
                </c:pt>
                <c:pt idx="2542">
                  <c:v>42110.916666660502</c:v>
                </c:pt>
                <c:pt idx="2543">
                  <c:v>42110.958333327166</c:v>
                </c:pt>
                <c:pt idx="2544">
                  <c:v>42110.99999999383</c:v>
                </c:pt>
                <c:pt idx="2545">
                  <c:v>42111.041666660494</c:v>
                </c:pt>
                <c:pt idx="2546">
                  <c:v>42111.083333327158</c:v>
                </c:pt>
                <c:pt idx="2547">
                  <c:v>42111.124999993823</c:v>
                </c:pt>
                <c:pt idx="2548">
                  <c:v>42111.166666660487</c:v>
                </c:pt>
                <c:pt idx="2549">
                  <c:v>42111.208333327151</c:v>
                </c:pt>
                <c:pt idx="2550">
                  <c:v>42111.249999993815</c:v>
                </c:pt>
                <c:pt idx="2551">
                  <c:v>42111.29166666048</c:v>
                </c:pt>
                <c:pt idx="2552">
                  <c:v>42111.333333327144</c:v>
                </c:pt>
                <c:pt idx="2553">
                  <c:v>42111.374999993808</c:v>
                </c:pt>
                <c:pt idx="2554">
                  <c:v>42111.416666660472</c:v>
                </c:pt>
                <c:pt idx="2555">
                  <c:v>42111.458333327137</c:v>
                </c:pt>
                <c:pt idx="2556">
                  <c:v>42111.499999993801</c:v>
                </c:pt>
                <c:pt idx="2557">
                  <c:v>42111.541666660465</c:v>
                </c:pt>
                <c:pt idx="2558">
                  <c:v>42111.583333327129</c:v>
                </c:pt>
                <c:pt idx="2559">
                  <c:v>42111.624999993794</c:v>
                </c:pt>
                <c:pt idx="2560">
                  <c:v>42111.666666660458</c:v>
                </c:pt>
                <c:pt idx="2561">
                  <c:v>42111.708333327122</c:v>
                </c:pt>
                <c:pt idx="2562">
                  <c:v>42111.749999993786</c:v>
                </c:pt>
                <c:pt idx="2563">
                  <c:v>42111.791666660451</c:v>
                </c:pt>
                <c:pt idx="2564">
                  <c:v>42111.833333327115</c:v>
                </c:pt>
                <c:pt idx="2565">
                  <c:v>42111.874999993779</c:v>
                </c:pt>
                <c:pt idx="2566">
                  <c:v>42111.916666660443</c:v>
                </c:pt>
                <c:pt idx="2567">
                  <c:v>42111.958333327108</c:v>
                </c:pt>
                <c:pt idx="2568">
                  <c:v>42111.999999993772</c:v>
                </c:pt>
                <c:pt idx="2569">
                  <c:v>42112.041666660436</c:v>
                </c:pt>
                <c:pt idx="2570">
                  <c:v>42112.0833333271</c:v>
                </c:pt>
                <c:pt idx="2571">
                  <c:v>42112.124999993765</c:v>
                </c:pt>
                <c:pt idx="2572">
                  <c:v>42112.166666660429</c:v>
                </c:pt>
                <c:pt idx="2573">
                  <c:v>42112.208333327093</c:v>
                </c:pt>
                <c:pt idx="2574">
                  <c:v>42112.249999993757</c:v>
                </c:pt>
                <c:pt idx="2575">
                  <c:v>42112.291666660421</c:v>
                </c:pt>
                <c:pt idx="2576">
                  <c:v>42112.333333327086</c:v>
                </c:pt>
                <c:pt idx="2577">
                  <c:v>42112.37499999375</c:v>
                </c:pt>
                <c:pt idx="2578">
                  <c:v>42112.416666660414</c:v>
                </c:pt>
                <c:pt idx="2579">
                  <c:v>42112.458333327078</c:v>
                </c:pt>
                <c:pt idx="2580">
                  <c:v>42112.499999993743</c:v>
                </c:pt>
                <c:pt idx="2581">
                  <c:v>42112.541666660407</c:v>
                </c:pt>
                <c:pt idx="2582">
                  <c:v>42112.583333327071</c:v>
                </c:pt>
                <c:pt idx="2583">
                  <c:v>42112.624999993735</c:v>
                </c:pt>
                <c:pt idx="2584">
                  <c:v>42112.6666666604</c:v>
                </c:pt>
                <c:pt idx="2585">
                  <c:v>42112.708333327064</c:v>
                </c:pt>
                <c:pt idx="2586">
                  <c:v>42112.749999993728</c:v>
                </c:pt>
                <c:pt idx="2587">
                  <c:v>42112.791666660392</c:v>
                </c:pt>
                <c:pt idx="2588">
                  <c:v>42112.833333327057</c:v>
                </c:pt>
                <c:pt idx="2589">
                  <c:v>42112.874999993721</c:v>
                </c:pt>
                <c:pt idx="2590">
                  <c:v>42112.916666660385</c:v>
                </c:pt>
                <c:pt idx="2591">
                  <c:v>42112.958333327049</c:v>
                </c:pt>
                <c:pt idx="2592">
                  <c:v>42112.999999993714</c:v>
                </c:pt>
                <c:pt idx="2593">
                  <c:v>42113.041666660378</c:v>
                </c:pt>
                <c:pt idx="2594">
                  <c:v>42113.083333327042</c:v>
                </c:pt>
                <c:pt idx="2595">
                  <c:v>42113.124999993706</c:v>
                </c:pt>
                <c:pt idx="2596">
                  <c:v>42113.166666660371</c:v>
                </c:pt>
                <c:pt idx="2597">
                  <c:v>42113.208333327035</c:v>
                </c:pt>
                <c:pt idx="2598">
                  <c:v>42113.249999993699</c:v>
                </c:pt>
                <c:pt idx="2599">
                  <c:v>42113.291666660363</c:v>
                </c:pt>
                <c:pt idx="2600">
                  <c:v>42113.333333327028</c:v>
                </c:pt>
                <c:pt idx="2601">
                  <c:v>42113.374999993692</c:v>
                </c:pt>
                <c:pt idx="2602">
                  <c:v>42113.416666660356</c:v>
                </c:pt>
                <c:pt idx="2603">
                  <c:v>42113.45833332702</c:v>
                </c:pt>
                <c:pt idx="2604">
                  <c:v>42113.499999993684</c:v>
                </c:pt>
                <c:pt idx="2605">
                  <c:v>42113.541666660349</c:v>
                </c:pt>
                <c:pt idx="2606">
                  <c:v>42113.583333327013</c:v>
                </c:pt>
                <c:pt idx="2607">
                  <c:v>42113.624999993677</c:v>
                </c:pt>
                <c:pt idx="2608">
                  <c:v>42113.666666660341</c:v>
                </c:pt>
                <c:pt idx="2609">
                  <c:v>42113.708333327006</c:v>
                </c:pt>
                <c:pt idx="2610">
                  <c:v>42113.74999999367</c:v>
                </c:pt>
                <c:pt idx="2611">
                  <c:v>42113.791666660334</c:v>
                </c:pt>
                <c:pt idx="2612">
                  <c:v>42113.833333326998</c:v>
                </c:pt>
                <c:pt idx="2613">
                  <c:v>42113.874999993663</c:v>
                </c:pt>
                <c:pt idx="2614">
                  <c:v>42113.916666660327</c:v>
                </c:pt>
                <c:pt idx="2615">
                  <c:v>42113.958333326991</c:v>
                </c:pt>
                <c:pt idx="2616">
                  <c:v>42113.999999993655</c:v>
                </c:pt>
                <c:pt idx="2617">
                  <c:v>42114.04166666032</c:v>
                </c:pt>
                <c:pt idx="2618">
                  <c:v>42114.083333326984</c:v>
                </c:pt>
                <c:pt idx="2619">
                  <c:v>42114.124999993648</c:v>
                </c:pt>
                <c:pt idx="2620">
                  <c:v>42114.166666660312</c:v>
                </c:pt>
                <c:pt idx="2621">
                  <c:v>42114.208333326977</c:v>
                </c:pt>
                <c:pt idx="2622">
                  <c:v>42114.249999993641</c:v>
                </c:pt>
                <c:pt idx="2623">
                  <c:v>42114.291666660305</c:v>
                </c:pt>
                <c:pt idx="2624">
                  <c:v>42114.333333326969</c:v>
                </c:pt>
                <c:pt idx="2625">
                  <c:v>42114.374999993634</c:v>
                </c:pt>
                <c:pt idx="2626">
                  <c:v>42114.416666660298</c:v>
                </c:pt>
                <c:pt idx="2627">
                  <c:v>42114.458333326962</c:v>
                </c:pt>
                <c:pt idx="2628">
                  <c:v>42114.499999993626</c:v>
                </c:pt>
                <c:pt idx="2629">
                  <c:v>42114.541666660291</c:v>
                </c:pt>
                <c:pt idx="2630">
                  <c:v>42114.583333326955</c:v>
                </c:pt>
                <c:pt idx="2631">
                  <c:v>42114.624999993619</c:v>
                </c:pt>
                <c:pt idx="2632">
                  <c:v>42114.666666660283</c:v>
                </c:pt>
                <c:pt idx="2633">
                  <c:v>42114.708333326947</c:v>
                </c:pt>
                <c:pt idx="2634">
                  <c:v>42114.749999993612</c:v>
                </c:pt>
                <c:pt idx="2635">
                  <c:v>42114.791666660276</c:v>
                </c:pt>
                <c:pt idx="2636">
                  <c:v>42114.83333332694</c:v>
                </c:pt>
                <c:pt idx="2637">
                  <c:v>42114.874999993604</c:v>
                </c:pt>
                <c:pt idx="2638">
                  <c:v>42114.916666660269</c:v>
                </c:pt>
                <c:pt idx="2639">
                  <c:v>42114.958333326933</c:v>
                </c:pt>
                <c:pt idx="2640">
                  <c:v>42114.999999993597</c:v>
                </c:pt>
                <c:pt idx="2641">
                  <c:v>42115.041666660261</c:v>
                </c:pt>
                <c:pt idx="2642">
                  <c:v>42115.083333326926</c:v>
                </c:pt>
                <c:pt idx="2643">
                  <c:v>42115.12499999359</c:v>
                </c:pt>
                <c:pt idx="2644">
                  <c:v>42115.166666660254</c:v>
                </c:pt>
                <c:pt idx="2645">
                  <c:v>42115.208333326918</c:v>
                </c:pt>
                <c:pt idx="2646">
                  <c:v>42115.249999993583</c:v>
                </c:pt>
                <c:pt idx="2647">
                  <c:v>42115.291666660247</c:v>
                </c:pt>
                <c:pt idx="2648">
                  <c:v>42115.333333326911</c:v>
                </c:pt>
                <c:pt idx="2649">
                  <c:v>42115.374999993575</c:v>
                </c:pt>
                <c:pt idx="2650">
                  <c:v>42115.41666666024</c:v>
                </c:pt>
                <c:pt idx="2651">
                  <c:v>42115.458333326904</c:v>
                </c:pt>
                <c:pt idx="2652">
                  <c:v>42115.499999993568</c:v>
                </c:pt>
                <c:pt idx="2653">
                  <c:v>42115.541666660232</c:v>
                </c:pt>
                <c:pt idx="2654">
                  <c:v>42115.583333326897</c:v>
                </c:pt>
                <c:pt idx="2655">
                  <c:v>42115.624999993561</c:v>
                </c:pt>
                <c:pt idx="2656">
                  <c:v>42115.666666660225</c:v>
                </c:pt>
                <c:pt idx="2657">
                  <c:v>42115.708333326889</c:v>
                </c:pt>
                <c:pt idx="2658">
                  <c:v>42115.749999993554</c:v>
                </c:pt>
                <c:pt idx="2659">
                  <c:v>42115.791666660218</c:v>
                </c:pt>
                <c:pt idx="2660">
                  <c:v>42115.833333326882</c:v>
                </c:pt>
                <c:pt idx="2661">
                  <c:v>42115.874999993546</c:v>
                </c:pt>
                <c:pt idx="2662">
                  <c:v>42115.91666666021</c:v>
                </c:pt>
                <c:pt idx="2663">
                  <c:v>42115.958333326875</c:v>
                </c:pt>
                <c:pt idx="2664">
                  <c:v>42115.999999993539</c:v>
                </c:pt>
                <c:pt idx="2665">
                  <c:v>42116.041666660203</c:v>
                </c:pt>
                <c:pt idx="2666">
                  <c:v>42116.083333326867</c:v>
                </c:pt>
                <c:pt idx="2667">
                  <c:v>42116.124999993532</c:v>
                </c:pt>
                <c:pt idx="2668">
                  <c:v>42116.166666660196</c:v>
                </c:pt>
                <c:pt idx="2669">
                  <c:v>42116.20833332686</c:v>
                </c:pt>
                <c:pt idx="2670">
                  <c:v>42116.249999993524</c:v>
                </c:pt>
                <c:pt idx="2671">
                  <c:v>42116.291666660189</c:v>
                </c:pt>
                <c:pt idx="2672">
                  <c:v>42116.333333326853</c:v>
                </c:pt>
                <c:pt idx="2673">
                  <c:v>42116.374999993517</c:v>
                </c:pt>
                <c:pt idx="2674">
                  <c:v>42116.416666660181</c:v>
                </c:pt>
                <c:pt idx="2675">
                  <c:v>42116.458333326846</c:v>
                </c:pt>
                <c:pt idx="2676">
                  <c:v>42116.49999999351</c:v>
                </c:pt>
                <c:pt idx="2677">
                  <c:v>42116.541666660174</c:v>
                </c:pt>
                <c:pt idx="2678">
                  <c:v>42116.583333326838</c:v>
                </c:pt>
                <c:pt idx="2679">
                  <c:v>42116.624999993503</c:v>
                </c:pt>
                <c:pt idx="2680">
                  <c:v>42116.666666660167</c:v>
                </c:pt>
                <c:pt idx="2681">
                  <c:v>42116.708333326831</c:v>
                </c:pt>
                <c:pt idx="2682">
                  <c:v>42116.749999993495</c:v>
                </c:pt>
                <c:pt idx="2683">
                  <c:v>42116.79166666016</c:v>
                </c:pt>
                <c:pt idx="2684">
                  <c:v>42116.833333326824</c:v>
                </c:pt>
                <c:pt idx="2685">
                  <c:v>42116.874999993488</c:v>
                </c:pt>
                <c:pt idx="2686">
                  <c:v>42116.916666660152</c:v>
                </c:pt>
                <c:pt idx="2687">
                  <c:v>42116.958333326817</c:v>
                </c:pt>
                <c:pt idx="2688">
                  <c:v>42116.999999993481</c:v>
                </c:pt>
                <c:pt idx="2689">
                  <c:v>42117.041666660145</c:v>
                </c:pt>
                <c:pt idx="2690">
                  <c:v>42117.083333326809</c:v>
                </c:pt>
                <c:pt idx="2691">
                  <c:v>42117.124999993473</c:v>
                </c:pt>
                <c:pt idx="2692">
                  <c:v>42117.166666660138</c:v>
                </c:pt>
                <c:pt idx="2693">
                  <c:v>42117.208333326802</c:v>
                </c:pt>
                <c:pt idx="2694">
                  <c:v>42117.249999993466</c:v>
                </c:pt>
                <c:pt idx="2695">
                  <c:v>42117.29166666013</c:v>
                </c:pt>
                <c:pt idx="2696">
                  <c:v>42117.333333326795</c:v>
                </c:pt>
                <c:pt idx="2697">
                  <c:v>42117.374999993459</c:v>
                </c:pt>
                <c:pt idx="2698">
                  <c:v>42117.416666660123</c:v>
                </c:pt>
                <c:pt idx="2699">
                  <c:v>42117.458333326787</c:v>
                </c:pt>
                <c:pt idx="2700">
                  <c:v>42117.499999993452</c:v>
                </c:pt>
                <c:pt idx="2701">
                  <c:v>42117.541666660116</c:v>
                </c:pt>
                <c:pt idx="2702">
                  <c:v>42117.58333332678</c:v>
                </c:pt>
                <c:pt idx="2703">
                  <c:v>42117.624999993444</c:v>
                </c:pt>
                <c:pt idx="2704">
                  <c:v>42117.666666660109</c:v>
                </c:pt>
                <c:pt idx="2705">
                  <c:v>42117.708333326773</c:v>
                </c:pt>
                <c:pt idx="2706">
                  <c:v>42117.749999993437</c:v>
                </c:pt>
                <c:pt idx="2707">
                  <c:v>42117.791666660101</c:v>
                </c:pt>
                <c:pt idx="2708">
                  <c:v>42117.833333326766</c:v>
                </c:pt>
                <c:pt idx="2709">
                  <c:v>42117.87499999343</c:v>
                </c:pt>
                <c:pt idx="2710">
                  <c:v>42117.916666660094</c:v>
                </c:pt>
                <c:pt idx="2711">
                  <c:v>42117.958333326758</c:v>
                </c:pt>
                <c:pt idx="2712">
                  <c:v>42117.999999993423</c:v>
                </c:pt>
                <c:pt idx="2713">
                  <c:v>42118.041666660087</c:v>
                </c:pt>
                <c:pt idx="2714">
                  <c:v>42118.083333326751</c:v>
                </c:pt>
                <c:pt idx="2715">
                  <c:v>42118.124999993415</c:v>
                </c:pt>
                <c:pt idx="2716">
                  <c:v>42118.166666660079</c:v>
                </c:pt>
                <c:pt idx="2717">
                  <c:v>42118.208333326744</c:v>
                </c:pt>
                <c:pt idx="2718">
                  <c:v>42118.249999993408</c:v>
                </c:pt>
                <c:pt idx="2719">
                  <c:v>42118.291666660072</c:v>
                </c:pt>
                <c:pt idx="2720">
                  <c:v>42118.333333326736</c:v>
                </c:pt>
                <c:pt idx="2721">
                  <c:v>42118.374999993401</c:v>
                </c:pt>
                <c:pt idx="2722">
                  <c:v>42118.416666660065</c:v>
                </c:pt>
                <c:pt idx="2723">
                  <c:v>42118.458333326729</c:v>
                </c:pt>
                <c:pt idx="2724">
                  <c:v>42118.499999993393</c:v>
                </c:pt>
                <c:pt idx="2725">
                  <c:v>42118.541666660058</c:v>
                </c:pt>
                <c:pt idx="2726">
                  <c:v>42118.583333326722</c:v>
                </c:pt>
                <c:pt idx="2727">
                  <c:v>42118.624999993386</c:v>
                </c:pt>
                <c:pt idx="2728">
                  <c:v>42118.66666666005</c:v>
                </c:pt>
                <c:pt idx="2729">
                  <c:v>42118.708333326715</c:v>
                </c:pt>
                <c:pt idx="2730">
                  <c:v>42118.749999993379</c:v>
                </c:pt>
                <c:pt idx="2731">
                  <c:v>42118.791666660043</c:v>
                </c:pt>
                <c:pt idx="2732">
                  <c:v>42118.833333326707</c:v>
                </c:pt>
                <c:pt idx="2733">
                  <c:v>42118.874999993372</c:v>
                </c:pt>
                <c:pt idx="2734">
                  <c:v>42118.916666660036</c:v>
                </c:pt>
                <c:pt idx="2735">
                  <c:v>42118.9583333267</c:v>
                </c:pt>
                <c:pt idx="2736">
                  <c:v>42118.999999993364</c:v>
                </c:pt>
                <c:pt idx="2737">
                  <c:v>42119.041666660029</c:v>
                </c:pt>
                <c:pt idx="2738">
                  <c:v>42119.083333326693</c:v>
                </c:pt>
                <c:pt idx="2739">
                  <c:v>42119.124999993357</c:v>
                </c:pt>
                <c:pt idx="2740">
                  <c:v>42119.166666660021</c:v>
                </c:pt>
                <c:pt idx="2741">
                  <c:v>42119.208333326686</c:v>
                </c:pt>
                <c:pt idx="2742">
                  <c:v>42119.24999999335</c:v>
                </c:pt>
                <c:pt idx="2743">
                  <c:v>42119.291666660014</c:v>
                </c:pt>
                <c:pt idx="2744">
                  <c:v>42119.333333326678</c:v>
                </c:pt>
                <c:pt idx="2745">
                  <c:v>42119.374999993342</c:v>
                </c:pt>
                <c:pt idx="2746">
                  <c:v>42119.416666660007</c:v>
                </c:pt>
                <c:pt idx="2747">
                  <c:v>42119.458333326671</c:v>
                </c:pt>
                <c:pt idx="2748">
                  <c:v>42119.499999993335</c:v>
                </c:pt>
                <c:pt idx="2749">
                  <c:v>42119.541666659999</c:v>
                </c:pt>
                <c:pt idx="2750">
                  <c:v>42119.583333326664</c:v>
                </c:pt>
                <c:pt idx="2751">
                  <c:v>42119.624999993328</c:v>
                </c:pt>
                <c:pt idx="2752">
                  <c:v>42119.666666659992</c:v>
                </c:pt>
                <c:pt idx="2753">
                  <c:v>42119.708333326656</c:v>
                </c:pt>
                <c:pt idx="2754">
                  <c:v>42119.749999993321</c:v>
                </c:pt>
                <c:pt idx="2755">
                  <c:v>42119.791666659985</c:v>
                </c:pt>
                <c:pt idx="2756">
                  <c:v>42119.833333326649</c:v>
                </c:pt>
                <c:pt idx="2757">
                  <c:v>42119.874999993313</c:v>
                </c:pt>
                <c:pt idx="2758">
                  <c:v>42119.916666659978</c:v>
                </c:pt>
                <c:pt idx="2759">
                  <c:v>42119.958333326642</c:v>
                </c:pt>
                <c:pt idx="2760">
                  <c:v>42119.999999993306</c:v>
                </c:pt>
                <c:pt idx="2761">
                  <c:v>42120.04166665997</c:v>
                </c:pt>
                <c:pt idx="2762">
                  <c:v>42120.083333326635</c:v>
                </c:pt>
                <c:pt idx="2763">
                  <c:v>42120.124999993299</c:v>
                </c:pt>
                <c:pt idx="2764">
                  <c:v>42120.166666659963</c:v>
                </c:pt>
                <c:pt idx="2765">
                  <c:v>42120.208333326627</c:v>
                </c:pt>
                <c:pt idx="2766">
                  <c:v>42120.249999993292</c:v>
                </c:pt>
                <c:pt idx="2767">
                  <c:v>42120.291666659956</c:v>
                </c:pt>
                <c:pt idx="2768">
                  <c:v>42120.33333332662</c:v>
                </c:pt>
                <c:pt idx="2769">
                  <c:v>42120.374999993284</c:v>
                </c:pt>
                <c:pt idx="2770">
                  <c:v>42120.416666659949</c:v>
                </c:pt>
                <c:pt idx="2771">
                  <c:v>42120.458333326613</c:v>
                </c:pt>
                <c:pt idx="2772">
                  <c:v>42120.499999993277</c:v>
                </c:pt>
                <c:pt idx="2773">
                  <c:v>42120.541666659941</c:v>
                </c:pt>
                <c:pt idx="2774">
                  <c:v>42120.583333326605</c:v>
                </c:pt>
                <c:pt idx="2775">
                  <c:v>42120.62499999327</c:v>
                </c:pt>
                <c:pt idx="2776">
                  <c:v>42120.666666659934</c:v>
                </c:pt>
                <c:pt idx="2777">
                  <c:v>42120.708333326598</c:v>
                </c:pt>
                <c:pt idx="2778">
                  <c:v>42120.749999993262</c:v>
                </c:pt>
                <c:pt idx="2779">
                  <c:v>42120.791666659927</c:v>
                </c:pt>
                <c:pt idx="2780">
                  <c:v>42120.833333326591</c:v>
                </c:pt>
                <c:pt idx="2781">
                  <c:v>42120.874999993255</c:v>
                </c:pt>
                <c:pt idx="2782">
                  <c:v>42120.916666659919</c:v>
                </c:pt>
                <c:pt idx="2783">
                  <c:v>42120.958333326584</c:v>
                </c:pt>
                <c:pt idx="2784">
                  <c:v>42120.999999993248</c:v>
                </c:pt>
                <c:pt idx="2785">
                  <c:v>42121.041666659912</c:v>
                </c:pt>
                <c:pt idx="2786">
                  <c:v>42121.083333326576</c:v>
                </c:pt>
                <c:pt idx="2787">
                  <c:v>42121.124999993241</c:v>
                </c:pt>
                <c:pt idx="2788">
                  <c:v>42121.166666659905</c:v>
                </c:pt>
                <c:pt idx="2789">
                  <c:v>42121.208333326569</c:v>
                </c:pt>
                <c:pt idx="2790">
                  <c:v>42121.249999993233</c:v>
                </c:pt>
                <c:pt idx="2791">
                  <c:v>42121.291666659898</c:v>
                </c:pt>
                <c:pt idx="2792">
                  <c:v>42121.333333326562</c:v>
                </c:pt>
                <c:pt idx="2793">
                  <c:v>42121.374999993226</c:v>
                </c:pt>
                <c:pt idx="2794">
                  <c:v>42121.41666665989</c:v>
                </c:pt>
                <c:pt idx="2795">
                  <c:v>42121.458333326555</c:v>
                </c:pt>
                <c:pt idx="2796">
                  <c:v>42121.499999993219</c:v>
                </c:pt>
                <c:pt idx="2797">
                  <c:v>42121.541666659883</c:v>
                </c:pt>
                <c:pt idx="2798">
                  <c:v>42121.583333326547</c:v>
                </c:pt>
                <c:pt idx="2799">
                  <c:v>42121.624999993212</c:v>
                </c:pt>
                <c:pt idx="2800">
                  <c:v>42121.666666659876</c:v>
                </c:pt>
                <c:pt idx="2801">
                  <c:v>42121.70833332654</c:v>
                </c:pt>
                <c:pt idx="2802">
                  <c:v>42121.749999993204</c:v>
                </c:pt>
                <c:pt idx="2803">
                  <c:v>42121.791666659868</c:v>
                </c:pt>
                <c:pt idx="2804">
                  <c:v>42121.833333326533</c:v>
                </c:pt>
                <c:pt idx="2805">
                  <c:v>42121.874999993197</c:v>
                </c:pt>
                <c:pt idx="2806">
                  <c:v>42121.916666659861</c:v>
                </c:pt>
                <c:pt idx="2807">
                  <c:v>42121.958333326525</c:v>
                </c:pt>
                <c:pt idx="2808">
                  <c:v>42121.99999999319</c:v>
                </c:pt>
                <c:pt idx="2809">
                  <c:v>42122.041666659854</c:v>
                </c:pt>
                <c:pt idx="2810">
                  <c:v>42122.083333326518</c:v>
                </c:pt>
                <c:pt idx="2811">
                  <c:v>42122.124999993182</c:v>
                </c:pt>
                <c:pt idx="2812">
                  <c:v>42122.166666659847</c:v>
                </c:pt>
                <c:pt idx="2813">
                  <c:v>42122.208333326511</c:v>
                </c:pt>
                <c:pt idx="2814">
                  <c:v>42122.249999993175</c:v>
                </c:pt>
                <c:pt idx="2815">
                  <c:v>42122.291666659839</c:v>
                </c:pt>
                <c:pt idx="2816">
                  <c:v>42122.333333326504</c:v>
                </c:pt>
                <c:pt idx="2817">
                  <c:v>42122.374999993168</c:v>
                </c:pt>
                <c:pt idx="2818">
                  <c:v>42122.416666659832</c:v>
                </c:pt>
                <c:pt idx="2819">
                  <c:v>42122.458333326496</c:v>
                </c:pt>
                <c:pt idx="2820">
                  <c:v>42122.499999993161</c:v>
                </c:pt>
                <c:pt idx="2821">
                  <c:v>42122.541666659825</c:v>
                </c:pt>
                <c:pt idx="2822">
                  <c:v>42122.583333326489</c:v>
                </c:pt>
                <c:pt idx="2823">
                  <c:v>42122.624999993153</c:v>
                </c:pt>
                <c:pt idx="2824">
                  <c:v>42122.666666659818</c:v>
                </c:pt>
                <c:pt idx="2825">
                  <c:v>42122.708333326482</c:v>
                </c:pt>
                <c:pt idx="2826">
                  <c:v>42122.749999993146</c:v>
                </c:pt>
                <c:pt idx="2827">
                  <c:v>42122.79166665981</c:v>
                </c:pt>
                <c:pt idx="2828">
                  <c:v>42122.833333326475</c:v>
                </c:pt>
                <c:pt idx="2829">
                  <c:v>42122.874999993139</c:v>
                </c:pt>
                <c:pt idx="2830">
                  <c:v>42122.916666659803</c:v>
                </c:pt>
                <c:pt idx="2831">
                  <c:v>42122.958333326467</c:v>
                </c:pt>
                <c:pt idx="2832">
                  <c:v>42122.999999993131</c:v>
                </c:pt>
                <c:pt idx="2833">
                  <c:v>42123.041666659796</c:v>
                </c:pt>
                <c:pt idx="2834">
                  <c:v>42123.08333332646</c:v>
                </c:pt>
                <c:pt idx="2835">
                  <c:v>42123.124999993124</c:v>
                </c:pt>
                <c:pt idx="2836">
                  <c:v>42123.166666659788</c:v>
                </c:pt>
                <c:pt idx="2837">
                  <c:v>42123.208333326453</c:v>
                </c:pt>
                <c:pt idx="2838">
                  <c:v>42123.249999993117</c:v>
                </c:pt>
                <c:pt idx="2839">
                  <c:v>42123.291666659781</c:v>
                </c:pt>
                <c:pt idx="2840">
                  <c:v>42123.333333326445</c:v>
                </c:pt>
                <c:pt idx="2841">
                  <c:v>42123.37499999311</c:v>
                </c:pt>
                <c:pt idx="2842">
                  <c:v>42123.416666659774</c:v>
                </c:pt>
                <c:pt idx="2843">
                  <c:v>42123.458333326438</c:v>
                </c:pt>
                <c:pt idx="2844">
                  <c:v>42123.499999993102</c:v>
                </c:pt>
                <c:pt idx="2845">
                  <c:v>42123.541666659767</c:v>
                </c:pt>
                <c:pt idx="2846">
                  <c:v>42123.583333326431</c:v>
                </c:pt>
                <c:pt idx="2847">
                  <c:v>42123.624999993095</c:v>
                </c:pt>
                <c:pt idx="2848">
                  <c:v>42123.666666659759</c:v>
                </c:pt>
                <c:pt idx="2849">
                  <c:v>42123.708333326424</c:v>
                </c:pt>
                <c:pt idx="2850">
                  <c:v>42123.749999993088</c:v>
                </c:pt>
                <c:pt idx="2851">
                  <c:v>42123.791666659752</c:v>
                </c:pt>
                <c:pt idx="2852">
                  <c:v>42123.833333326416</c:v>
                </c:pt>
                <c:pt idx="2853">
                  <c:v>42123.874999993081</c:v>
                </c:pt>
                <c:pt idx="2854">
                  <c:v>42123.916666659745</c:v>
                </c:pt>
                <c:pt idx="2855">
                  <c:v>42123.958333326409</c:v>
                </c:pt>
                <c:pt idx="2856">
                  <c:v>42123.999999993073</c:v>
                </c:pt>
                <c:pt idx="2857">
                  <c:v>42124.041666659738</c:v>
                </c:pt>
                <c:pt idx="2858">
                  <c:v>42124.083333326402</c:v>
                </c:pt>
                <c:pt idx="2859">
                  <c:v>42124.124999993066</c:v>
                </c:pt>
                <c:pt idx="2860">
                  <c:v>42124.16666665973</c:v>
                </c:pt>
                <c:pt idx="2861">
                  <c:v>42124.208333326394</c:v>
                </c:pt>
                <c:pt idx="2862">
                  <c:v>42124.249999993059</c:v>
                </c:pt>
                <c:pt idx="2863">
                  <c:v>42124.291666659723</c:v>
                </c:pt>
                <c:pt idx="2864">
                  <c:v>42124.333333326387</c:v>
                </c:pt>
                <c:pt idx="2865">
                  <c:v>42124.374999993051</c:v>
                </c:pt>
                <c:pt idx="2866">
                  <c:v>42124.416666659716</c:v>
                </c:pt>
                <c:pt idx="2867">
                  <c:v>42124.45833332638</c:v>
                </c:pt>
                <c:pt idx="2868">
                  <c:v>42124.499999993044</c:v>
                </c:pt>
                <c:pt idx="2869">
                  <c:v>42124.541666659708</c:v>
                </c:pt>
                <c:pt idx="2870">
                  <c:v>42124.583333326373</c:v>
                </c:pt>
                <c:pt idx="2871">
                  <c:v>42124.624999993037</c:v>
                </c:pt>
                <c:pt idx="2872">
                  <c:v>42124.666666659701</c:v>
                </c:pt>
                <c:pt idx="2873">
                  <c:v>42124.708333326365</c:v>
                </c:pt>
                <c:pt idx="2874">
                  <c:v>42124.74999999303</c:v>
                </c:pt>
                <c:pt idx="2875">
                  <c:v>42124.791666659694</c:v>
                </c:pt>
                <c:pt idx="2876">
                  <c:v>42124.833333326358</c:v>
                </c:pt>
                <c:pt idx="2877">
                  <c:v>42124.874999993022</c:v>
                </c:pt>
                <c:pt idx="2878">
                  <c:v>42124.916666659687</c:v>
                </c:pt>
                <c:pt idx="2879">
                  <c:v>42124.958333326351</c:v>
                </c:pt>
                <c:pt idx="2880">
                  <c:v>42124.999999993015</c:v>
                </c:pt>
                <c:pt idx="2881">
                  <c:v>42125.041666659679</c:v>
                </c:pt>
                <c:pt idx="2882">
                  <c:v>42125.083333326344</c:v>
                </c:pt>
                <c:pt idx="2883">
                  <c:v>42125.124999993008</c:v>
                </c:pt>
                <c:pt idx="2884">
                  <c:v>42125.166666659672</c:v>
                </c:pt>
                <c:pt idx="2885">
                  <c:v>42125.208333326336</c:v>
                </c:pt>
                <c:pt idx="2886">
                  <c:v>42125.249999993001</c:v>
                </c:pt>
                <c:pt idx="2887">
                  <c:v>42125.291666659665</c:v>
                </c:pt>
                <c:pt idx="2888">
                  <c:v>42125.333333326329</c:v>
                </c:pt>
                <c:pt idx="2889">
                  <c:v>42125.374999992993</c:v>
                </c:pt>
                <c:pt idx="2890">
                  <c:v>42125.416666659657</c:v>
                </c:pt>
                <c:pt idx="2891">
                  <c:v>42125.458333326322</c:v>
                </c:pt>
                <c:pt idx="2892">
                  <c:v>42125.499999992986</c:v>
                </c:pt>
                <c:pt idx="2893">
                  <c:v>42125.54166665965</c:v>
                </c:pt>
                <c:pt idx="2894">
                  <c:v>42125.583333326314</c:v>
                </c:pt>
                <c:pt idx="2895">
                  <c:v>42125.624999992979</c:v>
                </c:pt>
                <c:pt idx="2896">
                  <c:v>42125.666666659643</c:v>
                </c:pt>
                <c:pt idx="2897">
                  <c:v>42125.708333326307</c:v>
                </c:pt>
                <c:pt idx="2898">
                  <c:v>42125.749999992971</c:v>
                </c:pt>
                <c:pt idx="2899">
                  <c:v>42125.791666659636</c:v>
                </c:pt>
                <c:pt idx="2900">
                  <c:v>42125.8333333263</c:v>
                </c:pt>
                <c:pt idx="2901">
                  <c:v>42125.874999992964</c:v>
                </c:pt>
                <c:pt idx="2902">
                  <c:v>42125.916666659628</c:v>
                </c:pt>
                <c:pt idx="2903">
                  <c:v>42125.958333326293</c:v>
                </c:pt>
                <c:pt idx="2904">
                  <c:v>42125.999999992957</c:v>
                </c:pt>
                <c:pt idx="2905">
                  <c:v>42126.041666659621</c:v>
                </c:pt>
                <c:pt idx="2906">
                  <c:v>42126.083333326285</c:v>
                </c:pt>
                <c:pt idx="2907">
                  <c:v>42126.12499999295</c:v>
                </c:pt>
                <c:pt idx="2908">
                  <c:v>42126.166666659614</c:v>
                </c:pt>
                <c:pt idx="2909">
                  <c:v>42126.208333326278</c:v>
                </c:pt>
                <c:pt idx="2910">
                  <c:v>42126.249999992942</c:v>
                </c:pt>
                <c:pt idx="2911">
                  <c:v>42126.291666659607</c:v>
                </c:pt>
                <c:pt idx="2912">
                  <c:v>42126.333333326271</c:v>
                </c:pt>
                <c:pt idx="2913">
                  <c:v>42126.374999992935</c:v>
                </c:pt>
                <c:pt idx="2914">
                  <c:v>42126.416666659599</c:v>
                </c:pt>
                <c:pt idx="2915">
                  <c:v>42126.458333326264</c:v>
                </c:pt>
                <c:pt idx="2916">
                  <c:v>42126.499999992928</c:v>
                </c:pt>
                <c:pt idx="2917">
                  <c:v>42126.541666659592</c:v>
                </c:pt>
                <c:pt idx="2918">
                  <c:v>42126.583333326256</c:v>
                </c:pt>
                <c:pt idx="2919">
                  <c:v>42126.62499999292</c:v>
                </c:pt>
                <c:pt idx="2920">
                  <c:v>42126.666666659585</c:v>
                </c:pt>
                <c:pt idx="2921">
                  <c:v>42126.708333326249</c:v>
                </c:pt>
                <c:pt idx="2922">
                  <c:v>42126.749999992913</c:v>
                </c:pt>
                <c:pt idx="2923">
                  <c:v>42126.791666659577</c:v>
                </c:pt>
                <c:pt idx="2924">
                  <c:v>42126.833333326242</c:v>
                </c:pt>
                <c:pt idx="2925">
                  <c:v>42126.874999992906</c:v>
                </c:pt>
                <c:pt idx="2926">
                  <c:v>42126.91666665957</c:v>
                </c:pt>
                <c:pt idx="2927">
                  <c:v>42126.958333326234</c:v>
                </c:pt>
                <c:pt idx="2928">
                  <c:v>42126.999999992899</c:v>
                </c:pt>
                <c:pt idx="2929">
                  <c:v>42127.041666659563</c:v>
                </c:pt>
                <c:pt idx="2930">
                  <c:v>42127.083333326227</c:v>
                </c:pt>
                <c:pt idx="2931">
                  <c:v>42127.124999992891</c:v>
                </c:pt>
                <c:pt idx="2932">
                  <c:v>42127.166666659556</c:v>
                </c:pt>
                <c:pt idx="2933">
                  <c:v>42127.20833332622</c:v>
                </c:pt>
                <c:pt idx="2934">
                  <c:v>42127.249999992884</c:v>
                </c:pt>
                <c:pt idx="2935">
                  <c:v>42127.291666659548</c:v>
                </c:pt>
                <c:pt idx="2936">
                  <c:v>42127.333333326213</c:v>
                </c:pt>
                <c:pt idx="2937">
                  <c:v>42127.374999992877</c:v>
                </c:pt>
                <c:pt idx="2938">
                  <c:v>42127.416666659541</c:v>
                </c:pt>
                <c:pt idx="2939">
                  <c:v>42127.458333326205</c:v>
                </c:pt>
                <c:pt idx="2940">
                  <c:v>42127.49999999287</c:v>
                </c:pt>
                <c:pt idx="2941">
                  <c:v>42127.541666659534</c:v>
                </c:pt>
                <c:pt idx="2942">
                  <c:v>42127.583333326198</c:v>
                </c:pt>
                <c:pt idx="2943">
                  <c:v>42127.624999992862</c:v>
                </c:pt>
                <c:pt idx="2944">
                  <c:v>42127.666666659527</c:v>
                </c:pt>
                <c:pt idx="2945">
                  <c:v>42127.708333326191</c:v>
                </c:pt>
                <c:pt idx="2946">
                  <c:v>42127.749999992855</c:v>
                </c:pt>
                <c:pt idx="2947">
                  <c:v>42127.791666659519</c:v>
                </c:pt>
                <c:pt idx="2948">
                  <c:v>42127.833333326183</c:v>
                </c:pt>
                <c:pt idx="2949">
                  <c:v>42127.874999992848</c:v>
                </c:pt>
                <c:pt idx="2950">
                  <c:v>42127.916666659512</c:v>
                </c:pt>
                <c:pt idx="2951">
                  <c:v>42127.958333326176</c:v>
                </c:pt>
                <c:pt idx="2952">
                  <c:v>42127.99999999284</c:v>
                </c:pt>
                <c:pt idx="2953">
                  <c:v>42128.041666659505</c:v>
                </c:pt>
                <c:pt idx="2954">
                  <c:v>42128.083333326169</c:v>
                </c:pt>
                <c:pt idx="2955">
                  <c:v>42128.124999992833</c:v>
                </c:pt>
                <c:pt idx="2956">
                  <c:v>42128.166666659497</c:v>
                </c:pt>
                <c:pt idx="2957">
                  <c:v>42128.208333326162</c:v>
                </c:pt>
                <c:pt idx="2958">
                  <c:v>42128.249999992826</c:v>
                </c:pt>
                <c:pt idx="2959">
                  <c:v>42128.29166665949</c:v>
                </c:pt>
                <c:pt idx="2960">
                  <c:v>42128.333333326154</c:v>
                </c:pt>
                <c:pt idx="2961">
                  <c:v>42128.374999992819</c:v>
                </c:pt>
                <c:pt idx="2962">
                  <c:v>42128.416666659483</c:v>
                </c:pt>
                <c:pt idx="2963">
                  <c:v>42128.458333326147</c:v>
                </c:pt>
                <c:pt idx="2964">
                  <c:v>42128.499999992811</c:v>
                </c:pt>
                <c:pt idx="2965">
                  <c:v>42128.541666659476</c:v>
                </c:pt>
                <c:pt idx="2966">
                  <c:v>42128.58333332614</c:v>
                </c:pt>
                <c:pt idx="2967">
                  <c:v>42128.624999992804</c:v>
                </c:pt>
                <c:pt idx="2968">
                  <c:v>42128.666666659468</c:v>
                </c:pt>
                <c:pt idx="2969">
                  <c:v>42128.708333326133</c:v>
                </c:pt>
                <c:pt idx="2970">
                  <c:v>42128.749999992797</c:v>
                </c:pt>
                <c:pt idx="2971">
                  <c:v>42128.791666659461</c:v>
                </c:pt>
                <c:pt idx="2972">
                  <c:v>42128.833333326125</c:v>
                </c:pt>
                <c:pt idx="2973">
                  <c:v>42128.87499999279</c:v>
                </c:pt>
                <c:pt idx="2974">
                  <c:v>42128.916666659454</c:v>
                </c:pt>
                <c:pt idx="2975">
                  <c:v>42128.958333326118</c:v>
                </c:pt>
                <c:pt idx="2976">
                  <c:v>42128.999999992782</c:v>
                </c:pt>
                <c:pt idx="2977">
                  <c:v>42129.041666659446</c:v>
                </c:pt>
                <c:pt idx="2978">
                  <c:v>42129.083333326111</c:v>
                </c:pt>
                <c:pt idx="2979">
                  <c:v>42129.124999992775</c:v>
                </c:pt>
                <c:pt idx="2980">
                  <c:v>42129.166666659439</c:v>
                </c:pt>
                <c:pt idx="2981">
                  <c:v>42129.208333326103</c:v>
                </c:pt>
                <c:pt idx="2982">
                  <c:v>42129.249999992768</c:v>
                </c:pt>
                <c:pt idx="2983">
                  <c:v>42129.291666659432</c:v>
                </c:pt>
                <c:pt idx="2984">
                  <c:v>42129.333333326096</c:v>
                </c:pt>
                <c:pt idx="2985">
                  <c:v>42129.37499999276</c:v>
                </c:pt>
                <c:pt idx="2986">
                  <c:v>42129.416666659425</c:v>
                </c:pt>
                <c:pt idx="2987">
                  <c:v>42129.458333326089</c:v>
                </c:pt>
                <c:pt idx="2988">
                  <c:v>42129.499999992753</c:v>
                </c:pt>
                <c:pt idx="2989">
                  <c:v>42129.541666659417</c:v>
                </c:pt>
                <c:pt idx="2990">
                  <c:v>42129.583333326082</c:v>
                </c:pt>
                <c:pt idx="2991">
                  <c:v>42129.624999992746</c:v>
                </c:pt>
                <c:pt idx="2992">
                  <c:v>42129.66666665941</c:v>
                </c:pt>
                <c:pt idx="2993">
                  <c:v>42129.708333326074</c:v>
                </c:pt>
                <c:pt idx="2994">
                  <c:v>42129.749999992739</c:v>
                </c:pt>
                <c:pt idx="2995">
                  <c:v>42129.791666659403</c:v>
                </c:pt>
                <c:pt idx="2996">
                  <c:v>42129.833333326067</c:v>
                </c:pt>
                <c:pt idx="2997">
                  <c:v>42129.874999992731</c:v>
                </c:pt>
                <c:pt idx="2998">
                  <c:v>42129.916666659396</c:v>
                </c:pt>
                <c:pt idx="2999">
                  <c:v>42129.95833332606</c:v>
                </c:pt>
                <c:pt idx="3000">
                  <c:v>42129.999999992724</c:v>
                </c:pt>
                <c:pt idx="3001">
                  <c:v>42130.041666659388</c:v>
                </c:pt>
                <c:pt idx="3002">
                  <c:v>42130.083333326053</c:v>
                </c:pt>
                <c:pt idx="3003">
                  <c:v>42130.124999992717</c:v>
                </c:pt>
                <c:pt idx="3004">
                  <c:v>42130.166666659381</c:v>
                </c:pt>
                <c:pt idx="3005">
                  <c:v>42130.208333326045</c:v>
                </c:pt>
                <c:pt idx="3006">
                  <c:v>42130.249999992709</c:v>
                </c:pt>
                <c:pt idx="3007">
                  <c:v>42130.291666659374</c:v>
                </c:pt>
                <c:pt idx="3008">
                  <c:v>42130.333333326038</c:v>
                </c:pt>
                <c:pt idx="3009">
                  <c:v>42130.374999992702</c:v>
                </c:pt>
                <c:pt idx="3010">
                  <c:v>42130.416666659366</c:v>
                </c:pt>
                <c:pt idx="3011">
                  <c:v>42130.458333326031</c:v>
                </c:pt>
                <c:pt idx="3012">
                  <c:v>42130.499999992695</c:v>
                </c:pt>
                <c:pt idx="3013">
                  <c:v>42130.541666659359</c:v>
                </c:pt>
                <c:pt idx="3014">
                  <c:v>42130.583333326023</c:v>
                </c:pt>
                <c:pt idx="3015">
                  <c:v>42130.624999992688</c:v>
                </c:pt>
                <c:pt idx="3016">
                  <c:v>42130.666666659352</c:v>
                </c:pt>
                <c:pt idx="3017">
                  <c:v>42130.708333326016</c:v>
                </c:pt>
                <c:pt idx="3018">
                  <c:v>42130.74999999268</c:v>
                </c:pt>
                <c:pt idx="3019">
                  <c:v>42130.791666659345</c:v>
                </c:pt>
                <c:pt idx="3020">
                  <c:v>42130.833333326009</c:v>
                </c:pt>
                <c:pt idx="3021">
                  <c:v>42130.874999992673</c:v>
                </c:pt>
                <c:pt idx="3022">
                  <c:v>42130.916666659337</c:v>
                </c:pt>
                <c:pt idx="3023">
                  <c:v>42130.958333326002</c:v>
                </c:pt>
                <c:pt idx="3024">
                  <c:v>42130.999999992666</c:v>
                </c:pt>
                <c:pt idx="3025">
                  <c:v>42131.04166665933</c:v>
                </c:pt>
                <c:pt idx="3026">
                  <c:v>42131.083333325994</c:v>
                </c:pt>
                <c:pt idx="3027">
                  <c:v>42131.124999992659</c:v>
                </c:pt>
                <c:pt idx="3028">
                  <c:v>42131.166666659323</c:v>
                </c:pt>
                <c:pt idx="3029">
                  <c:v>42131.208333325987</c:v>
                </c:pt>
                <c:pt idx="3030">
                  <c:v>42131.249999992651</c:v>
                </c:pt>
                <c:pt idx="3031">
                  <c:v>42131.291666659316</c:v>
                </c:pt>
                <c:pt idx="3032">
                  <c:v>42131.33333332598</c:v>
                </c:pt>
                <c:pt idx="3033">
                  <c:v>42131.374999992644</c:v>
                </c:pt>
                <c:pt idx="3034">
                  <c:v>42131.416666659308</c:v>
                </c:pt>
                <c:pt idx="3035">
                  <c:v>42131.458333325972</c:v>
                </c:pt>
                <c:pt idx="3036">
                  <c:v>42131.499999992637</c:v>
                </c:pt>
                <c:pt idx="3037">
                  <c:v>42131.541666659301</c:v>
                </c:pt>
                <c:pt idx="3038">
                  <c:v>42131.583333325965</c:v>
                </c:pt>
                <c:pt idx="3039">
                  <c:v>42131.624999992629</c:v>
                </c:pt>
                <c:pt idx="3040">
                  <c:v>42131.666666659294</c:v>
                </c:pt>
                <c:pt idx="3041">
                  <c:v>42131.708333325958</c:v>
                </c:pt>
                <c:pt idx="3042">
                  <c:v>42131.749999992622</c:v>
                </c:pt>
                <c:pt idx="3043">
                  <c:v>42131.791666659286</c:v>
                </c:pt>
                <c:pt idx="3044">
                  <c:v>42131.833333325951</c:v>
                </c:pt>
                <c:pt idx="3045">
                  <c:v>42131.874999992615</c:v>
                </c:pt>
                <c:pt idx="3046">
                  <c:v>42131.916666659279</c:v>
                </c:pt>
                <c:pt idx="3047">
                  <c:v>42131.958333325943</c:v>
                </c:pt>
                <c:pt idx="3048">
                  <c:v>42131.999999992608</c:v>
                </c:pt>
                <c:pt idx="3049">
                  <c:v>42132.041666659272</c:v>
                </c:pt>
                <c:pt idx="3050">
                  <c:v>42132.083333325936</c:v>
                </c:pt>
                <c:pt idx="3051">
                  <c:v>42132.1249999926</c:v>
                </c:pt>
                <c:pt idx="3052">
                  <c:v>42132.166666659265</c:v>
                </c:pt>
                <c:pt idx="3053">
                  <c:v>42132.208333325929</c:v>
                </c:pt>
                <c:pt idx="3054">
                  <c:v>42132.249999992593</c:v>
                </c:pt>
                <c:pt idx="3055">
                  <c:v>42132.291666659257</c:v>
                </c:pt>
                <c:pt idx="3056">
                  <c:v>42132.333333325922</c:v>
                </c:pt>
                <c:pt idx="3057">
                  <c:v>42132.374999992586</c:v>
                </c:pt>
                <c:pt idx="3058">
                  <c:v>42132.41666665925</c:v>
                </c:pt>
                <c:pt idx="3059">
                  <c:v>42132.458333325914</c:v>
                </c:pt>
                <c:pt idx="3060">
                  <c:v>42132.499999992579</c:v>
                </c:pt>
                <c:pt idx="3061">
                  <c:v>42132.541666659243</c:v>
                </c:pt>
                <c:pt idx="3062">
                  <c:v>42132.583333325907</c:v>
                </c:pt>
                <c:pt idx="3063">
                  <c:v>42132.624999992571</c:v>
                </c:pt>
                <c:pt idx="3064">
                  <c:v>42132.666666659235</c:v>
                </c:pt>
                <c:pt idx="3065">
                  <c:v>42132.7083333259</c:v>
                </c:pt>
                <c:pt idx="3066">
                  <c:v>42132.749999992564</c:v>
                </c:pt>
                <c:pt idx="3067">
                  <c:v>42132.791666659228</c:v>
                </c:pt>
                <c:pt idx="3068">
                  <c:v>42132.833333325892</c:v>
                </c:pt>
                <c:pt idx="3069">
                  <c:v>42132.874999992557</c:v>
                </c:pt>
                <c:pt idx="3070">
                  <c:v>42132.916666659221</c:v>
                </c:pt>
                <c:pt idx="3071">
                  <c:v>42132.958333325885</c:v>
                </c:pt>
                <c:pt idx="3072">
                  <c:v>42132.999999992549</c:v>
                </c:pt>
                <c:pt idx="3073">
                  <c:v>42133.041666659214</c:v>
                </c:pt>
                <c:pt idx="3074">
                  <c:v>42133.083333325878</c:v>
                </c:pt>
                <c:pt idx="3075">
                  <c:v>42133.124999992542</c:v>
                </c:pt>
                <c:pt idx="3076">
                  <c:v>42133.166666659206</c:v>
                </c:pt>
                <c:pt idx="3077">
                  <c:v>42133.208333325871</c:v>
                </c:pt>
                <c:pt idx="3078">
                  <c:v>42133.249999992535</c:v>
                </c:pt>
                <c:pt idx="3079">
                  <c:v>42133.291666659199</c:v>
                </c:pt>
                <c:pt idx="3080">
                  <c:v>42133.333333325863</c:v>
                </c:pt>
                <c:pt idx="3081">
                  <c:v>42133.374999992528</c:v>
                </c:pt>
                <c:pt idx="3082">
                  <c:v>42133.416666659192</c:v>
                </c:pt>
                <c:pt idx="3083">
                  <c:v>42133.458333325856</c:v>
                </c:pt>
                <c:pt idx="3084">
                  <c:v>42133.49999999252</c:v>
                </c:pt>
                <c:pt idx="3085">
                  <c:v>42133.541666659185</c:v>
                </c:pt>
                <c:pt idx="3086">
                  <c:v>42133.583333325849</c:v>
                </c:pt>
                <c:pt idx="3087">
                  <c:v>42133.624999992513</c:v>
                </c:pt>
                <c:pt idx="3088">
                  <c:v>42133.666666659177</c:v>
                </c:pt>
                <c:pt idx="3089">
                  <c:v>42133.708333325842</c:v>
                </c:pt>
                <c:pt idx="3090">
                  <c:v>42133.749999992506</c:v>
                </c:pt>
                <c:pt idx="3091">
                  <c:v>42133.79166665917</c:v>
                </c:pt>
                <c:pt idx="3092">
                  <c:v>42133.833333325834</c:v>
                </c:pt>
                <c:pt idx="3093">
                  <c:v>42133.874999992498</c:v>
                </c:pt>
                <c:pt idx="3094">
                  <c:v>42133.916666659163</c:v>
                </c:pt>
                <c:pt idx="3095">
                  <c:v>42133.958333325827</c:v>
                </c:pt>
                <c:pt idx="3096">
                  <c:v>42133.999999992491</c:v>
                </c:pt>
                <c:pt idx="3097">
                  <c:v>42134.041666659155</c:v>
                </c:pt>
                <c:pt idx="3098">
                  <c:v>42134.08333332582</c:v>
                </c:pt>
                <c:pt idx="3099">
                  <c:v>42134.124999992484</c:v>
                </c:pt>
                <c:pt idx="3100">
                  <c:v>42134.166666659148</c:v>
                </c:pt>
                <c:pt idx="3101">
                  <c:v>42134.208333325812</c:v>
                </c:pt>
                <c:pt idx="3102">
                  <c:v>42134.249999992477</c:v>
                </c:pt>
                <c:pt idx="3103">
                  <c:v>42134.291666659141</c:v>
                </c:pt>
                <c:pt idx="3104">
                  <c:v>42134.333333325805</c:v>
                </c:pt>
                <c:pt idx="3105">
                  <c:v>42134.374999992469</c:v>
                </c:pt>
                <c:pt idx="3106">
                  <c:v>42134.416666659134</c:v>
                </c:pt>
                <c:pt idx="3107">
                  <c:v>42134.458333325798</c:v>
                </c:pt>
                <c:pt idx="3108">
                  <c:v>42134.499999992462</c:v>
                </c:pt>
                <c:pt idx="3109">
                  <c:v>42134.541666659126</c:v>
                </c:pt>
                <c:pt idx="3110">
                  <c:v>42134.583333325791</c:v>
                </c:pt>
                <c:pt idx="3111">
                  <c:v>42134.624999992455</c:v>
                </c:pt>
                <c:pt idx="3112">
                  <c:v>42134.666666659119</c:v>
                </c:pt>
                <c:pt idx="3113">
                  <c:v>42134.708333325783</c:v>
                </c:pt>
                <c:pt idx="3114">
                  <c:v>42134.749999992448</c:v>
                </c:pt>
                <c:pt idx="3115">
                  <c:v>42134.791666659112</c:v>
                </c:pt>
                <c:pt idx="3116">
                  <c:v>42134.833333325776</c:v>
                </c:pt>
                <c:pt idx="3117">
                  <c:v>42134.87499999244</c:v>
                </c:pt>
                <c:pt idx="3118">
                  <c:v>42134.916666659105</c:v>
                </c:pt>
                <c:pt idx="3119">
                  <c:v>42134.958333325769</c:v>
                </c:pt>
                <c:pt idx="3120">
                  <c:v>42134.999999992433</c:v>
                </c:pt>
                <c:pt idx="3121">
                  <c:v>42135.041666659097</c:v>
                </c:pt>
                <c:pt idx="3122">
                  <c:v>42135.083333325761</c:v>
                </c:pt>
                <c:pt idx="3123">
                  <c:v>42135.124999992426</c:v>
                </c:pt>
                <c:pt idx="3124">
                  <c:v>42135.16666665909</c:v>
                </c:pt>
                <c:pt idx="3125">
                  <c:v>42135.208333325754</c:v>
                </c:pt>
                <c:pt idx="3126">
                  <c:v>42135.249999992418</c:v>
                </c:pt>
                <c:pt idx="3127">
                  <c:v>42135.291666659083</c:v>
                </c:pt>
                <c:pt idx="3128">
                  <c:v>42135.333333325747</c:v>
                </c:pt>
                <c:pt idx="3129">
                  <c:v>42135.374999992411</c:v>
                </c:pt>
                <c:pt idx="3130">
                  <c:v>42135.416666659075</c:v>
                </c:pt>
                <c:pt idx="3131">
                  <c:v>42135.45833332574</c:v>
                </c:pt>
                <c:pt idx="3132">
                  <c:v>42135.499999992404</c:v>
                </c:pt>
                <c:pt idx="3133">
                  <c:v>42135.541666659068</c:v>
                </c:pt>
                <c:pt idx="3134">
                  <c:v>42135.583333325732</c:v>
                </c:pt>
                <c:pt idx="3135">
                  <c:v>42135.624999992397</c:v>
                </c:pt>
                <c:pt idx="3136">
                  <c:v>42135.666666659061</c:v>
                </c:pt>
                <c:pt idx="3137">
                  <c:v>42135.708333325725</c:v>
                </c:pt>
                <c:pt idx="3138">
                  <c:v>42135.749999992389</c:v>
                </c:pt>
                <c:pt idx="3139">
                  <c:v>42135.791666659054</c:v>
                </c:pt>
                <c:pt idx="3140">
                  <c:v>42135.833333325718</c:v>
                </c:pt>
                <c:pt idx="3141">
                  <c:v>42135.874999992382</c:v>
                </c:pt>
                <c:pt idx="3142">
                  <c:v>42135.916666659046</c:v>
                </c:pt>
                <c:pt idx="3143">
                  <c:v>42135.958333325711</c:v>
                </c:pt>
                <c:pt idx="3144">
                  <c:v>42135.999999992375</c:v>
                </c:pt>
                <c:pt idx="3145">
                  <c:v>42136.041666659039</c:v>
                </c:pt>
                <c:pt idx="3146">
                  <c:v>42136.083333325703</c:v>
                </c:pt>
                <c:pt idx="3147">
                  <c:v>42136.124999992368</c:v>
                </c:pt>
                <c:pt idx="3148">
                  <c:v>42136.166666659032</c:v>
                </c:pt>
                <c:pt idx="3149">
                  <c:v>42136.208333325696</c:v>
                </c:pt>
                <c:pt idx="3150">
                  <c:v>42136.24999999236</c:v>
                </c:pt>
                <c:pt idx="3151">
                  <c:v>42136.291666659024</c:v>
                </c:pt>
                <c:pt idx="3152">
                  <c:v>42136.333333325689</c:v>
                </c:pt>
                <c:pt idx="3153">
                  <c:v>42136.374999992353</c:v>
                </c:pt>
                <c:pt idx="3154">
                  <c:v>42136.416666659017</c:v>
                </c:pt>
                <c:pt idx="3155">
                  <c:v>42136.458333325681</c:v>
                </c:pt>
                <c:pt idx="3156">
                  <c:v>42136.499999992346</c:v>
                </c:pt>
                <c:pt idx="3157">
                  <c:v>42136.54166665901</c:v>
                </c:pt>
                <c:pt idx="3158">
                  <c:v>42136.583333325674</c:v>
                </c:pt>
                <c:pt idx="3159">
                  <c:v>42136.624999992338</c:v>
                </c:pt>
                <c:pt idx="3160">
                  <c:v>42136.666666659003</c:v>
                </c:pt>
                <c:pt idx="3161">
                  <c:v>42136.708333325667</c:v>
                </c:pt>
                <c:pt idx="3162">
                  <c:v>42136.749999992331</c:v>
                </c:pt>
                <c:pt idx="3163">
                  <c:v>42136.791666658995</c:v>
                </c:pt>
                <c:pt idx="3164">
                  <c:v>42136.83333332566</c:v>
                </c:pt>
                <c:pt idx="3165">
                  <c:v>42136.874999992324</c:v>
                </c:pt>
                <c:pt idx="3166">
                  <c:v>42136.916666658988</c:v>
                </c:pt>
                <c:pt idx="3167">
                  <c:v>42136.958333325652</c:v>
                </c:pt>
                <c:pt idx="3168">
                  <c:v>42136.999999992317</c:v>
                </c:pt>
                <c:pt idx="3169">
                  <c:v>42137.041666658981</c:v>
                </c:pt>
                <c:pt idx="3170">
                  <c:v>42137.083333325645</c:v>
                </c:pt>
                <c:pt idx="3171">
                  <c:v>42137.124999992309</c:v>
                </c:pt>
                <c:pt idx="3172">
                  <c:v>42137.166666658974</c:v>
                </c:pt>
                <c:pt idx="3173">
                  <c:v>42137.208333325638</c:v>
                </c:pt>
                <c:pt idx="3174">
                  <c:v>42137.249999992302</c:v>
                </c:pt>
                <c:pt idx="3175">
                  <c:v>42137.291666658966</c:v>
                </c:pt>
                <c:pt idx="3176">
                  <c:v>42137.333333325631</c:v>
                </c:pt>
                <c:pt idx="3177">
                  <c:v>42137.374999992295</c:v>
                </c:pt>
                <c:pt idx="3178">
                  <c:v>42137.416666658959</c:v>
                </c:pt>
                <c:pt idx="3179">
                  <c:v>42137.458333325623</c:v>
                </c:pt>
                <c:pt idx="3180">
                  <c:v>42137.499999992287</c:v>
                </c:pt>
                <c:pt idx="3181">
                  <c:v>42137.541666658952</c:v>
                </c:pt>
                <c:pt idx="3182">
                  <c:v>42137.583333325616</c:v>
                </c:pt>
                <c:pt idx="3183">
                  <c:v>42137.62499999228</c:v>
                </c:pt>
                <c:pt idx="3184">
                  <c:v>42137.666666658944</c:v>
                </c:pt>
                <c:pt idx="3185">
                  <c:v>42137.708333325609</c:v>
                </c:pt>
                <c:pt idx="3186">
                  <c:v>42137.749999992273</c:v>
                </c:pt>
                <c:pt idx="3187">
                  <c:v>42137.791666658937</c:v>
                </c:pt>
                <c:pt idx="3188">
                  <c:v>42137.833333325601</c:v>
                </c:pt>
                <c:pt idx="3189">
                  <c:v>42137.874999992266</c:v>
                </c:pt>
                <c:pt idx="3190">
                  <c:v>42137.91666665893</c:v>
                </c:pt>
                <c:pt idx="3191">
                  <c:v>42137.958333325594</c:v>
                </c:pt>
                <c:pt idx="3192">
                  <c:v>42137.999999992258</c:v>
                </c:pt>
                <c:pt idx="3193">
                  <c:v>42138.041666658923</c:v>
                </c:pt>
                <c:pt idx="3194">
                  <c:v>42138.083333325587</c:v>
                </c:pt>
                <c:pt idx="3195">
                  <c:v>42138.124999992251</c:v>
                </c:pt>
                <c:pt idx="3196">
                  <c:v>42138.166666658915</c:v>
                </c:pt>
                <c:pt idx="3197">
                  <c:v>42138.20833332558</c:v>
                </c:pt>
                <c:pt idx="3198">
                  <c:v>42138.249999992244</c:v>
                </c:pt>
                <c:pt idx="3199">
                  <c:v>42138.291666658908</c:v>
                </c:pt>
                <c:pt idx="3200">
                  <c:v>42138.333333325572</c:v>
                </c:pt>
                <c:pt idx="3201">
                  <c:v>42138.374999992237</c:v>
                </c:pt>
                <c:pt idx="3202">
                  <c:v>42138.416666658901</c:v>
                </c:pt>
                <c:pt idx="3203">
                  <c:v>42138.458333325565</c:v>
                </c:pt>
                <c:pt idx="3204">
                  <c:v>42138.499999992229</c:v>
                </c:pt>
                <c:pt idx="3205">
                  <c:v>42138.541666658894</c:v>
                </c:pt>
                <c:pt idx="3206">
                  <c:v>42138.583333325558</c:v>
                </c:pt>
                <c:pt idx="3207">
                  <c:v>42138.624999992222</c:v>
                </c:pt>
                <c:pt idx="3208">
                  <c:v>42138.666666658886</c:v>
                </c:pt>
                <c:pt idx="3209">
                  <c:v>42138.70833332555</c:v>
                </c:pt>
                <c:pt idx="3210">
                  <c:v>42138.749999992215</c:v>
                </c:pt>
                <c:pt idx="3211">
                  <c:v>42138.791666658879</c:v>
                </c:pt>
                <c:pt idx="3212">
                  <c:v>42138.833333325543</c:v>
                </c:pt>
                <c:pt idx="3213">
                  <c:v>42138.874999992207</c:v>
                </c:pt>
                <c:pt idx="3214">
                  <c:v>42138.916666658872</c:v>
                </c:pt>
                <c:pt idx="3215">
                  <c:v>42138.958333325536</c:v>
                </c:pt>
                <c:pt idx="3216">
                  <c:v>42138.9999999922</c:v>
                </c:pt>
                <c:pt idx="3217">
                  <c:v>42139.041666658864</c:v>
                </c:pt>
                <c:pt idx="3218">
                  <c:v>42139.083333325529</c:v>
                </c:pt>
                <c:pt idx="3219">
                  <c:v>42139.124999992193</c:v>
                </c:pt>
                <c:pt idx="3220">
                  <c:v>42139.166666658857</c:v>
                </c:pt>
                <c:pt idx="3221">
                  <c:v>42139.208333325521</c:v>
                </c:pt>
                <c:pt idx="3222">
                  <c:v>42139.249999992186</c:v>
                </c:pt>
                <c:pt idx="3223">
                  <c:v>42139.29166665885</c:v>
                </c:pt>
                <c:pt idx="3224">
                  <c:v>42139.333333325514</c:v>
                </c:pt>
                <c:pt idx="3225">
                  <c:v>42139.374999992178</c:v>
                </c:pt>
                <c:pt idx="3226">
                  <c:v>42139.416666658843</c:v>
                </c:pt>
                <c:pt idx="3227">
                  <c:v>42139.458333325507</c:v>
                </c:pt>
                <c:pt idx="3228">
                  <c:v>42139.499999992171</c:v>
                </c:pt>
                <c:pt idx="3229">
                  <c:v>42139.541666658835</c:v>
                </c:pt>
                <c:pt idx="3230">
                  <c:v>42139.5833333255</c:v>
                </c:pt>
                <c:pt idx="3231">
                  <c:v>42139.624999992164</c:v>
                </c:pt>
                <c:pt idx="3232">
                  <c:v>42139.666666658828</c:v>
                </c:pt>
                <c:pt idx="3233">
                  <c:v>42139.708333325492</c:v>
                </c:pt>
                <c:pt idx="3234">
                  <c:v>42139.749999992157</c:v>
                </c:pt>
                <c:pt idx="3235">
                  <c:v>42139.791666658821</c:v>
                </c:pt>
                <c:pt idx="3236">
                  <c:v>42139.833333325485</c:v>
                </c:pt>
                <c:pt idx="3237">
                  <c:v>42139.874999992149</c:v>
                </c:pt>
                <c:pt idx="3238">
                  <c:v>42139.916666658813</c:v>
                </c:pt>
                <c:pt idx="3239">
                  <c:v>42139.958333325478</c:v>
                </c:pt>
                <c:pt idx="3240">
                  <c:v>42139.999999992142</c:v>
                </c:pt>
                <c:pt idx="3241">
                  <c:v>42140.041666658806</c:v>
                </c:pt>
                <c:pt idx="3242">
                  <c:v>42140.08333332547</c:v>
                </c:pt>
                <c:pt idx="3243">
                  <c:v>42140.124999992135</c:v>
                </c:pt>
                <c:pt idx="3244">
                  <c:v>42140.166666658799</c:v>
                </c:pt>
                <c:pt idx="3245">
                  <c:v>42140.208333325463</c:v>
                </c:pt>
                <c:pt idx="3246">
                  <c:v>42140.249999992127</c:v>
                </c:pt>
                <c:pt idx="3247">
                  <c:v>42140.291666658792</c:v>
                </c:pt>
                <c:pt idx="3248">
                  <c:v>42140.333333325456</c:v>
                </c:pt>
                <c:pt idx="3249">
                  <c:v>42140.37499999212</c:v>
                </c:pt>
                <c:pt idx="3250">
                  <c:v>42140.416666658784</c:v>
                </c:pt>
                <c:pt idx="3251">
                  <c:v>42140.458333325449</c:v>
                </c:pt>
                <c:pt idx="3252">
                  <c:v>42140.499999992113</c:v>
                </c:pt>
                <c:pt idx="3253">
                  <c:v>42140.541666658777</c:v>
                </c:pt>
                <c:pt idx="3254">
                  <c:v>42140.583333325441</c:v>
                </c:pt>
                <c:pt idx="3255">
                  <c:v>42140.624999992106</c:v>
                </c:pt>
                <c:pt idx="3256">
                  <c:v>42140.66666665877</c:v>
                </c:pt>
                <c:pt idx="3257">
                  <c:v>42140.708333325434</c:v>
                </c:pt>
                <c:pt idx="3258">
                  <c:v>42140.749999992098</c:v>
                </c:pt>
                <c:pt idx="3259">
                  <c:v>42140.791666658763</c:v>
                </c:pt>
                <c:pt idx="3260">
                  <c:v>42140.833333325427</c:v>
                </c:pt>
                <c:pt idx="3261">
                  <c:v>42140.874999992091</c:v>
                </c:pt>
                <c:pt idx="3262">
                  <c:v>42140.916666658755</c:v>
                </c:pt>
                <c:pt idx="3263">
                  <c:v>42140.95833332542</c:v>
                </c:pt>
                <c:pt idx="3264">
                  <c:v>42140.999999992084</c:v>
                </c:pt>
                <c:pt idx="3265">
                  <c:v>42141.041666658748</c:v>
                </c:pt>
                <c:pt idx="3266">
                  <c:v>42141.083333325412</c:v>
                </c:pt>
                <c:pt idx="3267">
                  <c:v>42141.124999992076</c:v>
                </c:pt>
                <c:pt idx="3268">
                  <c:v>42141.166666658741</c:v>
                </c:pt>
                <c:pt idx="3269">
                  <c:v>42141.208333325405</c:v>
                </c:pt>
                <c:pt idx="3270">
                  <c:v>42141.249999992069</c:v>
                </c:pt>
                <c:pt idx="3271">
                  <c:v>42141.291666658733</c:v>
                </c:pt>
                <c:pt idx="3272">
                  <c:v>42141.333333325398</c:v>
                </c:pt>
                <c:pt idx="3273">
                  <c:v>42141.374999992062</c:v>
                </c:pt>
                <c:pt idx="3274">
                  <c:v>42141.416666658726</c:v>
                </c:pt>
                <c:pt idx="3275">
                  <c:v>42141.45833332539</c:v>
                </c:pt>
                <c:pt idx="3276">
                  <c:v>42141.499999992055</c:v>
                </c:pt>
                <c:pt idx="3277">
                  <c:v>42141.541666658719</c:v>
                </c:pt>
                <c:pt idx="3278">
                  <c:v>42141.583333325383</c:v>
                </c:pt>
                <c:pt idx="3279">
                  <c:v>42141.624999992047</c:v>
                </c:pt>
                <c:pt idx="3280">
                  <c:v>42141.666666658712</c:v>
                </c:pt>
                <c:pt idx="3281">
                  <c:v>42141.708333325376</c:v>
                </c:pt>
                <c:pt idx="3282">
                  <c:v>42141.74999999204</c:v>
                </c:pt>
                <c:pt idx="3283">
                  <c:v>42141.791666658704</c:v>
                </c:pt>
                <c:pt idx="3284">
                  <c:v>42141.833333325369</c:v>
                </c:pt>
                <c:pt idx="3285">
                  <c:v>42141.874999992033</c:v>
                </c:pt>
                <c:pt idx="3286">
                  <c:v>42141.916666658697</c:v>
                </c:pt>
                <c:pt idx="3287">
                  <c:v>42141.958333325361</c:v>
                </c:pt>
                <c:pt idx="3288">
                  <c:v>42141.999999992026</c:v>
                </c:pt>
                <c:pt idx="3289">
                  <c:v>42142.04166665869</c:v>
                </c:pt>
                <c:pt idx="3290">
                  <c:v>42142.083333325354</c:v>
                </c:pt>
                <c:pt idx="3291">
                  <c:v>42142.124999992018</c:v>
                </c:pt>
                <c:pt idx="3292">
                  <c:v>42142.166666658683</c:v>
                </c:pt>
                <c:pt idx="3293">
                  <c:v>42142.208333325347</c:v>
                </c:pt>
                <c:pt idx="3294">
                  <c:v>42142.249999992011</c:v>
                </c:pt>
                <c:pt idx="3295">
                  <c:v>42142.291666658675</c:v>
                </c:pt>
                <c:pt idx="3296">
                  <c:v>42142.333333325339</c:v>
                </c:pt>
                <c:pt idx="3297">
                  <c:v>42142.374999992004</c:v>
                </c:pt>
                <c:pt idx="3298">
                  <c:v>42142.416666658668</c:v>
                </c:pt>
                <c:pt idx="3299">
                  <c:v>42142.458333325332</c:v>
                </c:pt>
                <c:pt idx="3300">
                  <c:v>42142.499999991996</c:v>
                </c:pt>
                <c:pt idx="3301">
                  <c:v>42142.541666658661</c:v>
                </c:pt>
                <c:pt idx="3302">
                  <c:v>42142.583333325325</c:v>
                </c:pt>
                <c:pt idx="3303">
                  <c:v>42142.624999991989</c:v>
                </c:pt>
                <c:pt idx="3304">
                  <c:v>42142.666666658653</c:v>
                </c:pt>
                <c:pt idx="3305">
                  <c:v>42142.708333325318</c:v>
                </c:pt>
                <c:pt idx="3306">
                  <c:v>42142.749999991982</c:v>
                </c:pt>
                <c:pt idx="3307">
                  <c:v>42142.791666658646</c:v>
                </c:pt>
                <c:pt idx="3308">
                  <c:v>42142.83333332531</c:v>
                </c:pt>
                <c:pt idx="3309">
                  <c:v>42142.874999991975</c:v>
                </c:pt>
                <c:pt idx="3310">
                  <c:v>42142.916666658639</c:v>
                </c:pt>
                <c:pt idx="3311">
                  <c:v>42142.958333325303</c:v>
                </c:pt>
                <c:pt idx="3312">
                  <c:v>42142.999999991967</c:v>
                </c:pt>
                <c:pt idx="3313">
                  <c:v>42143.041666658632</c:v>
                </c:pt>
                <c:pt idx="3314">
                  <c:v>42143.083333325296</c:v>
                </c:pt>
                <c:pt idx="3315">
                  <c:v>42143.12499999196</c:v>
                </c:pt>
                <c:pt idx="3316">
                  <c:v>42143.166666658624</c:v>
                </c:pt>
                <c:pt idx="3317">
                  <c:v>42143.208333325289</c:v>
                </c:pt>
                <c:pt idx="3318">
                  <c:v>42143.249999991953</c:v>
                </c:pt>
                <c:pt idx="3319">
                  <c:v>42143.291666658617</c:v>
                </c:pt>
                <c:pt idx="3320">
                  <c:v>42143.333333325281</c:v>
                </c:pt>
                <c:pt idx="3321">
                  <c:v>42143.374999991946</c:v>
                </c:pt>
                <c:pt idx="3322">
                  <c:v>42143.41666665861</c:v>
                </c:pt>
                <c:pt idx="3323">
                  <c:v>42143.458333325274</c:v>
                </c:pt>
                <c:pt idx="3324">
                  <c:v>42143.499999991938</c:v>
                </c:pt>
                <c:pt idx="3325">
                  <c:v>42143.541666658602</c:v>
                </c:pt>
                <c:pt idx="3326">
                  <c:v>42143.583333325267</c:v>
                </c:pt>
                <c:pt idx="3327">
                  <c:v>42143.624999991931</c:v>
                </c:pt>
                <c:pt idx="3328">
                  <c:v>42143.666666658595</c:v>
                </c:pt>
                <c:pt idx="3329">
                  <c:v>42143.708333325259</c:v>
                </c:pt>
                <c:pt idx="3330">
                  <c:v>42143.749999991924</c:v>
                </c:pt>
                <c:pt idx="3331">
                  <c:v>42143.791666658588</c:v>
                </c:pt>
                <c:pt idx="3332">
                  <c:v>42143.833333325252</c:v>
                </c:pt>
                <c:pt idx="3333">
                  <c:v>42143.874999991916</c:v>
                </c:pt>
                <c:pt idx="3334">
                  <c:v>42143.916666658581</c:v>
                </c:pt>
                <c:pt idx="3335">
                  <c:v>42143.958333325245</c:v>
                </c:pt>
                <c:pt idx="3336">
                  <c:v>42143.999999991909</c:v>
                </c:pt>
                <c:pt idx="3337">
                  <c:v>42144.041666658573</c:v>
                </c:pt>
                <c:pt idx="3338">
                  <c:v>42144.083333325238</c:v>
                </c:pt>
                <c:pt idx="3339">
                  <c:v>42144.124999991902</c:v>
                </c:pt>
                <c:pt idx="3340">
                  <c:v>42144.166666658566</c:v>
                </c:pt>
                <c:pt idx="3341">
                  <c:v>42144.20833332523</c:v>
                </c:pt>
                <c:pt idx="3342">
                  <c:v>42144.249999991895</c:v>
                </c:pt>
                <c:pt idx="3343">
                  <c:v>42144.291666658559</c:v>
                </c:pt>
                <c:pt idx="3344">
                  <c:v>42144.333333325223</c:v>
                </c:pt>
                <c:pt idx="3345">
                  <c:v>42144.374999991887</c:v>
                </c:pt>
                <c:pt idx="3346">
                  <c:v>42144.416666658552</c:v>
                </c:pt>
                <c:pt idx="3347">
                  <c:v>42144.458333325216</c:v>
                </c:pt>
                <c:pt idx="3348">
                  <c:v>42144.49999999188</c:v>
                </c:pt>
                <c:pt idx="3349">
                  <c:v>42144.541666658544</c:v>
                </c:pt>
                <c:pt idx="3350">
                  <c:v>42144.583333325209</c:v>
                </c:pt>
                <c:pt idx="3351">
                  <c:v>42144.624999991873</c:v>
                </c:pt>
                <c:pt idx="3352">
                  <c:v>42144.666666658537</c:v>
                </c:pt>
                <c:pt idx="3353">
                  <c:v>42144.708333325201</c:v>
                </c:pt>
                <c:pt idx="3354">
                  <c:v>42144.749999991865</c:v>
                </c:pt>
                <c:pt idx="3355">
                  <c:v>42144.79166665853</c:v>
                </c:pt>
                <c:pt idx="3356">
                  <c:v>42144.833333325194</c:v>
                </c:pt>
                <c:pt idx="3357">
                  <c:v>42144.874999991858</c:v>
                </c:pt>
                <c:pt idx="3358">
                  <c:v>42144.916666658522</c:v>
                </c:pt>
                <c:pt idx="3359">
                  <c:v>42144.958333325187</c:v>
                </c:pt>
                <c:pt idx="3360">
                  <c:v>42144.999999991851</c:v>
                </c:pt>
                <c:pt idx="3361">
                  <c:v>42145.041666658515</c:v>
                </c:pt>
                <c:pt idx="3362">
                  <c:v>42145.083333325179</c:v>
                </c:pt>
                <c:pt idx="3363">
                  <c:v>42145.124999991844</c:v>
                </c:pt>
                <c:pt idx="3364">
                  <c:v>42145.166666658508</c:v>
                </c:pt>
                <c:pt idx="3365">
                  <c:v>42145.208333325172</c:v>
                </c:pt>
                <c:pt idx="3366">
                  <c:v>42145.249999991836</c:v>
                </c:pt>
                <c:pt idx="3367">
                  <c:v>42145.291666658501</c:v>
                </c:pt>
                <c:pt idx="3368">
                  <c:v>42145.333333325165</c:v>
                </c:pt>
                <c:pt idx="3369">
                  <c:v>42145.374999991829</c:v>
                </c:pt>
                <c:pt idx="3370">
                  <c:v>42145.416666658493</c:v>
                </c:pt>
                <c:pt idx="3371">
                  <c:v>42145.458333325158</c:v>
                </c:pt>
                <c:pt idx="3372">
                  <c:v>42145.499999991822</c:v>
                </c:pt>
                <c:pt idx="3373">
                  <c:v>42145.541666658486</c:v>
                </c:pt>
                <c:pt idx="3374">
                  <c:v>42145.58333332515</c:v>
                </c:pt>
                <c:pt idx="3375">
                  <c:v>42145.624999991815</c:v>
                </c:pt>
                <c:pt idx="3376">
                  <c:v>42145.666666658479</c:v>
                </c:pt>
                <c:pt idx="3377">
                  <c:v>42145.708333325143</c:v>
                </c:pt>
                <c:pt idx="3378">
                  <c:v>42145.749999991807</c:v>
                </c:pt>
                <c:pt idx="3379">
                  <c:v>42145.791666658472</c:v>
                </c:pt>
                <c:pt idx="3380">
                  <c:v>42145.833333325136</c:v>
                </c:pt>
                <c:pt idx="3381">
                  <c:v>42145.8749999918</c:v>
                </c:pt>
                <c:pt idx="3382">
                  <c:v>42145.916666658464</c:v>
                </c:pt>
                <c:pt idx="3383">
                  <c:v>42145.958333325128</c:v>
                </c:pt>
                <c:pt idx="3384">
                  <c:v>42145.999999991793</c:v>
                </c:pt>
                <c:pt idx="3385">
                  <c:v>42146.041666658457</c:v>
                </c:pt>
                <c:pt idx="3386">
                  <c:v>42146.083333325121</c:v>
                </c:pt>
                <c:pt idx="3387">
                  <c:v>42146.124999991785</c:v>
                </c:pt>
                <c:pt idx="3388">
                  <c:v>42146.16666665845</c:v>
                </c:pt>
                <c:pt idx="3389">
                  <c:v>42146.208333325114</c:v>
                </c:pt>
                <c:pt idx="3390">
                  <c:v>42146.249999991778</c:v>
                </c:pt>
                <c:pt idx="3391">
                  <c:v>42146.291666658442</c:v>
                </c:pt>
                <c:pt idx="3392">
                  <c:v>42146.333333325107</c:v>
                </c:pt>
                <c:pt idx="3393">
                  <c:v>42146.374999991771</c:v>
                </c:pt>
                <c:pt idx="3394">
                  <c:v>42146.416666658435</c:v>
                </c:pt>
                <c:pt idx="3395">
                  <c:v>42146.458333325099</c:v>
                </c:pt>
                <c:pt idx="3396">
                  <c:v>42146.499999991764</c:v>
                </c:pt>
                <c:pt idx="3397">
                  <c:v>42146.541666658428</c:v>
                </c:pt>
                <c:pt idx="3398">
                  <c:v>42146.583333325092</c:v>
                </c:pt>
                <c:pt idx="3399">
                  <c:v>42146.624999991756</c:v>
                </c:pt>
                <c:pt idx="3400">
                  <c:v>42146.666666658421</c:v>
                </c:pt>
                <c:pt idx="3401">
                  <c:v>42146.708333325085</c:v>
                </c:pt>
                <c:pt idx="3402">
                  <c:v>42146.749999991749</c:v>
                </c:pt>
                <c:pt idx="3403">
                  <c:v>42146.791666658413</c:v>
                </c:pt>
                <c:pt idx="3404">
                  <c:v>42146.833333325078</c:v>
                </c:pt>
                <c:pt idx="3405">
                  <c:v>42146.874999991742</c:v>
                </c:pt>
                <c:pt idx="3406">
                  <c:v>42146.916666658406</c:v>
                </c:pt>
                <c:pt idx="3407">
                  <c:v>42146.95833332507</c:v>
                </c:pt>
                <c:pt idx="3408">
                  <c:v>42146.999999991735</c:v>
                </c:pt>
                <c:pt idx="3409">
                  <c:v>42147.041666658399</c:v>
                </c:pt>
                <c:pt idx="3410">
                  <c:v>42147.083333325063</c:v>
                </c:pt>
                <c:pt idx="3411">
                  <c:v>42147.124999991727</c:v>
                </c:pt>
                <c:pt idx="3412">
                  <c:v>42147.166666658391</c:v>
                </c:pt>
                <c:pt idx="3413">
                  <c:v>42147.208333325056</c:v>
                </c:pt>
                <c:pt idx="3414">
                  <c:v>42147.24999999172</c:v>
                </c:pt>
                <c:pt idx="3415">
                  <c:v>42147.291666658384</c:v>
                </c:pt>
                <c:pt idx="3416">
                  <c:v>42147.333333325048</c:v>
                </c:pt>
                <c:pt idx="3417">
                  <c:v>42147.374999991713</c:v>
                </c:pt>
                <c:pt idx="3418">
                  <c:v>42147.416666658377</c:v>
                </c:pt>
                <c:pt idx="3419">
                  <c:v>42147.458333325041</c:v>
                </c:pt>
                <c:pt idx="3420">
                  <c:v>42147.499999991705</c:v>
                </c:pt>
                <c:pt idx="3421">
                  <c:v>42147.54166665837</c:v>
                </c:pt>
                <c:pt idx="3422">
                  <c:v>42147.583333325034</c:v>
                </c:pt>
                <c:pt idx="3423">
                  <c:v>42147.624999991698</c:v>
                </c:pt>
                <c:pt idx="3424">
                  <c:v>42147.666666658362</c:v>
                </c:pt>
                <c:pt idx="3425">
                  <c:v>42147.708333325027</c:v>
                </c:pt>
                <c:pt idx="3426">
                  <c:v>42147.749999991691</c:v>
                </c:pt>
                <c:pt idx="3427">
                  <c:v>42147.791666658355</c:v>
                </c:pt>
                <c:pt idx="3428">
                  <c:v>42147.833333325019</c:v>
                </c:pt>
                <c:pt idx="3429">
                  <c:v>42147.874999991684</c:v>
                </c:pt>
                <c:pt idx="3430">
                  <c:v>42147.916666658348</c:v>
                </c:pt>
                <c:pt idx="3431">
                  <c:v>42147.958333325012</c:v>
                </c:pt>
                <c:pt idx="3432">
                  <c:v>42147.999999991676</c:v>
                </c:pt>
                <c:pt idx="3433">
                  <c:v>42148.041666658341</c:v>
                </c:pt>
                <c:pt idx="3434">
                  <c:v>42148.083333325005</c:v>
                </c:pt>
                <c:pt idx="3435">
                  <c:v>42148.124999991669</c:v>
                </c:pt>
                <c:pt idx="3436">
                  <c:v>42148.166666658333</c:v>
                </c:pt>
                <c:pt idx="3437">
                  <c:v>42148.208333324998</c:v>
                </c:pt>
                <c:pt idx="3438">
                  <c:v>42148.249999991662</c:v>
                </c:pt>
                <c:pt idx="3439">
                  <c:v>42148.291666658326</c:v>
                </c:pt>
                <c:pt idx="3440">
                  <c:v>42148.33333332499</c:v>
                </c:pt>
                <c:pt idx="3441">
                  <c:v>42148.374999991654</c:v>
                </c:pt>
                <c:pt idx="3442">
                  <c:v>42148.416666658319</c:v>
                </c:pt>
                <c:pt idx="3443">
                  <c:v>42148.458333324983</c:v>
                </c:pt>
                <c:pt idx="3444">
                  <c:v>42148.499999991647</c:v>
                </c:pt>
                <c:pt idx="3445">
                  <c:v>42148.541666658311</c:v>
                </c:pt>
                <c:pt idx="3446">
                  <c:v>42148.583333324976</c:v>
                </c:pt>
                <c:pt idx="3447">
                  <c:v>42148.62499999164</c:v>
                </c:pt>
                <c:pt idx="3448">
                  <c:v>42148.666666658304</c:v>
                </c:pt>
                <c:pt idx="3449">
                  <c:v>42148.708333324968</c:v>
                </c:pt>
                <c:pt idx="3450">
                  <c:v>42148.749999991633</c:v>
                </c:pt>
                <c:pt idx="3451">
                  <c:v>42148.791666658297</c:v>
                </c:pt>
                <c:pt idx="3452">
                  <c:v>42148.833333324961</c:v>
                </c:pt>
                <c:pt idx="3453">
                  <c:v>42148.874999991625</c:v>
                </c:pt>
                <c:pt idx="3454">
                  <c:v>42148.91666665829</c:v>
                </c:pt>
                <c:pt idx="3455">
                  <c:v>42148.958333324954</c:v>
                </c:pt>
                <c:pt idx="3456">
                  <c:v>42148.999999991618</c:v>
                </c:pt>
                <c:pt idx="3457">
                  <c:v>42149.041666658282</c:v>
                </c:pt>
                <c:pt idx="3458">
                  <c:v>42149.083333324947</c:v>
                </c:pt>
                <c:pt idx="3459">
                  <c:v>42149.124999991611</c:v>
                </c:pt>
                <c:pt idx="3460">
                  <c:v>42149.166666658275</c:v>
                </c:pt>
                <c:pt idx="3461">
                  <c:v>42149.208333324939</c:v>
                </c:pt>
                <c:pt idx="3462">
                  <c:v>42149.249999991604</c:v>
                </c:pt>
                <c:pt idx="3463">
                  <c:v>42149.291666658268</c:v>
                </c:pt>
                <c:pt idx="3464">
                  <c:v>42149.333333324932</c:v>
                </c:pt>
                <c:pt idx="3465">
                  <c:v>42149.374999991596</c:v>
                </c:pt>
                <c:pt idx="3466">
                  <c:v>42149.416666658261</c:v>
                </c:pt>
                <c:pt idx="3467">
                  <c:v>42149.458333324925</c:v>
                </c:pt>
                <c:pt idx="3468">
                  <c:v>42149.499999991589</c:v>
                </c:pt>
                <c:pt idx="3469">
                  <c:v>42149.541666658253</c:v>
                </c:pt>
                <c:pt idx="3470">
                  <c:v>42149.583333324917</c:v>
                </c:pt>
                <c:pt idx="3471">
                  <c:v>42149.624999991582</c:v>
                </c:pt>
                <c:pt idx="3472">
                  <c:v>42149.666666658246</c:v>
                </c:pt>
                <c:pt idx="3473">
                  <c:v>42149.70833332491</c:v>
                </c:pt>
                <c:pt idx="3474">
                  <c:v>42149.749999991574</c:v>
                </c:pt>
                <c:pt idx="3475">
                  <c:v>42149.791666658239</c:v>
                </c:pt>
                <c:pt idx="3476">
                  <c:v>42149.833333324903</c:v>
                </c:pt>
                <c:pt idx="3477">
                  <c:v>42149.874999991567</c:v>
                </c:pt>
                <c:pt idx="3478">
                  <c:v>42149.916666658231</c:v>
                </c:pt>
                <c:pt idx="3479">
                  <c:v>42149.958333324896</c:v>
                </c:pt>
                <c:pt idx="3480">
                  <c:v>42149.99999999156</c:v>
                </c:pt>
                <c:pt idx="3481">
                  <c:v>42150.041666658224</c:v>
                </c:pt>
                <c:pt idx="3482">
                  <c:v>42150.083333324888</c:v>
                </c:pt>
                <c:pt idx="3483">
                  <c:v>42150.124999991553</c:v>
                </c:pt>
                <c:pt idx="3484">
                  <c:v>42150.166666658217</c:v>
                </c:pt>
                <c:pt idx="3485">
                  <c:v>42150.208333324881</c:v>
                </c:pt>
                <c:pt idx="3486">
                  <c:v>42150.249999991545</c:v>
                </c:pt>
                <c:pt idx="3487">
                  <c:v>42150.29166665821</c:v>
                </c:pt>
                <c:pt idx="3488">
                  <c:v>42150.333333324874</c:v>
                </c:pt>
                <c:pt idx="3489">
                  <c:v>42150.374999991538</c:v>
                </c:pt>
                <c:pt idx="3490">
                  <c:v>42150.416666658202</c:v>
                </c:pt>
                <c:pt idx="3491">
                  <c:v>42150.458333324867</c:v>
                </c:pt>
                <c:pt idx="3492">
                  <c:v>42150.499999991531</c:v>
                </c:pt>
                <c:pt idx="3493">
                  <c:v>42150.541666658195</c:v>
                </c:pt>
                <c:pt idx="3494">
                  <c:v>42150.583333324859</c:v>
                </c:pt>
                <c:pt idx="3495">
                  <c:v>42150.624999991524</c:v>
                </c:pt>
                <c:pt idx="3496">
                  <c:v>42150.666666658188</c:v>
                </c:pt>
                <c:pt idx="3497">
                  <c:v>42150.708333324852</c:v>
                </c:pt>
                <c:pt idx="3498">
                  <c:v>42150.749999991516</c:v>
                </c:pt>
                <c:pt idx="3499">
                  <c:v>42150.79166665818</c:v>
                </c:pt>
                <c:pt idx="3500">
                  <c:v>42150.833333324845</c:v>
                </c:pt>
                <c:pt idx="3501">
                  <c:v>42150.874999991509</c:v>
                </c:pt>
                <c:pt idx="3502">
                  <c:v>42150.916666658173</c:v>
                </c:pt>
                <c:pt idx="3503">
                  <c:v>42150.958333324837</c:v>
                </c:pt>
                <c:pt idx="3504">
                  <c:v>42150.999999991502</c:v>
                </c:pt>
                <c:pt idx="3505">
                  <c:v>42151.041666658166</c:v>
                </c:pt>
                <c:pt idx="3506">
                  <c:v>42151.08333332483</c:v>
                </c:pt>
                <c:pt idx="3507">
                  <c:v>42151.124999991494</c:v>
                </c:pt>
                <c:pt idx="3508">
                  <c:v>42151.166666658159</c:v>
                </c:pt>
                <c:pt idx="3509">
                  <c:v>42151.208333324823</c:v>
                </c:pt>
                <c:pt idx="3510">
                  <c:v>42151.249999991487</c:v>
                </c:pt>
                <c:pt idx="3511">
                  <c:v>42151.291666658151</c:v>
                </c:pt>
                <c:pt idx="3512">
                  <c:v>42151.333333324816</c:v>
                </c:pt>
                <c:pt idx="3513">
                  <c:v>42151.37499999148</c:v>
                </c:pt>
                <c:pt idx="3514">
                  <c:v>42151.416666658144</c:v>
                </c:pt>
                <c:pt idx="3515">
                  <c:v>42151.458333324808</c:v>
                </c:pt>
                <c:pt idx="3516">
                  <c:v>42151.499999991473</c:v>
                </c:pt>
                <c:pt idx="3517">
                  <c:v>42151.541666658137</c:v>
                </c:pt>
                <c:pt idx="3518">
                  <c:v>42151.583333324801</c:v>
                </c:pt>
                <c:pt idx="3519">
                  <c:v>42151.624999991465</c:v>
                </c:pt>
                <c:pt idx="3520">
                  <c:v>42151.66666665813</c:v>
                </c:pt>
                <c:pt idx="3521">
                  <c:v>42151.708333324794</c:v>
                </c:pt>
                <c:pt idx="3522">
                  <c:v>42151.749999991458</c:v>
                </c:pt>
                <c:pt idx="3523">
                  <c:v>42151.791666658122</c:v>
                </c:pt>
                <c:pt idx="3524">
                  <c:v>42151.833333324787</c:v>
                </c:pt>
                <c:pt idx="3525">
                  <c:v>42151.874999991451</c:v>
                </c:pt>
                <c:pt idx="3526">
                  <c:v>42151.916666658115</c:v>
                </c:pt>
                <c:pt idx="3527">
                  <c:v>42151.958333324779</c:v>
                </c:pt>
                <c:pt idx="3528">
                  <c:v>42151.999999991443</c:v>
                </c:pt>
                <c:pt idx="3529">
                  <c:v>42152.041666658108</c:v>
                </c:pt>
                <c:pt idx="3530">
                  <c:v>42152.083333324772</c:v>
                </c:pt>
                <c:pt idx="3531">
                  <c:v>42152.124999991436</c:v>
                </c:pt>
                <c:pt idx="3532">
                  <c:v>42152.1666666581</c:v>
                </c:pt>
                <c:pt idx="3533">
                  <c:v>42152.208333324765</c:v>
                </c:pt>
                <c:pt idx="3534">
                  <c:v>42152.249999991429</c:v>
                </c:pt>
                <c:pt idx="3535">
                  <c:v>42152.291666658093</c:v>
                </c:pt>
                <c:pt idx="3536">
                  <c:v>42152.333333324757</c:v>
                </c:pt>
                <c:pt idx="3537">
                  <c:v>42152.374999991422</c:v>
                </c:pt>
                <c:pt idx="3538">
                  <c:v>42152.416666658086</c:v>
                </c:pt>
                <c:pt idx="3539">
                  <c:v>42152.45833332475</c:v>
                </c:pt>
                <c:pt idx="3540">
                  <c:v>42152.499999991414</c:v>
                </c:pt>
                <c:pt idx="3541">
                  <c:v>42152.541666658079</c:v>
                </c:pt>
                <c:pt idx="3542">
                  <c:v>42152.583333324743</c:v>
                </c:pt>
                <c:pt idx="3543">
                  <c:v>42152.624999991407</c:v>
                </c:pt>
                <c:pt idx="3544">
                  <c:v>42152.666666658071</c:v>
                </c:pt>
                <c:pt idx="3545">
                  <c:v>42152.708333324736</c:v>
                </c:pt>
                <c:pt idx="3546">
                  <c:v>42152.7499999914</c:v>
                </c:pt>
                <c:pt idx="3547">
                  <c:v>42152.791666658064</c:v>
                </c:pt>
                <c:pt idx="3548">
                  <c:v>42152.833333324728</c:v>
                </c:pt>
                <c:pt idx="3549">
                  <c:v>42152.874999991393</c:v>
                </c:pt>
                <c:pt idx="3550">
                  <c:v>42152.916666658057</c:v>
                </c:pt>
                <c:pt idx="3551">
                  <c:v>42152.958333324721</c:v>
                </c:pt>
                <c:pt idx="3552">
                  <c:v>42152.999999991385</c:v>
                </c:pt>
                <c:pt idx="3553">
                  <c:v>42153.04166665805</c:v>
                </c:pt>
                <c:pt idx="3554">
                  <c:v>42153.083333324714</c:v>
                </c:pt>
                <c:pt idx="3555">
                  <c:v>42153.124999991378</c:v>
                </c:pt>
                <c:pt idx="3556">
                  <c:v>42153.166666658042</c:v>
                </c:pt>
                <c:pt idx="3557">
                  <c:v>42153.208333324706</c:v>
                </c:pt>
                <c:pt idx="3558">
                  <c:v>42153.249999991371</c:v>
                </c:pt>
                <c:pt idx="3559">
                  <c:v>42153.291666658035</c:v>
                </c:pt>
                <c:pt idx="3560">
                  <c:v>42153.333333324699</c:v>
                </c:pt>
                <c:pt idx="3561">
                  <c:v>42153.374999991363</c:v>
                </c:pt>
                <c:pt idx="3562">
                  <c:v>42153.416666658028</c:v>
                </c:pt>
                <c:pt idx="3563">
                  <c:v>42153.458333324692</c:v>
                </c:pt>
                <c:pt idx="3564">
                  <c:v>42153.499999991356</c:v>
                </c:pt>
                <c:pt idx="3565">
                  <c:v>42153.54166665802</c:v>
                </c:pt>
                <c:pt idx="3566">
                  <c:v>42153.583333324685</c:v>
                </c:pt>
                <c:pt idx="3567">
                  <c:v>42153.624999991349</c:v>
                </c:pt>
                <c:pt idx="3568">
                  <c:v>42153.666666658013</c:v>
                </c:pt>
                <c:pt idx="3569">
                  <c:v>42153.708333324677</c:v>
                </c:pt>
                <c:pt idx="3570">
                  <c:v>42153.749999991342</c:v>
                </c:pt>
                <c:pt idx="3571">
                  <c:v>42153.791666658006</c:v>
                </c:pt>
                <c:pt idx="3572">
                  <c:v>42153.83333332467</c:v>
                </c:pt>
                <c:pt idx="3573">
                  <c:v>42153.874999991334</c:v>
                </c:pt>
                <c:pt idx="3574">
                  <c:v>42153.916666657999</c:v>
                </c:pt>
                <c:pt idx="3575">
                  <c:v>42153.958333324663</c:v>
                </c:pt>
                <c:pt idx="3576">
                  <c:v>42153.999999991327</c:v>
                </c:pt>
                <c:pt idx="3577">
                  <c:v>42154.041666657991</c:v>
                </c:pt>
                <c:pt idx="3578">
                  <c:v>42154.083333324656</c:v>
                </c:pt>
                <c:pt idx="3579">
                  <c:v>42154.12499999132</c:v>
                </c:pt>
                <c:pt idx="3580">
                  <c:v>42154.166666657984</c:v>
                </c:pt>
                <c:pt idx="3581">
                  <c:v>42154.208333324648</c:v>
                </c:pt>
                <c:pt idx="3582">
                  <c:v>42154.249999991313</c:v>
                </c:pt>
                <c:pt idx="3583">
                  <c:v>42154.291666657977</c:v>
                </c:pt>
                <c:pt idx="3584">
                  <c:v>42154.333333324641</c:v>
                </c:pt>
                <c:pt idx="3585">
                  <c:v>42154.374999991305</c:v>
                </c:pt>
                <c:pt idx="3586">
                  <c:v>42154.416666657969</c:v>
                </c:pt>
                <c:pt idx="3587">
                  <c:v>42154.458333324634</c:v>
                </c:pt>
                <c:pt idx="3588">
                  <c:v>42154.499999991298</c:v>
                </c:pt>
                <c:pt idx="3589">
                  <c:v>42154.541666657962</c:v>
                </c:pt>
                <c:pt idx="3590">
                  <c:v>42154.583333324626</c:v>
                </c:pt>
                <c:pt idx="3591">
                  <c:v>42154.624999991291</c:v>
                </c:pt>
                <c:pt idx="3592">
                  <c:v>42154.666666657955</c:v>
                </c:pt>
                <c:pt idx="3593">
                  <c:v>42154.708333324619</c:v>
                </c:pt>
                <c:pt idx="3594">
                  <c:v>42154.749999991283</c:v>
                </c:pt>
                <c:pt idx="3595">
                  <c:v>42154.791666657948</c:v>
                </c:pt>
                <c:pt idx="3596">
                  <c:v>42154.833333324612</c:v>
                </c:pt>
                <c:pt idx="3597">
                  <c:v>42154.874999991276</c:v>
                </c:pt>
                <c:pt idx="3598">
                  <c:v>42154.91666665794</c:v>
                </c:pt>
                <c:pt idx="3599">
                  <c:v>42154.958333324605</c:v>
                </c:pt>
                <c:pt idx="3600">
                  <c:v>42154.999999991269</c:v>
                </c:pt>
                <c:pt idx="3601">
                  <c:v>42155.041666657933</c:v>
                </c:pt>
                <c:pt idx="3602">
                  <c:v>42155.083333324597</c:v>
                </c:pt>
                <c:pt idx="3603">
                  <c:v>42155.124999991262</c:v>
                </c:pt>
                <c:pt idx="3604">
                  <c:v>42155.166666657926</c:v>
                </c:pt>
                <c:pt idx="3605">
                  <c:v>42155.20833332459</c:v>
                </c:pt>
                <c:pt idx="3606">
                  <c:v>42155.249999991254</c:v>
                </c:pt>
                <c:pt idx="3607">
                  <c:v>42155.291666657919</c:v>
                </c:pt>
                <c:pt idx="3608">
                  <c:v>42155.333333324583</c:v>
                </c:pt>
                <c:pt idx="3609">
                  <c:v>42155.374999991247</c:v>
                </c:pt>
                <c:pt idx="3610">
                  <c:v>42155.416666657911</c:v>
                </c:pt>
                <c:pt idx="3611">
                  <c:v>42155.458333324576</c:v>
                </c:pt>
                <c:pt idx="3612">
                  <c:v>42155.49999999124</c:v>
                </c:pt>
                <c:pt idx="3613">
                  <c:v>42155.541666657904</c:v>
                </c:pt>
                <c:pt idx="3614">
                  <c:v>42155.583333324568</c:v>
                </c:pt>
                <c:pt idx="3615">
                  <c:v>42155.624999991232</c:v>
                </c:pt>
                <c:pt idx="3616">
                  <c:v>42155.666666657897</c:v>
                </c:pt>
                <c:pt idx="3617">
                  <c:v>42155.708333324561</c:v>
                </c:pt>
                <c:pt idx="3618">
                  <c:v>42155.749999991225</c:v>
                </c:pt>
                <c:pt idx="3619">
                  <c:v>42155.791666657889</c:v>
                </c:pt>
                <c:pt idx="3620">
                  <c:v>42155.833333324554</c:v>
                </c:pt>
                <c:pt idx="3621">
                  <c:v>42155.874999991218</c:v>
                </c:pt>
                <c:pt idx="3622">
                  <c:v>42155.916666657882</c:v>
                </c:pt>
                <c:pt idx="3623">
                  <c:v>42155.958333324546</c:v>
                </c:pt>
                <c:pt idx="3624">
                  <c:v>42155.999999991211</c:v>
                </c:pt>
                <c:pt idx="3625">
                  <c:v>42156.041666657875</c:v>
                </c:pt>
                <c:pt idx="3626">
                  <c:v>42156.083333324539</c:v>
                </c:pt>
                <c:pt idx="3627">
                  <c:v>42156.124999991203</c:v>
                </c:pt>
                <c:pt idx="3628">
                  <c:v>42156.166666657868</c:v>
                </c:pt>
                <c:pt idx="3629">
                  <c:v>42156.208333324532</c:v>
                </c:pt>
                <c:pt idx="3630">
                  <c:v>42156.249999991196</c:v>
                </c:pt>
                <c:pt idx="3631">
                  <c:v>42156.29166665786</c:v>
                </c:pt>
                <c:pt idx="3632">
                  <c:v>42156.333333324525</c:v>
                </c:pt>
                <c:pt idx="3633">
                  <c:v>42156.374999991189</c:v>
                </c:pt>
                <c:pt idx="3634">
                  <c:v>42156.416666657853</c:v>
                </c:pt>
                <c:pt idx="3635">
                  <c:v>42156.458333324517</c:v>
                </c:pt>
                <c:pt idx="3636">
                  <c:v>42156.499999991182</c:v>
                </c:pt>
                <c:pt idx="3637">
                  <c:v>42156.541666657846</c:v>
                </c:pt>
                <c:pt idx="3638">
                  <c:v>42156.58333332451</c:v>
                </c:pt>
                <c:pt idx="3639">
                  <c:v>42156.624999991174</c:v>
                </c:pt>
                <c:pt idx="3640">
                  <c:v>42156.666666657839</c:v>
                </c:pt>
                <c:pt idx="3641">
                  <c:v>42156.708333324503</c:v>
                </c:pt>
                <c:pt idx="3642">
                  <c:v>42156.749999991167</c:v>
                </c:pt>
                <c:pt idx="3643">
                  <c:v>42156.791666657831</c:v>
                </c:pt>
                <c:pt idx="3644">
                  <c:v>42156.833333324495</c:v>
                </c:pt>
                <c:pt idx="3645">
                  <c:v>42156.87499999116</c:v>
                </c:pt>
                <c:pt idx="3646">
                  <c:v>42156.916666657824</c:v>
                </c:pt>
                <c:pt idx="3647">
                  <c:v>42156.958333324488</c:v>
                </c:pt>
                <c:pt idx="3648">
                  <c:v>42156.999999991152</c:v>
                </c:pt>
                <c:pt idx="3649">
                  <c:v>42157.041666657817</c:v>
                </c:pt>
                <c:pt idx="3650">
                  <c:v>42157.083333324481</c:v>
                </c:pt>
                <c:pt idx="3651">
                  <c:v>42157.124999991145</c:v>
                </c:pt>
                <c:pt idx="3652">
                  <c:v>42157.166666657809</c:v>
                </c:pt>
                <c:pt idx="3653">
                  <c:v>42157.208333324474</c:v>
                </c:pt>
                <c:pt idx="3654">
                  <c:v>42157.249999991138</c:v>
                </c:pt>
                <c:pt idx="3655">
                  <c:v>42157.291666657802</c:v>
                </c:pt>
                <c:pt idx="3656">
                  <c:v>42157.333333324466</c:v>
                </c:pt>
                <c:pt idx="3657">
                  <c:v>42157.374999991131</c:v>
                </c:pt>
                <c:pt idx="3658">
                  <c:v>42157.416666657795</c:v>
                </c:pt>
                <c:pt idx="3659">
                  <c:v>42157.458333324459</c:v>
                </c:pt>
                <c:pt idx="3660">
                  <c:v>42157.499999991123</c:v>
                </c:pt>
                <c:pt idx="3661">
                  <c:v>42157.541666657788</c:v>
                </c:pt>
                <c:pt idx="3662">
                  <c:v>42157.583333324452</c:v>
                </c:pt>
                <c:pt idx="3663">
                  <c:v>42157.624999991116</c:v>
                </c:pt>
                <c:pt idx="3664">
                  <c:v>42157.66666665778</c:v>
                </c:pt>
                <c:pt idx="3665">
                  <c:v>42157.708333324445</c:v>
                </c:pt>
                <c:pt idx="3666">
                  <c:v>42157.749999991109</c:v>
                </c:pt>
                <c:pt idx="3667">
                  <c:v>42157.791666657773</c:v>
                </c:pt>
                <c:pt idx="3668">
                  <c:v>42157.833333324437</c:v>
                </c:pt>
                <c:pt idx="3669">
                  <c:v>42157.874999991102</c:v>
                </c:pt>
                <c:pt idx="3670">
                  <c:v>42157.916666657766</c:v>
                </c:pt>
                <c:pt idx="3671">
                  <c:v>42157.95833332443</c:v>
                </c:pt>
                <c:pt idx="3672">
                  <c:v>42157.999999991094</c:v>
                </c:pt>
                <c:pt idx="3673">
                  <c:v>42158.041666657758</c:v>
                </c:pt>
                <c:pt idx="3674">
                  <c:v>42158.083333324423</c:v>
                </c:pt>
                <c:pt idx="3675">
                  <c:v>42158.124999991087</c:v>
                </c:pt>
                <c:pt idx="3676">
                  <c:v>42158.166666657751</c:v>
                </c:pt>
                <c:pt idx="3677">
                  <c:v>42158.208333324415</c:v>
                </c:pt>
                <c:pt idx="3678">
                  <c:v>42158.24999999108</c:v>
                </c:pt>
                <c:pt idx="3679">
                  <c:v>42158.291666657744</c:v>
                </c:pt>
                <c:pt idx="3680">
                  <c:v>42158.333333324408</c:v>
                </c:pt>
                <c:pt idx="3681">
                  <c:v>42158.374999991072</c:v>
                </c:pt>
                <c:pt idx="3682">
                  <c:v>42158.416666657737</c:v>
                </c:pt>
                <c:pt idx="3683">
                  <c:v>42158.458333324401</c:v>
                </c:pt>
                <c:pt idx="3684">
                  <c:v>42158.499999991065</c:v>
                </c:pt>
                <c:pt idx="3685">
                  <c:v>42158.541666657729</c:v>
                </c:pt>
                <c:pt idx="3686">
                  <c:v>42158.583333324394</c:v>
                </c:pt>
                <c:pt idx="3687">
                  <c:v>42158.624999991058</c:v>
                </c:pt>
                <c:pt idx="3688">
                  <c:v>42158.666666657722</c:v>
                </c:pt>
                <c:pt idx="3689">
                  <c:v>42158.708333324386</c:v>
                </c:pt>
                <c:pt idx="3690">
                  <c:v>42158.749999991051</c:v>
                </c:pt>
                <c:pt idx="3691">
                  <c:v>42158.791666657715</c:v>
                </c:pt>
                <c:pt idx="3692">
                  <c:v>42158.833333324379</c:v>
                </c:pt>
                <c:pt idx="3693">
                  <c:v>42158.874999991043</c:v>
                </c:pt>
                <c:pt idx="3694">
                  <c:v>42158.916666657708</c:v>
                </c:pt>
                <c:pt idx="3695">
                  <c:v>42158.958333324372</c:v>
                </c:pt>
                <c:pt idx="3696">
                  <c:v>42158.999999991036</c:v>
                </c:pt>
                <c:pt idx="3697">
                  <c:v>42159.0416666577</c:v>
                </c:pt>
                <c:pt idx="3698">
                  <c:v>42159.083333324365</c:v>
                </c:pt>
                <c:pt idx="3699">
                  <c:v>42159.124999991029</c:v>
                </c:pt>
                <c:pt idx="3700">
                  <c:v>42159.166666657693</c:v>
                </c:pt>
                <c:pt idx="3701">
                  <c:v>42159.208333324357</c:v>
                </c:pt>
                <c:pt idx="3702">
                  <c:v>42159.249999991021</c:v>
                </c:pt>
                <c:pt idx="3703">
                  <c:v>42159.291666657686</c:v>
                </c:pt>
                <c:pt idx="3704">
                  <c:v>42159.33333332435</c:v>
                </c:pt>
                <c:pt idx="3705">
                  <c:v>42159.374999991014</c:v>
                </c:pt>
                <c:pt idx="3706">
                  <c:v>42159.416666657678</c:v>
                </c:pt>
                <c:pt idx="3707">
                  <c:v>42159.458333324343</c:v>
                </c:pt>
                <c:pt idx="3708">
                  <c:v>42159.499999991007</c:v>
                </c:pt>
                <c:pt idx="3709">
                  <c:v>42159.541666657671</c:v>
                </c:pt>
                <c:pt idx="3710">
                  <c:v>42159.583333324335</c:v>
                </c:pt>
                <c:pt idx="3711">
                  <c:v>42159.624999991</c:v>
                </c:pt>
                <c:pt idx="3712">
                  <c:v>42159.666666657664</c:v>
                </c:pt>
                <c:pt idx="3713">
                  <c:v>42159.708333324328</c:v>
                </c:pt>
                <c:pt idx="3714">
                  <c:v>42159.749999990992</c:v>
                </c:pt>
                <c:pt idx="3715">
                  <c:v>42159.791666657657</c:v>
                </c:pt>
                <c:pt idx="3716">
                  <c:v>42159.833333324321</c:v>
                </c:pt>
                <c:pt idx="3717">
                  <c:v>42159.874999990985</c:v>
                </c:pt>
                <c:pt idx="3718">
                  <c:v>42159.916666657649</c:v>
                </c:pt>
                <c:pt idx="3719">
                  <c:v>42159.958333324314</c:v>
                </c:pt>
                <c:pt idx="3720">
                  <c:v>42159.999999990978</c:v>
                </c:pt>
                <c:pt idx="3721">
                  <c:v>42160.041666657642</c:v>
                </c:pt>
                <c:pt idx="3722">
                  <c:v>42160.083333324306</c:v>
                </c:pt>
                <c:pt idx="3723">
                  <c:v>42160.124999990971</c:v>
                </c:pt>
                <c:pt idx="3724">
                  <c:v>42160.166666657635</c:v>
                </c:pt>
                <c:pt idx="3725">
                  <c:v>42160.208333324299</c:v>
                </c:pt>
                <c:pt idx="3726">
                  <c:v>42160.249999990963</c:v>
                </c:pt>
                <c:pt idx="3727">
                  <c:v>42160.291666657628</c:v>
                </c:pt>
                <c:pt idx="3728">
                  <c:v>42160.333333324292</c:v>
                </c:pt>
                <c:pt idx="3729">
                  <c:v>42160.374999990956</c:v>
                </c:pt>
                <c:pt idx="3730">
                  <c:v>42160.41666665762</c:v>
                </c:pt>
                <c:pt idx="3731">
                  <c:v>42160.458333324284</c:v>
                </c:pt>
                <c:pt idx="3732">
                  <c:v>42160.499999990949</c:v>
                </c:pt>
                <c:pt idx="3733">
                  <c:v>42160.541666657613</c:v>
                </c:pt>
                <c:pt idx="3734">
                  <c:v>42160.583333324277</c:v>
                </c:pt>
                <c:pt idx="3735">
                  <c:v>42160.624999990941</c:v>
                </c:pt>
                <c:pt idx="3736">
                  <c:v>42160.666666657606</c:v>
                </c:pt>
                <c:pt idx="3737">
                  <c:v>42160.70833332427</c:v>
                </c:pt>
                <c:pt idx="3738">
                  <c:v>42160.749999990934</c:v>
                </c:pt>
                <c:pt idx="3739">
                  <c:v>42160.791666657598</c:v>
                </c:pt>
                <c:pt idx="3740">
                  <c:v>42160.833333324263</c:v>
                </c:pt>
                <c:pt idx="3741">
                  <c:v>42160.874999990927</c:v>
                </c:pt>
                <c:pt idx="3742">
                  <c:v>42160.916666657591</c:v>
                </c:pt>
                <c:pt idx="3743">
                  <c:v>42160.958333324255</c:v>
                </c:pt>
                <c:pt idx="3744">
                  <c:v>42160.99999999092</c:v>
                </c:pt>
                <c:pt idx="3745">
                  <c:v>42161.041666657584</c:v>
                </c:pt>
                <c:pt idx="3746">
                  <c:v>42161.083333324248</c:v>
                </c:pt>
                <c:pt idx="3747">
                  <c:v>42161.124999990912</c:v>
                </c:pt>
                <c:pt idx="3748">
                  <c:v>42161.166666657577</c:v>
                </c:pt>
                <c:pt idx="3749">
                  <c:v>42161.208333324241</c:v>
                </c:pt>
                <c:pt idx="3750">
                  <c:v>42161.249999990905</c:v>
                </c:pt>
                <c:pt idx="3751">
                  <c:v>42161.291666657569</c:v>
                </c:pt>
                <c:pt idx="3752">
                  <c:v>42161.333333324234</c:v>
                </c:pt>
                <c:pt idx="3753">
                  <c:v>42161.374999990898</c:v>
                </c:pt>
                <c:pt idx="3754">
                  <c:v>42161.416666657562</c:v>
                </c:pt>
                <c:pt idx="3755">
                  <c:v>42161.458333324226</c:v>
                </c:pt>
                <c:pt idx="3756">
                  <c:v>42161.499999990891</c:v>
                </c:pt>
                <c:pt idx="3757">
                  <c:v>42161.541666657555</c:v>
                </c:pt>
                <c:pt idx="3758">
                  <c:v>42161.583333324219</c:v>
                </c:pt>
                <c:pt idx="3759">
                  <c:v>42161.624999990883</c:v>
                </c:pt>
                <c:pt idx="3760">
                  <c:v>42161.666666657547</c:v>
                </c:pt>
                <c:pt idx="3761">
                  <c:v>42161.708333324212</c:v>
                </c:pt>
                <c:pt idx="3762">
                  <c:v>42161.749999990876</c:v>
                </c:pt>
                <c:pt idx="3763">
                  <c:v>42161.79166665754</c:v>
                </c:pt>
                <c:pt idx="3764">
                  <c:v>42161.833333324204</c:v>
                </c:pt>
                <c:pt idx="3765">
                  <c:v>42161.874999990869</c:v>
                </c:pt>
                <c:pt idx="3766">
                  <c:v>42161.916666657533</c:v>
                </c:pt>
                <c:pt idx="3767">
                  <c:v>42161.958333324197</c:v>
                </c:pt>
                <c:pt idx="3768">
                  <c:v>42161.999999990861</c:v>
                </c:pt>
                <c:pt idx="3769">
                  <c:v>42162.041666657526</c:v>
                </c:pt>
                <c:pt idx="3770">
                  <c:v>42162.08333332419</c:v>
                </c:pt>
                <c:pt idx="3771">
                  <c:v>42162.124999990854</c:v>
                </c:pt>
                <c:pt idx="3772">
                  <c:v>42162.166666657518</c:v>
                </c:pt>
                <c:pt idx="3773">
                  <c:v>42162.208333324183</c:v>
                </c:pt>
                <c:pt idx="3774">
                  <c:v>42162.249999990847</c:v>
                </c:pt>
                <c:pt idx="3775">
                  <c:v>42162.291666657511</c:v>
                </c:pt>
                <c:pt idx="3776">
                  <c:v>42162.333333324175</c:v>
                </c:pt>
                <c:pt idx="3777">
                  <c:v>42162.37499999084</c:v>
                </c:pt>
                <c:pt idx="3778">
                  <c:v>42162.416666657504</c:v>
                </c:pt>
                <c:pt idx="3779">
                  <c:v>42162.458333324168</c:v>
                </c:pt>
                <c:pt idx="3780">
                  <c:v>42162.499999990832</c:v>
                </c:pt>
                <c:pt idx="3781">
                  <c:v>42162.541666657497</c:v>
                </c:pt>
                <c:pt idx="3782">
                  <c:v>42162.583333324161</c:v>
                </c:pt>
                <c:pt idx="3783">
                  <c:v>42162.624999990825</c:v>
                </c:pt>
                <c:pt idx="3784">
                  <c:v>42162.666666657489</c:v>
                </c:pt>
                <c:pt idx="3785">
                  <c:v>42162.708333324154</c:v>
                </c:pt>
                <c:pt idx="3786">
                  <c:v>42162.749999990818</c:v>
                </c:pt>
                <c:pt idx="3787">
                  <c:v>42162.791666657482</c:v>
                </c:pt>
                <c:pt idx="3788">
                  <c:v>42162.833333324146</c:v>
                </c:pt>
                <c:pt idx="3789">
                  <c:v>42162.87499999081</c:v>
                </c:pt>
                <c:pt idx="3790">
                  <c:v>42162.916666657475</c:v>
                </c:pt>
                <c:pt idx="3791">
                  <c:v>42162.958333324139</c:v>
                </c:pt>
                <c:pt idx="3792">
                  <c:v>42162.999999990803</c:v>
                </c:pt>
                <c:pt idx="3793">
                  <c:v>42163.041666657467</c:v>
                </c:pt>
                <c:pt idx="3794">
                  <c:v>42163.083333324132</c:v>
                </c:pt>
                <c:pt idx="3795">
                  <c:v>42163.124999990796</c:v>
                </c:pt>
                <c:pt idx="3796">
                  <c:v>42163.16666665746</c:v>
                </c:pt>
                <c:pt idx="3797">
                  <c:v>42163.208333324124</c:v>
                </c:pt>
                <c:pt idx="3798">
                  <c:v>42163.249999990789</c:v>
                </c:pt>
                <c:pt idx="3799">
                  <c:v>42163.291666657453</c:v>
                </c:pt>
                <c:pt idx="3800">
                  <c:v>42163.333333324117</c:v>
                </c:pt>
                <c:pt idx="3801">
                  <c:v>42163.374999990781</c:v>
                </c:pt>
                <c:pt idx="3802">
                  <c:v>42163.416666657446</c:v>
                </c:pt>
                <c:pt idx="3803">
                  <c:v>42163.45833332411</c:v>
                </c:pt>
                <c:pt idx="3804">
                  <c:v>42163.499999990774</c:v>
                </c:pt>
                <c:pt idx="3805">
                  <c:v>42163.541666657438</c:v>
                </c:pt>
                <c:pt idx="3806">
                  <c:v>42163.583333324103</c:v>
                </c:pt>
                <c:pt idx="3807">
                  <c:v>42163.624999990767</c:v>
                </c:pt>
                <c:pt idx="3808">
                  <c:v>42163.666666657431</c:v>
                </c:pt>
                <c:pt idx="3809">
                  <c:v>42163.708333324095</c:v>
                </c:pt>
                <c:pt idx="3810">
                  <c:v>42163.74999999076</c:v>
                </c:pt>
                <c:pt idx="3811">
                  <c:v>42163.791666657424</c:v>
                </c:pt>
                <c:pt idx="3812">
                  <c:v>42163.833333324088</c:v>
                </c:pt>
                <c:pt idx="3813">
                  <c:v>42163.874999990752</c:v>
                </c:pt>
                <c:pt idx="3814">
                  <c:v>42163.916666657416</c:v>
                </c:pt>
                <c:pt idx="3815">
                  <c:v>42163.958333324081</c:v>
                </c:pt>
                <c:pt idx="3816">
                  <c:v>42163.999999990745</c:v>
                </c:pt>
                <c:pt idx="3817">
                  <c:v>42164.041666657409</c:v>
                </c:pt>
                <c:pt idx="3818">
                  <c:v>42164.083333324073</c:v>
                </c:pt>
                <c:pt idx="3819">
                  <c:v>42164.124999990738</c:v>
                </c:pt>
                <c:pt idx="3820">
                  <c:v>42164.166666657402</c:v>
                </c:pt>
                <c:pt idx="3821">
                  <c:v>42164.208333324066</c:v>
                </c:pt>
                <c:pt idx="3822">
                  <c:v>42164.24999999073</c:v>
                </c:pt>
                <c:pt idx="3823">
                  <c:v>42164.291666657395</c:v>
                </c:pt>
                <c:pt idx="3824">
                  <c:v>42164.333333324059</c:v>
                </c:pt>
                <c:pt idx="3825">
                  <c:v>42164.374999990723</c:v>
                </c:pt>
                <c:pt idx="3826">
                  <c:v>42164.416666657387</c:v>
                </c:pt>
                <c:pt idx="3827">
                  <c:v>42164.458333324052</c:v>
                </c:pt>
                <c:pt idx="3828">
                  <c:v>42164.499999990716</c:v>
                </c:pt>
                <c:pt idx="3829">
                  <c:v>42164.54166665738</c:v>
                </c:pt>
                <c:pt idx="3830">
                  <c:v>42164.583333324044</c:v>
                </c:pt>
                <c:pt idx="3831">
                  <c:v>42164.624999990709</c:v>
                </c:pt>
                <c:pt idx="3832">
                  <c:v>42164.666666657373</c:v>
                </c:pt>
                <c:pt idx="3833">
                  <c:v>42164.708333324037</c:v>
                </c:pt>
                <c:pt idx="3834">
                  <c:v>42164.749999990701</c:v>
                </c:pt>
                <c:pt idx="3835">
                  <c:v>42164.791666657366</c:v>
                </c:pt>
                <c:pt idx="3836">
                  <c:v>42164.83333332403</c:v>
                </c:pt>
                <c:pt idx="3837">
                  <c:v>42164.874999990694</c:v>
                </c:pt>
                <c:pt idx="3838">
                  <c:v>42164.916666657358</c:v>
                </c:pt>
                <c:pt idx="3839">
                  <c:v>42164.958333324023</c:v>
                </c:pt>
                <c:pt idx="3840">
                  <c:v>42164.999999990687</c:v>
                </c:pt>
                <c:pt idx="3841">
                  <c:v>42165.041666657351</c:v>
                </c:pt>
                <c:pt idx="3842">
                  <c:v>42165.083333324015</c:v>
                </c:pt>
                <c:pt idx="3843">
                  <c:v>42165.124999990679</c:v>
                </c:pt>
                <c:pt idx="3844">
                  <c:v>42165.166666657344</c:v>
                </c:pt>
                <c:pt idx="3845">
                  <c:v>42165.208333324008</c:v>
                </c:pt>
                <c:pt idx="3846">
                  <c:v>42165.249999990672</c:v>
                </c:pt>
                <c:pt idx="3847">
                  <c:v>42165.291666657336</c:v>
                </c:pt>
                <c:pt idx="3848">
                  <c:v>42165.333333324001</c:v>
                </c:pt>
                <c:pt idx="3849">
                  <c:v>42165.374999990665</c:v>
                </c:pt>
                <c:pt idx="3850">
                  <c:v>42165.416666657329</c:v>
                </c:pt>
                <c:pt idx="3851">
                  <c:v>42165.458333323993</c:v>
                </c:pt>
                <c:pt idx="3852">
                  <c:v>42165.499999990658</c:v>
                </c:pt>
                <c:pt idx="3853">
                  <c:v>42165.541666657322</c:v>
                </c:pt>
                <c:pt idx="3854">
                  <c:v>42165.583333323986</c:v>
                </c:pt>
                <c:pt idx="3855">
                  <c:v>42165.62499999065</c:v>
                </c:pt>
                <c:pt idx="3856">
                  <c:v>42165.666666657315</c:v>
                </c:pt>
                <c:pt idx="3857">
                  <c:v>42165.708333323979</c:v>
                </c:pt>
                <c:pt idx="3858">
                  <c:v>42165.749999990643</c:v>
                </c:pt>
                <c:pt idx="3859">
                  <c:v>42165.791666657307</c:v>
                </c:pt>
                <c:pt idx="3860">
                  <c:v>42165.833333323972</c:v>
                </c:pt>
                <c:pt idx="3861">
                  <c:v>42165.874999990636</c:v>
                </c:pt>
                <c:pt idx="3862">
                  <c:v>42165.9166666573</c:v>
                </c:pt>
                <c:pt idx="3863">
                  <c:v>42165.958333323964</c:v>
                </c:pt>
                <c:pt idx="3864">
                  <c:v>42165.999999990629</c:v>
                </c:pt>
                <c:pt idx="3865">
                  <c:v>42166.041666657293</c:v>
                </c:pt>
                <c:pt idx="3866">
                  <c:v>42166.083333323957</c:v>
                </c:pt>
                <c:pt idx="3867">
                  <c:v>42166.124999990621</c:v>
                </c:pt>
                <c:pt idx="3868">
                  <c:v>42166.166666657286</c:v>
                </c:pt>
                <c:pt idx="3869">
                  <c:v>42166.20833332395</c:v>
                </c:pt>
                <c:pt idx="3870">
                  <c:v>42166.249999990614</c:v>
                </c:pt>
                <c:pt idx="3871">
                  <c:v>42166.291666657278</c:v>
                </c:pt>
                <c:pt idx="3872">
                  <c:v>42166.333333323942</c:v>
                </c:pt>
                <c:pt idx="3873">
                  <c:v>42166.374999990607</c:v>
                </c:pt>
                <c:pt idx="3874">
                  <c:v>42166.416666657271</c:v>
                </c:pt>
                <c:pt idx="3875">
                  <c:v>42166.458333323935</c:v>
                </c:pt>
                <c:pt idx="3876">
                  <c:v>42166.499999990599</c:v>
                </c:pt>
                <c:pt idx="3877">
                  <c:v>42166.541666657264</c:v>
                </c:pt>
                <c:pt idx="3878">
                  <c:v>42166.583333323928</c:v>
                </c:pt>
                <c:pt idx="3879">
                  <c:v>42166.624999990592</c:v>
                </c:pt>
                <c:pt idx="3880">
                  <c:v>42166.666666657256</c:v>
                </c:pt>
                <c:pt idx="3881">
                  <c:v>42166.708333323921</c:v>
                </c:pt>
                <c:pt idx="3882">
                  <c:v>42166.749999990585</c:v>
                </c:pt>
                <c:pt idx="3883">
                  <c:v>42166.791666657249</c:v>
                </c:pt>
                <c:pt idx="3884">
                  <c:v>42166.833333323913</c:v>
                </c:pt>
                <c:pt idx="3885">
                  <c:v>42166.874999990578</c:v>
                </c:pt>
                <c:pt idx="3886">
                  <c:v>42166.916666657242</c:v>
                </c:pt>
                <c:pt idx="3887">
                  <c:v>42166.958333323906</c:v>
                </c:pt>
                <c:pt idx="3888">
                  <c:v>42166.99999999057</c:v>
                </c:pt>
                <c:pt idx="3889">
                  <c:v>42167.041666657235</c:v>
                </c:pt>
                <c:pt idx="3890">
                  <c:v>42167.083333323899</c:v>
                </c:pt>
                <c:pt idx="3891">
                  <c:v>42167.124999990563</c:v>
                </c:pt>
                <c:pt idx="3892">
                  <c:v>42167.166666657227</c:v>
                </c:pt>
                <c:pt idx="3893">
                  <c:v>42167.208333323892</c:v>
                </c:pt>
                <c:pt idx="3894">
                  <c:v>42167.249999990556</c:v>
                </c:pt>
                <c:pt idx="3895">
                  <c:v>42167.29166665722</c:v>
                </c:pt>
                <c:pt idx="3896">
                  <c:v>42167.333333323884</c:v>
                </c:pt>
                <c:pt idx="3897">
                  <c:v>42167.374999990549</c:v>
                </c:pt>
                <c:pt idx="3898">
                  <c:v>42167.416666657213</c:v>
                </c:pt>
                <c:pt idx="3899">
                  <c:v>42167.458333323877</c:v>
                </c:pt>
                <c:pt idx="3900">
                  <c:v>42167.499999990541</c:v>
                </c:pt>
                <c:pt idx="3901">
                  <c:v>42167.541666657205</c:v>
                </c:pt>
                <c:pt idx="3902">
                  <c:v>42167.58333332387</c:v>
                </c:pt>
                <c:pt idx="3903">
                  <c:v>42167.624999990534</c:v>
                </c:pt>
                <c:pt idx="3904">
                  <c:v>42167.666666657198</c:v>
                </c:pt>
                <c:pt idx="3905">
                  <c:v>42167.708333323862</c:v>
                </c:pt>
                <c:pt idx="3906">
                  <c:v>42167.749999990527</c:v>
                </c:pt>
                <c:pt idx="3907">
                  <c:v>42167.791666657191</c:v>
                </c:pt>
                <c:pt idx="3908">
                  <c:v>42167.833333323855</c:v>
                </c:pt>
                <c:pt idx="3909">
                  <c:v>42167.874999990519</c:v>
                </c:pt>
                <c:pt idx="3910">
                  <c:v>42167.916666657184</c:v>
                </c:pt>
                <c:pt idx="3911">
                  <c:v>42167.958333323848</c:v>
                </c:pt>
                <c:pt idx="3912">
                  <c:v>42167.999999990512</c:v>
                </c:pt>
                <c:pt idx="3913">
                  <c:v>42168.041666657176</c:v>
                </c:pt>
                <c:pt idx="3914">
                  <c:v>42168.083333323841</c:v>
                </c:pt>
                <c:pt idx="3915">
                  <c:v>42168.124999990505</c:v>
                </c:pt>
                <c:pt idx="3916">
                  <c:v>42168.166666657169</c:v>
                </c:pt>
                <c:pt idx="3917">
                  <c:v>42168.208333323833</c:v>
                </c:pt>
                <c:pt idx="3918">
                  <c:v>42168.249999990498</c:v>
                </c:pt>
                <c:pt idx="3919">
                  <c:v>42168.291666657162</c:v>
                </c:pt>
                <c:pt idx="3920">
                  <c:v>42168.333333323826</c:v>
                </c:pt>
                <c:pt idx="3921">
                  <c:v>42168.37499999049</c:v>
                </c:pt>
                <c:pt idx="3922">
                  <c:v>42168.416666657155</c:v>
                </c:pt>
                <c:pt idx="3923">
                  <c:v>42168.458333323819</c:v>
                </c:pt>
                <c:pt idx="3924">
                  <c:v>42168.499999990483</c:v>
                </c:pt>
                <c:pt idx="3925">
                  <c:v>42168.541666657147</c:v>
                </c:pt>
                <c:pt idx="3926">
                  <c:v>42168.583333323812</c:v>
                </c:pt>
                <c:pt idx="3927">
                  <c:v>42168.624999990476</c:v>
                </c:pt>
                <c:pt idx="3928">
                  <c:v>42168.66666665714</c:v>
                </c:pt>
                <c:pt idx="3929">
                  <c:v>42168.708333323804</c:v>
                </c:pt>
                <c:pt idx="3930">
                  <c:v>42168.749999990468</c:v>
                </c:pt>
                <c:pt idx="3931">
                  <c:v>42168.791666657133</c:v>
                </c:pt>
                <c:pt idx="3932">
                  <c:v>42168.833333323797</c:v>
                </c:pt>
                <c:pt idx="3933">
                  <c:v>42168.874999990461</c:v>
                </c:pt>
                <c:pt idx="3934">
                  <c:v>42168.916666657125</c:v>
                </c:pt>
                <c:pt idx="3935">
                  <c:v>42168.95833332379</c:v>
                </c:pt>
                <c:pt idx="3936">
                  <c:v>42168.999999990454</c:v>
                </c:pt>
                <c:pt idx="3937">
                  <c:v>42169.041666657118</c:v>
                </c:pt>
                <c:pt idx="3938">
                  <c:v>42169.083333323782</c:v>
                </c:pt>
                <c:pt idx="3939">
                  <c:v>42169.124999990447</c:v>
                </c:pt>
                <c:pt idx="3940">
                  <c:v>42169.166666657111</c:v>
                </c:pt>
                <c:pt idx="3941">
                  <c:v>42169.208333323775</c:v>
                </c:pt>
                <c:pt idx="3942">
                  <c:v>42169.249999990439</c:v>
                </c:pt>
                <c:pt idx="3943">
                  <c:v>42169.291666657104</c:v>
                </c:pt>
                <c:pt idx="3944">
                  <c:v>42169.333333323768</c:v>
                </c:pt>
                <c:pt idx="3945">
                  <c:v>42169.374999990432</c:v>
                </c:pt>
                <c:pt idx="3946">
                  <c:v>42169.416666657096</c:v>
                </c:pt>
                <c:pt idx="3947">
                  <c:v>42169.458333323761</c:v>
                </c:pt>
                <c:pt idx="3948">
                  <c:v>42169.499999990425</c:v>
                </c:pt>
                <c:pt idx="3949">
                  <c:v>42169.541666657089</c:v>
                </c:pt>
                <c:pt idx="3950">
                  <c:v>42169.583333323753</c:v>
                </c:pt>
                <c:pt idx="3951">
                  <c:v>42169.624999990418</c:v>
                </c:pt>
                <c:pt idx="3952">
                  <c:v>42169.666666657082</c:v>
                </c:pt>
                <c:pt idx="3953">
                  <c:v>42169.708333323746</c:v>
                </c:pt>
                <c:pt idx="3954">
                  <c:v>42169.74999999041</c:v>
                </c:pt>
                <c:pt idx="3955">
                  <c:v>42169.791666657075</c:v>
                </c:pt>
                <c:pt idx="3956">
                  <c:v>42169.833333323739</c:v>
                </c:pt>
                <c:pt idx="3957">
                  <c:v>42169.874999990403</c:v>
                </c:pt>
                <c:pt idx="3958">
                  <c:v>42169.916666657067</c:v>
                </c:pt>
                <c:pt idx="3959">
                  <c:v>42169.958333323731</c:v>
                </c:pt>
                <c:pt idx="3960">
                  <c:v>42169.999999990396</c:v>
                </c:pt>
                <c:pt idx="3961">
                  <c:v>42170.04166665706</c:v>
                </c:pt>
                <c:pt idx="3962">
                  <c:v>42170.083333323724</c:v>
                </c:pt>
                <c:pt idx="3963">
                  <c:v>42170.124999990388</c:v>
                </c:pt>
                <c:pt idx="3964">
                  <c:v>42170.166666657053</c:v>
                </c:pt>
                <c:pt idx="3965">
                  <c:v>42170.208333323717</c:v>
                </c:pt>
                <c:pt idx="3966">
                  <c:v>42170.249999990381</c:v>
                </c:pt>
                <c:pt idx="3967">
                  <c:v>42170.291666657045</c:v>
                </c:pt>
                <c:pt idx="3968">
                  <c:v>42170.33333332371</c:v>
                </c:pt>
                <c:pt idx="3969">
                  <c:v>42170.374999990374</c:v>
                </c:pt>
                <c:pt idx="3970">
                  <c:v>42170.416666657038</c:v>
                </c:pt>
                <c:pt idx="3971">
                  <c:v>42170.458333323702</c:v>
                </c:pt>
                <c:pt idx="3972">
                  <c:v>42170.499999990367</c:v>
                </c:pt>
                <c:pt idx="3973">
                  <c:v>42170.541666657031</c:v>
                </c:pt>
                <c:pt idx="3974">
                  <c:v>42170.583333323695</c:v>
                </c:pt>
                <c:pt idx="3975">
                  <c:v>42170.624999990359</c:v>
                </c:pt>
                <c:pt idx="3976">
                  <c:v>42170.666666657024</c:v>
                </c:pt>
                <c:pt idx="3977">
                  <c:v>42170.708333323688</c:v>
                </c:pt>
                <c:pt idx="3978">
                  <c:v>42170.749999990352</c:v>
                </c:pt>
                <c:pt idx="3979">
                  <c:v>42170.791666657016</c:v>
                </c:pt>
                <c:pt idx="3980">
                  <c:v>42170.833333323681</c:v>
                </c:pt>
                <c:pt idx="3981">
                  <c:v>42170.874999990345</c:v>
                </c:pt>
                <c:pt idx="3982">
                  <c:v>42170.916666657009</c:v>
                </c:pt>
                <c:pt idx="3983">
                  <c:v>42170.958333323673</c:v>
                </c:pt>
                <c:pt idx="3984">
                  <c:v>42170.999999990338</c:v>
                </c:pt>
                <c:pt idx="3985">
                  <c:v>42171.041666657002</c:v>
                </c:pt>
                <c:pt idx="3986">
                  <c:v>42171.083333323666</c:v>
                </c:pt>
                <c:pt idx="3987">
                  <c:v>42171.12499999033</c:v>
                </c:pt>
                <c:pt idx="3988">
                  <c:v>42171.166666656994</c:v>
                </c:pt>
                <c:pt idx="3989">
                  <c:v>42171.208333323659</c:v>
                </c:pt>
                <c:pt idx="3990">
                  <c:v>42171.249999990323</c:v>
                </c:pt>
                <c:pt idx="3991">
                  <c:v>42171.291666656987</c:v>
                </c:pt>
                <c:pt idx="3992">
                  <c:v>42171.333333323651</c:v>
                </c:pt>
                <c:pt idx="3993">
                  <c:v>42171.374999990316</c:v>
                </c:pt>
                <c:pt idx="3994">
                  <c:v>42171.41666665698</c:v>
                </c:pt>
                <c:pt idx="3995">
                  <c:v>42171.458333323644</c:v>
                </c:pt>
                <c:pt idx="3996">
                  <c:v>42171.499999990308</c:v>
                </c:pt>
                <c:pt idx="3997">
                  <c:v>42171.541666656973</c:v>
                </c:pt>
                <c:pt idx="3998">
                  <c:v>42171.583333323637</c:v>
                </c:pt>
                <c:pt idx="3999">
                  <c:v>42171.624999990301</c:v>
                </c:pt>
                <c:pt idx="4000">
                  <c:v>42171.666666656965</c:v>
                </c:pt>
                <c:pt idx="4001">
                  <c:v>42171.70833332363</c:v>
                </c:pt>
                <c:pt idx="4002">
                  <c:v>42171.749999990294</c:v>
                </c:pt>
                <c:pt idx="4003">
                  <c:v>42171.791666656958</c:v>
                </c:pt>
                <c:pt idx="4004">
                  <c:v>42171.833333323622</c:v>
                </c:pt>
                <c:pt idx="4005">
                  <c:v>42171.874999990287</c:v>
                </c:pt>
                <c:pt idx="4006">
                  <c:v>42171.916666656951</c:v>
                </c:pt>
                <c:pt idx="4007">
                  <c:v>42171.958333323615</c:v>
                </c:pt>
                <c:pt idx="4008">
                  <c:v>42171.999999990279</c:v>
                </c:pt>
                <c:pt idx="4009">
                  <c:v>42172.041666656944</c:v>
                </c:pt>
                <c:pt idx="4010">
                  <c:v>42172.083333323608</c:v>
                </c:pt>
                <c:pt idx="4011">
                  <c:v>42172.124999990272</c:v>
                </c:pt>
                <c:pt idx="4012">
                  <c:v>42172.166666656936</c:v>
                </c:pt>
                <c:pt idx="4013">
                  <c:v>42172.208333323601</c:v>
                </c:pt>
                <c:pt idx="4014">
                  <c:v>42172.249999990265</c:v>
                </c:pt>
                <c:pt idx="4015">
                  <c:v>42172.291666656929</c:v>
                </c:pt>
                <c:pt idx="4016">
                  <c:v>42172.333333323593</c:v>
                </c:pt>
                <c:pt idx="4017">
                  <c:v>42172.374999990257</c:v>
                </c:pt>
                <c:pt idx="4018">
                  <c:v>42172.416666656922</c:v>
                </c:pt>
                <c:pt idx="4019">
                  <c:v>42172.458333323586</c:v>
                </c:pt>
                <c:pt idx="4020">
                  <c:v>42172.49999999025</c:v>
                </c:pt>
                <c:pt idx="4021">
                  <c:v>42172.541666656914</c:v>
                </c:pt>
                <c:pt idx="4022">
                  <c:v>42172.583333323579</c:v>
                </c:pt>
                <c:pt idx="4023">
                  <c:v>42172.624999990243</c:v>
                </c:pt>
                <c:pt idx="4024">
                  <c:v>42172.666666656907</c:v>
                </c:pt>
                <c:pt idx="4025">
                  <c:v>42172.708333323571</c:v>
                </c:pt>
                <c:pt idx="4026">
                  <c:v>42172.749999990236</c:v>
                </c:pt>
                <c:pt idx="4027">
                  <c:v>42172.7916666569</c:v>
                </c:pt>
                <c:pt idx="4028">
                  <c:v>42172.833333323564</c:v>
                </c:pt>
                <c:pt idx="4029">
                  <c:v>42172.874999990228</c:v>
                </c:pt>
                <c:pt idx="4030">
                  <c:v>42172.916666656893</c:v>
                </c:pt>
                <c:pt idx="4031">
                  <c:v>42172.958333323557</c:v>
                </c:pt>
                <c:pt idx="4032">
                  <c:v>42172.999999990221</c:v>
                </c:pt>
                <c:pt idx="4033">
                  <c:v>42173.041666656885</c:v>
                </c:pt>
                <c:pt idx="4034">
                  <c:v>42173.08333332355</c:v>
                </c:pt>
                <c:pt idx="4035">
                  <c:v>42173.124999990214</c:v>
                </c:pt>
                <c:pt idx="4036">
                  <c:v>42173.166666656878</c:v>
                </c:pt>
                <c:pt idx="4037">
                  <c:v>42173.208333323542</c:v>
                </c:pt>
                <c:pt idx="4038">
                  <c:v>42173.249999990207</c:v>
                </c:pt>
                <c:pt idx="4039">
                  <c:v>42173.291666656871</c:v>
                </c:pt>
                <c:pt idx="4040">
                  <c:v>42173.333333323535</c:v>
                </c:pt>
                <c:pt idx="4041">
                  <c:v>42173.374999990199</c:v>
                </c:pt>
                <c:pt idx="4042">
                  <c:v>42173.416666656864</c:v>
                </c:pt>
                <c:pt idx="4043">
                  <c:v>42173.458333323528</c:v>
                </c:pt>
                <c:pt idx="4044">
                  <c:v>42173.499999990192</c:v>
                </c:pt>
                <c:pt idx="4045">
                  <c:v>42173.541666656856</c:v>
                </c:pt>
                <c:pt idx="4046">
                  <c:v>42173.58333332352</c:v>
                </c:pt>
                <c:pt idx="4047">
                  <c:v>42173.624999990185</c:v>
                </c:pt>
                <c:pt idx="4048">
                  <c:v>42173.666666656849</c:v>
                </c:pt>
                <c:pt idx="4049">
                  <c:v>42173.708333323513</c:v>
                </c:pt>
                <c:pt idx="4050">
                  <c:v>42173.749999990177</c:v>
                </c:pt>
                <c:pt idx="4051">
                  <c:v>42173.791666656842</c:v>
                </c:pt>
                <c:pt idx="4052">
                  <c:v>42173.833333323506</c:v>
                </c:pt>
                <c:pt idx="4053">
                  <c:v>42173.87499999017</c:v>
                </c:pt>
                <c:pt idx="4054">
                  <c:v>42173.916666656834</c:v>
                </c:pt>
                <c:pt idx="4055">
                  <c:v>42173.958333323499</c:v>
                </c:pt>
                <c:pt idx="4056">
                  <c:v>42173.999999990163</c:v>
                </c:pt>
                <c:pt idx="4057">
                  <c:v>42174.041666656827</c:v>
                </c:pt>
                <c:pt idx="4058">
                  <c:v>42174.083333323491</c:v>
                </c:pt>
                <c:pt idx="4059">
                  <c:v>42174.124999990156</c:v>
                </c:pt>
                <c:pt idx="4060">
                  <c:v>42174.16666665682</c:v>
                </c:pt>
                <c:pt idx="4061">
                  <c:v>42174.208333323484</c:v>
                </c:pt>
                <c:pt idx="4062">
                  <c:v>42174.249999990148</c:v>
                </c:pt>
                <c:pt idx="4063">
                  <c:v>42174.291666656813</c:v>
                </c:pt>
                <c:pt idx="4064">
                  <c:v>42174.333333323477</c:v>
                </c:pt>
                <c:pt idx="4065">
                  <c:v>42174.374999990141</c:v>
                </c:pt>
                <c:pt idx="4066">
                  <c:v>42174.416666656805</c:v>
                </c:pt>
                <c:pt idx="4067">
                  <c:v>42174.45833332347</c:v>
                </c:pt>
                <c:pt idx="4068">
                  <c:v>42174.499999990134</c:v>
                </c:pt>
                <c:pt idx="4069">
                  <c:v>42174.541666656798</c:v>
                </c:pt>
                <c:pt idx="4070">
                  <c:v>42174.583333323462</c:v>
                </c:pt>
                <c:pt idx="4071">
                  <c:v>42174.624999990127</c:v>
                </c:pt>
                <c:pt idx="4072">
                  <c:v>42174.666666656791</c:v>
                </c:pt>
                <c:pt idx="4073">
                  <c:v>42174.708333323455</c:v>
                </c:pt>
                <c:pt idx="4074">
                  <c:v>42174.749999990119</c:v>
                </c:pt>
                <c:pt idx="4075">
                  <c:v>42174.791666656783</c:v>
                </c:pt>
                <c:pt idx="4076">
                  <c:v>42174.833333323448</c:v>
                </c:pt>
                <c:pt idx="4077">
                  <c:v>42174.874999990112</c:v>
                </c:pt>
                <c:pt idx="4078">
                  <c:v>42174.916666656776</c:v>
                </c:pt>
                <c:pt idx="4079">
                  <c:v>42174.95833332344</c:v>
                </c:pt>
                <c:pt idx="4080">
                  <c:v>42174.999999990105</c:v>
                </c:pt>
                <c:pt idx="4081">
                  <c:v>42175.041666656769</c:v>
                </c:pt>
                <c:pt idx="4082">
                  <c:v>42175.083333323433</c:v>
                </c:pt>
                <c:pt idx="4083">
                  <c:v>42175.124999990097</c:v>
                </c:pt>
                <c:pt idx="4084">
                  <c:v>42175.166666656762</c:v>
                </c:pt>
                <c:pt idx="4085">
                  <c:v>42175.208333323426</c:v>
                </c:pt>
                <c:pt idx="4086">
                  <c:v>42175.24999999009</c:v>
                </c:pt>
                <c:pt idx="4087">
                  <c:v>42175.291666656754</c:v>
                </c:pt>
                <c:pt idx="4088">
                  <c:v>42175.333333323419</c:v>
                </c:pt>
                <c:pt idx="4089">
                  <c:v>42175.374999990083</c:v>
                </c:pt>
                <c:pt idx="4090">
                  <c:v>42175.416666656747</c:v>
                </c:pt>
                <c:pt idx="4091">
                  <c:v>42175.458333323411</c:v>
                </c:pt>
                <c:pt idx="4092">
                  <c:v>42175.499999990076</c:v>
                </c:pt>
                <c:pt idx="4093">
                  <c:v>42175.54166665674</c:v>
                </c:pt>
                <c:pt idx="4094">
                  <c:v>42175.583333323404</c:v>
                </c:pt>
                <c:pt idx="4095">
                  <c:v>42175.624999990068</c:v>
                </c:pt>
                <c:pt idx="4096">
                  <c:v>42175.666666656733</c:v>
                </c:pt>
                <c:pt idx="4097">
                  <c:v>42175.708333323397</c:v>
                </c:pt>
                <c:pt idx="4098">
                  <c:v>42175.749999990061</c:v>
                </c:pt>
                <c:pt idx="4099">
                  <c:v>42175.791666656725</c:v>
                </c:pt>
                <c:pt idx="4100">
                  <c:v>42175.83333332339</c:v>
                </c:pt>
                <c:pt idx="4101">
                  <c:v>42175.874999990054</c:v>
                </c:pt>
                <c:pt idx="4102">
                  <c:v>42175.916666656718</c:v>
                </c:pt>
                <c:pt idx="4103">
                  <c:v>42175.958333323382</c:v>
                </c:pt>
                <c:pt idx="4104">
                  <c:v>42175.999999990046</c:v>
                </c:pt>
                <c:pt idx="4105">
                  <c:v>42176.041666656711</c:v>
                </c:pt>
                <c:pt idx="4106">
                  <c:v>42176.083333323375</c:v>
                </c:pt>
                <c:pt idx="4107">
                  <c:v>42176.124999990039</c:v>
                </c:pt>
                <c:pt idx="4108">
                  <c:v>42176.166666656703</c:v>
                </c:pt>
                <c:pt idx="4109">
                  <c:v>42176.208333323368</c:v>
                </c:pt>
                <c:pt idx="4110">
                  <c:v>42176.249999990032</c:v>
                </c:pt>
                <c:pt idx="4111">
                  <c:v>42176.291666656696</c:v>
                </c:pt>
                <c:pt idx="4112">
                  <c:v>42176.33333332336</c:v>
                </c:pt>
                <c:pt idx="4113">
                  <c:v>42176.374999990025</c:v>
                </c:pt>
                <c:pt idx="4114">
                  <c:v>42176.416666656689</c:v>
                </c:pt>
                <c:pt idx="4115">
                  <c:v>42176.458333323353</c:v>
                </c:pt>
                <c:pt idx="4116">
                  <c:v>42176.499999990017</c:v>
                </c:pt>
                <c:pt idx="4117">
                  <c:v>42176.541666656682</c:v>
                </c:pt>
                <c:pt idx="4118">
                  <c:v>42176.583333323346</c:v>
                </c:pt>
                <c:pt idx="4119">
                  <c:v>42176.62499999001</c:v>
                </c:pt>
                <c:pt idx="4120">
                  <c:v>42176.666666656674</c:v>
                </c:pt>
                <c:pt idx="4121">
                  <c:v>42176.708333323339</c:v>
                </c:pt>
                <c:pt idx="4122">
                  <c:v>42176.749999990003</c:v>
                </c:pt>
                <c:pt idx="4123">
                  <c:v>42176.791666656667</c:v>
                </c:pt>
                <c:pt idx="4124">
                  <c:v>42176.833333323331</c:v>
                </c:pt>
                <c:pt idx="4125">
                  <c:v>42176.874999989996</c:v>
                </c:pt>
                <c:pt idx="4126">
                  <c:v>42176.91666665666</c:v>
                </c:pt>
                <c:pt idx="4127">
                  <c:v>42176.958333323324</c:v>
                </c:pt>
                <c:pt idx="4128">
                  <c:v>42176.999999989988</c:v>
                </c:pt>
                <c:pt idx="4129">
                  <c:v>42177.041666656653</c:v>
                </c:pt>
                <c:pt idx="4130">
                  <c:v>42177.083333323317</c:v>
                </c:pt>
                <c:pt idx="4131">
                  <c:v>42177.124999989981</c:v>
                </c:pt>
                <c:pt idx="4132">
                  <c:v>42177.166666656645</c:v>
                </c:pt>
                <c:pt idx="4133">
                  <c:v>42177.208333323309</c:v>
                </c:pt>
                <c:pt idx="4134">
                  <c:v>42177.249999989974</c:v>
                </c:pt>
                <c:pt idx="4135">
                  <c:v>42177.291666656638</c:v>
                </c:pt>
                <c:pt idx="4136">
                  <c:v>42177.333333323302</c:v>
                </c:pt>
                <c:pt idx="4137">
                  <c:v>42177.374999989966</c:v>
                </c:pt>
                <c:pt idx="4138">
                  <c:v>42177.416666656631</c:v>
                </c:pt>
                <c:pt idx="4139">
                  <c:v>42177.458333323295</c:v>
                </c:pt>
                <c:pt idx="4140">
                  <c:v>42177.499999989959</c:v>
                </c:pt>
                <c:pt idx="4141">
                  <c:v>42177.541666656623</c:v>
                </c:pt>
                <c:pt idx="4142">
                  <c:v>42177.583333323288</c:v>
                </c:pt>
                <c:pt idx="4143">
                  <c:v>42177.624999989952</c:v>
                </c:pt>
                <c:pt idx="4144">
                  <c:v>42177.666666656616</c:v>
                </c:pt>
                <c:pt idx="4145">
                  <c:v>42177.70833332328</c:v>
                </c:pt>
                <c:pt idx="4146">
                  <c:v>42177.749999989945</c:v>
                </c:pt>
                <c:pt idx="4147">
                  <c:v>42177.791666656609</c:v>
                </c:pt>
                <c:pt idx="4148">
                  <c:v>42177.833333323273</c:v>
                </c:pt>
                <c:pt idx="4149">
                  <c:v>42177.874999989937</c:v>
                </c:pt>
                <c:pt idx="4150">
                  <c:v>42177.916666656602</c:v>
                </c:pt>
                <c:pt idx="4151">
                  <c:v>42177.958333323266</c:v>
                </c:pt>
                <c:pt idx="4152">
                  <c:v>42177.99999998993</c:v>
                </c:pt>
                <c:pt idx="4153">
                  <c:v>42178.041666656594</c:v>
                </c:pt>
                <c:pt idx="4154">
                  <c:v>42178.083333323259</c:v>
                </c:pt>
                <c:pt idx="4155">
                  <c:v>42178.124999989923</c:v>
                </c:pt>
                <c:pt idx="4156">
                  <c:v>42178.166666656587</c:v>
                </c:pt>
                <c:pt idx="4157">
                  <c:v>42178.208333323251</c:v>
                </c:pt>
                <c:pt idx="4158">
                  <c:v>42178.249999989916</c:v>
                </c:pt>
                <c:pt idx="4159">
                  <c:v>42178.29166665658</c:v>
                </c:pt>
                <c:pt idx="4160">
                  <c:v>42178.333333323244</c:v>
                </c:pt>
                <c:pt idx="4161">
                  <c:v>42178.374999989908</c:v>
                </c:pt>
                <c:pt idx="4162">
                  <c:v>42178.416666656572</c:v>
                </c:pt>
                <c:pt idx="4163">
                  <c:v>42178.458333323237</c:v>
                </c:pt>
                <c:pt idx="4164">
                  <c:v>42178.499999989901</c:v>
                </c:pt>
                <c:pt idx="4165">
                  <c:v>42178.541666656565</c:v>
                </c:pt>
                <c:pt idx="4166">
                  <c:v>42178.583333323229</c:v>
                </c:pt>
                <c:pt idx="4167">
                  <c:v>42178.624999989894</c:v>
                </c:pt>
                <c:pt idx="4168">
                  <c:v>42178.666666656558</c:v>
                </c:pt>
                <c:pt idx="4169">
                  <c:v>42178.708333323222</c:v>
                </c:pt>
                <c:pt idx="4170">
                  <c:v>42178.749999989886</c:v>
                </c:pt>
                <c:pt idx="4171">
                  <c:v>42178.791666656551</c:v>
                </c:pt>
                <c:pt idx="4172">
                  <c:v>42178.833333323215</c:v>
                </c:pt>
                <c:pt idx="4173">
                  <c:v>42178.874999989879</c:v>
                </c:pt>
                <c:pt idx="4174">
                  <c:v>42178.916666656543</c:v>
                </c:pt>
                <c:pt idx="4175">
                  <c:v>42178.958333323208</c:v>
                </c:pt>
                <c:pt idx="4176">
                  <c:v>42178.999999989872</c:v>
                </c:pt>
                <c:pt idx="4177">
                  <c:v>42179.041666656536</c:v>
                </c:pt>
                <c:pt idx="4178">
                  <c:v>42179.0833333232</c:v>
                </c:pt>
                <c:pt idx="4179">
                  <c:v>42179.124999989865</c:v>
                </c:pt>
                <c:pt idx="4180">
                  <c:v>42179.166666656529</c:v>
                </c:pt>
                <c:pt idx="4181">
                  <c:v>42179.208333323193</c:v>
                </c:pt>
                <c:pt idx="4182">
                  <c:v>42179.249999989857</c:v>
                </c:pt>
                <c:pt idx="4183">
                  <c:v>42179.291666656522</c:v>
                </c:pt>
                <c:pt idx="4184">
                  <c:v>42179.333333323186</c:v>
                </c:pt>
                <c:pt idx="4185">
                  <c:v>42179.37499998985</c:v>
                </c:pt>
                <c:pt idx="4186">
                  <c:v>42179.416666656514</c:v>
                </c:pt>
                <c:pt idx="4187">
                  <c:v>42179.458333323179</c:v>
                </c:pt>
                <c:pt idx="4188">
                  <c:v>42179.499999989843</c:v>
                </c:pt>
                <c:pt idx="4189">
                  <c:v>42179.541666656507</c:v>
                </c:pt>
                <c:pt idx="4190">
                  <c:v>42179.583333323171</c:v>
                </c:pt>
                <c:pt idx="4191">
                  <c:v>42179.624999989835</c:v>
                </c:pt>
                <c:pt idx="4192">
                  <c:v>42179.6666666565</c:v>
                </c:pt>
                <c:pt idx="4193">
                  <c:v>42179.708333323164</c:v>
                </c:pt>
                <c:pt idx="4194">
                  <c:v>42179.749999989828</c:v>
                </c:pt>
                <c:pt idx="4195">
                  <c:v>42179.791666656492</c:v>
                </c:pt>
                <c:pt idx="4196">
                  <c:v>42179.833333323157</c:v>
                </c:pt>
                <c:pt idx="4197">
                  <c:v>42179.874999989821</c:v>
                </c:pt>
                <c:pt idx="4198">
                  <c:v>42179.916666656485</c:v>
                </c:pt>
                <c:pt idx="4199">
                  <c:v>42179.958333323149</c:v>
                </c:pt>
                <c:pt idx="4200">
                  <c:v>42179.999999989814</c:v>
                </c:pt>
                <c:pt idx="4201">
                  <c:v>42180.041666656478</c:v>
                </c:pt>
                <c:pt idx="4202">
                  <c:v>42180.083333323142</c:v>
                </c:pt>
                <c:pt idx="4203">
                  <c:v>42180.124999989806</c:v>
                </c:pt>
                <c:pt idx="4204">
                  <c:v>42180.166666656471</c:v>
                </c:pt>
                <c:pt idx="4205">
                  <c:v>42180.208333323135</c:v>
                </c:pt>
                <c:pt idx="4206">
                  <c:v>42180.249999989799</c:v>
                </c:pt>
                <c:pt idx="4207">
                  <c:v>42180.291666656463</c:v>
                </c:pt>
                <c:pt idx="4208">
                  <c:v>42180.333333323128</c:v>
                </c:pt>
                <c:pt idx="4209">
                  <c:v>42180.374999989792</c:v>
                </c:pt>
                <c:pt idx="4210">
                  <c:v>42180.416666656456</c:v>
                </c:pt>
                <c:pt idx="4211">
                  <c:v>42180.45833332312</c:v>
                </c:pt>
                <c:pt idx="4212">
                  <c:v>42180.499999989785</c:v>
                </c:pt>
                <c:pt idx="4213">
                  <c:v>42180.541666656449</c:v>
                </c:pt>
                <c:pt idx="4214">
                  <c:v>42180.583333323113</c:v>
                </c:pt>
                <c:pt idx="4215">
                  <c:v>42180.624999989777</c:v>
                </c:pt>
                <c:pt idx="4216">
                  <c:v>42180.666666656442</c:v>
                </c:pt>
                <c:pt idx="4217">
                  <c:v>42180.708333323106</c:v>
                </c:pt>
                <c:pt idx="4218">
                  <c:v>42180.74999998977</c:v>
                </c:pt>
                <c:pt idx="4219">
                  <c:v>42180.791666656434</c:v>
                </c:pt>
                <c:pt idx="4220">
                  <c:v>42180.833333323098</c:v>
                </c:pt>
                <c:pt idx="4221">
                  <c:v>42180.874999989763</c:v>
                </c:pt>
                <c:pt idx="4222">
                  <c:v>42180.916666656427</c:v>
                </c:pt>
                <c:pt idx="4223">
                  <c:v>42180.958333323091</c:v>
                </c:pt>
                <c:pt idx="4224">
                  <c:v>42180.999999989755</c:v>
                </c:pt>
                <c:pt idx="4225">
                  <c:v>42181.04166665642</c:v>
                </c:pt>
                <c:pt idx="4226">
                  <c:v>42181.083333323084</c:v>
                </c:pt>
                <c:pt idx="4227">
                  <c:v>42181.124999989748</c:v>
                </c:pt>
                <c:pt idx="4228">
                  <c:v>42181.166666656412</c:v>
                </c:pt>
                <c:pt idx="4229">
                  <c:v>42181.208333323077</c:v>
                </c:pt>
                <c:pt idx="4230">
                  <c:v>42181.249999989741</c:v>
                </c:pt>
                <c:pt idx="4231">
                  <c:v>42181.291666656405</c:v>
                </c:pt>
                <c:pt idx="4232">
                  <c:v>42181.333333323069</c:v>
                </c:pt>
                <c:pt idx="4233">
                  <c:v>42181.374999989734</c:v>
                </c:pt>
                <c:pt idx="4234">
                  <c:v>42181.416666656398</c:v>
                </c:pt>
                <c:pt idx="4235">
                  <c:v>42181.458333323062</c:v>
                </c:pt>
                <c:pt idx="4236">
                  <c:v>42181.499999989726</c:v>
                </c:pt>
                <c:pt idx="4237">
                  <c:v>42181.541666656391</c:v>
                </c:pt>
                <c:pt idx="4238">
                  <c:v>42181.583333323055</c:v>
                </c:pt>
                <c:pt idx="4239">
                  <c:v>42181.624999989719</c:v>
                </c:pt>
                <c:pt idx="4240">
                  <c:v>42181.666666656383</c:v>
                </c:pt>
                <c:pt idx="4241">
                  <c:v>42181.708333323048</c:v>
                </c:pt>
                <c:pt idx="4242">
                  <c:v>42181.749999989712</c:v>
                </c:pt>
                <c:pt idx="4243">
                  <c:v>42181.791666656376</c:v>
                </c:pt>
                <c:pt idx="4244">
                  <c:v>42181.83333332304</c:v>
                </c:pt>
                <c:pt idx="4245">
                  <c:v>42181.874999989705</c:v>
                </c:pt>
                <c:pt idx="4246">
                  <c:v>42181.916666656369</c:v>
                </c:pt>
                <c:pt idx="4247">
                  <c:v>42181.958333323033</c:v>
                </c:pt>
                <c:pt idx="4248">
                  <c:v>42181.999999989697</c:v>
                </c:pt>
                <c:pt idx="4249">
                  <c:v>42182.041666656361</c:v>
                </c:pt>
                <c:pt idx="4250">
                  <c:v>42182.083333323026</c:v>
                </c:pt>
                <c:pt idx="4251">
                  <c:v>42182.12499998969</c:v>
                </c:pt>
                <c:pt idx="4252">
                  <c:v>42182.166666656354</c:v>
                </c:pt>
                <c:pt idx="4253">
                  <c:v>42182.208333323018</c:v>
                </c:pt>
                <c:pt idx="4254">
                  <c:v>42182.249999989683</c:v>
                </c:pt>
                <c:pt idx="4255">
                  <c:v>42182.291666656347</c:v>
                </c:pt>
                <c:pt idx="4256">
                  <c:v>42182.333333323011</c:v>
                </c:pt>
                <c:pt idx="4257">
                  <c:v>42182.374999989675</c:v>
                </c:pt>
                <c:pt idx="4258">
                  <c:v>42182.41666665634</c:v>
                </c:pt>
                <c:pt idx="4259">
                  <c:v>42182.458333323004</c:v>
                </c:pt>
                <c:pt idx="4260">
                  <c:v>42182.499999989668</c:v>
                </c:pt>
                <c:pt idx="4261">
                  <c:v>42182.541666656332</c:v>
                </c:pt>
                <c:pt idx="4262">
                  <c:v>42182.583333322997</c:v>
                </c:pt>
                <c:pt idx="4263">
                  <c:v>42182.624999989661</c:v>
                </c:pt>
                <c:pt idx="4264">
                  <c:v>42182.666666656325</c:v>
                </c:pt>
                <c:pt idx="4265">
                  <c:v>42182.708333322989</c:v>
                </c:pt>
                <c:pt idx="4266">
                  <c:v>42182.749999989654</c:v>
                </c:pt>
                <c:pt idx="4267">
                  <c:v>42182.791666656318</c:v>
                </c:pt>
                <c:pt idx="4268">
                  <c:v>42182.833333322982</c:v>
                </c:pt>
                <c:pt idx="4269">
                  <c:v>42182.874999989646</c:v>
                </c:pt>
                <c:pt idx="4270">
                  <c:v>42182.916666656311</c:v>
                </c:pt>
                <c:pt idx="4271">
                  <c:v>42182.958333322975</c:v>
                </c:pt>
                <c:pt idx="4272">
                  <c:v>42182.999999989639</c:v>
                </c:pt>
                <c:pt idx="4273">
                  <c:v>42183.041666656303</c:v>
                </c:pt>
                <c:pt idx="4274">
                  <c:v>42183.083333322968</c:v>
                </c:pt>
                <c:pt idx="4275">
                  <c:v>42183.124999989632</c:v>
                </c:pt>
                <c:pt idx="4276">
                  <c:v>42183.166666656296</c:v>
                </c:pt>
                <c:pt idx="4277">
                  <c:v>42183.20833332296</c:v>
                </c:pt>
                <c:pt idx="4278">
                  <c:v>42183.249999989624</c:v>
                </c:pt>
                <c:pt idx="4279">
                  <c:v>42183.291666656289</c:v>
                </c:pt>
                <c:pt idx="4280">
                  <c:v>42183.333333322953</c:v>
                </c:pt>
                <c:pt idx="4281">
                  <c:v>42183.374999989617</c:v>
                </c:pt>
                <c:pt idx="4282">
                  <c:v>42183.416666656281</c:v>
                </c:pt>
                <c:pt idx="4283">
                  <c:v>42183.458333322946</c:v>
                </c:pt>
                <c:pt idx="4284">
                  <c:v>42183.49999998961</c:v>
                </c:pt>
                <c:pt idx="4285">
                  <c:v>42183.541666656274</c:v>
                </c:pt>
                <c:pt idx="4286">
                  <c:v>42183.583333322938</c:v>
                </c:pt>
                <c:pt idx="4287">
                  <c:v>42183.624999989603</c:v>
                </c:pt>
                <c:pt idx="4288">
                  <c:v>42183.666666656267</c:v>
                </c:pt>
                <c:pt idx="4289">
                  <c:v>42183.708333322931</c:v>
                </c:pt>
                <c:pt idx="4290">
                  <c:v>42183.749999989595</c:v>
                </c:pt>
                <c:pt idx="4291">
                  <c:v>42183.79166665626</c:v>
                </c:pt>
                <c:pt idx="4292">
                  <c:v>42183.833333322924</c:v>
                </c:pt>
                <c:pt idx="4293">
                  <c:v>42183.874999989588</c:v>
                </c:pt>
                <c:pt idx="4294">
                  <c:v>42183.916666656252</c:v>
                </c:pt>
                <c:pt idx="4295">
                  <c:v>42183.958333322917</c:v>
                </c:pt>
                <c:pt idx="4296">
                  <c:v>42183.999999989581</c:v>
                </c:pt>
                <c:pt idx="4297">
                  <c:v>42184.041666656245</c:v>
                </c:pt>
                <c:pt idx="4298">
                  <c:v>42184.083333322909</c:v>
                </c:pt>
                <c:pt idx="4299">
                  <c:v>42184.124999989574</c:v>
                </c:pt>
                <c:pt idx="4300">
                  <c:v>42184.166666656238</c:v>
                </c:pt>
                <c:pt idx="4301">
                  <c:v>42184.208333322902</c:v>
                </c:pt>
                <c:pt idx="4302">
                  <c:v>42184.249999989566</c:v>
                </c:pt>
                <c:pt idx="4303">
                  <c:v>42184.291666656231</c:v>
                </c:pt>
                <c:pt idx="4304">
                  <c:v>42184.333333322895</c:v>
                </c:pt>
                <c:pt idx="4305">
                  <c:v>42184.374999989559</c:v>
                </c:pt>
                <c:pt idx="4306">
                  <c:v>42184.416666656223</c:v>
                </c:pt>
                <c:pt idx="4307">
                  <c:v>42184.458333322887</c:v>
                </c:pt>
                <c:pt idx="4308">
                  <c:v>42184.499999989552</c:v>
                </c:pt>
                <c:pt idx="4309">
                  <c:v>42184.541666656216</c:v>
                </c:pt>
                <c:pt idx="4310">
                  <c:v>42184.58333332288</c:v>
                </c:pt>
                <c:pt idx="4311">
                  <c:v>42184.624999989544</c:v>
                </c:pt>
                <c:pt idx="4312">
                  <c:v>42184.666666656209</c:v>
                </c:pt>
                <c:pt idx="4313">
                  <c:v>42184.708333322873</c:v>
                </c:pt>
                <c:pt idx="4314">
                  <c:v>42184.749999989537</c:v>
                </c:pt>
                <c:pt idx="4315">
                  <c:v>42184.791666656201</c:v>
                </c:pt>
                <c:pt idx="4316">
                  <c:v>42184.833333322866</c:v>
                </c:pt>
                <c:pt idx="4317">
                  <c:v>42184.87499998953</c:v>
                </c:pt>
                <c:pt idx="4318">
                  <c:v>42184.916666656194</c:v>
                </c:pt>
                <c:pt idx="4319">
                  <c:v>42184.958333322858</c:v>
                </c:pt>
                <c:pt idx="4320">
                  <c:v>42184.999999989523</c:v>
                </c:pt>
                <c:pt idx="4321">
                  <c:v>42185.041666656187</c:v>
                </c:pt>
                <c:pt idx="4322">
                  <c:v>42185.083333322851</c:v>
                </c:pt>
                <c:pt idx="4323">
                  <c:v>42185.124999989515</c:v>
                </c:pt>
                <c:pt idx="4324">
                  <c:v>42185.16666665618</c:v>
                </c:pt>
                <c:pt idx="4325">
                  <c:v>42185.208333322844</c:v>
                </c:pt>
                <c:pt idx="4326">
                  <c:v>42185.249999989508</c:v>
                </c:pt>
                <c:pt idx="4327">
                  <c:v>42185.291666656172</c:v>
                </c:pt>
                <c:pt idx="4328">
                  <c:v>42185.333333322837</c:v>
                </c:pt>
                <c:pt idx="4329">
                  <c:v>42185.374999989501</c:v>
                </c:pt>
                <c:pt idx="4330">
                  <c:v>42185.416666656165</c:v>
                </c:pt>
                <c:pt idx="4331">
                  <c:v>42185.458333322829</c:v>
                </c:pt>
                <c:pt idx="4332">
                  <c:v>42185.499999989494</c:v>
                </c:pt>
                <c:pt idx="4333">
                  <c:v>42185.541666656158</c:v>
                </c:pt>
                <c:pt idx="4334">
                  <c:v>42185.583333322822</c:v>
                </c:pt>
                <c:pt idx="4335">
                  <c:v>42185.624999989486</c:v>
                </c:pt>
                <c:pt idx="4336">
                  <c:v>42185.66666665615</c:v>
                </c:pt>
                <c:pt idx="4337">
                  <c:v>42185.708333322815</c:v>
                </c:pt>
                <c:pt idx="4338">
                  <c:v>42185.749999989479</c:v>
                </c:pt>
                <c:pt idx="4339">
                  <c:v>42185.791666656143</c:v>
                </c:pt>
                <c:pt idx="4340">
                  <c:v>42185.833333322807</c:v>
                </c:pt>
                <c:pt idx="4341">
                  <c:v>42185.874999989472</c:v>
                </c:pt>
                <c:pt idx="4342">
                  <c:v>42185.916666656136</c:v>
                </c:pt>
                <c:pt idx="4343">
                  <c:v>42185.9583333228</c:v>
                </c:pt>
                <c:pt idx="4344">
                  <c:v>42185.999999989464</c:v>
                </c:pt>
                <c:pt idx="4345">
                  <c:v>42186.041666656129</c:v>
                </c:pt>
                <c:pt idx="4346">
                  <c:v>42186.083333322793</c:v>
                </c:pt>
                <c:pt idx="4347">
                  <c:v>42186.124999989457</c:v>
                </c:pt>
                <c:pt idx="4348">
                  <c:v>42186.166666656121</c:v>
                </c:pt>
                <c:pt idx="4349">
                  <c:v>42186.208333322786</c:v>
                </c:pt>
                <c:pt idx="4350">
                  <c:v>42186.24999998945</c:v>
                </c:pt>
                <c:pt idx="4351">
                  <c:v>42186.291666656114</c:v>
                </c:pt>
                <c:pt idx="4352">
                  <c:v>42186.333333322778</c:v>
                </c:pt>
                <c:pt idx="4353">
                  <c:v>42186.374999989443</c:v>
                </c:pt>
                <c:pt idx="4354">
                  <c:v>42186.416666656107</c:v>
                </c:pt>
                <c:pt idx="4355">
                  <c:v>42186.458333322771</c:v>
                </c:pt>
                <c:pt idx="4356">
                  <c:v>42186.499999989435</c:v>
                </c:pt>
                <c:pt idx="4357">
                  <c:v>42186.5416666561</c:v>
                </c:pt>
                <c:pt idx="4358">
                  <c:v>42186.583333322764</c:v>
                </c:pt>
                <c:pt idx="4359">
                  <c:v>42186.624999989428</c:v>
                </c:pt>
                <c:pt idx="4360">
                  <c:v>42186.666666656092</c:v>
                </c:pt>
                <c:pt idx="4361">
                  <c:v>42186.708333322757</c:v>
                </c:pt>
                <c:pt idx="4362">
                  <c:v>42186.749999989421</c:v>
                </c:pt>
                <c:pt idx="4363">
                  <c:v>42186.791666656085</c:v>
                </c:pt>
                <c:pt idx="4364">
                  <c:v>42186.833333322749</c:v>
                </c:pt>
                <c:pt idx="4365">
                  <c:v>42186.874999989413</c:v>
                </c:pt>
                <c:pt idx="4366">
                  <c:v>42186.916666656078</c:v>
                </c:pt>
                <c:pt idx="4367">
                  <c:v>42186.958333322742</c:v>
                </c:pt>
                <c:pt idx="4368">
                  <c:v>42186.999999989406</c:v>
                </c:pt>
                <c:pt idx="4369">
                  <c:v>42187.04166665607</c:v>
                </c:pt>
                <c:pt idx="4370">
                  <c:v>42187.083333322735</c:v>
                </c:pt>
                <c:pt idx="4371">
                  <c:v>42187.124999989399</c:v>
                </c:pt>
                <c:pt idx="4372">
                  <c:v>42187.166666656063</c:v>
                </c:pt>
                <c:pt idx="4373">
                  <c:v>42187.208333322727</c:v>
                </c:pt>
                <c:pt idx="4374">
                  <c:v>42187.249999989392</c:v>
                </c:pt>
                <c:pt idx="4375">
                  <c:v>42187.291666656056</c:v>
                </c:pt>
                <c:pt idx="4376">
                  <c:v>42187.33333332272</c:v>
                </c:pt>
                <c:pt idx="4377">
                  <c:v>42187.374999989384</c:v>
                </c:pt>
                <c:pt idx="4378">
                  <c:v>42187.416666656049</c:v>
                </c:pt>
                <c:pt idx="4379">
                  <c:v>42187.458333322713</c:v>
                </c:pt>
                <c:pt idx="4380">
                  <c:v>42187.499999989377</c:v>
                </c:pt>
                <c:pt idx="4381">
                  <c:v>42187.541666656041</c:v>
                </c:pt>
                <c:pt idx="4382">
                  <c:v>42187.583333322706</c:v>
                </c:pt>
                <c:pt idx="4383">
                  <c:v>42187.62499998937</c:v>
                </c:pt>
                <c:pt idx="4384">
                  <c:v>42187.666666656034</c:v>
                </c:pt>
                <c:pt idx="4385">
                  <c:v>42187.708333322698</c:v>
                </c:pt>
                <c:pt idx="4386">
                  <c:v>42187.749999989363</c:v>
                </c:pt>
                <c:pt idx="4387">
                  <c:v>42187.791666656027</c:v>
                </c:pt>
                <c:pt idx="4388">
                  <c:v>42187.833333322691</c:v>
                </c:pt>
                <c:pt idx="4389">
                  <c:v>42187.874999989355</c:v>
                </c:pt>
                <c:pt idx="4390">
                  <c:v>42187.91666665602</c:v>
                </c:pt>
                <c:pt idx="4391">
                  <c:v>42187.958333322684</c:v>
                </c:pt>
                <c:pt idx="4392">
                  <c:v>42187.999999989348</c:v>
                </c:pt>
                <c:pt idx="4393">
                  <c:v>42188.041666656012</c:v>
                </c:pt>
                <c:pt idx="4394">
                  <c:v>42188.083333322676</c:v>
                </c:pt>
                <c:pt idx="4395">
                  <c:v>42188.124999989341</c:v>
                </c:pt>
                <c:pt idx="4396">
                  <c:v>42188.166666656005</c:v>
                </c:pt>
                <c:pt idx="4397">
                  <c:v>42188.208333322669</c:v>
                </c:pt>
                <c:pt idx="4398">
                  <c:v>42188.249999989333</c:v>
                </c:pt>
                <c:pt idx="4399">
                  <c:v>42188.291666655998</c:v>
                </c:pt>
                <c:pt idx="4400">
                  <c:v>42188.333333322662</c:v>
                </c:pt>
                <c:pt idx="4401">
                  <c:v>42188.374999989326</c:v>
                </c:pt>
                <c:pt idx="4402">
                  <c:v>42188.41666665599</c:v>
                </c:pt>
                <c:pt idx="4403">
                  <c:v>42188.458333322655</c:v>
                </c:pt>
                <c:pt idx="4404">
                  <c:v>42188.499999989319</c:v>
                </c:pt>
                <c:pt idx="4405">
                  <c:v>42188.541666655983</c:v>
                </c:pt>
                <c:pt idx="4406">
                  <c:v>42188.583333322647</c:v>
                </c:pt>
                <c:pt idx="4407">
                  <c:v>42188.624999989312</c:v>
                </c:pt>
                <c:pt idx="4408">
                  <c:v>42188.666666655976</c:v>
                </c:pt>
                <c:pt idx="4409">
                  <c:v>42188.70833332264</c:v>
                </c:pt>
                <c:pt idx="4410">
                  <c:v>42188.749999989304</c:v>
                </c:pt>
                <c:pt idx="4411">
                  <c:v>42188.791666655969</c:v>
                </c:pt>
                <c:pt idx="4412">
                  <c:v>42188.833333322633</c:v>
                </c:pt>
                <c:pt idx="4413">
                  <c:v>42188.874999989297</c:v>
                </c:pt>
                <c:pt idx="4414">
                  <c:v>42188.916666655961</c:v>
                </c:pt>
                <c:pt idx="4415">
                  <c:v>42188.958333322626</c:v>
                </c:pt>
                <c:pt idx="4416">
                  <c:v>42188.99999998929</c:v>
                </c:pt>
                <c:pt idx="4417">
                  <c:v>42189.041666655954</c:v>
                </c:pt>
                <c:pt idx="4418">
                  <c:v>42189.083333322618</c:v>
                </c:pt>
                <c:pt idx="4419">
                  <c:v>42189.124999989283</c:v>
                </c:pt>
                <c:pt idx="4420">
                  <c:v>42189.166666655947</c:v>
                </c:pt>
                <c:pt idx="4421">
                  <c:v>42189.208333322611</c:v>
                </c:pt>
                <c:pt idx="4422">
                  <c:v>42189.249999989275</c:v>
                </c:pt>
                <c:pt idx="4423">
                  <c:v>42189.291666655939</c:v>
                </c:pt>
                <c:pt idx="4424">
                  <c:v>42189.333333322604</c:v>
                </c:pt>
                <c:pt idx="4425">
                  <c:v>42189.374999989268</c:v>
                </c:pt>
                <c:pt idx="4426">
                  <c:v>42189.416666655932</c:v>
                </c:pt>
                <c:pt idx="4427">
                  <c:v>42189.458333322596</c:v>
                </c:pt>
                <c:pt idx="4428">
                  <c:v>42189.499999989261</c:v>
                </c:pt>
                <c:pt idx="4429">
                  <c:v>42189.541666655925</c:v>
                </c:pt>
                <c:pt idx="4430">
                  <c:v>42189.583333322589</c:v>
                </c:pt>
                <c:pt idx="4431">
                  <c:v>42189.624999989253</c:v>
                </c:pt>
                <c:pt idx="4432">
                  <c:v>42189.666666655918</c:v>
                </c:pt>
                <c:pt idx="4433">
                  <c:v>42189.708333322582</c:v>
                </c:pt>
                <c:pt idx="4434">
                  <c:v>42189.749999989246</c:v>
                </c:pt>
                <c:pt idx="4435">
                  <c:v>42189.79166665591</c:v>
                </c:pt>
                <c:pt idx="4436">
                  <c:v>42189.833333322575</c:v>
                </c:pt>
                <c:pt idx="4437">
                  <c:v>42189.874999989239</c:v>
                </c:pt>
                <c:pt idx="4438">
                  <c:v>42189.916666655903</c:v>
                </c:pt>
                <c:pt idx="4439">
                  <c:v>42189.958333322567</c:v>
                </c:pt>
                <c:pt idx="4440">
                  <c:v>42189.999999989232</c:v>
                </c:pt>
                <c:pt idx="4441">
                  <c:v>42190.041666655896</c:v>
                </c:pt>
                <c:pt idx="4442">
                  <c:v>42190.08333332256</c:v>
                </c:pt>
                <c:pt idx="4443">
                  <c:v>42190.124999989224</c:v>
                </c:pt>
                <c:pt idx="4444">
                  <c:v>42190.166666655889</c:v>
                </c:pt>
                <c:pt idx="4445">
                  <c:v>42190.208333322553</c:v>
                </c:pt>
                <c:pt idx="4446">
                  <c:v>42190.249999989217</c:v>
                </c:pt>
                <c:pt idx="4447">
                  <c:v>42190.291666655881</c:v>
                </c:pt>
                <c:pt idx="4448">
                  <c:v>42190.333333322546</c:v>
                </c:pt>
                <c:pt idx="4449">
                  <c:v>42190.37499998921</c:v>
                </c:pt>
                <c:pt idx="4450">
                  <c:v>42190.416666655874</c:v>
                </c:pt>
                <c:pt idx="4451">
                  <c:v>42190.458333322538</c:v>
                </c:pt>
                <c:pt idx="4452">
                  <c:v>42190.499999989202</c:v>
                </c:pt>
                <c:pt idx="4453">
                  <c:v>42190.541666655867</c:v>
                </c:pt>
                <c:pt idx="4454">
                  <c:v>42190.583333322531</c:v>
                </c:pt>
                <c:pt idx="4455">
                  <c:v>42190.624999989195</c:v>
                </c:pt>
                <c:pt idx="4456">
                  <c:v>42190.666666655859</c:v>
                </c:pt>
                <c:pt idx="4457">
                  <c:v>42190.708333322524</c:v>
                </c:pt>
                <c:pt idx="4458">
                  <c:v>42190.749999989188</c:v>
                </c:pt>
                <c:pt idx="4459">
                  <c:v>42190.791666655852</c:v>
                </c:pt>
                <c:pt idx="4460">
                  <c:v>42190.833333322516</c:v>
                </c:pt>
                <c:pt idx="4461">
                  <c:v>42190.874999989181</c:v>
                </c:pt>
                <c:pt idx="4462">
                  <c:v>42190.916666655845</c:v>
                </c:pt>
                <c:pt idx="4463">
                  <c:v>42190.958333322509</c:v>
                </c:pt>
                <c:pt idx="4464">
                  <c:v>42190.999999989173</c:v>
                </c:pt>
                <c:pt idx="4465">
                  <c:v>42191.041666655838</c:v>
                </c:pt>
                <c:pt idx="4466">
                  <c:v>42191.083333322502</c:v>
                </c:pt>
                <c:pt idx="4467">
                  <c:v>42191.124999989166</c:v>
                </c:pt>
                <c:pt idx="4468">
                  <c:v>42191.16666665583</c:v>
                </c:pt>
                <c:pt idx="4469">
                  <c:v>42191.208333322495</c:v>
                </c:pt>
                <c:pt idx="4470">
                  <c:v>42191.249999989159</c:v>
                </c:pt>
                <c:pt idx="4471">
                  <c:v>42191.291666655823</c:v>
                </c:pt>
                <c:pt idx="4472">
                  <c:v>42191.333333322487</c:v>
                </c:pt>
                <c:pt idx="4473">
                  <c:v>42191.374999989152</c:v>
                </c:pt>
                <c:pt idx="4474">
                  <c:v>42191.416666655816</c:v>
                </c:pt>
                <c:pt idx="4475">
                  <c:v>42191.45833332248</c:v>
                </c:pt>
                <c:pt idx="4476">
                  <c:v>42191.499999989144</c:v>
                </c:pt>
                <c:pt idx="4477">
                  <c:v>42191.541666655809</c:v>
                </c:pt>
                <c:pt idx="4478">
                  <c:v>42191.583333322473</c:v>
                </c:pt>
                <c:pt idx="4479">
                  <c:v>42191.624999989137</c:v>
                </c:pt>
                <c:pt idx="4480">
                  <c:v>42191.666666655801</c:v>
                </c:pt>
                <c:pt idx="4481">
                  <c:v>42191.708333322465</c:v>
                </c:pt>
                <c:pt idx="4482">
                  <c:v>42191.74999998913</c:v>
                </c:pt>
                <c:pt idx="4483">
                  <c:v>42191.791666655794</c:v>
                </c:pt>
                <c:pt idx="4484">
                  <c:v>42191.833333322458</c:v>
                </c:pt>
                <c:pt idx="4485">
                  <c:v>42191.874999989122</c:v>
                </c:pt>
                <c:pt idx="4486">
                  <c:v>42191.916666655787</c:v>
                </c:pt>
                <c:pt idx="4487">
                  <c:v>42191.958333322451</c:v>
                </c:pt>
                <c:pt idx="4488">
                  <c:v>42191.999999989115</c:v>
                </c:pt>
                <c:pt idx="4489">
                  <c:v>42192.041666655779</c:v>
                </c:pt>
                <c:pt idx="4490">
                  <c:v>42192.083333322444</c:v>
                </c:pt>
                <c:pt idx="4491">
                  <c:v>42192.124999989108</c:v>
                </c:pt>
                <c:pt idx="4492">
                  <c:v>42192.166666655772</c:v>
                </c:pt>
                <c:pt idx="4493">
                  <c:v>42192.208333322436</c:v>
                </c:pt>
                <c:pt idx="4494">
                  <c:v>42192.249999989101</c:v>
                </c:pt>
                <c:pt idx="4495">
                  <c:v>42192.291666655765</c:v>
                </c:pt>
                <c:pt idx="4496">
                  <c:v>42192.333333322429</c:v>
                </c:pt>
                <c:pt idx="4497">
                  <c:v>42192.374999989093</c:v>
                </c:pt>
                <c:pt idx="4498">
                  <c:v>42192.416666655758</c:v>
                </c:pt>
                <c:pt idx="4499">
                  <c:v>42192.458333322422</c:v>
                </c:pt>
                <c:pt idx="4500">
                  <c:v>42192.499999989086</c:v>
                </c:pt>
                <c:pt idx="4501">
                  <c:v>42192.54166665575</c:v>
                </c:pt>
                <c:pt idx="4502">
                  <c:v>42192.583333322415</c:v>
                </c:pt>
                <c:pt idx="4503">
                  <c:v>42192.624999989079</c:v>
                </c:pt>
                <c:pt idx="4504">
                  <c:v>42192.666666655743</c:v>
                </c:pt>
                <c:pt idx="4505">
                  <c:v>42192.708333322407</c:v>
                </c:pt>
                <c:pt idx="4506">
                  <c:v>42192.749999989072</c:v>
                </c:pt>
                <c:pt idx="4507">
                  <c:v>42192.791666655736</c:v>
                </c:pt>
                <c:pt idx="4508">
                  <c:v>42192.8333333224</c:v>
                </c:pt>
                <c:pt idx="4509">
                  <c:v>42192.874999989064</c:v>
                </c:pt>
                <c:pt idx="4510">
                  <c:v>42192.916666655728</c:v>
                </c:pt>
                <c:pt idx="4511">
                  <c:v>42192.958333322393</c:v>
                </c:pt>
                <c:pt idx="4512">
                  <c:v>42192.999999989057</c:v>
                </c:pt>
                <c:pt idx="4513">
                  <c:v>42193.041666655721</c:v>
                </c:pt>
                <c:pt idx="4514">
                  <c:v>42193.083333322385</c:v>
                </c:pt>
                <c:pt idx="4515">
                  <c:v>42193.12499998905</c:v>
                </c:pt>
                <c:pt idx="4516">
                  <c:v>42193.166666655714</c:v>
                </c:pt>
                <c:pt idx="4517">
                  <c:v>42193.208333322378</c:v>
                </c:pt>
                <c:pt idx="4518">
                  <c:v>42193.249999989042</c:v>
                </c:pt>
                <c:pt idx="4519">
                  <c:v>42193.291666655707</c:v>
                </c:pt>
                <c:pt idx="4520">
                  <c:v>42193.333333322371</c:v>
                </c:pt>
                <c:pt idx="4521">
                  <c:v>42193.374999989035</c:v>
                </c:pt>
                <c:pt idx="4522">
                  <c:v>42193.416666655699</c:v>
                </c:pt>
                <c:pt idx="4523">
                  <c:v>42193.458333322364</c:v>
                </c:pt>
                <c:pt idx="4524">
                  <c:v>42193.499999989028</c:v>
                </c:pt>
                <c:pt idx="4525">
                  <c:v>42193.541666655692</c:v>
                </c:pt>
                <c:pt idx="4526">
                  <c:v>42193.583333322356</c:v>
                </c:pt>
                <c:pt idx="4527">
                  <c:v>42193.624999989021</c:v>
                </c:pt>
                <c:pt idx="4528">
                  <c:v>42193.666666655685</c:v>
                </c:pt>
                <c:pt idx="4529">
                  <c:v>42193.708333322349</c:v>
                </c:pt>
                <c:pt idx="4530">
                  <c:v>42193.749999989013</c:v>
                </c:pt>
                <c:pt idx="4531">
                  <c:v>42193.791666655678</c:v>
                </c:pt>
                <c:pt idx="4532">
                  <c:v>42193.833333322342</c:v>
                </c:pt>
                <c:pt idx="4533">
                  <c:v>42193.874999989006</c:v>
                </c:pt>
                <c:pt idx="4534">
                  <c:v>42193.91666665567</c:v>
                </c:pt>
                <c:pt idx="4535">
                  <c:v>42193.958333322335</c:v>
                </c:pt>
                <c:pt idx="4536">
                  <c:v>42193.999999988999</c:v>
                </c:pt>
                <c:pt idx="4537">
                  <c:v>42194.041666655663</c:v>
                </c:pt>
                <c:pt idx="4538">
                  <c:v>42194.083333322327</c:v>
                </c:pt>
                <c:pt idx="4539">
                  <c:v>42194.124999988991</c:v>
                </c:pt>
                <c:pt idx="4540">
                  <c:v>42194.166666655656</c:v>
                </c:pt>
                <c:pt idx="4541">
                  <c:v>42194.20833332232</c:v>
                </c:pt>
                <c:pt idx="4542">
                  <c:v>42194.249999988984</c:v>
                </c:pt>
                <c:pt idx="4543">
                  <c:v>42194.291666655648</c:v>
                </c:pt>
                <c:pt idx="4544">
                  <c:v>42194.333333322313</c:v>
                </c:pt>
                <c:pt idx="4545">
                  <c:v>42194.374999988977</c:v>
                </c:pt>
                <c:pt idx="4546">
                  <c:v>42194.416666655641</c:v>
                </c:pt>
                <c:pt idx="4547">
                  <c:v>42194.458333322305</c:v>
                </c:pt>
                <c:pt idx="4548">
                  <c:v>42194.49999998897</c:v>
                </c:pt>
                <c:pt idx="4549">
                  <c:v>42194.541666655634</c:v>
                </c:pt>
                <c:pt idx="4550">
                  <c:v>42194.583333322298</c:v>
                </c:pt>
                <c:pt idx="4551">
                  <c:v>42194.624999988962</c:v>
                </c:pt>
                <c:pt idx="4552">
                  <c:v>42194.666666655627</c:v>
                </c:pt>
                <c:pt idx="4553">
                  <c:v>42194.708333322291</c:v>
                </c:pt>
                <c:pt idx="4554">
                  <c:v>42194.749999988955</c:v>
                </c:pt>
                <c:pt idx="4555">
                  <c:v>42194.791666655619</c:v>
                </c:pt>
                <c:pt idx="4556">
                  <c:v>42194.833333322284</c:v>
                </c:pt>
                <c:pt idx="4557">
                  <c:v>42194.874999988948</c:v>
                </c:pt>
                <c:pt idx="4558">
                  <c:v>42194.916666655612</c:v>
                </c:pt>
                <c:pt idx="4559">
                  <c:v>42194.958333322276</c:v>
                </c:pt>
                <c:pt idx="4560">
                  <c:v>42194.999999988941</c:v>
                </c:pt>
                <c:pt idx="4561">
                  <c:v>42195.041666655605</c:v>
                </c:pt>
                <c:pt idx="4562">
                  <c:v>42195.083333322269</c:v>
                </c:pt>
                <c:pt idx="4563">
                  <c:v>42195.124999988933</c:v>
                </c:pt>
                <c:pt idx="4564">
                  <c:v>42195.166666655598</c:v>
                </c:pt>
                <c:pt idx="4565">
                  <c:v>42195.208333322262</c:v>
                </c:pt>
                <c:pt idx="4566">
                  <c:v>42195.249999988926</c:v>
                </c:pt>
                <c:pt idx="4567">
                  <c:v>42195.29166665559</c:v>
                </c:pt>
                <c:pt idx="4568">
                  <c:v>42195.333333322254</c:v>
                </c:pt>
                <c:pt idx="4569">
                  <c:v>42195.374999988919</c:v>
                </c:pt>
                <c:pt idx="4570">
                  <c:v>42195.416666655583</c:v>
                </c:pt>
                <c:pt idx="4571">
                  <c:v>42195.458333322247</c:v>
                </c:pt>
                <c:pt idx="4572">
                  <c:v>42195.499999988911</c:v>
                </c:pt>
                <c:pt idx="4573">
                  <c:v>42195.541666655576</c:v>
                </c:pt>
                <c:pt idx="4574">
                  <c:v>42195.58333332224</c:v>
                </c:pt>
                <c:pt idx="4575">
                  <c:v>42195.624999988904</c:v>
                </c:pt>
                <c:pt idx="4576">
                  <c:v>42195.666666655568</c:v>
                </c:pt>
                <c:pt idx="4577">
                  <c:v>42195.708333322233</c:v>
                </c:pt>
                <c:pt idx="4578">
                  <c:v>42195.749999988897</c:v>
                </c:pt>
                <c:pt idx="4579">
                  <c:v>42195.791666655561</c:v>
                </c:pt>
                <c:pt idx="4580">
                  <c:v>42195.833333322225</c:v>
                </c:pt>
                <c:pt idx="4581">
                  <c:v>42195.87499998889</c:v>
                </c:pt>
                <c:pt idx="4582">
                  <c:v>42195.916666655554</c:v>
                </c:pt>
                <c:pt idx="4583">
                  <c:v>42195.958333322218</c:v>
                </c:pt>
                <c:pt idx="4584">
                  <c:v>42195.999999988882</c:v>
                </c:pt>
                <c:pt idx="4585">
                  <c:v>42196.041666655547</c:v>
                </c:pt>
                <c:pt idx="4586">
                  <c:v>42196.083333322211</c:v>
                </c:pt>
                <c:pt idx="4587">
                  <c:v>42196.124999988875</c:v>
                </c:pt>
                <c:pt idx="4588">
                  <c:v>42196.166666655539</c:v>
                </c:pt>
                <c:pt idx="4589">
                  <c:v>42196.208333322204</c:v>
                </c:pt>
                <c:pt idx="4590">
                  <c:v>42196.249999988868</c:v>
                </c:pt>
                <c:pt idx="4591">
                  <c:v>42196.291666655532</c:v>
                </c:pt>
                <c:pt idx="4592">
                  <c:v>42196.333333322196</c:v>
                </c:pt>
                <c:pt idx="4593">
                  <c:v>42196.374999988861</c:v>
                </c:pt>
                <c:pt idx="4594">
                  <c:v>42196.416666655525</c:v>
                </c:pt>
                <c:pt idx="4595">
                  <c:v>42196.458333322189</c:v>
                </c:pt>
                <c:pt idx="4596">
                  <c:v>42196.499999988853</c:v>
                </c:pt>
                <c:pt idx="4597">
                  <c:v>42196.541666655517</c:v>
                </c:pt>
                <c:pt idx="4598">
                  <c:v>42196.583333322182</c:v>
                </c:pt>
                <c:pt idx="4599">
                  <c:v>42196.624999988846</c:v>
                </c:pt>
                <c:pt idx="4600">
                  <c:v>42196.66666665551</c:v>
                </c:pt>
                <c:pt idx="4601">
                  <c:v>42196.708333322174</c:v>
                </c:pt>
                <c:pt idx="4602">
                  <c:v>42196.749999988839</c:v>
                </c:pt>
                <c:pt idx="4603">
                  <c:v>42196.791666655503</c:v>
                </c:pt>
                <c:pt idx="4604">
                  <c:v>42196.833333322167</c:v>
                </c:pt>
                <c:pt idx="4605">
                  <c:v>42196.874999988831</c:v>
                </c:pt>
                <c:pt idx="4606">
                  <c:v>42196.916666655496</c:v>
                </c:pt>
                <c:pt idx="4607">
                  <c:v>42196.95833332216</c:v>
                </c:pt>
                <c:pt idx="4608">
                  <c:v>42196.999999988824</c:v>
                </c:pt>
                <c:pt idx="4609">
                  <c:v>42197.041666655488</c:v>
                </c:pt>
                <c:pt idx="4610">
                  <c:v>42197.083333322153</c:v>
                </c:pt>
                <c:pt idx="4611">
                  <c:v>42197.124999988817</c:v>
                </c:pt>
                <c:pt idx="4612">
                  <c:v>42197.166666655481</c:v>
                </c:pt>
                <c:pt idx="4613">
                  <c:v>42197.208333322145</c:v>
                </c:pt>
                <c:pt idx="4614">
                  <c:v>42197.24999998881</c:v>
                </c:pt>
                <c:pt idx="4615">
                  <c:v>42197.291666655474</c:v>
                </c:pt>
                <c:pt idx="4616">
                  <c:v>42197.333333322138</c:v>
                </c:pt>
                <c:pt idx="4617">
                  <c:v>42197.374999988802</c:v>
                </c:pt>
                <c:pt idx="4618">
                  <c:v>42197.416666655467</c:v>
                </c:pt>
                <c:pt idx="4619">
                  <c:v>42197.458333322131</c:v>
                </c:pt>
                <c:pt idx="4620">
                  <c:v>42197.499999988795</c:v>
                </c:pt>
                <c:pt idx="4621">
                  <c:v>42197.541666655459</c:v>
                </c:pt>
                <c:pt idx="4622">
                  <c:v>42197.583333322124</c:v>
                </c:pt>
                <c:pt idx="4623">
                  <c:v>42197.624999988788</c:v>
                </c:pt>
                <c:pt idx="4624">
                  <c:v>42197.666666655452</c:v>
                </c:pt>
                <c:pt idx="4625">
                  <c:v>42197.708333322116</c:v>
                </c:pt>
                <c:pt idx="4626">
                  <c:v>42197.74999998878</c:v>
                </c:pt>
                <c:pt idx="4627">
                  <c:v>42197.791666655445</c:v>
                </c:pt>
                <c:pt idx="4628">
                  <c:v>42197.833333322109</c:v>
                </c:pt>
                <c:pt idx="4629">
                  <c:v>42197.874999988773</c:v>
                </c:pt>
                <c:pt idx="4630">
                  <c:v>42197.916666655437</c:v>
                </c:pt>
                <c:pt idx="4631">
                  <c:v>42197.958333322102</c:v>
                </c:pt>
                <c:pt idx="4632">
                  <c:v>42197.999999988766</c:v>
                </c:pt>
                <c:pt idx="4633">
                  <c:v>42198.04166665543</c:v>
                </c:pt>
                <c:pt idx="4634">
                  <c:v>42198.083333322094</c:v>
                </c:pt>
                <c:pt idx="4635">
                  <c:v>42198.124999988759</c:v>
                </c:pt>
                <c:pt idx="4636">
                  <c:v>42198.166666655423</c:v>
                </c:pt>
                <c:pt idx="4637">
                  <c:v>42198.208333322087</c:v>
                </c:pt>
                <c:pt idx="4638">
                  <c:v>42198.249999988751</c:v>
                </c:pt>
                <c:pt idx="4639">
                  <c:v>42198.291666655416</c:v>
                </c:pt>
                <c:pt idx="4640">
                  <c:v>42198.33333332208</c:v>
                </c:pt>
                <c:pt idx="4641">
                  <c:v>42198.374999988744</c:v>
                </c:pt>
                <c:pt idx="4642">
                  <c:v>42198.416666655408</c:v>
                </c:pt>
                <c:pt idx="4643">
                  <c:v>42198.458333322073</c:v>
                </c:pt>
                <c:pt idx="4644">
                  <c:v>42198.499999988737</c:v>
                </c:pt>
                <c:pt idx="4645">
                  <c:v>42198.541666655401</c:v>
                </c:pt>
                <c:pt idx="4646">
                  <c:v>42198.583333322065</c:v>
                </c:pt>
                <c:pt idx="4647">
                  <c:v>42198.62499998873</c:v>
                </c:pt>
                <c:pt idx="4648">
                  <c:v>42198.666666655394</c:v>
                </c:pt>
                <c:pt idx="4649">
                  <c:v>42198.708333322058</c:v>
                </c:pt>
                <c:pt idx="4650">
                  <c:v>42198.749999988722</c:v>
                </c:pt>
                <c:pt idx="4651">
                  <c:v>42198.791666655387</c:v>
                </c:pt>
                <c:pt idx="4652">
                  <c:v>42198.833333322051</c:v>
                </c:pt>
                <c:pt idx="4653">
                  <c:v>42198.874999988715</c:v>
                </c:pt>
                <c:pt idx="4654">
                  <c:v>42198.916666655379</c:v>
                </c:pt>
                <c:pt idx="4655">
                  <c:v>42198.958333322043</c:v>
                </c:pt>
                <c:pt idx="4656">
                  <c:v>42198.999999988708</c:v>
                </c:pt>
                <c:pt idx="4657">
                  <c:v>42199.041666655372</c:v>
                </c:pt>
                <c:pt idx="4658">
                  <c:v>42199.083333322036</c:v>
                </c:pt>
                <c:pt idx="4659">
                  <c:v>42199.1249999887</c:v>
                </c:pt>
                <c:pt idx="4660">
                  <c:v>42199.166666655365</c:v>
                </c:pt>
                <c:pt idx="4661">
                  <c:v>42199.208333322029</c:v>
                </c:pt>
                <c:pt idx="4662">
                  <c:v>42199.249999988693</c:v>
                </c:pt>
                <c:pt idx="4663">
                  <c:v>42199.291666655357</c:v>
                </c:pt>
                <c:pt idx="4664">
                  <c:v>42199.333333322022</c:v>
                </c:pt>
                <c:pt idx="4665">
                  <c:v>42199.374999988686</c:v>
                </c:pt>
                <c:pt idx="4666">
                  <c:v>42199.41666665535</c:v>
                </c:pt>
                <c:pt idx="4667">
                  <c:v>42199.458333322014</c:v>
                </c:pt>
                <c:pt idx="4668">
                  <c:v>42199.499999988679</c:v>
                </c:pt>
                <c:pt idx="4669">
                  <c:v>42199.541666655343</c:v>
                </c:pt>
                <c:pt idx="4670">
                  <c:v>42199.583333322007</c:v>
                </c:pt>
                <c:pt idx="4671">
                  <c:v>42199.624999988671</c:v>
                </c:pt>
                <c:pt idx="4672">
                  <c:v>42199.666666655336</c:v>
                </c:pt>
                <c:pt idx="4673">
                  <c:v>42199.708333322</c:v>
                </c:pt>
                <c:pt idx="4674">
                  <c:v>42199.749999988664</c:v>
                </c:pt>
                <c:pt idx="4675">
                  <c:v>42199.791666655328</c:v>
                </c:pt>
                <c:pt idx="4676">
                  <c:v>42199.833333321993</c:v>
                </c:pt>
                <c:pt idx="4677">
                  <c:v>42199.874999988657</c:v>
                </c:pt>
                <c:pt idx="4678">
                  <c:v>42199.916666655321</c:v>
                </c:pt>
                <c:pt idx="4679">
                  <c:v>42199.958333321985</c:v>
                </c:pt>
                <c:pt idx="4680">
                  <c:v>42199.99999998865</c:v>
                </c:pt>
                <c:pt idx="4681">
                  <c:v>42200.041666655314</c:v>
                </c:pt>
                <c:pt idx="4682">
                  <c:v>42200.083333321978</c:v>
                </c:pt>
                <c:pt idx="4683">
                  <c:v>42200.124999988642</c:v>
                </c:pt>
                <c:pt idx="4684">
                  <c:v>42200.166666655306</c:v>
                </c:pt>
                <c:pt idx="4685">
                  <c:v>42200.208333321971</c:v>
                </c:pt>
                <c:pt idx="4686">
                  <c:v>42200.249999988635</c:v>
                </c:pt>
                <c:pt idx="4687">
                  <c:v>42200.291666655299</c:v>
                </c:pt>
                <c:pt idx="4688">
                  <c:v>42200.333333321963</c:v>
                </c:pt>
                <c:pt idx="4689">
                  <c:v>42200.374999988628</c:v>
                </c:pt>
                <c:pt idx="4690">
                  <c:v>42200.416666655292</c:v>
                </c:pt>
                <c:pt idx="4691">
                  <c:v>42200.458333321956</c:v>
                </c:pt>
                <c:pt idx="4692">
                  <c:v>42200.49999998862</c:v>
                </c:pt>
                <c:pt idx="4693">
                  <c:v>42200.541666655285</c:v>
                </c:pt>
                <c:pt idx="4694">
                  <c:v>42200.583333321949</c:v>
                </c:pt>
                <c:pt idx="4695">
                  <c:v>42200.624999988613</c:v>
                </c:pt>
                <c:pt idx="4696">
                  <c:v>42200.666666655277</c:v>
                </c:pt>
                <c:pt idx="4697">
                  <c:v>42200.708333321942</c:v>
                </c:pt>
                <c:pt idx="4698">
                  <c:v>42200.749999988606</c:v>
                </c:pt>
                <c:pt idx="4699">
                  <c:v>42200.79166665527</c:v>
                </c:pt>
                <c:pt idx="4700">
                  <c:v>42200.833333321934</c:v>
                </c:pt>
                <c:pt idx="4701">
                  <c:v>42200.874999988599</c:v>
                </c:pt>
                <c:pt idx="4702">
                  <c:v>42200.916666655263</c:v>
                </c:pt>
                <c:pt idx="4703">
                  <c:v>42200.958333321927</c:v>
                </c:pt>
                <c:pt idx="4704">
                  <c:v>42200.999999988591</c:v>
                </c:pt>
                <c:pt idx="4705">
                  <c:v>42201.041666655256</c:v>
                </c:pt>
                <c:pt idx="4706">
                  <c:v>42201.08333332192</c:v>
                </c:pt>
                <c:pt idx="4707">
                  <c:v>42201.124999988584</c:v>
                </c:pt>
                <c:pt idx="4708">
                  <c:v>42201.166666655248</c:v>
                </c:pt>
                <c:pt idx="4709">
                  <c:v>42201.208333321913</c:v>
                </c:pt>
                <c:pt idx="4710">
                  <c:v>42201.249999988577</c:v>
                </c:pt>
                <c:pt idx="4711">
                  <c:v>42201.291666655241</c:v>
                </c:pt>
                <c:pt idx="4712">
                  <c:v>42201.333333321905</c:v>
                </c:pt>
                <c:pt idx="4713">
                  <c:v>42201.374999988569</c:v>
                </c:pt>
                <c:pt idx="4714">
                  <c:v>42201.416666655234</c:v>
                </c:pt>
                <c:pt idx="4715">
                  <c:v>42201.458333321898</c:v>
                </c:pt>
                <c:pt idx="4716">
                  <c:v>42201.499999988562</c:v>
                </c:pt>
                <c:pt idx="4717">
                  <c:v>42201.541666655226</c:v>
                </c:pt>
                <c:pt idx="4718">
                  <c:v>42201.583333321891</c:v>
                </c:pt>
                <c:pt idx="4719">
                  <c:v>42201.624999988555</c:v>
                </c:pt>
                <c:pt idx="4720">
                  <c:v>42201.666666655219</c:v>
                </c:pt>
                <c:pt idx="4721">
                  <c:v>42201.708333321883</c:v>
                </c:pt>
                <c:pt idx="4722">
                  <c:v>42201.749999988548</c:v>
                </c:pt>
                <c:pt idx="4723">
                  <c:v>42201.791666655212</c:v>
                </c:pt>
                <c:pt idx="4724">
                  <c:v>42201.833333321876</c:v>
                </c:pt>
                <c:pt idx="4725">
                  <c:v>42201.87499998854</c:v>
                </c:pt>
                <c:pt idx="4726">
                  <c:v>42201.916666655205</c:v>
                </c:pt>
                <c:pt idx="4727">
                  <c:v>42201.958333321869</c:v>
                </c:pt>
                <c:pt idx="4728">
                  <c:v>42201.999999988533</c:v>
                </c:pt>
                <c:pt idx="4729">
                  <c:v>42202.041666655197</c:v>
                </c:pt>
                <c:pt idx="4730">
                  <c:v>42202.083333321862</c:v>
                </c:pt>
                <c:pt idx="4731">
                  <c:v>42202.124999988526</c:v>
                </c:pt>
                <c:pt idx="4732">
                  <c:v>42202.16666665519</c:v>
                </c:pt>
                <c:pt idx="4733">
                  <c:v>42202.208333321854</c:v>
                </c:pt>
                <c:pt idx="4734">
                  <c:v>42202.249999988519</c:v>
                </c:pt>
                <c:pt idx="4735">
                  <c:v>42202.291666655183</c:v>
                </c:pt>
                <c:pt idx="4736">
                  <c:v>42202.333333321847</c:v>
                </c:pt>
                <c:pt idx="4737">
                  <c:v>42202.374999988511</c:v>
                </c:pt>
                <c:pt idx="4738">
                  <c:v>42202.416666655176</c:v>
                </c:pt>
                <c:pt idx="4739">
                  <c:v>42202.45833332184</c:v>
                </c:pt>
                <c:pt idx="4740">
                  <c:v>42202.499999988504</c:v>
                </c:pt>
                <c:pt idx="4741">
                  <c:v>42202.541666655168</c:v>
                </c:pt>
                <c:pt idx="4742">
                  <c:v>42202.583333321832</c:v>
                </c:pt>
                <c:pt idx="4743">
                  <c:v>42202.624999988497</c:v>
                </c:pt>
                <c:pt idx="4744">
                  <c:v>42202.666666655161</c:v>
                </c:pt>
                <c:pt idx="4745">
                  <c:v>42202.708333321825</c:v>
                </c:pt>
                <c:pt idx="4746">
                  <c:v>42202.749999988489</c:v>
                </c:pt>
                <c:pt idx="4747">
                  <c:v>42202.791666655154</c:v>
                </c:pt>
                <c:pt idx="4748">
                  <c:v>42202.833333321818</c:v>
                </c:pt>
                <c:pt idx="4749">
                  <c:v>42202.874999988482</c:v>
                </c:pt>
                <c:pt idx="4750">
                  <c:v>42202.916666655146</c:v>
                </c:pt>
                <c:pt idx="4751">
                  <c:v>42202.958333321811</c:v>
                </c:pt>
                <c:pt idx="4752">
                  <c:v>42202.999999988475</c:v>
                </c:pt>
                <c:pt idx="4753">
                  <c:v>42203.041666655139</c:v>
                </c:pt>
                <c:pt idx="4754">
                  <c:v>42203.083333321803</c:v>
                </c:pt>
                <c:pt idx="4755">
                  <c:v>42203.124999988468</c:v>
                </c:pt>
                <c:pt idx="4756">
                  <c:v>42203.166666655132</c:v>
                </c:pt>
                <c:pt idx="4757">
                  <c:v>42203.208333321796</c:v>
                </c:pt>
                <c:pt idx="4758">
                  <c:v>42203.24999998846</c:v>
                </c:pt>
                <c:pt idx="4759">
                  <c:v>42203.291666655125</c:v>
                </c:pt>
                <c:pt idx="4760">
                  <c:v>42203.333333321789</c:v>
                </c:pt>
                <c:pt idx="4761">
                  <c:v>42203.374999988453</c:v>
                </c:pt>
                <c:pt idx="4762">
                  <c:v>42203.416666655117</c:v>
                </c:pt>
                <c:pt idx="4763">
                  <c:v>42203.458333321782</c:v>
                </c:pt>
                <c:pt idx="4764">
                  <c:v>42203.499999988446</c:v>
                </c:pt>
                <c:pt idx="4765">
                  <c:v>42203.54166665511</c:v>
                </c:pt>
                <c:pt idx="4766">
                  <c:v>42203.583333321774</c:v>
                </c:pt>
                <c:pt idx="4767">
                  <c:v>42203.624999988439</c:v>
                </c:pt>
                <c:pt idx="4768">
                  <c:v>42203.666666655103</c:v>
                </c:pt>
                <c:pt idx="4769">
                  <c:v>42203.708333321767</c:v>
                </c:pt>
                <c:pt idx="4770">
                  <c:v>42203.749999988431</c:v>
                </c:pt>
                <c:pt idx="4771">
                  <c:v>42203.791666655095</c:v>
                </c:pt>
                <c:pt idx="4772">
                  <c:v>42203.83333332176</c:v>
                </c:pt>
                <c:pt idx="4773">
                  <c:v>42203.874999988424</c:v>
                </c:pt>
                <c:pt idx="4774">
                  <c:v>42203.916666655088</c:v>
                </c:pt>
                <c:pt idx="4775">
                  <c:v>42203.958333321752</c:v>
                </c:pt>
                <c:pt idx="4776">
                  <c:v>42203.999999988417</c:v>
                </c:pt>
                <c:pt idx="4777">
                  <c:v>42204.041666655081</c:v>
                </c:pt>
                <c:pt idx="4778">
                  <c:v>42204.083333321745</c:v>
                </c:pt>
                <c:pt idx="4779">
                  <c:v>42204.124999988409</c:v>
                </c:pt>
                <c:pt idx="4780">
                  <c:v>42204.166666655074</c:v>
                </c:pt>
                <c:pt idx="4781">
                  <c:v>42204.208333321738</c:v>
                </c:pt>
                <c:pt idx="4782">
                  <c:v>42204.249999988402</c:v>
                </c:pt>
                <c:pt idx="4783">
                  <c:v>42204.291666655066</c:v>
                </c:pt>
                <c:pt idx="4784">
                  <c:v>42204.333333321731</c:v>
                </c:pt>
                <c:pt idx="4785">
                  <c:v>42204.374999988395</c:v>
                </c:pt>
                <c:pt idx="4786">
                  <c:v>42204.416666655059</c:v>
                </c:pt>
                <c:pt idx="4787">
                  <c:v>42204.458333321723</c:v>
                </c:pt>
                <c:pt idx="4788">
                  <c:v>42204.499999988388</c:v>
                </c:pt>
                <c:pt idx="4789">
                  <c:v>42204.541666655052</c:v>
                </c:pt>
                <c:pt idx="4790">
                  <c:v>42204.583333321716</c:v>
                </c:pt>
                <c:pt idx="4791">
                  <c:v>42204.62499998838</c:v>
                </c:pt>
                <c:pt idx="4792">
                  <c:v>42204.666666655045</c:v>
                </c:pt>
                <c:pt idx="4793">
                  <c:v>42204.708333321709</c:v>
                </c:pt>
                <c:pt idx="4794">
                  <c:v>42204.749999988373</c:v>
                </c:pt>
                <c:pt idx="4795">
                  <c:v>42204.791666655037</c:v>
                </c:pt>
                <c:pt idx="4796">
                  <c:v>42204.833333321702</c:v>
                </c:pt>
                <c:pt idx="4797">
                  <c:v>42204.874999988366</c:v>
                </c:pt>
                <c:pt idx="4798">
                  <c:v>42204.91666665503</c:v>
                </c:pt>
                <c:pt idx="4799">
                  <c:v>42204.958333321694</c:v>
                </c:pt>
                <c:pt idx="4800">
                  <c:v>42204.999999988358</c:v>
                </c:pt>
                <c:pt idx="4801">
                  <c:v>42205.041666655023</c:v>
                </c:pt>
                <c:pt idx="4802">
                  <c:v>42205.083333321687</c:v>
                </c:pt>
                <c:pt idx="4803">
                  <c:v>42205.124999988351</c:v>
                </c:pt>
                <c:pt idx="4804">
                  <c:v>42205.166666655015</c:v>
                </c:pt>
                <c:pt idx="4805">
                  <c:v>42205.20833332168</c:v>
                </c:pt>
                <c:pt idx="4806">
                  <c:v>42205.249999988344</c:v>
                </c:pt>
                <c:pt idx="4807">
                  <c:v>42205.291666655008</c:v>
                </c:pt>
                <c:pt idx="4808">
                  <c:v>42205.333333321672</c:v>
                </c:pt>
                <c:pt idx="4809">
                  <c:v>42205.374999988337</c:v>
                </c:pt>
                <c:pt idx="4810">
                  <c:v>42205.416666655001</c:v>
                </c:pt>
                <c:pt idx="4811">
                  <c:v>42205.458333321665</c:v>
                </c:pt>
                <c:pt idx="4812">
                  <c:v>42205.499999988329</c:v>
                </c:pt>
                <c:pt idx="4813">
                  <c:v>42205.541666654994</c:v>
                </c:pt>
                <c:pt idx="4814">
                  <c:v>42205.583333321658</c:v>
                </c:pt>
                <c:pt idx="4815">
                  <c:v>42205.624999988322</c:v>
                </c:pt>
                <c:pt idx="4816">
                  <c:v>42205.666666654986</c:v>
                </c:pt>
                <c:pt idx="4817">
                  <c:v>42205.708333321651</c:v>
                </c:pt>
                <c:pt idx="4818">
                  <c:v>42205.749999988315</c:v>
                </c:pt>
                <c:pt idx="4819">
                  <c:v>42205.791666654979</c:v>
                </c:pt>
                <c:pt idx="4820">
                  <c:v>42205.833333321643</c:v>
                </c:pt>
                <c:pt idx="4821">
                  <c:v>42205.874999988308</c:v>
                </c:pt>
                <c:pt idx="4822">
                  <c:v>42205.916666654972</c:v>
                </c:pt>
                <c:pt idx="4823">
                  <c:v>42205.958333321636</c:v>
                </c:pt>
                <c:pt idx="4824">
                  <c:v>42205.9999999883</c:v>
                </c:pt>
                <c:pt idx="4825">
                  <c:v>42206.041666654965</c:v>
                </c:pt>
                <c:pt idx="4826">
                  <c:v>42206.083333321629</c:v>
                </c:pt>
                <c:pt idx="4827">
                  <c:v>42206.124999988293</c:v>
                </c:pt>
                <c:pt idx="4828">
                  <c:v>42206.166666654957</c:v>
                </c:pt>
                <c:pt idx="4829">
                  <c:v>42206.208333321621</c:v>
                </c:pt>
                <c:pt idx="4830">
                  <c:v>42206.249999988286</c:v>
                </c:pt>
                <c:pt idx="4831">
                  <c:v>42206.29166665495</c:v>
                </c:pt>
                <c:pt idx="4832">
                  <c:v>42206.333333321614</c:v>
                </c:pt>
                <c:pt idx="4833">
                  <c:v>42206.374999988278</c:v>
                </c:pt>
                <c:pt idx="4834">
                  <c:v>42206.416666654943</c:v>
                </c:pt>
                <c:pt idx="4835">
                  <c:v>42206.458333321607</c:v>
                </c:pt>
                <c:pt idx="4836">
                  <c:v>42206.499999988271</c:v>
                </c:pt>
                <c:pt idx="4837">
                  <c:v>42206.541666654935</c:v>
                </c:pt>
                <c:pt idx="4838">
                  <c:v>42206.5833333216</c:v>
                </c:pt>
                <c:pt idx="4839">
                  <c:v>42206.624999988264</c:v>
                </c:pt>
                <c:pt idx="4840">
                  <c:v>42206.666666654928</c:v>
                </c:pt>
                <c:pt idx="4841">
                  <c:v>42206.708333321592</c:v>
                </c:pt>
                <c:pt idx="4842">
                  <c:v>42206.749999988257</c:v>
                </c:pt>
                <c:pt idx="4843">
                  <c:v>42206.791666654921</c:v>
                </c:pt>
                <c:pt idx="4844">
                  <c:v>42206.833333321585</c:v>
                </c:pt>
                <c:pt idx="4845">
                  <c:v>42206.874999988249</c:v>
                </c:pt>
                <c:pt idx="4846">
                  <c:v>42206.916666654914</c:v>
                </c:pt>
                <c:pt idx="4847">
                  <c:v>42206.958333321578</c:v>
                </c:pt>
                <c:pt idx="4848">
                  <c:v>42206.999999988242</c:v>
                </c:pt>
                <c:pt idx="4849">
                  <c:v>42207.041666654906</c:v>
                </c:pt>
                <c:pt idx="4850">
                  <c:v>42207.083333321571</c:v>
                </c:pt>
                <c:pt idx="4851">
                  <c:v>42207.124999988235</c:v>
                </c:pt>
                <c:pt idx="4852">
                  <c:v>42207.166666654899</c:v>
                </c:pt>
                <c:pt idx="4853">
                  <c:v>42207.208333321563</c:v>
                </c:pt>
                <c:pt idx="4854">
                  <c:v>42207.249999988228</c:v>
                </c:pt>
                <c:pt idx="4855">
                  <c:v>42207.291666654892</c:v>
                </c:pt>
                <c:pt idx="4856">
                  <c:v>42207.333333321556</c:v>
                </c:pt>
                <c:pt idx="4857">
                  <c:v>42207.37499998822</c:v>
                </c:pt>
                <c:pt idx="4858">
                  <c:v>42207.416666654884</c:v>
                </c:pt>
                <c:pt idx="4859">
                  <c:v>42207.458333321549</c:v>
                </c:pt>
                <c:pt idx="4860">
                  <c:v>42207.499999988213</c:v>
                </c:pt>
                <c:pt idx="4861">
                  <c:v>42207.541666654877</c:v>
                </c:pt>
                <c:pt idx="4862">
                  <c:v>42207.583333321541</c:v>
                </c:pt>
                <c:pt idx="4863">
                  <c:v>42207.624999988206</c:v>
                </c:pt>
                <c:pt idx="4864">
                  <c:v>42207.66666665487</c:v>
                </c:pt>
                <c:pt idx="4865">
                  <c:v>42207.708333321534</c:v>
                </c:pt>
                <c:pt idx="4866">
                  <c:v>42207.749999988198</c:v>
                </c:pt>
                <c:pt idx="4867">
                  <c:v>42207.791666654863</c:v>
                </c:pt>
                <c:pt idx="4868">
                  <c:v>42207.833333321527</c:v>
                </c:pt>
                <c:pt idx="4869">
                  <c:v>42207.874999988191</c:v>
                </c:pt>
                <c:pt idx="4870">
                  <c:v>42207.916666654855</c:v>
                </c:pt>
                <c:pt idx="4871">
                  <c:v>42207.95833332152</c:v>
                </c:pt>
                <c:pt idx="4872">
                  <c:v>42207.999999988184</c:v>
                </c:pt>
                <c:pt idx="4873">
                  <c:v>42208.041666654848</c:v>
                </c:pt>
                <c:pt idx="4874">
                  <c:v>42208.083333321512</c:v>
                </c:pt>
                <c:pt idx="4875">
                  <c:v>42208.124999988177</c:v>
                </c:pt>
                <c:pt idx="4876">
                  <c:v>42208.166666654841</c:v>
                </c:pt>
                <c:pt idx="4877">
                  <c:v>42208.208333321505</c:v>
                </c:pt>
                <c:pt idx="4878">
                  <c:v>42208.249999988169</c:v>
                </c:pt>
                <c:pt idx="4879">
                  <c:v>42208.291666654834</c:v>
                </c:pt>
                <c:pt idx="4880">
                  <c:v>42208.333333321498</c:v>
                </c:pt>
                <c:pt idx="4881">
                  <c:v>42208.374999988162</c:v>
                </c:pt>
                <c:pt idx="4882">
                  <c:v>42208.416666654826</c:v>
                </c:pt>
                <c:pt idx="4883">
                  <c:v>42208.45833332149</c:v>
                </c:pt>
                <c:pt idx="4884">
                  <c:v>42208.499999988155</c:v>
                </c:pt>
                <c:pt idx="4885">
                  <c:v>42208.541666654819</c:v>
                </c:pt>
                <c:pt idx="4886">
                  <c:v>42208.583333321483</c:v>
                </c:pt>
                <c:pt idx="4887">
                  <c:v>42208.624999988147</c:v>
                </c:pt>
                <c:pt idx="4888">
                  <c:v>42208.666666654812</c:v>
                </c:pt>
                <c:pt idx="4889">
                  <c:v>42208.708333321476</c:v>
                </c:pt>
                <c:pt idx="4890">
                  <c:v>42208.74999998814</c:v>
                </c:pt>
                <c:pt idx="4891">
                  <c:v>42208.791666654804</c:v>
                </c:pt>
                <c:pt idx="4892">
                  <c:v>42208.833333321469</c:v>
                </c:pt>
                <c:pt idx="4893">
                  <c:v>42208.874999988133</c:v>
                </c:pt>
                <c:pt idx="4894">
                  <c:v>42208.916666654797</c:v>
                </c:pt>
                <c:pt idx="4895">
                  <c:v>42208.958333321461</c:v>
                </c:pt>
                <c:pt idx="4896">
                  <c:v>42208.999999988126</c:v>
                </c:pt>
                <c:pt idx="4897">
                  <c:v>42209.04166665479</c:v>
                </c:pt>
                <c:pt idx="4898">
                  <c:v>42209.083333321454</c:v>
                </c:pt>
                <c:pt idx="4899">
                  <c:v>42209.124999988118</c:v>
                </c:pt>
                <c:pt idx="4900">
                  <c:v>42209.166666654783</c:v>
                </c:pt>
                <c:pt idx="4901">
                  <c:v>42209.208333321447</c:v>
                </c:pt>
                <c:pt idx="4902">
                  <c:v>42209.249999988111</c:v>
                </c:pt>
                <c:pt idx="4903">
                  <c:v>42209.291666654775</c:v>
                </c:pt>
                <c:pt idx="4904">
                  <c:v>42209.33333332144</c:v>
                </c:pt>
                <c:pt idx="4905">
                  <c:v>42209.374999988104</c:v>
                </c:pt>
                <c:pt idx="4906">
                  <c:v>42209.416666654768</c:v>
                </c:pt>
                <c:pt idx="4907">
                  <c:v>42209.458333321432</c:v>
                </c:pt>
                <c:pt idx="4908">
                  <c:v>42209.499999988097</c:v>
                </c:pt>
                <c:pt idx="4909">
                  <c:v>42209.541666654761</c:v>
                </c:pt>
                <c:pt idx="4910">
                  <c:v>42209.583333321425</c:v>
                </c:pt>
                <c:pt idx="4911">
                  <c:v>42209.624999988089</c:v>
                </c:pt>
                <c:pt idx="4912">
                  <c:v>42209.666666654753</c:v>
                </c:pt>
                <c:pt idx="4913">
                  <c:v>42209.708333321418</c:v>
                </c:pt>
                <c:pt idx="4914">
                  <c:v>42209.749999988082</c:v>
                </c:pt>
                <c:pt idx="4915">
                  <c:v>42209.791666654746</c:v>
                </c:pt>
                <c:pt idx="4916">
                  <c:v>42209.83333332141</c:v>
                </c:pt>
                <c:pt idx="4917">
                  <c:v>42209.874999988075</c:v>
                </c:pt>
                <c:pt idx="4918">
                  <c:v>42209.916666654739</c:v>
                </c:pt>
                <c:pt idx="4919">
                  <c:v>42209.958333321403</c:v>
                </c:pt>
                <c:pt idx="4920">
                  <c:v>42209.999999988067</c:v>
                </c:pt>
                <c:pt idx="4921">
                  <c:v>42210.041666654732</c:v>
                </c:pt>
                <c:pt idx="4922">
                  <c:v>42210.083333321396</c:v>
                </c:pt>
                <c:pt idx="4923">
                  <c:v>42210.12499998806</c:v>
                </c:pt>
                <c:pt idx="4924">
                  <c:v>42210.166666654724</c:v>
                </c:pt>
                <c:pt idx="4925">
                  <c:v>42210.208333321389</c:v>
                </c:pt>
                <c:pt idx="4926">
                  <c:v>42210.249999988053</c:v>
                </c:pt>
                <c:pt idx="4927">
                  <c:v>42210.291666654717</c:v>
                </c:pt>
                <c:pt idx="4928">
                  <c:v>42210.333333321381</c:v>
                </c:pt>
                <c:pt idx="4929">
                  <c:v>42210.374999988046</c:v>
                </c:pt>
                <c:pt idx="4930">
                  <c:v>42210.41666665471</c:v>
                </c:pt>
                <c:pt idx="4931">
                  <c:v>42210.458333321374</c:v>
                </c:pt>
                <c:pt idx="4932">
                  <c:v>42210.499999988038</c:v>
                </c:pt>
                <c:pt idx="4933">
                  <c:v>42210.541666654703</c:v>
                </c:pt>
                <c:pt idx="4934">
                  <c:v>42210.583333321367</c:v>
                </c:pt>
                <c:pt idx="4935">
                  <c:v>42210.624999988031</c:v>
                </c:pt>
                <c:pt idx="4936">
                  <c:v>42210.666666654695</c:v>
                </c:pt>
                <c:pt idx="4937">
                  <c:v>42210.70833332136</c:v>
                </c:pt>
                <c:pt idx="4938">
                  <c:v>42210.749999988024</c:v>
                </c:pt>
                <c:pt idx="4939">
                  <c:v>42210.791666654688</c:v>
                </c:pt>
                <c:pt idx="4940">
                  <c:v>42210.833333321352</c:v>
                </c:pt>
                <c:pt idx="4941">
                  <c:v>42210.874999988016</c:v>
                </c:pt>
                <c:pt idx="4942">
                  <c:v>42210.916666654681</c:v>
                </c:pt>
                <c:pt idx="4943">
                  <c:v>42210.958333321345</c:v>
                </c:pt>
                <c:pt idx="4944">
                  <c:v>42210.999999988009</c:v>
                </c:pt>
                <c:pt idx="4945">
                  <c:v>42211.041666654673</c:v>
                </c:pt>
                <c:pt idx="4946">
                  <c:v>42211.083333321338</c:v>
                </c:pt>
                <c:pt idx="4947">
                  <c:v>42211.124999988002</c:v>
                </c:pt>
                <c:pt idx="4948">
                  <c:v>42211.166666654666</c:v>
                </c:pt>
                <c:pt idx="4949">
                  <c:v>42211.20833332133</c:v>
                </c:pt>
                <c:pt idx="4950">
                  <c:v>42211.249999987995</c:v>
                </c:pt>
                <c:pt idx="4951">
                  <c:v>42211.291666654659</c:v>
                </c:pt>
                <c:pt idx="4952">
                  <c:v>42211.333333321323</c:v>
                </c:pt>
                <c:pt idx="4953">
                  <c:v>42211.374999987987</c:v>
                </c:pt>
                <c:pt idx="4954">
                  <c:v>42211.416666654652</c:v>
                </c:pt>
                <c:pt idx="4955">
                  <c:v>42211.458333321316</c:v>
                </c:pt>
                <c:pt idx="4956">
                  <c:v>42211.49999998798</c:v>
                </c:pt>
                <c:pt idx="4957">
                  <c:v>42211.541666654644</c:v>
                </c:pt>
                <c:pt idx="4958">
                  <c:v>42211.583333321309</c:v>
                </c:pt>
                <c:pt idx="4959">
                  <c:v>42211.624999987973</c:v>
                </c:pt>
                <c:pt idx="4960">
                  <c:v>42211.666666654637</c:v>
                </c:pt>
                <c:pt idx="4961">
                  <c:v>42211.708333321301</c:v>
                </c:pt>
                <c:pt idx="4962">
                  <c:v>42211.749999987966</c:v>
                </c:pt>
                <c:pt idx="4963">
                  <c:v>42211.79166665463</c:v>
                </c:pt>
                <c:pt idx="4964">
                  <c:v>42211.833333321294</c:v>
                </c:pt>
                <c:pt idx="4965">
                  <c:v>42211.874999987958</c:v>
                </c:pt>
                <c:pt idx="4966">
                  <c:v>42211.916666654623</c:v>
                </c:pt>
                <c:pt idx="4967">
                  <c:v>42211.958333321287</c:v>
                </c:pt>
                <c:pt idx="4968">
                  <c:v>42211.999999987951</c:v>
                </c:pt>
                <c:pt idx="4969">
                  <c:v>42212.041666654615</c:v>
                </c:pt>
                <c:pt idx="4970">
                  <c:v>42212.083333321279</c:v>
                </c:pt>
                <c:pt idx="4971">
                  <c:v>42212.124999987944</c:v>
                </c:pt>
                <c:pt idx="4972">
                  <c:v>42212.166666654608</c:v>
                </c:pt>
                <c:pt idx="4973">
                  <c:v>42212.208333321272</c:v>
                </c:pt>
                <c:pt idx="4974">
                  <c:v>42212.249999987936</c:v>
                </c:pt>
                <c:pt idx="4975">
                  <c:v>42212.291666654601</c:v>
                </c:pt>
                <c:pt idx="4976">
                  <c:v>42212.333333321265</c:v>
                </c:pt>
                <c:pt idx="4977">
                  <c:v>42212.374999987929</c:v>
                </c:pt>
                <c:pt idx="4978">
                  <c:v>42212.416666654593</c:v>
                </c:pt>
                <c:pt idx="4979">
                  <c:v>42212.458333321258</c:v>
                </c:pt>
                <c:pt idx="4980">
                  <c:v>42212.499999987922</c:v>
                </c:pt>
                <c:pt idx="4981">
                  <c:v>42212.541666654586</c:v>
                </c:pt>
                <c:pt idx="4982">
                  <c:v>42212.58333332125</c:v>
                </c:pt>
                <c:pt idx="4983">
                  <c:v>42212.624999987915</c:v>
                </c:pt>
                <c:pt idx="4984">
                  <c:v>42212.666666654579</c:v>
                </c:pt>
                <c:pt idx="4985">
                  <c:v>42212.708333321243</c:v>
                </c:pt>
                <c:pt idx="4986">
                  <c:v>42212.749999987907</c:v>
                </c:pt>
                <c:pt idx="4987">
                  <c:v>42212.791666654572</c:v>
                </c:pt>
                <c:pt idx="4988">
                  <c:v>42212.833333321236</c:v>
                </c:pt>
                <c:pt idx="4989">
                  <c:v>42212.8749999879</c:v>
                </c:pt>
                <c:pt idx="4990">
                  <c:v>42212.916666654564</c:v>
                </c:pt>
                <c:pt idx="4991">
                  <c:v>42212.958333321229</c:v>
                </c:pt>
                <c:pt idx="4992">
                  <c:v>42212.999999987893</c:v>
                </c:pt>
                <c:pt idx="4993">
                  <c:v>42213.041666654557</c:v>
                </c:pt>
                <c:pt idx="4994">
                  <c:v>42213.083333321221</c:v>
                </c:pt>
                <c:pt idx="4995">
                  <c:v>42213.124999987886</c:v>
                </c:pt>
                <c:pt idx="4996">
                  <c:v>42213.16666665455</c:v>
                </c:pt>
                <c:pt idx="4997">
                  <c:v>42213.208333321214</c:v>
                </c:pt>
                <c:pt idx="4998">
                  <c:v>42213.249999987878</c:v>
                </c:pt>
                <c:pt idx="4999">
                  <c:v>42213.291666654542</c:v>
                </c:pt>
                <c:pt idx="5000">
                  <c:v>42213.333333321207</c:v>
                </c:pt>
                <c:pt idx="5001">
                  <c:v>42213.374999987871</c:v>
                </c:pt>
                <c:pt idx="5002">
                  <c:v>42213.416666654535</c:v>
                </c:pt>
                <c:pt idx="5003">
                  <c:v>42213.458333321199</c:v>
                </c:pt>
                <c:pt idx="5004">
                  <c:v>42213.499999987864</c:v>
                </c:pt>
                <c:pt idx="5005">
                  <c:v>42213.541666654528</c:v>
                </c:pt>
                <c:pt idx="5006">
                  <c:v>42213.583333321192</c:v>
                </c:pt>
                <c:pt idx="5007">
                  <c:v>42213.624999987856</c:v>
                </c:pt>
                <c:pt idx="5008">
                  <c:v>42213.666666654521</c:v>
                </c:pt>
                <c:pt idx="5009">
                  <c:v>42213.708333321185</c:v>
                </c:pt>
                <c:pt idx="5010">
                  <c:v>42213.749999987849</c:v>
                </c:pt>
                <c:pt idx="5011">
                  <c:v>42213.791666654513</c:v>
                </c:pt>
                <c:pt idx="5012">
                  <c:v>42213.833333321178</c:v>
                </c:pt>
                <c:pt idx="5013">
                  <c:v>42213.874999987842</c:v>
                </c:pt>
                <c:pt idx="5014">
                  <c:v>42213.916666654506</c:v>
                </c:pt>
                <c:pt idx="5015">
                  <c:v>42213.95833332117</c:v>
                </c:pt>
                <c:pt idx="5016">
                  <c:v>42213.999999987835</c:v>
                </c:pt>
                <c:pt idx="5017">
                  <c:v>42214.041666654499</c:v>
                </c:pt>
                <c:pt idx="5018">
                  <c:v>42214.083333321163</c:v>
                </c:pt>
                <c:pt idx="5019">
                  <c:v>42214.124999987827</c:v>
                </c:pt>
                <c:pt idx="5020">
                  <c:v>42214.166666654492</c:v>
                </c:pt>
                <c:pt idx="5021">
                  <c:v>42214.208333321156</c:v>
                </c:pt>
                <c:pt idx="5022">
                  <c:v>42214.24999998782</c:v>
                </c:pt>
                <c:pt idx="5023">
                  <c:v>42214.291666654484</c:v>
                </c:pt>
                <c:pt idx="5024">
                  <c:v>42214.333333321149</c:v>
                </c:pt>
                <c:pt idx="5025">
                  <c:v>42214.374999987813</c:v>
                </c:pt>
                <c:pt idx="5026">
                  <c:v>42214.416666654477</c:v>
                </c:pt>
                <c:pt idx="5027">
                  <c:v>42214.458333321141</c:v>
                </c:pt>
                <c:pt idx="5028">
                  <c:v>42214.499999987805</c:v>
                </c:pt>
                <c:pt idx="5029">
                  <c:v>42214.54166665447</c:v>
                </c:pt>
                <c:pt idx="5030">
                  <c:v>42214.583333321134</c:v>
                </c:pt>
                <c:pt idx="5031">
                  <c:v>42214.624999987798</c:v>
                </c:pt>
                <c:pt idx="5032">
                  <c:v>42214.666666654462</c:v>
                </c:pt>
                <c:pt idx="5033">
                  <c:v>42214.708333321127</c:v>
                </c:pt>
                <c:pt idx="5034">
                  <c:v>42214.749999987791</c:v>
                </c:pt>
                <c:pt idx="5035">
                  <c:v>42214.791666654455</c:v>
                </c:pt>
                <c:pt idx="5036">
                  <c:v>42214.833333321119</c:v>
                </c:pt>
                <c:pt idx="5037">
                  <c:v>42214.874999987784</c:v>
                </c:pt>
                <c:pt idx="5038">
                  <c:v>42214.916666654448</c:v>
                </c:pt>
                <c:pt idx="5039">
                  <c:v>42214.958333321112</c:v>
                </c:pt>
                <c:pt idx="5040">
                  <c:v>42214.999999987776</c:v>
                </c:pt>
                <c:pt idx="5041">
                  <c:v>42215.041666654441</c:v>
                </c:pt>
                <c:pt idx="5042">
                  <c:v>42215.083333321105</c:v>
                </c:pt>
                <c:pt idx="5043">
                  <c:v>42215.124999987769</c:v>
                </c:pt>
                <c:pt idx="5044">
                  <c:v>42215.166666654433</c:v>
                </c:pt>
                <c:pt idx="5045">
                  <c:v>42215.208333321098</c:v>
                </c:pt>
                <c:pt idx="5046">
                  <c:v>42215.249999987762</c:v>
                </c:pt>
                <c:pt idx="5047">
                  <c:v>42215.291666654426</c:v>
                </c:pt>
                <c:pt idx="5048">
                  <c:v>42215.33333332109</c:v>
                </c:pt>
                <c:pt idx="5049">
                  <c:v>42215.374999987755</c:v>
                </c:pt>
                <c:pt idx="5050">
                  <c:v>42215.416666654419</c:v>
                </c:pt>
                <c:pt idx="5051">
                  <c:v>42215.458333321083</c:v>
                </c:pt>
                <c:pt idx="5052">
                  <c:v>42215.499999987747</c:v>
                </c:pt>
                <c:pt idx="5053">
                  <c:v>42215.541666654412</c:v>
                </c:pt>
                <c:pt idx="5054">
                  <c:v>42215.583333321076</c:v>
                </c:pt>
                <c:pt idx="5055">
                  <c:v>42215.62499998774</c:v>
                </c:pt>
                <c:pt idx="5056">
                  <c:v>42215.666666654404</c:v>
                </c:pt>
                <c:pt idx="5057">
                  <c:v>42215.708333321068</c:v>
                </c:pt>
                <c:pt idx="5058">
                  <c:v>42215.749999987733</c:v>
                </c:pt>
                <c:pt idx="5059">
                  <c:v>42215.791666654397</c:v>
                </c:pt>
                <c:pt idx="5060">
                  <c:v>42215.833333321061</c:v>
                </c:pt>
                <c:pt idx="5061">
                  <c:v>42215.874999987725</c:v>
                </c:pt>
                <c:pt idx="5062">
                  <c:v>42215.91666665439</c:v>
                </c:pt>
                <c:pt idx="5063">
                  <c:v>42215.958333321054</c:v>
                </c:pt>
                <c:pt idx="5064">
                  <c:v>42215.999999987718</c:v>
                </c:pt>
                <c:pt idx="5065">
                  <c:v>42216.041666654382</c:v>
                </c:pt>
                <c:pt idx="5066">
                  <c:v>42216.083333321047</c:v>
                </c:pt>
                <c:pt idx="5067">
                  <c:v>42216.124999987711</c:v>
                </c:pt>
                <c:pt idx="5068">
                  <c:v>42216.166666654375</c:v>
                </c:pt>
                <c:pt idx="5069">
                  <c:v>42216.208333321039</c:v>
                </c:pt>
                <c:pt idx="5070">
                  <c:v>42216.249999987704</c:v>
                </c:pt>
                <c:pt idx="5071">
                  <c:v>42216.291666654368</c:v>
                </c:pt>
                <c:pt idx="5072">
                  <c:v>42216.333333321032</c:v>
                </c:pt>
                <c:pt idx="5073">
                  <c:v>42216.374999987696</c:v>
                </c:pt>
                <c:pt idx="5074">
                  <c:v>42216.416666654361</c:v>
                </c:pt>
                <c:pt idx="5075">
                  <c:v>42216.458333321025</c:v>
                </c:pt>
                <c:pt idx="5076">
                  <c:v>42216.499999987689</c:v>
                </c:pt>
                <c:pt idx="5077">
                  <c:v>42216.541666654353</c:v>
                </c:pt>
                <c:pt idx="5078">
                  <c:v>42216.583333321018</c:v>
                </c:pt>
                <c:pt idx="5079">
                  <c:v>42216.624999987682</c:v>
                </c:pt>
                <c:pt idx="5080">
                  <c:v>42216.666666654346</c:v>
                </c:pt>
                <c:pt idx="5081">
                  <c:v>42216.70833332101</c:v>
                </c:pt>
                <c:pt idx="5082">
                  <c:v>42216.749999987675</c:v>
                </c:pt>
                <c:pt idx="5083">
                  <c:v>42216.791666654339</c:v>
                </c:pt>
                <c:pt idx="5084">
                  <c:v>42216.833333321003</c:v>
                </c:pt>
                <c:pt idx="5085">
                  <c:v>42216.874999987667</c:v>
                </c:pt>
                <c:pt idx="5086">
                  <c:v>42216.916666654331</c:v>
                </c:pt>
                <c:pt idx="5087">
                  <c:v>42216.958333320996</c:v>
                </c:pt>
                <c:pt idx="5088">
                  <c:v>42216.99999998766</c:v>
                </c:pt>
                <c:pt idx="5089">
                  <c:v>42217.041666654324</c:v>
                </c:pt>
                <c:pt idx="5090">
                  <c:v>42217.083333320988</c:v>
                </c:pt>
                <c:pt idx="5091">
                  <c:v>42217.124999987653</c:v>
                </c:pt>
                <c:pt idx="5092">
                  <c:v>42217.166666654317</c:v>
                </c:pt>
                <c:pt idx="5093">
                  <c:v>42217.208333320981</c:v>
                </c:pt>
                <c:pt idx="5094">
                  <c:v>42217.249999987645</c:v>
                </c:pt>
                <c:pt idx="5095">
                  <c:v>42217.29166665431</c:v>
                </c:pt>
                <c:pt idx="5096">
                  <c:v>42217.333333320974</c:v>
                </c:pt>
                <c:pt idx="5097">
                  <c:v>42217.374999987638</c:v>
                </c:pt>
                <c:pt idx="5098">
                  <c:v>42217.416666654302</c:v>
                </c:pt>
                <c:pt idx="5099">
                  <c:v>42217.458333320967</c:v>
                </c:pt>
                <c:pt idx="5100">
                  <c:v>42217.499999987631</c:v>
                </c:pt>
                <c:pt idx="5101">
                  <c:v>42217.541666654295</c:v>
                </c:pt>
                <c:pt idx="5102">
                  <c:v>42217.583333320959</c:v>
                </c:pt>
                <c:pt idx="5103">
                  <c:v>42217.624999987624</c:v>
                </c:pt>
                <c:pt idx="5104">
                  <c:v>42217.666666654288</c:v>
                </c:pt>
                <c:pt idx="5105">
                  <c:v>42217.708333320952</c:v>
                </c:pt>
                <c:pt idx="5106">
                  <c:v>42217.749999987616</c:v>
                </c:pt>
                <c:pt idx="5107">
                  <c:v>42217.791666654281</c:v>
                </c:pt>
                <c:pt idx="5108">
                  <c:v>42217.833333320945</c:v>
                </c:pt>
                <c:pt idx="5109">
                  <c:v>42217.874999987609</c:v>
                </c:pt>
                <c:pt idx="5110">
                  <c:v>42217.916666654273</c:v>
                </c:pt>
                <c:pt idx="5111">
                  <c:v>42217.958333320938</c:v>
                </c:pt>
                <c:pt idx="5112">
                  <c:v>42217.999999987602</c:v>
                </c:pt>
                <c:pt idx="5113">
                  <c:v>42218.041666654266</c:v>
                </c:pt>
                <c:pt idx="5114">
                  <c:v>42218.08333332093</c:v>
                </c:pt>
                <c:pt idx="5115">
                  <c:v>42218.124999987594</c:v>
                </c:pt>
                <c:pt idx="5116">
                  <c:v>42218.166666654259</c:v>
                </c:pt>
                <c:pt idx="5117">
                  <c:v>42218.208333320923</c:v>
                </c:pt>
                <c:pt idx="5118">
                  <c:v>42218.249999987587</c:v>
                </c:pt>
                <c:pt idx="5119">
                  <c:v>42218.291666654251</c:v>
                </c:pt>
                <c:pt idx="5120">
                  <c:v>42218.333333320916</c:v>
                </c:pt>
                <c:pt idx="5121">
                  <c:v>42218.37499998758</c:v>
                </c:pt>
                <c:pt idx="5122">
                  <c:v>42218.416666654244</c:v>
                </c:pt>
                <c:pt idx="5123">
                  <c:v>42218.458333320908</c:v>
                </c:pt>
                <c:pt idx="5124">
                  <c:v>42218.499999987573</c:v>
                </c:pt>
                <c:pt idx="5125">
                  <c:v>42218.541666654237</c:v>
                </c:pt>
                <c:pt idx="5126">
                  <c:v>42218.583333320901</c:v>
                </c:pt>
                <c:pt idx="5127">
                  <c:v>42218.624999987565</c:v>
                </c:pt>
                <c:pt idx="5128">
                  <c:v>42218.66666665423</c:v>
                </c:pt>
                <c:pt idx="5129">
                  <c:v>42218.708333320894</c:v>
                </c:pt>
                <c:pt idx="5130">
                  <c:v>42218.749999987558</c:v>
                </c:pt>
                <c:pt idx="5131">
                  <c:v>42218.791666654222</c:v>
                </c:pt>
                <c:pt idx="5132">
                  <c:v>42218.833333320887</c:v>
                </c:pt>
                <c:pt idx="5133">
                  <c:v>42218.874999987551</c:v>
                </c:pt>
                <c:pt idx="5134">
                  <c:v>42218.916666654215</c:v>
                </c:pt>
                <c:pt idx="5135">
                  <c:v>42218.958333320879</c:v>
                </c:pt>
                <c:pt idx="5136">
                  <c:v>42218.999999987544</c:v>
                </c:pt>
                <c:pt idx="5137">
                  <c:v>42219.041666654208</c:v>
                </c:pt>
                <c:pt idx="5138">
                  <c:v>42219.083333320872</c:v>
                </c:pt>
                <c:pt idx="5139">
                  <c:v>42219.124999987536</c:v>
                </c:pt>
                <c:pt idx="5140">
                  <c:v>42219.166666654201</c:v>
                </c:pt>
                <c:pt idx="5141">
                  <c:v>42219.208333320865</c:v>
                </c:pt>
                <c:pt idx="5142">
                  <c:v>42219.249999987529</c:v>
                </c:pt>
                <c:pt idx="5143">
                  <c:v>42219.291666654193</c:v>
                </c:pt>
                <c:pt idx="5144">
                  <c:v>42219.333333320857</c:v>
                </c:pt>
                <c:pt idx="5145">
                  <c:v>42219.374999987522</c:v>
                </c:pt>
                <c:pt idx="5146">
                  <c:v>42219.416666654186</c:v>
                </c:pt>
                <c:pt idx="5147">
                  <c:v>42219.45833332085</c:v>
                </c:pt>
                <c:pt idx="5148">
                  <c:v>42219.499999987514</c:v>
                </c:pt>
                <c:pt idx="5149">
                  <c:v>42219.541666654179</c:v>
                </c:pt>
                <c:pt idx="5150">
                  <c:v>42219.583333320843</c:v>
                </c:pt>
                <c:pt idx="5151">
                  <c:v>42219.624999987507</c:v>
                </c:pt>
                <c:pt idx="5152">
                  <c:v>42219.666666654171</c:v>
                </c:pt>
                <c:pt idx="5153">
                  <c:v>42219.708333320836</c:v>
                </c:pt>
                <c:pt idx="5154">
                  <c:v>42219.7499999875</c:v>
                </c:pt>
                <c:pt idx="5155">
                  <c:v>42219.791666654164</c:v>
                </c:pt>
                <c:pt idx="5156">
                  <c:v>42219.833333320828</c:v>
                </c:pt>
                <c:pt idx="5157">
                  <c:v>42219.874999987493</c:v>
                </c:pt>
                <c:pt idx="5158">
                  <c:v>42219.916666654157</c:v>
                </c:pt>
                <c:pt idx="5159">
                  <c:v>42219.958333320821</c:v>
                </c:pt>
                <c:pt idx="5160">
                  <c:v>42219.999999987485</c:v>
                </c:pt>
                <c:pt idx="5161">
                  <c:v>42220.04166665415</c:v>
                </c:pt>
                <c:pt idx="5162">
                  <c:v>42220.083333320814</c:v>
                </c:pt>
                <c:pt idx="5163">
                  <c:v>42220.124999987478</c:v>
                </c:pt>
                <c:pt idx="5164">
                  <c:v>42220.166666654142</c:v>
                </c:pt>
                <c:pt idx="5165">
                  <c:v>42220.208333320807</c:v>
                </c:pt>
                <c:pt idx="5166">
                  <c:v>42220.249999987471</c:v>
                </c:pt>
                <c:pt idx="5167">
                  <c:v>42220.291666654135</c:v>
                </c:pt>
                <c:pt idx="5168">
                  <c:v>42220.333333320799</c:v>
                </c:pt>
                <c:pt idx="5169">
                  <c:v>42220.374999987464</c:v>
                </c:pt>
                <c:pt idx="5170">
                  <c:v>42220.416666654128</c:v>
                </c:pt>
                <c:pt idx="5171">
                  <c:v>42220.458333320792</c:v>
                </c:pt>
                <c:pt idx="5172">
                  <c:v>42220.499999987456</c:v>
                </c:pt>
                <c:pt idx="5173">
                  <c:v>42220.54166665412</c:v>
                </c:pt>
                <c:pt idx="5174">
                  <c:v>42220.583333320785</c:v>
                </c:pt>
                <c:pt idx="5175">
                  <c:v>42220.624999987449</c:v>
                </c:pt>
                <c:pt idx="5176">
                  <c:v>42220.666666654113</c:v>
                </c:pt>
                <c:pt idx="5177">
                  <c:v>42220.708333320777</c:v>
                </c:pt>
                <c:pt idx="5178">
                  <c:v>42220.749999987442</c:v>
                </c:pt>
                <c:pt idx="5179">
                  <c:v>42220.791666654106</c:v>
                </c:pt>
                <c:pt idx="5180">
                  <c:v>42220.83333332077</c:v>
                </c:pt>
                <c:pt idx="5181">
                  <c:v>42220.874999987434</c:v>
                </c:pt>
                <c:pt idx="5182">
                  <c:v>42220.916666654099</c:v>
                </c:pt>
                <c:pt idx="5183">
                  <c:v>42220.958333320763</c:v>
                </c:pt>
                <c:pt idx="5184">
                  <c:v>42220.999999987427</c:v>
                </c:pt>
                <c:pt idx="5185">
                  <c:v>42221.041666654091</c:v>
                </c:pt>
                <c:pt idx="5186">
                  <c:v>42221.083333320756</c:v>
                </c:pt>
                <c:pt idx="5187">
                  <c:v>42221.12499998742</c:v>
                </c:pt>
                <c:pt idx="5188">
                  <c:v>42221.166666654084</c:v>
                </c:pt>
                <c:pt idx="5189">
                  <c:v>42221.208333320748</c:v>
                </c:pt>
                <c:pt idx="5190">
                  <c:v>42221.249999987413</c:v>
                </c:pt>
                <c:pt idx="5191">
                  <c:v>42221.291666654077</c:v>
                </c:pt>
                <c:pt idx="5192">
                  <c:v>42221.333333320741</c:v>
                </c:pt>
                <c:pt idx="5193">
                  <c:v>42221.374999987405</c:v>
                </c:pt>
                <c:pt idx="5194">
                  <c:v>42221.41666665407</c:v>
                </c:pt>
                <c:pt idx="5195">
                  <c:v>42221.458333320734</c:v>
                </c:pt>
                <c:pt idx="5196">
                  <c:v>42221.499999987398</c:v>
                </c:pt>
                <c:pt idx="5197">
                  <c:v>42221.541666654062</c:v>
                </c:pt>
                <c:pt idx="5198">
                  <c:v>42221.583333320727</c:v>
                </c:pt>
                <c:pt idx="5199">
                  <c:v>42221.624999987391</c:v>
                </c:pt>
                <c:pt idx="5200">
                  <c:v>42221.666666654055</c:v>
                </c:pt>
                <c:pt idx="5201">
                  <c:v>42221.708333320719</c:v>
                </c:pt>
                <c:pt idx="5202">
                  <c:v>42221.749999987383</c:v>
                </c:pt>
                <c:pt idx="5203">
                  <c:v>42221.791666654048</c:v>
                </c:pt>
                <c:pt idx="5204">
                  <c:v>42221.833333320712</c:v>
                </c:pt>
                <c:pt idx="5205">
                  <c:v>42221.874999987376</c:v>
                </c:pt>
                <c:pt idx="5206">
                  <c:v>42221.91666665404</c:v>
                </c:pt>
                <c:pt idx="5207">
                  <c:v>42221.958333320705</c:v>
                </c:pt>
                <c:pt idx="5208">
                  <c:v>42221.999999987369</c:v>
                </c:pt>
                <c:pt idx="5209">
                  <c:v>42222.041666654033</c:v>
                </c:pt>
                <c:pt idx="5210">
                  <c:v>42222.083333320697</c:v>
                </c:pt>
                <c:pt idx="5211">
                  <c:v>42222.124999987362</c:v>
                </c:pt>
                <c:pt idx="5212">
                  <c:v>42222.166666654026</c:v>
                </c:pt>
                <c:pt idx="5213">
                  <c:v>42222.20833332069</c:v>
                </c:pt>
                <c:pt idx="5214">
                  <c:v>42222.249999987354</c:v>
                </c:pt>
                <c:pt idx="5215">
                  <c:v>42222.291666654019</c:v>
                </c:pt>
                <c:pt idx="5216">
                  <c:v>42222.333333320683</c:v>
                </c:pt>
                <c:pt idx="5217">
                  <c:v>42222.374999987347</c:v>
                </c:pt>
                <c:pt idx="5218">
                  <c:v>42222.416666654011</c:v>
                </c:pt>
                <c:pt idx="5219">
                  <c:v>42222.458333320676</c:v>
                </c:pt>
                <c:pt idx="5220">
                  <c:v>42222.49999998734</c:v>
                </c:pt>
                <c:pt idx="5221">
                  <c:v>42222.541666654004</c:v>
                </c:pt>
                <c:pt idx="5222">
                  <c:v>42222.583333320668</c:v>
                </c:pt>
                <c:pt idx="5223">
                  <c:v>42222.624999987333</c:v>
                </c:pt>
                <c:pt idx="5224">
                  <c:v>42222.666666653997</c:v>
                </c:pt>
                <c:pt idx="5225">
                  <c:v>42222.708333320661</c:v>
                </c:pt>
                <c:pt idx="5226">
                  <c:v>42222.749999987325</c:v>
                </c:pt>
                <c:pt idx="5227">
                  <c:v>42222.79166665399</c:v>
                </c:pt>
                <c:pt idx="5228">
                  <c:v>42222.833333320654</c:v>
                </c:pt>
                <c:pt idx="5229">
                  <c:v>42222.874999987318</c:v>
                </c:pt>
                <c:pt idx="5230">
                  <c:v>42222.916666653982</c:v>
                </c:pt>
                <c:pt idx="5231">
                  <c:v>42222.958333320646</c:v>
                </c:pt>
                <c:pt idx="5232">
                  <c:v>42222.999999987311</c:v>
                </c:pt>
                <c:pt idx="5233">
                  <c:v>42223.041666653975</c:v>
                </c:pt>
                <c:pt idx="5234">
                  <c:v>42223.083333320639</c:v>
                </c:pt>
                <c:pt idx="5235">
                  <c:v>42223.124999987303</c:v>
                </c:pt>
                <c:pt idx="5236">
                  <c:v>42223.166666653968</c:v>
                </c:pt>
                <c:pt idx="5237">
                  <c:v>42223.208333320632</c:v>
                </c:pt>
                <c:pt idx="5238">
                  <c:v>42223.249999987296</c:v>
                </c:pt>
                <c:pt idx="5239">
                  <c:v>42223.29166665396</c:v>
                </c:pt>
                <c:pt idx="5240">
                  <c:v>42223.333333320625</c:v>
                </c:pt>
                <c:pt idx="5241">
                  <c:v>42223.374999987289</c:v>
                </c:pt>
                <c:pt idx="5242">
                  <c:v>42223.416666653953</c:v>
                </c:pt>
                <c:pt idx="5243">
                  <c:v>42223.458333320617</c:v>
                </c:pt>
                <c:pt idx="5244">
                  <c:v>42223.499999987282</c:v>
                </c:pt>
                <c:pt idx="5245">
                  <c:v>42223.541666653946</c:v>
                </c:pt>
                <c:pt idx="5246">
                  <c:v>42223.58333332061</c:v>
                </c:pt>
                <c:pt idx="5247">
                  <c:v>42223.624999987274</c:v>
                </c:pt>
                <c:pt idx="5248">
                  <c:v>42223.666666653939</c:v>
                </c:pt>
                <c:pt idx="5249">
                  <c:v>42223.708333320603</c:v>
                </c:pt>
                <c:pt idx="5250">
                  <c:v>42223.749999987267</c:v>
                </c:pt>
                <c:pt idx="5251">
                  <c:v>42223.791666653931</c:v>
                </c:pt>
                <c:pt idx="5252">
                  <c:v>42223.833333320596</c:v>
                </c:pt>
                <c:pt idx="5253">
                  <c:v>42223.87499998726</c:v>
                </c:pt>
                <c:pt idx="5254">
                  <c:v>42223.916666653924</c:v>
                </c:pt>
                <c:pt idx="5255">
                  <c:v>42223.958333320588</c:v>
                </c:pt>
                <c:pt idx="5256">
                  <c:v>42223.999999987253</c:v>
                </c:pt>
                <c:pt idx="5257">
                  <c:v>42224.041666653917</c:v>
                </c:pt>
                <c:pt idx="5258">
                  <c:v>42224.083333320581</c:v>
                </c:pt>
                <c:pt idx="5259">
                  <c:v>42224.124999987245</c:v>
                </c:pt>
                <c:pt idx="5260">
                  <c:v>42224.166666653909</c:v>
                </c:pt>
                <c:pt idx="5261">
                  <c:v>42224.208333320574</c:v>
                </c:pt>
                <c:pt idx="5262">
                  <c:v>42224.249999987238</c:v>
                </c:pt>
                <c:pt idx="5263">
                  <c:v>42224.291666653902</c:v>
                </c:pt>
                <c:pt idx="5264">
                  <c:v>42224.333333320566</c:v>
                </c:pt>
                <c:pt idx="5265">
                  <c:v>42224.374999987231</c:v>
                </c:pt>
                <c:pt idx="5266">
                  <c:v>42224.416666653895</c:v>
                </c:pt>
                <c:pt idx="5267">
                  <c:v>42224.458333320559</c:v>
                </c:pt>
                <c:pt idx="5268">
                  <c:v>42224.499999987223</c:v>
                </c:pt>
                <c:pt idx="5269">
                  <c:v>42224.541666653888</c:v>
                </c:pt>
                <c:pt idx="5270">
                  <c:v>42224.583333320552</c:v>
                </c:pt>
                <c:pt idx="5271">
                  <c:v>42224.624999987216</c:v>
                </c:pt>
                <c:pt idx="5272">
                  <c:v>42224.66666665388</c:v>
                </c:pt>
                <c:pt idx="5273">
                  <c:v>42224.708333320545</c:v>
                </c:pt>
                <c:pt idx="5274">
                  <c:v>42224.749999987209</c:v>
                </c:pt>
                <c:pt idx="5275">
                  <c:v>42224.791666653873</c:v>
                </c:pt>
                <c:pt idx="5276">
                  <c:v>42224.833333320537</c:v>
                </c:pt>
                <c:pt idx="5277">
                  <c:v>42224.874999987202</c:v>
                </c:pt>
                <c:pt idx="5278">
                  <c:v>42224.916666653866</c:v>
                </c:pt>
                <c:pt idx="5279">
                  <c:v>42224.95833332053</c:v>
                </c:pt>
                <c:pt idx="5280">
                  <c:v>42224.999999987194</c:v>
                </c:pt>
                <c:pt idx="5281">
                  <c:v>42225.041666653859</c:v>
                </c:pt>
                <c:pt idx="5282">
                  <c:v>42225.083333320523</c:v>
                </c:pt>
                <c:pt idx="5283">
                  <c:v>42225.124999987187</c:v>
                </c:pt>
                <c:pt idx="5284">
                  <c:v>42225.166666653851</c:v>
                </c:pt>
                <c:pt idx="5285">
                  <c:v>42225.208333320516</c:v>
                </c:pt>
                <c:pt idx="5286">
                  <c:v>42225.24999998718</c:v>
                </c:pt>
                <c:pt idx="5287">
                  <c:v>42225.291666653844</c:v>
                </c:pt>
                <c:pt idx="5288">
                  <c:v>42225.333333320508</c:v>
                </c:pt>
                <c:pt idx="5289">
                  <c:v>42225.374999987172</c:v>
                </c:pt>
                <c:pt idx="5290">
                  <c:v>42225.416666653837</c:v>
                </c:pt>
                <c:pt idx="5291">
                  <c:v>42225.458333320501</c:v>
                </c:pt>
                <c:pt idx="5292">
                  <c:v>42225.499999987165</c:v>
                </c:pt>
                <c:pt idx="5293">
                  <c:v>42225.541666653829</c:v>
                </c:pt>
                <c:pt idx="5294">
                  <c:v>42225.583333320494</c:v>
                </c:pt>
                <c:pt idx="5295">
                  <c:v>42225.624999987158</c:v>
                </c:pt>
                <c:pt idx="5296">
                  <c:v>42225.666666653822</c:v>
                </c:pt>
                <c:pt idx="5297">
                  <c:v>42225.708333320486</c:v>
                </c:pt>
                <c:pt idx="5298">
                  <c:v>42225.749999987151</c:v>
                </c:pt>
                <c:pt idx="5299">
                  <c:v>42225.791666653815</c:v>
                </c:pt>
                <c:pt idx="5300">
                  <c:v>42225.833333320479</c:v>
                </c:pt>
                <c:pt idx="5301">
                  <c:v>42225.874999987143</c:v>
                </c:pt>
                <c:pt idx="5302">
                  <c:v>42225.916666653808</c:v>
                </c:pt>
                <c:pt idx="5303">
                  <c:v>42225.958333320472</c:v>
                </c:pt>
                <c:pt idx="5304">
                  <c:v>42225.999999987136</c:v>
                </c:pt>
                <c:pt idx="5305">
                  <c:v>42226.0416666538</c:v>
                </c:pt>
                <c:pt idx="5306">
                  <c:v>42226.083333320465</c:v>
                </c:pt>
                <c:pt idx="5307">
                  <c:v>42226.124999987129</c:v>
                </c:pt>
                <c:pt idx="5308">
                  <c:v>42226.166666653793</c:v>
                </c:pt>
                <c:pt idx="5309">
                  <c:v>42226.208333320457</c:v>
                </c:pt>
                <c:pt idx="5310">
                  <c:v>42226.249999987122</c:v>
                </c:pt>
                <c:pt idx="5311">
                  <c:v>42226.291666653786</c:v>
                </c:pt>
                <c:pt idx="5312">
                  <c:v>42226.33333332045</c:v>
                </c:pt>
                <c:pt idx="5313">
                  <c:v>42226.374999987114</c:v>
                </c:pt>
                <c:pt idx="5314">
                  <c:v>42226.416666653779</c:v>
                </c:pt>
                <c:pt idx="5315">
                  <c:v>42226.458333320443</c:v>
                </c:pt>
                <c:pt idx="5316">
                  <c:v>42226.499999987107</c:v>
                </c:pt>
                <c:pt idx="5317">
                  <c:v>42226.541666653771</c:v>
                </c:pt>
                <c:pt idx="5318">
                  <c:v>42226.583333320435</c:v>
                </c:pt>
                <c:pt idx="5319">
                  <c:v>42226.6249999871</c:v>
                </c:pt>
                <c:pt idx="5320">
                  <c:v>42226.666666653764</c:v>
                </c:pt>
                <c:pt idx="5321">
                  <c:v>42226.708333320428</c:v>
                </c:pt>
                <c:pt idx="5322">
                  <c:v>42226.749999987092</c:v>
                </c:pt>
                <c:pt idx="5323">
                  <c:v>42226.791666653757</c:v>
                </c:pt>
                <c:pt idx="5324">
                  <c:v>42226.833333320421</c:v>
                </c:pt>
                <c:pt idx="5325">
                  <c:v>42226.874999987085</c:v>
                </c:pt>
                <c:pt idx="5326">
                  <c:v>42226.916666653749</c:v>
                </c:pt>
                <c:pt idx="5327">
                  <c:v>42226.958333320414</c:v>
                </c:pt>
                <c:pt idx="5328">
                  <c:v>42226.999999987078</c:v>
                </c:pt>
                <c:pt idx="5329">
                  <c:v>42227.041666653742</c:v>
                </c:pt>
                <c:pt idx="5330">
                  <c:v>42227.083333320406</c:v>
                </c:pt>
                <c:pt idx="5331">
                  <c:v>42227.124999987071</c:v>
                </c:pt>
                <c:pt idx="5332">
                  <c:v>42227.166666653735</c:v>
                </c:pt>
                <c:pt idx="5333">
                  <c:v>42227.208333320399</c:v>
                </c:pt>
                <c:pt idx="5334">
                  <c:v>42227.249999987063</c:v>
                </c:pt>
                <c:pt idx="5335">
                  <c:v>42227.291666653728</c:v>
                </c:pt>
                <c:pt idx="5336">
                  <c:v>42227.333333320392</c:v>
                </c:pt>
                <c:pt idx="5337">
                  <c:v>42227.374999987056</c:v>
                </c:pt>
                <c:pt idx="5338">
                  <c:v>42227.41666665372</c:v>
                </c:pt>
                <c:pt idx="5339">
                  <c:v>42227.458333320385</c:v>
                </c:pt>
                <c:pt idx="5340">
                  <c:v>42227.499999987049</c:v>
                </c:pt>
                <c:pt idx="5341">
                  <c:v>42227.541666653713</c:v>
                </c:pt>
                <c:pt idx="5342">
                  <c:v>42227.583333320377</c:v>
                </c:pt>
                <c:pt idx="5343">
                  <c:v>42227.624999987042</c:v>
                </c:pt>
                <c:pt idx="5344">
                  <c:v>42227.666666653706</c:v>
                </c:pt>
                <c:pt idx="5345">
                  <c:v>42227.70833332037</c:v>
                </c:pt>
                <c:pt idx="5346">
                  <c:v>42227.749999987034</c:v>
                </c:pt>
                <c:pt idx="5347">
                  <c:v>42227.791666653698</c:v>
                </c:pt>
                <c:pt idx="5348">
                  <c:v>42227.833333320363</c:v>
                </c:pt>
                <c:pt idx="5349">
                  <c:v>42227.874999987027</c:v>
                </c:pt>
                <c:pt idx="5350">
                  <c:v>42227.916666653691</c:v>
                </c:pt>
                <c:pt idx="5351">
                  <c:v>42227.958333320355</c:v>
                </c:pt>
                <c:pt idx="5352">
                  <c:v>42227.99999998702</c:v>
                </c:pt>
                <c:pt idx="5353">
                  <c:v>42228.041666653684</c:v>
                </c:pt>
                <c:pt idx="5354">
                  <c:v>42228.083333320348</c:v>
                </c:pt>
                <c:pt idx="5355">
                  <c:v>42228.124999987012</c:v>
                </c:pt>
                <c:pt idx="5356">
                  <c:v>42228.166666653677</c:v>
                </c:pt>
                <c:pt idx="5357">
                  <c:v>42228.208333320341</c:v>
                </c:pt>
                <c:pt idx="5358">
                  <c:v>42228.249999987005</c:v>
                </c:pt>
                <c:pt idx="5359">
                  <c:v>42228.291666653669</c:v>
                </c:pt>
                <c:pt idx="5360">
                  <c:v>42228.333333320334</c:v>
                </c:pt>
                <c:pt idx="5361">
                  <c:v>42228.374999986998</c:v>
                </c:pt>
                <c:pt idx="5362">
                  <c:v>42228.416666653662</c:v>
                </c:pt>
                <c:pt idx="5363">
                  <c:v>42228.458333320326</c:v>
                </c:pt>
                <c:pt idx="5364">
                  <c:v>42228.499999986991</c:v>
                </c:pt>
                <c:pt idx="5365">
                  <c:v>42228.541666653655</c:v>
                </c:pt>
                <c:pt idx="5366">
                  <c:v>42228.583333320319</c:v>
                </c:pt>
                <c:pt idx="5367">
                  <c:v>42228.624999986983</c:v>
                </c:pt>
                <c:pt idx="5368">
                  <c:v>42228.666666653648</c:v>
                </c:pt>
                <c:pt idx="5369">
                  <c:v>42228.708333320312</c:v>
                </c:pt>
                <c:pt idx="5370">
                  <c:v>42228.749999986976</c:v>
                </c:pt>
                <c:pt idx="5371">
                  <c:v>42228.79166665364</c:v>
                </c:pt>
                <c:pt idx="5372">
                  <c:v>42228.833333320305</c:v>
                </c:pt>
                <c:pt idx="5373">
                  <c:v>42228.874999986969</c:v>
                </c:pt>
                <c:pt idx="5374">
                  <c:v>42228.916666653633</c:v>
                </c:pt>
                <c:pt idx="5375">
                  <c:v>42228.958333320297</c:v>
                </c:pt>
                <c:pt idx="5376">
                  <c:v>42228.999999986961</c:v>
                </c:pt>
                <c:pt idx="5377">
                  <c:v>42229.041666653626</c:v>
                </c:pt>
                <c:pt idx="5378">
                  <c:v>42229.08333332029</c:v>
                </c:pt>
                <c:pt idx="5379">
                  <c:v>42229.124999986954</c:v>
                </c:pt>
                <c:pt idx="5380">
                  <c:v>42229.166666653618</c:v>
                </c:pt>
                <c:pt idx="5381">
                  <c:v>42229.208333320283</c:v>
                </c:pt>
                <c:pt idx="5382">
                  <c:v>42229.249999986947</c:v>
                </c:pt>
                <c:pt idx="5383">
                  <c:v>42229.291666653611</c:v>
                </c:pt>
                <c:pt idx="5384">
                  <c:v>42229.333333320275</c:v>
                </c:pt>
                <c:pt idx="5385">
                  <c:v>42229.37499998694</c:v>
                </c:pt>
                <c:pt idx="5386">
                  <c:v>42229.416666653604</c:v>
                </c:pt>
                <c:pt idx="5387">
                  <c:v>42229.458333320268</c:v>
                </c:pt>
                <c:pt idx="5388">
                  <c:v>42229.499999986932</c:v>
                </c:pt>
                <c:pt idx="5389">
                  <c:v>42229.541666653597</c:v>
                </c:pt>
                <c:pt idx="5390">
                  <c:v>42229.583333320261</c:v>
                </c:pt>
                <c:pt idx="5391">
                  <c:v>42229.624999986925</c:v>
                </c:pt>
                <c:pt idx="5392">
                  <c:v>42229.666666653589</c:v>
                </c:pt>
                <c:pt idx="5393">
                  <c:v>42229.708333320254</c:v>
                </c:pt>
                <c:pt idx="5394">
                  <c:v>42229.749999986918</c:v>
                </c:pt>
                <c:pt idx="5395">
                  <c:v>42229.791666653582</c:v>
                </c:pt>
                <c:pt idx="5396">
                  <c:v>42229.833333320246</c:v>
                </c:pt>
                <c:pt idx="5397">
                  <c:v>42229.874999986911</c:v>
                </c:pt>
                <c:pt idx="5398">
                  <c:v>42229.916666653575</c:v>
                </c:pt>
                <c:pt idx="5399">
                  <c:v>42229.958333320239</c:v>
                </c:pt>
                <c:pt idx="5400">
                  <c:v>42229.999999986903</c:v>
                </c:pt>
                <c:pt idx="5401">
                  <c:v>42230.041666653568</c:v>
                </c:pt>
                <c:pt idx="5402">
                  <c:v>42230.083333320232</c:v>
                </c:pt>
                <c:pt idx="5403">
                  <c:v>42230.124999986896</c:v>
                </c:pt>
                <c:pt idx="5404">
                  <c:v>42230.16666665356</c:v>
                </c:pt>
                <c:pt idx="5405">
                  <c:v>42230.208333320224</c:v>
                </c:pt>
                <c:pt idx="5406">
                  <c:v>42230.249999986889</c:v>
                </c:pt>
                <c:pt idx="5407">
                  <c:v>42230.291666653553</c:v>
                </c:pt>
                <c:pt idx="5408">
                  <c:v>42230.333333320217</c:v>
                </c:pt>
                <c:pt idx="5409">
                  <c:v>42230.374999986881</c:v>
                </c:pt>
                <c:pt idx="5410">
                  <c:v>42230.416666653546</c:v>
                </c:pt>
                <c:pt idx="5411">
                  <c:v>42230.45833332021</c:v>
                </c:pt>
                <c:pt idx="5412">
                  <c:v>42230.499999986874</c:v>
                </c:pt>
                <c:pt idx="5413">
                  <c:v>42230.541666653538</c:v>
                </c:pt>
                <c:pt idx="5414">
                  <c:v>42230.583333320203</c:v>
                </c:pt>
                <c:pt idx="5415">
                  <c:v>42230.624999986867</c:v>
                </c:pt>
                <c:pt idx="5416">
                  <c:v>42230.666666653531</c:v>
                </c:pt>
                <c:pt idx="5417">
                  <c:v>42230.708333320195</c:v>
                </c:pt>
                <c:pt idx="5418">
                  <c:v>42230.74999998686</c:v>
                </c:pt>
                <c:pt idx="5419">
                  <c:v>42230.791666653524</c:v>
                </c:pt>
                <c:pt idx="5420">
                  <c:v>42230.833333320188</c:v>
                </c:pt>
                <c:pt idx="5421">
                  <c:v>42230.874999986852</c:v>
                </c:pt>
                <c:pt idx="5422">
                  <c:v>42230.916666653517</c:v>
                </c:pt>
                <c:pt idx="5423">
                  <c:v>42230.958333320181</c:v>
                </c:pt>
                <c:pt idx="5424">
                  <c:v>42230.999999986845</c:v>
                </c:pt>
                <c:pt idx="5425">
                  <c:v>42231.041666653509</c:v>
                </c:pt>
                <c:pt idx="5426">
                  <c:v>42231.083333320174</c:v>
                </c:pt>
                <c:pt idx="5427">
                  <c:v>42231.124999986838</c:v>
                </c:pt>
                <c:pt idx="5428">
                  <c:v>42231.166666653502</c:v>
                </c:pt>
                <c:pt idx="5429">
                  <c:v>42231.208333320166</c:v>
                </c:pt>
                <c:pt idx="5430">
                  <c:v>42231.249999986831</c:v>
                </c:pt>
                <c:pt idx="5431">
                  <c:v>42231.291666653495</c:v>
                </c:pt>
                <c:pt idx="5432">
                  <c:v>42231.333333320159</c:v>
                </c:pt>
                <c:pt idx="5433">
                  <c:v>42231.374999986823</c:v>
                </c:pt>
                <c:pt idx="5434">
                  <c:v>42231.416666653487</c:v>
                </c:pt>
                <c:pt idx="5435">
                  <c:v>42231.458333320152</c:v>
                </c:pt>
                <c:pt idx="5436">
                  <c:v>42231.499999986816</c:v>
                </c:pt>
                <c:pt idx="5437">
                  <c:v>42231.54166665348</c:v>
                </c:pt>
                <c:pt idx="5438">
                  <c:v>42231.583333320144</c:v>
                </c:pt>
                <c:pt idx="5439">
                  <c:v>42231.624999986809</c:v>
                </c:pt>
                <c:pt idx="5440">
                  <c:v>42231.666666653473</c:v>
                </c:pt>
                <c:pt idx="5441">
                  <c:v>42231.708333320137</c:v>
                </c:pt>
                <c:pt idx="5442">
                  <c:v>42231.749999986801</c:v>
                </c:pt>
                <c:pt idx="5443">
                  <c:v>42231.791666653466</c:v>
                </c:pt>
                <c:pt idx="5444">
                  <c:v>42231.83333332013</c:v>
                </c:pt>
                <c:pt idx="5445">
                  <c:v>42231.874999986794</c:v>
                </c:pt>
                <c:pt idx="5446">
                  <c:v>42231.916666653458</c:v>
                </c:pt>
                <c:pt idx="5447">
                  <c:v>42231.958333320123</c:v>
                </c:pt>
                <c:pt idx="5448">
                  <c:v>42231.999999986787</c:v>
                </c:pt>
                <c:pt idx="5449">
                  <c:v>42232.041666653451</c:v>
                </c:pt>
                <c:pt idx="5450">
                  <c:v>42232.083333320115</c:v>
                </c:pt>
                <c:pt idx="5451">
                  <c:v>42232.12499998678</c:v>
                </c:pt>
                <c:pt idx="5452">
                  <c:v>42232.166666653444</c:v>
                </c:pt>
                <c:pt idx="5453">
                  <c:v>42232.208333320108</c:v>
                </c:pt>
                <c:pt idx="5454">
                  <c:v>42232.249999986772</c:v>
                </c:pt>
                <c:pt idx="5455">
                  <c:v>42232.291666653437</c:v>
                </c:pt>
                <c:pt idx="5456">
                  <c:v>42232.333333320101</c:v>
                </c:pt>
                <c:pt idx="5457">
                  <c:v>42232.374999986765</c:v>
                </c:pt>
                <c:pt idx="5458">
                  <c:v>42232.416666653429</c:v>
                </c:pt>
                <c:pt idx="5459">
                  <c:v>42232.458333320094</c:v>
                </c:pt>
                <c:pt idx="5460">
                  <c:v>42232.499999986758</c:v>
                </c:pt>
                <c:pt idx="5461">
                  <c:v>42232.541666653422</c:v>
                </c:pt>
                <c:pt idx="5462">
                  <c:v>42232.583333320086</c:v>
                </c:pt>
                <c:pt idx="5463">
                  <c:v>42232.62499998675</c:v>
                </c:pt>
                <c:pt idx="5464">
                  <c:v>42232.666666653415</c:v>
                </c:pt>
                <c:pt idx="5465">
                  <c:v>42232.708333320079</c:v>
                </c:pt>
                <c:pt idx="5466">
                  <c:v>42232.749999986743</c:v>
                </c:pt>
                <c:pt idx="5467">
                  <c:v>42232.791666653407</c:v>
                </c:pt>
                <c:pt idx="5468">
                  <c:v>42232.833333320072</c:v>
                </c:pt>
                <c:pt idx="5469">
                  <c:v>42232.874999986736</c:v>
                </c:pt>
                <c:pt idx="5470">
                  <c:v>42232.9166666534</c:v>
                </c:pt>
                <c:pt idx="5471">
                  <c:v>42232.958333320064</c:v>
                </c:pt>
                <c:pt idx="5472">
                  <c:v>42232.999999986729</c:v>
                </c:pt>
                <c:pt idx="5473">
                  <c:v>42233.041666653393</c:v>
                </c:pt>
                <c:pt idx="5474">
                  <c:v>42233.083333320057</c:v>
                </c:pt>
                <c:pt idx="5475">
                  <c:v>42233.124999986721</c:v>
                </c:pt>
                <c:pt idx="5476">
                  <c:v>42233.166666653386</c:v>
                </c:pt>
                <c:pt idx="5477">
                  <c:v>42233.20833332005</c:v>
                </c:pt>
                <c:pt idx="5478">
                  <c:v>42233.249999986714</c:v>
                </c:pt>
                <c:pt idx="5479">
                  <c:v>42233.291666653378</c:v>
                </c:pt>
                <c:pt idx="5480">
                  <c:v>42233.333333320043</c:v>
                </c:pt>
                <c:pt idx="5481">
                  <c:v>42233.374999986707</c:v>
                </c:pt>
                <c:pt idx="5482">
                  <c:v>42233.416666653371</c:v>
                </c:pt>
                <c:pt idx="5483">
                  <c:v>42233.458333320035</c:v>
                </c:pt>
                <c:pt idx="5484">
                  <c:v>42233.4999999867</c:v>
                </c:pt>
                <c:pt idx="5485">
                  <c:v>42233.541666653364</c:v>
                </c:pt>
                <c:pt idx="5486">
                  <c:v>42233.583333320028</c:v>
                </c:pt>
                <c:pt idx="5487">
                  <c:v>42233.624999986692</c:v>
                </c:pt>
                <c:pt idx="5488">
                  <c:v>42233.666666653357</c:v>
                </c:pt>
                <c:pt idx="5489">
                  <c:v>42233.708333320021</c:v>
                </c:pt>
                <c:pt idx="5490">
                  <c:v>42233.749999986685</c:v>
                </c:pt>
                <c:pt idx="5491">
                  <c:v>42233.791666653349</c:v>
                </c:pt>
                <c:pt idx="5492">
                  <c:v>42233.833333320013</c:v>
                </c:pt>
                <c:pt idx="5493">
                  <c:v>42233.874999986678</c:v>
                </c:pt>
                <c:pt idx="5494">
                  <c:v>42233.916666653342</c:v>
                </c:pt>
                <c:pt idx="5495">
                  <c:v>42233.958333320006</c:v>
                </c:pt>
                <c:pt idx="5496">
                  <c:v>42233.99999998667</c:v>
                </c:pt>
                <c:pt idx="5497">
                  <c:v>42234.041666653335</c:v>
                </c:pt>
                <c:pt idx="5498">
                  <c:v>42234.083333319999</c:v>
                </c:pt>
                <c:pt idx="5499">
                  <c:v>42234.124999986663</c:v>
                </c:pt>
                <c:pt idx="5500">
                  <c:v>42234.166666653327</c:v>
                </c:pt>
                <c:pt idx="5501">
                  <c:v>42234.208333319992</c:v>
                </c:pt>
                <c:pt idx="5502">
                  <c:v>42234.249999986656</c:v>
                </c:pt>
                <c:pt idx="5503">
                  <c:v>42234.29166665332</c:v>
                </c:pt>
                <c:pt idx="5504">
                  <c:v>42234.333333319984</c:v>
                </c:pt>
                <c:pt idx="5505">
                  <c:v>42234.374999986649</c:v>
                </c:pt>
                <c:pt idx="5506">
                  <c:v>42234.416666653313</c:v>
                </c:pt>
                <c:pt idx="5507">
                  <c:v>42234.458333319977</c:v>
                </c:pt>
                <c:pt idx="5508">
                  <c:v>42234.499999986641</c:v>
                </c:pt>
                <c:pt idx="5509">
                  <c:v>42234.541666653306</c:v>
                </c:pt>
                <c:pt idx="5510">
                  <c:v>42234.58333331997</c:v>
                </c:pt>
                <c:pt idx="5511">
                  <c:v>42234.624999986634</c:v>
                </c:pt>
                <c:pt idx="5512">
                  <c:v>42234.666666653298</c:v>
                </c:pt>
                <c:pt idx="5513">
                  <c:v>42234.708333319963</c:v>
                </c:pt>
                <c:pt idx="5514">
                  <c:v>42234.749999986627</c:v>
                </c:pt>
                <c:pt idx="5515">
                  <c:v>42234.791666653291</c:v>
                </c:pt>
                <c:pt idx="5516">
                  <c:v>42234.833333319955</c:v>
                </c:pt>
                <c:pt idx="5517">
                  <c:v>42234.87499998662</c:v>
                </c:pt>
                <c:pt idx="5518">
                  <c:v>42234.916666653284</c:v>
                </c:pt>
                <c:pt idx="5519">
                  <c:v>42234.958333319948</c:v>
                </c:pt>
                <c:pt idx="5520">
                  <c:v>42234.999999986612</c:v>
                </c:pt>
                <c:pt idx="5521">
                  <c:v>42235.041666653276</c:v>
                </c:pt>
                <c:pt idx="5522">
                  <c:v>42235.083333319941</c:v>
                </c:pt>
                <c:pt idx="5523">
                  <c:v>42235.124999986605</c:v>
                </c:pt>
                <c:pt idx="5524">
                  <c:v>42235.166666653269</c:v>
                </c:pt>
                <c:pt idx="5525">
                  <c:v>42235.208333319933</c:v>
                </c:pt>
                <c:pt idx="5526">
                  <c:v>42235.249999986598</c:v>
                </c:pt>
                <c:pt idx="5527">
                  <c:v>42235.291666653262</c:v>
                </c:pt>
                <c:pt idx="5528">
                  <c:v>42235.333333319926</c:v>
                </c:pt>
                <c:pt idx="5529">
                  <c:v>42235.37499998659</c:v>
                </c:pt>
                <c:pt idx="5530">
                  <c:v>42235.416666653255</c:v>
                </c:pt>
                <c:pt idx="5531">
                  <c:v>42235.458333319919</c:v>
                </c:pt>
                <c:pt idx="5532">
                  <c:v>42235.499999986583</c:v>
                </c:pt>
                <c:pt idx="5533">
                  <c:v>42235.541666653247</c:v>
                </c:pt>
                <c:pt idx="5534">
                  <c:v>42235.583333319912</c:v>
                </c:pt>
                <c:pt idx="5535">
                  <c:v>42235.624999986576</c:v>
                </c:pt>
                <c:pt idx="5536">
                  <c:v>42235.66666665324</c:v>
                </c:pt>
                <c:pt idx="5537">
                  <c:v>42235.708333319904</c:v>
                </c:pt>
                <c:pt idx="5538">
                  <c:v>42235.749999986569</c:v>
                </c:pt>
                <c:pt idx="5539">
                  <c:v>42235.791666653233</c:v>
                </c:pt>
                <c:pt idx="5540">
                  <c:v>42235.833333319897</c:v>
                </c:pt>
                <c:pt idx="5541">
                  <c:v>42235.874999986561</c:v>
                </c:pt>
                <c:pt idx="5542">
                  <c:v>42235.916666653226</c:v>
                </c:pt>
                <c:pt idx="5543">
                  <c:v>42235.95833331989</c:v>
                </c:pt>
                <c:pt idx="5544">
                  <c:v>42235.999999986554</c:v>
                </c:pt>
                <c:pt idx="5545">
                  <c:v>42236.041666653218</c:v>
                </c:pt>
                <c:pt idx="5546">
                  <c:v>42236.083333319883</c:v>
                </c:pt>
                <c:pt idx="5547">
                  <c:v>42236.124999986547</c:v>
                </c:pt>
                <c:pt idx="5548">
                  <c:v>42236.166666653211</c:v>
                </c:pt>
                <c:pt idx="5549">
                  <c:v>42236.208333319875</c:v>
                </c:pt>
                <c:pt idx="5550">
                  <c:v>42236.249999986539</c:v>
                </c:pt>
                <c:pt idx="5551">
                  <c:v>42236.291666653204</c:v>
                </c:pt>
                <c:pt idx="5552">
                  <c:v>42236.333333319868</c:v>
                </c:pt>
                <c:pt idx="5553">
                  <c:v>42236.374999986532</c:v>
                </c:pt>
                <c:pt idx="5554">
                  <c:v>42236.416666653196</c:v>
                </c:pt>
                <c:pt idx="5555">
                  <c:v>42236.458333319861</c:v>
                </c:pt>
                <c:pt idx="5556">
                  <c:v>42236.499999986525</c:v>
                </c:pt>
                <c:pt idx="5557">
                  <c:v>42236.541666653189</c:v>
                </c:pt>
                <c:pt idx="5558">
                  <c:v>42236.583333319853</c:v>
                </c:pt>
                <c:pt idx="5559">
                  <c:v>42236.624999986518</c:v>
                </c:pt>
                <c:pt idx="5560">
                  <c:v>42236.666666653182</c:v>
                </c:pt>
                <c:pt idx="5561">
                  <c:v>42236.708333319846</c:v>
                </c:pt>
                <c:pt idx="5562">
                  <c:v>42236.74999998651</c:v>
                </c:pt>
                <c:pt idx="5563">
                  <c:v>42236.791666653175</c:v>
                </c:pt>
                <c:pt idx="5564">
                  <c:v>42236.833333319839</c:v>
                </c:pt>
                <c:pt idx="5565">
                  <c:v>42236.874999986503</c:v>
                </c:pt>
                <c:pt idx="5566">
                  <c:v>42236.916666653167</c:v>
                </c:pt>
                <c:pt idx="5567">
                  <c:v>42236.958333319832</c:v>
                </c:pt>
                <c:pt idx="5568">
                  <c:v>42236.999999986496</c:v>
                </c:pt>
                <c:pt idx="5569">
                  <c:v>42237.04166665316</c:v>
                </c:pt>
                <c:pt idx="5570">
                  <c:v>42237.083333319824</c:v>
                </c:pt>
                <c:pt idx="5571">
                  <c:v>42237.124999986489</c:v>
                </c:pt>
                <c:pt idx="5572">
                  <c:v>42237.166666653153</c:v>
                </c:pt>
                <c:pt idx="5573">
                  <c:v>42237.208333319817</c:v>
                </c:pt>
                <c:pt idx="5574">
                  <c:v>42237.249999986481</c:v>
                </c:pt>
                <c:pt idx="5575">
                  <c:v>42237.291666653146</c:v>
                </c:pt>
                <c:pt idx="5576">
                  <c:v>42237.33333331981</c:v>
                </c:pt>
                <c:pt idx="5577">
                  <c:v>42237.374999986474</c:v>
                </c:pt>
                <c:pt idx="5578">
                  <c:v>42237.416666653138</c:v>
                </c:pt>
                <c:pt idx="5579">
                  <c:v>42237.458333319802</c:v>
                </c:pt>
                <c:pt idx="5580">
                  <c:v>42237.499999986467</c:v>
                </c:pt>
                <c:pt idx="5581">
                  <c:v>42237.541666653131</c:v>
                </c:pt>
                <c:pt idx="5582">
                  <c:v>42237.583333319795</c:v>
                </c:pt>
                <c:pt idx="5583">
                  <c:v>42237.624999986459</c:v>
                </c:pt>
                <c:pt idx="5584">
                  <c:v>42237.666666653124</c:v>
                </c:pt>
                <c:pt idx="5585">
                  <c:v>42237.708333319788</c:v>
                </c:pt>
                <c:pt idx="5586">
                  <c:v>42237.749999986452</c:v>
                </c:pt>
                <c:pt idx="5587">
                  <c:v>42237.791666653116</c:v>
                </c:pt>
                <c:pt idx="5588">
                  <c:v>42237.833333319781</c:v>
                </c:pt>
                <c:pt idx="5589">
                  <c:v>42237.874999986445</c:v>
                </c:pt>
                <c:pt idx="5590">
                  <c:v>42237.916666653109</c:v>
                </c:pt>
                <c:pt idx="5591">
                  <c:v>42237.958333319773</c:v>
                </c:pt>
                <c:pt idx="5592">
                  <c:v>42237.999999986438</c:v>
                </c:pt>
                <c:pt idx="5593">
                  <c:v>42238.041666653102</c:v>
                </c:pt>
                <c:pt idx="5594">
                  <c:v>42238.083333319766</c:v>
                </c:pt>
                <c:pt idx="5595">
                  <c:v>42238.12499998643</c:v>
                </c:pt>
                <c:pt idx="5596">
                  <c:v>42238.166666653095</c:v>
                </c:pt>
                <c:pt idx="5597">
                  <c:v>42238.208333319759</c:v>
                </c:pt>
                <c:pt idx="5598">
                  <c:v>42238.249999986423</c:v>
                </c:pt>
                <c:pt idx="5599">
                  <c:v>42238.291666653087</c:v>
                </c:pt>
                <c:pt idx="5600">
                  <c:v>42238.333333319752</c:v>
                </c:pt>
                <c:pt idx="5601">
                  <c:v>42238.374999986416</c:v>
                </c:pt>
                <c:pt idx="5602">
                  <c:v>42238.41666665308</c:v>
                </c:pt>
                <c:pt idx="5603">
                  <c:v>42238.458333319744</c:v>
                </c:pt>
                <c:pt idx="5604">
                  <c:v>42238.499999986409</c:v>
                </c:pt>
                <c:pt idx="5605">
                  <c:v>42238.541666653073</c:v>
                </c:pt>
                <c:pt idx="5606">
                  <c:v>42238.583333319737</c:v>
                </c:pt>
                <c:pt idx="5607">
                  <c:v>42238.624999986401</c:v>
                </c:pt>
                <c:pt idx="5608">
                  <c:v>42238.666666653065</c:v>
                </c:pt>
                <c:pt idx="5609">
                  <c:v>42238.70833331973</c:v>
                </c:pt>
                <c:pt idx="5610">
                  <c:v>42238.749999986394</c:v>
                </c:pt>
                <c:pt idx="5611">
                  <c:v>42238.791666653058</c:v>
                </c:pt>
                <c:pt idx="5612">
                  <c:v>42238.833333319722</c:v>
                </c:pt>
                <c:pt idx="5613">
                  <c:v>42238.874999986387</c:v>
                </c:pt>
                <c:pt idx="5614">
                  <c:v>42238.916666653051</c:v>
                </c:pt>
                <c:pt idx="5615">
                  <c:v>42238.958333319715</c:v>
                </c:pt>
                <c:pt idx="5616">
                  <c:v>42238.999999986379</c:v>
                </c:pt>
                <c:pt idx="5617">
                  <c:v>42239.041666653044</c:v>
                </c:pt>
                <c:pt idx="5618">
                  <c:v>42239.083333319708</c:v>
                </c:pt>
                <c:pt idx="5619">
                  <c:v>42239.124999986372</c:v>
                </c:pt>
                <c:pt idx="5620">
                  <c:v>42239.166666653036</c:v>
                </c:pt>
                <c:pt idx="5621">
                  <c:v>42239.208333319701</c:v>
                </c:pt>
                <c:pt idx="5622">
                  <c:v>42239.249999986365</c:v>
                </c:pt>
                <c:pt idx="5623">
                  <c:v>42239.291666653029</c:v>
                </c:pt>
                <c:pt idx="5624">
                  <c:v>42239.333333319693</c:v>
                </c:pt>
                <c:pt idx="5625">
                  <c:v>42239.374999986358</c:v>
                </c:pt>
                <c:pt idx="5626">
                  <c:v>42239.416666653022</c:v>
                </c:pt>
                <c:pt idx="5627">
                  <c:v>42239.458333319686</c:v>
                </c:pt>
                <c:pt idx="5628">
                  <c:v>42239.49999998635</c:v>
                </c:pt>
                <c:pt idx="5629">
                  <c:v>42239.541666653015</c:v>
                </c:pt>
                <c:pt idx="5630">
                  <c:v>42239.583333319679</c:v>
                </c:pt>
                <c:pt idx="5631">
                  <c:v>42239.624999986343</c:v>
                </c:pt>
                <c:pt idx="5632">
                  <c:v>42239.666666653007</c:v>
                </c:pt>
                <c:pt idx="5633">
                  <c:v>42239.708333319672</c:v>
                </c:pt>
                <c:pt idx="5634">
                  <c:v>42239.749999986336</c:v>
                </c:pt>
                <c:pt idx="5635">
                  <c:v>42239.791666653</c:v>
                </c:pt>
                <c:pt idx="5636">
                  <c:v>42239.833333319664</c:v>
                </c:pt>
                <c:pt idx="5637">
                  <c:v>42239.874999986328</c:v>
                </c:pt>
                <c:pt idx="5638">
                  <c:v>42239.916666652993</c:v>
                </c:pt>
                <c:pt idx="5639">
                  <c:v>42239.958333319657</c:v>
                </c:pt>
                <c:pt idx="5640">
                  <c:v>42239.999999986321</c:v>
                </c:pt>
                <c:pt idx="5641">
                  <c:v>42240.041666652985</c:v>
                </c:pt>
                <c:pt idx="5642">
                  <c:v>42240.08333331965</c:v>
                </c:pt>
                <c:pt idx="5643">
                  <c:v>42240.124999986314</c:v>
                </c:pt>
                <c:pt idx="5644">
                  <c:v>42240.166666652978</c:v>
                </c:pt>
                <c:pt idx="5645">
                  <c:v>42240.208333319642</c:v>
                </c:pt>
                <c:pt idx="5646">
                  <c:v>42240.249999986307</c:v>
                </c:pt>
                <c:pt idx="5647">
                  <c:v>42240.291666652971</c:v>
                </c:pt>
                <c:pt idx="5648">
                  <c:v>42240.333333319635</c:v>
                </c:pt>
                <c:pt idx="5649">
                  <c:v>42240.374999986299</c:v>
                </c:pt>
                <c:pt idx="5650">
                  <c:v>42240.416666652964</c:v>
                </c:pt>
                <c:pt idx="5651">
                  <c:v>42240.458333319628</c:v>
                </c:pt>
                <c:pt idx="5652">
                  <c:v>42240.499999986292</c:v>
                </c:pt>
                <c:pt idx="5653">
                  <c:v>42240.541666652956</c:v>
                </c:pt>
                <c:pt idx="5654">
                  <c:v>42240.583333319621</c:v>
                </c:pt>
                <c:pt idx="5655">
                  <c:v>42240.624999986285</c:v>
                </c:pt>
                <c:pt idx="5656">
                  <c:v>42240.666666652949</c:v>
                </c:pt>
                <c:pt idx="5657">
                  <c:v>42240.708333319613</c:v>
                </c:pt>
                <c:pt idx="5658">
                  <c:v>42240.749999986278</c:v>
                </c:pt>
                <c:pt idx="5659">
                  <c:v>42240.791666652942</c:v>
                </c:pt>
                <c:pt idx="5660">
                  <c:v>42240.833333319606</c:v>
                </c:pt>
                <c:pt idx="5661">
                  <c:v>42240.87499998627</c:v>
                </c:pt>
                <c:pt idx="5662">
                  <c:v>42240.916666652935</c:v>
                </c:pt>
                <c:pt idx="5663">
                  <c:v>42240.958333319599</c:v>
                </c:pt>
                <c:pt idx="5664">
                  <c:v>42240.999999986263</c:v>
                </c:pt>
                <c:pt idx="5665">
                  <c:v>42241.041666652927</c:v>
                </c:pt>
                <c:pt idx="5666">
                  <c:v>42241.083333319591</c:v>
                </c:pt>
                <c:pt idx="5667">
                  <c:v>42241.124999986256</c:v>
                </c:pt>
                <c:pt idx="5668">
                  <c:v>42241.16666665292</c:v>
                </c:pt>
                <c:pt idx="5669">
                  <c:v>42241.208333319584</c:v>
                </c:pt>
                <c:pt idx="5670">
                  <c:v>42241.249999986248</c:v>
                </c:pt>
                <c:pt idx="5671">
                  <c:v>42241.291666652913</c:v>
                </c:pt>
                <c:pt idx="5672">
                  <c:v>42241.333333319577</c:v>
                </c:pt>
                <c:pt idx="5673">
                  <c:v>42241.374999986241</c:v>
                </c:pt>
                <c:pt idx="5674">
                  <c:v>42241.416666652905</c:v>
                </c:pt>
                <c:pt idx="5675">
                  <c:v>42241.45833331957</c:v>
                </c:pt>
                <c:pt idx="5676">
                  <c:v>42241.499999986234</c:v>
                </c:pt>
                <c:pt idx="5677">
                  <c:v>42241.541666652898</c:v>
                </c:pt>
                <c:pt idx="5678">
                  <c:v>42241.583333319562</c:v>
                </c:pt>
                <c:pt idx="5679">
                  <c:v>42241.624999986227</c:v>
                </c:pt>
                <c:pt idx="5680">
                  <c:v>42241.666666652891</c:v>
                </c:pt>
                <c:pt idx="5681">
                  <c:v>42241.708333319555</c:v>
                </c:pt>
                <c:pt idx="5682">
                  <c:v>42241.749999986219</c:v>
                </c:pt>
                <c:pt idx="5683">
                  <c:v>42241.791666652884</c:v>
                </c:pt>
                <c:pt idx="5684">
                  <c:v>42241.833333319548</c:v>
                </c:pt>
                <c:pt idx="5685">
                  <c:v>42241.874999986212</c:v>
                </c:pt>
                <c:pt idx="5686">
                  <c:v>42241.916666652876</c:v>
                </c:pt>
                <c:pt idx="5687">
                  <c:v>42241.958333319541</c:v>
                </c:pt>
                <c:pt idx="5688">
                  <c:v>42241.999999986205</c:v>
                </c:pt>
                <c:pt idx="5689">
                  <c:v>42242.041666652869</c:v>
                </c:pt>
                <c:pt idx="5690">
                  <c:v>42242.083333319533</c:v>
                </c:pt>
                <c:pt idx="5691">
                  <c:v>42242.124999986198</c:v>
                </c:pt>
                <c:pt idx="5692">
                  <c:v>42242.166666652862</c:v>
                </c:pt>
                <c:pt idx="5693">
                  <c:v>42242.208333319526</c:v>
                </c:pt>
                <c:pt idx="5694">
                  <c:v>42242.24999998619</c:v>
                </c:pt>
                <c:pt idx="5695">
                  <c:v>42242.291666652854</c:v>
                </c:pt>
                <c:pt idx="5696">
                  <c:v>42242.333333319519</c:v>
                </c:pt>
                <c:pt idx="5697">
                  <c:v>42242.374999986183</c:v>
                </c:pt>
                <c:pt idx="5698">
                  <c:v>42242.416666652847</c:v>
                </c:pt>
                <c:pt idx="5699">
                  <c:v>42242.458333319511</c:v>
                </c:pt>
                <c:pt idx="5700">
                  <c:v>42242.499999986176</c:v>
                </c:pt>
                <c:pt idx="5701">
                  <c:v>42242.54166665284</c:v>
                </c:pt>
                <c:pt idx="5702">
                  <c:v>42242.583333319504</c:v>
                </c:pt>
                <c:pt idx="5703">
                  <c:v>42242.624999986168</c:v>
                </c:pt>
                <c:pt idx="5704">
                  <c:v>42242.666666652833</c:v>
                </c:pt>
                <c:pt idx="5705">
                  <c:v>42242.708333319497</c:v>
                </c:pt>
                <c:pt idx="5706">
                  <c:v>42242.749999986161</c:v>
                </c:pt>
                <c:pt idx="5707">
                  <c:v>42242.791666652825</c:v>
                </c:pt>
                <c:pt idx="5708">
                  <c:v>42242.83333331949</c:v>
                </c:pt>
                <c:pt idx="5709">
                  <c:v>42242.874999986154</c:v>
                </c:pt>
                <c:pt idx="5710">
                  <c:v>42242.916666652818</c:v>
                </c:pt>
                <c:pt idx="5711">
                  <c:v>42242.958333319482</c:v>
                </c:pt>
                <c:pt idx="5712">
                  <c:v>42242.999999986147</c:v>
                </c:pt>
                <c:pt idx="5713">
                  <c:v>42243.041666652811</c:v>
                </c:pt>
                <c:pt idx="5714">
                  <c:v>42243.083333319475</c:v>
                </c:pt>
                <c:pt idx="5715">
                  <c:v>42243.124999986139</c:v>
                </c:pt>
                <c:pt idx="5716">
                  <c:v>42243.166666652804</c:v>
                </c:pt>
                <c:pt idx="5717">
                  <c:v>42243.208333319468</c:v>
                </c:pt>
                <c:pt idx="5718">
                  <c:v>42243.249999986132</c:v>
                </c:pt>
                <c:pt idx="5719">
                  <c:v>42243.291666652796</c:v>
                </c:pt>
                <c:pt idx="5720">
                  <c:v>42243.333333319461</c:v>
                </c:pt>
                <c:pt idx="5721">
                  <c:v>42243.374999986125</c:v>
                </c:pt>
                <c:pt idx="5722">
                  <c:v>42243.416666652789</c:v>
                </c:pt>
                <c:pt idx="5723">
                  <c:v>42243.458333319453</c:v>
                </c:pt>
                <c:pt idx="5724">
                  <c:v>42243.499999986117</c:v>
                </c:pt>
                <c:pt idx="5725">
                  <c:v>42243.541666652782</c:v>
                </c:pt>
                <c:pt idx="5726">
                  <c:v>42243.583333319446</c:v>
                </c:pt>
                <c:pt idx="5727">
                  <c:v>42243.62499998611</c:v>
                </c:pt>
                <c:pt idx="5728">
                  <c:v>42243.666666652774</c:v>
                </c:pt>
                <c:pt idx="5729">
                  <c:v>42243.708333319439</c:v>
                </c:pt>
                <c:pt idx="5730">
                  <c:v>42243.749999986103</c:v>
                </c:pt>
                <c:pt idx="5731">
                  <c:v>42243.791666652767</c:v>
                </c:pt>
                <c:pt idx="5732">
                  <c:v>42243.833333319431</c:v>
                </c:pt>
                <c:pt idx="5733">
                  <c:v>42243.874999986096</c:v>
                </c:pt>
                <c:pt idx="5734">
                  <c:v>42243.91666665276</c:v>
                </c:pt>
                <c:pt idx="5735">
                  <c:v>42243.958333319424</c:v>
                </c:pt>
                <c:pt idx="5736">
                  <c:v>42243.999999986088</c:v>
                </c:pt>
                <c:pt idx="5737">
                  <c:v>42244.041666652753</c:v>
                </c:pt>
                <c:pt idx="5738">
                  <c:v>42244.083333319417</c:v>
                </c:pt>
                <c:pt idx="5739">
                  <c:v>42244.124999986081</c:v>
                </c:pt>
                <c:pt idx="5740">
                  <c:v>42244.166666652745</c:v>
                </c:pt>
                <c:pt idx="5741">
                  <c:v>42244.20833331941</c:v>
                </c:pt>
                <c:pt idx="5742">
                  <c:v>42244.249999986074</c:v>
                </c:pt>
                <c:pt idx="5743">
                  <c:v>42244.291666652738</c:v>
                </c:pt>
                <c:pt idx="5744">
                  <c:v>42244.333333319402</c:v>
                </c:pt>
                <c:pt idx="5745">
                  <c:v>42244.374999986067</c:v>
                </c:pt>
                <c:pt idx="5746">
                  <c:v>42244.416666652731</c:v>
                </c:pt>
                <c:pt idx="5747">
                  <c:v>42244.458333319395</c:v>
                </c:pt>
                <c:pt idx="5748">
                  <c:v>42244.499999986059</c:v>
                </c:pt>
                <c:pt idx="5749">
                  <c:v>42244.541666652724</c:v>
                </c:pt>
                <c:pt idx="5750">
                  <c:v>42244.583333319388</c:v>
                </c:pt>
                <c:pt idx="5751">
                  <c:v>42244.624999986052</c:v>
                </c:pt>
                <c:pt idx="5752">
                  <c:v>42244.666666652716</c:v>
                </c:pt>
                <c:pt idx="5753">
                  <c:v>42244.70833331938</c:v>
                </c:pt>
                <c:pt idx="5754">
                  <c:v>42244.749999986045</c:v>
                </c:pt>
                <c:pt idx="5755">
                  <c:v>42244.791666652709</c:v>
                </c:pt>
                <c:pt idx="5756">
                  <c:v>42244.833333319373</c:v>
                </c:pt>
                <c:pt idx="5757">
                  <c:v>42244.874999986037</c:v>
                </c:pt>
                <c:pt idx="5758">
                  <c:v>42244.916666652702</c:v>
                </c:pt>
                <c:pt idx="5759">
                  <c:v>42244.958333319366</c:v>
                </c:pt>
                <c:pt idx="5760">
                  <c:v>42244.99999998603</c:v>
                </c:pt>
                <c:pt idx="5761">
                  <c:v>42245.041666652694</c:v>
                </c:pt>
                <c:pt idx="5762">
                  <c:v>42245.083333319359</c:v>
                </c:pt>
                <c:pt idx="5763">
                  <c:v>42245.124999986023</c:v>
                </c:pt>
                <c:pt idx="5764">
                  <c:v>42245.166666652687</c:v>
                </c:pt>
                <c:pt idx="5765">
                  <c:v>42245.208333319351</c:v>
                </c:pt>
                <c:pt idx="5766">
                  <c:v>42245.249999986016</c:v>
                </c:pt>
                <c:pt idx="5767">
                  <c:v>42245.29166665268</c:v>
                </c:pt>
                <c:pt idx="5768">
                  <c:v>42245.333333319344</c:v>
                </c:pt>
                <c:pt idx="5769">
                  <c:v>42245.374999986008</c:v>
                </c:pt>
                <c:pt idx="5770">
                  <c:v>42245.416666652673</c:v>
                </c:pt>
                <c:pt idx="5771">
                  <c:v>42245.458333319337</c:v>
                </c:pt>
                <c:pt idx="5772">
                  <c:v>42245.499999986001</c:v>
                </c:pt>
                <c:pt idx="5773">
                  <c:v>42245.541666652665</c:v>
                </c:pt>
                <c:pt idx="5774">
                  <c:v>42245.58333331933</c:v>
                </c:pt>
                <c:pt idx="5775">
                  <c:v>42245.624999985994</c:v>
                </c:pt>
                <c:pt idx="5776">
                  <c:v>42245.666666652658</c:v>
                </c:pt>
                <c:pt idx="5777">
                  <c:v>42245.708333319322</c:v>
                </c:pt>
                <c:pt idx="5778">
                  <c:v>42245.749999985987</c:v>
                </c:pt>
                <c:pt idx="5779">
                  <c:v>42245.791666652651</c:v>
                </c:pt>
                <c:pt idx="5780">
                  <c:v>42245.833333319315</c:v>
                </c:pt>
                <c:pt idx="5781">
                  <c:v>42245.874999985979</c:v>
                </c:pt>
                <c:pt idx="5782">
                  <c:v>42245.916666652643</c:v>
                </c:pt>
                <c:pt idx="5783">
                  <c:v>42245.958333319308</c:v>
                </c:pt>
                <c:pt idx="5784">
                  <c:v>42245.999999985972</c:v>
                </c:pt>
                <c:pt idx="5785">
                  <c:v>42246.041666652636</c:v>
                </c:pt>
                <c:pt idx="5786">
                  <c:v>42246.0833333193</c:v>
                </c:pt>
                <c:pt idx="5787">
                  <c:v>42246.124999985965</c:v>
                </c:pt>
                <c:pt idx="5788">
                  <c:v>42246.166666652629</c:v>
                </c:pt>
                <c:pt idx="5789">
                  <c:v>42246.208333319293</c:v>
                </c:pt>
                <c:pt idx="5790">
                  <c:v>42246.249999985957</c:v>
                </c:pt>
                <c:pt idx="5791">
                  <c:v>42246.291666652622</c:v>
                </c:pt>
                <c:pt idx="5792">
                  <c:v>42246.333333319286</c:v>
                </c:pt>
                <c:pt idx="5793">
                  <c:v>42246.37499998595</c:v>
                </c:pt>
                <c:pt idx="5794">
                  <c:v>42246.416666652614</c:v>
                </c:pt>
                <c:pt idx="5795">
                  <c:v>42246.458333319279</c:v>
                </c:pt>
                <c:pt idx="5796">
                  <c:v>42246.499999985943</c:v>
                </c:pt>
                <c:pt idx="5797">
                  <c:v>42246.541666652607</c:v>
                </c:pt>
                <c:pt idx="5798">
                  <c:v>42246.583333319271</c:v>
                </c:pt>
                <c:pt idx="5799">
                  <c:v>42246.624999985936</c:v>
                </c:pt>
                <c:pt idx="5800">
                  <c:v>42246.6666666526</c:v>
                </c:pt>
                <c:pt idx="5801">
                  <c:v>42246.708333319264</c:v>
                </c:pt>
                <c:pt idx="5802">
                  <c:v>42246.749999985928</c:v>
                </c:pt>
                <c:pt idx="5803">
                  <c:v>42246.791666652593</c:v>
                </c:pt>
                <c:pt idx="5804">
                  <c:v>42246.833333319257</c:v>
                </c:pt>
                <c:pt idx="5805">
                  <c:v>42246.874999985921</c:v>
                </c:pt>
                <c:pt idx="5806">
                  <c:v>42246.916666652585</c:v>
                </c:pt>
                <c:pt idx="5807">
                  <c:v>42246.95833331925</c:v>
                </c:pt>
                <c:pt idx="5808">
                  <c:v>42246.999999985914</c:v>
                </c:pt>
                <c:pt idx="5809">
                  <c:v>42247.041666652578</c:v>
                </c:pt>
                <c:pt idx="5810">
                  <c:v>42247.083333319242</c:v>
                </c:pt>
                <c:pt idx="5811">
                  <c:v>42247.124999985906</c:v>
                </c:pt>
                <c:pt idx="5812">
                  <c:v>42247.166666652571</c:v>
                </c:pt>
                <c:pt idx="5813">
                  <c:v>42247.208333319235</c:v>
                </c:pt>
                <c:pt idx="5814">
                  <c:v>42247.249999985899</c:v>
                </c:pt>
                <c:pt idx="5815">
                  <c:v>42247.291666652563</c:v>
                </c:pt>
                <c:pt idx="5816">
                  <c:v>42247.333333319228</c:v>
                </c:pt>
                <c:pt idx="5817">
                  <c:v>42247.374999985892</c:v>
                </c:pt>
                <c:pt idx="5818">
                  <c:v>42247.416666652556</c:v>
                </c:pt>
                <c:pt idx="5819">
                  <c:v>42247.45833331922</c:v>
                </c:pt>
                <c:pt idx="5820">
                  <c:v>42247.499999985885</c:v>
                </c:pt>
                <c:pt idx="5821">
                  <c:v>42247.541666652549</c:v>
                </c:pt>
                <c:pt idx="5822">
                  <c:v>42247.583333319213</c:v>
                </c:pt>
                <c:pt idx="5823">
                  <c:v>42247.624999985877</c:v>
                </c:pt>
                <c:pt idx="5824">
                  <c:v>42247.666666652542</c:v>
                </c:pt>
                <c:pt idx="5825">
                  <c:v>42247.708333319206</c:v>
                </c:pt>
                <c:pt idx="5826">
                  <c:v>42247.74999998587</c:v>
                </c:pt>
                <c:pt idx="5827">
                  <c:v>42247.791666652534</c:v>
                </c:pt>
                <c:pt idx="5828">
                  <c:v>42247.833333319199</c:v>
                </c:pt>
                <c:pt idx="5829">
                  <c:v>42247.874999985863</c:v>
                </c:pt>
                <c:pt idx="5830">
                  <c:v>42247.916666652527</c:v>
                </c:pt>
                <c:pt idx="5831">
                  <c:v>42247.958333319191</c:v>
                </c:pt>
                <c:pt idx="5832">
                  <c:v>42247.999999985856</c:v>
                </c:pt>
                <c:pt idx="5833">
                  <c:v>42248.04166665252</c:v>
                </c:pt>
                <c:pt idx="5834">
                  <c:v>42248.083333319184</c:v>
                </c:pt>
                <c:pt idx="5835">
                  <c:v>42248.124999985848</c:v>
                </c:pt>
                <c:pt idx="5836">
                  <c:v>42248.166666652513</c:v>
                </c:pt>
                <c:pt idx="5837">
                  <c:v>42248.208333319177</c:v>
                </c:pt>
                <c:pt idx="5838">
                  <c:v>42248.249999985841</c:v>
                </c:pt>
                <c:pt idx="5839">
                  <c:v>42248.291666652505</c:v>
                </c:pt>
                <c:pt idx="5840">
                  <c:v>42248.333333319169</c:v>
                </c:pt>
                <c:pt idx="5841">
                  <c:v>42248.374999985834</c:v>
                </c:pt>
                <c:pt idx="5842">
                  <c:v>42248.416666652498</c:v>
                </c:pt>
                <c:pt idx="5843">
                  <c:v>42248.458333319162</c:v>
                </c:pt>
                <c:pt idx="5844">
                  <c:v>42248.499999985826</c:v>
                </c:pt>
                <c:pt idx="5845">
                  <c:v>42248.541666652491</c:v>
                </c:pt>
                <c:pt idx="5846">
                  <c:v>42248.583333319155</c:v>
                </c:pt>
                <c:pt idx="5847">
                  <c:v>42248.624999985819</c:v>
                </c:pt>
                <c:pt idx="5848">
                  <c:v>42248.666666652483</c:v>
                </c:pt>
                <c:pt idx="5849">
                  <c:v>42248.708333319148</c:v>
                </c:pt>
                <c:pt idx="5850">
                  <c:v>42248.749999985812</c:v>
                </c:pt>
                <c:pt idx="5851">
                  <c:v>42248.791666652476</c:v>
                </c:pt>
                <c:pt idx="5852">
                  <c:v>42248.83333331914</c:v>
                </c:pt>
                <c:pt idx="5853">
                  <c:v>42248.874999985805</c:v>
                </c:pt>
                <c:pt idx="5854">
                  <c:v>42248.916666652469</c:v>
                </c:pt>
                <c:pt idx="5855">
                  <c:v>42248.958333319133</c:v>
                </c:pt>
                <c:pt idx="5856">
                  <c:v>42248.999999985797</c:v>
                </c:pt>
                <c:pt idx="5857">
                  <c:v>42249.041666652462</c:v>
                </c:pt>
                <c:pt idx="5858">
                  <c:v>42249.083333319126</c:v>
                </c:pt>
                <c:pt idx="5859">
                  <c:v>42249.12499998579</c:v>
                </c:pt>
                <c:pt idx="5860">
                  <c:v>42249.166666652454</c:v>
                </c:pt>
                <c:pt idx="5861">
                  <c:v>42249.208333319119</c:v>
                </c:pt>
                <c:pt idx="5862">
                  <c:v>42249.249999985783</c:v>
                </c:pt>
                <c:pt idx="5863">
                  <c:v>42249.291666652447</c:v>
                </c:pt>
                <c:pt idx="5864">
                  <c:v>42249.333333319111</c:v>
                </c:pt>
                <c:pt idx="5865">
                  <c:v>42249.374999985776</c:v>
                </c:pt>
                <c:pt idx="5866">
                  <c:v>42249.41666665244</c:v>
                </c:pt>
                <c:pt idx="5867">
                  <c:v>42249.458333319104</c:v>
                </c:pt>
                <c:pt idx="5868">
                  <c:v>42249.499999985768</c:v>
                </c:pt>
                <c:pt idx="5869">
                  <c:v>42249.541666652432</c:v>
                </c:pt>
                <c:pt idx="5870">
                  <c:v>42249.583333319097</c:v>
                </c:pt>
                <c:pt idx="5871">
                  <c:v>42249.624999985761</c:v>
                </c:pt>
                <c:pt idx="5872">
                  <c:v>42249.666666652425</c:v>
                </c:pt>
                <c:pt idx="5873">
                  <c:v>42249.708333319089</c:v>
                </c:pt>
                <c:pt idx="5874">
                  <c:v>42249.749999985754</c:v>
                </c:pt>
                <c:pt idx="5875">
                  <c:v>42249.791666652418</c:v>
                </c:pt>
                <c:pt idx="5876">
                  <c:v>42249.833333319082</c:v>
                </c:pt>
                <c:pt idx="5877">
                  <c:v>42249.874999985746</c:v>
                </c:pt>
                <c:pt idx="5878">
                  <c:v>42249.916666652411</c:v>
                </c:pt>
                <c:pt idx="5879">
                  <c:v>42249.958333319075</c:v>
                </c:pt>
                <c:pt idx="5880">
                  <c:v>42249.999999985739</c:v>
                </c:pt>
                <c:pt idx="5881">
                  <c:v>42250.041666652403</c:v>
                </c:pt>
                <c:pt idx="5882">
                  <c:v>42250.083333319068</c:v>
                </c:pt>
                <c:pt idx="5883">
                  <c:v>42250.124999985732</c:v>
                </c:pt>
                <c:pt idx="5884">
                  <c:v>42250.166666652396</c:v>
                </c:pt>
                <c:pt idx="5885">
                  <c:v>42250.20833331906</c:v>
                </c:pt>
                <c:pt idx="5886">
                  <c:v>42250.249999985725</c:v>
                </c:pt>
                <c:pt idx="5887">
                  <c:v>42250.291666652389</c:v>
                </c:pt>
                <c:pt idx="5888">
                  <c:v>42250.333333319053</c:v>
                </c:pt>
                <c:pt idx="5889">
                  <c:v>42250.374999985717</c:v>
                </c:pt>
                <c:pt idx="5890">
                  <c:v>42250.416666652382</c:v>
                </c:pt>
                <c:pt idx="5891">
                  <c:v>42250.458333319046</c:v>
                </c:pt>
                <c:pt idx="5892">
                  <c:v>42250.49999998571</c:v>
                </c:pt>
                <c:pt idx="5893">
                  <c:v>42250.541666652374</c:v>
                </c:pt>
                <c:pt idx="5894">
                  <c:v>42250.583333319039</c:v>
                </c:pt>
                <c:pt idx="5895">
                  <c:v>42250.624999985703</c:v>
                </c:pt>
                <c:pt idx="5896">
                  <c:v>42250.666666652367</c:v>
                </c:pt>
                <c:pt idx="5897">
                  <c:v>42250.708333319031</c:v>
                </c:pt>
                <c:pt idx="5898">
                  <c:v>42250.749999985695</c:v>
                </c:pt>
                <c:pt idx="5899">
                  <c:v>42250.79166665236</c:v>
                </c:pt>
                <c:pt idx="5900">
                  <c:v>42250.833333319024</c:v>
                </c:pt>
                <c:pt idx="5901">
                  <c:v>42250.874999985688</c:v>
                </c:pt>
                <c:pt idx="5902">
                  <c:v>42250.916666652352</c:v>
                </c:pt>
                <c:pt idx="5903">
                  <c:v>42250.958333319017</c:v>
                </c:pt>
                <c:pt idx="5904">
                  <c:v>42250.999999985681</c:v>
                </c:pt>
                <c:pt idx="5905">
                  <c:v>42251.041666652345</c:v>
                </c:pt>
                <c:pt idx="5906">
                  <c:v>42251.083333319009</c:v>
                </c:pt>
                <c:pt idx="5907">
                  <c:v>42251.124999985674</c:v>
                </c:pt>
                <c:pt idx="5908">
                  <c:v>42251.166666652338</c:v>
                </c:pt>
                <c:pt idx="5909">
                  <c:v>42251.208333319002</c:v>
                </c:pt>
                <c:pt idx="5910">
                  <c:v>42251.249999985666</c:v>
                </c:pt>
                <c:pt idx="5911">
                  <c:v>42251.291666652331</c:v>
                </c:pt>
                <c:pt idx="5912">
                  <c:v>42251.333333318995</c:v>
                </c:pt>
                <c:pt idx="5913">
                  <c:v>42251.374999985659</c:v>
                </c:pt>
                <c:pt idx="5914">
                  <c:v>42251.416666652323</c:v>
                </c:pt>
                <c:pt idx="5915">
                  <c:v>42251.458333318988</c:v>
                </c:pt>
                <c:pt idx="5916">
                  <c:v>42251.499999985652</c:v>
                </c:pt>
                <c:pt idx="5917">
                  <c:v>42251.541666652316</c:v>
                </c:pt>
                <c:pt idx="5918">
                  <c:v>42251.58333331898</c:v>
                </c:pt>
                <c:pt idx="5919">
                  <c:v>42251.624999985645</c:v>
                </c:pt>
                <c:pt idx="5920">
                  <c:v>42251.666666652309</c:v>
                </c:pt>
                <c:pt idx="5921">
                  <c:v>42251.708333318973</c:v>
                </c:pt>
                <c:pt idx="5922">
                  <c:v>42251.749999985637</c:v>
                </c:pt>
                <c:pt idx="5923">
                  <c:v>42251.791666652302</c:v>
                </c:pt>
                <c:pt idx="5924">
                  <c:v>42251.833333318966</c:v>
                </c:pt>
                <c:pt idx="5925">
                  <c:v>42251.87499998563</c:v>
                </c:pt>
                <c:pt idx="5926">
                  <c:v>42251.916666652294</c:v>
                </c:pt>
                <c:pt idx="5927">
                  <c:v>42251.958333318958</c:v>
                </c:pt>
                <c:pt idx="5928">
                  <c:v>42251.999999985623</c:v>
                </c:pt>
                <c:pt idx="5929">
                  <c:v>42252.041666652287</c:v>
                </c:pt>
                <c:pt idx="5930">
                  <c:v>42252.083333318951</c:v>
                </c:pt>
                <c:pt idx="5931">
                  <c:v>42252.124999985615</c:v>
                </c:pt>
                <c:pt idx="5932">
                  <c:v>42252.16666665228</c:v>
                </c:pt>
                <c:pt idx="5933">
                  <c:v>42252.208333318944</c:v>
                </c:pt>
                <c:pt idx="5934">
                  <c:v>42252.249999985608</c:v>
                </c:pt>
                <c:pt idx="5935">
                  <c:v>42252.291666652272</c:v>
                </c:pt>
                <c:pt idx="5936">
                  <c:v>42252.333333318937</c:v>
                </c:pt>
                <c:pt idx="5937">
                  <c:v>42252.374999985601</c:v>
                </c:pt>
                <c:pt idx="5938">
                  <c:v>42252.416666652265</c:v>
                </c:pt>
                <c:pt idx="5939">
                  <c:v>42252.458333318929</c:v>
                </c:pt>
                <c:pt idx="5940">
                  <c:v>42252.499999985594</c:v>
                </c:pt>
                <c:pt idx="5941">
                  <c:v>42252.541666652258</c:v>
                </c:pt>
                <c:pt idx="5942">
                  <c:v>42252.583333318922</c:v>
                </c:pt>
                <c:pt idx="5943">
                  <c:v>42252.624999985586</c:v>
                </c:pt>
                <c:pt idx="5944">
                  <c:v>42252.666666652251</c:v>
                </c:pt>
                <c:pt idx="5945">
                  <c:v>42252.708333318915</c:v>
                </c:pt>
                <c:pt idx="5946">
                  <c:v>42252.749999985579</c:v>
                </c:pt>
                <c:pt idx="5947">
                  <c:v>42252.791666652243</c:v>
                </c:pt>
                <c:pt idx="5948">
                  <c:v>42252.833333318908</c:v>
                </c:pt>
                <c:pt idx="5949">
                  <c:v>42252.874999985572</c:v>
                </c:pt>
                <c:pt idx="5950">
                  <c:v>42252.916666652236</c:v>
                </c:pt>
                <c:pt idx="5951">
                  <c:v>42252.9583333189</c:v>
                </c:pt>
                <c:pt idx="5952">
                  <c:v>42252.999999985565</c:v>
                </c:pt>
                <c:pt idx="5953">
                  <c:v>42253.041666652229</c:v>
                </c:pt>
                <c:pt idx="5954">
                  <c:v>42253.083333318893</c:v>
                </c:pt>
                <c:pt idx="5955">
                  <c:v>42253.124999985557</c:v>
                </c:pt>
                <c:pt idx="5956">
                  <c:v>42253.166666652221</c:v>
                </c:pt>
                <c:pt idx="5957">
                  <c:v>42253.208333318886</c:v>
                </c:pt>
                <c:pt idx="5958">
                  <c:v>42253.24999998555</c:v>
                </c:pt>
                <c:pt idx="5959">
                  <c:v>42253.291666652214</c:v>
                </c:pt>
                <c:pt idx="5960">
                  <c:v>42253.333333318878</c:v>
                </c:pt>
                <c:pt idx="5961">
                  <c:v>42253.374999985543</c:v>
                </c:pt>
                <c:pt idx="5962">
                  <c:v>42253.416666652207</c:v>
                </c:pt>
                <c:pt idx="5963">
                  <c:v>42253.458333318871</c:v>
                </c:pt>
                <c:pt idx="5964">
                  <c:v>42253.499999985535</c:v>
                </c:pt>
                <c:pt idx="5965">
                  <c:v>42253.5416666522</c:v>
                </c:pt>
                <c:pt idx="5966">
                  <c:v>42253.583333318864</c:v>
                </c:pt>
                <c:pt idx="5967">
                  <c:v>42253.624999985528</c:v>
                </c:pt>
                <c:pt idx="5968">
                  <c:v>42253.666666652192</c:v>
                </c:pt>
                <c:pt idx="5969">
                  <c:v>42253.708333318857</c:v>
                </c:pt>
                <c:pt idx="5970">
                  <c:v>42253.749999985521</c:v>
                </c:pt>
                <c:pt idx="5971">
                  <c:v>42253.791666652185</c:v>
                </c:pt>
                <c:pt idx="5972">
                  <c:v>42253.833333318849</c:v>
                </c:pt>
                <c:pt idx="5973">
                  <c:v>42253.874999985514</c:v>
                </c:pt>
                <c:pt idx="5974">
                  <c:v>42253.916666652178</c:v>
                </c:pt>
                <c:pt idx="5975">
                  <c:v>42253.958333318842</c:v>
                </c:pt>
                <c:pt idx="5976">
                  <c:v>42253.999999985506</c:v>
                </c:pt>
                <c:pt idx="5977">
                  <c:v>42254.041666652171</c:v>
                </c:pt>
                <c:pt idx="5978">
                  <c:v>42254.083333318835</c:v>
                </c:pt>
                <c:pt idx="5979">
                  <c:v>42254.124999985499</c:v>
                </c:pt>
                <c:pt idx="5980">
                  <c:v>42254.166666652163</c:v>
                </c:pt>
                <c:pt idx="5981">
                  <c:v>42254.208333318827</c:v>
                </c:pt>
                <c:pt idx="5982">
                  <c:v>42254.249999985492</c:v>
                </c:pt>
                <c:pt idx="5983">
                  <c:v>42254.291666652156</c:v>
                </c:pt>
                <c:pt idx="5984">
                  <c:v>42254.33333331882</c:v>
                </c:pt>
                <c:pt idx="5985">
                  <c:v>42254.374999985484</c:v>
                </c:pt>
                <c:pt idx="5986">
                  <c:v>42254.416666652149</c:v>
                </c:pt>
                <c:pt idx="5987">
                  <c:v>42254.458333318813</c:v>
                </c:pt>
                <c:pt idx="5988">
                  <c:v>42254.499999985477</c:v>
                </c:pt>
                <c:pt idx="5989">
                  <c:v>42254.541666652141</c:v>
                </c:pt>
                <c:pt idx="5990">
                  <c:v>42254.583333318806</c:v>
                </c:pt>
                <c:pt idx="5991">
                  <c:v>42254.62499998547</c:v>
                </c:pt>
                <c:pt idx="5992">
                  <c:v>42254.666666652134</c:v>
                </c:pt>
                <c:pt idx="5993">
                  <c:v>42254.708333318798</c:v>
                </c:pt>
                <c:pt idx="5994">
                  <c:v>42254.749999985463</c:v>
                </c:pt>
                <c:pt idx="5995">
                  <c:v>42254.791666652127</c:v>
                </c:pt>
                <c:pt idx="5996">
                  <c:v>42254.833333318791</c:v>
                </c:pt>
                <c:pt idx="5997">
                  <c:v>42254.874999985455</c:v>
                </c:pt>
                <c:pt idx="5998">
                  <c:v>42254.91666665212</c:v>
                </c:pt>
                <c:pt idx="5999">
                  <c:v>42254.958333318784</c:v>
                </c:pt>
                <c:pt idx="6000">
                  <c:v>42254.999999985448</c:v>
                </c:pt>
                <c:pt idx="6001">
                  <c:v>42255.041666652112</c:v>
                </c:pt>
                <c:pt idx="6002">
                  <c:v>42255.083333318777</c:v>
                </c:pt>
                <c:pt idx="6003">
                  <c:v>42255.124999985441</c:v>
                </c:pt>
                <c:pt idx="6004">
                  <c:v>42255.166666652105</c:v>
                </c:pt>
                <c:pt idx="6005">
                  <c:v>42255.208333318769</c:v>
                </c:pt>
                <c:pt idx="6006">
                  <c:v>42255.249999985434</c:v>
                </c:pt>
                <c:pt idx="6007">
                  <c:v>42255.291666652098</c:v>
                </c:pt>
                <c:pt idx="6008">
                  <c:v>42255.333333318762</c:v>
                </c:pt>
                <c:pt idx="6009">
                  <c:v>42255.374999985426</c:v>
                </c:pt>
                <c:pt idx="6010">
                  <c:v>42255.41666665209</c:v>
                </c:pt>
                <c:pt idx="6011">
                  <c:v>42255.458333318755</c:v>
                </c:pt>
                <c:pt idx="6012">
                  <c:v>42255.499999985419</c:v>
                </c:pt>
                <c:pt idx="6013">
                  <c:v>42255.541666652083</c:v>
                </c:pt>
                <c:pt idx="6014">
                  <c:v>42255.583333318747</c:v>
                </c:pt>
                <c:pt idx="6015">
                  <c:v>42255.624999985412</c:v>
                </c:pt>
                <c:pt idx="6016">
                  <c:v>42255.666666652076</c:v>
                </c:pt>
                <c:pt idx="6017">
                  <c:v>42255.70833331874</c:v>
                </c:pt>
                <c:pt idx="6018">
                  <c:v>42255.749999985404</c:v>
                </c:pt>
                <c:pt idx="6019">
                  <c:v>42255.791666652069</c:v>
                </c:pt>
                <c:pt idx="6020">
                  <c:v>42255.833333318733</c:v>
                </c:pt>
                <c:pt idx="6021">
                  <c:v>42255.874999985397</c:v>
                </c:pt>
                <c:pt idx="6022">
                  <c:v>42255.916666652061</c:v>
                </c:pt>
                <c:pt idx="6023">
                  <c:v>42255.958333318726</c:v>
                </c:pt>
                <c:pt idx="6024">
                  <c:v>42255.99999998539</c:v>
                </c:pt>
                <c:pt idx="6025">
                  <c:v>42256.041666652054</c:v>
                </c:pt>
                <c:pt idx="6026">
                  <c:v>42256.083333318718</c:v>
                </c:pt>
                <c:pt idx="6027">
                  <c:v>42256.124999985383</c:v>
                </c:pt>
                <c:pt idx="6028">
                  <c:v>42256.166666652047</c:v>
                </c:pt>
                <c:pt idx="6029">
                  <c:v>42256.208333318711</c:v>
                </c:pt>
                <c:pt idx="6030">
                  <c:v>42256.249999985375</c:v>
                </c:pt>
                <c:pt idx="6031">
                  <c:v>42256.29166665204</c:v>
                </c:pt>
                <c:pt idx="6032">
                  <c:v>42256.333333318704</c:v>
                </c:pt>
                <c:pt idx="6033">
                  <c:v>42256.374999985368</c:v>
                </c:pt>
                <c:pt idx="6034">
                  <c:v>42256.416666652032</c:v>
                </c:pt>
                <c:pt idx="6035">
                  <c:v>42256.458333318697</c:v>
                </c:pt>
                <c:pt idx="6036">
                  <c:v>42256.499999985361</c:v>
                </c:pt>
                <c:pt idx="6037">
                  <c:v>42256.541666652025</c:v>
                </c:pt>
                <c:pt idx="6038">
                  <c:v>42256.583333318689</c:v>
                </c:pt>
                <c:pt idx="6039">
                  <c:v>42256.624999985353</c:v>
                </c:pt>
                <c:pt idx="6040">
                  <c:v>42256.666666652018</c:v>
                </c:pt>
                <c:pt idx="6041">
                  <c:v>42256.708333318682</c:v>
                </c:pt>
                <c:pt idx="6042">
                  <c:v>42256.749999985346</c:v>
                </c:pt>
                <c:pt idx="6043">
                  <c:v>42256.79166665201</c:v>
                </c:pt>
                <c:pt idx="6044">
                  <c:v>42256.833333318675</c:v>
                </c:pt>
                <c:pt idx="6045">
                  <c:v>42256.874999985339</c:v>
                </c:pt>
                <c:pt idx="6046">
                  <c:v>42256.916666652003</c:v>
                </c:pt>
                <c:pt idx="6047">
                  <c:v>42256.958333318667</c:v>
                </c:pt>
                <c:pt idx="6048">
                  <c:v>42256.999999985332</c:v>
                </c:pt>
                <c:pt idx="6049">
                  <c:v>42257.041666651996</c:v>
                </c:pt>
                <c:pt idx="6050">
                  <c:v>42257.08333331866</c:v>
                </c:pt>
                <c:pt idx="6051">
                  <c:v>42257.124999985324</c:v>
                </c:pt>
                <c:pt idx="6052">
                  <c:v>42257.166666651989</c:v>
                </c:pt>
                <c:pt idx="6053">
                  <c:v>42257.208333318653</c:v>
                </c:pt>
                <c:pt idx="6054">
                  <c:v>42257.249999985317</c:v>
                </c:pt>
                <c:pt idx="6055">
                  <c:v>42257.291666651981</c:v>
                </c:pt>
                <c:pt idx="6056">
                  <c:v>42257.333333318646</c:v>
                </c:pt>
                <c:pt idx="6057">
                  <c:v>42257.37499998531</c:v>
                </c:pt>
                <c:pt idx="6058">
                  <c:v>42257.416666651974</c:v>
                </c:pt>
                <c:pt idx="6059">
                  <c:v>42257.458333318638</c:v>
                </c:pt>
                <c:pt idx="6060">
                  <c:v>42257.499999985303</c:v>
                </c:pt>
                <c:pt idx="6061">
                  <c:v>42257.541666651967</c:v>
                </c:pt>
                <c:pt idx="6062">
                  <c:v>42257.583333318631</c:v>
                </c:pt>
                <c:pt idx="6063">
                  <c:v>42257.624999985295</c:v>
                </c:pt>
                <c:pt idx="6064">
                  <c:v>42257.66666665196</c:v>
                </c:pt>
                <c:pt idx="6065">
                  <c:v>42257.708333318624</c:v>
                </c:pt>
                <c:pt idx="6066">
                  <c:v>42257.749999985288</c:v>
                </c:pt>
                <c:pt idx="6067">
                  <c:v>42257.791666651952</c:v>
                </c:pt>
                <c:pt idx="6068">
                  <c:v>42257.833333318616</c:v>
                </c:pt>
                <c:pt idx="6069">
                  <c:v>42257.874999985281</c:v>
                </c:pt>
                <c:pt idx="6070">
                  <c:v>42257.916666651945</c:v>
                </c:pt>
                <c:pt idx="6071">
                  <c:v>42257.958333318609</c:v>
                </c:pt>
                <c:pt idx="6072">
                  <c:v>42257.999999985273</c:v>
                </c:pt>
                <c:pt idx="6073">
                  <c:v>42258.041666651938</c:v>
                </c:pt>
                <c:pt idx="6074">
                  <c:v>42258.083333318602</c:v>
                </c:pt>
                <c:pt idx="6075">
                  <c:v>42258.124999985266</c:v>
                </c:pt>
                <c:pt idx="6076">
                  <c:v>42258.16666665193</c:v>
                </c:pt>
                <c:pt idx="6077">
                  <c:v>42258.208333318595</c:v>
                </c:pt>
                <c:pt idx="6078">
                  <c:v>42258.249999985259</c:v>
                </c:pt>
                <c:pt idx="6079">
                  <c:v>42258.291666651923</c:v>
                </c:pt>
                <c:pt idx="6080">
                  <c:v>42258.333333318587</c:v>
                </c:pt>
                <c:pt idx="6081">
                  <c:v>42258.374999985252</c:v>
                </c:pt>
                <c:pt idx="6082">
                  <c:v>42258.416666651916</c:v>
                </c:pt>
                <c:pt idx="6083">
                  <c:v>42258.45833331858</c:v>
                </c:pt>
                <c:pt idx="6084">
                  <c:v>42258.499999985244</c:v>
                </c:pt>
                <c:pt idx="6085">
                  <c:v>42258.541666651909</c:v>
                </c:pt>
                <c:pt idx="6086">
                  <c:v>42258.583333318573</c:v>
                </c:pt>
                <c:pt idx="6087">
                  <c:v>42258.624999985237</c:v>
                </c:pt>
                <c:pt idx="6088">
                  <c:v>42258.666666651901</c:v>
                </c:pt>
                <c:pt idx="6089">
                  <c:v>42258.708333318566</c:v>
                </c:pt>
                <c:pt idx="6090">
                  <c:v>42258.74999998523</c:v>
                </c:pt>
                <c:pt idx="6091">
                  <c:v>42258.791666651894</c:v>
                </c:pt>
                <c:pt idx="6092">
                  <c:v>42258.833333318558</c:v>
                </c:pt>
                <c:pt idx="6093">
                  <c:v>42258.874999985223</c:v>
                </c:pt>
                <c:pt idx="6094">
                  <c:v>42258.916666651887</c:v>
                </c:pt>
                <c:pt idx="6095">
                  <c:v>42258.958333318551</c:v>
                </c:pt>
                <c:pt idx="6096">
                  <c:v>42258.999999985215</c:v>
                </c:pt>
                <c:pt idx="6097">
                  <c:v>42259.041666651879</c:v>
                </c:pt>
                <c:pt idx="6098">
                  <c:v>42259.083333318544</c:v>
                </c:pt>
                <c:pt idx="6099">
                  <c:v>42259.124999985208</c:v>
                </c:pt>
                <c:pt idx="6100">
                  <c:v>42259.166666651872</c:v>
                </c:pt>
                <c:pt idx="6101">
                  <c:v>42259.208333318536</c:v>
                </c:pt>
                <c:pt idx="6102">
                  <c:v>42259.249999985201</c:v>
                </c:pt>
                <c:pt idx="6103">
                  <c:v>42259.291666651865</c:v>
                </c:pt>
                <c:pt idx="6104">
                  <c:v>42259.333333318529</c:v>
                </c:pt>
                <c:pt idx="6105">
                  <c:v>42259.374999985193</c:v>
                </c:pt>
                <c:pt idx="6106">
                  <c:v>42259.416666651858</c:v>
                </c:pt>
                <c:pt idx="6107">
                  <c:v>42259.458333318522</c:v>
                </c:pt>
                <c:pt idx="6108">
                  <c:v>42259.499999985186</c:v>
                </c:pt>
                <c:pt idx="6109">
                  <c:v>42259.54166665185</c:v>
                </c:pt>
                <c:pt idx="6110">
                  <c:v>42259.583333318515</c:v>
                </c:pt>
                <c:pt idx="6111">
                  <c:v>42259.624999985179</c:v>
                </c:pt>
                <c:pt idx="6112">
                  <c:v>42259.666666651843</c:v>
                </c:pt>
                <c:pt idx="6113">
                  <c:v>42259.708333318507</c:v>
                </c:pt>
                <c:pt idx="6114">
                  <c:v>42259.749999985172</c:v>
                </c:pt>
                <c:pt idx="6115">
                  <c:v>42259.791666651836</c:v>
                </c:pt>
                <c:pt idx="6116">
                  <c:v>42259.8333333185</c:v>
                </c:pt>
                <c:pt idx="6117">
                  <c:v>42259.874999985164</c:v>
                </c:pt>
                <c:pt idx="6118">
                  <c:v>42259.916666651829</c:v>
                </c:pt>
                <c:pt idx="6119">
                  <c:v>42259.958333318493</c:v>
                </c:pt>
                <c:pt idx="6120">
                  <c:v>42259.999999985157</c:v>
                </c:pt>
                <c:pt idx="6121">
                  <c:v>42260.041666651821</c:v>
                </c:pt>
                <c:pt idx="6122">
                  <c:v>42260.083333318486</c:v>
                </c:pt>
                <c:pt idx="6123">
                  <c:v>42260.12499998515</c:v>
                </c:pt>
                <c:pt idx="6124">
                  <c:v>42260.166666651814</c:v>
                </c:pt>
                <c:pt idx="6125">
                  <c:v>42260.208333318478</c:v>
                </c:pt>
                <c:pt idx="6126">
                  <c:v>42260.249999985142</c:v>
                </c:pt>
                <c:pt idx="6127">
                  <c:v>42260.291666651807</c:v>
                </c:pt>
                <c:pt idx="6128">
                  <c:v>42260.333333318471</c:v>
                </c:pt>
                <c:pt idx="6129">
                  <c:v>42260.374999985135</c:v>
                </c:pt>
                <c:pt idx="6130">
                  <c:v>42260.416666651799</c:v>
                </c:pt>
                <c:pt idx="6131">
                  <c:v>42260.458333318464</c:v>
                </c:pt>
                <c:pt idx="6132">
                  <c:v>42260.499999985128</c:v>
                </c:pt>
                <c:pt idx="6133">
                  <c:v>42260.541666651792</c:v>
                </c:pt>
                <c:pt idx="6134">
                  <c:v>42260.583333318456</c:v>
                </c:pt>
                <c:pt idx="6135">
                  <c:v>42260.624999985121</c:v>
                </c:pt>
                <c:pt idx="6136">
                  <c:v>42260.666666651785</c:v>
                </c:pt>
                <c:pt idx="6137">
                  <c:v>42260.708333318449</c:v>
                </c:pt>
                <c:pt idx="6138">
                  <c:v>42260.749999985113</c:v>
                </c:pt>
                <c:pt idx="6139">
                  <c:v>42260.791666651778</c:v>
                </c:pt>
                <c:pt idx="6140">
                  <c:v>42260.833333318442</c:v>
                </c:pt>
                <c:pt idx="6141">
                  <c:v>42260.874999985106</c:v>
                </c:pt>
                <c:pt idx="6142">
                  <c:v>42260.91666665177</c:v>
                </c:pt>
                <c:pt idx="6143">
                  <c:v>42260.958333318435</c:v>
                </c:pt>
                <c:pt idx="6144">
                  <c:v>42260.999999985099</c:v>
                </c:pt>
                <c:pt idx="6145">
                  <c:v>42261.041666651763</c:v>
                </c:pt>
                <c:pt idx="6146">
                  <c:v>42261.083333318427</c:v>
                </c:pt>
                <c:pt idx="6147">
                  <c:v>42261.124999985092</c:v>
                </c:pt>
                <c:pt idx="6148">
                  <c:v>42261.166666651756</c:v>
                </c:pt>
                <c:pt idx="6149">
                  <c:v>42261.20833331842</c:v>
                </c:pt>
                <c:pt idx="6150">
                  <c:v>42261.249999985084</c:v>
                </c:pt>
                <c:pt idx="6151">
                  <c:v>42261.291666651749</c:v>
                </c:pt>
                <c:pt idx="6152">
                  <c:v>42261.333333318413</c:v>
                </c:pt>
                <c:pt idx="6153">
                  <c:v>42261.374999985077</c:v>
                </c:pt>
                <c:pt idx="6154">
                  <c:v>42261.416666651741</c:v>
                </c:pt>
                <c:pt idx="6155">
                  <c:v>42261.458333318405</c:v>
                </c:pt>
                <c:pt idx="6156">
                  <c:v>42261.49999998507</c:v>
                </c:pt>
                <c:pt idx="6157">
                  <c:v>42261.541666651734</c:v>
                </c:pt>
                <c:pt idx="6158">
                  <c:v>42261.583333318398</c:v>
                </c:pt>
                <c:pt idx="6159">
                  <c:v>42261.624999985062</c:v>
                </c:pt>
                <c:pt idx="6160">
                  <c:v>42261.666666651727</c:v>
                </c:pt>
                <c:pt idx="6161">
                  <c:v>42261.708333318391</c:v>
                </c:pt>
                <c:pt idx="6162">
                  <c:v>42261.749999985055</c:v>
                </c:pt>
                <c:pt idx="6163">
                  <c:v>42261.791666651719</c:v>
                </c:pt>
                <c:pt idx="6164">
                  <c:v>42261.833333318384</c:v>
                </c:pt>
                <c:pt idx="6165">
                  <c:v>42261.874999985048</c:v>
                </c:pt>
                <c:pt idx="6166">
                  <c:v>42261.916666651712</c:v>
                </c:pt>
                <c:pt idx="6167">
                  <c:v>42261.958333318376</c:v>
                </c:pt>
                <c:pt idx="6168">
                  <c:v>42261.999999985041</c:v>
                </c:pt>
                <c:pt idx="6169">
                  <c:v>42262.041666651705</c:v>
                </c:pt>
                <c:pt idx="6170">
                  <c:v>42262.083333318369</c:v>
                </c:pt>
                <c:pt idx="6171">
                  <c:v>42262.124999985033</c:v>
                </c:pt>
                <c:pt idx="6172">
                  <c:v>42262.166666651698</c:v>
                </c:pt>
                <c:pt idx="6173">
                  <c:v>42262.208333318362</c:v>
                </c:pt>
                <c:pt idx="6174">
                  <c:v>42262.249999985026</c:v>
                </c:pt>
                <c:pt idx="6175">
                  <c:v>42262.29166665169</c:v>
                </c:pt>
                <c:pt idx="6176">
                  <c:v>42262.333333318355</c:v>
                </c:pt>
                <c:pt idx="6177">
                  <c:v>42262.374999985019</c:v>
                </c:pt>
                <c:pt idx="6178">
                  <c:v>42262.416666651683</c:v>
                </c:pt>
                <c:pt idx="6179">
                  <c:v>42262.458333318347</c:v>
                </c:pt>
                <c:pt idx="6180">
                  <c:v>42262.499999985012</c:v>
                </c:pt>
                <c:pt idx="6181">
                  <c:v>42262.541666651676</c:v>
                </c:pt>
                <c:pt idx="6182">
                  <c:v>42262.58333331834</c:v>
                </c:pt>
                <c:pt idx="6183">
                  <c:v>42262.624999985004</c:v>
                </c:pt>
                <c:pt idx="6184">
                  <c:v>42262.666666651668</c:v>
                </c:pt>
                <c:pt idx="6185">
                  <c:v>42262.708333318333</c:v>
                </c:pt>
                <c:pt idx="6186">
                  <c:v>42262.749999984997</c:v>
                </c:pt>
                <c:pt idx="6187">
                  <c:v>42262.791666651661</c:v>
                </c:pt>
                <c:pt idx="6188">
                  <c:v>42262.833333318325</c:v>
                </c:pt>
                <c:pt idx="6189">
                  <c:v>42262.87499998499</c:v>
                </c:pt>
                <c:pt idx="6190">
                  <c:v>42262.916666651654</c:v>
                </c:pt>
                <c:pt idx="6191">
                  <c:v>42262.958333318318</c:v>
                </c:pt>
                <c:pt idx="6192">
                  <c:v>42262.999999984982</c:v>
                </c:pt>
                <c:pt idx="6193">
                  <c:v>42263.041666651647</c:v>
                </c:pt>
                <c:pt idx="6194">
                  <c:v>42263.083333318311</c:v>
                </c:pt>
                <c:pt idx="6195">
                  <c:v>42263.124999984975</c:v>
                </c:pt>
                <c:pt idx="6196">
                  <c:v>42263.166666651639</c:v>
                </c:pt>
                <c:pt idx="6197">
                  <c:v>42263.208333318304</c:v>
                </c:pt>
                <c:pt idx="6198">
                  <c:v>42263.249999984968</c:v>
                </c:pt>
                <c:pt idx="6199">
                  <c:v>42263.291666651632</c:v>
                </c:pt>
                <c:pt idx="6200">
                  <c:v>42263.333333318296</c:v>
                </c:pt>
                <c:pt idx="6201">
                  <c:v>42263.374999984961</c:v>
                </c:pt>
                <c:pt idx="6202">
                  <c:v>42263.416666651625</c:v>
                </c:pt>
                <c:pt idx="6203">
                  <c:v>42263.458333318289</c:v>
                </c:pt>
                <c:pt idx="6204">
                  <c:v>42263.499999984953</c:v>
                </c:pt>
                <c:pt idx="6205">
                  <c:v>42263.541666651618</c:v>
                </c:pt>
                <c:pt idx="6206">
                  <c:v>42263.583333318282</c:v>
                </c:pt>
                <c:pt idx="6207">
                  <c:v>42263.624999984946</c:v>
                </c:pt>
                <c:pt idx="6208">
                  <c:v>42263.66666665161</c:v>
                </c:pt>
                <c:pt idx="6209">
                  <c:v>42263.708333318275</c:v>
                </c:pt>
                <c:pt idx="6210">
                  <c:v>42263.749999984939</c:v>
                </c:pt>
                <c:pt idx="6211">
                  <c:v>42263.791666651603</c:v>
                </c:pt>
                <c:pt idx="6212">
                  <c:v>42263.833333318267</c:v>
                </c:pt>
                <c:pt idx="6213">
                  <c:v>42263.874999984931</c:v>
                </c:pt>
                <c:pt idx="6214">
                  <c:v>42263.916666651596</c:v>
                </c:pt>
                <c:pt idx="6215">
                  <c:v>42263.95833331826</c:v>
                </c:pt>
                <c:pt idx="6216">
                  <c:v>42263.999999984924</c:v>
                </c:pt>
                <c:pt idx="6217">
                  <c:v>42264.041666651588</c:v>
                </c:pt>
                <c:pt idx="6218">
                  <c:v>42264.083333318253</c:v>
                </c:pt>
                <c:pt idx="6219">
                  <c:v>42264.124999984917</c:v>
                </c:pt>
                <c:pt idx="6220">
                  <c:v>42264.166666651581</c:v>
                </c:pt>
                <c:pt idx="6221">
                  <c:v>42264.208333318245</c:v>
                </c:pt>
                <c:pt idx="6222">
                  <c:v>42264.24999998491</c:v>
                </c:pt>
                <c:pt idx="6223">
                  <c:v>42264.291666651574</c:v>
                </c:pt>
                <c:pt idx="6224">
                  <c:v>42264.333333318238</c:v>
                </c:pt>
                <c:pt idx="6225">
                  <c:v>42264.374999984902</c:v>
                </c:pt>
                <c:pt idx="6226">
                  <c:v>42264.416666651567</c:v>
                </c:pt>
                <c:pt idx="6227">
                  <c:v>42264.458333318231</c:v>
                </c:pt>
                <c:pt idx="6228">
                  <c:v>42264.499999984895</c:v>
                </c:pt>
                <c:pt idx="6229">
                  <c:v>42264.541666651559</c:v>
                </c:pt>
                <c:pt idx="6230">
                  <c:v>42264.583333318224</c:v>
                </c:pt>
                <c:pt idx="6231">
                  <c:v>42264.624999984888</c:v>
                </c:pt>
                <c:pt idx="6232">
                  <c:v>42264.666666651552</c:v>
                </c:pt>
                <c:pt idx="6233">
                  <c:v>42264.708333318216</c:v>
                </c:pt>
                <c:pt idx="6234">
                  <c:v>42264.749999984881</c:v>
                </c:pt>
                <c:pt idx="6235">
                  <c:v>42264.791666651545</c:v>
                </c:pt>
                <c:pt idx="6236">
                  <c:v>42264.833333318209</c:v>
                </c:pt>
                <c:pt idx="6237">
                  <c:v>42264.874999984873</c:v>
                </c:pt>
                <c:pt idx="6238">
                  <c:v>42264.916666651538</c:v>
                </c:pt>
                <c:pt idx="6239">
                  <c:v>42264.958333318202</c:v>
                </c:pt>
                <c:pt idx="6240">
                  <c:v>42264.999999984866</c:v>
                </c:pt>
                <c:pt idx="6241">
                  <c:v>42265.04166665153</c:v>
                </c:pt>
                <c:pt idx="6242">
                  <c:v>42265.083333318194</c:v>
                </c:pt>
                <c:pt idx="6243">
                  <c:v>42265.124999984859</c:v>
                </c:pt>
                <c:pt idx="6244">
                  <c:v>42265.166666651523</c:v>
                </c:pt>
                <c:pt idx="6245">
                  <c:v>42265.208333318187</c:v>
                </c:pt>
                <c:pt idx="6246">
                  <c:v>42265.249999984851</c:v>
                </c:pt>
                <c:pt idx="6247">
                  <c:v>42265.291666651516</c:v>
                </c:pt>
                <c:pt idx="6248">
                  <c:v>42265.33333331818</c:v>
                </c:pt>
                <c:pt idx="6249">
                  <c:v>42265.374999984844</c:v>
                </c:pt>
                <c:pt idx="6250">
                  <c:v>42265.416666651508</c:v>
                </c:pt>
                <c:pt idx="6251">
                  <c:v>42265.458333318173</c:v>
                </c:pt>
                <c:pt idx="6252">
                  <c:v>42265.499999984837</c:v>
                </c:pt>
                <c:pt idx="6253">
                  <c:v>42265.541666651501</c:v>
                </c:pt>
                <c:pt idx="6254">
                  <c:v>42265.583333318165</c:v>
                </c:pt>
                <c:pt idx="6255">
                  <c:v>42265.62499998483</c:v>
                </c:pt>
                <c:pt idx="6256">
                  <c:v>42265.666666651494</c:v>
                </c:pt>
                <c:pt idx="6257">
                  <c:v>42265.708333318158</c:v>
                </c:pt>
                <c:pt idx="6258">
                  <c:v>42265.749999984822</c:v>
                </c:pt>
                <c:pt idx="6259">
                  <c:v>42265.791666651487</c:v>
                </c:pt>
                <c:pt idx="6260">
                  <c:v>42265.833333318151</c:v>
                </c:pt>
                <c:pt idx="6261">
                  <c:v>42265.874999984815</c:v>
                </c:pt>
                <c:pt idx="6262">
                  <c:v>42265.916666651479</c:v>
                </c:pt>
                <c:pt idx="6263">
                  <c:v>42265.958333318144</c:v>
                </c:pt>
                <c:pt idx="6264">
                  <c:v>42265.999999984808</c:v>
                </c:pt>
                <c:pt idx="6265">
                  <c:v>42266.041666651472</c:v>
                </c:pt>
                <c:pt idx="6266">
                  <c:v>42266.083333318136</c:v>
                </c:pt>
                <c:pt idx="6267">
                  <c:v>42266.124999984801</c:v>
                </c:pt>
                <c:pt idx="6268">
                  <c:v>42266.166666651465</c:v>
                </c:pt>
                <c:pt idx="6269">
                  <c:v>42266.208333318129</c:v>
                </c:pt>
                <c:pt idx="6270">
                  <c:v>42266.249999984793</c:v>
                </c:pt>
                <c:pt idx="6271">
                  <c:v>42266.291666651457</c:v>
                </c:pt>
                <c:pt idx="6272">
                  <c:v>42266.333333318122</c:v>
                </c:pt>
                <c:pt idx="6273">
                  <c:v>42266.374999984786</c:v>
                </c:pt>
                <c:pt idx="6274">
                  <c:v>42266.41666665145</c:v>
                </c:pt>
                <c:pt idx="6275">
                  <c:v>42266.458333318114</c:v>
                </c:pt>
                <c:pt idx="6276">
                  <c:v>42266.499999984779</c:v>
                </c:pt>
                <c:pt idx="6277">
                  <c:v>42266.541666651443</c:v>
                </c:pt>
                <c:pt idx="6278">
                  <c:v>42266.583333318107</c:v>
                </c:pt>
                <c:pt idx="6279">
                  <c:v>42266.624999984771</c:v>
                </c:pt>
                <c:pt idx="6280">
                  <c:v>42266.666666651436</c:v>
                </c:pt>
                <c:pt idx="6281">
                  <c:v>42266.7083333181</c:v>
                </c:pt>
                <c:pt idx="6282">
                  <c:v>42266.749999984764</c:v>
                </c:pt>
                <c:pt idx="6283">
                  <c:v>42266.791666651428</c:v>
                </c:pt>
                <c:pt idx="6284">
                  <c:v>42266.833333318093</c:v>
                </c:pt>
                <c:pt idx="6285">
                  <c:v>42266.874999984757</c:v>
                </c:pt>
                <c:pt idx="6286">
                  <c:v>42266.916666651421</c:v>
                </c:pt>
                <c:pt idx="6287">
                  <c:v>42266.958333318085</c:v>
                </c:pt>
                <c:pt idx="6288">
                  <c:v>42266.99999998475</c:v>
                </c:pt>
                <c:pt idx="6289">
                  <c:v>42267.041666651414</c:v>
                </c:pt>
                <c:pt idx="6290">
                  <c:v>42267.083333318078</c:v>
                </c:pt>
                <c:pt idx="6291">
                  <c:v>42267.124999984742</c:v>
                </c:pt>
                <c:pt idx="6292">
                  <c:v>42267.166666651407</c:v>
                </c:pt>
                <c:pt idx="6293">
                  <c:v>42267.208333318071</c:v>
                </c:pt>
                <c:pt idx="6294">
                  <c:v>42267.249999984735</c:v>
                </c:pt>
                <c:pt idx="6295">
                  <c:v>42267.291666651399</c:v>
                </c:pt>
                <c:pt idx="6296">
                  <c:v>42267.333333318064</c:v>
                </c:pt>
                <c:pt idx="6297">
                  <c:v>42267.374999984728</c:v>
                </c:pt>
                <c:pt idx="6298">
                  <c:v>42267.416666651392</c:v>
                </c:pt>
                <c:pt idx="6299">
                  <c:v>42267.458333318056</c:v>
                </c:pt>
                <c:pt idx="6300">
                  <c:v>42267.49999998472</c:v>
                </c:pt>
                <c:pt idx="6301">
                  <c:v>42267.541666651385</c:v>
                </c:pt>
                <c:pt idx="6302">
                  <c:v>42267.583333318049</c:v>
                </c:pt>
                <c:pt idx="6303">
                  <c:v>42267.624999984713</c:v>
                </c:pt>
                <c:pt idx="6304">
                  <c:v>42267.666666651377</c:v>
                </c:pt>
                <c:pt idx="6305">
                  <c:v>42267.708333318042</c:v>
                </c:pt>
                <c:pt idx="6306">
                  <c:v>42267.749999984706</c:v>
                </c:pt>
                <c:pt idx="6307">
                  <c:v>42267.79166665137</c:v>
                </c:pt>
                <c:pt idx="6308">
                  <c:v>42267.833333318034</c:v>
                </c:pt>
                <c:pt idx="6309">
                  <c:v>42267.874999984699</c:v>
                </c:pt>
                <c:pt idx="6310">
                  <c:v>42267.916666651363</c:v>
                </c:pt>
                <c:pt idx="6311">
                  <c:v>42267.958333318027</c:v>
                </c:pt>
                <c:pt idx="6312">
                  <c:v>42267.999999984691</c:v>
                </c:pt>
                <c:pt idx="6313">
                  <c:v>42268.041666651356</c:v>
                </c:pt>
                <c:pt idx="6314">
                  <c:v>42268.08333331802</c:v>
                </c:pt>
                <c:pt idx="6315">
                  <c:v>42268.124999984684</c:v>
                </c:pt>
                <c:pt idx="6316">
                  <c:v>42268.166666651348</c:v>
                </c:pt>
                <c:pt idx="6317">
                  <c:v>42268.208333318013</c:v>
                </c:pt>
                <c:pt idx="6318">
                  <c:v>42268.249999984677</c:v>
                </c:pt>
                <c:pt idx="6319">
                  <c:v>42268.291666651341</c:v>
                </c:pt>
                <c:pt idx="6320">
                  <c:v>42268.333333318005</c:v>
                </c:pt>
                <c:pt idx="6321">
                  <c:v>42268.37499998467</c:v>
                </c:pt>
                <c:pt idx="6322">
                  <c:v>42268.416666651334</c:v>
                </c:pt>
                <c:pt idx="6323">
                  <c:v>42268.458333317998</c:v>
                </c:pt>
                <c:pt idx="6324">
                  <c:v>42268.499999984662</c:v>
                </c:pt>
                <c:pt idx="6325">
                  <c:v>42268.541666651327</c:v>
                </c:pt>
                <c:pt idx="6326">
                  <c:v>42268.583333317991</c:v>
                </c:pt>
                <c:pt idx="6327">
                  <c:v>42268.624999984655</c:v>
                </c:pt>
                <c:pt idx="6328">
                  <c:v>42268.666666651319</c:v>
                </c:pt>
                <c:pt idx="6329">
                  <c:v>42268.708333317983</c:v>
                </c:pt>
                <c:pt idx="6330">
                  <c:v>42268.749999984648</c:v>
                </c:pt>
                <c:pt idx="6331">
                  <c:v>42268.791666651312</c:v>
                </c:pt>
                <c:pt idx="6332">
                  <c:v>42268.833333317976</c:v>
                </c:pt>
                <c:pt idx="6333">
                  <c:v>42268.87499998464</c:v>
                </c:pt>
                <c:pt idx="6334">
                  <c:v>42268.916666651305</c:v>
                </c:pt>
                <c:pt idx="6335">
                  <c:v>42268.958333317969</c:v>
                </c:pt>
                <c:pt idx="6336">
                  <c:v>42268.999999984633</c:v>
                </c:pt>
                <c:pt idx="6337">
                  <c:v>42269.041666651297</c:v>
                </c:pt>
                <c:pt idx="6338">
                  <c:v>42269.083333317962</c:v>
                </c:pt>
                <c:pt idx="6339">
                  <c:v>42269.124999984626</c:v>
                </c:pt>
                <c:pt idx="6340">
                  <c:v>42269.16666665129</c:v>
                </c:pt>
                <c:pt idx="6341">
                  <c:v>42269.208333317954</c:v>
                </c:pt>
                <c:pt idx="6342">
                  <c:v>42269.249999984619</c:v>
                </c:pt>
                <c:pt idx="6343">
                  <c:v>42269.291666651283</c:v>
                </c:pt>
                <c:pt idx="6344">
                  <c:v>42269.333333317947</c:v>
                </c:pt>
                <c:pt idx="6345">
                  <c:v>42269.374999984611</c:v>
                </c:pt>
                <c:pt idx="6346">
                  <c:v>42269.416666651276</c:v>
                </c:pt>
                <c:pt idx="6347">
                  <c:v>42269.45833331794</c:v>
                </c:pt>
                <c:pt idx="6348">
                  <c:v>42269.499999984604</c:v>
                </c:pt>
                <c:pt idx="6349">
                  <c:v>42269.541666651268</c:v>
                </c:pt>
                <c:pt idx="6350">
                  <c:v>42269.583333317933</c:v>
                </c:pt>
                <c:pt idx="6351">
                  <c:v>42269.624999984597</c:v>
                </c:pt>
                <c:pt idx="6352">
                  <c:v>42269.666666651261</c:v>
                </c:pt>
                <c:pt idx="6353">
                  <c:v>42269.708333317925</c:v>
                </c:pt>
                <c:pt idx="6354">
                  <c:v>42269.74999998459</c:v>
                </c:pt>
                <c:pt idx="6355">
                  <c:v>42269.791666651254</c:v>
                </c:pt>
                <c:pt idx="6356">
                  <c:v>42269.833333317918</c:v>
                </c:pt>
                <c:pt idx="6357">
                  <c:v>42269.874999984582</c:v>
                </c:pt>
                <c:pt idx="6358">
                  <c:v>42269.916666651246</c:v>
                </c:pt>
                <c:pt idx="6359">
                  <c:v>42269.958333317911</c:v>
                </c:pt>
                <c:pt idx="6360">
                  <c:v>42269.999999984575</c:v>
                </c:pt>
                <c:pt idx="6361">
                  <c:v>42270.041666651239</c:v>
                </c:pt>
                <c:pt idx="6362">
                  <c:v>42270.083333317903</c:v>
                </c:pt>
                <c:pt idx="6363">
                  <c:v>42270.124999984568</c:v>
                </c:pt>
                <c:pt idx="6364">
                  <c:v>42270.166666651232</c:v>
                </c:pt>
                <c:pt idx="6365">
                  <c:v>42270.208333317896</c:v>
                </c:pt>
                <c:pt idx="6366">
                  <c:v>42270.24999998456</c:v>
                </c:pt>
                <c:pt idx="6367">
                  <c:v>42270.291666651225</c:v>
                </c:pt>
                <c:pt idx="6368">
                  <c:v>42270.333333317889</c:v>
                </c:pt>
                <c:pt idx="6369">
                  <c:v>42270.374999984553</c:v>
                </c:pt>
                <c:pt idx="6370">
                  <c:v>42270.416666651217</c:v>
                </c:pt>
                <c:pt idx="6371">
                  <c:v>42270.458333317882</c:v>
                </c:pt>
                <c:pt idx="6372">
                  <c:v>42270.499999984546</c:v>
                </c:pt>
                <c:pt idx="6373">
                  <c:v>42270.54166665121</c:v>
                </c:pt>
                <c:pt idx="6374">
                  <c:v>42270.583333317874</c:v>
                </c:pt>
                <c:pt idx="6375">
                  <c:v>42270.624999984539</c:v>
                </c:pt>
                <c:pt idx="6376">
                  <c:v>42270.666666651203</c:v>
                </c:pt>
                <c:pt idx="6377">
                  <c:v>42270.708333317867</c:v>
                </c:pt>
                <c:pt idx="6378">
                  <c:v>42270.749999984531</c:v>
                </c:pt>
                <c:pt idx="6379">
                  <c:v>42270.791666651196</c:v>
                </c:pt>
                <c:pt idx="6380">
                  <c:v>42270.83333331786</c:v>
                </c:pt>
                <c:pt idx="6381">
                  <c:v>42270.874999984524</c:v>
                </c:pt>
                <c:pt idx="6382">
                  <c:v>42270.916666651188</c:v>
                </c:pt>
                <c:pt idx="6383">
                  <c:v>42270.958333317853</c:v>
                </c:pt>
                <c:pt idx="6384">
                  <c:v>42270.999999984517</c:v>
                </c:pt>
                <c:pt idx="6385">
                  <c:v>42271.041666651181</c:v>
                </c:pt>
                <c:pt idx="6386">
                  <c:v>42271.083333317845</c:v>
                </c:pt>
                <c:pt idx="6387">
                  <c:v>42271.124999984509</c:v>
                </c:pt>
                <c:pt idx="6388">
                  <c:v>42271.166666651174</c:v>
                </c:pt>
                <c:pt idx="6389">
                  <c:v>42271.208333317838</c:v>
                </c:pt>
                <c:pt idx="6390">
                  <c:v>42271.249999984502</c:v>
                </c:pt>
                <c:pt idx="6391">
                  <c:v>42271.291666651166</c:v>
                </c:pt>
                <c:pt idx="6392">
                  <c:v>42271.333333317831</c:v>
                </c:pt>
                <c:pt idx="6393">
                  <c:v>42271.374999984495</c:v>
                </c:pt>
                <c:pt idx="6394">
                  <c:v>42271.416666651159</c:v>
                </c:pt>
                <c:pt idx="6395">
                  <c:v>42271.458333317823</c:v>
                </c:pt>
                <c:pt idx="6396">
                  <c:v>42271.499999984488</c:v>
                </c:pt>
                <c:pt idx="6397">
                  <c:v>42271.541666651152</c:v>
                </c:pt>
                <c:pt idx="6398">
                  <c:v>42271.583333317816</c:v>
                </c:pt>
                <c:pt idx="6399">
                  <c:v>42271.62499998448</c:v>
                </c:pt>
                <c:pt idx="6400">
                  <c:v>42271.666666651145</c:v>
                </c:pt>
                <c:pt idx="6401">
                  <c:v>42271.708333317809</c:v>
                </c:pt>
                <c:pt idx="6402">
                  <c:v>42271.749999984473</c:v>
                </c:pt>
                <c:pt idx="6403">
                  <c:v>42271.791666651137</c:v>
                </c:pt>
                <c:pt idx="6404">
                  <c:v>42271.833333317802</c:v>
                </c:pt>
                <c:pt idx="6405">
                  <c:v>42271.874999984466</c:v>
                </c:pt>
                <c:pt idx="6406">
                  <c:v>42271.91666665113</c:v>
                </c:pt>
                <c:pt idx="6407">
                  <c:v>42271.958333317794</c:v>
                </c:pt>
                <c:pt idx="6408">
                  <c:v>42271.999999984459</c:v>
                </c:pt>
                <c:pt idx="6409">
                  <c:v>42272.041666651123</c:v>
                </c:pt>
                <c:pt idx="6410">
                  <c:v>42272.083333317787</c:v>
                </c:pt>
                <c:pt idx="6411">
                  <c:v>42272.124999984451</c:v>
                </c:pt>
                <c:pt idx="6412">
                  <c:v>42272.166666651116</c:v>
                </c:pt>
                <c:pt idx="6413">
                  <c:v>42272.20833331778</c:v>
                </c:pt>
                <c:pt idx="6414">
                  <c:v>42272.249999984444</c:v>
                </c:pt>
                <c:pt idx="6415">
                  <c:v>42272.291666651108</c:v>
                </c:pt>
                <c:pt idx="6416">
                  <c:v>42272.333333317772</c:v>
                </c:pt>
                <c:pt idx="6417">
                  <c:v>42272.374999984437</c:v>
                </c:pt>
                <c:pt idx="6418">
                  <c:v>42272.416666651101</c:v>
                </c:pt>
                <c:pt idx="6419">
                  <c:v>42272.458333317765</c:v>
                </c:pt>
                <c:pt idx="6420">
                  <c:v>42272.499999984429</c:v>
                </c:pt>
                <c:pt idx="6421">
                  <c:v>42272.541666651094</c:v>
                </c:pt>
                <c:pt idx="6422">
                  <c:v>42272.583333317758</c:v>
                </c:pt>
                <c:pt idx="6423">
                  <c:v>42272.624999984422</c:v>
                </c:pt>
                <c:pt idx="6424">
                  <c:v>42272.666666651086</c:v>
                </c:pt>
                <c:pt idx="6425">
                  <c:v>42272.708333317751</c:v>
                </c:pt>
                <c:pt idx="6426">
                  <c:v>42272.749999984415</c:v>
                </c:pt>
                <c:pt idx="6427">
                  <c:v>42272.791666651079</c:v>
                </c:pt>
                <c:pt idx="6428">
                  <c:v>42272.833333317743</c:v>
                </c:pt>
                <c:pt idx="6429">
                  <c:v>42272.874999984408</c:v>
                </c:pt>
                <c:pt idx="6430">
                  <c:v>42272.916666651072</c:v>
                </c:pt>
                <c:pt idx="6431">
                  <c:v>42272.958333317736</c:v>
                </c:pt>
                <c:pt idx="6432">
                  <c:v>42272.9999999844</c:v>
                </c:pt>
                <c:pt idx="6433">
                  <c:v>42273.041666651065</c:v>
                </c:pt>
                <c:pt idx="6434">
                  <c:v>42273.083333317729</c:v>
                </c:pt>
                <c:pt idx="6435">
                  <c:v>42273.124999984393</c:v>
                </c:pt>
                <c:pt idx="6436">
                  <c:v>42273.166666651057</c:v>
                </c:pt>
                <c:pt idx="6437">
                  <c:v>42273.208333317722</c:v>
                </c:pt>
                <c:pt idx="6438">
                  <c:v>42273.249999984386</c:v>
                </c:pt>
                <c:pt idx="6439">
                  <c:v>42273.29166665105</c:v>
                </c:pt>
                <c:pt idx="6440">
                  <c:v>42273.333333317714</c:v>
                </c:pt>
                <c:pt idx="6441">
                  <c:v>42273.374999984379</c:v>
                </c:pt>
                <c:pt idx="6442">
                  <c:v>42273.416666651043</c:v>
                </c:pt>
                <c:pt idx="6443">
                  <c:v>42273.458333317707</c:v>
                </c:pt>
                <c:pt idx="6444">
                  <c:v>42273.499999984371</c:v>
                </c:pt>
                <c:pt idx="6445">
                  <c:v>42273.541666651035</c:v>
                </c:pt>
                <c:pt idx="6446">
                  <c:v>42273.5833333177</c:v>
                </c:pt>
                <c:pt idx="6447">
                  <c:v>42273.624999984364</c:v>
                </c:pt>
                <c:pt idx="6448">
                  <c:v>42273.666666651028</c:v>
                </c:pt>
                <c:pt idx="6449">
                  <c:v>42273.708333317692</c:v>
                </c:pt>
                <c:pt idx="6450">
                  <c:v>42273.749999984357</c:v>
                </c:pt>
                <c:pt idx="6451">
                  <c:v>42273.791666651021</c:v>
                </c:pt>
                <c:pt idx="6452">
                  <c:v>42273.833333317685</c:v>
                </c:pt>
                <c:pt idx="6453">
                  <c:v>42273.874999984349</c:v>
                </c:pt>
                <c:pt idx="6454">
                  <c:v>42273.916666651014</c:v>
                </c:pt>
                <c:pt idx="6455">
                  <c:v>42273.958333317678</c:v>
                </c:pt>
                <c:pt idx="6456">
                  <c:v>42273.999999984342</c:v>
                </c:pt>
                <c:pt idx="6457">
                  <c:v>42274.041666651006</c:v>
                </c:pt>
                <c:pt idx="6458">
                  <c:v>42274.083333317671</c:v>
                </c:pt>
                <c:pt idx="6459">
                  <c:v>42274.124999984335</c:v>
                </c:pt>
                <c:pt idx="6460">
                  <c:v>42274.166666650999</c:v>
                </c:pt>
                <c:pt idx="6461">
                  <c:v>42274.208333317663</c:v>
                </c:pt>
                <c:pt idx="6462">
                  <c:v>42274.249999984328</c:v>
                </c:pt>
                <c:pt idx="6463">
                  <c:v>42274.291666650992</c:v>
                </c:pt>
                <c:pt idx="6464">
                  <c:v>42274.333333317656</c:v>
                </c:pt>
                <c:pt idx="6465">
                  <c:v>42274.37499998432</c:v>
                </c:pt>
                <c:pt idx="6466">
                  <c:v>42274.416666650985</c:v>
                </c:pt>
                <c:pt idx="6467">
                  <c:v>42274.458333317649</c:v>
                </c:pt>
                <c:pt idx="6468">
                  <c:v>42274.499999984313</c:v>
                </c:pt>
                <c:pt idx="6469">
                  <c:v>42274.541666650977</c:v>
                </c:pt>
                <c:pt idx="6470">
                  <c:v>42274.583333317642</c:v>
                </c:pt>
                <c:pt idx="6471">
                  <c:v>42274.624999984306</c:v>
                </c:pt>
                <c:pt idx="6472">
                  <c:v>42274.66666665097</c:v>
                </c:pt>
                <c:pt idx="6473">
                  <c:v>42274.708333317634</c:v>
                </c:pt>
                <c:pt idx="6474">
                  <c:v>42274.749999984298</c:v>
                </c:pt>
                <c:pt idx="6475">
                  <c:v>42274.791666650963</c:v>
                </c:pt>
                <c:pt idx="6476">
                  <c:v>42274.833333317627</c:v>
                </c:pt>
                <c:pt idx="6477">
                  <c:v>42274.874999984291</c:v>
                </c:pt>
                <c:pt idx="6478">
                  <c:v>42274.916666650955</c:v>
                </c:pt>
                <c:pt idx="6479">
                  <c:v>42274.95833331762</c:v>
                </c:pt>
                <c:pt idx="6480">
                  <c:v>42274.999999984284</c:v>
                </c:pt>
                <c:pt idx="6481">
                  <c:v>42275.041666650948</c:v>
                </c:pt>
                <c:pt idx="6482">
                  <c:v>42275.083333317612</c:v>
                </c:pt>
                <c:pt idx="6483">
                  <c:v>42275.124999984277</c:v>
                </c:pt>
                <c:pt idx="6484">
                  <c:v>42275.166666650941</c:v>
                </c:pt>
                <c:pt idx="6485">
                  <c:v>42275.208333317605</c:v>
                </c:pt>
                <c:pt idx="6486">
                  <c:v>42275.249999984269</c:v>
                </c:pt>
                <c:pt idx="6487">
                  <c:v>42275.291666650934</c:v>
                </c:pt>
                <c:pt idx="6488">
                  <c:v>42275.333333317598</c:v>
                </c:pt>
                <c:pt idx="6489">
                  <c:v>42275.374999984262</c:v>
                </c:pt>
                <c:pt idx="6490">
                  <c:v>42275.416666650926</c:v>
                </c:pt>
                <c:pt idx="6491">
                  <c:v>42275.458333317591</c:v>
                </c:pt>
                <c:pt idx="6492">
                  <c:v>42275.499999984255</c:v>
                </c:pt>
                <c:pt idx="6493">
                  <c:v>42275.541666650919</c:v>
                </c:pt>
                <c:pt idx="6494">
                  <c:v>42275.583333317583</c:v>
                </c:pt>
                <c:pt idx="6495">
                  <c:v>42275.624999984248</c:v>
                </c:pt>
                <c:pt idx="6496">
                  <c:v>42275.666666650912</c:v>
                </c:pt>
                <c:pt idx="6497">
                  <c:v>42275.708333317576</c:v>
                </c:pt>
                <c:pt idx="6498">
                  <c:v>42275.74999998424</c:v>
                </c:pt>
                <c:pt idx="6499">
                  <c:v>42275.791666650905</c:v>
                </c:pt>
                <c:pt idx="6500">
                  <c:v>42275.833333317569</c:v>
                </c:pt>
                <c:pt idx="6501">
                  <c:v>42275.874999984233</c:v>
                </c:pt>
                <c:pt idx="6502">
                  <c:v>42275.916666650897</c:v>
                </c:pt>
                <c:pt idx="6503">
                  <c:v>42275.958333317561</c:v>
                </c:pt>
                <c:pt idx="6504">
                  <c:v>42275.999999984226</c:v>
                </c:pt>
                <c:pt idx="6505">
                  <c:v>42276.04166665089</c:v>
                </c:pt>
                <c:pt idx="6506">
                  <c:v>42276.083333317554</c:v>
                </c:pt>
                <c:pt idx="6507">
                  <c:v>42276.124999984218</c:v>
                </c:pt>
                <c:pt idx="6508">
                  <c:v>42276.166666650883</c:v>
                </c:pt>
                <c:pt idx="6509">
                  <c:v>42276.208333317547</c:v>
                </c:pt>
                <c:pt idx="6510">
                  <c:v>42276.249999984211</c:v>
                </c:pt>
                <c:pt idx="6511">
                  <c:v>42276.291666650875</c:v>
                </c:pt>
                <c:pt idx="6512">
                  <c:v>42276.33333331754</c:v>
                </c:pt>
                <c:pt idx="6513">
                  <c:v>42276.374999984204</c:v>
                </c:pt>
                <c:pt idx="6514">
                  <c:v>42276.416666650868</c:v>
                </c:pt>
                <c:pt idx="6515">
                  <c:v>42276.458333317532</c:v>
                </c:pt>
                <c:pt idx="6516">
                  <c:v>42276.499999984197</c:v>
                </c:pt>
                <c:pt idx="6517">
                  <c:v>42276.541666650861</c:v>
                </c:pt>
                <c:pt idx="6518">
                  <c:v>42276.583333317525</c:v>
                </c:pt>
                <c:pt idx="6519">
                  <c:v>42276.624999984189</c:v>
                </c:pt>
                <c:pt idx="6520">
                  <c:v>42276.666666650854</c:v>
                </c:pt>
                <c:pt idx="6521">
                  <c:v>42276.708333317518</c:v>
                </c:pt>
                <c:pt idx="6522">
                  <c:v>42276.749999984182</c:v>
                </c:pt>
                <c:pt idx="6523">
                  <c:v>42276.791666650846</c:v>
                </c:pt>
                <c:pt idx="6524">
                  <c:v>42276.833333317511</c:v>
                </c:pt>
                <c:pt idx="6525">
                  <c:v>42276.874999984175</c:v>
                </c:pt>
                <c:pt idx="6526">
                  <c:v>42276.916666650839</c:v>
                </c:pt>
                <c:pt idx="6527">
                  <c:v>42276.958333317503</c:v>
                </c:pt>
                <c:pt idx="6528">
                  <c:v>42276.999999984168</c:v>
                </c:pt>
                <c:pt idx="6529">
                  <c:v>42277.041666650832</c:v>
                </c:pt>
                <c:pt idx="6530">
                  <c:v>42277.083333317496</c:v>
                </c:pt>
                <c:pt idx="6531">
                  <c:v>42277.12499998416</c:v>
                </c:pt>
                <c:pt idx="6532">
                  <c:v>42277.166666650824</c:v>
                </c:pt>
                <c:pt idx="6533">
                  <c:v>42277.208333317489</c:v>
                </c:pt>
                <c:pt idx="6534">
                  <c:v>42277.249999984153</c:v>
                </c:pt>
                <c:pt idx="6535">
                  <c:v>42277.291666650817</c:v>
                </c:pt>
                <c:pt idx="6536">
                  <c:v>42277.333333317481</c:v>
                </c:pt>
                <c:pt idx="6537">
                  <c:v>42277.374999984146</c:v>
                </c:pt>
                <c:pt idx="6538">
                  <c:v>42277.41666665081</c:v>
                </c:pt>
                <c:pt idx="6539">
                  <c:v>42277.458333317474</c:v>
                </c:pt>
                <c:pt idx="6540">
                  <c:v>42277.499999984138</c:v>
                </c:pt>
                <c:pt idx="6541">
                  <c:v>42277.541666650803</c:v>
                </c:pt>
                <c:pt idx="6542">
                  <c:v>42277.583333317467</c:v>
                </c:pt>
                <c:pt idx="6543">
                  <c:v>42277.624999984131</c:v>
                </c:pt>
                <c:pt idx="6544">
                  <c:v>42277.666666650795</c:v>
                </c:pt>
                <c:pt idx="6545">
                  <c:v>42277.70833331746</c:v>
                </c:pt>
                <c:pt idx="6546">
                  <c:v>42277.749999984124</c:v>
                </c:pt>
                <c:pt idx="6547">
                  <c:v>42277.791666650788</c:v>
                </c:pt>
                <c:pt idx="6548">
                  <c:v>42277.833333317452</c:v>
                </c:pt>
                <c:pt idx="6549">
                  <c:v>42277.874999984117</c:v>
                </c:pt>
                <c:pt idx="6550">
                  <c:v>42277.916666650781</c:v>
                </c:pt>
                <c:pt idx="6551">
                  <c:v>42277.958333317445</c:v>
                </c:pt>
                <c:pt idx="6552">
                  <c:v>42277.999999984109</c:v>
                </c:pt>
                <c:pt idx="6553">
                  <c:v>42278.041666650774</c:v>
                </c:pt>
                <c:pt idx="6554">
                  <c:v>42278.083333317438</c:v>
                </c:pt>
                <c:pt idx="6555">
                  <c:v>42278.124999984102</c:v>
                </c:pt>
                <c:pt idx="6556">
                  <c:v>42278.166666650766</c:v>
                </c:pt>
                <c:pt idx="6557">
                  <c:v>42278.208333317431</c:v>
                </c:pt>
                <c:pt idx="6558">
                  <c:v>42278.249999984095</c:v>
                </c:pt>
                <c:pt idx="6559">
                  <c:v>42278.291666650759</c:v>
                </c:pt>
                <c:pt idx="6560">
                  <c:v>42278.333333317423</c:v>
                </c:pt>
                <c:pt idx="6561">
                  <c:v>42278.374999984087</c:v>
                </c:pt>
                <c:pt idx="6562">
                  <c:v>42278.416666650752</c:v>
                </c:pt>
                <c:pt idx="6563">
                  <c:v>42278.458333317416</c:v>
                </c:pt>
                <c:pt idx="6564">
                  <c:v>42278.49999998408</c:v>
                </c:pt>
                <c:pt idx="6565">
                  <c:v>42278.541666650744</c:v>
                </c:pt>
                <c:pt idx="6566">
                  <c:v>42278.583333317409</c:v>
                </c:pt>
                <c:pt idx="6567">
                  <c:v>42278.624999984073</c:v>
                </c:pt>
                <c:pt idx="6568">
                  <c:v>42278.666666650737</c:v>
                </c:pt>
                <c:pt idx="6569">
                  <c:v>42278.708333317401</c:v>
                </c:pt>
                <c:pt idx="6570">
                  <c:v>42278.749999984066</c:v>
                </c:pt>
                <c:pt idx="6571">
                  <c:v>42278.79166665073</c:v>
                </c:pt>
                <c:pt idx="6572">
                  <c:v>42278.833333317394</c:v>
                </c:pt>
                <c:pt idx="6573">
                  <c:v>42278.874999984058</c:v>
                </c:pt>
                <c:pt idx="6574">
                  <c:v>42278.916666650723</c:v>
                </c:pt>
                <c:pt idx="6575">
                  <c:v>42278.958333317387</c:v>
                </c:pt>
                <c:pt idx="6576">
                  <c:v>42278.999999984051</c:v>
                </c:pt>
                <c:pt idx="6577">
                  <c:v>42279.041666650715</c:v>
                </c:pt>
                <c:pt idx="6578">
                  <c:v>42279.08333331738</c:v>
                </c:pt>
                <c:pt idx="6579">
                  <c:v>42279.124999984044</c:v>
                </c:pt>
                <c:pt idx="6580">
                  <c:v>42279.166666650708</c:v>
                </c:pt>
                <c:pt idx="6581">
                  <c:v>42279.208333317372</c:v>
                </c:pt>
                <c:pt idx="6582">
                  <c:v>42279.249999984037</c:v>
                </c:pt>
                <c:pt idx="6583">
                  <c:v>42279.291666650701</c:v>
                </c:pt>
                <c:pt idx="6584">
                  <c:v>42279.333333317365</c:v>
                </c:pt>
                <c:pt idx="6585">
                  <c:v>42279.374999984029</c:v>
                </c:pt>
                <c:pt idx="6586">
                  <c:v>42279.416666650694</c:v>
                </c:pt>
                <c:pt idx="6587">
                  <c:v>42279.458333317358</c:v>
                </c:pt>
                <c:pt idx="6588">
                  <c:v>42279.499999984022</c:v>
                </c:pt>
                <c:pt idx="6589">
                  <c:v>42279.541666650686</c:v>
                </c:pt>
                <c:pt idx="6590">
                  <c:v>42279.58333331735</c:v>
                </c:pt>
                <c:pt idx="6591">
                  <c:v>42279.624999984015</c:v>
                </c:pt>
                <c:pt idx="6592">
                  <c:v>42279.666666650679</c:v>
                </c:pt>
                <c:pt idx="6593">
                  <c:v>42279.708333317343</c:v>
                </c:pt>
                <c:pt idx="6594">
                  <c:v>42279.749999984007</c:v>
                </c:pt>
                <c:pt idx="6595">
                  <c:v>42279.791666650672</c:v>
                </c:pt>
                <c:pt idx="6596">
                  <c:v>42279.833333317336</c:v>
                </c:pt>
                <c:pt idx="6597">
                  <c:v>42279.874999984</c:v>
                </c:pt>
                <c:pt idx="6598">
                  <c:v>42279.916666650664</c:v>
                </c:pt>
                <c:pt idx="6599">
                  <c:v>42279.958333317329</c:v>
                </c:pt>
                <c:pt idx="6600">
                  <c:v>42279.999999983993</c:v>
                </c:pt>
                <c:pt idx="6601">
                  <c:v>42280.041666650657</c:v>
                </c:pt>
                <c:pt idx="6602">
                  <c:v>42280.083333317321</c:v>
                </c:pt>
                <c:pt idx="6603">
                  <c:v>42280.124999983986</c:v>
                </c:pt>
                <c:pt idx="6604">
                  <c:v>42280.16666665065</c:v>
                </c:pt>
                <c:pt idx="6605">
                  <c:v>42280.208333317314</c:v>
                </c:pt>
                <c:pt idx="6606">
                  <c:v>42280.249999983978</c:v>
                </c:pt>
                <c:pt idx="6607">
                  <c:v>42280.291666650643</c:v>
                </c:pt>
                <c:pt idx="6608">
                  <c:v>42280.333333317307</c:v>
                </c:pt>
                <c:pt idx="6609">
                  <c:v>42280.374999983971</c:v>
                </c:pt>
                <c:pt idx="6610">
                  <c:v>42280.416666650635</c:v>
                </c:pt>
                <c:pt idx="6611">
                  <c:v>42280.4583333173</c:v>
                </c:pt>
                <c:pt idx="6612">
                  <c:v>42280.499999983964</c:v>
                </c:pt>
                <c:pt idx="6613">
                  <c:v>42280.541666650628</c:v>
                </c:pt>
                <c:pt idx="6614">
                  <c:v>42280.583333317292</c:v>
                </c:pt>
                <c:pt idx="6615">
                  <c:v>42280.624999983957</c:v>
                </c:pt>
                <c:pt idx="6616">
                  <c:v>42280.666666650621</c:v>
                </c:pt>
                <c:pt idx="6617">
                  <c:v>42280.708333317285</c:v>
                </c:pt>
                <c:pt idx="6618">
                  <c:v>42280.749999983949</c:v>
                </c:pt>
                <c:pt idx="6619">
                  <c:v>42280.791666650613</c:v>
                </c:pt>
                <c:pt idx="6620">
                  <c:v>42280.833333317278</c:v>
                </c:pt>
                <c:pt idx="6621">
                  <c:v>42280.874999983942</c:v>
                </c:pt>
                <c:pt idx="6622">
                  <c:v>42280.916666650606</c:v>
                </c:pt>
                <c:pt idx="6623">
                  <c:v>42280.95833331727</c:v>
                </c:pt>
                <c:pt idx="6624">
                  <c:v>42280.999999983935</c:v>
                </c:pt>
                <c:pt idx="6625">
                  <c:v>42281.041666650599</c:v>
                </c:pt>
                <c:pt idx="6626">
                  <c:v>42281.083333317263</c:v>
                </c:pt>
                <c:pt idx="6627">
                  <c:v>42281.124999983927</c:v>
                </c:pt>
                <c:pt idx="6628">
                  <c:v>42281.166666650592</c:v>
                </c:pt>
                <c:pt idx="6629">
                  <c:v>42281.208333317256</c:v>
                </c:pt>
                <c:pt idx="6630">
                  <c:v>42281.24999998392</c:v>
                </c:pt>
                <c:pt idx="6631">
                  <c:v>42281.291666650584</c:v>
                </c:pt>
                <c:pt idx="6632">
                  <c:v>42281.333333317249</c:v>
                </c:pt>
                <c:pt idx="6633">
                  <c:v>42281.374999983913</c:v>
                </c:pt>
                <c:pt idx="6634">
                  <c:v>42281.416666650577</c:v>
                </c:pt>
                <c:pt idx="6635">
                  <c:v>42281.458333317241</c:v>
                </c:pt>
                <c:pt idx="6636">
                  <c:v>42281.499999983906</c:v>
                </c:pt>
                <c:pt idx="6637">
                  <c:v>42281.54166665057</c:v>
                </c:pt>
                <c:pt idx="6638">
                  <c:v>42281.583333317234</c:v>
                </c:pt>
                <c:pt idx="6639">
                  <c:v>42281.624999983898</c:v>
                </c:pt>
                <c:pt idx="6640">
                  <c:v>42281.666666650563</c:v>
                </c:pt>
                <c:pt idx="6641">
                  <c:v>42281.708333317227</c:v>
                </c:pt>
                <c:pt idx="6642">
                  <c:v>42281.749999983891</c:v>
                </c:pt>
                <c:pt idx="6643">
                  <c:v>42281.791666650555</c:v>
                </c:pt>
                <c:pt idx="6644">
                  <c:v>42281.83333331722</c:v>
                </c:pt>
                <c:pt idx="6645">
                  <c:v>42281.874999983884</c:v>
                </c:pt>
                <c:pt idx="6646">
                  <c:v>42281.916666650548</c:v>
                </c:pt>
                <c:pt idx="6647">
                  <c:v>42281.958333317212</c:v>
                </c:pt>
                <c:pt idx="6648">
                  <c:v>42281.999999983876</c:v>
                </c:pt>
                <c:pt idx="6649">
                  <c:v>42282.041666650541</c:v>
                </c:pt>
                <c:pt idx="6650">
                  <c:v>42282.083333317205</c:v>
                </c:pt>
                <c:pt idx="6651">
                  <c:v>42282.124999983869</c:v>
                </c:pt>
                <c:pt idx="6652">
                  <c:v>42282.166666650533</c:v>
                </c:pt>
                <c:pt idx="6653">
                  <c:v>42282.208333317198</c:v>
                </c:pt>
                <c:pt idx="6654">
                  <c:v>42282.249999983862</c:v>
                </c:pt>
                <c:pt idx="6655">
                  <c:v>42282.291666650526</c:v>
                </c:pt>
                <c:pt idx="6656">
                  <c:v>42282.33333331719</c:v>
                </c:pt>
                <c:pt idx="6657">
                  <c:v>42282.374999983855</c:v>
                </c:pt>
                <c:pt idx="6658">
                  <c:v>42282.416666650519</c:v>
                </c:pt>
                <c:pt idx="6659">
                  <c:v>42282.458333317183</c:v>
                </c:pt>
                <c:pt idx="6660">
                  <c:v>42282.499999983847</c:v>
                </c:pt>
                <c:pt idx="6661">
                  <c:v>42282.541666650512</c:v>
                </c:pt>
                <c:pt idx="6662">
                  <c:v>42282.583333317176</c:v>
                </c:pt>
                <c:pt idx="6663">
                  <c:v>42282.62499998384</c:v>
                </c:pt>
                <c:pt idx="6664">
                  <c:v>42282.666666650504</c:v>
                </c:pt>
                <c:pt idx="6665">
                  <c:v>42282.708333317169</c:v>
                </c:pt>
                <c:pt idx="6666">
                  <c:v>42282.749999983833</c:v>
                </c:pt>
                <c:pt idx="6667">
                  <c:v>42282.791666650497</c:v>
                </c:pt>
                <c:pt idx="6668">
                  <c:v>42282.833333317161</c:v>
                </c:pt>
                <c:pt idx="6669">
                  <c:v>42282.874999983826</c:v>
                </c:pt>
                <c:pt idx="6670">
                  <c:v>42282.91666665049</c:v>
                </c:pt>
                <c:pt idx="6671">
                  <c:v>42282.958333317154</c:v>
                </c:pt>
                <c:pt idx="6672">
                  <c:v>42282.999999983818</c:v>
                </c:pt>
                <c:pt idx="6673">
                  <c:v>42283.041666650483</c:v>
                </c:pt>
                <c:pt idx="6674">
                  <c:v>42283.083333317147</c:v>
                </c:pt>
                <c:pt idx="6675">
                  <c:v>42283.124999983811</c:v>
                </c:pt>
                <c:pt idx="6676">
                  <c:v>42283.166666650475</c:v>
                </c:pt>
                <c:pt idx="6677">
                  <c:v>42283.208333317139</c:v>
                </c:pt>
                <c:pt idx="6678">
                  <c:v>42283.249999983804</c:v>
                </c:pt>
                <c:pt idx="6679">
                  <c:v>42283.291666650468</c:v>
                </c:pt>
                <c:pt idx="6680">
                  <c:v>42283.333333317132</c:v>
                </c:pt>
                <c:pt idx="6681">
                  <c:v>42283.374999983796</c:v>
                </c:pt>
                <c:pt idx="6682">
                  <c:v>42283.416666650461</c:v>
                </c:pt>
                <c:pt idx="6683">
                  <c:v>42283.458333317125</c:v>
                </c:pt>
                <c:pt idx="6684">
                  <c:v>42283.499999983789</c:v>
                </c:pt>
                <c:pt idx="6685">
                  <c:v>42283.541666650453</c:v>
                </c:pt>
                <c:pt idx="6686">
                  <c:v>42283.583333317118</c:v>
                </c:pt>
                <c:pt idx="6687">
                  <c:v>42283.624999983782</c:v>
                </c:pt>
                <c:pt idx="6688">
                  <c:v>42283.666666650446</c:v>
                </c:pt>
                <c:pt idx="6689">
                  <c:v>42283.70833331711</c:v>
                </c:pt>
                <c:pt idx="6690">
                  <c:v>42283.749999983775</c:v>
                </c:pt>
                <c:pt idx="6691">
                  <c:v>42283.791666650439</c:v>
                </c:pt>
                <c:pt idx="6692">
                  <c:v>42283.833333317103</c:v>
                </c:pt>
                <c:pt idx="6693">
                  <c:v>42283.874999983767</c:v>
                </c:pt>
                <c:pt idx="6694">
                  <c:v>42283.916666650432</c:v>
                </c:pt>
                <c:pt idx="6695">
                  <c:v>42283.958333317096</c:v>
                </c:pt>
                <c:pt idx="6696">
                  <c:v>42283.99999998376</c:v>
                </c:pt>
                <c:pt idx="6697">
                  <c:v>42284.041666650424</c:v>
                </c:pt>
                <c:pt idx="6698">
                  <c:v>42284.083333317089</c:v>
                </c:pt>
                <c:pt idx="6699">
                  <c:v>42284.124999983753</c:v>
                </c:pt>
                <c:pt idx="6700">
                  <c:v>42284.166666650417</c:v>
                </c:pt>
                <c:pt idx="6701">
                  <c:v>42284.208333317081</c:v>
                </c:pt>
                <c:pt idx="6702">
                  <c:v>42284.249999983746</c:v>
                </c:pt>
                <c:pt idx="6703">
                  <c:v>42284.29166665041</c:v>
                </c:pt>
                <c:pt idx="6704">
                  <c:v>42284.333333317074</c:v>
                </c:pt>
                <c:pt idx="6705">
                  <c:v>42284.374999983738</c:v>
                </c:pt>
                <c:pt idx="6706">
                  <c:v>42284.416666650402</c:v>
                </c:pt>
                <c:pt idx="6707">
                  <c:v>42284.458333317067</c:v>
                </c:pt>
                <c:pt idx="6708">
                  <c:v>42284.499999983731</c:v>
                </c:pt>
                <c:pt idx="6709">
                  <c:v>42284.541666650395</c:v>
                </c:pt>
                <c:pt idx="6710">
                  <c:v>42284.583333317059</c:v>
                </c:pt>
                <c:pt idx="6711">
                  <c:v>42284.624999983724</c:v>
                </c:pt>
                <c:pt idx="6712">
                  <c:v>42284.666666650388</c:v>
                </c:pt>
                <c:pt idx="6713">
                  <c:v>42284.708333317052</c:v>
                </c:pt>
                <c:pt idx="6714">
                  <c:v>42284.749999983716</c:v>
                </c:pt>
                <c:pt idx="6715">
                  <c:v>42284.791666650381</c:v>
                </c:pt>
                <c:pt idx="6716">
                  <c:v>42284.833333317045</c:v>
                </c:pt>
                <c:pt idx="6717">
                  <c:v>42284.874999983709</c:v>
                </c:pt>
                <c:pt idx="6718">
                  <c:v>42284.916666650373</c:v>
                </c:pt>
                <c:pt idx="6719">
                  <c:v>42284.958333317038</c:v>
                </c:pt>
                <c:pt idx="6720">
                  <c:v>42284.999999983702</c:v>
                </c:pt>
                <c:pt idx="6721">
                  <c:v>42285.041666650366</c:v>
                </c:pt>
                <c:pt idx="6722">
                  <c:v>42285.08333331703</c:v>
                </c:pt>
                <c:pt idx="6723">
                  <c:v>42285.124999983695</c:v>
                </c:pt>
                <c:pt idx="6724">
                  <c:v>42285.166666650359</c:v>
                </c:pt>
                <c:pt idx="6725">
                  <c:v>42285.208333317023</c:v>
                </c:pt>
                <c:pt idx="6726">
                  <c:v>42285.249999983687</c:v>
                </c:pt>
                <c:pt idx="6727">
                  <c:v>42285.291666650352</c:v>
                </c:pt>
                <c:pt idx="6728">
                  <c:v>42285.333333317016</c:v>
                </c:pt>
                <c:pt idx="6729">
                  <c:v>42285.37499998368</c:v>
                </c:pt>
                <c:pt idx="6730">
                  <c:v>42285.416666650344</c:v>
                </c:pt>
                <c:pt idx="6731">
                  <c:v>42285.458333317009</c:v>
                </c:pt>
                <c:pt idx="6732">
                  <c:v>42285.499999983673</c:v>
                </c:pt>
                <c:pt idx="6733">
                  <c:v>42285.541666650337</c:v>
                </c:pt>
                <c:pt idx="6734">
                  <c:v>42285.583333317001</c:v>
                </c:pt>
                <c:pt idx="6735">
                  <c:v>42285.624999983665</c:v>
                </c:pt>
                <c:pt idx="6736">
                  <c:v>42285.66666665033</c:v>
                </c:pt>
                <c:pt idx="6737">
                  <c:v>42285.708333316994</c:v>
                </c:pt>
                <c:pt idx="6738">
                  <c:v>42285.749999983658</c:v>
                </c:pt>
                <c:pt idx="6739">
                  <c:v>42285.791666650322</c:v>
                </c:pt>
                <c:pt idx="6740">
                  <c:v>42285.833333316987</c:v>
                </c:pt>
                <c:pt idx="6741">
                  <c:v>42285.874999983651</c:v>
                </c:pt>
                <c:pt idx="6742">
                  <c:v>42285.916666650315</c:v>
                </c:pt>
                <c:pt idx="6743">
                  <c:v>42285.958333316979</c:v>
                </c:pt>
                <c:pt idx="6744">
                  <c:v>42285.999999983644</c:v>
                </c:pt>
                <c:pt idx="6745">
                  <c:v>42286.041666650308</c:v>
                </c:pt>
                <c:pt idx="6746">
                  <c:v>42286.083333316972</c:v>
                </c:pt>
                <c:pt idx="6747">
                  <c:v>42286.124999983636</c:v>
                </c:pt>
                <c:pt idx="6748">
                  <c:v>42286.166666650301</c:v>
                </c:pt>
                <c:pt idx="6749">
                  <c:v>42286.208333316965</c:v>
                </c:pt>
                <c:pt idx="6750">
                  <c:v>42286.249999983629</c:v>
                </c:pt>
                <c:pt idx="6751">
                  <c:v>42286.291666650293</c:v>
                </c:pt>
                <c:pt idx="6752">
                  <c:v>42286.333333316958</c:v>
                </c:pt>
                <c:pt idx="6753">
                  <c:v>42286.374999983622</c:v>
                </c:pt>
                <c:pt idx="6754">
                  <c:v>42286.416666650286</c:v>
                </c:pt>
                <c:pt idx="6755">
                  <c:v>42286.45833331695</c:v>
                </c:pt>
                <c:pt idx="6756">
                  <c:v>42286.499999983615</c:v>
                </c:pt>
                <c:pt idx="6757">
                  <c:v>42286.541666650279</c:v>
                </c:pt>
                <c:pt idx="6758">
                  <c:v>42286.583333316943</c:v>
                </c:pt>
                <c:pt idx="6759">
                  <c:v>42286.624999983607</c:v>
                </c:pt>
                <c:pt idx="6760">
                  <c:v>42286.666666650272</c:v>
                </c:pt>
                <c:pt idx="6761">
                  <c:v>42286.708333316936</c:v>
                </c:pt>
                <c:pt idx="6762">
                  <c:v>42286.7499999836</c:v>
                </c:pt>
                <c:pt idx="6763">
                  <c:v>42286.791666650264</c:v>
                </c:pt>
                <c:pt idx="6764">
                  <c:v>42286.833333316928</c:v>
                </c:pt>
                <c:pt idx="6765">
                  <c:v>42286.874999983593</c:v>
                </c:pt>
                <c:pt idx="6766">
                  <c:v>42286.916666650257</c:v>
                </c:pt>
                <c:pt idx="6767">
                  <c:v>42286.958333316921</c:v>
                </c:pt>
                <c:pt idx="6768">
                  <c:v>42286.999999983585</c:v>
                </c:pt>
                <c:pt idx="6769">
                  <c:v>42287.04166665025</c:v>
                </c:pt>
                <c:pt idx="6770">
                  <c:v>42287.083333316914</c:v>
                </c:pt>
                <c:pt idx="6771">
                  <c:v>42287.124999983578</c:v>
                </c:pt>
                <c:pt idx="6772">
                  <c:v>42287.166666650242</c:v>
                </c:pt>
                <c:pt idx="6773">
                  <c:v>42287.208333316907</c:v>
                </c:pt>
                <c:pt idx="6774">
                  <c:v>42287.249999983571</c:v>
                </c:pt>
                <c:pt idx="6775">
                  <c:v>42287.291666650235</c:v>
                </c:pt>
                <c:pt idx="6776">
                  <c:v>42287.333333316899</c:v>
                </c:pt>
                <c:pt idx="6777">
                  <c:v>42287.374999983564</c:v>
                </c:pt>
                <c:pt idx="6778">
                  <c:v>42287.416666650228</c:v>
                </c:pt>
                <c:pt idx="6779">
                  <c:v>42287.458333316892</c:v>
                </c:pt>
                <c:pt idx="6780">
                  <c:v>42287.499999983556</c:v>
                </c:pt>
                <c:pt idx="6781">
                  <c:v>42287.541666650221</c:v>
                </c:pt>
                <c:pt idx="6782">
                  <c:v>42287.583333316885</c:v>
                </c:pt>
                <c:pt idx="6783">
                  <c:v>42287.624999983549</c:v>
                </c:pt>
                <c:pt idx="6784">
                  <c:v>42287.666666650213</c:v>
                </c:pt>
                <c:pt idx="6785">
                  <c:v>42287.708333316878</c:v>
                </c:pt>
                <c:pt idx="6786">
                  <c:v>42287.749999983542</c:v>
                </c:pt>
                <c:pt idx="6787">
                  <c:v>42287.791666650206</c:v>
                </c:pt>
                <c:pt idx="6788">
                  <c:v>42287.83333331687</c:v>
                </c:pt>
                <c:pt idx="6789">
                  <c:v>42287.874999983535</c:v>
                </c:pt>
                <c:pt idx="6790">
                  <c:v>42287.916666650199</c:v>
                </c:pt>
                <c:pt idx="6791">
                  <c:v>42287.958333316863</c:v>
                </c:pt>
                <c:pt idx="6792">
                  <c:v>42287.999999983527</c:v>
                </c:pt>
                <c:pt idx="6793">
                  <c:v>42288.041666650191</c:v>
                </c:pt>
                <c:pt idx="6794">
                  <c:v>42288.083333316856</c:v>
                </c:pt>
                <c:pt idx="6795">
                  <c:v>42288.12499998352</c:v>
                </c:pt>
                <c:pt idx="6796">
                  <c:v>42288.166666650184</c:v>
                </c:pt>
                <c:pt idx="6797">
                  <c:v>42288.208333316848</c:v>
                </c:pt>
                <c:pt idx="6798">
                  <c:v>42288.249999983513</c:v>
                </c:pt>
                <c:pt idx="6799">
                  <c:v>42288.291666650177</c:v>
                </c:pt>
                <c:pt idx="6800">
                  <c:v>42288.333333316841</c:v>
                </c:pt>
                <c:pt idx="6801">
                  <c:v>42288.374999983505</c:v>
                </c:pt>
                <c:pt idx="6802">
                  <c:v>42288.41666665017</c:v>
                </c:pt>
                <c:pt idx="6803">
                  <c:v>42288.458333316834</c:v>
                </c:pt>
                <c:pt idx="6804">
                  <c:v>42288.499999983498</c:v>
                </c:pt>
                <c:pt idx="6805">
                  <c:v>42288.541666650162</c:v>
                </c:pt>
                <c:pt idx="6806">
                  <c:v>42288.583333316827</c:v>
                </c:pt>
                <c:pt idx="6807">
                  <c:v>42288.624999983491</c:v>
                </c:pt>
                <c:pt idx="6808">
                  <c:v>42288.666666650155</c:v>
                </c:pt>
                <c:pt idx="6809">
                  <c:v>42288.708333316819</c:v>
                </c:pt>
                <c:pt idx="6810">
                  <c:v>42288.749999983484</c:v>
                </c:pt>
                <c:pt idx="6811">
                  <c:v>42288.791666650148</c:v>
                </c:pt>
                <c:pt idx="6812">
                  <c:v>42288.833333316812</c:v>
                </c:pt>
                <c:pt idx="6813">
                  <c:v>42288.874999983476</c:v>
                </c:pt>
                <c:pt idx="6814">
                  <c:v>42288.916666650141</c:v>
                </c:pt>
                <c:pt idx="6815">
                  <c:v>42288.958333316805</c:v>
                </c:pt>
                <c:pt idx="6816">
                  <c:v>42288.999999983469</c:v>
                </c:pt>
                <c:pt idx="6817">
                  <c:v>42289.041666650133</c:v>
                </c:pt>
                <c:pt idx="6818">
                  <c:v>42289.083333316798</c:v>
                </c:pt>
                <c:pt idx="6819">
                  <c:v>42289.124999983462</c:v>
                </c:pt>
                <c:pt idx="6820">
                  <c:v>42289.166666650126</c:v>
                </c:pt>
                <c:pt idx="6821">
                  <c:v>42289.20833331679</c:v>
                </c:pt>
                <c:pt idx="6822">
                  <c:v>42289.249999983454</c:v>
                </c:pt>
                <c:pt idx="6823">
                  <c:v>42289.291666650119</c:v>
                </c:pt>
                <c:pt idx="6824">
                  <c:v>42289.333333316783</c:v>
                </c:pt>
                <c:pt idx="6825">
                  <c:v>42289.374999983447</c:v>
                </c:pt>
                <c:pt idx="6826">
                  <c:v>42289.416666650111</c:v>
                </c:pt>
                <c:pt idx="6827">
                  <c:v>42289.458333316776</c:v>
                </c:pt>
                <c:pt idx="6828">
                  <c:v>42289.49999998344</c:v>
                </c:pt>
                <c:pt idx="6829">
                  <c:v>42289.541666650104</c:v>
                </c:pt>
                <c:pt idx="6830">
                  <c:v>42289.583333316768</c:v>
                </c:pt>
                <c:pt idx="6831">
                  <c:v>42289.624999983433</c:v>
                </c:pt>
                <c:pt idx="6832">
                  <c:v>42289.666666650097</c:v>
                </c:pt>
                <c:pt idx="6833">
                  <c:v>42289.708333316761</c:v>
                </c:pt>
                <c:pt idx="6834">
                  <c:v>42289.749999983425</c:v>
                </c:pt>
                <c:pt idx="6835">
                  <c:v>42289.79166665009</c:v>
                </c:pt>
                <c:pt idx="6836">
                  <c:v>42289.833333316754</c:v>
                </c:pt>
                <c:pt idx="6837">
                  <c:v>42289.874999983418</c:v>
                </c:pt>
                <c:pt idx="6838">
                  <c:v>42289.916666650082</c:v>
                </c:pt>
                <c:pt idx="6839">
                  <c:v>42289.958333316747</c:v>
                </c:pt>
                <c:pt idx="6840">
                  <c:v>42289.999999983411</c:v>
                </c:pt>
                <c:pt idx="6841">
                  <c:v>42290.041666650075</c:v>
                </c:pt>
                <c:pt idx="6842">
                  <c:v>42290.083333316739</c:v>
                </c:pt>
                <c:pt idx="6843">
                  <c:v>42290.124999983404</c:v>
                </c:pt>
                <c:pt idx="6844">
                  <c:v>42290.166666650068</c:v>
                </c:pt>
                <c:pt idx="6845">
                  <c:v>42290.208333316732</c:v>
                </c:pt>
                <c:pt idx="6846">
                  <c:v>42290.249999983396</c:v>
                </c:pt>
                <c:pt idx="6847">
                  <c:v>42290.291666650061</c:v>
                </c:pt>
                <c:pt idx="6848">
                  <c:v>42290.333333316725</c:v>
                </c:pt>
                <c:pt idx="6849">
                  <c:v>42290.374999983389</c:v>
                </c:pt>
                <c:pt idx="6850">
                  <c:v>42290.416666650053</c:v>
                </c:pt>
                <c:pt idx="6851">
                  <c:v>42290.458333316717</c:v>
                </c:pt>
                <c:pt idx="6852">
                  <c:v>42290.499999983382</c:v>
                </c:pt>
                <c:pt idx="6853">
                  <c:v>42290.541666650046</c:v>
                </c:pt>
                <c:pt idx="6854">
                  <c:v>42290.58333331671</c:v>
                </c:pt>
                <c:pt idx="6855">
                  <c:v>42290.624999983374</c:v>
                </c:pt>
                <c:pt idx="6856">
                  <c:v>42290.666666650039</c:v>
                </c:pt>
                <c:pt idx="6857">
                  <c:v>42290.708333316703</c:v>
                </c:pt>
                <c:pt idx="6858">
                  <c:v>42290.749999983367</c:v>
                </c:pt>
                <c:pt idx="6859">
                  <c:v>42290.791666650031</c:v>
                </c:pt>
                <c:pt idx="6860">
                  <c:v>42290.833333316696</c:v>
                </c:pt>
                <c:pt idx="6861">
                  <c:v>42290.87499998336</c:v>
                </c:pt>
                <c:pt idx="6862">
                  <c:v>42290.916666650024</c:v>
                </c:pt>
                <c:pt idx="6863">
                  <c:v>42290.958333316688</c:v>
                </c:pt>
                <c:pt idx="6864">
                  <c:v>42290.999999983353</c:v>
                </c:pt>
                <c:pt idx="6865">
                  <c:v>42291.041666650017</c:v>
                </c:pt>
                <c:pt idx="6866">
                  <c:v>42291.083333316681</c:v>
                </c:pt>
                <c:pt idx="6867">
                  <c:v>42291.124999983345</c:v>
                </c:pt>
                <c:pt idx="6868">
                  <c:v>42291.16666665001</c:v>
                </c:pt>
                <c:pt idx="6869">
                  <c:v>42291.208333316674</c:v>
                </c:pt>
                <c:pt idx="6870">
                  <c:v>42291.249999983338</c:v>
                </c:pt>
                <c:pt idx="6871">
                  <c:v>42291.291666650002</c:v>
                </c:pt>
                <c:pt idx="6872">
                  <c:v>42291.333333316667</c:v>
                </c:pt>
                <c:pt idx="6873">
                  <c:v>42291.374999983331</c:v>
                </c:pt>
                <c:pt idx="6874">
                  <c:v>42291.416666649995</c:v>
                </c:pt>
                <c:pt idx="6875">
                  <c:v>42291.458333316659</c:v>
                </c:pt>
                <c:pt idx="6876">
                  <c:v>42291.499999983324</c:v>
                </c:pt>
                <c:pt idx="6877">
                  <c:v>42291.541666649988</c:v>
                </c:pt>
                <c:pt idx="6878">
                  <c:v>42291.583333316652</c:v>
                </c:pt>
                <c:pt idx="6879">
                  <c:v>42291.624999983316</c:v>
                </c:pt>
                <c:pt idx="6880">
                  <c:v>42291.66666664998</c:v>
                </c:pt>
                <c:pt idx="6881">
                  <c:v>42291.708333316645</c:v>
                </c:pt>
                <c:pt idx="6882">
                  <c:v>42291.749999983309</c:v>
                </c:pt>
                <c:pt idx="6883">
                  <c:v>42291.791666649973</c:v>
                </c:pt>
                <c:pt idx="6884">
                  <c:v>42291.833333316637</c:v>
                </c:pt>
                <c:pt idx="6885">
                  <c:v>42291.874999983302</c:v>
                </c:pt>
                <c:pt idx="6886">
                  <c:v>42291.916666649966</c:v>
                </c:pt>
                <c:pt idx="6887">
                  <c:v>42291.95833331663</c:v>
                </c:pt>
                <c:pt idx="6888">
                  <c:v>42291.999999983294</c:v>
                </c:pt>
                <c:pt idx="6889">
                  <c:v>42292.041666649959</c:v>
                </c:pt>
                <c:pt idx="6890">
                  <c:v>42292.083333316623</c:v>
                </c:pt>
                <c:pt idx="6891">
                  <c:v>42292.124999983287</c:v>
                </c:pt>
                <c:pt idx="6892">
                  <c:v>42292.166666649951</c:v>
                </c:pt>
                <c:pt idx="6893">
                  <c:v>42292.208333316616</c:v>
                </c:pt>
                <c:pt idx="6894">
                  <c:v>42292.24999998328</c:v>
                </c:pt>
                <c:pt idx="6895">
                  <c:v>42292.291666649944</c:v>
                </c:pt>
                <c:pt idx="6896">
                  <c:v>42292.333333316608</c:v>
                </c:pt>
                <c:pt idx="6897">
                  <c:v>42292.374999983273</c:v>
                </c:pt>
                <c:pt idx="6898">
                  <c:v>42292.416666649937</c:v>
                </c:pt>
                <c:pt idx="6899">
                  <c:v>42292.458333316601</c:v>
                </c:pt>
                <c:pt idx="6900">
                  <c:v>42292.499999983265</c:v>
                </c:pt>
                <c:pt idx="6901">
                  <c:v>42292.54166664993</c:v>
                </c:pt>
                <c:pt idx="6902">
                  <c:v>42292.583333316594</c:v>
                </c:pt>
                <c:pt idx="6903">
                  <c:v>42292.624999983258</c:v>
                </c:pt>
                <c:pt idx="6904">
                  <c:v>42292.666666649922</c:v>
                </c:pt>
                <c:pt idx="6905">
                  <c:v>42292.708333316587</c:v>
                </c:pt>
                <c:pt idx="6906">
                  <c:v>42292.749999983251</c:v>
                </c:pt>
                <c:pt idx="6907">
                  <c:v>42292.791666649915</c:v>
                </c:pt>
                <c:pt idx="6908">
                  <c:v>42292.833333316579</c:v>
                </c:pt>
                <c:pt idx="6909">
                  <c:v>42292.874999983243</c:v>
                </c:pt>
                <c:pt idx="6910">
                  <c:v>42292.916666649908</c:v>
                </c:pt>
                <c:pt idx="6911">
                  <c:v>42292.958333316572</c:v>
                </c:pt>
                <c:pt idx="6912">
                  <c:v>42292.999999983236</c:v>
                </c:pt>
                <c:pt idx="6913">
                  <c:v>42293.0416666499</c:v>
                </c:pt>
                <c:pt idx="6914">
                  <c:v>42293.083333316565</c:v>
                </c:pt>
                <c:pt idx="6915">
                  <c:v>42293.124999983229</c:v>
                </c:pt>
                <c:pt idx="6916">
                  <c:v>42293.166666649893</c:v>
                </c:pt>
                <c:pt idx="6917">
                  <c:v>42293.208333316557</c:v>
                </c:pt>
                <c:pt idx="6918">
                  <c:v>42293.249999983222</c:v>
                </c:pt>
                <c:pt idx="6919">
                  <c:v>42293.291666649886</c:v>
                </c:pt>
                <c:pt idx="6920">
                  <c:v>42293.33333331655</c:v>
                </c:pt>
                <c:pt idx="6921">
                  <c:v>42293.374999983214</c:v>
                </c:pt>
                <c:pt idx="6922">
                  <c:v>42293.416666649879</c:v>
                </c:pt>
                <c:pt idx="6923">
                  <c:v>42293.458333316543</c:v>
                </c:pt>
                <c:pt idx="6924">
                  <c:v>42293.499999983207</c:v>
                </c:pt>
                <c:pt idx="6925">
                  <c:v>42293.541666649871</c:v>
                </c:pt>
                <c:pt idx="6926">
                  <c:v>42293.583333316536</c:v>
                </c:pt>
                <c:pt idx="6927">
                  <c:v>42293.6249999832</c:v>
                </c:pt>
                <c:pt idx="6928">
                  <c:v>42293.666666649864</c:v>
                </c:pt>
                <c:pt idx="6929">
                  <c:v>42293.708333316528</c:v>
                </c:pt>
                <c:pt idx="6930">
                  <c:v>42293.749999983193</c:v>
                </c:pt>
                <c:pt idx="6931">
                  <c:v>42293.791666649857</c:v>
                </c:pt>
                <c:pt idx="6932">
                  <c:v>42293.833333316521</c:v>
                </c:pt>
                <c:pt idx="6933">
                  <c:v>42293.874999983185</c:v>
                </c:pt>
                <c:pt idx="6934">
                  <c:v>42293.91666664985</c:v>
                </c:pt>
                <c:pt idx="6935">
                  <c:v>42293.958333316514</c:v>
                </c:pt>
                <c:pt idx="6936">
                  <c:v>42293.999999983178</c:v>
                </c:pt>
                <c:pt idx="6937">
                  <c:v>42294.041666649842</c:v>
                </c:pt>
                <c:pt idx="6938">
                  <c:v>42294.083333316506</c:v>
                </c:pt>
                <c:pt idx="6939">
                  <c:v>42294.124999983171</c:v>
                </c:pt>
                <c:pt idx="6940">
                  <c:v>42294.166666649835</c:v>
                </c:pt>
                <c:pt idx="6941">
                  <c:v>42294.208333316499</c:v>
                </c:pt>
                <c:pt idx="6942">
                  <c:v>42294.249999983163</c:v>
                </c:pt>
                <c:pt idx="6943">
                  <c:v>42294.291666649828</c:v>
                </c:pt>
                <c:pt idx="6944">
                  <c:v>42294.333333316492</c:v>
                </c:pt>
                <c:pt idx="6945">
                  <c:v>42294.374999983156</c:v>
                </c:pt>
                <c:pt idx="6946">
                  <c:v>42294.41666664982</c:v>
                </c:pt>
                <c:pt idx="6947">
                  <c:v>42294.458333316485</c:v>
                </c:pt>
                <c:pt idx="6948">
                  <c:v>42294.499999983149</c:v>
                </c:pt>
                <c:pt idx="6949">
                  <c:v>42294.541666649813</c:v>
                </c:pt>
                <c:pt idx="6950">
                  <c:v>42294.583333316477</c:v>
                </c:pt>
                <c:pt idx="6951">
                  <c:v>42294.624999983142</c:v>
                </c:pt>
                <c:pt idx="6952">
                  <c:v>42294.666666649806</c:v>
                </c:pt>
                <c:pt idx="6953">
                  <c:v>42294.70833331647</c:v>
                </c:pt>
                <c:pt idx="6954">
                  <c:v>42294.749999983134</c:v>
                </c:pt>
                <c:pt idx="6955">
                  <c:v>42294.791666649799</c:v>
                </c:pt>
                <c:pt idx="6956">
                  <c:v>42294.833333316463</c:v>
                </c:pt>
                <c:pt idx="6957">
                  <c:v>42294.874999983127</c:v>
                </c:pt>
                <c:pt idx="6958">
                  <c:v>42294.916666649791</c:v>
                </c:pt>
                <c:pt idx="6959">
                  <c:v>42294.958333316456</c:v>
                </c:pt>
                <c:pt idx="6960">
                  <c:v>42294.99999998312</c:v>
                </c:pt>
                <c:pt idx="6961">
                  <c:v>42295.041666649784</c:v>
                </c:pt>
                <c:pt idx="6962">
                  <c:v>42295.083333316448</c:v>
                </c:pt>
                <c:pt idx="6963">
                  <c:v>42295.124999983113</c:v>
                </c:pt>
                <c:pt idx="6964">
                  <c:v>42295.166666649777</c:v>
                </c:pt>
                <c:pt idx="6965">
                  <c:v>42295.208333316441</c:v>
                </c:pt>
                <c:pt idx="6966">
                  <c:v>42295.249999983105</c:v>
                </c:pt>
                <c:pt idx="6967">
                  <c:v>42295.291666649769</c:v>
                </c:pt>
                <c:pt idx="6968">
                  <c:v>42295.333333316434</c:v>
                </c:pt>
                <c:pt idx="6969">
                  <c:v>42295.374999983098</c:v>
                </c:pt>
                <c:pt idx="6970">
                  <c:v>42295.416666649762</c:v>
                </c:pt>
                <c:pt idx="6971">
                  <c:v>42295.458333316426</c:v>
                </c:pt>
                <c:pt idx="6972">
                  <c:v>42295.499999983091</c:v>
                </c:pt>
                <c:pt idx="6973">
                  <c:v>42295.541666649755</c:v>
                </c:pt>
                <c:pt idx="6974">
                  <c:v>42295.583333316419</c:v>
                </c:pt>
                <c:pt idx="6975">
                  <c:v>42295.624999983083</c:v>
                </c:pt>
                <c:pt idx="6976">
                  <c:v>42295.666666649748</c:v>
                </c:pt>
                <c:pt idx="6977">
                  <c:v>42295.708333316412</c:v>
                </c:pt>
                <c:pt idx="6978">
                  <c:v>42295.749999983076</c:v>
                </c:pt>
                <c:pt idx="6979">
                  <c:v>42295.79166664974</c:v>
                </c:pt>
                <c:pt idx="6980">
                  <c:v>42295.833333316405</c:v>
                </c:pt>
                <c:pt idx="6981">
                  <c:v>42295.874999983069</c:v>
                </c:pt>
                <c:pt idx="6982">
                  <c:v>42295.916666649733</c:v>
                </c:pt>
                <c:pt idx="6983">
                  <c:v>42295.958333316397</c:v>
                </c:pt>
                <c:pt idx="6984">
                  <c:v>42295.999999983062</c:v>
                </c:pt>
                <c:pt idx="6985">
                  <c:v>42296.041666649726</c:v>
                </c:pt>
                <c:pt idx="6986">
                  <c:v>42296.08333331639</c:v>
                </c:pt>
                <c:pt idx="6987">
                  <c:v>42296.124999983054</c:v>
                </c:pt>
                <c:pt idx="6988">
                  <c:v>42296.166666649719</c:v>
                </c:pt>
                <c:pt idx="6989">
                  <c:v>42296.208333316383</c:v>
                </c:pt>
                <c:pt idx="6990">
                  <c:v>42296.249999983047</c:v>
                </c:pt>
                <c:pt idx="6991">
                  <c:v>42296.291666649711</c:v>
                </c:pt>
                <c:pt idx="6992">
                  <c:v>42296.333333316376</c:v>
                </c:pt>
                <c:pt idx="6993">
                  <c:v>42296.37499998304</c:v>
                </c:pt>
                <c:pt idx="6994">
                  <c:v>42296.416666649704</c:v>
                </c:pt>
                <c:pt idx="6995">
                  <c:v>42296.458333316368</c:v>
                </c:pt>
                <c:pt idx="6996">
                  <c:v>42296.499999983032</c:v>
                </c:pt>
                <c:pt idx="6997">
                  <c:v>42296.541666649697</c:v>
                </c:pt>
                <c:pt idx="6998">
                  <c:v>42296.583333316361</c:v>
                </c:pt>
                <c:pt idx="6999">
                  <c:v>42296.624999983025</c:v>
                </c:pt>
                <c:pt idx="7000">
                  <c:v>42296.666666649689</c:v>
                </c:pt>
                <c:pt idx="7001">
                  <c:v>42296.708333316354</c:v>
                </c:pt>
                <c:pt idx="7002">
                  <c:v>42296.749999983018</c:v>
                </c:pt>
                <c:pt idx="7003">
                  <c:v>42296.791666649682</c:v>
                </c:pt>
                <c:pt idx="7004">
                  <c:v>42296.833333316346</c:v>
                </c:pt>
                <c:pt idx="7005">
                  <c:v>42296.874999983011</c:v>
                </c:pt>
                <c:pt idx="7006">
                  <c:v>42296.916666649675</c:v>
                </c:pt>
                <c:pt idx="7007">
                  <c:v>42296.958333316339</c:v>
                </c:pt>
                <c:pt idx="7008">
                  <c:v>42296.999999983003</c:v>
                </c:pt>
                <c:pt idx="7009">
                  <c:v>42297.041666649668</c:v>
                </c:pt>
                <c:pt idx="7010">
                  <c:v>42297.083333316332</c:v>
                </c:pt>
                <c:pt idx="7011">
                  <c:v>42297.124999982996</c:v>
                </c:pt>
                <c:pt idx="7012">
                  <c:v>42297.16666664966</c:v>
                </c:pt>
                <c:pt idx="7013">
                  <c:v>42297.208333316325</c:v>
                </c:pt>
                <c:pt idx="7014">
                  <c:v>42297.249999982989</c:v>
                </c:pt>
                <c:pt idx="7015">
                  <c:v>42297.291666649653</c:v>
                </c:pt>
                <c:pt idx="7016">
                  <c:v>42297.333333316317</c:v>
                </c:pt>
                <c:pt idx="7017">
                  <c:v>42297.374999982982</c:v>
                </c:pt>
                <c:pt idx="7018">
                  <c:v>42297.416666649646</c:v>
                </c:pt>
                <c:pt idx="7019">
                  <c:v>42297.45833331631</c:v>
                </c:pt>
                <c:pt idx="7020">
                  <c:v>42297.499999982974</c:v>
                </c:pt>
                <c:pt idx="7021">
                  <c:v>42297.541666649639</c:v>
                </c:pt>
                <c:pt idx="7022">
                  <c:v>42297.583333316303</c:v>
                </c:pt>
                <c:pt idx="7023">
                  <c:v>42297.624999982967</c:v>
                </c:pt>
                <c:pt idx="7024">
                  <c:v>42297.666666649631</c:v>
                </c:pt>
                <c:pt idx="7025">
                  <c:v>42297.708333316295</c:v>
                </c:pt>
                <c:pt idx="7026">
                  <c:v>42297.74999998296</c:v>
                </c:pt>
                <c:pt idx="7027">
                  <c:v>42297.791666649624</c:v>
                </c:pt>
                <c:pt idx="7028">
                  <c:v>42297.833333316288</c:v>
                </c:pt>
                <c:pt idx="7029">
                  <c:v>42297.874999982952</c:v>
                </c:pt>
                <c:pt idx="7030">
                  <c:v>42297.916666649617</c:v>
                </c:pt>
                <c:pt idx="7031">
                  <c:v>42297.958333316281</c:v>
                </c:pt>
                <c:pt idx="7032">
                  <c:v>42297.999999982945</c:v>
                </c:pt>
                <c:pt idx="7033">
                  <c:v>42298.041666649609</c:v>
                </c:pt>
                <c:pt idx="7034">
                  <c:v>42298.083333316274</c:v>
                </c:pt>
                <c:pt idx="7035">
                  <c:v>42298.124999982938</c:v>
                </c:pt>
                <c:pt idx="7036">
                  <c:v>42298.166666649602</c:v>
                </c:pt>
                <c:pt idx="7037">
                  <c:v>42298.208333316266</c:v>
                </c:pt>
                <c:pt idx="7038">
                  <c:v>42298.249999982931</c:v>
                </c:pt>
                <c:pt idx="7039">
                  <c:v>42298.291666649595</c:v>
                </c:pt>
                <c:pt idx="7040">
                  <c:v>42298.333333316259</c:v>
                </c:pt>
                <c:pt idx="7041">
                  <c:v>42298.374999982923</c:v>
                </c:pt>
                <c:pt idx="7042">
                  <c:v>42298.416666649588</c:v>
                </c:pt>
                <c:pt idx="7043">
                  <c:v>42298.458333316252</c:v>
                </c:pt>
                <c:pt idx="7044">
                  <c:v>42298.499999982916</c:v>
                </c:pt>
                <c:pt idx="7045">
                  <c:v>42298.54166664958</c:v>
                </c:pt>
                <c:pt idx="7046">
                  <c:v>42298.583333316245</c:v>
                </c:pt>
                <c:pt idx="7047">
                  <c:v>42298.624999982909</c:v>
                </c:pt>
                <c:pt idx="7048">
                  <c:v>42298.666666649573</c:v>
                </c:pt>
                <c:pt idx="7049">
                  <c:v>42298.708333316237</c:v>
                </c:pt>
                <c:pt idx="7050">
                  <c:v>42298.749999982901</c:v>
                </c:pt>
                <c:pt idx="7051">
                  <c:v>42298.791666649566</c:v>
                </c:pt>
                <c:pt idx="7052">
                  <c:v>42298.83333331623</c:v>
                </c:pt>
                <c:pt idx="7053">
                  <c:v>42298.874999982894</c:v>
                </c:pt>
                <c:pt idx="7054">
                  <c:v>42298.916666649558</c:v>
                </c:pt>
                <c:pt idx="7055">
                  <c:v>42298.958333316223</c:v>
                </c:pt>
                <c:pt idx="7056">
                  <c:v>42298.999999982887</c:v>
                </c:pt>
                <c:pt idx="7057">
                  <c:v>42299.041666649551</c:v>
                </c:pt>
                <c:pt idx="7058">
                  <c:v>42299.083333316215</c:v>
                </c:pt>
                <c:pt idx="7059">
                  <c:v>42299.12499998288</c:v>
                </c:pt>
                <c:pt idx="7060">
                  <c:v>42299.166666649544</c:v>
                </c:pt>
                <c:pt idx="7061">
                  <c:v>42299.208333316208</c:v>
                </c:pt>
                <c:pt idx="7062">
                  <c:v>42299.249999982872</c:v>
                </c:pt>
                <c:pt idx="7063">
                  <c:v>42299.291666649537</c:v>
                </c:pt>
                <c:pt idx="7064">
                  <c:v>42299.333333316201</c:v>
                </c:pt>
                <c:pt idx="7065">
                  <c:v>42299.374999982865</c:v>
                </c:pt>
                <c:pt idx="7066">
                  <c:v>42299.416666649529</c:v>
                </c:pt>
                <c:pt idx="7067">
                  <c:v>42299.458333316194</c:v>
                </c:pt>
                <c:pt idx="7068">
                  <c:v>42299.499999982858</c:v>
                </c:pt>
                <c:pt idx="7069">
                  <c:v>42299.541666649522</c:v>
                </c:pt>
                <c:pt idx="7070">
                  <c:v>42299.583333316186</c:v>
                </c:pt>
                <c:pt idx="7071">
                  <c:v>42299.624999982851</c:v>
                </c:pt>
                <c:pt idx="7072">
                  <c:v>42299.666666649515</c:v>
                </c:pt>
                <c:pt idx="7073">
                  <c:v>42299.708333316179</c:v>
                </c:pt>
                <c:pt idx="7074">
                  <c:v>42299.749999982843</c:v>
                </c:pt>
                <c:pt idx="7075">
                  <c:v>42299.791666649508</c:v>
                </c:pt>
                <c:pt idx="7076">
                  <c:v>42299.833333316172</c:v>
                </c:pt>
                <c:pt idx="7077">
                  <c:v>42299.874999982836</c:v>
                </c:pt>
                <c:pt idx="7078">
                  <c:v>42299.9166666495</c:v>
                </c:pt>
                <c:pt idx="7079">
                  <c:v>42299.958333316164</c:v>
                </c:pt>
                <c:pt idx="7080">
                  <c:v>42299.999999982829</c:v>
                </c:pt>
                <c:pt idx="7081">
                  <c:v>42300.041666649493</c:v>
                </c:pt>
                <c:pt idx="7082">
                  <c:v>42300.083333316157</c:v>
                </c:pt>
                <c:pt idx="7083">
                  <c:v>42300.124999982821</c:v>
                </c:pt>
                <c:pt idx="7084">
                  <c:v>42300.166666649486</c:v>
                </c:pt>
                <c:pt idx="7085">
                  <c:v>42300.20833331615</c:v>
                </c:pt>
                <c:pt idx="7086">
                  <c:v>42300.249999982814</c:v>
                </c:pt>
                <c:pt idx="7087">
                  <c:v>42300.291666649478</c:v>
                </c:pt>
                <c:pt idx="7088">
                  <c:v>42300.333333316143</c:v>
                </c:pt>
                <c:pt idx="7089">
                  <c:v>42300.374999982807</c:v>
                </c:pt>
                <c:pt idx="7090">
                  <c:v>42300.416666649471</c:v>
                </c:pt>
                <c:pt idx="7091">
                  <c:v>42300.458333316135</c:v>
                </c:pt>
                <c:pt idx="7092">
                  <c:v>42300.4999999828</c:v>
                </c:pt>
                <c:pt idx="7093">
                  <c:v>42300.541666649464</c:v>
                </c:pt>
                <c:pt idx="7094">
                  <c:v>42300.583333316128</c:v>
                </c:pt>
                <c:pt idx="7095">
                  <c:v>42300.624999982792</c:v>
                </c:pt>
                <c:pt idx="7096">
                  <c:v>42300.666666649457</c:v>
                </c:pt>
                <c:pt idx="7097">
                  <c:v>42300.708333316121</c:v>
                </c:pt>
                <c:pt idx="7098">
                  <c:v>42300.749999982785</c:v>
                </c:pt>
                <c:pt idx="7099">
                  <c:v>42300.791666649449</c:v>
                </c:pt>
                <c:pt idx="7100">
                  <c:v>42300.833333316114</c:v>
                </c:pt>
                <c:pt idx="7101">
                  <c:v>42300.874999982778</c:v>
                </c:pt>
                <c:pt idx="7102">
                  <c:v>42300.916666649442</c:v>
                </c:pt>
                <c:pt idx="7103">
                  <c:v>42300.958333316106</c:v>
                </c:pt>
                <c:pt idx="7104">
                  <c:v>42300.999999982771</c:v>
                </c:pt>
                <c:pt idx="7105">
                  <c:v>42301.041666649435</c:v>
                </c:pt>
                <c:pt idx="7106">
                  <c:v>42301.083333316099</c:v>
                </c:pt>
                <c:pt idx="7107">
                  <c:v>42301.124999982763</c:v>
                </c:pt>
                <c:pt idx="7108">
                  <c:v>42301.166666649427</c:v>
                </c:pt>
                <c:pt idx="7109">
                  <c:v>42301.208333316092</c:v>
                </c:pt>
                <c:pt idx="7110">
                  <c:v>42301.249999982756</c:v>
                </c:pt>
                <c:pt idx="7111">
                  <c:v>42301.29166664942</c:v>
                </c:pt>
                <c:pt idx="7112">
                  <c:v>42301.333333316084</c:v>
                </c:pt>
                <c:pt idx="7113">
                  <c:v>42301.374999982749</c:v>
                </c:pt>
                <c:pt idx="7114">
                  <c:v>42301.416666649413</c:v>
                </c:pt>
                <c:pt idx="7115">
                  <c:v>42301.458333316077</c:v>
                </c:pt>
                <c:pt idx="7116">
                  <c:v>42301.499999982741</c:v>
                </c:pt>
                <c:pt idx="7117">
                  <c:v>42301.541666649406</c:v>
                </c:pt>
                <c:pt idx="7118">
                  <c:v>42301.58333331607</c:v>
                </c:pt>
                <c:pt idx="7119">
                  <c:v>42301.624999982734</c:v>
                </c:pt>
                <c:pt idx="7120">
                  <c:v>42301.666666649398</c:v>
                </c:pt>
                <c:pt idx="7121">
                  <c:v>42301.708333316063</c:v>
                </c:pt>
                <c:pt idx="7122">
                  <c:v>42301.749999982727</c:v>
                </c:pt>
                <c:pt idx="7123">
                  <c:v>42301.791666649391</c:v>
                </c:pt>
                <c:pt idx="7124">
                  <c:v>42301.833333316055</c:v>
                </c:pt>
                <c:pt idx="7125">
                  <c:v>42301.87499998272</c:v>
                </c:pt>
                <c:pt idx="7126">
                  <c:v>42301.916666649384</c:v>
                </c:pt>
                <c:pt idx="7127">
                  <c:v>42301.958333316048</c:v>
                </c:pt>
                <c:pt idx="7128">
                  <c:v>42301.999999982712</c:v>
                </c:pt>
                <c:pt idx="7129">
                  <c:v>42302.041666649377</c:v>
                </c:pt>
                <c:pt idx="7130">
                  <c:v>42302.083333316041</c:v>
                </c:pt>
                <c:pt idx="7131">
                  <c:v>42302.124999982705</c:v>
                </c:pt>
                <c:pt idx="7132">
                  <c:v>42302.166666649369</c:v>
                </c:pt>
                <c:pt idx="7133">
                  <c:v>42302.208333316034</c:v>
                </c:pt>
                <c:pt idx="7134">
                  <c:v>42302.249999982698</c:v>
                </c:pt>
                <c:pt idx="7135">
                  <c:v>42302.291666649362</c:v>
                </c:pt>
                <c:pt idx="7136">
                  <c:v>42302.333333316026</c:v>
                </c:pt>
                <c:pt idx="7137">
                  <c:v>42302.37499998269</c:v>
                </c:pt>
                <c:pt idx="7138">
                  <c:v>42302.416666649355</c:v>
                </c:pt>
                <c:pt idx="7139">
                  <c:v>42302.458333316019</c:v>
                </c:pt>
                <c:pt idx="7140">
                  <c:v>42302.499999982683</c:v>
                </c:pt>
                <c:pt idx="7141">
                  <c:v>42302.541666649347</c:v>
                </c:pt>
                <c:pt idx="7142">
                  <c:v>42302.583333316012</c:v>
                </c:pt>
                <c:pt idx="7143">
                  <c:v>42302.624999982676</c:v>
                </c:pt>
                <c:pt idx="7144">
                  <c:v>42302.66666664934</c:v>
                </c:pt>
                <c:pt idx="7145">
                  <c:v>42302.708333316004</c:v>
                </c:pt>
                <c:pt idx="7146">
                  <c:v>42302.749999982669</c:v>
                </c:pt>
                <c:pt idx="7147">
                  <c:v>42302.791666649333</c:v>
                </c:pt>
                <c:pt idx="7148">
                  <c:v>42302.833333315997</c:v>
                </c:pt>
                <c:pt idx="7149">
                  <c:v>42302.874999982661</c:v>
                </c:pt>
                <c:pt idx="7150">
                  <c:v>42302.916666649326</c:v>
                </c:pt>
                <c:pt idx="7151">
                  <c:v>42302.95833331599</c:v>
                </c:pt>
                <c:pt idx="7152">
                  <c:v>42302.999999982654</c:v>
                </c:pt>
                <c:pt idx="7153">
                  <c:v>42303.041666649318</c:v>
                </c:pt>
                <c:pt idx="7154">
                  <c:v>42303.083333315983</c:v>
                </c:pt>
                <c:pt idx="7155">
                  <c:v>42303.124999982647</c:v>
                </c:pt>
                <c:pt idx="7156">
                  <c:v>42303.166666649311</c:v>
                </c:pt>
                <c:pt idx="7157">
                  <c:v>42303.208333315975</c:v>
                </c:pt>
                <c:pt idx="7158">
                  <c:v>42303.24999998264</c:v>
                </c:pt>
                <c:pt idx="7159">
                  <c:v>42303.291666649304</c:v>
                </c:pt>
                <c:pt idx="7160">
                  <c:v>42303.333333315968</c:v>
                </c:pt>
                <c:pt idx="7161">
                  <c:v>42303.374999982632</c:v>
                </c:pt>
                <c:pt idx="7162">
                  <c:v>42303.416666649297</c:v>
                </c:pt>
                <c:pt idx="7163">
                  <c:v>42303.458333315961</c:v>
                </c:pt>
                <c:pt idx="7164">
                  <c:v>42303.499999982625</c:v>
                </c:pt>
                <c:pt idx="7165">
                  <c:v>42303.541666649289</c:v>
                </c:pt>
                <c:pt idx="7166">
                  <c:v>42303.583333315953</c:v>
                </c:pt>
                <c:pt idx="7167">
                  <c:v>42303.624999982618</c:v>
                </c:pt>
                <c:pt idx="7168">
                  <c:v>42303.666666649282</c:v>
                </c:pt>
                <c:pt idx="7169">
                  <c:v>42303.708333315946</c:v>
                </c:pt>
                <c:pt idx="7170">
                  <c:v>42303.74999998261</c:v>
                </c:pt>
                <c:pt idx="7171">
                  <c:v>42303.791666649275</c:v>
                </c:pt>
                <c:pt idx="7172">
                  <c:v>42303.833333315939</c:v>
                </c:pt>
                <c:pt idx="7173">
                  <c:v>42303.874999982603</c:v>
                </c:pt>
                <c:pt idx="7174">
                  <c:v>42303.916666649267</c:v>
                </c:pt>
                <c:pt idx="7175">
                  <c:v>42303.958333315932</c:v>
                </c:pt>
                <c:pt idx="7176">
                  <c:v>42303.999999982596</c:v>
                </c:pt>
                <c:pt idx="7177">
                  <c:v>42304.04166664926</c:v>
                </c:pt>
                <c:pt idx="7178">
                  <c:v>42304.083333315924</c:v>
                </c:pt>
                <c:pt idx="7179">
                  <c:v>42304.124999982589</c:v>
                </c:pt>
                <c:pt idx="7180">
                  <c:v>42304.166666649253</c:v>
                </c:pt>
                <c:pt idx="7181">
                  <c:v>42304.208333315917</c:v>
                </c:pt>
                <c:pt idx="7182">
                  <c:v>42304.249999982581</c:v>
                </c:pt>
                <c:pt idx="7183">
                  <c:v>42304.291666649246</c:v>
                </c:pt>
                <c:pt idx="7184">
                  <c:v>42304.33333331591</c:v>
                </c:pt>
                <c:pt idx="7185">
                  <c:v>42304.374999982574</c:v>
                </c:pt>
                <c:pt idx="7186">
                  <c:v>42304.416666649238</c:v>
                </c:pt>
                <c:pt idx="7187">
                  <c:v>42304.458333315903</c:v>
                </c:pt>
                <c:pt idx="7188">
                  <c:v>42304.499999982567</c:v>
                </c:pt>
                <c:pt idx="7189">
                  <c:v>42304.541666649231</c:v>
                </c:pt>
                <c:pt idx="7190">
                  <c:v>42304.583333315895</c:v>
                </c:pt>
                <c:pt idx="7191">
                  <c:v>42304.62499998256</c:v>
                </c:pt>
                <c:pt idx="7192">
                  <c:v>42304.666666649224</c:v>
                </c:pt>
                <c:pt idx="7193">
                  <c:v>42304.708333315888</c:v>
                </c:pt>
                <c:pt idx="7194">
                  <c:v>42304.749999982552</c:v>
                </c:pt>
                <c:pt idx="7195">
                  <c:v>42304.791666649216</c:v>
                </c:pt>
                <c:pt idx="7196">
                  <c:v>42304.833333315881</c:v>
                </c:pt>
                <c:pt idx="7197">
                  <c:v>42304.874999982545</c:v>
                </c:pt>
                <c:pt idx="7198">
                  <c:v>42304.916666649209</c:v>
                </c:pt>
                <c:pt idx="7199">
                  <c:v>42304.958333315873</c:v>
                </c:pt>
                <c:pt idx="7200">
                  <c:v>42304.999999982538</c:v>
                </c:pt>
                <c:pt idx="7201">
                  <c:v>42305.041666649202</c:v>
                </c:pt>
                <c:pt idx="7202">
                  <c:v>42305.083333315866</c:v>
                </c:pt>
                <c:pt idx="7203">
                  <c:v>42305.12499998253</c:v>
                </c:pt>
                <c:pt idx="7204">
                  <c:v>42305.166666649195</c:v>
                </c:pt>
                <c:pt idx="7205">
                  <c:v>42305.208333315859</c:v>
                </c:pt>
                <c:pt idx="7206">
                  <c:v>42305.249999982523</c:v>
                </c:pt>
                <c:pt idx="7207">
                  <c:v>42305.291666649187</c:v>
                </c:pt>
                <c:pt idx="7208">
                  <c:v>42305.333333315852</c:v>
                </c:pt>
                <c:pt idx="7209">
                  <c:v>42305.374999982516</c:v>
                </c:pt>
                <c:pt idx="7210">
                  <c:v>42305.41666664918</c:v>
                </c:pt>
                <c:pt idx="7211">
                  <c:v>42305.458333315844</c:v>
                </c:pt>
                <c:pt idx="7212">
                  <c:v>42305.499999982509</c:v>
                </c:pt>
                <c:pt idx="7213">
                  <c:v>42305.541666649173</c:v>
                </c:pt>
                <c:pt idx="7214">
                  <c:v>42305.583333315837</c:v>
                </c:pt>
                <c:pt idx="7215">
                  <c:v>42305.624999982501</c:v>
                </c:pt>
                <c:pt idx="7216">
                  <c:v>42305.666666649166</c:v>
                </c:pt>
                <c:pt idx="7217">
                  <c:v>42305.70833331583</c:v>
                </c:pt>
                <c:pt idx="7218">
                  <c:v>42305.749999982494</c:v>
                </c:pt>
                <c:pt idx="7219">
                  <c:v>42305.791666649158</c:v>
                </c:pt>
                <c:pt idx="7220">
                  <c:v>42305.833333315823</c:v>
                </c:pt>
                <c:pt idx="7221">
                  <c:v>42305.874999982487</c:v>
                </c:pt>
                <c:pt idx="7222">
                  <c:v>42305.916666649151</c:v>
                </c:pt>
                <c:pt idx="7223">
                  <c:v>42305.958333315815</c:v>
                </c:pt>
                <c:pt idx="7224">
                  <c:v>42305.999999982479</c:v>
                </c:pt>
                <c:pt idx="7225">
                  <c:v>42306.041666649144</c:v>
                </c:pt>
                <c:pt idx="7226">
                  <c:v>42306.083333315808</c:v>
                </c:pt>
                <c:pt idx="7227">
                  <c:v>42306.124999982472</c:v>
                </c:pt>
                <c:pt idx="7228">
                  <c:v>42306.166666649136</c:v>
                </c:pt>
                <c:pt idx="7229">
                  <c:v>42306.208333315801</c:v>
                </c:pt>
                <c:pt idx="7230">
                  <c:v>42306.249999982465</c:v>
                </c:pt>
                <c:pt idx="7231">
                  <c:v>42306.291666649129</c:v>
                </c:pt>
                <c:pt idx="7232">
                  <c:v>42306.333333315793</c:v>
                </c:pt>
                <c:pt idx="7233">
                  <c:v>42306.374999982458</c:v>
                </c:pt>
                <c:pt idx="7234">
                  <c:v>42306.416666649122</c:v>
                </c:pt>
                <c:pt idx="7235">
                  <c:v>42306.458333315786</c:v>
                </c:pt>
                <c:pt idx="7236">
                  <c:v>42306.49999998245</c:v>
                </c:pt>
                <c:pt idx="7237">
                  <c:v>42306.541666649115</c:v>
                </c:pt>
                <c:pt idx="7238">
                  <c:v>42306.583333315779</c:v>
                </c:pt>
                <c:pt idx="7239">
                  <c:v>42306.624999982443</c:v>
                </c:pt>
                <c:pt idx="7240">
                  <c:v>42306.666666649107</c:v>
                </c:pt>
                <c:pt idx="7241">
                  <c:v>42306.708333315772</c:v>
                </c:pt>
                <c:pt idx="7242">
                  <c:v>42306.749999982436</c:v>
                </c:pt>
                <c:pt idx="7243">
                  <c:v>42306.7916666491</c:v>
                </c:pt>
                <c:pt idx="7244">
                  <c:v>42306.833333315764</c:v>
                </c:pt>
                <c:pt idx="7245">
                  <c:v>42306.874999982429</c:v>
                </c:pt>
                <c:pt idx="7246">
                  <c:v>42306.916666649093</c:v>
                </c:pt>
                <c:pt idx="7247">
                  <c:v>42306.958333315757</c:v>
                </c:pt>
                <c:pt idx="7248">
                  <c:v>42306.999999982421</c:v>
                </c:pt>
                <c:pt idx="7249">
                  <c:v>42307.041666649086</c:v>
                </c:pt>
                <c:pt idx="7250">
                  <c:v>42307.08333331575</c:v>
                </c:pt>
                <c:pt idx="7251">
                  <c:v>42307.124999982414</c:v>
                </c:pt>
                <c:pt idx="7252">
                  <c:v>42307.166666649078</c:v>
                </c:pt>
                <c:pt idx="7253">
                  <c:v>42307.208333315742</c:v>
                </c:pt>
                <c:pt idx="7254">
                  <c:v>42307.249999982407</c:v>
                </c:pt>
                <c:pt idx="7255">
                  <c:v>42307.291666649071</c:v>
                </c:pt>
                <c:pt idx="7256">
                  <c:v>42307.333333315735</c:v>
                </c:pt>
                <c:pt idx="7257">
                  <c:v>42307.374999982399</c:v>
                </c:pt>
                <c:pt idx="7258">
                  <c:v>42307.416666649064</c:v>
                </c:pt>
                <c:pt idx="7259">
                  <c:v>42307.458333315728</c:v>
                </c:pt>
                <c:pt idx="7260">
                  <c:v>42307.499999982392</c:v>
                </c:pt>
                <c:pt idx="7261">
                  <c:v>42307.541666649056</c:v>
                </c:pt>
                <c:pt idx="7262">
                  <c:v>42307.583333315721</c:v>
                </c:pt>
                <c:pt idx="7263">
                  <c:v>42307.624999982385</c:v>
                </c:pt>
                <c:pt idx="7264">
                  <c:v>42307.666666649049</c:v>
                </c:pt>
                <c:pt idx="7265">
                  <c:v>42307.708333315713</c:v>
                </c:pt>
                <c:pt idx="7266">
                  <c:v>42307.749999982378</c:v>
                </c:pt>
                <c:pt idx="7267">
                  <c:v>42307.791666649042</c:v>
                </c:pt>
                <c:pt idx="7268">
                  <c:v>42307.833333315706</c:v>
                </c:pt>
                <c:pt idx="7269">
                  <c:v>42307.87499998237</c:v>
                </c:pt>
                <c:pt idx="7270">
                  <c:v>42307.916666649035</c:v>
                </c:pt>
                <c:pt idx="7271">
                  <c:v>42307.958333315699</c:v>
                </c:pt>
                <c:pt idx="7272">
                  <c:v>42307.999999982363</c:v>
                </c:pt>
                <c:pt idx="7273">
                  <c:v>42308.041666649027</c:v>
                </c:pt>
                <c:pt idx="7274">
                  <c:v>42308.083333315692</c:v>
                </c:pt>
                <c:pt idx="7275">
                  <c:v>42308.124999982356</c:v>
                </c:pt>
                <c:pt idx="7276">
                  <c:v>42308.16666664902</c:v>
                </c:pt>
                <c:pt idx="7277">
                  <c:v>42308.208333315684</c:v>
                </c:pt>
                <c:pt idx="7278">
                  <c:v>42308.249999982349</c:v>
                </c:pt>
                <c:pt idx="7279">
                  <c:v>42308.291666649013</c:v>
                </c:pt>
                <c:pt idx="7280">
                  <c:v>42308.333333315677</c:v>
                </c:pt>
                <c:pt idx="7281">
                  <c:v>42308.374999982341</c:v>
                </c:pt>
                <c:pt idx="7282">
                  <c:v>42308.416666649005</c:v>
                </c:pt>
                <c:pt idx="7283">
                  <c:v>42308.45833331567</c:v>
                </c:pt>
                <c:pt idx="7284">
                  <c:v>42308.499999982334</c:v>
                </c:pt>
                <c:pt idx="7285">
                  <c:v>42308.541666648998</c:v>
                </c:pt>
                <c:pt idx="7286">
                  <c:v>42308.583333315662</c:v>
                </c:pt>
                <c:pt idx="7287">
                  <c:v>42308.624999982327</c:v>
                </c:pt>
                <c:pt idx="7288">
                  <c:v>42308.666666648991</c:v>
                </c:pt>
                <c:pt idx="7289">
                  <c:v>42308.708333315655</c:v>
                </c:pt>
                <c:pt idx="7290">
                  <c:v>42308.749999982319</c:v>
                </c:pt>
                <c:pt idx="7291">
                  <c:v>42308.791666648984</c:v>
                </c:pt>
                <c:pt idx="7292">
                  <c:v>42308.833333315648</c:v>
                </c:pt>
                <c:pt idx="7293">
                  <c:v>42308.874999982312</c:v>
                </c:pt>
                <c:pt idx="7294">
                  <c:v>42308.916666648976</c:v>
                </c:pt>
                <c:pt idx="7295">
                  <c:v>42308.958333315641</c:v>
                </c:pt>
                <c:pt idx="7296">
                  <c:v>42308.999999982305</c:v>
                </c:pt>
                <c:pt idx="7297">
                  <c:v>42309.041666648969</c:v>
                </c:pt>
                <c:pt idx="7298">
                  <c:v>42309.083333315633</c:v>
                </c:pt>
                <c:pt idx="7299">
                  <c:v>42309.124999982298</c:v>
                </c:pt>
                <c:pt idx="7300">
                  <c:v>42309.166666648962</c:v>
                </c:pt>
                <c:pt idx="7301">
                  <c:v>42309.208333315626</c:v>
                </c:pt>
                <c:pt idx="7302">
                  <c:v>42309.24999998229</c:v>
                </c:pt>
                <c:pt idx="7303">
                  <c:v>42309.291666648955</c:v>
                </c:pt>
                <c:pt idx="7304">
                  <c:v>42309.333333315619</c:v>
                </c:pt>
                <c:pt idx="7305">
                  <c:v>42309.374999982283</c:v>
                </c:pt>
                <c:pt idx="7306">
                  <c:v>42309.416666648947</c:v>
                </c:pt>
                <c:pt idx="7307">
                  <c:v>42309.458333315612</c:v>
                </c:pt>
                <c:pt idx="7308">
                  <c:v>42309.499999982276</c:v>
                </c:pt>
                <c:pt idx="7309">
                  <c:v>42309.54166664894</c:v>
                </c:pt>
                <c:pt idx="7310">
                  <c:v>42309.583333315604</c:v>
                </c:pt>
                <c:pt idx="7311">
                  <c:v>42309.624999982268</c:v>
                </c:pt>
                <c:pt idx="7312">
                  <c:v>42309.666666648933</c:v>
                </c:pt>
                <c:pt idx="7313">
                  <c:v>42309.708333315597</c:v>
                </c:pt>
                <c:pt idx="7314">
                  <c:v>42309.749999982261</c:v>
                </c:pt>
                <c:pt idx="7315">
                  <c:v>42309.791666648925</c:v>
                </c:pt>
                <c:pt idx="7316">
                  <c:v>42309.83333331559</c:v>
                </c:pt>
                <c:pt idx="7317">
                  <c:v>42309.874999982254</c:v>
                </c:pt>
                <c:pt idx="7318">
                  <c:v>42309.916666648918</c:v>
                </c:pt>
                <c:pt idx="7319">
                  <c:v>42309.958333315582</c:v>
                </c:pt>
                <c:pt idx="7320">
                  <c:v>42309.999999982247</c:v>
                </c:pt>
                <c:pt idx="7321">
                  <c:v>42310.041666648911</c:v>
                </c:pt>
                <c:pt idx="7322">
                  <c:v>42310.083333315575</c:v>
                </c:pt>
                <c:pt idx="7323">
                  <c:v>42310.124999982239</c:v>
                </c:pt>
                <c:pt idx="7324">
                  <c:v>42310.166666648904</c:v>
                </c:pt>
                <c:pt idx="7325">
                  <c:v>42310.208333315568</c:v>
                </c:pt>
                <c:pt idx="7326">
                  <c:v>42310.249999982232</c:v>
                </c:pt>
                <c:pt idx="7327">
                  <c:v>42310.291666648896</c:v>
                </c:pt>
                <c:pt idx="7328">
                  <c:v>42310.333333315561</c:v>
                </c:pt>
                <c:pt idx="7329">
                  <c:v>42310.374999982225</c:v>
                </c:pt>
                <c:pt idx="7330">
                  <c:v>42310.416666648889</c:v>
                </c:pt>
                <c:pt idx="7331">
                  <c:v>42310.458333315553</c:v>
                </c:pt>
                <c:pt idx="7332">
                  <c:v>42310.499999982218</c:v>
                </c:pt>
                <c:pt idx="7333">
                  <c:v>42310.541666648882</c:v>
                </c:pt>
                <c:pt idx="7334">
                  <c:v>42310.583333315546</c:v>
                </c:pt>
                <c:pt idx="7335">
                  <c:v>42310.62499998221</c:v>
                </c:pt>
                <c:pt idx="7336">
                  <c:v>42310.666666648875</c:v>
                </c:pt>
                <c:pt idx="7337">
                  <c:v>42310.708333315539</c:v>
                </c:pt>
                <c:pt idx="7338">
                  <c:v>42310.749999982203</c:v>
                </c:pt>
                <c:pt idx="7339">
                  <c:v>42310.791666648867</c:v>
                </c:pt>
                <c:pt idx="7340">
                  <c:v>42310.833333315531</c:v>
                </c:pt>
                <c:pt idx="7341">
                  <c:v>42310.874999982196</c:v>
                </c:pt>
                <c:pt idx="7342">
                  <c:v>42310.91666664886</c:v>
                </c:pt>
                <c:pt idx="7343">
                  <c:v>42310.958333315524</c:v>
                </c:pt>
                <c:pt idx="7344">
                  <c:v>42310.999999982188</c:v>
                </c:pt>
                <c:pt idx="7345">
                  <c:v>42311.041666648853</c:v>
                </c:pt>
                <c:pt idx="7346">
                  <c:v>42311.083333315517</c:v>
                </c:pt>
                <c:pt idx="7347">
                  <c:v>42311.124999982181</c:v>
                </c:pt>
                <c:pt idx="7348">
                  <c:v>42311.166666648845</c:v>
                </c:pt>
                <c:pt idx="7349">
                  <c:v>42311.20833331551</c:v>
                </c:pt>
                <c:pt idx="7350">
                  <c:v>42311.249999982174</c:v>
                </c:pt>
                <c:pt idx="7351">
                  <c:v>42311.291666648838</c:v>
                </c:pt>
                <c:pt idx="7352">
                  <c:v>42311.333333315502</c:v>
                </c:pt>
                <c:pt idx="7353">
                  <c:v>42311.374999982167</c:v>
                </c:pt>
                <c:pt idx="7354">
                  <c:v>42311.416666648831</c:v>
                </c:pt>
                <c:pt idx="7355">
                  <c:v>42311.458333315495</c:v>
                </c:pt>
                <c:pt idx="7356">
                  <c:v>42311.499999982159</c:v>
                </c:pt>
                <c:pt idx="7357">
                  <c:v>42311.541666648824</c:v>
                </c:pt>
                <c:pt idx="7358">
                  <c:v>42311.583333315488</c:v>
                </c:pt>
                <c:pt idx="7359">
                  <c:v>42311.624999982152</c:v>
                </c:pt>
                <c:pt idx="7360">
                  <c:v>42311.666666648816</c:v>
                </c:pt>
                <c:pt idx="7361">
                  <c:v>42311.708333315481</c:v>
                </c:pt>
                <c:pt idx="7362">
                  <c:v>42311.749999982145</c:v>
                </c:pt>
                <c:pt idx="7363">
                  <c:v>42311.791666648809</c:v>
                </c:pt>
                <c:pt idx="7364">
                  <c:v>42311.833333315473</c:v>
                </c:pt>
                <c:pt idx="7365">
                  <c:v>42311.874999982138</c:v>
                </c:pt>
                <c:pt idx="7366">
                  <c:v>42311.916666648802</c:v>
                </c:pt>
                <c:pt idx="7367">
                  <c:v>42311.958333315466</c:v>
                </c:pt>
                <c:pt idx="7368">
                  <c:v>42311.99999998213</c:v>
                </c:pt>
                <c:pt idx="7369">
                  <c:v>42312.041666648794</c:v>
                </c:pt>
                <c:pt idx="7370">
                  <c:v>42312.083333315459</c:v>
                </c:pt>
                <c:pt idx="7371">
                  <c:v>42312.124999982123</c:v>
                </c:pt>
                <c:pt idx="7372">
                  <c:v>42312.166666648787</c:v>
                </c:pt>
                <c:pt idx="7373">
                  <c:v>42312.208333315451</c:v>
                </c:pt>
                <c:pt idx="7374">
                  <c:v>42312.249999982116</c:v>
                </c:pt>
                <c:pt idx="7375">
                  <c:v>42312.29166664878</c:v>
                </c:pt>
                <c:pt idx="7376">
                  <c:v>42312.333333315444</c:v>
                </c:pt>
                <c:pt idx="7377">
                  <c:v>42312.374999982108</c:v>
                </c:pt>
                <c:pt idx="7378">
                  <c:v>42312.416666648773</c:v>
                </c:pt>
                <c:pt idx="7379">
                  <c:v>42312.458333315437</c:v>
                </c:pt>
                <c:pt idx="7380">
                  <c:v>42312.499999982101</c:v>
                </c:pt>
                <c:pt idx="7381">
                  <c:v>42312.541666648765</c:v>
                </c:pt>
                <c:pt idx="7382">
                  <c:v>42312.58333331543</c:v>
                </c:pt>
                <c:pt idx="7383">
                  <c:v>42312.624999982094</c:v>
                </c:pt>
                <c:pt idx="7384">
                  <c:v>42312.666666648758</c:v>
                </c:pt>
                <c:pt idx="7385">
                  <c:v>42312.708333315422</c:v>
                </c:pt>
                <c:pt idx="7386">
                  <c:v>42312.749999982087</c:v>
                </c:pt>
                <c:pt idx="7387">
                  <c:v>42312.791666648751</c:v>
                </c:pt>
                <c:pt idx="7388">
                  <c:v>42312.833333315415</c:v>
                </c:pt>
                <c:pt idx="7389">
                  <c:v>42312.874999982079</c:v>
                </c:pt>
                <c:pt idx="7390">
                  <c:v>42312.916666648744</c:v>
                </c:pt>
                <c:pt idx="7391">
                  <c:v>42312.958333315408</c:v>
                </c:pt>
                <c:pt idx="7392">
                  <c:v>42312.999999982072</c:v>
                </c:pt>
                <c:pt idx="7393">
                  <c:v>42313.041666648736</c:v>
                </c:pt>
                <c:pt idx="7394">
                  <c:v>42313.083333315401</c:v>
                </c:pt>
                <c:pt idx="7395">
                  <c:v>42313.124999982065</c:v>
                </c:pt>
                <c:pt idx="7396">
                  <c:v>42313.166666648729</c:v>
                </c:pt>
                <c:pt idx="7397">
                  <c:v>42313.208333315393</c:v>
                </c:pt>
                <c:pt idx="7398">
                  <c:v>42313.249999982057</c:v>
                </c:pt>
                <c:pt idx="7399">
                  <c:v>42313.291666648722</c:v>
                </c:pt>
                <c:pt idx="7400">
                  <c:v>42313.333333315386</c:v>
                </c:pt>
                <c:pt idx="7401">
                  <c:v>42313.37499998205</c:v>
                </c:pt>
                <c:pt idx="7402">
                  <c:v>42313.416666648714</c:v>
                </c:pt>
                <c:pt idx="7403">
                  <c:v>42313.458333315379</c:v>
                </c:pt>
                <c:pt idx="7404">
                  <c:v>42313.499999982043</c:v>
                </c:pt>
                <c:pt idx="7405">
                  <c:v>42313.541666648707</c:v>
                </c:pt>
                <c:pt idx="7406">
                  <c:v>42313.583333315371</c:v>
                </c:pt>
                <c:pt idx="7407">
                  <c:v>42313.624999982036</c:v>
                </c:pt>
                <c:pt idx="7408">
                  <c:v>42313.6666666487</c:v>
                </c:pt>
                <c:pt idx="7409">
                  <c:v>42313.708333315364</c:v>
                </c:pt>
                <c:pt idx="7410">
                  <c:v>42313.749999982028</c:v>
                </c:pt>
                <c:pt idx="7411">
                  <c:v>42313.791666648693</c:v>
                </c:pt>
                <c:pt idx="7412">
                  <c:v>42313.833333315357</c:v>
                </c:pt>
                <c:pt idx="7413">
                  <c:v>42313.874999982021</c:v>
                </c:pt>
                <c:pt idx="7414">
                  <c:v>42313.916666648685</c:v>
                </c:pt>
                <c:pt idx="7415">
                  <c:v>42313.95833331535</c:v>
                </c:pt>
                <c:pt idx="7416">
                  <c:v>42313.999999982014</c:v>
                </c:pt>
                <c:pt idx="7417">
                  <c:v>42314.041666648678</c:v>
                </c:pt>
                <c:pt idx="7418">
                  <c:v>42314.083333315342</c:v>
                </c:pt>
                <c:pt idx="7419">
                  <c:v>42314.124999982007</c:v>
                </c:pt>
                <c:pt idx="7420">
                  <c:v>42314.166666648671</c:v>
                </c:pt>
                <c:pt idx="7421">
                  <c:v>42314.208333315335</c:v>
                </c:pt>
                <c:pt idx="7422">
                  <c:v>42314.249999981999</c:v>
                </c:pt>
                <c:pt idx="7423">
                  <c:v>42314.291666648664</c:v>
                </c:pt>
                <c:pt idx="7424">
                  <c:v>42314.333333315328</c:v>
                </c:pt>
                <c:pt idx="7425">
                  <c:v>42314.374999981992</c:v>
                </c:pt>
                <c:pt idx="7426">
                  <c:v>42314.416666648656</c:v>
                </c:pt>
                <c:pt idx="7427">
                  <c:v>42314.45833331532</c:v>
                </c:pt>
                <c:pt idx="7428">
                  <c:v>42314.499999981985</c:v>
                </c:pt>
                <c:pt idx="7429">
                  <c:v>42314.541666648649</c:v>
                </c:pt>
                <c:pt idx="7430">
                  <c:v>42314.583333315313</c:v>
                </c:pt>
                <c:pt idx="7431">
                  <c:v>42314.624999981977</c:v>
                </c:pt>
                <c:pt idx="7432">
                  <c:v>42314.666666648642</c:v>
                </c:pt>
                <c:pt idx="7433">
                  <c:v>42314.708333315306</c:v>
                </c:pt>
                <c:pt idx="7434">
                  <c:v>42314.74999998197</c:v>
                </c:pt>
                <c:pt idx="7435">
                  <c:v>42314.791666648634</c:v>
                </c:pt>
                <c:pt idx="7436">
                  <c:v>42314.833333315299</c:v>
                </c:pt>
                <c:pt idx="7437">
                  <c:v>42314.874999981963</c:v>
                </c:pt>
                <c:pt idx="7438">
                  <c:v>42314.916666648627</c:v>
                </c:pt>
                <c:pt idx="7439">
                  <c:v>42314.958333315291</c:v>
                </c:pt>
                <c:pt idx="7440">
                  <c:v>42314.999999981956</c:v>
                </c:pt>
                <c:pt idx="7441">
                  <c:v>42315.04166664862</c:v>
                </c:pt>
                <c:pt idx="7442">
                  <c:v>42315.083333315284</c:v>
                </c:pt>
                <c:pt idx="7443">
                  <c:v>42315.124999981948</c:v>
                </c:pt>
                <c:pt idx="7444">
                  <c:v>42315.166666648613</c:v>
                </c:pt>
                <c:pt idx="7445">
                  <c:v>42315.208333315277</c:v>
                </c:pt>
                <c:pt idx="7446">
                  <c:v>42315.249999981941</c:v>
                </c:pt>
                <c:pt idx="7447">
                  <c:v>42315.291666648605</c:v>
                </c:pt>
                <c:pt idx="7448">
                  <c:v>42315.33333331527</c:v>
                </c:pt>
                <c:pt idx="7449">
                  <c:v>42315.374999981934</c:v>
                </c:pt>
                <c:pt idx="7450">
                  <c:v>42315.416666648598</c:v>
                </c:pt>
                <c:pt idx="7451">
                  <c:v>42315.458333315262</c:v>
                </c:pt>
                <c:pt idx="7452">
                  <c:v>42315.499999981927</c:v>
                </c:pt>
                <c:pt idx="7453">
                  <c:v>42315.541666648591</c:v>
                </c:pt>
                <c:pt idx="7454">
                  <c:v>42315.583333315255</c:v>
                </c:pt>
                <c:pt idx="7455">
                  <c:v>42315.624999981919</c:v>
                </c:pt>
                <c:pt idx="7456">
                  <c:v>42315.666666648583</c:v>
                </c:pt>
                <c:pt idx="7457">
                  <c:v>42315.708333315248</c:v>
                </c:pt>
                <c:pt idx="7458">
                  <c:v>42315.749999981912</c:v>
                </c:pt>
                <c:pt idx="7459">
                  <c:v>42315.791666648576</c:v>
                </c:pt>
                <c:pt idx="7460">
                  <c:v>42315.83333331524</c:v>
                </c:pt>
                <c:pt idx="7461">
                  <c:v>42315.874999981905</c:v>
                </c:pt>
                <c:pt idx="7462">
                  <c:v>42315.916666648569</c:v>
                </c:pt>
                <c:pt idx="7463">
                  <c:v>42315.958333315233</c:v>
                </c:pt>
                <c:pt idx="7464">
                  <c:v>42315.999999981897</c:v>
                </c:pt>
                <c:pt idx="7465">
                  <c:v>42316.041666648562</c:v>
                </c:pt>
                <c:pt idx="7466">
                  <c:v>42316.083333315226</c:v>
                </c:pt>
                <c:pt idx="7467">
                  <c:v>42316.12499998189</c:v>
                </c:pt>
                <c:pt idx="7468">
                  <c:v>42316.166666648554</c:v>
                </c:pt>
                <c:pt idx="7469">
                  <c:v>42316.208333315219</c:v>
                </c:pt>
                <c:pt idx="7470">
                  <c:v>42316.249999981883</c:v>
                </c:pt>
                <c:pt idx="7471">
                  <c:v>42316.291666648547</c:v>
                </c:pt>
                <c:pt idx="7472">
                  <c:v>42316.333333315211</c:v>
                </c:pt>
                <c:pt idx="7473">
                  <c:v>42316.374999981876</c:v>
                </c:pt>
                <c:pt idx="7474">
                  <c:v>42316.41666664854</c:v>
                </c:pt>
                <c:pt idx="7475">
                  <c:v>42316.458333315204</c:v>
                </c:pt>
                <c:pt idx="7476">
                  <c:v>42316.499999981868</c:v>
                </c:pt>
                <c:pt idx="7477">
                  <c:v>42316.541666648533</c:v>
                </c:pt>
                <c:pt idx="7478">
                  <c:v>42316.583333315197</c:v>
                </c:pt>
                <c:pt idx="7479">
                  <c:v>42316.624999981861</c:v>
                </c:pt>
                <c:pt idx="7480">
                  <c:v>42316.666666648525</c:v>
                </c:pt>
                <c:pt idx="7481">
                  <c:v>42316.70833331519</c:v>
                </c:pt>
                <c:pt idx="7482">
                  <c:v>42316.749999981854</c:v>
                </c:pt>
                <c:pt idx="7483">
                  <c:v>42316.791666648518</c:v>
                </c:pt>
                <c:pt idx="7484">
                  <c:v>42316.833333315182</c:v>
                </c:pt>
                <c:pt idx="7485">
                  <c:v>42316.874999981846</c:v>
                </c:pt>
                <c:pt idx="7486">
                  <c:v>42316.916666648511</c:v>
                </c:pt>
                <c:pt idx="7487">
                  <c:v>42316.958333315175</c:v>
                </c:pt>
                <c:pt idx="7488">
                  <c:v>42316.999999981839</c:v>
                </c:pt>
                <c:pt idx="7489">
                  <c:v>42317.041666648503</c:v>
                </c:pt>
                <c:pt idx="7490">
                  <c:v>42317.083333315168</c:v>
                </c:pt>
                <c:pt idx="7491">
                  <c:v>42317.124999981832</c:v>
                </c:pt>
                <c:pt idx="7492">
                  <c:v>42317.166666648496</c:v>
                </c:pt>
                <c:pt idx="7493">
                  <c:v>42317.20833331516</c:v>
                </c:pt>
                <c:pt idx="7494">
                  <c:v>42317.249999981825</c:v>
                </c:pt>
                <c:pt idx="7495">
                  <c:v>42317.291666648489</c:v>
                </c:pt>
                <c:pt idx="7496">
                  <c:v>42317.333333315153</c:v>
                </c:pt>
                <c:pt idx="7497">
                  <c:v>42317.374999981817</c:v>
                </c:pt>
                <c:pt idx="7498">
                  <c:v>42317.416666648482</c:v>
                </c:pt>
                <c:pt idx="7499">
                  <c:v>42317.458333315146</c:v>
                </c:pt>
                <c:pt idx="7500">
                  <c:v>42317.49999998181</c:v>
                </c:pt>
                <c:pt idx="7501">
                  <c:v>42317.541666648474</c:v>
                </c:pt>
                <c:pt idx="7502">
                  <c:v>42317.583333315139</c:v>
                </c:pt>
                <c:pt idx="7503">
                  <c:v>42317.624999981803</c:v>
                </c:pt>
                <c:pt idx="7504">
                  <c:v>42317.666666648467</c:v>
                </c:pt>
                <c:pt idx="7505">
                  <c:v>42317.708333315131</c:v>
                </c:pt>
                <c:pt idx="7506">
                  <c:v>42317.749999981796</c:v>
                </c:pt>
                <c:pt idx="7507">
                  <c:v>42317.79166664846</c:v>
                </c:pt>
                <c:pt idx="7508">
                  <c:v>42317.833333315124</c:v>
                </c:pt>
                <c:pt idx="7509">
                  <c:v>42317.874999981788</c:v>
                </c:pt>
                <c:pt idx="7510">
                  <c:v>42317.916666648453</c:v>
                </c:pt>
                <c:pt idx="7511">
                  <c:v>42317.958333315117</c:v>
                </c:pt>
                <c:pt idx="7512">
                  <c:v>42317.999999981781</c:v>
                </c:pt>
                <c:pt idx="7513">
                  <c:v>42318.041666648445</c:v>
                </c:pt>
                <c:pt idx="7514">
                  <c:v>42318.083333315109</c:v>
                </c:pt>
                <c:pt idx="7515">
                  <c:v>42318.124999981774</c:v>
                </c:pt>
                <c:pt idx="7516">
                  <c:v>42318.166666648438</c:v>
                </c:pt>
                <c:pt idx="7517">
                  <c:v>42318.208333315102</c:v>
                </c:pt>
                <c:pt idx="7518">
                  <c:v>42318.249999981766</c:v>
                </c:pt>
                <c:pt idx="7519">
                  <c:v>42318.291666648431</c:v>
                </c:pt>
                <c:pt idx="7520">
                  <c:v>42318.333333315095</c:v>
                </c:pt>
                <c:pt idx="7521">
                  <c:v>42318.374999981759</c:v>
                </c:pt>
                <c:pt idx="7522">
                  <c:v>42318.416666648423</c:v>
                </c:pt>
                <c:pt idx="7523">
                  <c:v>42318.458333315088</c:v>
                </c:pt>
                <c:pt idx="7524">
                  <c:v>42318.499999981752</c:v>
                </c:pt>
                <c:pt idx="7525">
                  <c:v>42318.541666648416</c:v>
                </c:pt>
                <c:pt idx="7526">
                  <c:v>42318.58333331508</c:v>
                </c:pt>
                <c:pt idx="7527">
                  <c:v>42318.624999981745</c:v>
                </c:pt>
                <c:pt idx="7528">
                  <c:v>42318.666666648409</c:v>
                </c:pt>
                <c:pt idx="7529">
                  <c:v>42318.708333315073</c:v>
                </c:pt>
                <c:pt idx="7530">
                  <c:v>42318.749999981737</c:v>
                </c:pt>
                <c:pt idx="7531">
                  <c:v>42318.791666648402</c:v>
                </c:pt>
                <c:pt idx="7532">
                  <c:v>42318.833333315066</c:v>
                </c:pt>
                <c:pt idx="7533">
                  <c:v>42318.87499998173</c:v>
                </c:pt>
                <c:pt idx="7534">
                  <c:v>42318.916666648394</c:v>
                </c:pt>
                <c:pt idx="7535">
                  <c:v>42318.958333315059</c:v>
                </c:pt>
                <c:pt idx="7536">
                  <c:v>42318.999999981723</c:v>
                </c:pt>
                <c:pt idx="7537">
                  <c:v>42319.041666648387</c:v>
                </c:pt>
                <c:pt idx="7538">
                  <c:v>42319.083333315051</c:v>
                </c:pt>
                <c:pt idx="7539">
                  <c:v>42319.124999981716</c:v>
                </c:pt>
                <c:pt idx="7540">
                  <c:v>42319.16666664838</c:v>
                </c:pt>
                <c:pt idx="7541">
                  <c:v>42319.208333315044</c:v>
                </c:pt>
                <c:pt idx="7542">
                  <c:v>42319.249999981708</c:v>
                </c:pt>
                <c:pt idx="7543">
                  <c:v>42319.291666648372</c:v>
                </c:pt>
                <c:pt idx="7544">
                  <c:v>42319.333333315037</c:v>
                </c:pt>
                <c:pt idx="7545">
                  <c:v>42319.374999981701</c:v>
                </c:pt>
                <c:pt idx="7546">
                  <c:v>42319.416666648365</c:v>
                </c:pt>
                <c:pt idx="7547">
                  <c:v>42319.458333315029</c:v>
                </c:pt>
                <c:pt idx="7548">
                  <c:v>42319.499999981694</c:v>
                </c:pt>
                <c:pt idx="7549">
                  <c:v>42319.541666648358</c:v>
                </c:pt>
                <c:pt idx="7550">
                  <c:v>42319.583333315022</c:v>
                </c:pt>
                <c:pt idx="7551">
                  <c:v>42319.624999981686</c:v>
                </c:pt>
                <c:pt idx="7552">
                  <c:v>42319.666666648351</c:v>
                </c:pt>
                <c:pt idx="7553">
                  <c:v>42319.708333315015</c:v>
                </c:pt>
                <c:pt idx="7554">
                  <c:v>42319.749999981679</c:v>
                </c:pt>
                <c:pt idx="7555">
                  <c:v>42319.791666648343</c:v>
                </c:pt>
                <c:pt idx="7556">
                  <c:v>42319.833333315008</c:v>
                </c:pt>
                <c:pt idx="7557">
                  <c:v>42319.874999981672</c:v>
                </c:pt>
                <c:pt idx="7558">
                  <c:v>42319.916666648336</c:v>
                </c:pt>
                <c:pt idx="7559">
                  <c:v>42319.958333315</c:v>
                </c:pt>
                <c:pt idx="7560">
                  <c:v>42319.999999981665</c:v>
                </c:pt>
                <c:pt idx="7561">
                  <c:v>42320.041666648329</c:v>
                </c:pt>
                <c:pt idx="7562">
                  <c:v>42320.083333314993</c:v>
                </c:pt>
                <c:pt idx="7563">
                  <c:v>42320.124999981657</c:v>
                </c:pt>
                <c:pt idx="7564">
                  <c:v>42320.166666648322</c:v>
                </c:pt>
                <c:pt idx="7565">
                  <c:v>42320.208333314986</c:v>
                </c:pt>
                <c:pt idx="7566">
                  <c:v>42320.24999998165</c:v>
                </c:pt>
                <c:pt idx="7567">
                  <c:v>42320.291666648314</c:v>
                </c:pt>
                <c:pt idx="7568">
                  <c:v>42320.333333314979</c:v>
                </c:pt>
                <c:pt idx="7569">
                  <c:v>42320.374999981643</c:v>
                </c:pt>
                <c:pt idx="7570">
                  <c:v>42320.416666648307</c:v>
                </c:pt>
                <c:pt idx="7571">
                  <c:v>42320.458333314971</c:v>
                </c:pt>
                <c:pt idx="7572">
                  <c:v>42320.499999981635</c:v>
                </c:pt>
                <c:pt idx="7573">
                  <c:v>42320.5416666483</c:v>
                </c:pt>
                <c:pt idx="7574">
                  <c:v>42320.583333314964</c:v>
                </c:pt>
                <c:pt idx="7575">
                  <c:v>42320.624999981628</c:v>
                </c:pt>
                <c:pt idx="7576">
                  <c:v>42320.666666648292</c:v>
                </c:pt>
                <c:pt idx="7577">
                  <c:v>42320.708333314957</c:v>
                </c:pt>
                <c:pt idx="7578">
                  <c:v>42320.749999981621</c:v>
                </c:pt>
                <c:pt idx="7579">
                  <c:v>42320.791666648285</c:v>
                </c:pt>
                <c:pt idx="7580">
                  <c:v>42320.833333314949</c:v>
                </c:pt>
                <c:pt idx="7581">
                  <c:v>42320.874999981614</c:v>
                </c:pt>
                <c:pt idx="7582">
                  <c:v>42320.916666648278</c:v>
                </c:pt>
                <c:pt idx="7583">
                  <c:v>42320.958333314942</c:v>
                </c:pt>
                <c:pt idx="7584">
                  <c:v>42320.999999981606</c:v>
                </c:pt>
                <c:pt idx="7585">
                  <c:v>42321.041666648271</c:v>
                </c:pt>
                <c:pt idx="7586">
                  <c:v>42321.083333314935</c:v>
                </c:pt>
                <c:pt idx="7587">
                  <c:v>42321.124999981599</c:v>
                </c:pt>
                <c:pt idx="7588">
                  <c:v>42321.166666648263</c:v>
                </c:pt>
                <c:pt idx="7589">
                  <c:v>42321.208333314928</c:v>
                </c:pt>
                <c:pt idx="7590">
                  <c:v>42321.249999981592</c:v>
                </c:pt>
                <c:pt idx="7591">
                  <c:v>42321.291666648256</c:v>
                </c:pt>
                <c:pt idx="7592">
                  <c:v>42321.33333331492</c:v>
                </c:pt>
                <c:pt idx="7593">
                  <c:v>42321.374999981585</c:v>
                </c:pt>
                <c:pt idx="7594">
                  <c:v>42321.416666648249</c:v>
                </c:pt>
                <c:pt idx="7595">
                  <c:v>42321.458333314913</c:v>
                </c:pt>
                <c:pt idx="7596">
                  <c:v>42321.499999981577</c:v>
                </c:pt>
                <c:pt idx="7597">
                  <c:v>42321.541666648242</c:v>
                </c:pt>
                <c:pt idx="7598">
                  <c:v>42321.583333314906</c:v>
                </c:pt>
                <c:pt idx="7599">
                  <c:v>42321.62499998157</c:v>
                </c:pt>
                <c:pt idx="7600">
                  <c:v>42321.666666648234</c:v>
                </c:pt>
                <c:pt idx="7601">
                  <c:v>42321.708333314898</c:v>
                </c:pt>
                <c:pt idx="7602">
                  <c:v>42321.749999981563</c:v>
                </c:pt>
                <c:pt idx="7603">
                  <c:v>42321.791666648227</c:v>
                </c:pt>
                <c:pt idx="7604">
                  <c:v>42321.833333314891</c:v>
                </c:pt>
                <c:pt idx="7605">
                  <c:v>42321.874999981555</c:v>
                </c:pt>
                <c:pt idx="7606">
                  <c:v>42321.91666664822</c:v>
                </c:pt>
                <c:pt idx="7607">
                  <c:v>42321.958333314884</c:v>
                </c:pt>
                <c:pt idx="7608">
                  <c:v>42321.999999981548</c:v>
                </c:pt>
                <c:pt idx="7609">
                  <c:v>42322.041666648212</c:v>
                </c:pt>
                <c:pt idx="7610">
                  <c:v>42322.083333314877</c:v>
                </c:pt>
                <c:pt idx="7611">
                  <c:v>42322.124999981541</c:v>
                </c:pt>
                <c:pt idx="7612">
                  <c:v>42322.166666648205</c:v>
                </c:pt>
                <c:pt idx="7613">
                  <c:v>42322.208333314869</c:v>
                </c:pt>
                <c:pt idx="7614">
                  <c:v>42322.249999981534</c:v>
                </c:pt>
                <c:pt idx="7615">
                  <c:v>42322.291666648198</c:v>
                </c:pt>
                <c:pt idx="7616">
                  <c:v>42322.333333314862</c:v>
                </c:pt>
                <c:pt idx="7617">
                  <c:v>42322.374999981526</c:v>
                </c:pt>
                <c:pt idx="7618">
                  <c:v>42322.416666648191</c:v>
                </c:pt>
                <c:pt idx="7619">
                  <c:v>42322.458333314855</c:v>
                </c:pt>
                <c:pt idx="7620">
                  <c:v>42322.499999981519</c:v>
                </c:pt>
                <c:pt idx="7621">
                  <c:v>42322.541666648183</c:v>
                </c:pt>
                <c:pt idx="7622">
                  <c:v>42322.583333314848</c:v>
                </c:pt>
                <c:pt idx="7623">
                  <c:v>42322.624999981512</c:v>
                </c:pt>
                <c:pt idx="7624">
                  <c:v>42322.666666648176</c:v>
                </c:pt>
                <c:pt idx="7625">
                  <c:v>42322.70833331484</c:v>
                </c:pt>
                <c:pt idx="7626">
                  <c:v>42322.749999981505</c:v>
                </c:pt>
                <c:pt idx="7627">
                  <c:v>42322.791666648169</c:v>
                </c:pt>
                <c:pt idx="7628">
                  <c:v>42322.833333314833</c:v>
                </c:pt>
                <c:pt idx="7629">
                  <c:v>42322.874999981497</c:v>
                </c:pt>
                <c:pt idx="7630">
                  <c:v>42322.916666648161</c:v>
                </c:pt>
                <c:pt idx="7631">
                  <c:v>42322.958333314826</c:v>
                </c:pt>
                <c:pt idx="7632">
                  <c:v>42322.99999998149</c:v>
                </c:pt>
                <c:pt idx="7633">
                  <c:v>42323.041666648154</c:v>
                </c:pt>
                <c:pt idx="7634">
                  <c:v>42323.083333314818</c:v>
                </c:pt>
                <c:pt idx="7635">
                  <c:v>42323.124999981483</c:v>
                </c:pt>
                <c:pt idx="7636">
                  <c:v>42323.166666648147</c:v>
                </c:pt>
                <c:pt idx="7637">
                  <c:v>42323.208333314811</c:v>
                </c:pt>
                <c:pt idx="7638">
                  <c:v>42323.249999981475</c:v>
                </c:pt>
                <c:pt idx="7639">
                  <c:v>42323.29166664814</c:v>
                </c:pt>
                <c:pt idx="7640">
                  <c:v>42323.333333314804</c:v>
                </c:pt>
                <c:pt idx="7641">
                  <c:v>42323.374999981468</c:v>
                </c:pt>
                <c:pt idx="7642">
                  <c:v>42323.416666648132</c:v>
                </c:pt>
                <c:pt idx="7643">
                  <c:v>42323.458333314797</c:v>
                </c:pt>
                <c:pt idx="7644">
                  <c:v>42323.499999981461</c:v>
                </c:pt>
                <c:pt idx="7645">
                  <c:v>42323.541666648125</c:v>
                </c:pt>
                <c:pt idx="7646">
                  <c:v>42323.583333314789</c:v>
                </c:pt>
                <c:pt idx="7647">
                  <c:v>42323.624999981454</c:v>
                </c:pt>
                <c:pt idx="7648">
                  <c:v>42323.666666648118</c:v>
                </c:pt>
                <c:pt idx="7649">
                  <c:v>42323.708333314782</c:v>
                </c:pt>
                <c:pt idx="7650">
                  <c:v>42323.749999981446</c:v>
                </c:pt>
                <c:pt idx="7651">
                  <c:v>42323.791666648111</c:v>
                </c:pt>
                <c:pt idx="7652">
                  <c:v>42323.833333314775</c:v>
                </c:pt>
                <c:pt idx="7653">
                  <c:v>42323.874999981439</c:v>
                </c:pt>
                <c:pt idx="7654">
                  <c:v>42323.916666648103</c:v>
                </c:pt>
                <c:pt idx="7655">
                  <c:v>42323.958333314768</c:v>
                </c:pt>
                <c:pt idx="7656">
                  <c:v>42323.999999981432</c:v>
                </c:pt>
                <c:pt idx="7657">
                  <c:v>42324.041666648096</c:v>
                </c:pt>
                <c:pt idx="7658">
                  <c:v>42324.08333331476</c:v>
                </c:pt>
                <c:pt idx="7659">
                  <c:v>42324.124999981424</c:v>
                </c:pt>
                <c:pt idx="7660">
                  <c:v>42324.166666648089</c:v>
                </c:pt>
                <c:pt idx="7661">
                  <c:v>42324.208333314753</c:v>
                </c:pt>
                <c:pt idx="7662">
                  <c:v>42324.249999981417</c:v>
                </c:pt>
                <c:pt idx="7663">
                  <c:v>42324.291666648081</c:v>
                </c:pt>
                <c:pt idx="7664">
                  <c:v>42324.333333314746</c:v>
                </c:pt>
                <c:pt idx="7665">
                  <c:v>42324.37499998141</c:v>
                </c:pt>
                <c:pt idx="7666">
                  <c:v>42324.416666648074</c:v>
                </c:pt>
                <c:pt idx="7667">
                  <c:v>42324.458333314738</c:v>
                </c:pt>
                <c:pt idx="7668">
                  <c:v>42324.499999981403</c:v>
                </c:pt>
                <c:pt idx="7669">
                  <c:v>42324.541666648067</c:v>
                </c:pt>
                <c:pt idx="7670">
                  <c:v>42324.583333314731</c:v>
                </c:pt>
                <c:pt idx="7671">
                  <c:v>42324.624999981395</c:v>
                </c:pt>
                <c:pt idx="7672">
                  <c:v>42324.66666664806</c:v>
                </c:pt>
                <c:pt idx="7673">
                  <c:v>42324.708333314724</c:v>
                </c:pt>
                <c:pt idx="7674">
                  <c:v>42324.749999981388</c:v>
                </c:pt>
                <c:pt idx="7675">
                  <c:v>42324.791666648052</c:v>
                </c:pt>
                <c:pt idx="7676">
                  <c:v>42324.833333314717</c:v>
                </c:pt>
                <c:pt idx="7677">
                  <c:v>42324.874999981381</c:v>
                </c:pt>
                <c:pt idx="7678">
                  <c:v>42324.916666648045</c:v>
                </c:pt>
                <c:pt idx="7679">
                  <c:v>42324.958333314709</c:v>
                </c:pt>
                <c:pt idx="7680">
                  <c:v>42324.999999981374</c:v>
                </c:pt>
                <c:pt idx="7681">
                  <c:v>42325.041666648038</c:v>
                </c:pt>
                <c:pt idx="7682">
                  <c:v>42325.083333314702</c:v>
                </c:pt>
                <c:pt idx="7683">
                  <c:v>42325.124999981366</c:v>
                </c:pt>
                <c:pt idx="7684">
                  <c:v>42325.166666648031</c:v>
                </c:pt>
                <c:pt idx="7685">
                  <c:v>42325.208333314695</c:v>
                </c:pt>
                <c:pt idx="7686">
                  <c:v>42325.249999981359</c:v>
                </c:pt>
                <c:pt idx="7687">
                  <c:v>42325.291666648023</c:v>
                </c:pt>
                <c:pt idx="7688">
                  <c:v>42325.333333314687</c:v>
                </c:pt>
                <c:pt idx="7689">
                  <c:v>42325.374999981352</c:v>
                </c:pt>
                <c:pt idx="7690">
                  <c:v>42325.416666648016</c:v>
                </c:pt>
                <c:pt idx="7691">
                  <c:v>42325.45833331468</c:v>
                </c:pt>
                <c:pt idx="7692">
                  <c:v>42325.499999981344</c:v>
                </c:pt>
                <c:pt idx="7693">
                  <c:v>42325.541666648009</c:v>
                </c:pt>
                <c:pt idx="7694">
                  <c:v>42325.583333314673</c:v>
                </c:pt>
                <c:pt idx="7695">
                  <c:v>42325.624999981337</c:v>
                </c:pt>
                <c:pt idx="7696">
                  <c:v>42325.666666648001</c:v>
                </c:pt>
                <c:pt idx="7697">
                  <c:v>42325.708333314666</c:v>
                </c:pt>
                <c:pt idx="7698">
                  <c:v>42325.74999998133</c:v>
                </c:pt>
                <c:pt idx="7699">
                  <c:v>42325.791666647994</c:v>
                </c:pt>
                <c:pt idx="7700">
                  <c:v>42325.833333314658</c:v>
                </c:pt>
                <c:pt idx="7701">
                  <c:v>42325.874999981323</c:v>
                </c:pt>
                <c:pt idx="7702">
                  <c:v>42325.916666647987</c:v>
                </c:pt>
                <c:pt idx="7703">
                  <c:v>42325.958333314651</c:v>
                </c:pt>
                <c:pt idx="7704">
                  <c:v>42325.999999981315</c:v>
                </c:pt>
                <c:pt idx="7705">
                  <c:v>42326.04166664798</c:v>
                </c:pt>
                <c:pt idx="7706">
                  <c:v>42326.083333314644</c:v>
                </c:pt>
                <c:pt idx="7707">
                  <c:v>42326.124999981308</c:v>
                </c:pt>
                <c:pt idx="7708">
                  <c:v>42326.166666647972</c:v>
                </c:pt>
                <c:pt idx="7709">
                  <c:v>42326.208333314637</c:v>
                </c:pt>
                <c:pt idx="7710">
                  <c:v>42326.249999981301</c:v>
                </c:pt>
                <c:pt idx="7711">
                  <c:v>42326.291666647965</c:v>
                </c:pt>
                <c:pt idx="7712">
                  <c:v>42326.333333314629</c:v>
                </c:pt>
                <c:pt idx="7713">
                  <c:v>42326.374999981294</c:v>
                </c:pt>
                <c:pt idx="7714">
                  <c:v>42326.416666647958</c:v>
                </c:pt>
                <c:pt idx="7715">
                  <c:v>42326.458333314622</c:v>
                </c:pt>
                <c:pt idx="7716">
                  <c:v>42326.499999981286</c:v>
                </c:pt>
                <c:pt idx="7717">
                  <c:v>42326.54166664795</c:v>
                </c:pt>
                <c:pt idx="7718">
                  <c:v>42326.583333314615</c:v>
                </c:pt>
                <c:pt idx="7719">
                  <c:v>42326.624999981279</c:v>
                </c:pt>
                <c:pt idx="7720">
                  <c:v>42326.666666647943</c:v>
                </c:pt>
                <c:pt idx="7721">
                  <c:v>42326.708333314607</c:v>
                </c:pt>
                <c:pt idx="7722">
                  <c:v>42326.749999981272</c:v>
                </c:pt>
                <c:pt idx="7723">
                  <c:v>42326.791666647936</c:v>
                </c:pt>
                <c:pt idx="7724">
                  <c:v>42326.8333333146</c:v>
                </c:pt>
                <c:pt idx="7725">
                  <c:v>42326.874999981264</c:v>
                </c:pt>
                <c:pt idx="7726">
                  <c:v>42326.916666647929</c:v>
                </c:pt>
                <c:pt idx="7727">
                  <c:v>42326.958333314593</c:v>
                </c:pt>
                <c:pt idx="7728">
                  <c:v>42326.999999981257</c:v>
                </c:pt>
                <c:pt idx="7729">
                  <c:v>42327.041666647921</c:v>
                </c:pt>
                <c:pt idx="7730">
                  <c:v>42327.083333314586</c:v>
                </c:pt>
                <c:pt idx="7731">
                  <c:v>42327.12499998125</c:v>
                </c:pt>
                <c:pt idx="7732">
                  <c:v>42327.166666647914</c:v>
                </c:pt>
                <c:pt idx="7733">
                  <c:v>42327.208333314578</c:v>
                </c:pt>
                <c:pt idx="7734">
                  <c:v>42327.249999981243</c:v>
                </c:pt>
                <c:pt idx="7735">
                  <c:v>42327.291666647907</c:v>
                </c:pt>
                <c:pt idx="7736">
                  <c:v>42327.333333314571</c:v>
                </c:pt>
                <c:pt idx="7737">
                  <c:v>42327.374999981235</c:v>
                </c:pt>
                <c:pt idx="7738">
                  <c:v>42327.4166666479</c:v>
                </c:pt>
                <c:pt idx="7739">
                  <c:v>42327.458333314564</c:v>
                </c:pt>
                <c:pt idx="7740">
                  <c:v>42327.499999981228</c:v>
                </c:pt>
                <c:pt idx="7741">
                  <c:v>42327.541666647892</c:v>
                </c:pt>
                <c:pt idx="7742">
                  <c:v>42327.583333314557</c:v>
                </c:pt>
                <c:pt idx="7743">
                  <c:v>42327.624999981221</c:v>
                </c:pt>
                <c:pt idx="7744">
                  <c:v>42327.666666647885</c:v>
                </c:pt>
                <c:pt idx="7745">
                  <c:v>42327.708333314549</c:v>
                </c:pt>
                <c:pt idx="7746">
                  <c:v>42327.749999981213</c:v>
                </c:pt>
                <c:pt idx="7747">
                  <c:v>42327.791666647878</c:v>
                </c:pt>
                <c:pt idx="7748">
                  <c:v>42327.833333314542</c:v>
                </c:pt>
                <c:pt idx="7749">
                  <c:v>42327.874999981206</c:v>
                </c:pt>
                <c:pt idx="7750">
                  <c:v>42327.91666664787</c:v>
                </c:pt>
                <c:pt idx="7751">
                  <c:v>42327.958333314535</c:v>
                </c:pt>
                <c:pt idx="7752">
                  <c:v>42327.999999981199</c:v>
                </c:pt>
                <c:pt idx="7753">
                  <c:v>42328.041666647863</c:v>
                </c:pt>
                <c:pt idx="7754">
                  <c:v>42328.083333314527</c:v>
                </c:pt>
                <c:pt idx="7755">
                  <c:v>42328.124999981192</c:v>
                </c:pt>
                <c:pt idx="7756">
                  <c:v>42328.166666647856</c:v>
                </c:pt>
                <c:pt idx="7757">
                  <c:v>42328.20833331452</c:v>
                </c:pt>
                <c:pt idx="7758">
                  <c:v>42328.249999981184</c:v>
                </c:pt>
                <c:pt idx="7759">
                  <c:v>42328.291666647849</c:v>
                </c:pt>
                <c:pt idx="7760">
                  <c:v>42328.333333314513</c:v>
                </c:pt>
                <c:pt idx="7761">
                  <c:v>42328.374999981177</c:v>
                </c:pt>
                <c:pt idx="7762">
                  <c:v>42328.416666647841</c:v>
                </c:pt>
                <c:pt idx="7763">
                  <c:v>42328.458333314506</c:v>
                </c:pt>
                <c:pt idx="7764">
                  <c:v>42328.49999998117</c:v>
                </c:pt>
                <c:pt idx="7765">
                  <c:v>42328.541666647834</c:v>
                </c:pt>
                <c:pt idx="7766">
                  <c:v>42328.583333314498</c:v>
                </c:pt>
                <c:pt idx="7767">
                  <c:v>42328.624999981163</c:v>
                </c:pt>
                <c:pt idx="7768">
                  <c:v>42328.666666647827</c:v>
                </c:pt>
                <c:pt idx="7769">
                  <c:v>42328.708333314491</c:v>
                </c:pt>
                <c:pt idx="7770">
                  <c:v>42328.749999981155</c:v>
                </c:pt>
                <c:pt idx="7771">
                  <c:v>42328.79166664782</c:v>
                </c:pt>
                <c:pt idx="7772">
                  <c:v>42328.833333314484</c:v>
                </c:pt>
                <c:pt idx="7773">
                  <c:v>42328.874999981148</c:v>
                </c:pt>
                <c:pt idx="7774">
                  <c:v>42328.916666647812</c:v>
                </c:pt>
                <c:pt idx="7775">
                  <c:v>42328.958333314476</c:v>
                </c:pt>
                <c:pt idx="7776">
                  <c:v>42328.999999981141</c:v>
                </c:pt>
                <c:pt idx="7777">
                  <c:v>42329.041666647805</c:v>
                </c:pt>
                <c:pt idx="7778">
                  <c:v>42329.083333314469</c:v>
                </c:pt>
                <c:pt idx="7779">
                  <c:v>42329.124999981133</c:v>
                </c:pt>
                <c:pt idx="7780">
                  <c:v>42329.166666647798</c:v>
                </c:pt>
                <c:pt idx="7781">
                  <c:v>42329.208333314462</c:v>
                </c:pt>
                <c:pt idx="7782">
                  <c:v>42329.249999981126</c:v>
                </c:pt>
                <c:pt idx="7783">
                  <c:v>42329.29166664779</c:v>
                </c:pt>
                <c:pt idx="7784">
                  <c:v>42329.333333314455</c:v>
                </c:pt>
                <c:pt idx="7785">
                  <c:v>42329.374999981119</c:v>
                </c:pt>
                <c:pt idx="7786">
                  <c:v>42329.416666647783</c:v>
                </c:pt>
                <c:pt idx="7787">
                  <c:v>42329.458333314447</c:v>
                </c:pt>
                <c:pt idx="7788">
                  <c:v>42329.499999981112</c:v>
                </c:pt>
                <c:pt idx="7789">
                  <c:v>42329.541666647776</c:v>
                </c:pt>
                <c:pt idx="7790">
                  <c:v>42329.58333331444</c:v>
                </c:pt>
                <c:pt idx="7791">
                  <c:v>42329.624999981104</c:v>
                </c:pt>
                <c:pt idx="7792">
                  <c:v>42329.666666647769</c:v>
                </c:pt>
                <c:pt idx="7793">
                  <c:v>42329.708333314433</c:v>
                </c:pt>
                <c:pt idx="7794">
                  <c:v>42329.749999981097</c:v>
                </c:pt>
                <c:pt idx="7795">
                  <c:v>42329.791666647761</c:v>
                </c:pt>
                <c:pt idx="7796">
                  <c:v>42329.833333314426</c:v>
                </c:pt>
                <c:pt idx="7797">
                  <c:v>42329.87499998109</c:v>
                </c:pt>
                <c:pt idx="7798">
                  <c:v>42329.916666647754</c:v>
                </c:pt>
                <c:pt idx="7799">
                  <c:v>42329.958333314418</c:v>
                </c:pt>
                <c:pt idx="7800">
                  <c:v>42329.999999981083</c:v>
                </c:pt>
                <c:pt idx="7801">
                  <c:v>42330.041666647747</c:v>
                </c:pt>
                <c:pt idx="7802">
                  <c:v>42330.083333314411</c:v>
                </c:pt>
                <c:pt idx="7803">
                  <c:v>42330.124999981075</c:v>
                </c:pt>
                <c:pt idx="7804">
                  <c:v>42330.166666647739</c:v>
                </c:pt>
                <c:pt idx="7805">
                  <c:v>42330.208333314404</c:v>
                </c:pt>
                <c:pt idx="7806">
                  <c:v>42330.249999981068</c:v>
                </c:pt>
                <c:pt idx="7807">
                  <c:v>42330.291666647732</c:v>
                </c:pt>
                <c:pt idx="7808">
                  <c:v>42330.333333314396</c:v>
                </c:pt>
                <c:pt idx="7809">
                  <c:v>42330.374999981061</c:v>
                </c:pt>
                <c:pt idx="7810">
                  <c:v>42330.416666647725</c:v>
                </c:pt>
                <c:pt idx="7811">
                  <c:v>42330.458333314389</c:v>
                </c:pt>
                <c:pt idx="7812">
                  <c:v>42330.499999981053</c:v>
                </c:pt>
                <c:pt idx="7813">
                  <c:v>42330.541666647718</c:v>
                </c:pt>
                <c:pt idx="7814">
                  <c:v>42330.583333314382</c:v>
                </c:pt>
                <c:pt idx="7815">
                  <c:v>42330.624999981046</c:v>
                </c:pt>
                <c:pt idx="7816">
                  <c:v>42330.66666664771</c:v>
                </c:pt>
                <c:pt idx="7817">
                  <c:v>42330.708333314375</c:v>
                </c:pt>
                <c:pt idx="7818">
                  <c:v>42330.749999981039</c:v>
                </c:pt>
                <c:pt idx="7819">
                  <c:v>42330.791666647703</c:v>
                </c:pt>
                <c:pt idx="7820">
                  <c:v>42330.833333314367</c:v>
                </c:pt>
                <c:pt idx="7821">
                  <c:v>42330.874999981032</c:v>
                </c:pt>
                <c:pt idx="7822">
                  <c:v>42330.916666647696</c:v>
                </c:pt>
                <c:pt idx="7823">
                  <c:v>42330.95833331436</c:v>
                </c:pt>
                <c:pt idx="7824">
                  <c:v>42330.999999981024</c:v>
                </c:pt>
                <c:pt idx="7825">
                  <c:v>42331.041666647689</c:v>
                </c:pt>
                <c:pt idx="7826">
                  <c:v>42331.083333314353</c:v>
                </c:pt>
                <c:pt idx="7827">
                  <c:v>42331.124999981017</c:v>
                </c:pt>
                <c:pt idx="7828">
                  <c:v>42331.166666647681</c:v>
                </c:pt>
                <c:pt idx="7829">
                  <c:v>42331.208333314346</c:v>
                </c:pt>
                <c:pt idx="7830">
                  <c:v>42331.24999998101</c:v>
                </c:pt>
                <c:pt idx="7831">
                  <c:v>42331.291666647674</c:v>
                </c:pt>
                <c:pt idx="7832">
                  <c:v>42331.333333314338</c:v>
                </c:pt>
                <c:pt idx="7833">
                  <c:v>42331.374999981002</c:v>
                </c:pt>
                <c:pt idx="7834">
                  <c:v>42331.416666647667</c:v>
                </c:pt>
                <c:pt idx="7835">
                  <c:v>42331.458333314331</c:v>
                </c:pt>
                <c:pt idx="7836">
                  <c:v>42331.499999980995</c:v>
                </c:pt>
                <c:pt idx="7837">
                  <c:v>42331.541666647659</c:v>
                </c:pt>
                <c:pt idx="7838">
                  <c:v>42331.583333314324</c:v>
                </c:pt>
                <c:pt idx="7839">
                  <c:v>42331.624999980988</c:v>
                </c:pt>
                <c:pt idx="7840">
                  <c:v>42331.666666647652</c:v>
                </c:pt>
                <c:pt idx="7841">
                  <c:v>42331.708333314316</c:v>
                </c:pt>
                <c:pt idx="7842">
                  <c:v>42331.749999980981</c:v>
                </c:pt>
                <c:pt idx="7843">
                  <c:v>42331.791666647645</c:v>
                </c:pt>
                <c:pt idx="7844">
                  <c:v>42331.833333314309</c:v>
                </c:pt>
                <c:pt idx="7845">
                  <c:v>42331.874999980973</c:v>
                </c:pt>
                <c:pt idx="7846">
                  <c:v>42331.916666647638</c:v>
                </c:pt>
                <c:pt idx="7847">
                  <c:v>42331.958333314302</c:v>
                </c:pt>
                <c:pt idx="7848">
                  <c:v>42331.999999980966</c:v>
                </c:pt>
                <c:pt idx="7849">
                  <c:v>42332.04166664763</c:v>
                </c:pt>
                <c:pt idx="7850">
                  <c:v>42332.083333314295</c:v>
                </c:pt>
                <c:pt idx="7851">
                  <c:v>42332.124999980959</c:v>
                </c:pt>
                <c:pt idx="7852">
                  <c:v>42332.166666647623</c:v>
                </c:pt>
                <c:pt idx="7853">
                  <c:v>42332.208333314287</c:v>
                </c:pt>
                <c:pt idx="7854">
                  <c:v>42332.249999980952</c:v>
                </c:pt>
                <c:pt idx="7855">
                  <c:v>42332.291666647616</c:v>
                </c:pt>
                <c:pt idx="7856">
                  <c:v>42332.33333331428</c:v>
                </c:pt>
                <c:pt idx="7857">
                  <c:v>42332.374999980944</c:v>
                </c:pt>
                <c:pt idx="7858">
                  <c:v>42332.416666647609</c:v>
                </c:pt>
                <c:pt idx="7859">
                  <c:v>42332.458333314273</c:v>
                </c:pt>
                <c:pt idx="7860">
                  <c:v>42332.499999980937</c:v>
                </c:pt>
                <c:pt idx="7861">
                  <c:v>42332.541666647601</c:v>
                </c:pt>
                <c:pt idx="7862">
                  <c:v>42332.583333314265</c:v>
                </c:pt>
                <c:pt idx="7863">
                  <c:v>42332.62499998093</c:v>
                </c:pt>
                <c:pt idx="7864">
                  <c:v>42332.666666647594</c:v>
                </c:pt>
                <c:pt idx="7865">
                  <c:v>42332.708333314258</c:v>
                </c:pt>
                <c:pt idx="7866">
                  <c:v>42332.749999980922</c:v>
                </c:pt>
                <c:pt idx="7867">
                  <c:v>42332.791666647587</c:v>
                </c:pt>
                <c:pt idx="7868">
                  <c:v>42332.833333314251</c:v>
                </c:pt>
                <c:pt idx="7869">
                  <c:v>42332.874999980915</c:v>
                </c:pt>
                <c:pt idx="7870">
                  <c:v>42332.916666647579</c:v>
                </c:pt>
                <c:pt idx="7871">
                  <c:v>42332.958333314244</c:v>
                </c:pt>
                <c:pt idx="7872">
                  <c:v>42332.999999980908</c:v>
                </c:pt>
                <c:pt idx="7873">
                  <c:v>42333.041666647572</c:v>
                </c:pt>
                <c:pt idx="7874">
                  <c:v>42333.083333314236</c:v>
                </c:pt>
                <c:pt idx="7875">
                  <c:v>42333.124999980901</c:v>
                </c:pt>
                <c:pt idx="7876">
                  <c:v>42333.166666647565</c:v>
                </c:pt>
                <c:pt idx="7877">
                  <c:v>42333.208333314229</c:v>
                </c:pt>
                <c:pt idx="7878">
                  <c:v>42333.249999980893</c:v>
                </c:pt>
                <c:pt idx="7879">
                  <c:v>42333.291666647558</c:v>
                </c:pt>
                <c:pt idx="7880">
                  <c:v>42333.333333314222</c:v>
                </c:pt>
                <c:pt idx="7881">
                  <c:v>42333.374999980886</c:v>
                </c:pt>
                <c:pt idx="7882">
                  <c:v>42333.41666664755</c:v>
                </c:pt>
                <c:pt idx="7883">
                  <c:v>42333.458333314215</c:v>
                </c:pt>
                <c:pt idx="7884">
                  <c:v>42333.499999980879</c:v>
                </c:pt>
                <c:pt idx="7885">
                  <c:v>42333.541666647543</c:v>
                </c:pt>
                <c:pt idx="7886">
                  <c:v>42333.583333314207</c:v>
                </c:pt>
                <c:pt idx="7887">
                  <c:v>42333.624999980872</c:v>
                </c:pt>
                <c:pt idx="7888">
                  <c:v>42333.666666647536</c:v>
                </c:pt>
                <c:pt idx="7889">
                  <c:v>42333.7083333142</c:v>
                </c:pt>
                <c:pt idx="7890">
                  <c:v>42333.749999980864</c:v>
                </c:pt>
                <c:pt idx="7891">
                  <c:v>42333.791666647528</c:v>
                </c:pt>
                <c:pt idx="7892">
                  <c:v>42333.833333314193</c:v>
                </c:pt>
                <c:pt idx="7893">
                  <c:v>42333.874999980857</c:v>
                </c:pt>
                <c:pt idx="7894">
                  <c:v>42333.916666647521</c:v>
                </c:pt>
                <c:pt idx="7895">
                  <c:v>42333.958333314185</c:v>
                </c:pt>
                <c:pt idx="7896">
                  <c:v>42333.99999998085</c:v>
                </c:pt>
                <c:pt idx="7897">
                  <c:v>42334.041666647514</c:v>
                </c:pt>
                <c:pt idx="7898">
                  <c:v>42334.083333314178</c:v>
                </c:pt>
                <c:pt idx="7899">
                  <c:v>42334.124999980842</c:v>
                </c:pt>
                <c:pt idx="7900">
                  <c:v>42334.166666647507</c:v>
                </c:pt>
                <c:pt idx="7901">
                  <c:v>42334.208333314171</c:v>
                </c:pt>
                <c:pt idx="7902">
                  <c:v>42334.249999980835</c:v>
                </c:pt>
                <c:pt idx="7903">
                  <c:v>42334.291666647499</c:v>
                </c:pt>
                <c:pt idx="7904">
                  <c:v>42334.333333314164</c:v>
                </c:pt>
                <c:pt idx="7905">
                  <c:v>42334.374999980828</c:v>
                </c:pt>
                <c:pt idx="7906">
                  <c:v>42334.416666647492</c:v>
                </c:pt>
                <c:pt idx="7907">
                  <c:v>42334.458333314156</c:v>
                </c:pt>
                <c:pt idx="7908">
                  <c:v>42334.499999980821</c:v>
                </c:pt>
                <c:pt idx="7909">
                  <c:v>42334.541666647485</c:v>
                </c:pt>
                <c:pt idx="7910">
                  <c:v>42334.583333314149</c:v>
                </c:pt>
                <c:pt idx="7911">
                  <c:v>42334.624999980813</c:v>
                </c:pt>
                <c:pt idx="7912">
                  <c:v>42334.666666647478</c:v>
                </c:pt>
                <c:pt idx="7913">
                  <c:v>42334.708333314142</c:v>
                </c:pt>
                <c:pt idx="7914">
                  <c:v>42334.749999980806</c:v>
                </c:pt>
                <c:pt idx="7915">
                  <c:v>42334.79166664747</c:v>
                </c:pt>
                <c:pt idx="7916">
                  <c:v>42334.833333314135</c:v>
                </c:pt>
                <c:pt idx="7917">
                  <c:v>42334.874999980799</c:v>
                </c:pt>
                <c:pt idx="7918">
                  <c:v>42334.916666647463</c:v>
                </c:pt>
                <c:pt idx="7919">
                  <c:v>42334.958333314127</c:v>
                </c:pt>
                <c:pt idx="7920">
                  <c:v>42334.999999980791</c:v>
                </c:pt>
                <c:pt idx="7921">
                  <c:v>42335.041666647456</c:v>
                </c:pt>
                <c:pt idx="7922">
                  <c:v>42335.08333331412</c:v>
                </c:pt>
                <c:pt idx="7923">
                  <c:v>42335.124999980784</c:v>
                </c:pt>
                <c:pt idx="7924">
                  <c:v>42335.166666647448</c:v>
                </c:pt>
                <c:pt idx="7925">
                  <c:v>42335.208333314113</c:v>
                </c:pt>
                <c:pt idx="7926">
                  <c:v>42335.249999980777</c:v>
                </c:pt>
                <c:pt idx="7927">
                  <c:v>42335.291666647441</c:v>
                </c:pt>
                <c:pt idx="7928">
                  <c:v>42335.333333314105</c:v>
                </c:pt>
                <c:pt idx="7929">
                  <c:v>42335.37499998077</c:v>
                </c:pt>
                <c:pt idx="7930">
                  <c:v>42335.416666647434</c:v>
                </c:pt>
                <c:pt idx="7931">
                  <c:v>42335.458333314098</c:v>
                </c:pt>
                <c:pt idx="7932">
                  <c:v>42335.499999980762</c:v>
                </c:pt>
                <c:pt idx="7933">
                  <c:v>42335.541666647427</c:v>
                </c:pt>
                <c:pt idx="7934">
                  <c:v>42335.583333314091</c:v>
                </c:pt>
                <c:pt idx="7935">
                  <c:v>42335.624999980755</c:v>
                </c:pt>
                <c:pt idx="7936">
                  <c:v>42335.666666647419</c:v>
                </c:pt>
                <c:pt idx="7937">
                  <c:v>42335.708333314084</c:v>
                </c:pt>
                <c:pt idx="7938">
                  <c:v>42335.749999980748</c:v>
                </c:pt>
                <c:pt idx="7939">
                  <c:v>42335.791666647412</c:v>
                </c:pt>
                <c:pt idx="7940">
                  <c:v>42335.833333314076</c:v>
                </c:pt>
                <c:pt idx="7941">
                  <c:v>42335.874999980741</c:v>
                </c:pt>
                <c:pt idx="7942">
                  <c:v>42335.916666647405</c:v>
                </c:pt>
                <c:pt idx="7943">
                  <c:v>42335.958333314069</c:v>
                </c:pt>
                <c:pt idx="7944">
                  <c:v>42335.999999980733</c:v>
                </c:pt>
                <c:pt idx="7945">
                  <c:v>42336.041666647398</c:v>
                </c:pt>
                <c:pt idx="7946">
                  <c:v>42336.083333314062</c:v>
                </c:pt>
                <c:pt idx="7947">
                  <c:v>42336.124999980726</c:v>
                </c:pt>
                <c:pt idx="7948">
                  <c:v>42336.16666664739</c:v>
                </c:pt>
                <c:pt idx="7949">
                  <c:v>42336.208333314054</c:v>
                </c:pt>
                <c:pt idx="7950">
                  <c:v>42336.249999980719</c:v>
                </c:pt>
                <c:pt idx="7951">
                  <c:v>42336.291666647383</c:v>
                </c:pt>
                <c:pt idx="7952">
                  <c:v>42336.333333314047</c:v>
                </c:pt>
                <c:pt idx="7953">
                  <c:v>42336.374999980711</c:v>
                </c:pt>
                <c:pt idx="7954">
                  <c:v>42336.416666647376</c:v>
                </c:pt>
                <c:pt idx="7955">
                  <c:v>42336.45833331404</c:v>
                </c:pt>
                <c:pt idx="7956">
                  <c:v>42336.499999980704</c:v>
                </c:pt>
                <c:pt idx="7957">
                  <c:v>42336.541666647368</c:v>
                </c:pt>
                <c:pt idx="7958">
                  <c:v>42336.583333314033</c:v>
                </c:pt>
                <c:pt idx="7959">
                  <c:v>42336.624999980697</c:v>
                </c:pt>
                <c:pt idx="7960">
                  <c:v>42336.666666647361</c:v>
                </c:pt>
                <c:pt idx="7961">
                  <c:v>42336.708333314025</c:v>
                </c:pt>
                <c:pt idx="7962">
                  <c:v>42336.74999998069</c:v>
                </c:pt>
                <c:pt idx="7963">
                  <c:v>42336.791666647354</c:v>
                </c:pt>
                <c:pt idx="7964">
                  <c:v>42336.833333314018</c:v>
                </c:pt>
                <c:pt idx="7965">
                  <c:v>42336.874999980682</c:v>
                </c:pt>
                <c:pt idx="7966">
                  <c:v>42336.916666647347</c:v>
                </c:pt>
                <c:pt idx="7967">
                  <c:v>42336.958333314011</c:v>
                </c:pt>
                <c:pt idx="7968">
                  <c:v>42336.999999980675</c:v>
                </c:pt>
                <c:pt idx="7969">
                  <c:v>42337.041666647339</c:v>
                </c:pt>
                <c:pt idx="7970">
                  <c:v>42337.083333314004</c:v>
                </c:pt>
                <c:pt idx="7971">
                  <c:v>42337.124999980668</c:v>
                </c:pt>
                <c:pt idx="7972">
                  <c:v>42337.166666647332</c:v>
                </c:pt>
                <c:pt idx="7973">
                  <c:v>42337.208333313996</c:v>
                </c:pt>
                <c:pt idx="7974">
                  <c:v>42337.249999980661</c:v>
                </c:pt>
                <c:pt idx="7975">
                  <c:v>42337.291666647325</c:v>
                </c:pt>
                <c:pt idx="7976">
                  <c:v>42337.333333313989</c:v>
                </c:pt>
                <c:pt idx="7977">
                  <c:v>42337.374999980653</c:v>
                </c:pt>
                <c:pt idx="7978">
                  <c:v>42337.416666647317</c:v>
                </c:pt>
                <c:pt idx="7979">
                  <c:v>42337.458333313982</c:v>
                </c:pt>
                <c:pt idx="7980">
                  <c:v>42337.499999980646</c:v>
                </c:pt>
                <c:pt idx="7981">
                  <c:v>42337.54166664731</c:v>
                </c:pt>
                <c:pt idx="7982">
                  <c:v>42337.583333313974</c:v>
                </c:pt>
                <c:pt idx="7983">
                  <c:v>42337.624999980639</c:v>
                </c:pt>
                <c:pt idx="7984">
                  <c:v>42337.666666647303</c:v>
                </c:pt>
                <c:pt idx="7985">
                  <c:v>42337.708333313967</c:v>
                </c:pt>
                <c:pt idx="7986">
                  <c:v>42337.749999980631</c:v>
                </c:pt>
                <c:pt idx="7987">
                  <c:v>42337.791666647296</c:v>
                </c:pt>
                <c:pt idx="7988">
                  <c:v>42337.83333331396</c:v>
                </c:pt>
                <c:pt idx="7989">
                  <c:v>42337.874999980624</c:v>
                </c:pt>
                <c:pt idx="7990">
                  <c:v>42337.916666647288</c:v>
                </c:pt>
                <c:pt idx="7991">
                  <c:v>42337.958333313953</c:v>
                </c:pt>
                <c:pt idx="7992">
                  <c:v>42337.999999980617</c:v>
                </c:pt>
                <c:pt idx="7993">
                  <c:v>42338.041666647281</c:v>
                </c:pt>
                <c:pt idx="7994">
                  <c:v>42338.083333313945</c:v>
                </c:pt>
                <c:pt idx="7995">
                  <c:v>42338.12499998061</c:v>
                </c:pt>
                <c:pt idx="7996">
                  <c:v>42338.166666647274</c:v>
                </c:pt>
                <c:pt idx="7997">
                  <c:v>42338.208333313938</c:v>
                </c:pt>
                <c:pt idx="7998">
                  <c:v>42338.249999980602</c:v>
                </c:pt>
                <c:pt idx="7999">
                  <c:v>42338.291666647267</c:v>
                </c:pt>
                <c:pt idx="8000">
                  <c:v>42338.333333313931</c:v>
                </c:pt>
                <c:pt idx="8001">
                  <c:v>42338.374999980595</c:v>
                </c:pt>
                <c:pt idx="8002">
                  <c:v>42338.416666647259</c:v>
                </c:pt>
                <c:pt idx="8003">
                  <c:v>42338.458333313924</c:v>
                </c:pt>
                <c:pt idx="8004">
                  <c:v>42338.499999980588</c:v>
                </c:pt>
                <c:pt idx="8005">
                  <c:v>42338.541666647252</c:v>
                </c:pt>
                <c:pt idx="8006">
                  <c:v>42338.583333313916</c:v>
                </c:pt>
                <c:pt idx="8007">
                  <c:v>42338.62499998058</c:v>
                </c:pt>
                <c:pt idx="8008">
                  <c:v>42338.666666647245</c:v>
                </c:pt>
                <c:pt idx="8009">
                  <c:v>42338.708333313909</c:v>
                </c:pt>
                <c:pt idx="8010">
                  <c:v>42338.749999980573</c:v>
                </c:pt>
                <c:pt idx="8011">
                  <c:v>42338.791666647237</c:v>
                </c:pt>
                <c:pt idx="8012">
                  <c:v>42338.833333313902</c:v>
                </c:pt>
                <c:pt idx="8013">
                  <c:v>42338.874999980566</c:v>
                </c:pt>
                <c:pt idx="8014">
                  <c:v>42338.91666664723</c:v>
                </c:pt>
                <c:pt idx="8015">
                  <c:v>42338.958333313894</c:v>
                </c:pt>
                <c:pt idx="8016">
                  <c:v>42338.999999980559</c:v>
                </c:pt>
                <c:pt idx="8017">
                  <c:v>42339.041666647223</c:v>
                </c:pt>
                <c:pt idx="8018">
                  <c:v>42339.083333313887</c:v>
                </c:pt>
                <c:pt idx="8019">
                  <c:v>42339.124999980551</c:v>
                </c:pt>
                <c:pt idx="8020">
                  <c:v>42339.166666647216</c:v>
                </c:pt>
                <c:pt idx="8021">
                  <c:v>42339.20833331388</c:v>
                </c:pt>
                <c:pt idx="8022">
                  <c:v>42339.249999980544</c:v>
                </c:pt>
                <c:pt idx="8023">
                  <c:v>42339.291666647208</c:v>
                </c:pt>
                <c:pt idx="8024">
                  <c:v>42339.333333313873</c:v>
                </c:pt>
                <c:pt idx="8025">
                  <c:v>42339.374999980537</c:v>
                </c:pt>
                <c:pt idx="8026">
                  <c:v>42339.416666647201</c:v>
                </c:pt>
                <c:pt idx="8027">
                  <c:v>42339.458333313865</c:v>
                </c:pt>
                <c:pt idx="8028">
                  <c:v>42339.49999998053</c:v>
                </c:pt>
                <c:pt idx="8029">
                  <c:v>42339.541666647194</c:v>
                </c:pt>
                <c:pt idx="8030">
                  <c:v>42339.583333313858</c:v>
                </c:pt>
                <c:pt idx="8031">
                  <c:v>42339.624999980522</c:v>
                </c:pt>
                <c:pt idx="8032">
                  <c:v>42339.666666647187</c:v>
                </c:pt>
                <c:pt idx="8033">
                  <c:v>42339.708333313851</c:v>
                </c:pt>
                <c:pt idx="8034">
                  <c:v>42339.749999980515</c:v>
                </c:pt>
                <c:pt idx="8035">
                  <c:v>42339.791666647179</c:v>
                </c:pt>
                <c:pt idx="8036">
                  <c:v>42339.833333313843</c:v>
                </c:pt>
                <c:pt idx="8037">
                  <c:v>42339.874999980508</c:v>
                </c:pt>
                <c:pt idx="8038">
                  <c:v>42339.916666647172</c:v>
                </c:pt>
                <c:pt idx="8039">
                  <c:v>42339.958333313836</c:v>
                </c:pt>
                <c:pt idx="8040">
                  <c:v>42339.9999999805</c:v>
                </c:pt>
                <c:pt idx="8041">
                  <c:v>42340.041666647165</c:v>
                </c:pt>
                <c:pt idx="8042">
                  <c:v>42340.083333313829</c:v>
                </c:pt>
                <c:pt idx="8043">
                  <c:v>42340.124999980493</c:v>
                </c:pt>
                <c:pt idx="8044">
                  <c:v>42340.166666647157</c:v>
                </c:pt>
                <c:pt idx="8045">
                  <c:v>42340.208333313822</c:v>
                </c:pt>
                <c:pt idx="8046">
                  <c:v>42340.249999980486</c:v>
                </c:pt>
                <c:pt idx="8047">
                  <c:v>42340.29166664715</c:v>
                </c:pt>
                <c:pt idx="8048">
                  <c:v>42340.333333313814</c:v>
                </c:pt>
                <c:pt idx="8049">
                  <c:v>42340.374999980479</c:v>
                </c:pt>
                <c:pt idx="8050">
                  <c:v>42340.416666647143</c:v>
                </c:pt>
                <c:pt idx="8051">
                  <c:v>42340.458333313807</c:v>
                </c:pt>
                <c:pt idx="8052">
                  <c:v>42340.499999980471</c:v>
                </c:pt>
                <c:pt idx="8053">
                  <c:v>42340.541666647136</c:v>
                </c:pt>
                <c:pt idx="8054">
                  <c:v>42340.5833333138</c:v>
                </c:pt>
                <c:pt idx="8055">
                  <c:v>42340.624999980464</c:v>
                </c:pt>
                <c:pt idx="8056">
                  <c:v>42340.666666647128</c:v>
                </c:pt>
                <c:pt idx="8057">
                  <c:v>42340.708333313793</c:v>
                </c:pt>
                <c:pt idx="8058">
                  <c:v>42340.749999980457</c:v>
                </c:pt>
                <c:pt idx="8059">
                  <c:v>42340.791666647121</c:v>
                </c:pt>
                <c:pt idx="8060">
                  <c:v>42340.833333313785</c:v>
                </c:pt>
                <c:pt idx="8061">
                  <c:v>42340.87499998045</c:v>
                </c:pt>
                <c:pt idx="8062">
                  <c:v>42340.916666647114</c:v>
                </c:pt>
                <c:pt idx="8063">
                  <c:v>42340.958333313778</c:v>
                </c:pt>
                <c:pt idx="8064">
                  <c:v>42340.999999980442</c:v>
                </c:pt>
                <c:pt idx="8065">
                  <c:v>42341.041666647106</c:v>
                </c:pt>
                <c:pt idx="8066">
                  <c:v>42341.083333313771</c:v>
                </c:pt>
                <c:pt idx="8067">
                  <c:v>42341.124999980435</c:v>
                </c:pt>
                <c:pt idx="8068">
                  <c:v>42341.166666647099</c:v>
                </c:pt>
                <c:pt idx="8069">
                  <c:v>42341.208333313763</c:v>
                </c:pt>
                <c:pt idx="8070">
                  <c:v>42341.249999980428</c:v>
                </c:pt>
                <c:pt idx="8071">
                  <c:v>42341.291666647092</c:v>
                </c:pt>
                <c:pt idx="8072">
                  <c:v>42341.333333313756</c:v>
                </c:pt>
                <c:pt idx="8073">
                  <c:v>42341.37499998042</c:v>
                </c:pt>
                <c:pt idx="8074">
                  <c:v>42341.416666647085</c:v>
                </c:pt>
                <c:pt idx="8075">
                  <c:v>42341.458333313749</c:v>
                </c:pt>
                <c:pt idx="8076">
                  <c:v>42341.499999980413</c:v>
                </c:pt>
                <c:pt idx="8077">
                  <c:v>42341.541666647077</c:v>
                </c:pt>
                <c:pt idx="8078">
                  <c:v>42341.583333313742</c:v>
                </c:pt>
                <c:pt idx="8079">
                  <c:v>42341.624999980406</c:v>
                </c:pt>
                <c:pt idx="8080">
                  <c:v>42341.66666664707</c:v>
                </c:pt>
                <c:pt idx="8081">
                  <c:v>42341.708333313734</c:v>
                </c:pt>
                <c:pt idx="8082">
                  <c:v>42341.749999980399</c:v>
                </c:pt>
                <c:pt idx="8083">
                  <c:v>42341.791666647063</c:v>
                </c:pt>
                <c:pt idx="8084">
                  <c:v>42341.833333313727</c:v>
                </c:pt>
                <c:pt idx="8085">
                  <c:v>42341.874999980391</c:v>
                </c:pt>
                <c:pt idx="8086">
                  <c:v>42341.916666647056</c:v>
                </c:pt>
                <c:pt idx="8087">
                  <c:v>42341.95833331372</c:v>
                </c:pt>
                <c:pt idx="8088">
                  <c:v>42341.999999980384</c:v>
                </c:pt>
                <c:pt idx="8089">
                  <c:v>42342.041666647048</c:v>
                </c:pt>
                <c:pt idx="8090">
                  <c:v>42342.083333313713</c:v>
                </c:pt>
                <c:pt idx="8091">
                  <c:v>42342.124999980377</c:v>
                </c:pt>
                <c:pt idx="8092">
                  <c:v>42342.166666647041</c:v>
                </c:pt>
                <c:pt idx="8093">
                  <c:v>42342.208333313705</c:v>
                </c:pt>
                <c:pt idx="8094">
                  <c:v>42342.249999980369</c:v>
                </c:pt>
                <c:pt idx="8095">
                  <c:v>42342.291666647034</c:v>
                </c:pt>
                <c:pt idx="8096">
                  <c:v>42342.333333313698</c:v>
                </c:pt>
                <c:pt idx="8097">
                  <c:v>42342.374999980362</c:v>
                </c:pt>
                <c:pt idx="8098">
                  <c:v>42342.416666647026</c:v>
                </c:pt>
                <c:pt idx="8099">
                  <c:v>42342.458333313691</c:v>
                </c:pt>
                <c:pt idx="8100">
                  <c:v>42342.499999980355</c:v>
                </c:pt>
                <c:pt idx="8101">
                  <c:v>42342.541666647019</c:v>
                </c:pt>
                <c:pt idx="8102">
                  <c:v>42342.583333313683</c:v>
                </c:pt>
                <c:pt idx="8103">
                  <c:v>42342.624999980348</c:v>
                </c:pt>
                <c:pt idx="8104">
                  <c:v>42342.666666647012</c:v>
                </c:pt>
                <c:pt idx="8105">
                  <c:v>42342.708333313676</c:v>
                </c:pt>
                <c:pt idx="8106">
                  <c:v>42342.74999998034</c:v>
                </c:pt>
                <c:pt idx="8107">
                  <c:v>42342.791666647005</c:v>
                </c:pt>
                <c:pt idx="8108">
                  <c:v>42342.833333313669</c:v>
                </c:pt>
                <c:pt idx="8109">
                  <c:v>42342.874999980333</c:v>
                </c:pt>
                <c:pt idx="8110">
                  <c:v>42342.916666646997</c:v>
                </c:pt>
                <c:pt idx="8111">
                  <c:v>42342.958333313662</c:v>
                </c:pt>
                <c:pt idx="8112">
                  <c:v>42342.999999980326</c:v>
                </c:pt>
                <c:pt idx="8113">
                  <c:v>42343.04166664699</c:v>
                </c:pt>
                <c:pt idx="8114">
                  <c:v>42343.083333313654</c:v>
                </c:pt>
                <c:pt idx="8115">
                  <c:v>42343.124999980319</c:v>
                </c:pt>
                <c:pt idx="8116">
                  <c:v>42343.166666646983</c:v>
                </c:pt>
                <c:pt idx="8117">
                  <c:v>42343.208333313647</c:v>
                </c:pt>
                <c:pt idx="8118">
                  <c:v>42343.249999980311</c:v>
                </c:pt>
                <c:pt idx="8119">
                  <c:v>42343.291666646976</c:v>
                </c:pt>
                <c:pt idx="8120">
                  <c:v>42343.33333331364</c:v>
                </c:pt>
                <c:pt idx="8121">
                  <c:v>42343.374999980304</c:v>
                </c:pt>
                <c:pt idx="8122">
                  <c:v>42343.416666646968</c:v>
                </c:pt>
                <c:pt idx="8123">
                  <c:v>42343.458333313632</c:v>
                </c:pt>
                <c:pt idx="8124">
                  <c:v>42343.499999980297</c:v>
                </c:pt>
                <c:pt idx="8125">
                  <c:v>42343.541666646961</c:v>
                </c:pt>
                <c:pt idx="8126">
                  <c:v>42343.583333313625</c:v>
                </c:pt>
                <c:pt idx="8127">
                  <c:v>42343.624999980289</c:v>
                </c:pt>
                <c:pt idx="8128">
                  <c:v>42343.666666646954</c:v>
                </c:pt>
                <c:pt idx="8129">
                  <c:v>42343.708333313618</c:v>
                </c:pt>
                <c:pt idx="8130">
                  <c:v>42343.749999980282</c:v>
                </c:pt>
                <c:pt idx="8131">
                  <c:v>42343.791666646946</c:v>
                </c:pt>
                <c:pt idx="8132">
                  <c:v>42343.833333313611</c:v>
                </c:pt>
                <c:pt idx="8133">
                  <c:v>42343.874999980275</c:v>
                </c:pt>
                <c:pt idx="8134">
                  <c:v>42343.916666646939</c:v>
                </c:pt>
                <c:pt idx="8135">
                  <c:v>42343.958333313603</c:v>
                </c:pt>
                <c:pt idx="8136">
                  <c:v>42343.999999980268</c:v>
                </c:pt>
                <c:pt idx="8137">
                  <c:v>42344.041666646932</c:v>
                </c:pt>
                <c:pt idx="8138">
                  <c:v>42344.083333313596</c:v>
                </c:pt>
                <c:pt idx="8139">
                  <c:v>42344.12499998026</c:v>
                </c:pt>
                <c:pt idx="8140">
                  <c:v>42344.166666646925</c:v>
                </c:pt>
                <c:pt idx="8141">
                  <c:v>42344.208333313589</c:v>
                </c:pt>
                <c:pt idx="8142">
                  <c:v>42344.249999980253</c:v>
                </c:pt>
                <c:pt idx="8143">
                  <c:v>42344.291666646917</c:v>
                </c:pt>
                <c:pt idx="8144">
                  <c:v>42344.333333313582</c:v>
                </c:pt>
                <c:pt idx="8145">
                  <c:v>42344.374999980246</c:v>
                </c:pt>
                <c:pt idx="8146">
                  <c:v>42344.41666664691</c:v>
                </c:pt>
                <c:pt idx="8147">
                  <c:v>42344.458333313574</c:v>
                </c:pt>
                <c:pt idx="8148">
                  <c:v>42344.499999980238</c:v>
                </c:pt>
                <c:pt idx="8149">
                  <c:v>42344.541666646903</c:v>
                </c:pt>
                <c:pt idx="8150">
                  <c:v>42344.583333313567</c:v>
                </c:pt>
                <c:pt idx="8151">
                  <c:v>42344.624999980231</c:v>
                </c:pt>
                <c:pt idx="8152">
                  <c:v>42344.666666646895</c:v>
                </c:pt>
                <c:pt idx="8153">
                  <c:v>42344.70833331356</c:v>
                </c:pt>
                <c:pt idx="8154">
                  <c:v>42344.749999980224</c:v>
                </c:pt>
                <c:pt idx="8155">
                  <c:v>42344.791666646888</c:v>
                </c:pt>
                <c:pt idx="8156">
                  <c:v>42344.833333313552</c:v>
                </c:pt>
                <c:pt idx="8157">
                  <c:v>42344.874999980217</c:v>
                </c:pt>
                <c:pt idx="8158">
                  <c:v>42344.916666646881</c:v>
                </c:pt>
                <c:pt idx="8159">
                  <c:v>42344.958333313545</c:v>
                </c:pt>
                <c:pt idx="8160">
                  <c:v>42344.999999980209</c:v>
                </c:pt>
                <c:pt idx="8161">
                  <c:v>42345.041666646874</c:v>
                </c:pt>
                <c:pt idx="8162">
                  <c:v>42345.083333313538</c:v>
                </c:pt>
                <c:pt idx="8163">
                  <c:v>42345.124999980202</c:v>
                </c:pt>
                <c:pt idx="8164">
                  <c:v>42345.166666646866</c:v>
                </c:pt>
                <c:pt idx="8165">
                  <c:v>42345.208333313531</c:v>
                </c:pt>
                <c:pt idx="8166">
                  <c:v>42345.249999980195</c:v>
                </c:pt>
                <c:pt idx="8167">
                  <c:v>42345.291666646859</c:v>
                </c:pt>
                <c:pt idx="8168">
                  <c:v>42345.333333313523</c:v>
                </c:pt>
                <c:pt idx="8169">
                  <c:v>42345.374999980188</c:v>
                </c:pt>
                <c:pt idx="8170">
                  <c:v>42345.416666646852</c:v>
                </c:pt>
                <c:pt idx="8171">
                  <c:v>42345.458333313516</c:v>
                </c:pt>
                <c:pt idx="8172">
                  <c:v>42345.49999998018</c:v>
                </c:pt>
                <c:pt idx="8173">
                  <c:v>42345.541666646845</c:v>
                </c:pt>
                <c:pt idx="8174">
                  <c:v>42345.583333313509</c:v>
                </c:pt>
                <c:pt idx="8175">
                  <c:v>42345.624999980173</c:v>
                </c:pt>
                <c:pt idx="8176">
                  <c:v>42345.666666646837</c:v>
                </c:pt>
                <c:pt idx="8177">
                  <c:v>42345.708333313501</c:v>
                </c:pt>
                <c:pt idx="8178">
                  <c:v>42345.749999980166</c:v>
                </c:pt>
                <c:pt idx="8179">
                  <c:v>42345.79166664683</c:v>
                </c:pt>
                <c:pt idx="8180">
                  <c:v>42345.833333313494</c:v>
                </c:pt>
                <c:pt idx="8181">
                  <c:v>42345.874999980158</c:v>
                </c:pt>
                <c:pt idx="8182">
                  <c:v>42345.916666646823</c:v>
                </c:pt>
                <c:pt idx="8183">
                  <c:v>42345.958333313487</c:v>
                </c:pt>
                <c:pt idx="8184">
                  <c:v>42345.999999980151</c:v>
                </c:pt>
                <c:pt idx="8185">
                  <c:v>42346.041666646815</c:v>
                </c:pt>
                <c:pt idx="8186">
                  <c:v>42346.08333331348</c:v>
                </c:pt>
                <c:pt idx="8187">
                  <c:v>42346.124999980144</c:v>
                </c:pt>
                <c:pt idx="8188">
                  <c:v>42346.166666646808</c:v>
                </c:pt>
                <c:pt idx="8189">
                  <c:v>42346.208333313472</c:v>
                </c:pt>
                <c:pt idx="8190">
                  <c:v>42346.249999980137</c:v>
                </c:pt>
                <c:pt idx="8191">
                  <c:v>42346.291666646801</c:v>
                </c:pt>
                <c:pt idx="8192">
                  <c:v>42346.333333313465</c:v>
                </c:pt>
                <c:pt idx="8193">
                  <c:v>42346.374999980129</c:v>
                </c:pt>
                <c:pt idx="8194">
                  <c:v>42346.416666646794</c:v>
                </c:pt>
                <c:pt idx="8195">
                  <c:v>42346.458333313458</c:v>
                </c:pt>
                <c:pt idx="8196">
                  <c:v>42346.499999980122</c:v>
                </c:pt>
                <c:pt idx="8197">
                  <c:v>42346.541666646786</c:v>
                </c:pt>
                <c:pt idx="8198">
                  <c:v>42346.583333313451</c:v>
                </c:pt>
                <c:pt idx="8199">
                  <c:v>42346.624999980115</c:v>
                </c:pt>
                <c:pt idx="8200">
                  <c:v>42346.666666646779</c:v>
                </c:pt>
                <c:pt idx="8201">
                  <c:v>42346.708333313443</c:v>
                </c:pt>
                <c:pt idx="8202">
                  <c:v>42346.749999980108</c:v>
                </c:pt>
                <c:pt idx="8203">
                  <c:v>42346.791666646772</c:v>
                </c:pt>
                <c:pt idx="8204">
                  <c:v>42346.833333313436</c:v>
                </c:pt>
                <c:pt idx="8205">
                  <c:v>42346.8749999801</c:v>
                </c:pt>
                <c:pt idx="8206">
                  <c:v>42346.916666646764</c:v>
                </c:pt>
                <c:pt idx="8207">
                  <c:v>42346.958333313429</c:v>
                </c:pt>
                <c:pt idx="8208">
                  <c:v>42346.999999980093</c:v>
                </c:pt>
                <c:pt idx="8209">
                  <c:v>42347.041666646757</c:v>
                </c:pt>
                <c:pt idx="8210">
                  <c:v>42347.083333313421</c:v>
                </c:pt>
                <c:pt idx="8211">
                  <c:v>42347.124999980086</c:v>
                </c:pt>
                <c:pt idx="8212">
                  <c:v>42347.16666664675</c:v>
                </c:pt>
                <c:pt idx="8213">
                  <c:v>42347.208333313414</c:v>
                </c:pt>
                <c:pt idx="8214">
                  <c:v>42347.249999980078</c:v>
                </c:pt>
                <c:pt idx="8215">
                  <c:v>42347.291666646743</c:v>
                </c:pt>
                <c:pt idx="8216">
                  <c:v>42347.333333313407</c:v>
                </c:pt>
                <c:pt idx="8217">
                  <c:v>42347.374999980071</c:v>
                </c:pt>
                <c:pt idx="8218">
                  <c:v>42347.416666646735</c:v>
                </c:pt>
                <c:pt idx="8219">
                  <c:v>42347.4583333134</c:v>
                </c:pt>
                <c:pt idx="8220">
                  <c:v>42347.499999980064</c:v>
                </c:pt>
                <c:pt idx="8221">
                  <c:v>42347.541666646728</c:v>
                </c:pt>
                <c:pt idx="8222">
                  <c:v>42347.583333313392</c:v>
                </c:pt>
                <c:pt idx="8223">
                  <c:v>42347.624999980057</c:v>
                </c:pt>
                <c:pt idx="8224">
                  <c:v>42347.666666646721</c:v>
                </c:pt>
                <c:pt idx="8225">
                  <c:v>42347.708333313385</c:v>
                </c:pt>
                <c:pt idx="8226">
                  <c:v>42347.749999980049</c:v>
                </c:pt>
                <c:pt idx="8227">
                  <c:v>42347.791666646714</c:v>
                </c:pt>
                <c:pt idx="8228">
                  <c:v>42347.833333313378</c:v>
                </c:pt>
                <c:pt idx="8229">
                  <c:v>42347.874999980042</c:v>
                </c:pt>
                <c:pt idx="8230">
                  <c:v>42347.916666646706</c:v>
                </c:pt>
                <c:pt idx="8231">
                  <c:v>42347.958333313371</c:v>
                </c:pt>
                <c:pt idx="8232">
                  <c:v>42347.999999980035</c:v>
                </c:pt>
                <c:pt idx="8233">
                  <c:v>42348.041666646699</c:v>
                </c:pt>
                <c:pt idx="8234">
                  <c:v>42348.083333313363</c:v>
                </c:pt>
                <c:pt idx="8235">
                  <c:v>42348.124999980027</c:v>
                </c:pt>
                <c:pt idx="8236">
                  <c:v>42348.166666646692</c:v>
                </c:pt>
                <c:pt idx="8237">
                  <c:v>42348.208333313356</c:v>
                </c:pt>
                <c:pt idx="8238">
                  <c:v>42348.24999998002</c:v>
                </c:pt>
                <c:pt idx="8239">
                  <c:v>42348.291666646684</c:v>
                </c:pt>
                <c:pt idx="8240">
                  <c:v>42348.333333313349</c:v>
                </c:pt>
                <c:pt idx="8241">
                  <c:v>42348.374999980013</c:v>
                </c:pt>
                <c:pt idx="8242">
                  <c:v>42348.416666646677</c:v>
                </c:pt>
                <c:pt idx="8243">
                  <c:v>42348.458333313341</c:v>
                </c:pt>
                <c:pt idx="8244">
                  <c:v>42348.499999980006</c:v>
                </c:pt>
                <c:pt idx="8245">
                  <c:v>42348.54166664667</c:v>
                </c:pt>
                <c:pt idx="8246">
                  <c:v>42348.583333313334</c:v>
                </c:pt>
                <c:pt idx="8247">
                  <c:v>42348.624999979998</c:v>
                </c:pt>
                <c:pt idx="8248">
                  <c:v>42348.666666646663</c:v>
                </c:pt>
                <c:pt idx="8249">
                  <c:v>42348.708333313327</c:v>
                </c:pt>
                <c:pt idx="8250">
                  <c:v>42348.749999979991</c:v>
                </c:pt>
                <c:pt idx="8251">
                  <c:v>42348.791666646655</c:v>
                </c:pt>
                <c:pt idx="8252">
                  <c:v>42348.83333331332</c:v>
                </c:pt>
                <c:pt idx="8253">
                  <c:v>42348.874999979984</c:v>
                </c:pt>
                <c:pt idx="8254">
                  <c:v>42348.916666646648</c:v>
                </c:pt>
                <c:pt idx="8255">
                  <c:v>42348.958333313312</c:v>
                </c:pt>
                <c:pt idx="8256">
                  <c:v>42348.999999979977</c:v>
                </c:pt>
                <c:pt idx="8257">
                  <c:v>42349.041666646641</c:v>
                </c:pt>
                <c:pt idx="8258">
                  <c:v>42349.083333313305</c:v>
                </c:pt>
                <c:pt idx="8259">
                  <c:v>42349.124999979969</c:v>
                </c:pt>
                <c:pt idx="8260">
                  <c:v>42349.166666646634</c:v>
                </c:pt>
                <c:pt idx="8261">
                  <c:v>42349.208333313298</c:v>
                </c:pt>
                <c:pt idx="8262">
                  <c:v>42349.249999979962</c:v>
                </c:pt>
                <c:pt idx="8263">
                  <c:v>42349.291666646626</c:v>
                </c:pt>
                <c:pt idx="8264">
                  <c:v>42349.33333331329</c:v>
                </c:pt>
                <c:pt idx="8265">
                  <c:v>42349.374999979955</c:v>
                </c:pt>
                <c:pt idx="8266">
                  <c:v>42349.416666646619</c:v>
                </c:pt>
                <c:pt idx="8267">
                  <c:v>42349.458333313283</c:v>
                </c:pt>
                <c:pt idx="8268">
                  <c:v>42349.499999979947</c:v>
                </c:pt>
                <c:pt idx="8269">
                  <c:v>42349.541666646612</c:v>
                </c:pt>
                <c:pt idx="8270">
                  <c:v>42349.583333313276</c:v>
                </c:pt>
                <c:pt idx="8271">
                  <c:v>42349.62499997994</c:v>
                </c:pt>
                <c:pt idx="8272">
                  <c:v>42349.666666646604</c:v>
                </c:pt>
                <c:pt idx="8273">
                  <c:v>42349.708333313269</c:v>
                </c:pt>
                <c:pt idx="8274">
                  <c:v>42349.749999979933</c:v>
                </c:pt>
                <c:pt idx="8275">
                  <c:v>42349.791666646597</c:v>
                </c:pt>
                <c:pt idx="8276">
                  <c:v>42349.833333313261</c:v>
                </c:pt>
                <c:pt idx="8277">
                  <c:v>42349.874999979926</c:v>
                </c:pt>
                <c:pt idx="8278">
                  <c:v>42349.91666664659</c:v>
                </c:pt>
                <c:pt idx="8279">
                  <c:v>42349.958333313254</c:v>
                </c:pt>
                <c:pt idx="8280">
                  <c:v>42349.999999979918</c:v>
                </c:pt>
                <c:pt idx="8281">
                  <c:v>42350.041666646583</c:v>
                </c:pt>
                <c:pt idx="8282">
                  <c:v>42350.083333313247</c:v>
                </c:pt>
                <c:pt idx="8283">
                  <c:v>42350.124999979911</c:v>
                </c:pt>
                <c:pt idx="8284">
                  <c:v>42350.166666646575</c:v>
                </c:pt>
                <c:pt idx="8285">
                  <c:v>42350.20833331324</c:v>
                </c:pt>
                <c:pt idx="8286">
                  <c:v>42350.249999979904</c:v>
                </c:pt>
                <c:pt idx="8287">
                  <c:v>42350.291666646568</c:v>
                </c:pt>
                <c:pt idx="8288">
                  <c:v>42350.333333313232</c:v>
                </c:pt>
                <c:pt idx="8289">
                  <c:v>42350.374999979897</c:v>
                </c:pt>
                <c:pt idx="8290">
                  <c:v>42350.416666646561</c:v>
                </c:pt>
                <c:pt idx="8291">
                  <c:v>42350.458333313225</c:v>
                </c:pt>
                <c:pt idx="8292">
                  <c:v>42350.499999979889</c:v>
                </c:pt>
                <c:pt idx="8293">
                  <c:v>42350.541666646553</c:v>
                </c:pt>
                <c:pt idx="8294">
                  <c:v>42350.583333313218</c:v>
                </c:pt>
                <c:pt idx="8295">
                  <c:v>42350.624999979882</c:v>
                </c:pt>
                <c:pt idx="8296">
                  <c:v>42350.666666646546</c:v>
                </c:pt>
                <c:pt idx="8297">
                  <c:v>42350.70833331321</c:v>
                </c:pt>
                <c:pt idx="8298">
                  <c:v>42350.749999979875</c:v>
                </c:pt>
                <c:pt idx="8299">
                  <c:v>42350.791666646539</c:v>
                </c:pt>
                <c:pt idx="8300">
                  <c:v>42350.833333313203</c:v>
                </c:pt>
                <c:pt idx="8301">
                  <c:v>42350.874999979867</c:v>
                </c:pt>
                <c:pt idx="8302">
                  <c:v>42350.916666646532</c:v>
                </c:pt>
                <c:pt idx="8303">
                  <c:v>42350.958333313196</c:v>
                </c:pt>
                <c:pt idx="8304">
                  <c:v>42350.99999997986</c:v>
                </c:pt>
                <c:pt idx="8305">
                  <c:v>42351.041666646524</c:v>
                </c:pt>
                <c:pt idx="8306">
                  <c:v>42351.083333313189</c:v>
                </c:pt>
                <c:pt idx="8307">
                  <c:v>42351.124999979853</c:v>
                </c:pt>
                <c:pt idx="8308">
                  <c:v>42351.166666646517</c:v>
                </c:pt>
                <c:pt idx="8309">
                  <c:v>42351.208333313181</c:v>
                </c:pt>
                <c:pt idx="8310">
                  <c:v>42351.249999979846</c:v>
                </c:pt>
                <c:pt idx="8311">
                  <c:v>42351.29166664651</c:v>
                </c:pt>
                <c:pt idx="8312">
                  <c:v>42351.333333313174</c:v>
                </c:pt>
                <c:pt idx="8313">
                  <c:v>42351.374999979838</c:v>
                </c:pt>
                <c:pt idx="8314">
                  <c:v>42351.416666646503</c:v>
                </c:pt>
                <c:pt idx="8315">
                  <c:v>42351.458333313167</c:v>
                </c:pt>
                <c:pt idx="8316">
                  <c:v>42351.499999979831</c:v>
                </c:pt>
                <c:pt idx="8317">
                  <c:v>42351.541666646495</c:v>
                </c:pt>
                <c:pt idx="8318">
                  <c:v>42351.58333331316</c:v>
                </c:pt>
                <c:pt idx="8319">
                  <c:v>42351.624999979824</c:v>
                </c:pt>
                <c:pt idx="8320">
                  <c:v>42351.666666646488</c:v>
                </c:pt>
                <c:pt idx="8321">
                  <c:v>42351.708333313152</c:v>
                </c:pt>
                <c:pt idx="8322">
                  <c:v>42351.749999979816</c:v>
                </c:pt>
                <c:pt idx="8323">
                  <c:v>42351.791666646481</c:v>
                </c:pt>
                <c:pt idx="8324">
                  <c:v>42351.833333313145</c:v>
                </c:pt>
                <c:pt idx="8325">
                  <c:v>42351.874999979809</c:v>
                </c:pt>
                <c:pt idx="8326">
                  <c:v>42351.916666646473</c:v>
                </c:pt>
                <c:pt idx="8327">
                  <c:v>42351.958333313138</c:v>
                </c:pt>
                <c:pt idx="8328">
                  <c:v>42351.999999979802</c:v>
                </c:pt>
                <c:pt idx="8329">
                  <c:v>42352.041666646466</c:v>
                </c:pt>
                <c:pt idx="8330">
                  <c:v>42352.08333331313</c:v>
                </c:pt>
                <c:pt idx="8331">
                  <c:v>42352.124999979795</c:v>
                </c:pt>
                <c:pt idx="8332">
                  <c:v>42352.166666646459</c:v>
                </c:pt>
                <c:pt idx="8333">
                  <c:v>42352.208333313123</c:v>
                </c:pt>
                <c:pt idx="8334">
                  <c:v>42352.249999979787</c:v>
                </c:pt>
                <c:pt idx="8335">
                  <c:v>42352.291666646452</c:v>
                </c:pt>
                <c:pt idx="8336">
                  <c:v>42352.333333313116</c:v>
                </c:pt>
                <c:pt idx="8337">
                  <c:v>42352.37499997978</c:v>
                </c:pt>
                <c:pt idx="8338">
                  <c:v>42352.416666646444</c:v>
                </c:pt>
                <c:pt idx="8339">
                  <c:v>42352.458333313109</c:v>
                </c:pt>
                <c:pt idx="8340">
                  <c:v>42352.499999979773</c:v>
                </c:pt>
                <c:pt idx="8341">
                  <c:v>42352.541666646437</c:v>
                </c:pt>
                <c:pt idx="8342">
                  <c:v>42352.583333313101</c:v>
                </c:pt>
                <c:pt idx="8343">
                  <c:v>42352.624999979766</c:v>
                </c:pt>
                <c:pt idx="8344">
                  <c:v>42352.66666664643</c:v>
                </c:pt>
                <c:pt idx="8345">
                  <c:v>42352.708333313094</c:v>
                </c:pt>
                <c:pt idx="8346">
                  <c:v>42352.749999979758</c:v>
                </c:pt>
                <c:pt idx="8347">
                  <c:v>42352.791666646423</c:v>
                </c:pt>
                <c:pt idx="8348">
                  <c:v>42352.833333313087</c:v>
                </c:pt>
                <c:pt idx="8349">
                  <c:v>42352.874999979751</c:v>
                </c:pt>
                <c:pt idx="8350">
                  <c:v>42352.916666646415</c:v>
                </c:pt>
                <c:pt idx="8351">
                  <c:v>42352.958333313079</c:v>
                </c:pt>
                <c:pt idx="8352">
                  <c:v>42352.999999979744</c:v>
                </c:pt>
                <c:pt idx="8353">
                  <c:v>42353.041666646408</c:v>
                </c:pt>
                <c:pt idx="8354">
                  <c:v>42353.083333313072</c:v>
                </c:pt>
                <c:pt idx="8355">
                  <c:v>42353.124999979736</c:v>
                </c:pt>
                <c:pt idx="8356">
                  <c:v>42353.166666646401</c:v>
                </c:pt>
                <c:pt idx="8357">
                  <c:v>42353.208333313065</c:v>
                </c:pt>
                <c:pt idx="8358">
                  <c:v>42353.249999979729</c:v>
                </c:pt>
                <c:pt idx="8359">
                  <c:v>42353.291666646393</c:v>
                </c:pt>
                <c:pt idx="8360">
                  <c:v>42353.333333313058</c:v>
                </c:pt>
                <c:pt idx="8361">
                  <c:v>42353.374999979722</c:v>
                </c:pt>
                <c:pt idx="8362">
                  <c:v>42353.416666646386</c:v>
                </c:pt>
                <c:pt idx="8363">
                  <c:v>42353.45833331305</c:v>
                </c:pt>
                <c:pt idx="8364">
                  <c:v>42353.499999979715</c:v>
                </c:pt>
                <c:pt idx="8365">
                  <c:v>42353.541666646379</c:v>
                </c:pt>
                <c:pt idx="8366">
                  <c:v>42353.583333313043</c:v>
                </c:pt>
                <c:pt idx="8367">
                  <c:v>42353.624999979707</c:v>
                </c:pt>
                <c:pt idx="8368">
                  <c:v>42353.666666646372</c:v>
                </c:pt>
                <c:pt idx="8369">
                  <c:v>42353.708333313036</c:v>
                </c:pt>
                <c:pt idx="8370">
                  <c:v>42353.7499999797</c:v>
                </c:pt>
                <c:pt idx="8371">
                  <c:v>42353.791666646364</c:v>
                </c:pt>
                <c:pt idx="8372">
                  <c:v>42353.833333313029</c:v>
                </c:pt>
                <c:pt idx="8373">
                  <c:v>42353.874999979693</c:v>
                </c:pt>
                <c:pt idx="8374">
                  <c:v>42353.916666646357</c:v>
                </c:pt>
                <c:pt idx="8375">
                  <c:v>42353.958333313021</c:v>
                </c:pt>
                <c:pt idx="8376">
                  <c:v>42353.999999979686</c:v>
                </c:pt>
                <c:pt idx="8377">
                  <c:v>42354.04166664635</c:v>
                </c:pt>
                <c:pt idx="8378">
                  <c:v>42354.083333313014</c:v>
                </c:pt>
                <c:pt idx="8379">
                  <c:v>42354.124999979678</c:v>
                </c:pt>
                <c:pt idx="8380">
                  <c:v>42354.166666646342</c:v>
                </c:pt>
                <c:pt idx="8381">
                  <c:v>42354.208333313007</c:v>
                </c:pt>
                <c:pt idx="8382">
                  <c:v>42354.249999979671</c:v>
                </c:pt>
                <c:pt idx="8383">
                  <c:v>42354.291666646335</c:v>
                </c:pt>
                <c:pt idx="8384">
                  <c:v>42354.333333312999</c:v>
                </c:pt>
                <c:pt idx="8385">
                  <c:v>42354.374999979664</c:v>
                </c:pt>
                <c:pt idx="8386">
                  <c:v>42354.416666646328</c:v>
                </c:pt>
                <c:pt idx="8387">
                  <c:v>42354.458333312992</c:v>
                </c:pt>
                <c:pt idx="8388">
                  <c:v>42354.499999979656</c:v>
                </c:pt>
                <c:pt idx="8389">
                  <c:v>42354.541666646321</c:v>
                </c:pt>
                <c:pt idx="8390">
                  <c:v>42354.583333312985</c:v>
                </c:pt>
                <c:pt idx="8391">
                  <c:v>42354.624999979649</c:v>
                </c:pt>
                <c:pt idx="8392">
                  <c:v>42354.666666646313</c:v>
                </c:pt>
                <c:pt idx="8393">
                  <c:v>42354.708333312978</c:v>
                </c:pt>
                <c:pt idx="8394">
                  <c:v>42354.749999979642</c:v>
                </c:pt>
                <c:pt idx="8395">
                  <c:v>42354.791666646306</c:v>
                </c:pt>
                <c:pt idx="8396">
                  <c:v>42354.83333331297</c:v>
                </c:pt>
                <c:pt idx="8397">
                  <c:v>42354.874999979635</c:v>
                </c:pt>
                <c:pt idx="8398">
                  <c:v>42354.916666646299</c:v>
                </c:pt>
                <c:pt idx="8399">
                  <c:v>42354.958333312963</c:v>
                </c:pt>
                <c:pt idx="8400">
                  <c:v>42354.999999979627</c:v>
                </c:pt>
                <c:pt idx="8401">
                  <c:v>42355.041666646292</c:v>
                </c:pt>
                <c:pt idx="8402">
                  <c:v>42355.083333312956</c:v>
                </c:pt>
                <c:pt idx="8403">
                  <c:v>42355.12499997962</c:v>
                </c:pt>
                <c:pt idx="8404">
                  <c:v>42355.166666646284</c:v>
                </c:pt>
                <c:pt idx="8405">
                  <c:v>42355.208333312949</c:v>
                </c:pt>
                <c:pt idx="8406">
                  <c:v>42355.249999979613</c:v>
                </c:pt>
                <c:pt idx="8407">
                  <c:v>42355.291666646277</c:v>
                </c:pt>
                <c:pt idx="8408">
                  <c:v>42355.333333312941</c:v>
                </c:pt>
                <c:pt idx="8409">
                  <c:v>42355.374999979605</c:v>
                </c:pt>
                <c:pt idx="8410">
                  <c:v>42355.41666664627</c:v>
                </c:pt>
                <c:pt idx="8411">
                  <c:v>42355.458333312934</c:v>
                </c:pt>
                <c:pt idx="8412">
                  <c:v>42355.499999979598</c:v>
                </c:pt>
                <c:pt idx="8413">
                  <c:v>42355.541666646262</c:v>
                </c:pt>
                <c:pt idx="8414">
                  <c:v>42355.583333312927</c:v>
                </c:pt>
                <c:pt idx="8415">
                  <c:v>42355.624999979591</c:v>
                </c:pt>
                <c:pt idx="8416">
                  <c:v>42355.666666646255</c:v>
                </c:pt>
                <c:pt idx="8417">
                  <c:v>42355.708333312919</c:v>
                </c:pt>
                <c:pt idx="8418">
                  <c:v>42355.749999979584</c:v>
                </c:pt>
                <c:pt idx="8419">
                  <c:v>42355.791666646248</c:v>
                </c:pt>
                <c:pt idx="8420">
                  <c:v>42355.833333312912</c:v>
                </c:pt>
                <c:pt idx="8421">
                  <c:v>42355.874999979576</c:v>
                </c:pt>
                <c:pt idx="8422">
                  <c:v>42355.916666646241</c:v>
                </c:pt>
                <c:pt idx="8423">
                  <c:v>42355.958333312905</c:v>
                </c:pt>
                <c:pt idx="8424">
                  <c:v>42355.999999979569</c:v>
                </c:pt>
                <c:pt idx="8425">
                  <c:v>42356.041666646233</c:v>
                </c:pt>
                <c:pt idx="8426">
                  <c:v>42356.083333312898</c:v>
                </c:pt>
                <c:pt idx="8427">
                  <c:v>42356.124999979562</c:v>
                </c:pt>
                <c:pt idx="8428">
                  <c:v>42356.166666646226</c:v>
                </c:pt>
                <c:pt idx="8429">
                  <c:v>42356.20833331289</c:v>
                </c:pt>
                <c:pt idx="8430">
                  <c:v>42356.249999979555</c:v>
                </c:pt>
                <c:pt idx="8431">
                  <c:v>42356.291666646219</c:v>
                </c:pt>
                <c:pt idx="8432">
                  <c:v>42356.333333312883</c:v>
                </c:pt>
                <c:pt idx="8433">
                  <c:v>42356.374999979547</c:v>
                </c:pt>
                <c:pt idx="8434">
                  <c:v>42356.416666646212</c:v>
                </c:pt>
                <c:pt idx="8435">
                  <c:v>42356.458333312876</c:v>
                </c:pt>
                <c:pt idx="8436">
                  <c:v>42356.49999997954</c:v>
                </c:pt>
                <c:pt idx="8437">
                  <c:v>42356.541666646204</c:v>
                </c:pt>
                <c:pt idx="8438">
                  <c:v>42356.583333312868</c:v>
                </c:pt>
                <c:pt idx="8439">
                  <c:v>42356.624999979533</c:v>
                </c:pt>
                <c:pt idx="8440">
                  <c:v>42356.666666646197</c:v>
                </c:pt>
                <c:pt idx="8441">
                  <c:v>42356.708333312861</c:v>
                </c:pt>
                <c:pt idx="8442">
                  <c:v>42356.749999979525</c:v>
                </c:pt>
                <c:pt idx="8443">
                  <c:v>42356.79166664619</c:v>
                </c:pt>
                <c:pt idx="8444">
                  <c:v>42356.833333312854</c:v>
                </c:pt>
                <c:pt idx="8445">
                  <c:v>42356.874999979518</c:v>
                </c:pt>
                <c:pt idx="8446">
                  <c:v>42356.916666646182</c:v>
                </c:pt>
                <c:pt idx="8447">
                  <c:v>42356.958333312847</c:v>
                </c:pt>
                <c:pt idx="8448">
                  <c:v>42356.999999979511</c:v>
                </c:pt>
                <c:pt idx="8449">
                  <c:v>42357.041666646175</c:v>
                </c:pt>
                <c:pt idx="8450">
                  <c:v>42357.083333312839</c:v>
                </c:pt>
                <c:pt idx="8451">
                  <c:v>42357.124999979504</c:v>
                </c:pt>
                <c:pt idx="8452">
                  <c:v>42357.166666646168</c:v>
                </c:pt>
                <c:pt idx="8453">
                  <c:v>42357.208333312832</c:v>
                </c:pt>
                <c:pt idx="8454">
                  <c:v>42357.249999979496</c:v>
                </c:pt>
                <c:pt idx="8455">
                  <c:v>42357.291666646161</c:v>
                </c:pt>
                <c:pt idx="8456">
                  <c:v>42357.333333312825</c:v>
                </c:pt>
                <c:pt idx="8457">
                  <c:v>42357.374999979489</c:v>
                </c:pt>
                <c:pt idx="8458">
                  <c:v>42357.416666646153</c:v>
                </c:pt>
                <c:pt idx="8459">
                  <c:v>42357.458333312818</c:v>
                </c:pt>
                <c:pt idx="8460">
                  <c:v>42357.499999979482</c:v>
                </c:pt>
                <c:pt idx="8461">
                  <c:v>42357.541666646146</c:v>
                </c:pt>
                <c:pt idx="8462">
                  <c:v>42357.58333331281</c:v>
                </c:pt>
                <c:pt idx="8463">
                  <c:v>42357.624999979475</c:v>
                </c:pt>
                <c:pt idx="8464">
                  <c:v>42357.666666646139</c:v>
                </c:pt>
                <c:pt idx="8465">
                  <c:v>42357.708333312803</c:v>
                </c:pt>
                <c:pt idx="8466">
                  <c:v>42357.749999979467</c:v>
                </c:pt>
                <c:pt idx="8467">
                  <c:v>42357.791666646131</c:v>
                </c:pt>
                <c:pt idx="8468">
                  <c:v>42357.833333312796</c:v>
                </c:pt>
                <c:pt idx="8469">
                  <c:v>42357.87499997946</c:v>
                </c:pt>
                <c:pt idx="8470">
                  <c:v>42357.916666646124</c:v>
                </c:pt>
                <c:pt idx="8471">
                  <c:v>42357.958333312788</c:v>
                </c:pt>
                <c:pt idx="8472">
                  <c:v>42357.999999979453</c:v>
                </c:pt>
                <c:pt idx="8473">
                  <c:v>42358.041666646117</c:v>
                </c:pt>
                <c:pt idx="8474">
                  <c:v>42358.083333312781</c:v>
                </c:pt>
                <c:pt idx="8475">
                  <c:v>42358.124999979445</c:v>
                </c:pt>
                <c:pt idx="8476">
                  <c:v>42358.16666664611</c:v>
                </c:pt>
                <c:pt idx="8477">
                  <c:v>42358.208333312774</c:v>
                </c:pt>
                <c:pt idx="8478">
                  <c:v>42358.249999979438</c:v>
                </c:pt>
                <c:pt idx="8479">
                  <c:v>42358.291666646102</c:v>
                </c:pt>
                <c:pt idx="8480">
                  <c:v>42358.333333312767</c:v>
                </c:pt>
                <c:pt idx="8481">
                  <c:v>42358.374999979431</c:v>
                </c:pt>
                <c:pt idx="8482">
                  <c:v>42358.416666646095</c:v>
                </c:pt>
                <c:pt idx="8483">
                  <c:v>42358.458333312759</c:v>
                </c:pt>
                <c:pt idx="8484">
                  <c:v>42358.499999979424</c:v>
                </c:pt>
                <c:pt idx="8485">
                  <c:v>42358.541666646088</c:v>
                </c:pt>
                <c:pt idx="8486">
                  <c:v>42358.583333312752</c:v>
                </c:pt>
                <c:pt idx="8487">
                  <c:v>42358.624999979416</c:v>
                </c:pt>
                <c:pt idx="8488">
                  <c:v>42358.666666646081</c:v>
                </c:pt>
                <c:pt idx="8489">
                  <c:v>42358.708333312745</c:v>
                </c:pt>
                <c:pt idx="8490">
                  <c:v>42358.749999979409</c:v>
                </c:pt>
                <c:pt idx="8491">
                  <c:v>42358.791666646073</c:v>
                </c:pt>
                <c:pt idx="8492">
                  <c:v>42358.833333312738</c:v>
                </c:pt>
                <c:pt idx="8493">
                  <c:v>42358.874999979402</c:v>
                </c:pt>
                <c:pt idx="8494">
                  <c:v>42358.916666646066</c:v>
                </c:pt>
                <c:pt idx="8495">
                  <c:v>42358.95833331273</c:v>
                </c:pt>
                <c:pt idx="8496">
                  <c:v>42358.999999979394</c:v>
                </c:pt>
                <c:pt idx="8497">
                  <c:v>42359.041666646059</c:v>
                </c:pt>
                <c:pt idx="8498">
                  <c:v>42359.083333312723</c:v>
                </c:pt>
                <c:pt idx="8499">
                  <c:v>42359.124999979387</c:v>
                </c:pt>
                <c:pt idx="8500">
                  <c:v>42359.166666646051</c:v>
                </c:pt>
                <c:pt idx="8501">
                  <c:v>42359.208333312716</c:v>
                </c:pt>
                <c:pt idx="8502">
                  <c:v>42359.24999997938</c:v>
                </c:pt>
                <c:pt idx="8503">
                  <c:v>42359.291666646044</c:v>
                </c:pt>
                <c:pt idx="8504">
                  <c:v>42359.333333312708</c:v>
                </c:pt>
                <c:pt idx="8505">
                  <c:v>42359.374999979373</c:v>
                </c:pt>
                <c:pt idx="8506">
                  <c:v>42359.416666646037</c:v>
                </c:pt>
                <c:pt idx="8507">
                  <c:v>42359.458333312701</c:v>
                </c:pt>
                <c:pt idx="8508">
                  <c:v>42359.499999979365</c:v>
                </c:pt>
                <c:pt idx="8509">
                  <c:v>42359.54166664603</c:v>
                </c:pt>
                <c:pt idx="8510">
                  <c:v>42359.583333312694</c:v>
                </c:pt>
                <c:pt idx="8511">
                  <c:v>42359.624999979358</c:v>
                </c:pt>
                <c:pt idx="8512">
                  <c:v>42359.666666646022</c:v>
                </c:pt>
                <c:pt idx="8513">
                  <c:v>42359.708333312687</c:v>
                </c:pt>
                <c:pt idx="8514">
                  <c:v>42359.749999979351</c:v>
                </c:pt>
                <c:pt idx="8515">
                  <c:v>42359.791666646015</c:v>
                </c:pt>
                <c:pt idx="8516">
                  <c:v>42359.833333312679</c:v>
                </c:pt>
                <c:pt idx="8517">
                  <c:v>42359.874999979344</c:v>
                </c:pt>
                <c:pt idx="8518">
                  <c:v>42359.916666646008</c:v>
                </c:pt>
                <c:pt idx="8519">
                  <c:v>42359.958333312672</c:v>
                </c:pt>
                <c:pt idx="8520">
                  <c:v>42359.999999979336</c:v>
                </c:pt>
                <c:pt idx="8521">
                  <c:v>42360.041666646001</c:v>
                </c:pt>
                <c:pt idx="8522">
                  <c:v>42360.083333312665</c:v>
                </c:pt>
                <c:pt idx="8523">
                  <c:v>42360.124999979329</c:v>
                </c:pt>
                <c:pt idx="8524">
                  <c:v>42360.166666645993</c:v>
                </c:pt>
                <c:pt idx="8525">
                  <c:v>42360.208333312657</c:v>
                </c:pt>
                <c:pt idx="8526">
                  <c:v>42360.249999979322</c:v>
                </c:pt>
                <c:pt idx="8527">
                  <c:v>42360.291666645986</c:v>
                </c:pt>
                <c:pt idx="8528">
                  <c:v>42360.33333331265</c:v>
                </c:pt>
                <c:pt idx="8529">
                  <c:v>42360.374999979314</c:v>
                </c:pt>
                <c:pt idx="8530">
                  <c:v>42360.416666645979</c:v>
                </c:pt>
                <c:pt idx="8531">
                  <c:v>42360.458333312643</c:v>
                </c:pt>
                <c:pt idx="8532">
                  <c:v>42360.499999979307</c:v>
                </c:pt>
                <c:pt idx="8533">
                  <c:v>42360.541666645971</c:v>
                </c:pt>
                <c:pt idx="8534">
                  <c:v>42360.583333312636</c:v>
                </c:pt>
                <c:pt idx="8535">
                  <c:v>42360.6249999793</c:v>
                </c:pt>
                <c:pt idx="8536">
                  <c:v>42360.666666645964</c:v>
                </c:pt>
                <c:pt idx="8537">
                  <c:v>42360.708333312628</c:v>
                </c:pt>
                <c:pt idx="8538">
                  <c:v>42360.749999979293</c:v>
                </c:pt>
                <c:pt idx="8539">
                  <c:v>42360.791666645957</c:v>
                </c:pt>
                <c:pt idx="8540">
                  <c:v>42360.833333312621</c:v>
                </c:pt>
                <c:pt idx="8541">
                  <c:v>42360.874999979285</c:v>
                </c:pt>
                <c:pt idx="8542">
                  <c:v>42360.91666664595</c:v>
                </c:pt>
                <c:pt idx="8543">
                  <c:v>42360.958333312614</c:v>
                </c:pt>
                <c:pt idx="8544">
                  <c:v>42360.999999979278</c:v>
                </c:pt>
                <c:pt idx="8545">
                  <c:v>42361.041666645942</c:v>
                </c:pt>
                <c:pt idx="8546">
                  <c:v>42361.083333312607</c:v>
                </c:pt>
                <c:pt idx="8547">
                  <c:v>42361.124999979271</c:v>
                </c:pt>
                <c:pt idx="8548">
                  <c:v>42361.166666645935</c:v>
                </c:pt>
                <c:pt idx="8549">
                  <c:v>42361.208333312599</c:v>
                </c:pt>
                <c:pt idx="8550">
                  <c:v>42361.249999979264</c:v>
                </c:pt>
                <c:pt idx="8551">
                  <c:v>42361.291666645928</c:v>
                </c:pt>
                <c:pt idx="8552">
                  <c:v>42361.333333312592</c:v>
                </c:pt>
                <c:pt idx="8553">
                  <c:v>42361.374999979256</c:v>
                </c:pt>
                <c:pt idx="8554">
                  <c:v>42361.41666664592</c:v>
                </c:pt>
                <c:pt idx="8555">
                  <c:v>42361.458333312585</c:v>
                </c:pt>
                <c:pt idx="8556">
                  <c:v>42361.499999979249</c:v>
                </c:pt>
                <c:pt idx="8557">
                  <c:v>42361.541666645913</c:v>
                </c:pt>
                <c:pt idx="8558">
                  <c:v>42361.583333312577</c:v>
                </c:pt>
                <c:pt idx="8559">
                  <c:v>42361.624999979242</c:v>
                </c:pt>
                <c:pt idx="8560">
                  <c:v>42361.666666645906</c:v>
                </c:pt>
                <c:pt idx="8561">
                  <c:v>42361.70833331257</c:v>
                </c:pt>
                <c:pt idx="8562">
                  <c:v>42361.749999979234</c:v>
                </c:pt>
                <c:pt idx="8563">
                  <c:v>42361.791666645899</c:v>
                </c:pt>
                <c:pt idx="8564">
                  <c:v>42361.833333312563</c:v>
                </c:pt>
                <c:pt idx="8565">
                  <c:v>42361.874999979227</c:v>
                </c:pt>
                <c:pt idx="8566">
                  <c:v>42361.916666645891</c:v>
                </c:pt>
                <c:pt idx="8567">
                  <c:v>42361.958333312556</c:v>
                </c:pt>
                <c:pt idx="8568">
                  <c:v>42361.99999997922</c:v>
                </c:pt>
                <c:pt idx="8569">
                  <c:v>42362.041666645884</c:v>
                </c:pt>
                <c:pt idx="8570">
                  <c:v>42362.083333312548</c:v>
                </c:pt>
                <c:pt idx="8571">
                  <c:v>42362.124999979213</c:v>
                </c:pt>
                <c:pt idx="8572">
                  <c:v>42362.166666645877</c:v>
                </c:pt>
                <c:pt idx="8573">
                  <c:v>42362.208333312541</c:v>
                </c:pt>
                <c:pt idx="8574">
                  <c:v>42362.249999979205</c:v>
                </c:pt>
                <c:pt idx="8575">
                  <c:v>42362.29166664587</c:v>
                </c:pt>
                <c:pt idx="8576">
                  <c:v>42362.333333312534</c:v>
                </c:pt>
                <c:pt idx="8577">
                  <c:v>42362.374999979198</c:v>
                </c:pt>
                <c:pt idx="8578">
                  <c:v>42362.416666645862</c:v>
                </c:pt>
                <c:pt idx="8579">
                  <c:v>42362.458333312527</c:v>
                </c:pt>
                <c:pt idx="8580">
                  <c:v>42362.499999979191</c:v>
                </c:pt>
                <c:pt idx="8581">
                  <c:v>42362.541666645855</c:v>
                </c:pt>
                <c:pt idx="8582">
                  <c:v>42362.583333312519</c:v>
                </c:pt>
                <c:pt idx="8583">
                  <c:v>42362.624999979183</c:v>
                </c:pt>
                <c:pt idx="8584">
                  <c:v>42362.666666645848</c:v>
                </c:pt>
                <c:pt idx="8585">
                  <c:v>42362.708333312512</c:v>
                </c:pt>
                <c:pt idx="8586">
                  <c:v>42362.749999979176</c:v>
                </c:pt>
                <c:pt idx="8587">
                  <c:v>42362.79166664584</c:v>
                </c:pt>
                <c:pt idx="8588">
                  <c:v>42362.833333312505</c:v>
                </c:pt>
                <c:pt idx="8589">
                  <c:v>42362.874999979169</c:v>
                </c:pt>
                <c:pt idx="8590">
                  <c:v>42362.916666645833</c:v>
                </c:pt>
                <c:pt idx="8591">
                  <c:v>42362.958333312497</c:v>
                </c:pt>
                <c:pt idx="8592">
                  <c:v>42362.999999979162</c:v>
                </c:pt>
                <c:pt idx="8593">
                  <c:v>42363.041666645826</c:v>
                </c:pt>
                <c:pt idx="8594">
                  <c:v>42363.08333331249</c:v>
                </c:pt>
                <c:pt idx="8595">
                  <c:v>42363.124999979154</c:v>
                </c:pt>
                <c:pt idx="8596">
                  <c:v>42363.166666645819</c:v>
                </c:pt>
                <c:pt idx="8597">
                  <c:v>42363.208333312483</c:v>
                </c:pt>
                <c:pt idx="8598">
                  <c:v>42363.249999979147</c:v>
                </c:pt>
                <c:pt idx="8599">
                  <c:v>42363.291666645811</c:v>
                </c:pt>
                <c:pt idx="8600">
                  <c:v>42363.333333312476</c:v>
                </c:pt>
                <c:pt idx="8601">
                  <c:v>42363.37499997914</c:v>
                </c:pt>
                <c:pt idx="8602">
                  <c:v>42363.416666645804</c:v>
                </c:pt>
                <c:pt idx="8603">
                  <c:v>42363.458333312468</c:v>
                </c:pt>
                <c:pt idx="8604">
                  <c:v>42363.499999979133</c:v>
                </c:pt>
                <c:pt idx="8605">
                  <c:v>42363.541666645797</c:v>
                </c:pt>
                <c:pt idx="8606">
                  <c:v>42363.583333312461</c:v>
                </c:pt>
                <c:pt idx="8607">
                  <c:v>42363.624999979125</c:v>
                </c:pt>
                <c:pt idx="8608">
                  <c:v>42363.66666664579</c:v>
                </c:pt>
                <c:pt idx="8609">
                  <c:v>42363.708333312454</c:v>
                </c:pt>
                <c:pt idx="8610">
                  <c:v>42363.749999979118</c:v>
                </c:pt>
                <c:pt idx="8611">
                  <c:v>42363.791666645782</c:v>
                </c:pt>
                <c:pt idx="8612">
                  <c:v>42363.833333312446</c:v>
                </c:pt>
                <c:pt idx="8613">
                  <c:v>42363.874999979111</c:v>
                </c:pt>
                <c:pt idx="8614">
                  <c:v>42363.916666645775</c:v>
                </c:pt>
                <c:pt idx="8615">
                  <c:v>42363.958333312439</c:v>
                </c:pt>
                <c:pt idx="8616">
                  <c:v>42363.999999979103</c:v>
                </c:pt>
                <c:pt idx="8617">
                  <c:v>42364.041666645768</c:v>
                </c:pt>
                <c:pt idx="8618">
                  <c:v>42364.083333312432</c:v>
                </c:pt>
                <c:pt idx="8619">
                  <c:v>42364.124999979096</c:v>
                </c:pt>
                <c:pt idx="8620">
                  <c:v>42364.16666664576</c:v>
                </c:pt>
                <c:pt idx="8621">
                  <c:v>42364.208333312425</c:v>
                </c:pt>
                <c:pt idx="8622">
                  <c:v>42364.249999979089</c:v>
                </c:pt>
                <c:pt idx="8623">
                  <c:v>42364.291666645753</c:v>
                </c:pt>
                <c:pt idx="8624">
                  <c:v>42364.333333312417</c:v>
                </c:pt>
                <c:pt idx="8625">
                  <c:v>42364.374999979082</c:v>
                </c:pt>
                <c:pt idx="8626">
                  <c:v>42364.416666645746</c:v>
                </c:pt>
                <c:pt idx="8627">
                  <c:v>42364.45833331241</c:v>
                </c:pt>
                <c:pt idx="8628">
                  <c:v>42364.499999979074</c:v>
                </c:pt>
                <c:pt idx="8629">
                  <c:v>42364.541666645739</c:v>
                </c:pt>
                <c:pt idx="8630">
                  <c:v>42364.583333312403</c:v>
                </c:pt>
                <c:pt idx="8631">
                  <c:v>42364.624999979067</c:v>
                </c:pt>
                <c:pt idx="8632">
                  <c:v>42364.666666645731</c:v>
                </c:pt>
                <c:pt idx="8633">
                  <c:v>42364.708333312396</c:v>
                </c:pt>
                <c:pt idx="8634">
                  <c:v>42364.74999997906</c:v>
                </c:pt>
                <c:pt idx="8635">
                  <c:v>42364.791666645724</c:v>
                </c:pt>
                <c:pt idx="8636">
                  <c:v>42364.833333312388</c:v>
                </c:pt>
                <c:pt idx="8637">
                  <c:v>42364.874999979053</c:v>
                </c:pt>
                <c:pt idx="8638">
                  <c:v>42364.916666645717</c:v>
                </c:pt>
                <c:pt idx="8639">
                  <c:v>42364.958333312381</c:v>
                </c:pt>
                <c:pt idx="8640">
                  <c:v>42364.999999979045</c:v>
                </c:pt>
                <c:pt idx="8641">
                  <c:v>42365.041666645709</c:v>
                </c:pt>
                <c:pt idx="8642">
                  <c:v>42365.083333312374</c:v>
                </c:pt>
                <c:pt idx="8643">
                  <c:v>42365.124999979038</c:v>
                </c:pt>
                <c:pt idx="8644">
                  <c:v>42365.166666645702</c:v>
                </c:pt>
                <c:pt idx="8645">
                  <c:v>42365.208333312366</c:v>
                </c:pt>
                <c:pt idx="8646">
                  <c:v>42365.249999979031</c:v>
                </c:pt>
                <c:pt idx="8647">
                  <c:v>42365.291666645695</c:v>
                </c:pt>
                <c:pt idx="8648">
                  <c:v>42365.333333312359</c:v>
                </c:pt>
                <c:pt idx="8649">
                  <c:v>42365.374999979023</c:v>
                </c:pt>
                <c:pt idx="8650">
                  <c:v>42365.416666645688</c:v>
                </c:pt>
                <c:pt idx="8651">
                  <c:v>42365.458333312352</c:v>
                </c:pt>
                <c:pt idx="8652">
                  <c:v>42365.499999979016</c:v>
                </c:pt>
                <c:pt idx="8653">
                  <c:v>42365.54166664568</c:v>
                </c:pt>
                <c:pt idx="8654">
                  <c:v>42365.583333312345</c:v>
                </c:pt>
                <c:pt idx="8655">
                  <c:v>42365.624999979009</c:v>
                </c:pt>
                <c:pt idx="8656">
                  <c:v>42365.666666645673</c:v>
                </c:pt>
                <c:pt idx="8657">
                  <c:v>42365.708333312337</c:v>
                </c:pt>
                <c:pt idx="8658">
                  <c:v>42365.749999979002</c:v>
                </c:pt>
                <c:pt idx="8659">
                  <c:v>42365.791666645666</c:v>
                </c:pt>
                <c:pt idx="8660">
                  <c:v>42365.83333331233</c:v>
                </c:pt>
                <c:pt idx="8661">
                  <c:v>42365.874999978994</c:v>
                </c:pt>
                <c:pt idx="8662">
                  <c:v>42365.916666645659</c:v>
                </c:pt>
                <c:pt idx="8663">
                  <c:v>42365.958333312323</c:v>
                </c:pt>
                <c:pt idx="8664">
                  <c:v>42365.999999978987</c:v>
                </c:pt>
                <c:pt idx="8665">
                  <c:v>42366.041666645651</c:v>
                </c:pt>
                <c:pt idx="8666">
                  <c:v>42366.083333312316</c:v>
                </c:pt>
                <c:pt idx="8667">
                  <c:v>42366.12499997898</c:v>
                </c:pt>
                <c:pt idx="8668">
                  <c:v>42366.166666645644</c:v>
                </c:pt>
                <c:pt idx="8669">
                  <c:v>42366.208333312308</c:v>
                </c:pt>
                <c:pt idx="8670">
                  <c:v>42366.249999978972</c:v>
                </c:pt>
                <c:pt idx="8671">
                  <c:v>42366.291666645637</c:v>
                </c:pt>
                <c:pt idx="8672">
                  <c:v>42366.333333312301</c:v>
                </c:pt>
                <c:pt idx="8673">
                  <c:v>42366.374999978965</c:v>
                </c:pt>
                <c:pt idx="8674">
                  <c:v>42366.416666645629</c:v>
                </c:pt>
                <c:pt idx="8675">
                  <c:v>42366.458333312294</c:v>
                </c:pt>
                <c:pt idx="8676">
                  <c:v>42366.499999978958</c:v>
                </c:pt>
                <c:pt idx="8677">
                  <c:v>42366.541666645622</c:v>
                </c:pt>
                <c:pt idx="8678">
                  <c:v>42366.583333312286</c:v>
                </c:pt>
                <c:pt idx="8679">
                  <c:v>42366.624999978951</c:v>
                </c:pt>
                <c:pt idx="8680">
                  <c:v>42366.666666645615</c:v>
                </c:pt>
                <c:pt idx="8681">
                  <c:v>42366.708333312279</c:v>
                </c:pt>
                <c:pt idx="8682">
                  <c:v>42366.749999978943</c:v>
                </c:pt>
                <c:pt idx="8683">
                  <c:v>42366.791666645608</c:v>
                </c:pt>
                <c:pt idx="8684">
                  <c:v>42366.833333312272</c:v>
                </c:pt>
                <c:pt idx="8685">
                  <c:v>42366.874999978936</c:v>
                </c:pt>
                <c:pt idx="8686">
                  <c:v>42366.9166666456</c:v>
                </c:pt>
                <c:pt idx="8687">
                  <c:v>42366.958333312265</c:v>
                </c:pt>
                <c:pt idx="8688">
                  <c:v>42366.999999978929</c:v>
                </c:pt>
                <c:pt idx="8689">
                  <c:v>42367.041666645593</c:v>
                </c:pt>
                <c:pt idx="8690">
                  <c:v>42367.083333312257</c:v>
                </c:pt>
                <c:pt idx="8691">
                  <c:v>42367.124999978922</c:v>
                </c:pt>
                <c:pt idx="8692">
                  <c:v>42367.166666645586</c:v>
                </c:pt>
                <c:pt idx="8693">
                  <c:v>42367.20833331225</c:v>
                </c:pt>
                <c:pt idx="8694">
                  <c:v>42367.249999978914</c:v>
                </c:pt>
                <c:pt idx="8695">
                  <c:v>42367.291666645579</c:v>
                </c:pt>
                <c:pt idx="8696">
                  <c:v>42367.333333312243</c:v>
                </c:pt>
                <c:pt idx="8697">
                  <c:v>42367.374999978907</c:v>
                </c:pt>
                <c:pt idx="8698">
                  <c:v>42367.416666645571</c:v>
                </c:pt>
                <c:pt idx="8699">
                  <c:v>42367.458333312235</c:v>
                </c:pt>
                <c:pt idx="8700">
                  <c:v>42367.4999999789</c:v>
                </c:pt>
                <c:pt idx="8701">
                  <c:v>42367.541666645564</c:v>
                </c:pt>
                <c:pt idx="8702">
                  <c:v>42367.583333312228</c:v>
                </c:pt>
                <c:pt idx="8703">
                  <c:v>42367.624999978892</c:v>
                </c:pt>
                <c:pt idx="8704">
                  <c:v>42367.666666645557</c:v>
                </c:pt>
                <c:pt idx="8705">
                  <c:v>42367.708333312221</c:v>
                </c:pt>
                <c:pt idx="8706">
                  <c:v>42367.749999978885</c:v>
                </c:pt>
                <c:pt idx="8707">
                  <c:v>42367.791666645549</c:v>
                </c:pt>
                <c:pt idx="8708">
                  <c:v>42367.833333312214</c:v>
                </c:pt>
                <c:pt idx="8709">
                  <c:v>42367.874999978878</c:v>
                </c:pt>
                <c:pt idx="8710">
                  <c:v>42367.916666645542</c:v>
                </c:pt>
                <c:pt idx="8711">
                  <c:v>42367.958333312206</c:v>
                </c:pt>
                <c:pt idx="8712">
                  <c:v>42367.999999978871</c:v>
                </c:pt>
                <c:pt idx="8713">
                  <c:v>42368.041666645535</c:v>
                </c:pt>
                <c:pt idx="8714">
                  <c:v>42368.083333312199</c:v>
                </c:pt>
                <c:pt idx="8715">
                  <c:v>42368.124999978863</c:v>
                </c:pt>
                <c:pt idx="8716">
                  <c:v>42368.166666645528</c:v>
                </c:pt>
                <c:pt idx="8717">
                  <c:v>42368.208333312192</c:v>
                </c:pt>
                <c:pt idx="8718">
                  <c:v>42368.249999978856</c:v>
                </c:pt>
                <c:pt idx="8719">
                  <c:v>42368.29166664552</c:v>
                </c:pt>
                <c:pt idx="8720">
                  <c:v>42368.333333312185</c:v>
                </c:pt>
                <c:pt idx="8721">
                  <c:v>42368.374999978849</c:v>
                </c:pt>
                <c:pt idx="8722">
                  <c:v>42368.416666645513</c:v>
                </c:pt>
                <c:pt idx="8723">
                  <c:v>42368.458333312177</c:v>
                </c:pt>
                <c:pt idx="8724">
                  <c:v>42368.499999978842</c:v>
                </c:pt>
                <c:pt idx="8725">
                  <c:v>42368.541666645506</c:v>
                </c:pt>
                <c:pt idx="8726">
                  <c:v>42368.58333331217</c:v>
                </c:pt>
                <c:pt idx="8727">
                  <c:v>42368.624999978834</c:v>
                </c:pt>
                <c:pt idx="8728">
                  <c:v>42368.666666645498</c:v>
                </c:pt>
                <c:pt idx="8729">
                  <c:v>42368.708333312163</c:v>
                </c:pt>
                <c:pt idx="8730">
                  <c:v>42368.749999978827</c:v>
                </c:pt>
                <c:pt idx="8731">
                  <c:v>42368.791666645491</c:v>
                </c:pt>
                <c:pt idx="8732">
                  <c:v>42368.833333312155</c:v>
                </c:pt>
                <c:pt idx="8733">
                  <c:v>42368.87499997882</c:v>
                </c:pt>
                <c:pt idx="8734">
                  <c:v>42368.916666645484</c:v>
                </c:pt>
                <c:pt idx="8735">
                  <c:v>42368.958333312148</c:v>
                </c:pt>
                <c:pt idx="8736">
                  <c:v>42368.999999978812</c:v>
                </c:pt>
                <c:pt idx="8737">
                  <c:v>42369.041666645477</c:v>
                </c:pt>
                <c:pt idx="8738">
                  <c:v>42369.083333312141</c:v>
                </c:pt>
                <c:pt idx="8739">
                  <c:v>42369.124999978805</c:v>
                </c:pt>
                <c:pt idx="8740">
                  <c:v>42369.166666645469</c:v>
                </c:pt>
                <c:pt idx="8741">
                  <c:v>42369.208333312134</c:v>
                </c:pt>
                <c:pt idx="8742">
                  <c:v>42369.249999978798</c:v>
                </c:pt>
                <c:pt idx="8743">
                  <c:v>42369.291666645462</c:v>
                </c:pt>
                <c:pt idx="8744">
                  <c:v>42369.333333312126</c:v>
                </c:pt>
                <c:pt idx="8745">
                  <c:v>42369.374999978791</c:v>
                </c:pt>
                <c:pt idx="8746">
                  <c:v>42369.416666645455</c:v>
                </c:pt>
                <c:pt idx="8747">
                  <c:v>42369.458333312119</c:v>
                </c:pt>
                <c:pt idx="8748">
                  <c:v>42369.499999978783</c:v>
                </c:pt>
                <c:pt idx="8749">
                  <c:v>42369.541666645448</c:v>
                </c:pt>
                <c:pt idx="8750">
                  <c:v>42369.583333312112</c:v>
                </c:pt>
                <c:pt idx="8751">
                  <c:v>42369.624999978776</c:v>
                </c:pt>
                <c:pt idx="8752">
                  <c:v>42369.66666664544</c:v>
                </c:pt>
                <c:pt idx="8753">
                  <c:v>42369.708333312105</c:v>
                </c:pt>
                <c:pt idx="8754">
                  <c:v>42369.749999978769</c:v>
                </c:pt>
                <c:pt idx="8755">
                  <c:v>42369.791666645433</c:v>
                </c:pt>
                <c:pt idx="8756">
                  <c:v>42369.833333312097</c:v>
                </c:pt>
                <c:pt idx="8757">
                  <c:v>42369.874999978761</c:v>
                </c:pt>
                <c:pt idx="8758">
                  <c:v>42369.916666645426</c:v>
                </c:pt>
                <c:pt idx="8759">
                  <c:v>42369.95833331209</c:v>
                </c:pt>
              </c:numCache>
            </c:numRef>
          </c:xVal>
          <c:yVal>
            <c:numRef>
              <c:f>'Normal Year Savings'!$I$9:$I$8768</c:f>
              <c:numCache>
                <c:formatCode>_(* #,##0.00_);_(* \(#,##0.00\);_(* "-"??_);_(@_)</c:formatCode>
                <c:ptCount val="8760"/>
                <c:pt idx="0">
                  <c:v>1.6800507611353793E-4</c:v>
                </c:pt>
                <c:pt idx="1">
                  <c:v>1.3909699212038404E-3</c:v>
                </c:pt>
                <c:pt idx="2">
                  <c:v>1.1947602951483914E-3</c:v>
                </c:pt>
                <c:pt idx="3">
                  <c:v>1.3633250975477644E-3</c:v>
                </c:pt>
                <c:pt idx="4">
                  <c:v>1.2061564325598064E-3</c:v>
                </c:pt>
                <c:pt idx="5">
                  <c:v>1.3595018772549023E-3</c:v>
                </c:pt>
                <c:pt idx="6">
                  <c:v>8.7628114318854134E-4</c:v>
                </c:pt>
                <c:pt idx="7">
                  <c:v>2.0891307930510214E-3</c:v>
                </c:pt>
                <c:pt idx="8">
                  <c:v>3.4260880554971623E-3</c:v>
                </c:pt>
                <c:pt idx="9">
                  <c:v>4.4311848949584367E-3</c:v>
                </c:pt>
                <c:pt idx="10">
                  <c:v>6.1228961542114848E-3</c:v>
                </c:pt>
                <c:pt idx="11">
                  <c:v>8.5289124048475128E-3</c:v>
                </c:pt>
                <c:pt idx="12">
                  <c:v>8.258223506548432E-3</c:v>
                </c:pt>
                <c:pt idx="13">
                  <c:v>7.9050902937289266E-3</c:v>
                </c:pt>
                <c:pt idx="14">
                  <c:v>7.9565812285706077E-3</c:v>
                </c:pt>
                <c:pt idx="15">
                  <c:v>7.873426187200867E-3</c:v>
                </c:pt>
                <c:pt idx="16">
                  <c:v>7.1559041356654765E-3</c:v>
                </c:pt>
                <c:pt idx="17">
                  <c:v>5.5015950810894318E-3</c:v>
                </c:pt>
                <c:pt idx="18">
                  <c:v>4.4529478412408795E-3</c:v>
                </c:pt>
                <c:pt idx="19">
                  <c:v>3.7549585241504323E-3</c:v>
                </c:pt>
                <c:pt idx="20">
                  <c:v>2.4175846287236586E-3</c:v>
                </c:pt>
                <c:pt idx="21">
                  <c:v>1.0907736047470334E-3</c:v>
                </c:pt>
                <c:pt idx="22">
                  <c:v>1.4145219385207639E-3</c:v>
                </c:pt>
                <c:pt idx="23">
                  <c:v>8.096198662873649E-4</c:v>
                </c:pt>
                <c:pt idx="24">
                  <c:v>1.1342749894895292E-3</c:v>
                </c:pt>
                <c:pt idx="25">
                  <c:v>1.3863379427721048E-3</c:v>
                </c:pt>
                <c:pt idx="26">
                  <c:v>1.4642238023279651E-3</c:v>
                </c:pt>
                <c:pt idx="27">
                  <c:v>8.5167528950884233E-4</c:v>
                </c:pt>
                <c:pt idx="28">
                  <c:v>1.0698439244258558E-3</c:v>
                </c:pt>
                <c:pt idx="29">
                  <c:v>1.0948173954414067E-3</c:v>
                </c:pt>
                <c:pt idx="30">
                  <c:v>1.4796392226113612E-3</c:v>
                </c:pt>
                <c:pt idx="31">
                  <c:v>2.6675154014582907E-3</c:v>
                </c:pt>
                <c:pt idx="32">
                  <c:v>3.5318393091106105E-3</c:v>
                </c:pt>
                <c:pt idx="33">
                  <c:v>4.4979932187939539E-3</c:v>
                </c:pt>
                <c:pt idx="34">
                  <c:v>6.3230025240269671E-3</c:v>
                </c:pt>
                <c:pt idx="35">
                  <c:v>8.49300844504596E-3</c:v>
                </c:pt>
                <c:pt idx="36">
                  <c:v>8.6018721921029551E-3</c:v>
                </c:pt>
                <c:pt idx="37">
                  <c:v>8.4092407081164649E-3</c:v>
                </c:pt>
                <c:pt idx="38">
                  <c:v>7.9591300420991818E-3</c:v>
                </c:pt>
                <c:pt idx="39">
                  <c:v>8.2492046279088599E-3</c:v>
                </c:pt>
                <c:pt idx="40">
                  <c:v>6.9581260089770589E-3</c:v>
                </c:pt>
                <c:pt idx="41">
                  <c:v>5.900557921778498E-3</c:v>
                </c:pt>
                <c:pt idx="42">
                  <c:v>4.8901673926809519E-3</c:v>
                </c:pt>
                <c:pt idx="43">
                  <c:v>3.2221339575664301E-3</c:v>
                </c:pt>
                <c:pt idx="44">
                  <c:v>2.3038193171886351E-3</c:v>
                </c:pt>
                <c:pt idx="45">
                  <c:v>1.4836585054833441E-3</c:v>
                </c:pt>
                <c:pt idx="46">
                  <c:v>8.8091312162027775E-4</c:v>
                </c:pt>
                <c:pt idx="47">
                  <c:v>1.2876204341846264E-3</c:v>
                </c:pt>
                <c:pt idx="48">
                  <c:v>1.4343732746567757E-3</c:v>
                </c:pt>
                <c:pt idx="49">
                  <c:v>9.8992391561161406E-4</c:v>
                </c:pt>
                <c:pt idx="50">
                  <c:v>8.8775080406712633E-4</c:v>
                </c:pt>
                <c:pt idx="51">
                  <c:v>1.4129044222430144E-3</c:v>
                </c:pt>
                <c:pt idx="52">
                  <c:v>1.4069000057574301E-3</c:v>
                </c:pt>
                <c:pt idx="53">
                  <c:v>8.8221203620695438E-4</c:v>
                </c:pt>
                <c:pt idx="54">
                  <c:v>8.2302564513477049E-4</c:v>
                </c:pt>
                <c:pt idx="55">
                  <c:v>2.0051669935424064E-3</c:v>
                </c:pt>
                <c:pt idx="56">
                  <c:v>3.2485533901029998E-3</c:v>
                </c:pt>
                <c:pt idx="57">
                  <c:v>4.9156065123219152E-3</c:v>
                </c:pt>
                <c:pt idx="58">
                  <c:v>6.4139020372719919E-3</c:v>
                </c:pt>
                <c:pt idx="59">
                  <c:v>8.0633618107244405E-3</c:v>
                </c:pt>
                <c:pt idx="60">
                  <c:v>8.3760571166002183E-3</c:v>
                </c:pt>
                <c:pt idx="61">
                  <c:v>8.3452507838558156E-3</c:v>
                </c:pt>
                <c:pt idx="62">
                  <c:v>8.56542906020882E-3</c:v>
                </c:pt>
                <c:pt idx="63">
                  <c:v>8.2082520566949396E-3</c:v>
                </c:pt>
                <c:pt idx="64">
                  <c:v>7.1397534807103764E-3</c:v>
                </c:pt>
                <c:pt idx="65">
                  <c:v>5.8664675408338154E-3</c:v>
                </c:pt>
                <c:pt idx="66">
                  <c:v>4.6115379599274663E-3</c:v>
                </c:pt>
                <c:pt idx="67">
                  <c:v>3.3531527760641104E-3</c:v>
                </c:pt>
                <c:pt idx="68">
                  <c:v>2.3408261289977438E-3</c:v>
                </c:pt>
                <c:pt idx="69">
                  <c:v>1.1208692106421236E-3</c:v>
                </c:pt>
                <c:pt idx="70">
                  <c:v>1.2157634989367399E-3</c:v>
                </c:pt>
                <c:pt idx="71">
                  <c:v>1.4487593663997872E-3</c:v>
                </c:pt>
                <c:pt idx="72">
                  <c:v>1.541349919389731E-3</c:v>
                </c:pt>
                <c:pt idx="73">
                  <c:v>1.0906755734574735E-3</c:v>
                </c:pt>
                <c:pt idx="74">
                  <c:v>7.7307870310366813E-4</c:v>
                </c:pt>
                <c:pt idx="75">
                  <c:v>8.5233700071337586E-4</c:v>
                </c:pt>
                <c:pt idx="76">
                  <c:v>1.2065240498956584E-3</c:v>
                </c:pt>
                <c:pt idx="77">
                  <c:v>8.3966645653767418E-4</c:v>
                </c:pt>
                <c:pt idx="78">
                  <c:v>8.7071786750597983E-4</c:v>
                </c:pt>
                <c:pt idx="79">
                  <c:v>2.5128465343541261E-3</c:v>
                </c:pt>
                <c:pt idx="80">
                  <c:v>3.3588385908586227E-3</c:v>
                </c:pt>
                <c:pt idx="81">
                  <c:v>4.9894730890057918E-3</c:v>
                </c:pt>
                <c:pt idx="82">
                  <c:v>6.7318910327840379E-3</c:v>
                </c:pt>
                <c:pt idx="83">
                  <c:v>8.2606497809650549E-3</c:v>
                </c:pt>
                <c:pt idx="84">
                  <c:v>8.066621351102329E-3</c:v>
                </c:pt>
                <c:pt idx="85">
                  <c:v>8.4607806586029267E-3</c:v>
                </c:pt>
                <c:pt idx="86">
                  <c:v>8.144237624611899E-3</c:v>
                </c:pt>
                <c:pt idx="87">
                  <c:v>8.3998542121410426E-3</c:v>
                </c:pt>
                <c:pt idx="88">
                  <c:v>7.2429559207952496E-3</c:v>
                </c:pt>
                <c:pt idx="89">
                  <c:v>5.5147802895353266E-3</c:v>
                </c:pt>
                <c:pt idx="90">
                  <c:v>4.6351880085339497E-3</c:v>
                </c:pt>
                <c:pt idx="91">
                  <c:v>3.4244215235746337E-3</c:v>
                </c:pt>
                <c:pt idx="92">
                  <c:v>2.5253945394178778E-3</c:v>
                </c:pt>
                <c:pt idx="93">
                  <c:v>9.1228313427965451E-4</c:v>
                </c:pt>
                <c:pt idx="94">
                  <c:v>1.0038443587292124E-3</c:v>
                </c:pt>
                <c:pt idx="95">
                  <c:v>7.9251340625904757E-4</c:v>
                </c:pt>
                <c:pt idx="96">
                  <c:v>1.1341034347327988E-3</c:v>
                </c:pt>
                <c:pt idx="97">
                  <c:v>8.9186811822866956E-4</c:v>
                </c:pt>
                <c:pt idx="98">
                  <c:v>7.5913375216367894E-4</c:v>
                </c:pt>
                <c:pt idx="99">
                  <c:v>1.2790426963480784E-3</c:v>
                </c:pt>
                <c:pt idx="100">
                  <c:v>1.5042205684686703E-3</c:v>
                </c:pt>
                <c:pt idx="101">
                  <c:v>1.471527133400226E-3</c:v>
                </c:pt>
                <c:pt idx="102">
                  <c:v>1.3237204565652999E-3</c:v>
                </c:pt>
                <c:pt idx="103">
                  <c:v>2.2485296698764824E-3</c:v>
                </c:pt>
                <c:pt idx="104">
                  <c:v>3.7504981004754263E-3</c:v>
                </c:pt>
                <c:pt idx="105">
                  <c:v>4.4004030700364235E-3</c:v>
                </c:pt>
                <c:pt idx="106">
                  <c:v>6.186052812510872E-3</c:v>
                </c:pt>
                <c:pt idx="107">
                  <c:v>8.0630677168557589E-3</c:v>
                </c:pt>
                <c:pt idx="108">
                  <c:v>8.3642688540305626E-3</c:v>
                </c:pt>
                <c:pt idx="109">
                  <c:v>8.1864646025901072E-3</c:v>
                </c:pt>
                <c:pt idx="110">
                  <c:v>7.9112907727936308E-3</c:v>
                </c:pt>
                <c:pt idx="111">
                  <c:v>8.260551749675495E-3</c:v>
                </c:pt>
                <c:pt idx="112">
                  <c:v>6.9347210385944762E-3</c:v>
                </c:pt>
                <c:pt idx="113">
                  <c:v>5.4901009123884577E-3</c:v>
                </c:pt>
                <c:pt idx="114">
                  <c:v>4.8939415973290323E-3</c:v>
                </c:pt>
                <c:pt idx="115">
                  <c:v>3.6594515402960616E-3</c:v>
                </c:pt>
                <c:pt idx="116">
                  <c:v>2.1211625169149321E-3</c:v>
                </c:pt>
                <c:pt idx="117">
                  <c:v>8.5540047851214319E-4</c:v>
                </c:pt>
                <c:pt idx="118">
                  <c:v>1.2658329800797931E-3</c:v>
                </c:pt>
                <c:pt idx="119">
                  <c:v>1.2476971915110903E-3</c:v>
                </c:pt>
                <c:pt idx="120">
                  <c:v>1.136333646570301E-3</c:v>
                </c:pt>
                <c:pt idx="121">
                  <c:v>7.8155840965065575E-4</c:v>
                </c:pt>
                <c:pt idx="122">
                  <c:v>1.4479751160833025E-3</c:v>
                </c:pt>
                <c:pt idx="123">
                  <c:v>1.2098816215631069E-3</c:v>
                </c:pt>
                <c:pt idx="124">
                  <c:v>9.6156836510622335E-4</c:v>
                </c:pt>
                <c:pt idx="125">
                  <c:v>8.6711521761462977E-4</c:v>
                </c:pt>
                <c:pt idx="126">
                  <c:v>7.9623859526234885E-4</c:v>
                </c:pt>
                <c:pt idx="127">
                  <c:v>2.6311212852089356E-3</c:v>
                </c:pt>
                <c:pt idx="128">
                  <c:v>3.5641161111984237E-3</c:v>
                </c:pt>
                <c:pt idx="129">
                  <c:v>4.3683958539949014E-3</c:v>
                </c:pt>
                <c:pt idx="130">
                  <c:v>6.7974984733224393E-3</c:v>
                </c:pt>
                <c:pt idx="131">
                  <c:v>8.4562222036383607E-3</c:v>
                </c:pt>
                <c:pt idx="132">
                  <c:v>8.4548007499397337E-3</c:v>
                </c:pt>
                <c:pt idx="133">
                  <c:v>8.3555930849044512E-3</c:v>
                </c:pt>
                <c:pt idx="134">
                  <c:v>8.588294858498817E-3</c:v>
                </c:pt>
                <c:pt idx="135">
                  <c:v>8.0061850610882463E-3</c:v>
                </c:pt>
                <c:pt idx="136">
                  <c:v>7.2585183880129866E-3</c:v>
                </c:pt>
                <c:pt idx="137">
                  <c:v>5.6202864649248733E-3</c:v>
                </c:pt>
                <c:pt idx="138">
                  <c:v>5.0603252035356832E-3</c:v>
                </c:pt>
                <c:pt idx="139">
                  <c:v>3.556763764481382E-3</c:v>
                </c:pt>
                <c:pt idx="140">
                  <c:v>2.2654645751480681E-3</c:v>
                </c:pt>
                <c:pt idx="141">
                  <c:v>1.0485956424136052E-3</c:v>
                </c:pt>
                <c:pt idx="142">
                  <c:v>8.1258531279657141E-4</c:v>
                </c:pt>
                <c:pt idx="143">
                  <c:v>1.033302761242159E-3</c:v>
                </c:pt>
                <c:pt idx="144">
                  <c:v>1.2538241471086254E-3</c:v>
                </c:pt>
                <c:pt idx="145">
                  <c:v>8.8630484254610805E-4</c:v>
                </c:pt>
                <c:pt idx="146">
                  <c:v>1.5156902293472557E-3</c:v>
                </c:pt>
                <c:pt idx="147">
                  <c:v>1.024774039050391E-3</c:v>
                </c:pt>
                <c:pt idx="148">
                  <c:v>1.1836337437832688E-3</c:v>
                </c:pt>
                <c:pt idx="149">
                  <c:v>1.2351491864473403E-3</c:v>
                </c:pt>
                <c:pt idx="150">
                  <c:v>1.304555339456212E-3</c:v>
                </c:pt>
                <c:pt idx="151">
                  <c:v>2.2011070335515642E-3</c:v>
                </c:pt>
                <c:pt idx="152">
                  <c:v>3.8499998593793895E-3</c:v>
                </c:pt>
                <c:pt idx="153">
                  <c:v>4.5000028602299466E-3</c:v>
                </c:pt>
                <c:pt idx="154">
                  <c:v>6.2928088868423153E-3</c:v>
                </c:pt>
                <c:pt idx="155">
                  <c:v>8.1510753070587472E-3</c:v>
                </c:pt>
                <c:pt idx="156">
                  <c:v>8.4251953004924451E-3</c:v>
                </c:pt>
                <c:pt idx="157">
                  <c:v>8.0013325122550005E-3</c:v>
                </c:pt>
                <c:pt idx="158">
                  <c:v>7.9655510915653989E-3</c:v>
                </c:pt>
                <c:pt idx="159">
                  <c:v>7.9133984455191826E-3</c:v>
                </c:pt>
                <c:pt idx="160">
                  <c:v>7.167863952991866E-3</c:v>
                </c:pt>
                <c:pt idx="161">
                  <c:v>5.6787621291477432E-3</c:v>
                </c:pt>
                <c:pt idx="162">
                  <c:v>4.6689842956099516E-3</c:v>
                </c:pt>
                <c:pt idx="163">
                  <c:v>3.1291267715958544E-3</c:v>
                </c:pt>
                <c:pt idx="164">
                  <c:v>2.2519117493663221E-3</c:v>
                </c:pt>
                <c:pt idx="165">
                  <c:v>7.9707186122361402E-4</c:v>
                </c:pt>
                <c:pt idx="166">
                  <c:v>1.3362929694514421E-3</c:v>
                </c:pt>
                <c:pt idx="167">
                  <c:v>1.067417650009232E-3</c:v>
                </c:pt>
                <c:pt idx="168">
                  <c:v>8.2466766923490952E-4</c:v>
                </c:pt>
                <c:pt idx="169">
                  <c:v>9.3005130551250537E-4</c:v>
                </c:pt>
                <c:pt idx="170">
                  <c:v>1.3480567241987082E-3</c:v>
                </c:pt>
                <c:pt idx="171">
                  <c:v>8.9324055628251702E-4</c:v>
                </c:pt>
                <c:pt idx="172">
                  <c:v>8.9336309539446782E-4</c:v>
                </c:pt>
                <c:pt idx="173">
                  <c:v>1.48466332620134E-3</c:v>
                </c:pt>
                <c:pt idx="174">
                  <c:v>8.1052665571579958E-4</c:v>
                </c:pt>
                <c:pt idx="175">
                  <c:v>2.1258435109914493E-3</c:v>
                </c:pt>
                <c:pt idx="176">
                  <c:v>3.9010251455956577E-3</c:v>
                </c:pt>
                <c:pt idx="177">
                  <c:v>4.9558728645089124E-3</c:v>
                </c:pt>
                <c:pt idx="178">
                  <c:v>6.0564799555342108E-3</c:v>
                </c:pt>
                <c:pt idx="179">
                  <c:v>7.8346057965348881E-3</c:v>
                </c:pt>
                <c:pt idx="180">
                  <c:v>8.5578561430902644E-3</c:v>
                </c:pt>
                <c:pt idx="181">
                  <c:v>8.0803457316408062E-3</c:v>
                </c:pt>
                <c:pt idx="182">
                  <c:v>8.2017574837615521E-3</c:v>
                </c:pt>
                <c:pt idx="183">
                  <c:v>8.1032850533979753E-3</c:v>
                </c:pt>
                <c:pt idx="184">
                  <c:v>7.3879441980553087E-3</c:v>
                </c:pt>
                <c:pt idx="185">
                  <c:v>5.8457829387365389E-3</c:v>
                </c:pt>
                <c:pt idx="186">
                  <c:v>4.9454570399931038E-3</c:v>
                </c:pt>
                <c:pt idx="187">
                  <c:v>3.8413976137204502E-3</c:v>
                </c:pt>
                <c:pt idx="188">
                  <c:v>2.3380567450676584E-3</c:v>
                </c:pt>
                <c:pt idx="189">
                  <c:v>1.4330743600700982E-3</c:v>
                </c:pt>
                <c:pt idx="190">
                  <c:v>1.3594038459653424E-3</c:v>
                </c:pt>
                <c:pt idx="191">
                  <c:v>1.4381229714824674E-3</c:v>
                </c:pt>
                <c:pt idx="192">
                  <c:v>1.3758976104339057E-3</c:v>
                </c:pt>
                <c:pt idx="193">
                  <c:v>1.3979791584074206E-3</c:v>
                </c:pt>
                <c:pt idx="194">
                  <c:v>1.1553762245674389E-3</c:v>
                </c:pt>
                <c:pt idx="195">
                  <c:v>8.0878660032610017E-4</c:v>
                </c:pt>
                <c:pt idx="196">
                  <c:v>1.4497396792953927E-3</c:v>
                </c:pt>
                <c:pt idx="197">
                  <c:v>1.5510305092338358E-3</c:v>
                </c:pt>
                <c:pt idx="198">
                  <c:v>1.1236631023945993E-3</c:v>
                </c:pt>
                <c:pt idx="199">
                  <c:v>2.5701703309246602E-3</c:v>
                </c:pt>
                <c:pt idx="200">
                  <c:v>3.3074456873065025E-3</c:v>
                </c:pt>
                <c:pt idx="201">
                  <c:v>4.3020286709624066E-3</c:v>
                </c:pt>
                <c:pt idx="202">
                  <c:v>6.3343496457936004E-3</c:v>
                </c:pt>
                <c:pt idx="203">
                  <c:v>8.4978364860568163E-3</c:v>
                </c:pt>
                <c:pt idx="204">
                  <c:v>7.9220006911781219E-3</c:v>
                </c:pt>
                <c:pt idx="205">
                  <c:v>8.470657311026154E-3</c:v>
                </c:pt>
                <c:pt idx="206">
                  <c:v>7.9657471541445188E-3</c:v>
                </c:pt>
                <c:pt idx="207">
                  <c:v>8.0237816775643664E-3</c:v>
                </c:pt>
                <c:pt idx="208">
                  <c:v>7.1501447974037947E-3</c:v>
                </c:pt>
                <c:pt idx="209">
                  <c:v>6.0651279491282777E-3</c:v>
                </c:pt>
                <c:pt idx="210">
                  <c:v>4.3109495183124178E-3</c:v>
                </c:pt>
                <c:pt idx="211">
                  <c:v>3.6258513157991822E-3</c:v>
                </c:pt>
                <c:pt idx="212">
                  <c:v>2.6381060145901246E-3</c:v>
                </c:pt>
                <c:pt idx="213">
                  <c:v>8.0405659060480295E-4</c:v>
                </c:pt>
                <c:pt idx="214">
                  <c:v>1.5265471946660876E-3</c:v>
                </c:pt>
                <c:pt idx="215">
                  <c:v>7.8545515341068781E-4</c:v>
                </c:pt>
                <c:pt idx="216">
                  <c:v>1.2497803564142521E-3</c:v>
                </c:pt>
                <c:pt idx="217">
                  <c:v>1.1868442685163769E-3</c:v>
                </c:pt>
                <c:pt idx="218">
                  <c:v>7.9346921133226309E-4</c:v>
                </c:pt>
                <c:pt idx="219">
                  <c:v>1.1253786499619092E-3</c:v>
                </c:pt>
                <c:pt idx="220">
                  <c:v>1.2230178143642213E-3</c:v>
                </c:pt>
                <c:pt idx="221">
                  <c:v>7.9917953394916539E-4</c:v>
                </c:pt>
                <c:pt idx="222">
                  <c:v>1.4482692099519849E-3</c:v>
                </c:pt>
                <c:pt idx="223">
                  <c:v>1.9779633106893528E-3</c:v>
                </c:pt>
                <c:pt idx="224">
                  <c:v>3.30884263318274E-3</c:v>
                </c:pt>
                <c:pt idx="225">
                  <c:v>4.2874465166402751E-3</c:v>
                </c:pt>
                <c:pt idx="226">
                  <c:v>6.3559410373193129E-3</c:v>
                </c:pt>
                <c:pt idx="227">
                  <c:v>7.8563932506397205E-3</c:v>
                </c:pt>
                <c:pt idx="228">
                  <c:v>7.8840135664734069E-3</c:v>
                </c:pt>
                <c:pt idx="229">
                  <c:v>7.8806314869835671E-3</c:v>
                </c:pt>
                <c:pt idx="230">
                  <c:v>8.3309627234023631E-3</c:v>
                </c:pt>
                <c:pt idx="231">
                  <c:v>8.0401038872761985E-3</c:v>
                </c:pt>
                <c:pt idx="232">
                  <c:v>6.6481265635641978E-3</c:v>
                </c:pt>
                <c:pt idx="233">
                  <c:v>5.9031312431294617E-3</c:v>
                </c:pt>
                <c:pt idx="234">
                  <c:v>4.4272391355536242E-3</c:v>
                </c:pt>
                <c:pt idx="235">
                  <c:v>3.6425166350244759E-3</c:v>
                </c:pt>
                <c:pt idx="236">
                  <c:v>2.1157707959891022E-3</c:v>
                </c:pt>
                <c:pt idx="237">
                  <c:v>1.1121689336936248E-3</c:v>
                </c:pt>
                <c:pt idx="238">
                  <c:v>1.1633902824890138E-3</c:v>
                </c:pt>
                <c:pt idx="239">
                  <c:v>1.0038198509068224E-3</c:v>
                </c:pt>
                <c:pt idx="240">
                  <c:v>7.7052988957509354E-4</c:v>
                </c:pt>
                <c:pt idx="241">
                  <c:v>1.3788385491207223E-3</c:v>
                </c:pt>
                <c:pt idx="242">
                  <c:v>1.2915907014118292E-3</c:v>
                </c:pt>
                <c:pt idx="243">
                  <c:v>1.1865991902924753E-3</c:v>
                </c:pt>
                <c:pt idx="244">
                  <c:v>1.3135742180957833E-3</c:v>
                </c:pt>
                <c:pt idx="245">
                  <c:v>9.4411879556444492E-4</c:v>
                </c:pt>
                <c:pt idx="246">
                  <c:v>8.6478697448756593E-4</c:v>
                </c:pt>
                <c:pt idx="247">
                  <c:v>2.4772366684212548E-3</c:v>
                </c:pt>
                <c:pt idx="248">
                  <c:v>3.428195728222715E-3</c:v>
                </c:pt>
                <c:pt idx="249">
                  <c:v>4.6837380046888142E-3</c:v>
                </c:pt>
                <c:pt idx="250">
                  <c:v>6.1634075846223844E-3</c:v>
                </c:pt>
                <c:pt idx="251">
                  <c:v>8.5162173528494194E-3</c:v>
                </c:pt>
                <c:pt idx="252">
                  <c:v>8.4905576628069458E-3</c:v>
                </c:pt>
                <c:pt idx="253">
                  <c:v>8.2754034900439193E-3</c:v>
                </c:pt>
                <c:pt idx="254">
                  <c:v>8.330374535665E-3</c:v>
                </c:pt>
                <c:pt idx="255">
                  <c:v>8.3147875606248717E-3</c:v>
                </c:pt>
                <c:pt idx="256">
                  <c:v>7.1854605694679843E-3</c:v>
                </c:pt>
                <c:pt idx="257">
                  <c:v>5.7124603849341843E-3</c:v>
                </c:pt>
                <c:pt idx="258">
                  <c:v>4.2960487622992127E-3</c:v>
                </c:pt>
                <c:pt idx="259">
                  <c:v>3.4951265911701826E-3</c:v>
                </c:pt>
                <c:pt idx="260">
                  <c:v>2.4962792464183923E-3</c:v>
                </c:pt>
                <c:pt idx="261">
                  <c:v>1.1940250604766875E-3</c:v>
                </c:pt>
                <c:pt idx="262">
                  <c:v>1.3602861275713871E-3</c:v>
                </c:pt>
                <c:pt idx="263">
                  <c:v>1.2031909860505991E-3</c:v>
                </c:pt>
                <c:pt idx="264">
                  <c:v>1.0866562905854906E-3</c:v>
                </c:pt>
                <c:pt idx="265">
                  <c:v>1.4865259207029911E-3</c:v>
                </c:pt>
                <c:pt idx="266">
                  <c:v>8.5883157364676247E-4</c:v>
                </c:pt>
                <c:pt idx="267">
                  <c:v>8.6584081085034226E-4</c:v>
                </c:pt>
                <c:pt idx="268">
                  <c:v>9.3100711058572089E-4</c:v>
                </c:pt>
                <c:pt idx="269">
                  <c:v>1.4427304420918134E-3</c:v>
                </c:pt>
                <c:pt idx="270">
                  <c:v>9.116704387199014E-4</c:v>
                </c:pt>
                <c:pt idx="271">
                  <c:v>2.1348133739862397E-3</c:v>
                </c:pt>
                <c:pt idx="272">
                  <c:v>3.8277467566491426E-3</c:v>
                </c:pt>
                <c:pt idx="273">
                  <c:v>5.0512082936065511E-3</c:v>
                </c:pt>
                <c:pt idx="274">
                  <c:v>6.1314738920480345E-3</c:v>
                </c:pt>
                <c:pt idx="275">
                  <c:v>8.1704609945693462E-3</c:v>
                </c:pt>
                <c:pt idx="276">
                  <c:v>8.1641379763926908E-3</c:v>
                </c:pt>
                <c:pt idx="277">
                  <c:v>8.5619489494294185E-3</c:v>
                </c:pt>
                <c:pt idx="278">
                  <c:v>7.8393112984337949E-3</c:v>
                </c:pt>
                <c:pt idx="279">
                  <c:v>8.1898221742575557E-3</c:v>
                </c:pt>
                <c:pt idx="280">
                  <c:v>7.4078935654808813E-3</c:v>
                </c:pt>
                <c:pt idx="281">
                  <c:v>5.8885245809849399E-3</c:v>
                </c:pt>
                <c:pt idx="282">
                  <c:v>4.89864709922794E-3</c:v>
                </c:pt>
                <c:pt idx="283">
                  <c:v>3.3737393468718279E-3</c:v>
                </c:pt>
                <c:pt idx="284">
                  <c:v>2.6416106331919147E-3</c:v>
                </c:pt>
                <c:pt idx="285">
                  <c:v>1.3485958962912914E-3</c:v>
                </c:pt>
                <c:pt idx="286">
                  <c:v>9.2860534399148709E-4</c:v>
                </c:pt>
                <c:pt idx="287">
                  <c:v>1.0062216175010558E-3</c:v>
                </c:pt>
                <c:pt idx="288">
                  <c:v>1.5077496948928508E-3</c:v>
                </c:pt>
                <c:pt idx="289">
                  <c:v>1.0183039739393943E-3</c:v>
                </c:pt>
                <c:pt idx="290">
                  <c:v>1.431211765568448E-3</c:v>
                </c:pt>
                <c:pt idx="291">
                  <c:v>1.0024719206753649E-3</c:v>
                </c:pt>
                <c:pt idx="292">
                  <c:v>9.0451415458198082E-4</c:v>
                </c:pt>
                <c:pt idx="293">
                  <c:v>1.0088684623191907E-3</c:v>
                </c:pt>
                <c:pt idx="294">
                  <c:v>1.0397973341755456E-3</c:v>
                </c:pt>
                <c:pt idx="295">
                  <c:v>2.1684381063055095E-3</c:v>
                </c:pt>
                <c:pt idx="296">
                  <c:v>3.7499099127380631E-3</c:v>
                </c:pt>
                <c:pt idx="297">
                  <c:v>4.5978135793889882E-3</c:v>
                </c:pt>
                <c:pt idx="298">
                  <c:v>6.5879320840643643E-3</c:v>
                </c:pt>
                <c:pt idx="299">
                  <c:v>7.9657471541445188E-3</c:v>
                </c:pt>
                <c:pt idx="300">
                  <c:v>8.3177039914892979E-3</c:v>
                </c:pt>
                <c:pt idx="301">
                  <c:v>8.4131864675212782E-3</c:v>
                </c:pt>
                <c:pt idx="302">
                  <c:v>8.1495313142481689E-3</c:v>
                </c:pt>
                <c:pt idx="303">
                  <c:v>8.479651681843333E-3</c:v>
                </c:pt>
                <c:pt idx="304">
                  <c:v>6.8639914631765369E-3</c:v>
                </c:pt>
                <c:pt idx="305">
                  <c:v>5.8250248131720903E-3</c:v>
                </c:pt>
                <c:pt idx="306">
                  <c:v>4.2989897009860301E-3</c:v>
                </c:pt>
                <c:pt idx="307">
                  <c:v>3.4869654863142665E-3</c:v>
                </c:pt>
                <c:pt idx="308">
                  <c:v>2.6632020247176263E-3</c:v>
                </c:pt>
                <c:pt idx="309">
                  <c:v>1.4392748391348032E-3</c:v>
                </c:pt>
                <c:pt idx="310">
                  <c:v>1.2913946388327076E-3</c:v>
                </c:pt>
                <c:pt idx="311">
                  <c:v>1.1347161302925519E-3</c:v>
                </c:pt>
                <c:pt idx="312">
                  <c:v>9.567893397401466E-4</c:v>
                </c:pt>
                <c:pt idx="313">
                  <c:v>1.545638788308005E-3</c:v>
                </c:pt>
                <c:pt idx="314">
                  <c:v>8.6356158336805926E-4</c:v>
                </c:pt>
                <c:pt idx="315">
                  <c:v>1.1273882913979006E-3</c:v>
                </c:pt>
                <c:pt idx="316">
                  <c:v>8.6897781211627998E-4</c:v>
                </c:pt>
                <c:pt idx="317">
                  <c:v>1.2366931792579185E-3</c:v>
                </c:pt>
                <c:pt idx="318">
                  <c:v>1.3949156806086528E-3</c:v>
                </c:pt>
                <c:pt idx="319">
                  <c:v>2.6143334268716898E-3</c:v>
                </c:pt>
                <c:pt idx="320">
                  <c:v>3.2708555084780249E-3</c:v>
                </c:pt>
                <c:pt idx="321">
                  <c:v>4.9489861664172834E-3</c:v>
                </c:pt>
                <c:pt idx="322">
                  <c:v>6.7313763685138452E-3</c:v>
                </c:pt>
                <c:pt idx="323">
                  <c:v>8.5214375190185206E-3</c:v>
                </c:pt>
                <c:pt idx="324">
                  <c:v>8.4327437097886093E-3</c:v>
                </c:pt>
                <c:pt idx="325">
                  <c:v>8.5785652530099323E-3</c:v>
                </c:pt>
                <c:pt idx="326">
                  <c:v>7.8253173318490257E-3</c:v>
                </c:pt>
                <c:pt idx="327">
                  <c:v>7.8417620806728074E-3</c:v>
                </c:pt>
                <c:pt idx="328">
                  <c:v>7.2567783326232867E-3</c:v>
                </c:pt>
                <c:pt idx="329">
                  <c:v>5.7804205764220382E-3</c:v>
                </c:pt>
                <c:pt idx="330">
                  <c:v>4.8933043939468892E-3</c:v>
                </c:pt>
                <c:pt idx="331">
                  <c:v>3.1929451410997751E-3</c:v>
                </c:pt>
                <c:pt idx="332">
                  <c:v>2.5133366908019292E-3</c:v>
                </c:pt>
                <c:pt idx="333">
                  <c:v>1.1040813523048791E-3</c:v>
                </c:pt>
                <c:pt idx="334">
                  <c:v>1.0344056132497153E-3</c:v>
                </c:pt>
                <c:pt idx="335">
                  <c:v>1.2860029179068777E-3</c:v>
                </c:pt>
                <c:pt idx="336">
                  <c:v>1.1292753937219412E-3</c:v>
                </c:pt>
                <c:pt idx="337">
                  <c:v>1.2414967124463852E-3</c:v>
                </c:pt>
                <c:pt idx="338">
                  <c:v>1.2834295965559132E-3</c:v>
                </c:pt>
                <c:pt idx="339">
                  <c:v>9.0292114612662176E-4</c:v>
                </c:pt>
                <c:pt idx="340">
                  <c:v>1.369868686125931E-3</c:v>
                </c:pt>
                <c:pt idx="341">
                  <c:v>1.0888865024229932E-3</c:v>
                </c:pt>
                <c:pt idx="342">
                  <c:v>8.8223654402934523E-4</c:v>
                </c:pt>
                <c:pt idx="343">
                  <c:v>2.5125769483078349E-3</c:v>
                </c:pt>
                <c:pt idx="344">
                  <c:v>3.5483085657567843E-3</c:v>
                </c:pt>
                <c:pt idx="345">
                  <c:v>4.5858537620626005E-3</c:v>
                </c:pt>
                <c:pt idx="346">
                  <c:v>6.0584405813254218E-3</c:v>
                </c:pt>
                <c:pt idx="347">
                  <c:v>8.0567692065014931E-3</c:v>
                </c:pt>
                <c:pt idx="348">
                  <c:v>8.4652900979227137E-3</c:v>
                </c:pt>
                <c:pt idx="349">
                  <c:v>8.4841611211631199E-3</c:v>
                </c:pt>
                <c:pt idx="350">
                  <c:v>8.2966517720561694E-3</c:v>
                </c:pt>
                <c:pt idx="351">
                  <c:v>8.4829112222212216E-3</c:v>
                </c:pt>
                <c:pt idx="352">
                  <c:v>7.3711318318956734E-3</c:v>
                </c:pt>
                <c:pt idx="353">
                  <c:v>6.0339539990480213E-3</c:v>
                </c:pt>
                <c:pt idx="354">
                  <c:v>4.6987122841691889E-3</c:v>
                </c:pt>
                <c:pt idx="355">
                  <c:v>3.84473067756551E-3</c:v>
                </c:pt>
                <c:pt idx="356">
                  <c:v>2.2832327463809185E-3</c:v>
                </c:pt>
                <c:pt idx="357">
                  <c:v>1.2708325758473814E-3</c:v>
                </c:pt>
                <c:pt idx="358">
                  <c:v>9.9734978579582578E-4</c:v>
                </c:pt>
                <c:pt idx="359">
                  <c:v>9.2027268437884025E-4</c:v>
                </c:pt>
                <c:pt idx="360">
                  <c:v>9.1860615245631036E-4</c:v>
                </c:pt>
                <c:pt idx="361">
                  <c:v>1.1638804389368165E-3</c:v>
                </c:pt>
                <c:pt idx="362">
                  <c:v>1.4838545680624657E-3</c:v>
                </c:pt>
                <c:pt idx="363">
                  <c:v>1.2616666502734694E-3</c:v>
                </c:pt>
                <c:pt idx="364">
                  <c:v>1.2502214972172749E-3</c:v>
                </c:pt>
                <c:pt idx="365">
                  <c:v>1.5238023185583918E-3</c:v>
                </c:pt>
                <c:pt idx="366">
                  <c:v>9.5277005686816374E-4</c:v>
                </c:pt>
                <c:pt idx="367">
                  <c:v>2.2000286893663987E-3</c:v>
                </c:pt>
                <c:pt idx="368">
                  <c:v>3.1544678599472577E-3</c:v>
                </c:pt>
                <c:pt idx="369">
                  <c:v>5.028219956204602E-3</c:v>
                </c:pt>
                <c:pt idx="370">
                  <c:v>6.6947371740405884E-3</c:v>
                </c:pt>
                <c:pt idx="371">
                  <c:v>8.2476606350982834E-3</c:v>
                </c:pt>
                <c:pt idx="372">
                  <c:v>8.1400958026279641E-3</c:v>
                </c:pt>
                <c:pt idx="373">
                  <c:v>8.3501768561562301E-3</c:v>
                </c:pt>
                <c:pt idx="374">
                  <c:v>8.3099350117916224E-3</c:v>
                </c:pt>
                <c:pt idx="375">
                  <c:v>7.9118544527086044E-3</c:v>
                </c:pt>
                <c:pt idx="376">
                  <c:v>6.9355052889109609E-3</c:v>
                </c:pt>
                <c:pt idx="377">
                  <c:v>5.7408404432619641E-3</c:v>
                </c:pt>
                <c:pt idx="378">
                  <c:v>4.8035322405318116E-3</c:v>
                </c:pt>
                <c:pt idx="379">
                  <c:v>3.30354894354647E-3</c:v>
                </c:pt>
                <c:pt idx="380">
                  <c:v>2.601417804472087E-3</c:v>
                </c:pt>
                <c:pt idx="381">
                  <c:v>1.3558502117187723E-3</c:v>
                </c:pt>
                <c:pt idx="382">
                  <c:v>1.4350594936837005E-3</c:v>
                </c:pt>
                <c:pt idx="383">
                  <c:v>1.3529092730319558E-3</c:v>
                </c:pt>
                <c:pt idx="384">
                  <c:v>1.3820245660314404E-3</c:v>
                </c:pt>
                <c:pt idx="385">
                  <c:v>7.9802766629682867E-4</c:v>
                </c:pt>
                <c:pt idx="386">
                  <c:v>1.4625327625830452E-3</c:v>
                </c:pt>
                <c:pt idx="387">
                  <c:v>1.2285810900467828E-3</c:v>
                </c:pt>
                <c:pt idx="388">
                  <c:v>7.5923178345323975E-4</c:v>
                </c:pt>
                <c:pt idx="389">
                  <c:v>9.8744862555020943E-4</c:v>
                </c:pt>
                <c:pt idx="390">
                  <c:v>1.4592977300275471E-3</c:v>
                </c:pt>
                <c:pt idx="391">
                  <c:v>2.0900865981242365E-3</c:v>
                </c:pt>
                <c:pt idx="392">
                  <c:v>3.3429575219498129E-3</c:v>
                </c:pt>
                <c:pt idx="393">
                  <c:v>4.6703322258414091E-3</c:v>
                </c:pt>
                <c:pt idx="394">
                  <c:v>6.1890672746648598E-3</c:v>
                </c:pt>
                <c:pt idx="395">
                  <c:v>8.5393527371857118E-3</c:v>
                </c:pt>
                <c:pt idx="396">
                  <c:v>7.9513855702238977E-3</c:v>
                </c:pt>
                <c:pt idx="397">
                  <c:v>8.5981470030996529E-3</c:v>
                </c:pt>
                <c:pt idx="398">
                  <c:v>8.1158575662841174E-3</c:v>
                </c:pt>
                <c:pt idx="399">
                  <c:v>8.0586563088255337E-3</c:v>
                </c:pt>
                <c:pt idx="400">
                  <c:v>7.3716710039882574E-3</c:v>
                </c:pt>
                <c:pt idx="401">
                  <c:v>5.5013254950431415E-3</c:v>
                </c:pt>
                <c:pt idx="402">
                  <c:v>4.8719580806450792E-3</c:v>
                </c:pt>
                <c:pt idx="403">
                  <c:v>3.8032879499037848E-3</c:v>
                </c:pt>
                <c:pt idx="404">
                  <c:v>2.7232952052182466E-3</c:v>
                </c:pt>
                <c:pt idx="405">
                  <c:v>9.7980218496448611E-4</c:v>
                </c:pt>
                <c:pt idx="406">
                  <c:v>8.8490789666987018E-4</c:v>
                </c:pt>
                <c:pt idx="407">
                  <c:v>1.1212368279779755E-3</c:v>
                </c:pt>
                <c:pt idx="408">
                  <c:v>1.1700564101791316E-3</c:v>
                </c:pt>
                <c:pt idx="409">
                  <c:v>1.3283279271746459E-3</c:v>
                </c:pt>
                <c:pt idx="410">
                  <c:v>1.4399855659841176E-3</c:v>
                </c:pt>
                <c:pt idx="411">
                  <c:v>8.6667407681160699E-4</c:v>
                </c:pt>
                <c:pt idx="412">
                  <c:v>1.5492659460217455E-3</c:v>
                </c:pt>
                <c:pt idx="413">
                  <c:v>1.0446253751864032E-3</c:v>
                </c:pt>
                <c:pt idx="414">
                  <c:v>1.431211765568448E-3</c:v>
                </c:pt>
                <c:pt idx="415">
                  <c:v>1.9544112933724302E-3</c:v>
                </c:pt>
                <c:pt idx="416">
                  <c:v>3.7793683152510102E-3</c:v>
                </c:pt>
                <c:pt idx="417">
                  <c:v>4.3616071871928333E-3</c:v>
                </c:pt>
                <c:pt idx="418">
                  <c:v>6.4695593019199957E-3</c:v>
                </c:pt>
                <c:pt idx="419">
                  <c:v>8.1885722753156573E-3</c:v>
                </c:pt>
                <c:pt idx="420">
                  <c:v>7.8547022108948015E-3</c:v>
                </c:pt>
                <c:pt idx="421">
                  <c:v>8.1536731362321022E-3</c:v>
                </c:pt>
                <c:pt idx="422">
                  <c:v>8.136174551045542E-3</c:v>
                </c:pt>
                <c:pt idx="423">
                  <c:v>8.0313545946829202E-3</c:v>
                </c:pt>
                <c:pt idx="424">
                  <c:v>7.0232432930676589E-3</c:v>
                </c:pt>
                <c:pt idx="425">
                  <c:v>5.6134242746556356E-3</c:v>
                </c:pt>
                <c:pt idx="426">
                  <c:v>4.3706750814771845E-3</c:v>
                </c:pt>
                <c:pt idx="427">
                  <c:v>3.4524584723889529E-3</c:v>
                </c:pt>
                <c:pt idx="428">
                  <c:v>1.9333835817616912E-3</c:v>
                </c:pt>
                <c:pt idx="429">
                  <c:v>1.3825147224792427E-3</c:v>
                </c:pt>
                <c:pt idx="430">
                  <c:v>7.5633986041120319E-4</c:v>
                </c:pt>
                <c:pt idx="431">
                  <c:v>1.48990800019283E-3</c:v>
                </c:pt>
                <c:pt idx="432">
                  <c:v>8.9000552372701849E-4</c:v>
                </c:pt>
                <c:pt idx="433">
                  <c:v>1.3815099017612468E-3</c:v>
                </c:pt>
                <c:pt idx="434">
                  <c:v>9.7813565304195708E-4</c:v>
                </c:pt>
                <c:pt idx="435">
                  <c:v>1.5122836420350264E-3</c:v>
                </c:pt>
                <c:pt idx="436">
                  <c:v>1.1515775120969672E-3</c:v>
                </c:pt>
                <c:pt idx="437">
                  <c:v>1.2685043327203185E-3</c:v>
                </c:pt>
                <c:pt idx="438">
                  <c:v>7.5285974963180393E-4</c:v>
                </c:pt>
                <c:pt idx="439">
                  <c:v>2.3124705784923543E-3</c:v>
                </c:pt>
                <c:pt idx="440">
                  <c:v>3.1906414057951025E-3</c:v>
                </c:pt>
                <c:pt idx="441">
                  <c:v>4.655603024584936E-3</c:v>
                </c:pt>
                <c:pt idx="442">
                  <c:v>6.8388186618722133E-3</c:v>
                </c:pt>
                <c:pt idx="443">
                  <c:v>8.0045430369881081E-3</c:v>
                </c:pt>
                <c:pt idx="444">
                  <c:v>8.4683780835438684E-3</c:v>
                </c:pt>
                <c:pt idx="445">
                  <c:v>8.0698073680130471E-3</c:v>
                </c:pt>
                <c:pt idx="446">
                  <c:v>8.5339365084374907E-3</c:v>
                </c:pt>
                <c:pt idx="447">
                  <c:v>8.6175817062550345E-3</c:v>
                </c:pt>
                <c:pt idx="448">
                  <c:v>6.9247708627040803E-3</c:v>
                </c:pt>
                <c:pt idx="449">
                  <c:v>5.6306287659735107E-3</c:v>
                </c:pt>
                <c:pt idx="450">
                  <c:v>4.6988593311035306E-3</c:v>
                </c:pt>
                <c:pt idx="451">
                  <c:v>3.4962294431777393E-3</c:v>
                </c:pt>
                <c:pt idx="452">
                  <c:v>2.6540606069661047E-3</c:v>
                </c:pt>
                <c:pt idx="453">
                  <c:v>9.1517505732169107E-4</c:v>
                </c:pt>
                <c:pt idx="454">
                  <c:v>1.1867952528715965E-3</c:v>
                </c:pt>
                <c:pt idx="455">
                  <c:v>1.2152243268441572E-3</c:v>
                </c:pt>
                <c:pt idx="456">
                  <c:v>1.1453280173874818E-3</c:v>
                </c:pt>
                <c:pt idx="457">
                  <c:v>1.3022516041515386E-3</c:v>
                </c:pt>
                <c:pt idx="458">
                  <c:v>1.4113114137876562E-3</c:v>
                </c:pt>
                <c:pt idx="459">
                  <c:v>8.9081428186589366E-4</c:v>
                </c:pt>
                <c:pt idx="460">
                  <c:v>1.2046124397492274E-3</c:v>
                </c:pt>
                <c:pt idx="461">
                  <c:v>1.0571488724277637E-3</c:v>
                </c:pt>
                <c:pt idx="462">
                  <c:v>1.1391275383227767E-3</c:v>
                </c:pt>
                <c:pt idx="463">
                  <c:v>2.3079121235277883E-3</c:v>
                </c:pt>
                <c:pt idx="464">
                  <c:v>3.3271744843305631E-3</c:v>
                </c:pt>
                <c:pt idx="465">
                  <c:v>4.3636413364512155E-3</c:v>
                </c:pt>
                <c:pt idx="466">
                  <c:v>6.7061578192743939E-3</c:v>
                </c:pt>
                <c:pt idx="467">
                  <c:v>8.5765801193963317E-3</c:v>
                </c:pt>
                <c:pt idx="468">
                  <c:v>8.3600290007570677E-3</c:v>
                </c:pt>
                <c:pt idx="469">
                  <c:v>8.424411050175962E-3</c:v>
                </c:pt>
                <c:pt idx="470">
                  <c:v>8.0810074428453397E-3</c:v>
                </c:pt>
                <c:pt idx="471">
                  <c:v>8.4542370700247619E-3</c:v>
                </c:pt>
                <c:pt idx="472">
                  <c:v>7.034100258386489E-3</c:v>
                </c:pt>
                <c:pt idx="473">
                  <c:v>6.0276064730489763E-3</c:v>
                </c:pt>
                <c:pt idx="474">
                  <c:v>4.9940070361479674E-3</c:v>
                </c:pt>
                <c:pt idx="475">
                  <c:v>3.231397914429902E-3</c:v>
                </c:pt>
                <c:pt idx="476">
                  <c:v>2.4117517669948055E-3</c:v>
                </c:pt>
                <c:pt idx="477">
                  <c:v>1.4742720095079209E-3</c:v>
                </c:pt>
                <c:pt idx="478">
                  <c:v>1.0135739642180975E-3</c:v>
                </c:pt>
                <c:pt idx="479">
                  <c:v>1.4482937177743745E-3</c:v>
                </c:pt>
                <c:pt idx="480">
                  <c:v>1.4785118627814149E-3</c:v>
                </c:pt>
                <c:pt idx="481">
                  <c:v>1.5063037333718325E-3</c:v>
                </c:pt>
                <c:pt idx="482">
                  <c:v>1.1503276131550702E-3</c:v>
                </c:pt>
                <c:pt idx="483">
                  <c:v>7.8030851070875866E-4</c:v>
                </c:pt>
                <c:pt idx="484">
                  <c:v>1.3274211377462116E-3</c:v>
                </c:pt>
                <c:pt idx="485">
                  <c:v>1.1486365734101507E-3</c:v>
                </c:pt>
                <c:pt idx="486">
                  <c:v>7.8682759146453526E-4</c:v>
                </c:pt>
                <c:pt idx="487">
                  <c:v>2.1020219076282338E-3</c:v>
                </c:pt>
                <c:pt idx="488">
                  <c:v>3.3882234699043993E-3</c:v>
                </c:pt>
                <c:pt idx="489">
                  <c:v>4.4291997613448352E-3</c:v>
                </c:pt>
                <c:pt idx="490">
                  <c:v>6.8142618238372938E-3</c:v>
                </c:pt>
                <c:pt idx="491">
                  <c:v>8.2006301239316067E-3</c:v>
                </c:pt>
                <c:pt idx="492">
                  <c:v>7.8580107669174691E-3</c:v>
                </c:pt>
                <c:pt idx="493">
                  <c:v>8.1289202356180628E-3</c:v>
                </c:pt>
                <c:pt idx="494">
                  <c:v>7.9444988721322687E-3</c:v>
                </c:pt>
                <c:pt idx="495">
                  <c:v>7.9268042243665886E-3</c:v>
                </c:pt>
                <c:pt idx="496">
                  <c:v>7.3836553291370347E-3</c:v>
                </c:pt>
                <c:pt idx="497">
                  <c:v>5.5494588582173723E-3</c:v>
                </c:pt>
                <c:pt idx="498">
                  <c:v>4.4627019545521547E-3</c:v>
                </c:pt>
                <c:pt idx="499">
                  <c:v>3.4539534495547503E-3</c:v>
                </c:pt>
                <c:pt idx="500">
                  <c:v>1.9649006413554092E-3</c:v>
                </c:pt>
                <c:pt idx="501">
                  <c:v>9.8217944373632992E-4</c:v>
                </c:pt>
                <c:pt idx="502">
                  <c:v>1.0581782009681496E-3</c:v>
                </c:pt>
                <c:pt idx="503">
                  <c:v>1.5032402555730648E-3</c:v>
                </c:pt>
                <c:pt idx="504">
                  <c:v>1.0204361544873361E-3</c:v>
                </c:pt>
                <c:pt idx="505">
                  <c:v>1.3354842113125669E-3</c:v>
                </c:pt>
                <c:pt idx="506">
                  <c:v>1.5265962103108675E-3</c:v>
                </c:pt>
                <c:pt idx="507">
                  <c:v>1.5249296783883381E-3</c:v>
                </c:pt>
                <c:pt idx="508">
                  <c:v>1.1243248135991337E-3</c:v>
                </c:pt>
                <c:pt idx="509">
                  <c:v>8.1959455000015077E-4</c:v>
                </c:pt>
                <c:pt idx="510">
                  <c:v>1.172678747174877E-3</c:v>
                </c:pt>
                <c:pt idx="511">
                  <c:v>2.5569606146563758E-3</c:v>
                </c:pt>
                <c:pt idx="512">
                  <c:v>3.3817288969710119E-3</c:v>
                </c:pt>
                <c:pt idx="513">
                  <c:v>5.0763043037340529E-3</c:v>
                </c:pt>
                <c:pt idx="514">
                  <c:v>6.5506556862089636E-3</c:v>
                </c:pt>
                <c:pt idx="515">
                  <c:v>8.5351618995569978E-3</c:v>
                </c:pt>
                <c:pt idx="516">
                  <c:v>8.1448013045268709E-3</c:v>
                </c:pt>
                <c:pt idx="517">
                  <c:v>8.4511245765812124E-3</c:v>
                </c:pt>
                <c:pt idx="518">
                  <c:v>8.3457654481260066E-3</c:v>
                </c:pt>
                <c:pt idx="519">
                  <c:v>7.9490818349192242E-3</c:v>
                </c:pt>
                <c:pt idx="520">
                  <c:v>6.9229327760248205E-3</c:v>
                </c:pt>
                <c:pt idx="521">
                  <c:v>5.4874785753927131E-3</c:v>
                </c:pt>
                <c:pt idx="522">
                  <c:v>4.8118894079668493E-3</c:v>
                </c:pt>
                <c:pt idx="523">
                  <c:v>3.1809363081286074E-3</c:v>
                </c:pt>
                <c:pt idx="524">
                  <c:v>2.2892616706888923E-3</c:v>
                </c:pt>
                <c:pt idx="525">
                  <c:v>8.250107787483715E-4</c:v>
                </c:pt>
                <c:pt idx="526">
                  <c:v>1.0866072749407102E-3</c:v>
                </c:pt>
                <c:pt idx="527">
                  <c:v>1.5518147595503197E-3</c:v>
                </c:pt>
                <c:pt idx="528">
                  <c:v>8.461610294710608E-4</c:v>
                </c:pt>
                <c:pt idx="529">
                  <c:v>8.2385891109603478E-4</c:v>
                </c:pt>
                <c:pt idx="530">
                  <c:v>1.4938047439528625E-3</c:v>
                </c:pt>
                <c:pt idx="531">
                  <c:v>1.0656285789747517E-3</c:v>
                </c:pt>
                <c:pt idx="532">
                  <c:v>1.4866729676373319E-3</c:v>
                </c:pt>
                <c:pt idx="533">
                  <c:v>1.2074798549688731E-3</c:v>
                </c:pt>
                <c:pt idx="534">
                  <c:v>1.1022432656256184E-3</c:v>
                </c:pt>
                <c:pt idx="535">
                  <c:v>2.208410364623826E-3</c:v>
                </c:pt>
                <c:pt idx="536">
                  <c:v>3.5690176756764513E-3</c:v>
                </c:pt>
                <c:pt idx="537">
                  <c:v>5.0660355261525859E-3</c:v>
                </c:pt>
                <c:pt idx="538">
                  <c:v>6.1782593249908088E-3</c:v>
                </c:pt>
                <c:pt idx="539">
                  <c:v>7.9099918582069533E-3</c:v>
                </c:pt>
                <c:pt idx="540">
                  <c:v>8.0416478800867768E-3</c:v>
                </c:pt>
                <c:pt idx="541">
                  <c:v>8.2061688917917774E-3</c:v>
                </c:pt>
                <c:pt idx="542">
                  <c:v>8.5322454686925717E-3</c:v>
                </c:pt>
                <c:pt idx="543">
                  <c:v>8.4417135727834006E-3</c:v>
                </c:pt>
                <c:pt idx="544">
                  <c:v>7.2797666700252384E-3</c:v>
                </c:pt>
                <c:pt idx="545">
                  <c:v>5.6229578175653987E-3</c:v>
                </c:pt>
                <c:pt idx="546">
                  <c:v>4.7495415078063373E-3</c:v>
                </c:pt>
                <c:pt idx="547">
                  <c:v>3.2987454103580033E-3</c:v>
                </c:pt>
                <c:pt idx="548">
                  <c:v>2.4666737969711054E-3</c:v>
                </c:pt>
                <c:pt idx="549">
                  <c:v>9.4323651395839979E-4</c:v>
                </c:pt>
                <c:pt idx="550">
                  <c:v>8.8542256094006292E-4</c:v>
                </c:pt>
                <c:pt idx="551">
                  <c:v>1.0016876703588802E-3</c:v>
                </c:pt>
                <c:pt idx="552">
                  <c:v>8.0986494451126606E-4</c:v>
                </c:pt>
                <c:pt idx="553">
                  <c:v>1.3595018772549023E-3</c:v>
                </c:pt>
                <c:pt idx="554">
                  <c:v>1.2637007995318509E-3</c:v>
                </c:pt>
                <c:pt idx="555">
                  <c:v>8.9728434697688986E-4</c:v>
                </c:pt>
                <c:pt idx="556">
                  <c:v>1.176673522224469E-3</c:v>
                </c:pt>
                <c:pt idx="557">
                  <c:v>1.1036892271466363E-3</c:v>
                </c:pt>
                <c:pt idx="558">
                  <c:v>1.2995312358662341E-3</c:v>
                </c:pt>
                <c:pt idx="559">
                  <c:v>1.9681356739109073E-3</c:v>
                </c:pt>
                <c:pt idx="560">
                  <c:v>3.2069391076845442E-3</c:v>
                </c:pt>
                <c:pt idx="561">
                  <c:v>4.6672932558650317E-3</c:v>
                </c:pt>
                <c:pt idx="562">
                  <c:v>6.7568645037995884E-3</c:v>
                </c:pt>
                <c:pt idx="563">
                  <c:v>7.9861376623731137E-3</c:v>
                </c:pt>
                <c:pt idx="564">
                  <c:v>8.1210777324532153E-3</c:v>
                </c:pt>
                <c:pt idx="565">
                  <c:v>8.2832950088535442E-3</c:v>
                </c:pt>
                <c:pt idx="566">
                  <c:v>8.4557565550129488E-3</c:v>
                </c:pt>
                <c:pt idx="567">
                  <c:v>8.1156860115273854E-3</c:v>
                </c:pt>
                <c:pt idx="568">
                  <c:v>6.9850355979614309E-3</c:v>
                </c:pt>
                <c:pt idx="569">
                  <c:v>5.4914243347975247E-3</c:v>
                </c:pt>
                <c:pt idx="570">
                  <c:v>5.025989744367099E-3</c:v>
                </c:pt>
                <c:pt idx="571">
                  <c:v>3.4857155873723707E-3</c:v>
                </c:pt>
                <c:pt idx="572">
                  <c:v>2.4927991356389935E-3</c:v>
                </c:pt>
                <c:pt idx="573">
                  <c:v>1.0456547037267887E-3</c:v>
                </c:pt>
                <c:pt idx="574">
                  <c:v>1.4379514167257362E-3</c:v>
                </c:pt>
                <c:pt idx="575">
                  <c:v>1.3917786793427147E-3</c:v>
                </c:pt>
                <c:pt idx="576">
                  <c:v>1.2982323212795566E-3</c:v>
                </c:pt>
                <c:pt idx="577">
                  <c:v>1.2270125894138133E-3</c:v>
                </c:pt>
                <c:pt idx="578">
                  <c:v>1.2237530490359252E-3</c:v>
                </c:pt>
                <c:pt idx="579">
                  <c:v>1.2847530189649802E-3</c:v>
                </c:pt>
                <c:pt idx="580">
                  <c:v>1.5422812166405557E-3</c:v>
                </c:pt>
                <c:pt idx="581">
                  <c:v>1.2796308840854415E-3</c:v>
                </c:pt>
                <c:pt idx="582">
                  <c:v>1.0659716884882137E-3</c:v>
                </c:pt>
                <c:pt idx="583">
                  <c:v>2.2973982677224189E-3</c:v>
                </c:pt>
                <c:pt idx="584">
                  <c:v>3.405575008156617E-3</c:v>
                </c:pt>
                <c:pt idx="585">
                  <c:v>4.3110720574243682E-3</c:v>
                </c:pt>
                <c:pt idx="586">
                  <c:v>6.1497567275510777E-3</c:v>
                </c:pt>
                <c:pt idx="587">
                  <c:v>8.0684594377815888E-3</c:v>
                </c:pt>
                <c:pt idx="588">
                  <c:v>8.495385703817802E-3</c:v>
                </c:pt>
                <c:pt idx="589">
                  <c:v>7.840536689553302E-3</c:v>
                </c:pt>
                <c:pt idx="590">
                  <c:v>8.1418848736624447E-3</c:v>
                </c:pt>
                <c:pt idx="591">
                  <c:v>7.9701830699971336E-3</c:v>
                </c:pt>
                <c:pt idx="592">
                  <c:v>7.0409379408333372E-3</c:v>
                </c:pt>
                <c:pt idx="593">
                  <c:v>6.1488221625906007E-3</c:v>
                </c:pt>
                <c:pt idx="594">
                  <c:v>4.7415274498847611E-3</c:v>
                </c:pt>
                <c:pt idx="595">
                  <c:v>3.6520011622894607E-3</c:v>
                </c:pt>
                <c:pt idx="596">
                  <c:v>2.1696634974250166E-3</c:v>
                </c:pt>
                <c:pt idx="597">
                  <c:v>1.5222828335702022E-3</c:v>
                </c:pt>
                <c:pt idx="598">
                  <c:v>1.3828088163479243E-3</c:v>
                </c:pt>
                <c:pt idx="599">
                  <c:v>9.5588255031171104E-4</c:v>
                </c:pt>
                <c:pt idx="600">
                  <c:v>1.0692312288661022E-3</c:v>
                </c:pt>
                <c:pt idx="601">
                  <c:v>1.2885027157906711E-3</c:v>
                </c:pt>
                <c:pt idx="602">
                  <c:v>9.553188703967379E-4</c:v>
                </c:pt>
                <c:pt idx="603">
                  <c:v>9.9624693378826904E-4</c:v>
                </c:pt>
                <c:pt idx="604">
                  <c:v>8.926278607227639E-4</c:v>
                </c:pt>
                <c:pt idx="605">
                  <c:v>1.2836991826022043E-3</c:v>
                </c:pt>
                <c:pt idx="606">
                  <c:v>1.4645424040190362E-3</c:v>
                </c:pt>
                <c:pt idx="607">
                  <c:v>2.4886328058326699E-3</c:v>
                </c:pt>
                <c:pt idx="608">
                  <c:v>3.6619513381798557E-3</c:v>
                </c:pt>
                <c:pt idx="609">
                  <c:v>4.5495331692804158E-3</c:v>
                </c:pt>
                <c:pt idx="610">
                  <c:v>6.3737092085521634E-3</c:v>
                </c:pt>
                <c:pt idx="611">
                  <c:v>7.9508954137760945E-3</c:v>
                </c:pt>
                <c:pt idx="612">
                  <c:v>8.3115525280693728E-3</c:v>
                </c:pt>
                <c:pt idx="613">
                  <c:v>8.2292307526608977E-3</c:v>
                </c:pt>
                <c:pt idx="614">
                  <c:v>7.9629532623920439E-3</c:v>
                </c:pt>
                <c:pt idx="615">
                  <c:v>8.0645381861991668E-3</c:v>
                </c:pt>
                <c:pt idx="616">
                  <c:v>6.952562733294497E-3</c:v>
                </c:pt>
                <c:pt idx="617">
                  <c:v>6.0148624054061038E-3</c:v>
                </c:pt>
                <c:pt idx="618">
                  <c:v>4.9823658205126525E-3</c:v>
                </c:pt>
                <c:pt idx="619">
                  <c:v>3.4722607928801838E-3</c:v>
                </c:pt>
                <c:pt idx="620">
                  <c:v>2.507920462053709E-3</c:v>
                </c:pt>
                <c:pt idx="621">
                  <c:v>8.4383278634399782E-4</c:v>
                </c:pt>
                <c:pt idx="622">
                  <c:v>8.0003730773282053E-4</c:v>
                </c:pt>
                <c:pt idx="623">
                  <c:v>9.3117866534245123E-4</c:v>
                </c:pt>
                <c:pt idx="624">
                  <c:v>8.124872815070106E-4</c:v>
                </c:pt>
                <c:pt idx="625">
                  <c:v>1.5297087037544144E-3</c:v>
                </c:pt>
                <c:pt idx="626">
                  <c:v>7.6143748746835193E-4</c:v>
                </c:pt>
                <c:pt idx="627">
                  <c:v>1.5539714479206523E-3</c:v>
                </c:pt>
                <c:pt idx="628">
                  <c:v>1.0197499354604122E-3</c:v>
                </c:pt>
                <c:pt idx="629">
                  <c:v>7.5582519614101045E-4</c:v>
                </c:pt>
                <c:pt idx="630">
                  <c:v>1.3765593216384393E-3</c:v>
                </c:pt>
                <c:pt idx="631">
                  <c:v>2.0551384433958987E-3</c:v>
                </c:pt>
                <c:pt idx="632">
                  <c:v>3.3123472517845301E-3</c:v>
                </c:pt>
                <c:pt idx="633">
                  <c:v>4.91119510429169E-3</c:v>
                </c:pt>
                <c:pt idx="634">
                  <c:v>6.5940345318395086E-3</c:v>
                </c:pt>
                <c:pt idx="635">
                  <c:v>8.0513039621084928E-3</c:v>
                </c:pt>
                <c:pt idx="636">
                  <c:v>8.5588854716306517E-3</c:v>
                </c:pt>
                <c:pt idx="637">
                  <c:v>8.5864322639971659E-3</c:v>
                </c:pt>
                <c:pt idx="638">
                  <c:v>8.2083010723397205E-3</c:v>
                </c:pt>
                <c:pt idx="639">
                  <c:v>8.0045185291657169E-3</c:v>
                </c:pt>
                <c:pt idx="640">
                  <c:v>7.2846682345032651E-3</c:v>
                </c:pt>
                <c:pt idx="641">
                  <c:v>6.0523103580182348E-3</c:v>
                </c:pt>
                <c:pt idx="642">
                  <c:v>4.5259076284963218E-3</c:v>
                </c:pt>
                <c:pt idx="643">
                  <c:v>3.223089762639646E-3</c:v>
                </c:pt>
                <c:pt idx="644">
                  <c:v>2.4110410401454912E-3</c:v>
                </c:pt>
                <c:pt idx="645">
                  <c:v>1.4936331891961304E-3</c:v>
                </c:pt>
                <c:pt idx="646">
                  <c:v>1.0827350390030682E-3</c:v>
                </c:pt>
                <c:pt idx="647">
                  <c:v>1.1256727438305912E-3</c:v>
                </c:pt>
                <c:pt idx="648">
                  <c:v>1.188755878662808E-3</c:v>
                </c:pt>
                <c:pt idx="649">
                  <c:v>1.3205589474769731E-3</c:v>
                </c:pt>
                <c:pt idx="650">
                  <c:v>8.8554510005201372E-4</c:v>
                </c:pt>
                <c:pt idx="651">
                  <c:v>1.5467906559603417E-3</c:v>
                </c:pt>
                <c:pt idx="652">
                  <c:v>9.7173911139813085E-4</c:v>
                </c:pt>
                <c:pt idx="653">
                  <c:v>1.2436288929943279E-3</c:v>
                </c:pt>
                <c:pt idx="654">
                  <c:v>8.8640287383566843E-4</c:v>
                </c:pt>
                <c:pt idx="655">
                  <c:v>2.6227396099515075E-3</c:v>
                </c:pt>
                <c:pt idx="656">
                  <c:v>3.8883546014199565E-3</c:v>
                </c:pt>
                <c:pt idx="657">
                  <c:v>4.8638214836115518E-3</c:v>
                </c:pt>
                <c:pt idx="658">
                  <c:v>6.6600340975361515E-3</c:v>
                </c:pt>
                <c:pt idx="659">
                  <c:v>8.4422527448759811E-3</c:v>
                </c:pt>
                <c:pt idx="660">
                  <c:v>8.5523418830524851E-3</c:v>
                </c:pt>
                <c:pt idx="661">
                  <c:v>8.354049092093873E-3</c:v>
                </c:pt>
                <c:pt idx="662">
                  <c:v>7.9517531875597496E-3</c:v>
                </c:pt>
                <c:pt idx="663">
                  <c:v>7.9304558899027187E-3</c:v>
                </c:pt>
                <c:pt idx="664">
                  <c:v>6.6972157318116454E-3</c:v>
                </c:pt>
                <c:pt idx="665">
                  <c:v>5.811251416988834E-3</c:v>
                </c:pt>
                <c:pt idx="666">
                  <c:v>4.480470125785006E-3</c:v>
                </c:pt>
                <c:pt idx="667">
                  <c:v>3.5165219201167743E-3</c:v>
                </c:pt>
                <c:pt idx="668">
                  <c:v>2.6875137845286433E-3</c:v>
                </c:pt>
                <c:pt idx="669">
                  <c:v>1.1434409150634416E-3</c:v>
                </c:pt>
                <c:pt idx="670">
                  <c:v>8.9326506410490744E-4</c:v>
                </c:pt>
                <c:pt idx="671">
                  <c:v>8.0594369292884358E-4</c:v>
                </c:pt>
                <c:pt idx="672">
                  <c:v>9.6958242302779907E-4</c:v>
                </c:pt>
                <c:pt idx="673">
                  <c:v>9.8029234141228886E-4</c:v>
                </c:pt>
                <c:pt idx="674">
                  <c:v>8.3091716394439455E-4</c:v>
                </c:pt>
                <c:pt idx="675">
                  <c:v>1.0814851400611711E-3</c:v>
                </c:pt>
                <c:pt idx="676">
                  <c:v>1.365996450188289E-3</c:v>
                </c:pt>
                <c:pt idx="677">
                  <c:v>1.2932327255119683E-3</c:v>
                </c:pt>
                <c:pt idx="678">
                  <c:v>1.5545841434804059E-3</c:v>
                </c:pt>
                <c:pt idx="679">
                  <c:v>2.2924721954220009E-3</c:v>
                </c:pt>
                <c:pt idx="680">
                  <c:v>3.5422551336264192E-3</c:v>
                </c:pt>
                <c:pt idx="681">
                  <c:v>4.4764753507354127E-3</c:v>
                </c:pt>
                <c:pt idx="682">
                  <c:v>6.7253964598506522E-3</c:v>
                </c:pt>
                <c:pt idx="683">
                  <c:v>8.3834584789620383E-3</c:v>
                </c:pt>
                <c:pt idx="684">
                  <c:v>8.137988129902414E-3</c:v>
                </c:pt>
                <c:pt idx="685">
                  <c:v>7.8904346159396239E-3</c:v>
                </c:pt>
                <c:pt idx="686">
                  <c:v>8.0349327367518798E-3</c:v>
                </c:pt>
                <c:pt idx="687">
                  <c:v>8.4011286189053288E-3</c:v>
                </c:pt>
                <c:pt idx="688">
                  <c:v>7.1118635788303981E-3</c:v>
                </c:pt>
                <c:pt idx="689">
                  <c:v>5.5966119084960003E-3</c:v>
                </c:pt>
                <c:pt idx="690">
                  <c:v>4.9945462082405514E-3</c:v>
                </c:pt>
                <c:pt idx="691">
                  <c:v>3.1259652625075266E-3</c:v>
                </c:pt>
                <c:pt idx="692">
                  <c:v>2.1327792247278583E-3</c:v>
                </c:pt>
                <c:pt idx="693">
                  <c:v>1.195348482885755E-3</c:v>
                </c:pt>
                <c:pt idx="694">
                  <c:v>1.0539383476946555E-3</c:v>
                </c:pt>
                <c:pt idx="695">
                  <c:v>8.8985847679267814E-4</c:v>
                </c:pt>
                <c:pt idx="696">
                  <c:v>8.9904891018898012E-4</c:v>
                </c:pt>
                <c:pt idx="697">
                  <c:v>1.4357457127106236E-3</c:v>
                </c:pt>
                <c:pt idx="698">
                  <c:v>1.1894175898673411E-3</c:v>
                </c:pt>
                <c:pt idx="699">
                  <c:v>1.1147667628669793E-3</c:v>
                </c:pt>
                <c:pt idx="700">
                  <c:v>7.7244149972152416E-4</c:v>
                </c:pt>
                <c:pt idx="701">
                  <c:v>8.7532533811532582E-4</c:v>
                </c:pt>
                <c:pt idx="702">
                  <c:v>1.1694437146193785E-3</c:v>
                </c:pt>
                <c:pt idx="703">
                  <c:v>2.5514953702633755E-3</c:v>
                </c:pt>
                <c:pt idx="704">
                  <c:v>3.6191116646418948E-3</c:v>
                </c:pt>
                <c:pt idx="705">
                  <c:v>4.7801517779716201E-3</c:v>
                </c:pt>
                <c:pt idx="706">
                  <c:v>6.1659563981509603E-3</c:v>
                </c:pt>
                <c:pt idx="707">
                  <c:v>7.9625366294114111E-3</c:v>
                </c:pt>
                <c:pt idx="708">
                  <c:v>8.3924528497792208E-3</c:v>
                </c:pt>
                <c:pt idx="709">
                  <c:v>7.9779520496948073E-3</c:v>
                </c:pt>
                <c:pt idx="710">
                  <c:v>8.5293780534729247E-3</c:v>
                </c:pt>
                <c:pt idx="711">
                  <c:v>8.3704693330952668E-3</c:v>
                </c:pt>
                <c:pt idx="712">
                  <c:v>6.9330545066719467E-3</c:v>
                </c:pt>
                <c:pt idx="713">
                  <c:v>5.9256784397283893E-3</c:v>
                </c:pt>
                <c:pt idx="714">
                  <c:v>4.4756911004189288E-3</c:v>
                </c:pt>
                <c:pt idx="715">
                  <c:v>3.7387833613729401E-3</c:v>
                </c:pt>
                <c:pt idx="716">
                  <c:v>2.54527038337628E-3</c:v>
                </c:pt>
                <c:pt idx="717">
                  <c:v>1.3705303973304654E-3</c:v>
                </c:pt>
                <c:pt idx="718">
                  <c:v>1.5072595384450476E-3</c:v>
                </c:pt>
                <c:pt idx="719">
                  <c:v>1.0198479667499726E-3</c:v>
                </c:pt>
                <c:pt idx="720">
                  <c:v>1.231105395752967E-3</c:v>
                </c:pt>
                <c:pt idx="721">
                  <c:v>1.1689045425267957E-3</c:v>
                </c:pt>
                <c:pt idx="722">
                  <c:v>7.5239410100639116E-4</c:v>
                </c:pt>
                <c:pt idx="723">
                  <c:v>8.7767808906477921E-4</c:v>
                </c:pt>
                <c:pt idx="724">
                  <c:v>1.0305333773120732E-3</c:v>
                </c:pt>
                <c:pt idx="725">
                  <c:v>1.4951771820067095E-3</c:v>
                </c:pt>
                <c:pt idx="726">
                  <c:v>1.4485142881758856E-3</c:v>
                </c:pt>
                <c:pt idx="727">
                  <c:v>2.0336205753373575E-3</c:v>
                </c:pt>
                <c:pt idx="728">
                  <c:v>3.2831339274954846E-3</c:v>
                </c:pt>
                <c:pt idx="729">
                  <c:v>4.6151406098188163E-3</c:v>
                </c:pt>
                <c:pt idx="730">
                  <c:v>6.6130771098366469E-3</c:v>
                </c:pt>
                <c:pt idx="731">
                  <c:v>7.8283808096477926E-3</c:v>
                </c:pt>
                <c:pt idx="732">
                  <c:v>8.407500652726765E-3</c:v>
                </c:pt>
                <c:pt idx="733">
                  <c:v>8.2261672748621308E-3</c:v>
                </c:pt>
                <c:pt idx="734">
                  <c:v>7.9053843875976082E-3</c:v>
                </c:pt>
                <c:pt idx="735">
                  <c:v>8.484577754143751E-3</c:v>
                </c:pt>
                <c:pt idx="736">
                  <c:v>7.2184726062275006E-3</c:v>
                </c:pt>
                <c:pt idx="737">
                  <c:v>5.8809516638663878E-3</c:v>
                </c:pt>
                <c:pt idx="738">
                  <c:v>4.531274841599763E-3</c:v>
                </c:pt>
                <c:pt idx="739">
                  <c:v>3.1647611453511151E-3</c:v>
                </c:pt>
                <c:pt idx="740">
                  <c:v>2.5998738116615088E-3</c:v>
                </c:pt>
                <c:pt idx="741">
                  <c:v>1.2243412367732888E-3</c:v>
                </c:pt>
                <c:pt idx="742">
                  <c:v>7.8567572381219898E-4</c:v>
                </c:pt>
                <c:pt idx="743">
                  <c:v>1.1532930596642775E-3</c:v>
                </c:pt>
                <c:pt idx="744">
                  <c:v>9.7369973718934187E-4</c:v>
                </c:pt>
                <c:pt idx="745">
                  <c:v>8.9422086917812253E-4</c:v>
                </c:pt>
                <c:pt idx="746">
                  <c:v>9.4953502431266521E-4</c:v>
                </c:pt>
                <c:pt idx="747">
                  <c:v>1.4235163093379447E-3</c:v>
                </c:pt>
                <c:pt idx="748">
                  <c:v>1.4240309736081374E-3</c:v>
                </c:pt>
                <c:pt idx="749">
                  <c:v>1.1827024465324433E-3</c:v>
                </c:pt>
                <c:pt idx="750">
                  <c:v>1.3849164890734761E-3</c:v>
                </c:pt>
                <c:pt idx="751">
                  <c:v>2.0246262045201767E-3</c:v>
                </c:pt>
                <c:pt idx="752">
                  <c:v>3.8811738094596459E-3</c:v>
                </c:pt>
                <c:pt idx="753">
                  <c:v>4.4048389858890374E-3</c:v>
                </c:pt>
                <c:pt idx="754">
                  <c:v>6.2538659570643869E-3</c:v>
                </c:pt>
                <c:pt idx="755">
                  <c:v>7.8201706891470966E-3</c:v>
                </c:pt>
                <c:pt idx="756">
                  <c:v>8.5996174724430625E-3</c:v>
                </c:pt>
                <c:pt idx="757">
                  <c:v>8.3863258941816871E-3</c:v>
                </c:pt>
                <c:pt idx="758">
                  <c:v>7.922417324158753E-3</c:v>
                </c:pt>
                <c:pt idx="759">
                  <c:v>8.4559526175920705E-3</c:v>
                </c:pt>
                <c:pt idx="760">
                  <c:v>6.7068227981885789E-3</c:v>
                </c:pt>
                <c:pt idx="761">
                  <c:v>5.9806249775270805E-3</c:v>
                </c:pt>
                <c:pt idx="762">
                  <c:v>4.5697521227522804E-3</c:v>
                </c:pt>
                <c:pt idx="763">
                  <c:v>3.5016946875707404E-3</c:v>
                </c:pt>
                <c:pt idx="764">
                  <c:v>2.2616168470328164E-3</c:v>
                </c:pt>
                <c:pt idx="765">
                  <c:v>1.3604331745057279E-3</c:v>
                </c:pt>
                <c:pt idx="766">
                  <c:v>1.2034605720968906E-3</c:v>
                </c:pt>
                <c:pt idx="767">
                  <c:v>1.2457365657198793E-3</c:v>
                </c:pt>
                <c:pt idx="768">
                  <c:v>1.2484079183604046E-3</c:v>
                </c:pt>
                <c:pt idx="769">
                  <c:v>1.5101759693094746E-3</c:v>
                </c:pt>
                <c:pt idx="770">
                  <c:v>1.5542410339669434E-3</c:v>
                </c:pt>
                <c:pt idx="771">
                  <c:v>8.4397983327833903E-4</c:v>
                </c:pt>
                <c:pt idx="772">
                  <c:v>9.8659085176655472E-4</c:v>
                </c:pt>
                <c:pt idx="773">
                  <c:v>1.2276497927959573E-3</c:v>
                </c:pt>
                <c:pt idx="774">
                  <c:v>1.1341769581999692E-3</c:v>
                </c:pt>
                <c:pt idx="775">
                  <c:v>2.0297973550444954E-3</c:v>
                </c:pt>
                <c:pt idx="776">
                  <c:v>3.7698102645188566E-3</c:v>
                </c:pt>
                <c:pt idx="777">
                  <c:v>4.8100023056428078E-3</c:v>
                </c:pt>
                <c:pt idx="778">
                  <c:v>6.2776140369604303E-3</c:v>
                </c:pt>
                <c:pt idx="779">
                  <c:v>8.5077866619472121E-3</c:v>
                </c:pt>
                <c:pt idx="780">
                  <c:v>8.4984246737941811E-3</c:v>
                </c:pt>
                <c:pt idx="781">
                  <c:v>8.561556824271177E-3</c:v>
                </c:pt>
                <c:pt idx="782">
                  <c:v>8.1802641235254013E-3</c:v>
                </c:pt>
                <c:pt idx="783">
                  <c:v>8.1520556199543518E-3</c:v>
                </c:pt>
                <c:pt idx="784">
                  <c:v>7.3860816035536576E-3</c:v>
                </c:pt>
                <c:pt idx="785">
                  <c:v>5.9293546130869106E-3</c:v>
                </c:pt>
                <c:pt idx="786">
                  <c:v>4.5329903891670725E-3</c:v>
                </c:pt>
                <c:pt idx="787">
                  <c:v>3.7413566827239047E-3</c:v>
                </c:pt>
                <c:pt idx="788">
                  <c:v>2.4814275060499689E-3</c:v>
                </c:pt>
                <c:pt idx="789">
                  <c:v>1.1312605273355427E-3</c:v>
                </c:pt>
                <c:pt idx="790">
                  <c:v>1.2995557436886237E-3</c:v>
                </c:pt>
                <c:pt idx="791">
                  <c:v>1.4359417752897452E-3</c:v>
                </c:pt>
                <c:pt idx="792">
                  <c:v>1.5229200369523462E-3</c:v>
                </c:pt>
                <c:pt idx="793">
                  <c:v>9.4654506998106827E-4</c:v>
                </c:pt>
                <c:pt idx="794">
                  <c:v>1.3079619267684413E-3</c:v>
                </c:pt>
                <c:pt idx="795">
                  <c:v>1.2301986063245319E-3</c:v>
                </c:pt>
                <c:pt idx="796">
                  <c:v>9.0784721842703973E-4</c:v>
                </c:pt>
                <c:pt idx="797">
                  <c:v>1.3705794129752454E-3</c:v>
                </c:pt>
                <c:pt idx="798">
                  <c:v>1.1828249856443941E-3</c:v>
                </c:pt>
                <c:pt idx="799">
                  <c:v>2.2677928182751311E-3</c:v>
                </c:pt>
                <c:pt idx="800">
                  <c:v>3.6828074950338635E-3</c:v>
                </c:pt>
                <c:pt idx="801">
                  <c:v>5.081769548127054E-3</c:v>
                </c:pt>
                <c:pt idx="802">
                  <c:v>6.179705286511827E-3</c:v>
                </c:pt>
                <c:pt idx="803">
                  <c:v>8.41539217153639E-3</c:v>
                </c:pt>
                <c:pt idx="804">
                  <c:v>7.8476684658688317E-3</c:v>
                </c:pt>
                <c:pt idx="805">
                  <c:v>8.3127289035441008E-3</c:v>
                </c:pt>
                <c:pt idx="806">
                  <c:v>7.9979749405875503E-3</c:v>
                </c:pt>
                <c:pt idx="807">
                  <c:v>8.3827967677575065E-3</c:v>
                </c:pt>
                <c:pt idx="808">
                  <c:v>7.3128767380743146E-3</c:v>
                </c:pt>
                <c:pt idx="809">
                  <c:v>6.0832147220521993E-3</c:v>
                </c:pt>
                <c:pt idx="810">
                  <c:v>4.5166191638104604E-3</c:v>
                </c:pt>
                <c:pt idx="811">
                  <c:v>3.3176409414208E-3</c:v>
                </c:pt>
                <c:pt idx="812">
                  <c:v>2.5830614455018735E-3</c:v>
                </c:pt>
                <c:pt idx="813">
                  <c:v>8.5601317407189674E-4</c:v>
                </c:pt>
                <c:pt idx="814">
                  <c:v>1.2301740985021419E-3</c:v>
                </c:pt>
                <c:pt idx="815">
                  <c:v>1.1266775645485867E-3</c:v>
                </c:pt>
                <c:pt idx="816">
                  <c:v>7.6229526125200708E-4</c:v>
                </c:pt>
                <c:pt idx="817">
                  <c:v>1.1505236757341918E-3</c:v>
                </c:pt>
                <c:pt idx="818">
                  <c:v>1.0540118711618264E-3</c:v>
                </c:pt>
                <c:pt idx="819">
                  <c:v>8.7716342479458647E-4</c:v>
                </c:pt>
                <c:pt idx="820">
                  <c:v>1.4184186822807955E-3</c:v>
                </c:pt>
                <c:pt idx="821">
                  <c:v>1.1172910685731635E-3</c:v>
                </c:pt>
                <c:pt idx="822">
                  <c:v>8.1447241512061161E-4</c:v>
                </c:pt>
                <c:pt idx="823">
                  <c:v>2.6510706526345074E-3</c:v>
                </c:pt>
                <c:pt idx="824">
                  <c:v>3.3651125933904982E-3</c:v>
                </c:pt>
                <c:pt idx="825">
                  <c:v>4.3258992899704021E-3</c:v>
                </c:pt>
                <c:pt idx="826">
                  <c:v>6.3936340681553464E-3</c:v>
                </c:pt>
                <c:pt idx="827">
                  <c:v>8.1718824482679732E-3</c:v>
                </c:pt>
                <c:pt idx="828">
                  <c:v>8.6099352656693103E-3</c:v>
                </c:pt>
                <c:pt idx="829">
                  <c:v>7.8725193977724327E-3</c:v>
                </c:pt>
                <c:pt idx="830">
                  <c:v>8.3934331626748255E-3</c:v>
                </c:pt>
                <c:pt idx="831">
                  <c:v>8.174357738329377E-3</c:v>
                </c:pt>
                <c:pt idx="832">
                  <c:v>7.1844802565723797E-3</c:v>
                </c:pt>
                <c:pt idx="833">
                  <c:v>6.204258856837095E-3</c:v>
                </c:pt>
                <c:pt idx="834">
                  <c:v>4.490910458123205E-3</c:v>
                </c:pt>
                <c:pt idx="835">
                  <c:v>3.7470424975184179E-3</c:v>
                </c:pt>
                <c:pt idx="836">
                  <c:v>2.5687243694036419E-3</c:v>
                </c:pt>
                <c:pt idx="837">
                  <c:v>1.3279848176611852E-3</c:v>
                </c:pt>
                <c:pt idx="838">
                  <c:v>1.0339644724466925E-3</c:v>
                </c:pt>
                <c:pt idx="839">
                  <c:v>9.7691026192245041E-4</c:v>
                </c:pt>
                <c:pt idx="840">
                  <c:v>1.0899158309633787E-3</c:v>
                </c:pt>
                <c:pt idx="841">
                  <c:v>1.1194967725882761E-3</c:v>
                </c:pt>
                <c:pt idx="842">
                  <c:v>1.3503849673257712E-3</c:v>
                </c:pt>
                <c:pt idx="843">
                  <c:v>1.4456223651338491E-3</c:v>
                </c:pt>
                <c:pt idx="844">
                  <c:v>1.1844670097445331E-3</c:v>
                </c:pt>
                <c:pt idx="845">
                  <c:v>7.5205099149292919E-4</c:v>
                </c:pt>
                <c:pt idx="846">
                  <c:v>1.4946135020917359E-3</c:v>
                </c:pt>
                <c:pt idx="847">
                  <c:v>2.2683810060124951E-3</c:v>
                </c:pt>
                <c:pt idx="848">
                  <c:v>3.1255731373492843E-3</c:v>
                </c:pt>
                <c:pt idx="849">
                  <c:v>4.8750950819110156E-3</c:v>
                </c:pt>
                <c:pt idx="850">
                  <c:v>6.2048012966393288E-3</c:v>
                </c:pt>
                <c:pt idx="851">
                  <c:v>7.9352839309135767E-3</c:v>
                </c:pt>
                <c:pt idx="852">
                  <c:v>8.2375879200959363E-3</c:v>
                </c:pt>
                <c:pt idx="853">
                  <c:v>8.2552090443944442E-3</c:v>
                </c:pt>
                <c:pt idx="854">
                  <c:v>8.5416809803127748E-3</c:v>
                </c:pt>
                <c:pt idx="855">
                  <c:v>8.166588758631705E-3</c:v>
                </c:pt>
                <c:pt idx="856">
                  <c:v>7.3744158800959515E-3</c:v>
                </c:pt>
                <c:pt idx="857">
                  <c:v>5.5202210261059374E-3</c:v>
                </c:pt>
                <c:pt idx="858">
                  <c:v>4.9250420239421175E-3</c:v>
                </c:pt>
                <c:pt idx="859">
                  <c:v>3.5437256029698279E-3</c:v>
                </c:pt>
                <c:pt idx="860">
                  <c:v>2.3128627036505959E-3</c:v>
                </c:pt>
                <c:pt idx="861">
                  <c:v>1.4148650480342254E-3</c:v>
                </c:pt>
                <c:pt idx="862">
                  <c:v>1.4068264822902606E-3</c:v>
                </c:pt>
                <c:pt idx="863">
                  <c:v>1.3801374637073998E-3</c:v>
                </c:pt>
                <c:pt idx="864">
                  <c:v>1.1086888229142246E-3</c:v>
                </c:pt>
                <c:pt idx="865">
                  <c:v>8.754723850496666E-4</c:v>
                </c:pt>
                <c:pt idx="866">
                  <c:v>9.8588012491724079E-4</c:v>
                </c:pt>
                <c:pt idx="867">
                  <c:v>1.170424027514984E-3</c:v>
                </c:pt>
                <c:pt idx="868">
                  <c:v>8.1792801807762175E-4</c:v>
                </c:pt>
                <c:pt idx="869">
                  <c:v>1.2465943395035344E-3</c:v>
                </c:pt>
                <c:pt idx="870">
                  <c:v>1.5220377553463015E-3</c:v>
                </c:pt>
                <c:pt idx="871">
                  <c:v>2.5812968822897832E-3</c:v>
                </c:pt>
                <c:pt idx="872">
                  <c:v>3.884139255968852E-3</c:v>
                </c:pt>
                <c:pt idx="873">
                  <c:v>4.92004242817453E-3</c:v>
                </c:pt>
                <c:pt idx="874">
                  <c:v>6.5833246134550192E-3</c:v>
                </c:pt>
                <c:pt idx="875">
                  <c:v>8.5314367105536974E-3</c:v>
                </c:pt>
                <c:pt idx="876">
                  <c:v>8.3028522511208736E-3</c:v>
                </c:pt>
                <c:pt idx="877">
                  <c:v>7.8530601867946616E-3</c:v>
                </c:pt>
                <c:pt idx="878">
                  <c:v>7.9549882201152486E-3</c:v>
                </c:pt>
                <c:pt idx="879">
                  <c:v>8.0878206174697983E-3</c:v>
                </c:pt>
                <c:pt idx="880">
                  <c:v>6.6744479648112066E-3</c:v>
                </c:pt>
                <c:pt idx="881">
                  <c:v>5.6951823701491371E-3</c:v>
                </c:pt>
                <c:pt idx="882">
                  <c:v>4.2993328104994916E-3</c:v>
                </c:pt>
                <c:pt idx="883">
                  <c:v>3.2730857203155279E-3</c:v>
                </c:pt>
                <c:pt idx="884">
                  <c:v>2.4625564828095626E-3</c:v>
                </c:pt>
                <c:pt idx="885">
                  <c:v>9.7928752069429336E-4</c:v>
                </c:pt>
                <c:pt idx="886">
                  <c:v>1.3649916294702939E-3</c:v>
                </c:pt>
                <c:pt idx="887">
                  <c:v>1.444985161751706E-3</c:v>
                </c:pt>
                <c:pt idx="888">
                  <c:v>1.3690109123422759E-3</c:v>
                </c:pt>
                <c:pt idx="889">
                  <c:v>1.1233199928811378E-3</c:v>
                </c:pt>
                <c:pt idx="890">
                  <c:v>1.2181897733533637E-3</c:v>
                </c:pt>
                <c:pt idx="891">
                  <c:v>1.4199381672689842E-3</c:v>
                </c:pt>
                <c:pt idx="892">
                  <c:v>8.6574277956078145E-4</c:v>
                </c:pt>
                <c:pt idx="893">
                  <c:v>1.4587830657573535E-3</c:v>
                </c:pt>
                <c:pt idx="894">
                  <c:v>1.2205425243028175E-3</c:v>
                </c:pt>
                <c:pt idx="895">
                  <c:v>2.2889920846426012E-3</c:v>
                </c:pt>
                <c:pt idx="896">
                  <c:v>3.303867545237542E-3</c:v>
                </c:pt>
                <c:pt idx="897">
                  <c:v>4.4918907710188105E-3</c:v>
                </c:pt>
                <c:pt idx="898">
                  <c:v>6.692433438735915E-3</c:v>
                </c:pt>
                <c:pt idx="899">
                  <c:v>8.2764083107619152E-3</c:v>
                </c:pt>
                <c:pt idx="900">
                  <c:v>7.9694968509702105E-3</c:v>
                </c:pt>
                <c:pt idx="901">
                  <c:v>8.3683616603697133E-3</c:v>
                </c:pt>
                <c:pt idx="902">
                  <c:v>7.9605269879754192E-3</c:v>
                </c:pt>
                <c:pt idx="903">
                  <c:v>7.9436901139933944E-3</c:v>
                </c:pt>
                <c:pt idx="904">
                  <c:v>6.7585343034317711E-3</c:v>
                </c:pt>
                <c:pt idx="905">
                  <c:v>5.4685095208627469E-3</c:v>
                </c:pt>
                <c:pt idx="906">
                  <c:v>4.7489533200689733E-3</c:v>
                </c:pt>
                <c:pt idx="907">
                  <c:v>3.8798748948729684E-3</c:v>
                </c:pt>
                <c:pt idx="908">
                  <c:v>2.2258109185208236E-3</c:v>
                </c:pt>
                <c:pt idx="909">
                  <c:v>1.0889600258901632E-3</c:v>
                </c:pt>
                <c:pt idx="910">
                  <c:v>8.2660378720373056E-4</c:v>
                </c:pt>
                <c:pt idx="911">
                  <c:v>8.8684401463869078E-4</c:v>
                </c:pt>
                <c:pt idx="912">
                  <c:v>1.1030030081197132E-3</c:v>
                </c:pt>
                <c:pt idx="913">
                  <c:v>1.0014916077797594E-3</c:v>
                </c:pt>
                <c:pt idx="914">
                  <c:v>1.278650571189836E-3</c:v>
                </c:pt>
                <c:pt idx="915">
                  <c:v>9.0838639051962246E-4</c:v>
                </c:pt>
                <c:pt idx="916">
                  <c:v>1.505642022167299E-3</c:v>
                </c:pt>
                <c:pt idx="917">
                  <c:v>1.4547882907077611E-3</c:v>
                </c:pt>
                <c:pt idx="918">
                  <c:v>1.0034767413933604E-3</c:v>
                </c:pt>
                <c:pt idx="919">
                  <c:v>2.3317092190686126E-3</c:v>
                </c:pt>
                <c:pt idx="920">
                  <c:v>3.2663215613358493E-3</c:v>
                </c:pt>
                <c:pt idx="921">
                  <c:v>4.7185391124828112E-3</c:v>
                </c:pt>
                <c:pt idx="922">
                  <c:v>6.1190484260962349E-3</c:v>
                </c:pt>
                <c:pt idx="923">
                  <c:v>8.3311342781590952E-3</c:v>
                </c:pt>
                <c:pt idx="924">
                  <c:v>8.0053272873045929E-3</c:v>
                </c:pt>
                <c:pt idx="925">
                  <c:v>8.3982121880409027E-3</c:v>
                </c:pt>
                <c:pt idx="926">
                  <c:v>8.4598003457073204E-3</c:v>
                </c:pt>
                <c:pt idx="927">
                  <c:v>8.1017900762321796E-3</c:v>
                </c:pt>
                <c:pt idx="928">
                  <c:v>7.1103686016646007E-3</c:v>
                </c:pt>
                <c:pt idx="929">
                  <c:v>6.2354328069173515E-3</c:v>
                </c:pt>
                <c:pt idx="930">
                  <c:v>4.9583481545703171E-3</c:v>
                </c:pt>
                <c:pt idx="931">
                  <c:v>3.108711755544869E-3</c:v>
                </c:pt>
                <c:pt idx="932">
                  <c:v>2.0789600467591143E-3</c:v>
                </c:pt>
                <c:pt idx="933">
                  <c:v>1.5165480031309108E-3</c:v>
                </c:pt>
                <c:pt idx="934">
                  <c:v>8.8473634191313898E-4</c:v>
                </c:pt>
                <c:pt idx="935">
                  <c:v>8.1510961850275558E-4</c:v>
                </c:pt>
                <c:pt idx="936">
                  <c:v>1.4838545680624657E-3</c:v>
                </c:pt>
                <c:pt idx="937">
                  <c:v>1.1530479814403759E-3</c:v>
                </c:pt>
                <c:pt idx="938">
                  <c:v>1.2048575179731285E-3</c:v>
                </c:pt>
                <c:pt idx="939">
                  <c:v>8.4988621847436208E-4</c:v>
                </c:pt>
                <c:pt idx="940">
                  <c:v>1.5389971684402776E-3</c:v>
                </c:pt>
                <c:pt idx="941">
                  <c:v>1.514538361694919E-3</c:v>
                </c:pt>
                <c:pt idx="942">
                  <c:v>1.1446663061829487E-3</c:v>
                </c:pt>
                <c:pt idx="943">
                  <c:v>2.5624503668717673E-3</c:v>
                </c:pt>
                <c:pt idx="944">
                  <c:v>3.7953229076269903E-3</c:v>
                </c:pt>
                <c:pt idx="945">
                  <c:v>4.3710181909906477E-3</c:v>
                </c:pt>
                <c:pt idx="946">
                  <c:v>6.4013050165634602E-3</c:v>
                </c:pt>
                <c:pt idx="947">
                  <c:v>8.1183818719903003E-3</c:v>
                </c:pt>
                <c:pt idx="948">
                  <c:v>8.4699220763544501E-3</c:v>
                </c:pt>
                <c:pt idx="949">
                  <c:v>7.961311238291904E-3</c:v>
                </c:pt>
                <c:pt idx="950">
                  <c:v>8.0008178479848077E-3</c:v>
                </c:pt>
                <c:pt idx="951">
                  <c:v>8.2723155044227611E-3</c:v>
                </c:pt>
                <c:pt idx="952">
                  <c:v>7.2787863571296321E-3</c:v>
                </c:pt>
                <c:pt idx="953">
                  <c:v>6.0838029097895641E-3</c:v>
                </c:pt>
                <c:pt idx="954">
                  <c:v>4.3995207884303779E-3</c:v>
                </c:pt>
                <c:pt idx="955">
                  <c:v>3.6698918726342606E-3</c:v>
                </c:pt>
                <c:pt idx="956">
                  <c:v>2.5587496856908556E-3</c:v>
                </c:pt>
                <c:pt idx="957">
                  <c:v>1.1504746600894109E-3</c:v>
                </c:pt>
                <c:pt idx="958">
                  <c:v>9.6835703190829197E-4</c:v>
                </c:pt>
                <c:pt idx="959">
                  <c:v>1.0073489773310025E-3</c:v>
                </c:pt>
                <c:pt idx="960">
                  <c:v>9.5492674523849552E-4</c:v>
                </c:pt>
                <c:pt idx="961">
                  <c:v>8.7422248610776994E-4</c:v>
                </c:pt>
                <c:pt idx="962">
                  <c:v>7.5844753313675543E-4</c:v>
                </c:pt>
                <c:pt idx="963">
                  <c:v>9.7757197312698394E-4</c:v>
                </c:pt>
                <c:pt idx="964">
                  <c:v>1.4997601447936651E-3</c:v>
                </c:pt>
                <c:pt idx="965">
                  <c:v>8.3618634575827492E-4</c:v>
                </c:pt>
                <c:pt idx="966">
                  <c:v>8.4672470938603438E-4</c:v>
                </c:pt>
                <c:pt idx="967">
                  <c:v>2.1327547169054679E-3</c:v>
                </c:pt>
                <c:pt idx="968">
                  <c:v>3.5055179078636017E-3</c:v>
                </c:pt>
                <c:pt idx="969">
                  <c:v>4.9421239761480449E-3</c:v>
                </c:pt>
                <c:pt idx="970">
                  <c:v>6.2322500577162831E-3</c:v>
                </c:pt>
                <c:pt idx="971">
                  <c:v>8.4691623338603549E-3</c:v>
                </c:pt>
                <c:pt idx="972">
                  <c:v>8.1094610246402916E-3</c:v>
                </c:pt>
                <c:pt idx="973">
                  <c:v>7.904992262439365E-3</c:v>
                </c:pt>
                <c:pt idx="974">
                  <c:v>7.9659187089012509E-3</c:v>
                </c:pt>
                <c:pt idx="975">
                  <c:v>8.5964559633547339E-3</c:v>
                </c:pt>
                <c:pt idx="976">
                  <c:v>6.8244848534836349E-3</c:v>
                </c:pt>
                <c:pt idx="977">
                  <c:v>5.5754371499509205E-3</c:v>
                </c:pt>
                <c:pt idx="978">
                  <c:v>4.4580944839428087E-3</c:v>
                </c:pt>
                <c:pt idx="979">
                  <c:v>3.4361117548547294E-3</c:v>
                </c:pt>
                <c:pt idx="980">
                  <c:v>2.3520016960076467E-3</c:v>
                </c:pt>
                <c:pt idx="981">
                  <c:v>1.3172013758095237E-3</c:v>
                </c:pt>
                <c:pt idx="982">
                  <c:v>9.2223331017005127E-4</c:v>
                </c:pt>
                <c:pt idx="983">
                  <c:v>8.9723533133210989E-4</c:v>
                </c:pt>
                <c:pt idx="984">
                  <c:v>1.0990817565372907E-3</c:v>
                </c:pt>
                <c:pt idx="985">
                  <c:v>1.3863379427721048E-3</c:v>
                </c:pt>
                <c:pt idx="986">
                  <c:v>8.5250855547010706E-4</c:v>
                </c:pt>
                <c:pt idx="987">
                  <c:v>8.8309431781299994E-4</c:v>
                </c:pt>
                <c:pt idx="988">
                  <c:v>1.2420113767165788E-3</c:v>
                </c:pt>
                <c:pt idx="989">
                  <c:v>7.5783483757700144E-4</c:v>
                </c:pt>
                <c:pt idx="990">
                  <c:v>1.4251828412604741E-3</c:v>
                </c:pt>
                <c:pt idx="991">
                  <c:v>1.9867371111050225E-3</c:v>
                </c:pt>
                <c:pt idx="992">
                  <c:v>3.3635686005799191E-3</c:v>
                </c:pt>
                <c:pt idx="993">
                  <c:v>4.9842774306590835E-3</c:v>
                </c:pt>
                <c:pt idx="994">
                  <c:v>6.4004962584245841E-3</c:v>
                </c:pt>
                <c:pt idx="995">
                  <c:v>8.043363427654087E-3</c:v>
                </c:pt>
                <c:pt idx="996">
                  <c:v>7.8668335829779196E-3</c:v>
                </c:pt>
                <c:pt idx="997">
                  <c:v>8.2081540254053797E-3</c:v>
                </c:pt>
                <c:pt idx="998">
                  <c:v>8.026305983270551E-3</c:v>
                </c:pt>
                <c:pt idx="999">
                  <c:v>8.024614943525632E-3</c:v>
                </c:pt>
                <c:pt idx="1000">
                  <c:v>6.9732963510365561E-3</c:v>
                </c:pt>
                <c:pt idx="1001">
                  <c:v>5.9988587973853428E-3</c:v>
                </c:pt>
                <c:pt idx="1002">
                  <c:v>4.8415193652365266E-3</c:v>
                </c:pt>
                <c:pt idx="1003">
                  <c:v>3.8089247490535171E-3</c:v>
                </c:pt>
                <c:pt idx="1004">
                  <c:v>2.1070215033958221E-3</c:v>
                </c:pt>
                <c:pt idx="1005">
                  <c:v>7.7126512424679789E-4</c:v>
                </c:pt>
                <c:pt idx="1006">
                  <c:v>7.7785772846974488E-4</c:v>
                </c:pt>
                <c:pt idx="1007">
                  <c:v>1.0647462973687066E-3</c:v>
                </c:pt>
                <c:pt idx="1008">
                  <c:v>1.3652367076941946E-3</c:v>
                </c:pt>
                <c:pt idx="1009">
                  <c:v>7.7570104009941267E-4</c:v>
                </c:pt>
                <c:pt idx="1010">
                  <c:v>1.0637904922954915E-3</c:v>
                </c:pt>
                <c:pt idx="1011">
                  <c:v>1.0550657075246018E-3</c:v>
                </c:pt>
                <c:pt idx="1012">
                  <c:v>8.4025464427503775E-4</c:v>
                </c:pt>
                <c:pt idx="1013">
                  <c:v>1.2534565297727734E-3</c:v>
                </c:pt>
                <c:pt idx="1014">
                  <c:v>7.5901121305172858E-4</c:v>
                </c:pt>
                <c:pt idx="1015">
                  <c:v>2.2352954457858076E-3</c:v>
                </c:pt>
                <c:pt idx="1016">
                  <c:v>3.3222239042077556E-3</c:v>
                </c:pt>
                <c:pt idx="1017">
                  <c:v>4.5858782698849918E-3</c:v>
                </c:pt>
                <c:pt idx="1018">
                  <c:v>6.8007580137003278E-3</c:v>
                </c:pt>
                <c:pt idx="1019">
                  <c:v>8.2831479619192034E-3</c:v>
                </c:pt>
                <c:pt idx="1020">
                  <c:v>8.0678467422218361E-3</c:v>
                </c:pt>
                <c:pt idx="1021">
                  <c:v>8.3921587559105375E-3</c:v>
                </c:pt>
                <c:pt idx="1022">
                  <c:v>8.1215678889010184E-3</c:v>
                </c:pt>
                <c:pt idx="1023">
                  <c:v>8.0149588615039159E-3</c:v>
                </c:pt>
                <c:pt idx="1024">
                  <c:v>6.748093971093572E-3</c:v>
                </c:pt>
                <c:pt idx="1025">
                  <c:v>5.7147151045940769E-3</c:v>
                </c:pt>
                <c:pt idx="1026">
                  <c:v>4.9059994459449809E-3</c:v>
                </c:pt>
                <c:pt idx="1027">
                  <c:v>3.3286204458515822E-3</c:v>
                </c:pt>
                <c:pt idx="1028">
                  <c:v>2.7240059320675601E-3</c:v>
                </c:pt>
                <c:pt idx="1029">
                  <c:v>8.2442259101100836E-4</c:v>
                </c:pt>
                <c:pt idx="1030">
                  <c:v>1.4279032095457795E-3</c:v>
                </c:pt>
                <c:pt idx="1031">
                  <c:v>1.2127980524275334E-3</c:v>
                </c:pt>
                <c:pt idx="1032">
                  <c:v>1.1232464694139674E-3</c:v>
                </c:pt>
                <c:pt idx="1033">
                  <c:v>1.4817468953369139E-3</c:v>
                </c:pt>
                <c:pt idx="1034">
                  <c:v>1.2608823999569856E-3</c:v>
                </c:pt>
                <c:pt idx="1035">
                  <c:v>1.2069406828762903E-3</c:v>
                </c:pt>
                <c:pt idx="1036">
                  <c:v>7.8719520880038765E-4</c:v>
                </c:pt>
                <c:pt idx="1037">
                  <c:v>1.1430978055499796E-3</c:v>
                </c:pt>
                <c:pt idx="1038">
                  <c:v>1.4940498221767632E-3</c:v>
                </c:pt>
                <c:pt idx="1039">
                  <c:v>2.4416022946659932E-3</c:v>
                </c:pt>
                <c:pt idx="1040">
                  <c:v>3.8731107358932898E-3</c:v>
                </c:pt>
                <c:pt idx="1041">
                  <c:v>4.7283422414388663E-3</c:v>
                </c:pt>
                <c:pt idx="1042">
                  <c:v>6.7568645037995884E-3</c:v>
                </c:pt>
                <c:pt idx="1043">
                  <c:v>8.4281117313568712E-3</c:v>
                </c:pt>
                <c:pt idx="1044">
                  <c:v>8.1169114026468925E-3</c:v>
                </c:pt>
                <c:pt idx="1045">
                  <c:v>8.433724022684214E-3</c:v>
                </c:pt>
                <c:pt idx="1046">
                  <c:v>8.1300966110927873E-3</c:v>
                </c:pt>
                <c:pt idx="1047">
                  <c:v>7.9000171744941679E-3</c:v>
                </c:pt>
                <c:pt idx="1048">
                  <c:v>7.2321479711211986E-3</c:v>
                </c:pt>
                <c:pt idx="1049">
                  <c:v>5.8368130757417477E-3</c:v>
                </c:pt>
                <c:pt idx="1050">
                  <c:v>5.0838282052078267E-3</c:v>
                </c:pt>
                <c:pt idx="1051">
                  <c:v>3.8321581646793678E-3</c:v>
                </c:pt>
                <c:pt idx="1052">
                  <c:v>2.1395433837075361E-3</c:v>
                </c:pt>
                <c:pt idx="1053">
                  <c:v>1.3395770176517201E-3</c:v>
                </c:pt>
                <c:pt idx="1054">
                  <c:v>1.3857497550347417E-3</c:v>
                </c:pt>
                <c:pt idx="1055">
                  <c:v>1.054967676235041E-3</c:v>
                </c:pt>
                <c:pt idx="1056">
                  <c:v>1.0159267151675505E-3</c:v>
                </c:pt>
                <c:pt idx="1057">
                  <c:v>1.4223889495079975E-3</c:v>
                </c:pt>
                <c:pt idx="1058">
                  <c:v>9.2353222475672877E-4</c:v>
                </c:pt>
                <c:pt idx="1059">
                  <c:v>1.5160823545054972E-3</c:v>
                </c:pt>
                <c:pt idx="1060">
                  <c:v>1.4885110543165917E-3</c:v>
                </c:pt>
                <c:pt idx="1061">
                  <c:v>1.2141949983037713E-3</c:v>
                </c:pt>
                <c:pt idx="1062">
                  <c:v>8.7579098674073859E-4</c:v>
                </c:pt>
                <c:pt idx="1063">
                  <c:v>2.4085902579064769E-3</c:v>
                </c:pt>
                <c:pt idx="1064">
                  <c:v>3.6845720582459546E-3</c:v>
                </c:pt>
                <c:pt idx="1065">
                  <c:v>4.735645572511128E-3</c:v>
                </c:pt>
                <c:pt idx="1066">
                  <c:v>6.2484252204937762E-3</c:v>
                </c:pt>
                <c:pt idx="1067">
                  <c:v>8.2603311792739855E-3</c:v>
                </c:pt>
                <c:pt idx="1068">
                  <c:v>7.899281939822464E-3</c:v>
                </c:pt>
                <c:pt idx="1069">
                  <c:v>8.5736146728871247E-3</c:v>
                </c:pt>
                <c:pt idx="1070">
                  <c:v>8.4434291203507091E-3</c:v>
                </c:pt>
                <c:pt idx="1071">
                  <c:v>7.9829516454623956E-3</c:v>
                </c:pt>
                <c:pt idx="1072">
                  <c:v>7.0988009094964544E-3</c:v>
                </c:pt>
                <c:pt idx="1073">
                  <c:v>5.9753557957132001E-3</c:v>
                </c:pt>
                <c:pt idx="1074">
                  <c:v>4.3957465837822975E-3</c:v>
                </c:pt>
                <c:pt idx="1075">
                  <c:v>3.4608891632911592E-3</c:v>
                </c:pt>
                <c:pt idx="1076">
                  <c:v>2.6515117934375306E-3</c:v>
                </c:pt>
                <c:pt idx="1077">
                  <c:v>1.2421339158285292E-3</c:v>
                </c:pt>
                <c:pt idx="1078">
                  <c:v>8.7297258716587285E-4</c:v>
                </c:pt>
                <c:pt idx="1079">
                  <c:v>9.0216140363252742E-4</c:v>
                </c:pt>
                <c:pt idx="1080">
                  <c:v>1.1991226875338362E-3</c:v>
                </c:pt>
                <c:pt idx="1081">
                  <c:v>8.797612539679406E-4</c:v>
                </c:pt>
                <c:pt idx="1082">
                  <c:v>9.7142050970705929E-4</c:v>
                </c:pt>
                <c:pt idx="1083">
                  <c:v>1.152680364104524E-3</c:v>
                </c:pt>
                <c:pt idx="1084">
                  <c:v>1.2521576151860959E-3</c:v>
                </c:pt>
                <c:pt idx="1085">
                  <c:v>1.4202812767824466E-3</c:v>
                </c:pt>
                <c:pt idx="1086">
                  <c:v>7.5972193990104251E-4</c:v>
                </c:pt>
                <c:pt idx="1087">
                  <c:v>2.665040111396887E-3</c:v>
                </c:pt>
                <c:pt idx="1088">
                  <c:v>3.7644675592378059E-3</c:v>
                </c:pt>
                <c:pt idx="1089">
                  <c:v>5.0443461033373126E-3</c:v>
                </c:pt>
                <c:pt idx="1090">
                  <c:v>6.4345866393692684E-3</c:v>
                </c:pt>
                <c:pt idx="1091">
                  <c:v>8.1388213958636779E-3</c:v>
                </c:pt>
                <c:pt idx="1092">
                  <c:v>8.4805829790941586E-3</c:v>
                </c:pt>
                <c:pt idx="1093">
                  <c:v>8.0209142623447211E-3</c:v>
                </c:pt>
                <c:pt idx="1094">
                  <c:v>8.2312158862745E-3</c:v>
                </c:pt>
                <c:pt idx="1095">
                  <c:v>8.3171893272191051E-3</c:v>
                </c:pt>
                <c:pt idx="1096">
                  <c:v>7.075420446936263E-3</c:v>
                </c:pt>
                <c:pt idx="1097">
                  <c:v>6.103237612944944E-3</c:v>
                </c:pt>
                <c:pt idx="1098">
                  <c:v>4.4882391054826788E-3</c:v>
                </c:pt>
                <c:pt idx="1099">
                  <c:v>3.8222079887889728E-3</c:v>
                </c:pt>
                <c:pt idx="1100">
                  <c:v>2.2829631603346265E-3</c:v>
                </c:pt>
                <c:pt idx="1101">
                  <c:v>1.1394951556586291E-3</c:v>
                </c:pt>
                <c:pt idx="1102">
                  <c:v>1.1888294021299779E-3</c:v>
                </c:pt>
                <c:pt idx="1103">
                  <c:v>1.1449604000516298E-3</c:v>
                </c:pt>
                <c:pt idx="1104">
                  <c:v>1.2884537001458911E-3</c:v>
                </c:pt>
                <c:pt idx="1105">
                  <c:v>1.0540853946289963E-3</c:v>
                </c:pt>
                <c:pt idx="1106">
                  <c:v>8.7508025989142466E-4</c:v>
                </c:pt>
                <c:pt idx="1107">
                  <c:v>1.325632066711731E-3</c:v>
                </c:pt>
                <c:pt idx="1108">
                  <c:v>8.0236555085988351E-4</c:v>
                </c:pt>
                <c:pt idx="1109">
                  <c:v>9.9065915028331798E-4</c:v>
                </c:pt>
                <c:pt idx="1110">
                  <c:v>8.5726307301379383E-4</c:v>
                </c:pt>
                <c:pt idx="1111">
                  <c:v>2.2415939561400734E-3</c:v>
                </c:pt>
                <c:pt idx="1112">
                  <c:v>3.692635131812309E-3</c:v>
                </c:pt>
                <c:pt idx="1113">
                  <c:v>4.8539203233659367E-3</c:v>
                </c:pt>
                <c:pt idx="1114">
                  <c:v>6.2631054061054684E-3</c:v>
                </c:pt>
                <c:pt idx="1115">
                  <c:v>7.9296961474086252E-3</c:v>
                </c:pt>
                <c:pt idx="1116">
                  <c:v>8.0883597895623823E-3</c:v>
                </c:pt>
                <c:pt idx="1117">
                  <c:v>8.1749214182443523E-3</c:v>
                </c:pt>
                <c:pt idx="1118">
                  <c:v>7.8223763931622083E-3</c:v>
                </c:pt>
                <c:pt idx="1119">
                  <c:v>7.9881718116314952E-3</c:v>
                </c:pt>
                <c:pt idx="1120">
                  <c:v>7.2801342873610904E-3</c:v>
                </c:pt>
                <c:pt idx="1121">
                  <c:v>5.7123868614670139E-3</c:v>
                </c:pt>
                <c:pt idx="1122">
                  <c:v>4.9375165055386989E-3</c:v>
                </c:pt>
                <c:pt idx="1123">
                  <c:v>3.1980182603345338E-3</c:v>
                </c:pt>
                <c:pt idx="1124">
                  <c:v>2.3077650765934475E-3</c:v>
                </c:pt>
                <c:pt idx="1125">
                  <c:v>8.207219098300975E-4</c:v>
                </c:pt>
                <c:pt idx="1126">
                  <c:v>9.6771982852614799E-4</c:v>
                </c:pt>
                <c:pt idx="1127">
                  <c:v>1.4348879389269684E-3</c:v>
                </c:pt>
                <c:pt idx="1128">
                  <c:v>1.2093914651153041E-3</c:v>
                </c:pt>
                <c:pt idx="1129">
                  <c:v>1.5132639549306319E-3</c:v>
                </c:pt>
                <c:pt idx="1130">
                  <c:v>1.4884865464942021E-3</c:v>
                </c:pt>
                <c:pt idx="1131">
                  <c:v>7.9984124515369891E-4</c:v>
                </c:pt>
                <c:pt idx="1132">
                  <c:v>1.4698360936553061E-3</c:v>
                </c:pt>
                <c:pt idx="1133">
                  <c:v>1.4514552268627022E-3</c:v>
                </c:pt>
                <c:pt idx="1134">
                  <c:v>9.1598381546056581E-4</c:v>
                </c:pt>
                <c:pt idx="1135">
                  <c:v>2.569900744878369E-3</c:v>
                </c:pt>
                <c:pt idx="1136">
                  <c:v>3.5752181547411563E-3</c:v>
                </c:pt>
                <c:pt idx="1137">
                  <c:v>4.2944802616662441E-3</c:v>
                </c:pt>
                <c:pt idx="1138">
                  <c:v>6.4070888626475333E-3</c:v>
                </c:pt>
                <c:pt idx="1139">
                  <c:v>8.0447358657079349E-3</c:v>
                </c:pt>
                <c:pt idx="1140">
                  <c:v>7.8308315918868068E-3</c:v>
                </c:pt>
                <c:pt idx="1141">
                  <c:v>8.3179000540684212E-3</c:v>
                </c:pt>
                <c:pt idx="1142">
                  <c:v>7.9741288294019469E-3</c:v>
                </c:pt>
                <c:pt idx="1143">
                  <c:v>8.1090443916596571E-3</c:v>
                </c:pt>
                <c:pt idx="1144">
                  <c:v>7.0681171158640012E-3</c:v>
                </c:pt>
                <c:pt idx="1145">
                  <c:v>5.8809516638663878E-3</c:v>
                </c:pt>
                <c:pt idx="1146">
                  <c:v>5.0783139451700456E-3</c:v>
                </c:pt>
                <c:pt idx="1147">
                  <c:v>3.9072011168379732E-3</c:v>
                </c:pt>
                <c:pt idx="1148">
                  <c:v>2.0274936197398228E-3</c:v>
                </c:pt>
                <c:pt idx="1149">
                  <c:v>1.2737490067118076E-3</c:v>
                </c:pt>
                <c:pt idx="1150">
                  <c:v>1.3710695694230477E-3</c:v>
                </c:pt>
                <c:pt idx="1151">
                  <c:v>1.1706691057388851E-3</c:v>
                </c:pt>
                <c:pt idx="1152">
                  <c:v>1.3447971838208197E-3</c:v>
                </c:pt>
                <c:pt idx="1153">
                  <c:v>1.3566589698576466E-3</c:v>
                </c:pt>
                <c:pt idx="1154">
                  <c:v>7.5467332848867417E-4</c:v>
                </c:pt>
                <c:pt idx="1155">
                  <c:v>1.5521578690637821E-3</c:v>
                </c:pt>
                <c:pt idx="1156">
                  <c:v>1.0725888005335507E-3</c:v>
                </c:pt>
                <c:pt idx="1157">
                  <c:v>1.3146280544585592E-3</c:v>
                </c:pt>
                <c:pt idx="1158">
                  <c:v>1.3941314302921689E-3</c:v>
                </c:pt>
                <c:pt idx="1159">
                  <c:v>2.2470837083554641E-3</c:v>
                </c:pt>
                <c:pt idx="1160">
                  <c:v>3.690257873040466E-3</c:v>
                </c:pt>
                <c:pt idx="1161">
                  <c:v>4.687071068533874E-3</c:v>
                </c:pt>
                <c:pt idx="1162">
                  <c:v>6.0748363145044244E-3</c:v>
                </c:pt>
                <c:pt idx="1163">
                  <c:v>8.572193219188496E-3</c:v>
                </c:pt>
                <c:pt idx="1164">
                  <c:v>7.8790874941729889E-3</c:v>
                </c:pt>
                <c:pt idx="1165">
                  <c:v>8.2345489501195589E-3</c:v>
                </c:pt>
                <c:pt idx="1166">
                  <c:v>8.4383805089383417E-3</c:v>
                </c:pt>
                <c:pt idx="1167">
                  <c:v>8.0908840952685652E-3</c:v>
                </c:pt>
                <c:pt idx="1168">
                  <c:v>7.3873805181403351E-3</c:v>
                </c:pt>
                <c:pt idx="1169">
                  <c:v>6.2210712229967303E-3</c:v>
                </c:pt>
                <c:pt idx="1170">
                  <c:v>4.327002141977958E-3</c:v>
                </c:pt>
                <c:pt idx="1171">
                  <c:v>3.3056566162720218E-3</c:v>
                </c:pt>
                <c:pt idx="1172">
                  <c:v>2.4825058502351343E-3</c:v>
                </c:pt>
                <c:pt idx="1173">
                  <c:v>7.7976933861617593E-4</c:v>
                </c:pt>
                <c:pt idx="1174">
                  <c:v>9.3941329366553812E-4</c:v>
                </c:pt>
                <c:pt idx="1175">
                  <c:v>1.2894095052191062E-3</c:v>
                </c:pt>
                <c:pt idx="1176">
                  <c:v>1.1764284440005674E-3</c:v>
                </c:pt>
                <c:pt idx="1177">
                  <c:v>8.8093762944266773E-4</c:v>
                </c:pt>
                <c:pt idx="1178">
                  <c:v>7.5440374244238216E-4</c:v>
                </c:pt>
                <c:pt idx="1179">
                  <c:v>1.2772046096688168E-3</c:v>
                </c:pt>
                <c:pt idx="1180">
                  <c:v>1.1406715311333558E-3</c:v>
                </c:pt>
                <c:pt idx="1181">
                  <c:v>9.0573954570148793E-4</c:v>
                </c:pt>
                <c:pt idx="1182">
                  <c:v>1.0230829993054711E-3</c:v>
                </c:pt>
                <c:pt idx="1183">
                  <c:v>1.9387998105099115E-3</c:v>
                </c:pt>
                <c:pt idx="1184">
                  <c:v>3.430425940060218E-3</c:v>
                </c:pt>
                <c:pt idx="1185">
                  <c:v>4.4876264099229261E-3</c:v>
                </c:pt>
                <c:pt idx="1186">
                  <c:v>6.3443488373287771E-3</c:v>
                </c:pt>
                <c:pt idx="1187">
                  <c:v>8.1068877032893262E-3</c:v>
                </c:pt>
                <c:pt idx="1188">
                  <c:v>8.568271967606074E-3</c:v>
                </c:pt>
                <c:pt idx="1189">
                  <c:v>8.1209551933412658E-3</c:v>
                </c:pt>
                <c:pt idx="1190">
                  <c:v>8.2346469814091189E-3</c:v>
                </c:pt>
                <c:pt idx="1191">
                  <c:v>8.0361826356937765E-3</c:v>
                </c:pt>
                <c:pt idx="1192">
                  <c:v>6.8106134260108152E-3</c:v>
                </c:pt>
                <c:pt idx="1193">
                  <c:v>5.5406360421569236E-3</c:v>
                </c:pt>
                <c:pt idx="1194">
                  <c:v>5.0143485287317833E-3</c:v>
                </c:pt>
                <c:pt idx="1195">
                  <c:v>3.7587817444432927E-3</c:v>
                </c:pt>
                <c:pt idx="1196">
                  <c:v>2.232673108790063E-3</c:v>
                </c:pt>
                <c:pt idx="1197">
                  <c:v>1.1464308693950381E-3</c:v>
                </c:pt>
                <c:pt idx="1198">
                  <c:v>9.8489981202163528E-4</c:v>
                </c:pt>
                <c:pt idx="1199">
                  <c:v>9.3826142601320141E-4</c:v>
                </c:pt>
                <c:pt idx="1200">
                  <c:v>1.2394625631880042E-3</c:v>
                </c:pt>
                <c:pt idx="1201">
                  <c:v>1.3384741656441643E-3</c:v>
                </c:pt>
                <c:pt idx="1202">
                  <c:v>1.2032645095177699E-3</c:v>
                </c:pt>
                <c:pt idx="1203">
                  <c:v>8.5015580452065366E-4</c:v>
                </c:pt>
                <c:pt idx="1204">
                  <c:v>1.3917786793427147E-3</c:v>
                </c:pt>
                <c:pt idx="1205">
                  <c:v>1.2693375986815832E-3</c:v>
                </c:pt>
                <c:pt idx="1206">
                  <c:v>8.9493159602743689E-4</c:v>
                </c:pt>
                <c:pt idx="1207">
                  <c:v>2.5566910286100837E-3</c:v>
                </c:pt>
                <c:pt idx="1208">
                  <c:v>3.5586018511606426E-3</c:v>
                </c:pt>
                <c:pt idx="1209">
                  <c:v>4.5664925823743919E-3</c:v>
                </c:pt>
                <c:pt idx="1210">
                  <c:v>6.3707927776877372E-3</c:v>
                </c:pt>
                <c:pt idx="1211">
                  <c:v>7.9003847918300198E-3</c:v>
                </c:pt>
                <c:pt idx="1212">
                  <c:v>8.3866444958727564E-3</c:v>
                </c:pt>
                <c:pt idx="1213">
                  <c:v>8.1925670503652515E-3</c:v>
                </c:pt>
                <c:pt idx="1214">
                  <c:v>8.4325721550318773E-3</c:v>
                </c:pt>
                <c:pt idx="1215">
                  <c:v>8.4219602679369478E-3</c:v>
                </c:pt>
                <c:pt idx="1216">
                  <c:v>7.3040539220138642E-3</c:v>
                </c:pt>
                <c:pt idx="1217">
                  <c:v>6.2196252614757103E-3</c:v>
                </c:pt>
                <c:pt idx="1218">
                  <c:v>4.8786487161575857E-3</c:v>
                </c:pt>
                <c:pt idx="1219">
                  <c:v>3.842132848392155E-3</c:v>
                </c:pt>
                <c:pt idx="1220">
                  <c:v>2.0722694112466061E-3</c:v>
                </c:pt>
                <c:pt idx="1221">
                  <c:v>7.9077335086934816E-4</c:v>
                </c:pt>
                <c:pt idx="1222">
                  <c:v>1.4473624205235489E-3</c:v>
                </c:pt>
                <c:pt idx="1223">
                  <c:v>1.0726133083559411E-3</c:v>
                </c:pt>
                <c:pt idx="1224">
                  <c:v>1.1617482583888747E-3</c:v>
                </c:pt>
                <c:pt idx="1225">
                  <c:v>1.1823103213742013E-3</c:v>
                </c:pt>
                <c:pt idx="1226">
                  <c:v>1.0797205768490812E-3</c:v>
                </c:pt>
                <c:pt idx="1227">
                  <c:v>1.048693673703166E-3</c:v>
                </c:pt>
                <c:pt idx="1228">
                  <c:v>1.5351004246802451E-3</c:v>
                </c:pt>
                <c:pt idx="1229">
                  <c:v>1.1666253150445123E-3</c:v>
                </c:pt>
                <c:pt idx="1230">
                  <c:v>1.4227075511990704E-3</c:v>
                </c:pt>
                <c:pt idx="1231">
                  <c:v>2.3314886486671014E-3</c:v>
                </c:pt>
                <c:pt idx="1232">
                  <c:v>3.7453024421287172E-3</c:v>
                </c:pt>
                <c:pt idx="1233">
                  <c:v>4.3530049415338948E-3</c:v>
                </c:pt>
                <c:pt idx="1234">
                  <c:v>6.1187543322275533E-3</c:v>
                </c:pt>
                <c:pt idx="1235">
                  <c:v>8.4824210657734201E-3</c:v>
                </c:pt>
                <c:pt idx="1236">
                  <c:v>8.4898714437800209E-3</c:v>
                </c:pt>
                <c:pt idx="1237">
                  <c:v>7.9908676720944118E-3</c:v>
                </c:pt>
                <c:pt idx="1238">
                  <c:v>8.6102293595379902E-3</c:v>
                </c:pt>
                <c:pt idx="1239">
                  <c:v>7.87575443032793E-3</c:v>
                </c:pt>
                <c:pt idx="1240">
                  <c:v>7.2475633914045965E-3</c:v>
                </c:pt>
                <c:pt idx="1241">
                  <c:v>6.2387413629400191E-3</c:v>
                </c:pt>
                <c:pt idx="1242">
                  <c:v>4.9176406615802967E-3</c:v>
                </c:pt>
                <c:pt idx="1243">
                  <c:v>3.6964093364603911E-3</c:v>
                </c:pt>
                <c:pt idx="1244">
                  <c:v>2.6176909985391392E-3</c:v>
                </c:pt>
                <c:pt idx="1245">
                  <c:v>1.1732424270898497E-3</c:v>
                </c:pt>
                <c:pt idx="1246">
                  <c:v>8.6608588907424386E-4</c:v>
                </c:pt>
                <c:pt idx="1247">
                  <c:v>1.3283524349970372E-3</c:v>
                </c:pt>
                <c:pt idx="1248">
                  <c:v>1.0159267151675505E-3</c:v>
                </c:pt>
                <c:pt idx="1249">
                  <c:v>8.439308176335582E-4</c:v>
                </c:pt>
                <c:pt idx="1250">
                  <c:v>1.1567486626212868E-3</c:v>
                </c:pt>
                <c:pt idx="1251">
                  <c:v>1.3828333241703147E-3</c:v>
                </c:pt>
                <c:pt idx="1252">
                  <c:v>7.6626552847920953E-4</c:v>
                </c:pt>
                <c:pt idx="1253">
                  <c:v>9.9999663061396031E-4</c:v>
                </c:pt>
                <c:pt idx="1254">
                  <c:v>1.0071529147518809E-3</c:v>
                </c:pt>
                <c:pt idx="1255">
                  <c:v>2.418981574599896E-3</c:v>
                </c:pt>
                <c:pt idx="1256">
                  <c:v>3.4188092322472918E-3</c:v>
                </c:pt>
                <c:pt idx="1257">
                  <c:v>4.9067346806166848E-3</c:v>
                </c:pt>
                <c:pt idx="1258">
                  <c:v>6.7857102107527819E-3</c:v>
                </c:pt>
                <c:pt idx="1259">
                  <c:v>8.3904677161656185E-3</c:v>
                </c:pt>
                <c:pt idx="1260">
                  <c:v>8.4816613232793249E-3</c:v>
                </c:pt>
                <c:pt idx="1261">
                  <c:v>8.6011859730760303E-3</c:v>
                </c:pt>
                <c:pt idx="1262">
                  <c:v>8.2313384253864495E-3</c:v>
                </c:pt>
                <c:pt idx="1263">
                  <c:v>7.8778375952310922E-3</c:v>
                </c:pt>
                <c:pt idx="1264">
                  <c:v>7.4045850094582137E-3</c:v>
                </c:pt>
                <c:pt idx="1265">
                  <c:v>6.1657325600397977E-3</c:v>
                </c:pt>
                <c:pt idx="1266">
                  <c:v>4.491645692794909E-3</c:v>
                </c:pt>
                <c:pt idx="1267">
                  <c:v>3.6564370781420746E-3</c:v>
                </c:pt>
                <c:pt idx="1268">
                  <c:v>1.9953883724087417E-3</c:v>
                </c:pt>
                <c:pt idx="1269">
                  <c:v>8.8436872457728702E-4</c:v>
                </c:pt>
                <c:pt idx="1270">
                  <c:v>1.2703179115771887E-3</c:v>
                </c:pt>
                <c:pt idx="1271">
                  <c:v>1.4117770624130681E-3</c:v>
                </c:pt>
                <c:pt idx="1272">
                  <c:v>1.1657185256160776E-3</c:v>
                </c:pt>
                <c:pt idx="1273">
                  <c:v>7.8503852043005588E-4</c:v>
                </c:pt>
                <c:pt idx="1274">
                  <c:v>1.0121770183418592E-3</c:v>
                </c:pt>
                <c:pt idx="1275">
                  <c:v>1.032935143906307E-3</c:v>
                </c:pt>
                <c:pt idx="1276">
                  <c:v>1.3779317596922872E-3</c:v>
                </c:pt>
                <c:pt idx="1277">
                  <c:v>8.1469298552212322E-4</c:v>
                </c:pt>
                <c:pt idx="1278">
                  <c:v>1.2284340431124416E-3</c:v>
                </c:pt>
                <c:pt idx="1279">
                  <c:v>2.5675725017513052E-3</c:v>
                </c:pt>
                <c:pt idx="1280">
                  <c:v>3.5187276241318869E-3</c:v>
                </c:pt>
                <c:pt idx="1281">
                  <c:v>4.4596874923981686E-3</c:v>
                </c:pt>
                <c:pt idx="1282">
                  <c:v>6.5076199500918794E-3</c:v>
                </c:pt>
                <c:pt idx="1283">
                  <c:v>8.2195256549944026E-3</c:v>
                </c:pt>
                <c:pt idx="1284">
                  <c:v>7.9163883998507809E-3</c:v>
                </c:pt>
                <c:pt idx="1285">
                  <c:v>8.1449483514612116E-3</c:v>
                </c:pt>
                <c:pt idx="1286">
                  <c:v>8.1227197565533569E-3</c:v>
                </c:pt>
                <c:pt idx="1287">
                  <c:v>8.3287570193872514E-3</c:v>
                </c:pt>
                <c:pt idx="1288">
                  <c:v>7.3550792082301333E-3</c:v>
                </c:pt>
                <c:pt idx="1289">
                  <c:v>6.2033275595862695E-3</c:v>
                </c:pt>
                <c:pt idx="1290">
                  <c:v>4.5578168132482822E-3</c:v>
                </c:pt>
                <c:pt idx="1291">
                  <c:v>3.3823415925307654E-3</c:v>
                </c:pt>
                <c:pt idx="1292">
                  <c:v>2.4641494912649217E-3</c:v>
                </c:pt>
                <c:pt idx="1293">
                  <c:v>1.4765757448125943E-3</c:v>
                </c:pt>
                <c:pt idx="1294">
                  <c:v>1.1242267823095729E-3</c:v>
                </c:pt>
                <c:pt idx="1295">
                  <c:v>1.3848184577839161E-3</c:v>
                </c:pt>
                <c:pt idx="1296">
                  <c:v>1.4094488192860051E-3</c:v>
                </c:pt>
                <c:pt idx="1297">
                  <c:v>8.5459172037326888E-4</c:v>
                </c:pt>
                <c:pt idx="1298">
                  <c:v>9.5803923868204369E-4</c:v>
                </c:pt>
                <c:pt idx="1299">
                  <c:v>1.0926116914262937E-3</c:v>
                </c:pt>
                <c:pt idx="1300">
                  <c:v>1.2279929023094197E-3</c:v>
                </c:pt>
                <c:pt idx="1301">
                  <c:v>1.2116952004199771E-3</c:v>
                </c:pt>
                <c:pt idx="1302">
                  <c:v>8.9534822900806882E-4</c:v>
                </c:pt>
                <c:pt idx="1303">
                  <c:v>2.1067274095271406E-3</c:v>
                </c:pt>
                <c:pt idx="1304">
                  <c:v>3.5316187387091002E-3</c:v>
                </c:pt>
                <c:pt idx="1305">
                  <c:v>4.9005342015519798E-3</c:v>
                </c:pt>
                <c:pt idx="1306">
                  <c:v>6.6044993720000972E-3</c:v>
                </c:pt>
                <c:pt idx="1307">
                  <c:v>7.9463614666339197E-3</c:v>
                </c:pt>
                <c:pt idx="1308">
                  <c:v>7.9021738628644988E-3</c:v>
                </c:pt>
                <c:pt idx="1309">
                  <c:v>8.21352123850882E-3</c:v>
                </c:pt>
                <c:pt idx="1310">
                  <c:v>8.0368198390759205E-3</c:v>
                </c:pt>
                <c:pt idx="1311">
                  <c:v>8.4370325787068833E-3</c:v>
                </c:pt>
                <c:pt idx="1312">
                  <c:v>6.8478653160438264E-3</c:v>
                </c:pt>
                <c:pt idx="1313">
                  <c:v>6.14847905307714E-3</c:v>
                </c:pt>
                <c:pt idx="1314">
                  <c:v>4.5801679472680891E-3</c:v>
                </c:pt>
                <c:pt idx="1315">
                  <c:v>3.9016623489778017E-3</c:v>
                </c:pt>
                <c:pt idx="1316">
                  <c:v>2.6823916496491046E-3</c:v>
                </c:pt>
                <c:pt idx="1317">
                  <c:v>9.4850569577227973E-4</c:v>
                </c:pt>
                <c:pt idx="1318">
                  <c:v>1.2212777589745215E-3</c:v>
                </c:pt>
                <c:pt idx="1319">
                  <c:v>8.4647963116213278E-4</c:v>
                </c:pt>
                <c:pt idx="1320">
                  <c:v>1.0271512978222339E-3</c:v>
                </c:pt>
                <c:pt idx="1321">
                  <c:v>9.5063787632022152E-4</c:v>
                </c:pt>
                <c:pt idx="1322">
                  <c:v>8.5780224510637699E-4</c:v>
                </c:pt>
                <c:pt idx="1323">
                  <c:v>8.8907422647619382E-4</c:v>
                </c:pt>
                <c:pt idx="1324">
                  <c:v>7.6322655850283262E-4</c:v>
                </c:pt>
                <c:pt idx="1325">
                  <c:v>1.5502707667397406E-3</c:v>
                </c:pt>
                <c:pt idx="1326">
                  <c:v>1.4376328150346642E-3</c:v>
                </c:pt>
                <c:pt idx="1327">
                  <c:v>2.2399029163951535E-3</c:v>
                </c:pt>
                <c:pt idx="1328">
                  <c:v>3.4451796491390806E-3</c:v>
                </c:pt>
                <c:pt idx="1329">
                  <c:v>4.3054107504522463E-3</c:v>
                </c:pt>
                <c:pt idx="1330">
                  <c:v>6.6837331617874158E-3</c:v>
                </c:pt>
                <c:pt idx="1331">
                  <c:v>7.967830319047681E-3</c:v>
                </c:pt>
                <c:pt idx="1332">
                  <c:v>7.9857455372148722E-3</c:v>
                </c:pt>
                <c:pt idx="1333">
                  <c:v>7.9550862514048085E-3</c:v>
                </c:pt>
                <c:pt idx="1334">
                  <c:v>8.3301539652634888E-3</c:v>
                </c:pt>
                <c:pt idx="1335">
                  <c:v>8.1088973447253181E-3</c:v>
                </c:pt>
                <c:pt idx="1336">
                  <c:v>7.2527590497513048E-3</c:v>
                </c:pt>
                <c:pt idx="1337">
                  <c:v>5.853625441901383E-3</c:v>
                </c:pt>
                <c:pt idx="1338">
                  <c:v>4.358519201571676E-3</c:v>
                </c:pt>
                <c:pt idx="1339">
                  <c:v>3.728931216772105E-3</c:v>
                </c:pt>
                <c:pt idx="1340">
                  <c:v>2.1218242281194665E-3</c:v>
                </c:pt>
                <c:pt idx="1341">
                  <c:v>1.383642082309189E-3</c:v>
                </c:pt>
                <c:pt idx="1342">
                  <c:v>1.0422726242369494E-3</c:v>
                </c:pt>
                <c:pt idx="1343">
                  <c:v>1.0251661642086329E-3</c:v>
                </c:pt>
                <c:pt idx="1344">
                  <c:v>1.3372977901694371E-3</c:v>
                </c:pt>
                <c:pt idx="1345">
                  <c:v>1.3811177766030053E-3</c:v>
                </c:pt>
                <c:pt idx="1346">
                  <c:v>1.4534893761210844E-3</c:v>
                </c:pt>
                <c:pt idx="1347">
                  <c:v>1.2298554968110699E-3</c:v>
                </c:pt>
                <c:pt idx="1348">
                  <c:v>1.3096284586909708E-3</c:v>
                </c:pt>
                <c:pt idx="1349">
                  <c:v>1.0614622491684281E-3</c:v>
                </c:pt>
                <c:pt idx="1350">
                  <c:v>1.1561114592391433E-3</c:v>
                </c:pt>
                <c:pt idx="1351">
                  <c:v>2.4150848308398636E-3</c:v>
                </c:pt>
                <c:pt idx="1352">
                  <c:v>3.3939092846989117E-3</c:v>
                </c:pt>
                <c:pt idx="1353">
                  <c:v>4.4259647287893372E-3</c:v>
                </c:pt>
                <c:pt idx="1354">
                  <c:v>6.2680804940506655E-3</c:v>
                </c:pt>
                <c:pt idx="1355">
                  <c:v>8.2317795661894719E-3</c:v>
                </c:pt>
                <c:pt idx="1356">
                  <c:v>7.9563116425243156E-3</c:v>
                </c:pt>
                <c:pt idx="1357">
                  <c:v>8.3001318828355673E-3</c:v>
                </c:pt>
                <c:pt idx="1358">
                  <c:v>8.5295251004072654E-3</c:v>
                </c:pt>
                <c:pt idx="1359">
                  <c:v>8.2336911763359038E-3</c:v>
                </c:pt>
                <c:pt idx="1360">
                  <c:v>6.6890546269557285E-3</c:v>
                </c:pt>
                <c:pt idx="1361">
                  <c:v>6.1895296555806219E-3</c:v>
                </c:pt>
                <c:pt idx="1362">
                  <c:v>4.3515099643680975E-3</c:v>
                </c:pt>
                <c:pt idx="1363">
                  <c:v>3.5177963268810614E-3</c:v>
                </c:pt>
                <c:pt idx="1364">
                  <c:v>2.369451265549426E-3</c:v>
                </c:pt>
                <c:pt idx="1365">
                  <c:v>1.0294795409492973E-3</c:v>
                </c:pt>
                <c:pt idx="1366">
                  <c:v>8.3500997028354822E-4</c:v>
                </c:pt>
                <c:pt idx="1367">
                  <c:v>9.4828512537076855E-4</c:v>
                </c:pt>
                <c:pt idx="1368">
                  <c:v>1.1260158533440531E-3</c:v>
                </c:pt>
                <c:pt idx="1369">
                  <c:v>1.3172503914543037E-3</c:v>
                </c:pt>
                <c:pt idx="1370">
                  <c:v>9.744104640386558E-4</c:v>
                </c:pt>
                <c:pt idx="1371">
                  <c:v>9.2399787338214067E-4</c:v>
                </c:pt>
                <c:pt idx="1372">
                  <c:v>1.0539873633394355E-3</c:v>
                </c:pt>
                <c:pt idx="1373">
                  <c:v>1.2669113242649594E-3</c:v>
                </c:pt>
                <c:pt idx="1374">
                  <c:v>8.1567329841772873E-4</c:v>
                </c:pt>
                <c:pt idx="1375">
                  <c:v>2.0157298649925567E-3</c:v>
                </c:pt>
                <c:pt idx="1376">
                  <c:v>3.404986820419253E-3</c:v>
                </c:pt>
                <c:pt idx="1377">
                  <c:v>5.0270190729074845E-3</c:v>
                </c:pt>
                <c:pt idx="1378">
                  <c:v>6.524187238027614E-3</c:v>
                </c:pt>
                <c:pt idx="1379">
                  <c:v>7.8703136937573193E-3</c:v>
                </c:pt>
                <c:pt idx="1380">
                  <c:v>8.1434533742954125E-3</c:v>
                </c:pt>
                <c:pt idx="1381">
                  <c:v>7.8550698282306534E-3</c:v>
                </c:pt>
                <c:pt idx="1382">
                  <c:v>8.4080888404641299E-3</c:v>
                </c:pt>
                <c:pt idx="1383">
                  <c:v>8.2590812803320871E-3</c:v>
                </c:pt>
                <c:pt idx="1384">
                  <c:v>7.3001081626090526E-3</c:v>
                </c:pt>
                <c:pt idx="1385">
                  <c:v>5.6920208610608085E-3</c:v>
                </c:pt>
                <c:pt idx="1386">
                  <c:v>4.4940229515667519E-3</c:v>
                </c:pt>
                <c:pt idx="1387">
                  <c:v>3.1844164189080071E-3</c:v>
                </c:pt>
                <c:pt idx="1388">
                  <c:v>2.1051344010717824E-3</c:v>
                </c:pt>
                <c:pt idx="1389">
                  <c:v>1.3336951402780862E-3</c:v>
                </c:pt>
                <c:pt idx="1390">
                  <c:v>1.3854556611660592E-3</c:v>
                </c:pt>
                <c:pt idx="1391">
                  <c:v>1.3417337060220519E-3</c:v>
                </c:pt>
                <c:pt idx="1392">
                  <c:v>1.0108045802880118E-3</c:v>
                </c:pt>
                <c:pt idx="1393">
                  <c:v>9.6134779470471218E-4</c:v>
                </c:pt>
                <c:pt idx="1394">
                  <c:v>1.4834134272594425E-3</c:v>
                </c:pt>
                <c:pt idx="1395">
                  <c:v>1.0325430187480642E-3</c:v>
                </c:pt>
                <c:pt idx="1396">
                  <c:v>7.6256484729829823E-4</c:v>
                </c:pt>
                <c:pt idx="1397">
                  <c:v>8.6853667131325763E-4</c:v>
                </c:pt>
                <c:pt idx="1398">
                  <c:v>1.3084765910386341E-3</c:v>
                </c:pt>
                <c:pt idx="1399">
                  <c:v>2.5533824725874153E-3</c:v>
                </c:pt>
                <c:pt idx="1400">
                  <c:v>3.2444850915862361E-3</c:v>
                </c:pt>
                <c:pt idx="1401">
                  <c:v>4.3477357597200153E-3</c:v>
                </c:pt>
                <c:pt idx="1402">
                  <c:v>6.4699269192558476E-3</c:v>
                </c:pt>
                <c:pt idx="1403">
                  <c:v>8.5466560682579719E-3</c:v>
                </c:pt>
                <c:pt idx="1404">
                  <c:v>8.2095509712816154E-3</c:v>
                </c:pt>
                <c:pt idx="1405">
                  <c:v>8.131738635192929E-3</c:v>
                </c:pt>
                <c:pt idx="1406">
                  <c:v>8.3587300861703902E-3</c:v>
                </c:pt>
                <c:pt idx="1407">
                  <c:v>8.2833195166759337E-3</c:v>
                </c:pt>
                <c:pt idx="1408">
                  <c:v>7.3700779955328984E-3</c:v>
                </c:pt>
                <c:pt idx="1409">
                  <c:v>5.7411100293082561E-3</c:v>
                </c:pt>
                <c:pt idx="1410">
                  <c:v>4.7210389103666053E-3</c:v>
                </c:pt>
                <c:pt idx="1411">
                  <c:v>3.5481615188224435E-3</c:v>
                </c:pt>
                <c:pt idx="1412">
                  <c:v>2.6196026086855702E-3</c:v>
                </c:pt>
                <c:pt idx="1413">
                  <c:v>8.3018192927269063E-4</c:v>
                </c:pt>
                <c:pt idx="1414">
                  <c:v>1.4797862695457029E-3</c:v>
                </c:pt>
                <c:pt idx="1415">
                  <c:v>1.0002417088378619E-3</c:v>
                </c:pt>
                <c:pt idx="1416">
                  <c:v>1.4798843008352628E-3</c:v>
                </c:pt>
                <c:pt idx="1417">
                  <c:v>1.0038933743739924E-3</c:v>
                </c:pt>
                <c:pt idx="1418">
                  <c:v>8.6807102268784487E-4</c:v>
                </c:pt>
                <c:pt idx="1419">
                  <c:v>7.8741577920189883E-4</c:v>
                </c:pt>
                <c:pt idx="1420">
                  <c:v>7.6641257541355031E-4</c:v>
                </c:pt>
                <c:pt idx="1421">
                  <c:v>7.7719601726521093E-4</c:v>
                </c:pt>
                <c:pt idx="1422">
                  <c:v>1.4170462442269476E-3</c:v>
                </c:pt>
                <c:pt idx="1423">
                  <c:v>2.3317582347133926E-3</c:v>
                </c:pt>
                <c:pt idx="1424">
                  <c:v>3.1671629119453494E-3</c:v>
                </c:pt>
                <c:pt idx="1425">
                  <c:v>4.8831336476549822E-3</c:v>
                </c:pt>
                <c:pt idx="1426">
                  <c:v>6.5098501619293824E-3</c:v>
                </c:pt>
                <c:pt idx="1427">
                  <c:v>7.8645298476732461E-3</c:v>
                </c:pt>
                <c:pt idx="1428">
                  <c:v>8.4514431782722835E-3</c:v>
                </c:pt>
                <c:pt idx="1429">
                  <c:v>8.035520924489243E-3</c:v>
                </c:pt>
                <c:pt idx="1430">
                  <c:v>8.2614340312815414E-3</c:v>
                </c:pt>
                <c:pt idx="1431">
                  <c:v>8.4373021647531753E-3</c:v>
                </c:pt>
                <c:pt idx="1432">
                  <c:v>7.1932540569880493E-3</c:v>
                </c:pt>
                <c:pt idx="1433">
                  <c:v>5.8021345070597002E-3</c:v>
                </c:pt>
                <c:pt idx="1434">
                  <c:v>4.7888275470977281E-3</c:v>
                </c:pt>
                <c:pt idx="1435">
                  <c:v>3.6556038121808108E-3</c:v>
                </c:pt>
                <c:pt idx="1436">
                  <c:v>2.1897844196073204E-3</c:v>
                </c:pt>
                <c:pt idx="1437">
                  <c:v>7.6999071748251038E-4</c:v>
                </c:pt>
                <c:pt idx="1438">
                  <c:v>1.0885188850871409E-3</c:v>
                </c:pt>
                <c:pt idx="1439">
                  <c:v>8.8748121802083475E-4</c:v>
                </c:pt>
                <c:pt idx="1440">
                  <c:v>1.0318813075435307E-3</c:v>
                </c:pt>
                <c:pt idx="1441">
                  <c:v>9.768122306328896E-4</c:v>
                </c:pt>
                <c:pt idx="1442">
                  <c:v>9.9382065937164612E-4</c:v>
                </c:pt>
                <c:pt idx="1443">
                  <c:v>1.2396831335895154E-3</c:v>
                </c:pt>
                <c:pt idx="1444">
                  <c:v>1.2595344697255281E-3</c:v>
                </c:pt>
                <c:pt idx="1445">
                  <c:v>8.0944831153063326E-4</c:v>
                </c:pt>
                <c:pt idx="1446">
                  <c:v>1.299678282800574E-3</c:v>
                </c:pt>
                <c:pt idx="1447">
                  <c:v>2.0525161064001542E-3</c:v>
                </c:pt>
                <c:pt idx="1448">
                  <c:v>3.1605212920776211E-3</c:v>
                </c:pt>
                <c:pt idx="1449">
                  <c:v>4.4091033469849219E-3</c:v>
                </c:pt>
                <c:pt idx="1450">
                  <c:v>6.4494628875600823E-3</c:v>
                </c:pt>
                <c:pt idx="1451">
                  <c:v>8.5375146505064503E-3</c:v>
                </c:pt>
                <c:pt idx="1452">
                  <c:v>7.990549070403339E-3</c:v>
                </c:pt>
                <c:pt idx="1453">
                  <c:v>8.492640827710108E-3</c:v>
                </c:pt>
                <c:pt idx="1454">
                  <c:v>8.057504441173197E-3</c:v>
                </c:pt>
                <c:pt idx="1455">
                  <c:v>7.9654530602758372E-3</c:v>
                </c:pt>
                <c:pt idx="1456">
                  <c:v>7.0130235311309692E-3</c:v>
                </c:pt>
                <c:pt idx="1457">
                  <c:v>5.5934749072300612E-3</c:v>
                </c:pt>
                <c:pt idx="1458">
                  <c:v>4.9995948196529206E-3</c:v>
                </c:pt>
                <c:pt idx="1459">
                  <c:v>3.4252057738911185E-3</c:v>
                </c:pt>
                <c:pt idx="1460">
                  <c:v>2.6006825698003831E-3</c:v>
                </c:pt>
                <c:pt idx="1461">
                  <c:v>8.1417832125193048E-4</c:v>
                </c:pt>
                <c:pt idx="1462">
                  <c:v>1.4386376357526601E-3</c:v>
                </c:pt>
                <c:pt idx="1463">
                  <c:v>1.5104210475333762E-3</c:v>
                </c:pt>
                <c:pt idx="1464">
                  <c:v>8.4064676943327969E-4</c:v>
                </c:pt>
                <c:pt idx="1465">
                  <c:v>1.3206814865889234E-3</c:v>
                </c:pt>
                <c:pt idx="1466">
                  <c:v>1.5020148644535585E-3</c:v>
                </c:pt>
                <c:pt idx="1467">
                  <c:v>1.3791326429894038E-3</c:v>
                </c:pt>
                <c:pt idx="1468">
                  <c:v>1.0909696673261546E-3</c:v>
                </c:pt>
                <c:pt idx="1469">
                  <c:v>9.0152420025038389E-4</c:v>
                </c:pt>
                <c:pt idx="1470">
                  <c:v>1.2574022891775854E-3</c:v>
                </c:pt>
                <c:pt idx="1471">
                  <c:v>2.0891553008734118E-3</c:v>
                </c:pt>
                <c:pt idx="1472">
                  <c:v>3.8951677760444151E-3</c:v>
                </c:pt>
                <c:pt idx="1473">
                  <c:v>4.373836590565513E-3</c:v>
                </c:pt>
                <c:pt idx="1474">
                  <c:v>6.8220798191797466E-3</c:v>
                </c:pt>
                <c:pt idx="1475">
                  <c:v>7.98366237231171E-3</c:v>
                </c:pt>
                <c:pt idx="1476">
                  <c:v>7.8815382764120031E-3</c:v>
                </c:pt>
                <c:pt idx="1477">
                  <c:v>7.9420725977156457E-3</c:v>
                </c:pt>
                <c:pt idx="1478">
                  <c:v>8.4239944171953293E-3</c:v>
                </c:pt>
                <c:pt idx="1479">
                  <c:v>8.0207181997655995E-3</c:v>
                </c:pt>
                <c:pt idx="1480">
                  <c:v>6.6674387276076264E-3</c:v>
                </c:pt>
                <c:pt idx="1481">
                  <c:v>6.1499250145981565E-3</c:v>
                </c:pt>
                <c:pt idx="1482">
                  <c:v>4.617297298189149E-3</c:v>
                </c:pt>
                <c:pt idx="1483">
                  <c:v>3.5812960946939101E-3</c:v>
                </c:pt>
                <c:pt idx="1484">
                  <c:v>2.1153541630084694E-3</c:v>
                </c:pt>
                <c:pt idx="1485">
                  <c:v>8.5015580452065366E-4</c:v>
                </c:pt>
                <c:pt idx="1486">
                  <c:v>1.1707916448508359E-3</c:v>
                </c:pt>
                <c:pt idx="1487">
                  <c:v>7.9550336059064494E-4</c:v>
                </c:pt>
                <c:pt idx="1488">
                  <c:v>1.4895158750345876E-3</c:v>
                </c:pt>
                <c:pt idx="1489">
                  <c:v>1.1354513649642563E-3</c:v>
                </c:pt>
                <c:pt idx="1490">
                  <c:v>9.3620276893243044E-4</c:v>
                </c:pt>
                <c:pt idx="1491">
                  <c:v>1.1802516642934295E-3</c:v>
                </c:pt>
                <c:pt idx="1492">
                  <c:v>1.4759385414304512E-3</c:v>
                </c:pt>
                <c:pt idx="1493">
                  <c:v>1.2191700862489692E-3</c:v>
                </c:pt>
                <c:pt idx="1494">
                  <c:v>1.4047678252094888E-3</c:v>
                </c:pt>
                <c:pt idx="1495">
                  <c:v>2.6721963955348071E-3</c:v>
                </c:pt>
                <c:pt idx="1496">
                  <c:v>3.7604237685434335E-3</c:v>
                </c:pt>
                <c:pt idx="1497">
                  <c:v>4.3360455284399196E-3</c:v>
                </c:pt>
                <c:pt idx="1498">
                  <c:v>6.3009699916982322E-3</c:v>
                </c:pt>
                <c:pt idx="1499">
                  <c:v>8.4987677833076418E-3</c:v>
                </c:pt>
                <c:pt idx="1500">
                  <c:v>7.8969046810506201E-3</c:v>
                </c:pt>
                <c:pt idx="1501">
                  <c:v>7.9665804201057844E-3</c:v>
                </c:pt>
                <c:pt idx="1502">
                  <c:v>8.3361828895714644E-3</c:v>
                </c:pt>
                <c:pt idx="1503">
                  <c:v>8.5370735097034297E-3</c:v>
                </c:pt>
                <c:pt idx="1504">
                  <c:v>6.9412646271726445E-3</c:v>
                </c:pt>
                <c:pt idx="1505">
                  <c:v>5.766647180238782E-3</c:v>
                </c:pt>
                <c:pt idx="1506">
                  <c:v>4.3991776789169164E-3</c:v>
                </c:pt>
                <c:pt idx="1507">
                  <c:v>3.6809449005322141E-3</c:v>
                </c:pt>
                <c:pt idx="1508">
                  <c:v>2.1974308601930437E-3</c:v>
                </c:pt>
                <c:pt idx="1509">
                  <c:v>9.0071544211150914E-4</c:v>
                </c:pt>
                <c:pt idx="1510">
                  <c:v>1.4305500543639145E-3</c:v>
                </c:pt>
                <c:pt idx="1511">
                  <c:v>1.3007321191633508E-3</c:v>
                </c:pt>
                <c:pt idx="1512">
                  <c:v>1.4123897579728217E-3</c:v>
                </c:pt>
                <c:pt idx="1513">
                  <c:v>1.2516919665606831E-3</c:v>
                </c:pt>
                <c:pt idx="1514">
                  <c:v>1.180888867675573E-3</c:v>
                </c:pt>
                <c:pt idx="1515">
                  <c:v>1.1348386694045027E-3</c:v>
                </c:pt>
                <c:pt idx="1516">
                  <c:v>9.7355269025500108E-4</c:v>
                </c:pt>
                <c:pt idx="1517">
                  <c:v>1.1631452042651126E-3</c:v>
                </c:pt>
                <c:pt idx="1518">
                  <c:v>1.4407208006558215E-3</c:v>
                </c:pt>
                <c:pt idx="1519">
                  <c:v>2.1669186213173208E-3</c:v>
                </c:pt>
                <c:pt idx="1520">
                  <c:v>3.2279423114728936E-3</c:v>
                </c:pt>
                <c:pt idx="1521">
                  <c:v>4.9355313719250983E-3</c:v>
                </c:pt>
                <c:pt idx="1522">
                  <c:v>6.439169602156224E-3</c:v>
                </c:pt>
                <c:pt idx="1523">
                  <c:v>7.854726718717191E-3</c:v>
                </c:pt>
                <c:pt idx="1524">
                  <c:v>8.2304071281356257E-3</c:v>
                </c:pt>
                <c:pt idx="1525">
                  <c:v>8.182567858830073E-3</c:v>
                </c:pt>
                <c:pt idx="1526">
                  <c:v>8.352088466302662E-3</c:v>
                </c:pt>
                <c:pt idx="1527">
                  <c:v>8.0130472513574857E-3</c:v>
                </c:pt>
                <c:pt idx="1528">
                  <c:v>7.0029753239510134E-3</c:v>
                </c:pt>
                <c:pt idx="1529">
                  <c:v>6.0817687605311827E-3</c:v>
                </c:pt>
                <c:pt idx="1530">
                  <c:v>4.4093484252088234E-3</c:v>
                </c:pt>
                <c:pt idx="1531">
                  <c:v>3.8550239629693674E-3</c:v>
                </c:pt>
                <c:pt idx="1532">
                  <c:v>2.2880852952141661E-3</c:v>
                </c:pt>
                <c:pt idx="1533">
                  <c:v>1.5350269012130748E-3</c:v>
                </c:pt>
                <c:pt idx="1534">
                  <c:v>1.4234182780483839E-3</c:v>
                </c:pt>
                <c:pt idx="1535">
                  <c:v>1.0649178521254373E-3</c:v>
                </c:pt>
                <c:pt idx="1536">
                  <c:v>1.0563401142888893E-3</c:v>
                </c:pt>
                <c:pt idx="1537">
                  <c:v>1.3789120725878927E-3</c:v>
                </c:pt>
                <c:pt idx="1538">
                  <c:v>7.5781032975461146E-4</c:v>
                </c:pt>
                <c:pt idx="1539">
                  <c:v>1.4834624429042233E-3</c:v>
                </c:pt>
                <c:pt idx="1540">
                  <c:v>1.0047266403352571E-3</c:v>
                </c:pt>
                <c:pt idx="1541">
                  <c:v>1.2860519335516577E-3</c:v>
                </c:pt>
                <c:pt idx="1542">
                  <c:v>1.3231567766503272E-3</c:v>
                </c:pt>
                <c:pt idx="1543">
                  <c:v>2.2776204550535775E-3</c:v>
                </c:pt>
                <c:pt idx="1544">
                  <c:v>3.6940565855109377E-3</c:v>
                </c:pt>
                <c:pt idx="1545">
                  <c:v>4.9414867727659009E-3</c:v>
                </c:pt>
                <c:pt idx="1546">
                  <c:v>6.070106304783128E-3</c:v>
                </c:pt>
                <c:pt idx="1547">
                  <c:v>8.0675526483531546E-3</c:v>
                </c:pt>
                <c:pt idx="1548">
                  <c:v>8.0885558521415022E-3</c:v>
                </c:pt>
                <c:pt idx="1549">
                  <c:v>8.0562545422313003E-3</c:v>
                </c:pt>
                <c:pt idx="1550">
                  <c:v>8.3757875305539263E-3</c:v>
                </c:pt>
                <c:pt idx="1551">
                  <c:v>8.6154985413518705E-3</c:v>
                </c:pt>
                <c:pt idx="1552">
                  <c:v>6.7607154996244933E-3</c:v>
                </c:pt>
                <c:pt idx="1553">
                  <c:v>5.811766081259025E-3</c:v>
                </c:pt>
                <c:pt idx="1554">
                  <c:v>4.3418048667016023E-3</c:v>
                </c:pt>
                <c:pt idx="1555">
                  <c:v>3.8388242923694865E-3</c:v>
                </c:pt>
                <c:pt idx="1556">
                  <c:v>2.713982232709993E-3</c:v>
                </c:pt>
                <c:pt idx="1557">
                  <c:v>7.6602045025530837E-4</c:v>
                </c:pt>
                <c:pt idx="1558">
                  <c:v>1.2976441335421926E-3</c:v>
                </c:pt>
                <c:pt idx="1559">
                  <c:v>1.0204606623097261E-3</c:v>
                </c:pt>
                <c:pt idx="1560">
                  <c:v>1.5234347012225398E-3</c:v>
                </c:pt>
                <c:pt idx="1561">
                  <c:v>9.6838153973068195E-4</c:v>
                </c:pt>
                <c:pt idx="1562">
                  <c:v>1.0717800423946759E-3</c:v>
                </c:pt>
                <c:pt idx="1563">
                  <c:v>1.1457201425457242E-3</c:v>
                </c:pt>
                <c:pt idx="1564">
                  <c:v>1.0306069007792432E-3</c:v>
                </c:pt>
                <c:pt idx="1565">
                  <c:v>8.9238278249886231E-4</c:v>
                </c:pt>
                <c:pt idx="1566">
                  <c:v>1.2405899230179505E-3</c:v>
                </c:pt>
                <c:pt idx="1567">
                  <c:v>2.5108368929181351E-3</c:v>
                </c:pt>
                <c:pt idx="1568">
                  <c:v>3.2103947106415544E-3</c:v>
                </c:pt>
                <c:pt idx="1569">
                  <c:v>4.4237590247742245E-3</c:v>
                </c:pt>
                <c:pt idx="1570">
                  <c:v>6.2482536657370441E-3</c:v>
                </c:pt>
                <c:pt idx="1571">
                  <c:v>8.6056954123958154E-3</c:v>
                </c:pt>
                <c:pt idx="1572">
                  <c:v>8.3977710472378821E-3</c:v>
                </c:pt>
                <c:pt idx="1573">
                  <c:v>8.4190683448949113E-3</c:v>
                </c:pt>
                <c:pt idx="1574">
                  <c:v>7.9302353195012075E-3</c:v>
                </c:pt>
                <c:pt idx="1575">
                  <c:v>8.1333806592930654E-3</c:v>
                </c:pt>
                <c:pt idx="1576">
                  <c:v>6.9093309345982928E-3</c:v>
                </c:pt>
                <c:pt idx="1577">
                  <c:v>6.2318301570260005E-3</c:v>
                </c:pt>
                <c:pt idx="1578">
                  <c:v>4.7470662177449326E-3</c:v>
                </c:pt>
                <c:pt idx="1579">
                  <c:v>3.3077397811751841E-3</c:v>
                </c:pt>
                <c:pt idx="1580">
                  <c:v>2.0742300370378171E-3</c:v>
                </c:pt>
                <c:pt idx="1581">
                  <c:v>1.0868033375198314E-3</c:v>
                </c:pt>
                <c:pt idx="1582">
                  <c:v>1.1121444258712348E-3</c:v>
                </c:pt>
                <c:pt idx="1583">
                  <c:v>8.6191955926792022E-4</c:v>
                </c:pt>
                <c:pt idx="1584">
                  <c:v>9.0358285733115572E-4</c:v>
                </c:pt>
                <c:pt idx="1585">
                  <c:v>1.3806521279775925E-3</c:v>
                </c:pt>
                <c:pt idx="1586">
                  <c:v>1.5136805879112647E-3</c:v>
                </c:pt>
                <c:pt idx="1587">
                  <c:v>1.1677526748744586E-3</c:v>
                </c:pt>
                <c:pt idx="1588">
                  <c:v>1.0591094982189747E-3</c:v>
                </c:pt>
                <c:pt idx="1589">
                  <c:v>9.5919110633437997E-4</c:v>
                </c:pt>
                <c:pt idx="1590">
                  <c:v>8.8130524677851969E-4</c:v>
                </c:pt>
                <c:pt idx="1591">
                  <c:v>2.368127843140359E-3</c:v>
                </c:pt>
                <c:pt idx="1592">
                  <c:v>3.5578176008441579E-3</c:v>
                </c:pt>
                <c:pt idx="1593">
                  <c:v>4.4111374962433041E-3</c:v>
                </c:pt>
                <c:pt idx="1594">
                  <c:v>6.456594663875612E-3</c:v>
                </c:pt>
                <c:pt idx="1595">
                  <c:v>8.1311259396331746E-3</c:v>
                </c:pt>
                <c:pt idx="1596">
                  <c:v>8.187493931130491E-3</c:v>
                </c:pt>
                <c:pt idx="1597">
                  <c:v>7.8629858548626679E-3</c:v>
                </c:pt>
                <c:pt idx="1598">
                  <c:v>8.1368607700724668E-3</c:v>
                </c:pt>
                <c:pt idx="1599">
                  <c:v>8.4946259613237068E-3</c:v>
                </c:pt>
                <c:pt idx="1600">
                  <c:v>6.6685905952599631E-3</c:v>
                </c:pt>
                <c:pt idx="1601">
                  <c:v>5.9151400761006303E-3</c:v>
                </c:pt>
                <c:pt idx="1602">
                  <c:v>4.3437409846704229E-3</c:v>
                </c:pt>
                <c:pt idx="1603">
                  <c:v>3.5179678816377926E-3</c:v>
                </c:pt>
                <c:pt idx="1604">
                  <c:v>1.9552200515113045E-3</c:v>
                </c:pt>
                <c:pt idx="1605">
                  <c:v>9.47378335942333E-4</c:v>
                </c:pt>
                <c:pt idx="1606">
                  <c:v>1.5110337430931289E-3</c:v>
                </c:pt>
                <c:pt idx="1607">
                  <c:v>1.0380572787858458E-3</c:v>
                </c:pt>
                <c:pt idx="1608">
                  <c:v>1.1475582292249844E-3</c:v>
                </c:pt>
                <c:pt idx="1609">
                  <c:v>1.3276172003253324E-3</c:v>
                </c:pt>
                <c:pt idx="1610">
                  <c:v>1.0886414241990917E-3</c:v>
                </c:pt>
                <c:pt idx="1611">
                  <c:v>1.4441764036128308E-3</c:v>
                </c:pt>
                <c:pt idx="1612">
                  <c:v>1.0393807011949128E-3</c:v>
                </c:pt>
                <c:pt idx="1613">
                  <c:v>1.1339073721536772E-3</c:v>
                </c:pt>
                <c:pt idx="1614">
                  <c:v>1.2120138021110491E-3</c:v>
                </c:pt>
                <c:pt idx="1615">
                  <c:v>2.4345440418176338E-3</c:v>
                </c:pt>
                <c:pt idx="1616">
                  <c:v>3.7684133186426175E-3</c:v>
                </c:pt>
                <c:pt idx="1617">
                  <c:v>4.6419766753360188E-3</c:v>
                </c:pt>
                <c:pt idx="1618">
                  <c:v>6.5358039458405393E-3</c:v>
                </c:pt>
                <c:pt idx="1619">
                  <c:v>8.3483877851217511E-3</c:v>
                </c:pt>
                <c:pt idx="1620">
                  <c:v>8.3012102270207354E-3</c:v>
                </c:pt>
                <c:pt idx="1621">
                  <c:v>8.4720542569023897E-3</c:v>
                </c:pt>
                <c:pt idx="1622">
                  <c:v>8.1737695505920138E-3</c:v>
                </c:pt>
                <c:pt idx="1623">
                  <c:v>7.9205057140123228E-3</c:v>
                </c:pt>
                <c:pt idx="1624">
                  <c:v>7.2432745224863225E-3</c:v>
                </c:pt>
                <c:pt idx="1625">
                  <c:v>5.6108509533046701E-3</c:v>
                </c:pt>
                <c:pt idx="1626">
                  <c:v>4.6581518381135101E-3</c:v>
                </c:pt>
                <c:pt idx="1627">
                  <c:v>3.8274281549580723E-3</c:v>
                </c:pt>
                <c:pt idx="1628">
                  <c:v>2.109080160476594E-3</c:v>
                </c:pt>
                <c:pt idx="1629">
                  <c:v>1.1885598160836864E-3</c:v>
                </c:pt>
                <c:pt idx="1630">
                  <c:v>1.2860519335516577E-3</c:v>
                </c:pt>
                <c:pt idx="1631">
                  <c:v>1.2302476219693118E-3</c:v>
                </c:pt>
                <c:pt idx="1632">
                  <c:v>1.3884701233200462E-3</c:v>
                </c:pt>
                <c:pt idx="1633">
                  <c:v>8.4699429543232552E-4</c:v>
                </c:pt>
                <c:pt idx="1634">
                  <c:v>9.4764792198862502E-4</c:v>
                </c:pt>
                <c:pt idx="1635">
                  <c:v>1.1540528021583714E-3</c:v>
                </c:pt>
                <c:pt idx="1636">
                  <c:v>1.1598611560648341E-3</c:v>
                </c:pt>
                <c:pt idx="1637">
                  <c:v>1.2495597860127414E-3</c:v>
                </c:pt>
                <c:pt idx="1638">
                  <c:v>1.538482504170084E-3</c:v>
                </c:pt>
                <c:pt idx="1639">
                  <c:v>1.9538476134574566E-3</c:v>
                </c:pt>
                <c:pt idx="1640">
                  <c:v>3.3850129451712908E-3</c:v>
                </c:pt>
                <c:pt idx="1641">
                  <c:v>5.0292492847449875E-3</c:v>
                </c:pt>
                <c:pt idx="1642">
                  <c:v>6.3046461650567535E-3</c:v>
                </c:pt>
                <c:pt idx="1643">
                  <c:v>7.915702180823856E-3</c:v>
                </c:pt>
                <c:pt idx="1644">
                  <c:v>7.9803538162890406E-3</c:v>
                </c:pt>
                <c:pt idx="1645">
                  <c:v>8.4032362916308806E-3</c:v>
                </c:pt>
                <c:pt idx="1646">
                  <c:v>8.2591302959768662E-3</c:v>
                </c:pt>
                <c:pt idx="1647">
                  <c:v>8.0371629485893829E-3</c:v>
                </c:pt>
                <c:pt idx="1648">
                  <c:v>7.3530205511493623E-3</c:v>
                </c:pt>
                <c:pt idx="1649">
                  <c:v>5.5933523681181117E-3</c:v>
                </c:pt>
                <c:pt idx="1650">
                  <c:v>4.324404312804603E-3</c:v>
                </c:pt>
                <c:pt idx="1651">
                  <c:v>3.5373780769707821E-3</c:v>
                </c:pt>
                <c:pt idx="1652">
                  <c:v>2.1570174610717049E-3</c:v>
                </c:pt>
                <c:pt idx="1653">
                  <c:v>1.5381393946566225E-3</c:v>
                </c:pt>
                <c:pt idx="1654">
                  <c:v>1.4642483101503546E-3</c:v>
                </c:pt>
                <c:pt idx="1655">
                  <c:v>9.3929075455358732E-4</c:v>
                </c:pt>
                <c:pt idx="1656">
                  <c:v>1.0002907244826423E-3</c:v>
                </c:pt>
                <c:pt idx="1657">
                  <c:v>9.6053903656583743E-4</c:v>
                </c:pt>
                <c:pt idx="1658">
                  <c:v>1.3979056349402493E-3</c:v>
                </c:pt>
                <c:pt idx="1659">
                  <c:v>1.3050454959040144E-3</c:v>
                </c:pt>
                <c:pt idx="1660">
                  <c:v>1.4436862471650285E-3</c:v>
                </c:pt>
                <c:pt idx="1661">
                  <c:v>9.3262462686346951E-4</c:v>
                </c:pt>
                <c:pt idx="1662">
                  <c:v>1.484981927892412E-3</c:v>
                </c:pt>
                <c:pt idx="1663">
                  <c:v>2.5269140244060656E-3</c:v>
                </c:pt>
                <c:pt idx="1664">
                  <c:v>3.4115059011750309E-3</c:v>
                </c:pt>
                <c:pt idx="1665">
                  <c:v>4.4150832556481166E-3</c:v>
                </c:pt>
                <c:pt idx="1666">
                  <c:v>6.0840022400783355E-3</c:v>
                </c:pt>
                <c:pt idx="1667">
                  <c:v>8.1010058259156931E-3</c:v>
                </c:pt>
                <c:pt idx="1668">
                  <c:v>7.9729034382824398E-3</c:v>
                </c:pt>
                <c:pt idx="1669">
                  <c:v>8.6216009891270165E-3</c:v>
                </c:pt>
                <c:pt idx="1670">
                  <c:v>7.916339384206E-3</c:v>
                </c:pt>
                <c:pt idx="1671">
                  <c:v>7.8369585474843406E-3</c:v>
                </c:pt>
                <c:pt idx="1672">
                  <c:v>6.8931067561760206E-3</c:v>
                </c:pt>
                <c:pt idx="1673">
                  <c:v>5.9226639775744033E-3</c:v>
                </c:pt>
                <c:pt idx="1674">
                  <c:v>4.7278520849910639E-3</c:v>
                </c:pt>
                <c:pt idx="1675">
                  <c:v>3.4325336127857689E-3</c:v>
                </c:pt>
                <c:pt idx="1676">
                  <c:v>2.5901687139950136E-3</c:v>
                </c:pt>
                <c:pt idx="1677">
                  <c:v>8.2084444894204829E-4</c:v>
                </c:pt>
                <c:pt idx="1678">
                  <c:v>1.4649835448220586E-3</c:v>
                </c:pt>
                <c:pt idx="1679">
                  <c:v>1.3768779233295112E-3</c:v>
                </c:pt>
                <c:pt idx="1680">
                  <c:v>1.1506707226685321E-3</c:v>
                </c:pt>
                <c:pt idx="1681">
                  <c:v>1.4245946535231101E-3</c:v>
                </c:pt>
                <c:pt idx="1682">
                  <c:v>1.4228545981334103E-3</c:v>
                </c:pt>
                <c:pt idx="1683">
                  <c:v>1.3547963753559964E-3</c:v>
                </c:pt>
                <c:pt idx="1684">
                  <c:v>1.4442499270800021E-3</c:v>
                </c:pt>
                <c:pt idx="1685">
                  <c:v>1.3188924155544436E-3</c:v>
                </c:pt>
                <c:pt idx="1686">
                  <c:v>1.4679489913312664E-3</c:v>
                </c:pt>
                <c:pt idx="1687">
                  <c:v>2.6753579046231357E-3</c:v>
                </c:pt>
                <c:pt idx="1688">
                  <c:v>3.3485453054547644E-3</c:v>
                </c:pt>
                <c:pt idx="1689">
                  <c:v>4.6458244034512704E-3</c:v>
                </c:pt>
                <c:pt idx="1690">
                  <c:v>6.5178642198509586E-3</c:v>
                </c:pt>
                <c:pt idx="1691">
                  <c:v>8.499895143137589E-3</c:v>
                </c:pt>
                <c:pt idx="1692">
                  <c:v>8.1211757637427787E-3</c:v>
                </c:pt>
                <c:pt idx="1693">
                  <c:v>8.091300728249198E-3</c:v>
                </c:pt>
                <c:pt idx="1694">
                  <c:v>8.3549803893446985E-3</c:v>
                </c:pt>
                <c:pt idx="1695">
                  <c:v>8.5816287308086991E-3</c:v>
                </c:pt>
                <c:pt idx="1696">
                  <c:v>6.6804523812967892E-3</c:v>
                </c:pt>
                <c:pt idx="1697">
                  <c:v>5.6005331600784223E-3</c:v>
                </c:pt>
                <c:pt idx="1698">
                  <c:v>4.5059092454259693E-3</c:v>
                </c:pt>
                <c:pt idx="1699">
                  <c:v>3.8079444361579116E-3</c:v>
                </c:pt>
                <c:pt idx="1700">
                  <c:v>2.6582269367724284E-3</c:v>
                </c:pt>
                <c:pt idx="1701">
                  <c:v>8.8287374741148877E-4</c:v>
                </c:pt>
                <c:pt idx="1702">
                  <c:v>9.7909145811517261E-4</c:v>
                </c:pt>
                <c:pt idx="1703">
                  <c:v>1.4346183528806773E-3</c:v>
                </c:pt>
                <c:pt idx="1704">
                  <c:v>8.3263271151170441E-4</c:v>
                </c:pt>
                <c:pt idx="1705">
                  <c:v>1.3921953123233475E-3</c:v>
                </c:pt>
                <c:pt idx="1706">
                  <c:v>1.5150285181427222E-3</c:v>
                </c:pt>
                <c:pt idx="1707">
                  <c:v>1.1528764266836447E-3</c:v>
                </c:pt>
                <c:pt idx="1708">
                  <c:v>8.4446998972614179E-4</c:v>
                </c:pt>
                <c:pt idx="1709">
                  <c:v>8.4694527978754555E-4</c:v>
                </c:pt>
                <c:pt idx="1710">
                  <c:v>8.6091473854992473E-4</c:v>
                </c:pt>
                <c:pt idx="1711">
                  <c:v>2.5438979453224321E-3</c:v>
                </c:pt>
                <c:pt idx="1712">
                  <c:v>3.1478017322571399E-3</c:v>
                </c:pt>
                <c:pt idx="1713">
                  <c:v>4.7089075382834873E-3</c:v>
                </c:pt>
                <c:pt idx="1714">
                  <c:v>6.0858893424023761E-3</c:v>
                </c:pt>
                <c:pt idx="1715">
                  <c:v>8.0740227134641507E-3</c:v>
                </c:pt>
                <c:pt idx="1716">
                  <c:v>8.2621202503084645E-3</c:v>
                </c:pt>
                <c:pt idx="1717">
                  <c:v>8.302313079028293E-3</c:v>
                </c:pt>
                <c:pt idx="1718">
                  <c:v>8.5277605371951778E-3</c:v>
                </c:pt>
                <c:pt idx="1719">
                  <c:v>7.9642276691563301E-3</c:v>
                </c:pt>
                <c:pt idx="1720">
                  <c:v>6.6936620975650753E-3</c:v>
                </c:pt>
                <c:pt idx="1721">
                  <c:v>6.2438880056419482E-3</c:v>
                </c:pt>
                <c:pt idx="1722">
                  <c:v>4.5892848571972202E-3</c:v>
                </c:pt>
                <c:pt idx="1723">
                  <c:v>3.8008371676647714E-3</c:v>
                </c:pt>
                <c:pt idx="1724">
                  <c:v>2.3740832439811616E-3</c:v>
                </c:pt>
                <c:pt idx="1725">
                  <c:v>1.3812648235373461E-3</c:v>
                </c:pt>
                <c:pt idx="1726">
                  <c:v>1.1452299860979214E-3</c:v>
                </c:pt>
                <c:pt idx="1727">
                  <c:v>1.3824902146568523E-3</c:v>
                </c:pt>
                <c:pt idx="1728">
                  <c:v>1.0273718682237455E-3</c:v>
                </c:pt>
                <c:pt idx="1729">
                  <c:v>1.3799168933058886E-3</c:v>
                </c:pt>
                <c:pt idx="1730">
                  <c:v>9.8747313337259942E-4</c:v>
                </c:pt>
                <c:pt idx="1731">
                  <c:v>9.7507217524318976E-4</c:v>
                </c:pt>
                <c:pt idx="1732">
                  <c:v>9.5936266109111117E-4</c:v>
                </c:pt>
                <c:pt idx="1733">
                  <c:v>1.1899812697823147E-3</c:v>
                </c:pt>
                <c:pt idx="1734">
                  <c:v>1.0780785527489418E-3</c:v>
                </c:pt>
                <c:pt idx="1735">
                  <c:v>2.680087914344432E-3</c:v>
                </c:pt>
                <c:pt idx="1736">
                  <c:v>3.6605543923036183E-3</c:v>
                </c:pt>
                <c:pt idx="1737">
                  <c:v>5.0086382061148805E-3</c:v>
                </c:pt>
                <c:pt idx="1738">
                  <c:v>6.7466692496852918E-3</c:v>
                </c:pt>
                <c:pt idx="1739">
                  <c:v>8.2974605301950437E-3</c:v>
                </c:pt>
                <c:pt idx="1740">
                  <c:v>8.424876698801374E-3</c:v>
                </c:pt>
                <c:pt idx="1741">
                  <c:v>7.8589910798130755E-3</c:v>
                </c:pt>
                <c:pt idx="1742">
                  <c:v>8.5151635164866443E-3</c:v>
                </c:pt>
                <c:pt idx="1743">
                  <c:v>8.4253423474267859E-3</c:v>
                </c:pt>
                <c:pt idx="1744">
                  <c:v>6.822842829383495E-3</c:v>
                </c:pt>
                <c:pt idx="1745">
                  <c:v>5.8202948034507939E-3</c:v>
                </c:pt>
                <c:pt idx="1746">
                  <c:v>4.5096344344292705E-3</c:v>
                </c:pt>
                <c:pt idx="1747">
                  <c:v>3.6334977563849055E-3</c:v>
                </c:pt>
                <c:pt idx="1748">
                  <c:v>2.2095132166313819E-3</c:v>
                </c:pt>
                <c:pt idx="1749">
                  <c:v>1.4998826839056163E-3</c:v>
                </c:pt>
                <c:pt idx="1750">
                  <c:v>1.0081822432922668E-3</c:v>
                </c:pt>
                <c:pt idx="1751">
                  <c:v>1.4478770847937425E-3</c:v>
                </c:pt>
                <c:pt idx="1752">
                  <c:v>9.3671743320262318E-4</c:v>
                </c:pt>
                <c:pt idx="1753">
                  <c:v>9.1814050383089759E-4</c:v>
                </c:pt>
                <c:pt idx="1754">
                  <c:v>1.0073244695086117E-3</c:v>
                </c:pt>
                <c:pt idx="1755">
                  <c:v>1.2569366405521727E-3</c:v>
                </c:pt>
                <c:pt idx="1756">
                  <c:v>1.5206653172924536E-3</c:v>
                </c:pt>
                <c:pt idx="1757">
                  <c:v>8.4089184765718129E-4</c:v>
                </c:pt>
                <c:pt idx="1758">
                  <c:v>1.5307870479395807E-3</c:v>
                </c:pt>
                <c:pt idx="1759">
                  <c:v>2.5128465343541261E-3</c:v>
                </c:pt>
                <c:pt idx="1760">
                  <c:v>3.1713537495740634E-3</c:v>
                </c:pt>
                <c:pt idx="1761">
                  <c:v>4.9161456844144993E-3</c:v>
                </c:pt>
                <c:pt idx="1762">
                  <c:v>6.8325691671627282E-3</c:v>
                </c:pt>
                <c:pt idx="1763">
                  <c:v>7.9712614141822999E-3</c:v>
                </c:pt>
                <c:pt idx="1764">
                  <c:v>8.3257915728780427E-3</c:v>
                </c:pt>
                <c:pt idx="1765">
                  <c:v>8.0106945004080332E-3</c:v>
                </c:pt>
                <c:pt idx="1766">
                  <c:v>8.1923219721413507E-3</c:v>
                </c:pt>
                <c:pt idx="1767">
                  <c:v>8.3037100249045287E-3</c:v>
                </c:pt>
                <c:pt idx="1768">
                  <c:v>6.9166097578481651E-3</c:v>
                </c:pt>
                <c:pt idx="1769">
                  <c:v>5.7342968546837975E-3</c:v>
                </c:pt>
                <c:pt idx="1770">
                  <c:v>4.4292732848120056E-3</c:v>
                </c:pt>
                <c:pt idx="1771">
                  <c:v>3.3429330141274234E-3</c:v>
                </c:pt>
                <c:pt idx="1772">
                  <c:v>2.0881994958001967E-3</c:v>
                </c:pt>
                <c:pt idx="1773">
                  <c:v>1.3641338556866387E-3</c:v>
                </c:pt>
                <c:pt idx="1774">
                  <c:v>1.305290574127916E-3</c:v>
                </c:pt>
                <c:pt idx="1775">
                  <c:v>8.9637755754845517E-4</c:v>
                </c:pt>
                <c:pt idx="1776">
                  <c:v>1.5436046390496236E-3</c:v>
                </c:pt>
                <c:pt idx="1777">
                  <c:v>1.5219642318791311E-3</c:v>
                </c:pt>
                <c:pt idx="1778">
                  <c:v>1.3050700037264048E-3</c:v>
                </c:pt>
                <c:pt idx="1779">
                  <c:v>1.2228462596074901E-3</c:v>
                </c:pt>
                <c:pt idx="1780">
                  <c:v>7.7408352382166363E-4</c:v>
                </c:pt>
                <c:pt idx="1781">
                  <c:v>1.2448542841138346E-3</c:v>
                </c:pt>
                <c:pt idx="1782">
                  <c:v>1.3058297462204991E-3</c:v>
                </c:pt>
                <c:pt idx="1783">
                  <c:v>2.5451723520867192E-3</c:v>
                </c:pt>
                <c:pt idx="1784">
                  <c:v>3.6688625440938752E-3</c:v>
                </c:pt>
                <c:pt idx="1785">
                  <c:v>4.836715832048059E-3</c:v>
                </c:pt>
                <c:pt idx="1786">
                  <c:v>6.0908644303475749E-3</c:v>
                </c:pt>
                <c:pt idx="1787">
                  <c:v>8.1768085205683912E-3</c:v>
                </c:pt>
                <c:pt idx="1788">
                  <c:v>8.569864976061433E-3</c:v>
                </c:pt>
                <c:pt idx="1789">
                  <c:v>8.2443275712532228E-3</c:v>
                </c:pt>
                <c:pt idx="1790">
                  <c:v>8.4053439643564341E-3</c:v>
                </c:pt>
                <c:pt idx="1791">
                  <c:v>7.9438371609277351E-3</c:v>
                </c:pt>
                <c:pt idx="1792">
                  <c:v>6.9296234115373279E-3</c:v>
                </c:pt>
                <c:pt idx="1793">
                  <c:v>5.5668839199367621E-3</c:v>
                </c:pt>
                <c:pt idx="1794">
                  <c:v>4.8619588891099024E-3</c:v>
                </c:pt>
                <c:pt idx="1795">
                  <c:v>3.6182293830358493E-3</c:v>
                </c:pt>
                <c:pt idx="1796">
                  <c:v>2.0852585571133802E-3</c:v>
                </c:pt>
                <c:pt idx="1797">
                  <c:v>1.5485552191724311E-3</c:v>
                </c:pt>
                <c:pt idx="1798">
                  <c:v>1.1254521734290796E-3</c:v>
                </c:pt>
                <c:pt idx="1799">
                  <c:v>8.2682435760524173E-4</c:v>
                </c:pt>
                <c:pt idx="1800">
                  <c:v>1.24228096276287E-3</c:v>
                </c:pt>
                <c:pt idx="1801">
                  <c:v>1.3300189669195658E-3</c:v>
                </c:pt>
                <c:pt idx="1802">
                  <c:v>9.995554898109384E-4</c:v>
                </c:pt>
                <c:pt idx="1803">
                  <c:v>1.2293163247184872E-3</c:v>
                </c:pt>
                <c:pt idx="1804">
                  <c:v>1.298354860391507E-3</c:v>
                </c:pt>
                <c:pt idx="1805">
                  <c:v>1.3882250450961454E-3</c:v>
                </c:pt>
                <c:pt idx="1806">
                  <c:v>9.4404527209727453E-4</c:v>
                </c:pt>
                <c:pt idx="1807">
                  <c:v>2.2304919125973408E-3</c:v>
                </c:pt>
                <c:pt idx="1808">
                  <c:v>3.5649003615149076E-3</c:v>
                </c:pt>
                <c:pt idx="1809">
                  <c:v>4.7635844900358864E-3</c:v>
                </c:pt>
                <c:pt idx="1810">
                  <c:v>6.8098749236294581E-3</c:v>
                </c:pt>
                <c:pt idx="1811">
                  <c:v>8.0941436356464554E-3</c:v>
                </c:pt>
                <c:pt idx="1812">
                  <c:v>7.9372445567047877E-3</c:v>
                </c:pt>
                <c:pt idx="1813">
                  <c:v>8.0001561367802742E-3</c:v>
                </c:pt>
                <c:pt idx="1814">
                  <c:v>8.2327843869074678E-3</c:v>
                </c:pt>
                <c:pt idx="1815">
                  <c:v>8.2749623492408952E-3</c:v>
                </c:pt>
                <c:pt idx="1816">
                  <c:v>7.1702412117637081E-3</c:v>
                </c:pt>
                <c:pt idx="1817">
                  <c:v>5.5440671372915425E-3</c:v>
                </c:pt>
                <c:pt idx="1818">
                  <c:v>4.8879616886658393E-3</c:v>
                </c:pt>
                <c:pt idx="1819">
                  <c:v>3.1248869183223603E-3</c:v>
                </c:pt>
                <c:pt idx="1820">
                  <c:v>2.4241527251242156E-3</c:v>
                </c:pt>
                <c:pt idx="1821">
                  <c:v>1.4800313477696045E-3</c:v>
                </c:pt>
                <c:pt idx="1822">
                  <c:v>1.0932488948084381E-3</c:v>
                </c:pt>
                <c:pt idx="1823">
                  <c:v>1.0438166170475285E-3</c:v>
                </c:pt>
                <c:pt idx="1824">
                  <c:v>1.2057152917567837E-3</c:v>
                </c:pt>
                <c:pt idx="1825">
                  <c:v>1.4881434369807397E-3</c:v>
                </c:pt>
                <c:pt idx="1826">
                  <c:v>1.1296185032354032E-3</c:v>
                </c:pt>
                <c:pt idx="1827">
                  <c:v>7.9185169505451404E-4</c:v>
                </c:pt>
                <c:pt idx="1828">
                  <c:v>1.4695419997866254E-3</c:v>
                </c:pt>
                <c:pt idx="1829">
                  <c:v>9.1968449664147668E-4</c:v>
                </c:pt>
                <c:pt idx="1830">
                  <c:v>1.1071448301036464E-3</c:v>
                </c:pt>
                <c:pt idx="1831">
                  <c:v>2.3661182017043671E-3</c:v>
                </c:pt>
                <c:pt idx="1832">
                  <c:v>3.3629068893753855E-3</c:v>
                </c:pt>
                <c:pt idx="1833">
                  <c:v>4.9398692564881523E-3</c:v>
                </c:pt>
                <c:pt idx="1834">
                  <c:v>6.2117125025533473E-3</c:v>
                </c:pt>
                <c:pt idx="1835">
                  <c:v>8.5499401164582517E-3</c:v>
                </c:pt>
                <c:pt idx="1836">
                  <c:v>7.9977543701860408E-3</c:v>
                </c:pt>
                <c:pt idx="1837">
                  <c:v>8.0867177654622424E-3</c:v>
                </c:pt>
                <c:pt idx="1838">
                  <c:v>7.9688596475880665E-3</c:v>
                </c:pt>
                <c:pt idx="1839">
                  <c:v>8.2858928380268974E-3</c:v>
                </c:pt>
                <c:pt idx="1840">
                  <c:v>7.0427515196902074E-3</c:v>
                </c:pt>
                <c:pt idx="1841">
                  <c:v>5.4924781711603015E-3</c:v>
                </c:pt>
                <c:pt idx="1842">
                  <c:v>4.48475899470328E-3</c:v>
                </c:pt>
                <c:pt idx="1843">
                  <c:v>3.558454804226301E-3</c:v>
                </c:pt>
                <c:pt idx="1844">
                  <c:v>1.9677925643974449E-3</c:v>
                </c:pt>
                <c:pt idx="1845">
                  <c:v>7.5217353060487999E-4</c:v>
                </c:pt>
                <c:pt idx="1846">
                  <c:v>1.0318567997211407E-3</c:v>
                </c:pt>
                <c:pt idx="1847">
                  <c:v>1.4472888970563794E-3</c:v>
                </c:pt>
                <c:pt idx="1848">
                  <c:v>1.2164497179636643E-3</c:v>
                </c:pt>
                <c:pt idx="1849">
                  <c:v>9.892131887622997E-4</c:v>
                </c:pt>
                <c:pt idx="1850">
                  <c:v>8.6135587935294664E-4</c:v>
                </c:pt>
                <c:pt idx="1851">
                  <c:v>1.1290548233204305E-3</c:v>
                </c:pt>
                <c:pt idx="1852">
                  <c:v>1.4809136293756492E-3</c:v>
                </c:pt>
                <c:pt idx="1853">
                  <c:v>1.3643789339105403E-3</c:v>
                </c:pt>
                <c:pt idx="1854">
                  <c:v>1.3449197229327709E-3</c:v>
                </c:pt>
                <c:pt idx="1855">
                  <c:v>2.3672455615343134E-3</c:v>
                </c:pt>
                <c:pt idx="1856">
                  <c:v>3.396311051293145E-3</c:v>
                </c:pt>
                <c:pt idx="1857">
                  <c:v>4.6131799840276053E-3</c:v>
                </c:pt>
                <c:pt idx="1858">
                  <c:v>6.6131751411262069E-3</c:v>
                </c:pt>
                <c:pt idx="1859">
                  <c:v>8.0366727921415797E-3</c:v>
                </c:pt>
                <c:pt idx="1860">
                  <c:v>8.1889153848291214E-3</c:v>
                </c:pt>
                <c:pt idx="1861">
                  <c:v>8.5820943794341128E-3</c:v>
                </c:pt>
                <c:pt idx="1862">
                  <c:v>8.1917337844039876E-3</c:v>
                </c:pt>
                <c:pt idx="1863">
                  <c:v>7.8198520874560237E-3</c:v>
                </c:pt>
                <c:pt idx="1864">
                  <c:v>7.1019869264071726E-3</c:v>
                </c:pt>
                <c:pt idx="1865">
                  <c:v>5.9026655945040498E-3</c:v>
                </c:pt>
                <c:pt idx="1866">
                  <c:v>4.5491165362997838E-3</c:v>
                </c:pt>
                <c:pt idx="1867">
                  <c:v>3.1540512269666258E-3</c:v>
                </c:pt>
                <c:pt idx="1868">
                  <c:v>2.4314560561964765E-3</c:v>
                </c:pt>
                <c:pt idx="1869">
                  <c:v>9.4169252114782113E-4</c:v>
                </c:pt>
                <c:pt idx="1870">
                  <c:v>9.3867805899383421E-4</c:v>
                </c:pt>
                <c:pt idx="1871">
                  <c:v>1.5149304868531614E-3</c:v>
                </c:pt>
                <c:pt idx="1872">
                  <c:v>1.2194886879400412E-3</c:v>
                </c:pt>
                <c:pt idx="1873">
                  <c:v>8.4834222566378299E-4</c:v>
                </c:pt>
                <c:pt idx="1874">
                  <c:v>1.0236221713980542E-3</c:v>
                </c:pt>
                <c:pt idx="1875">
                  <c:v>9.8105208390638363E-4</c:v>
                </c:pt>
                <c:pt idx="1876">
                  <c:v>1.4325106801551255E-3</c:v>
                </c:pt>
                <c:pt idx="1877">
                  <c:v>1.4152326653700783E-3</c:v>
                </c:pt>
                <c:pt idx="1878">
                  <c:v>1.3719273432067029E-3</c:v>
                </c:pt>
                <c:pt idx="1879">
                  <c:v>2.0581283977274961E-3</c:v>
                </c:pt>
                <c:pt idx="1880">
                  <c:v>3.2731837516050879E-3</c:v>
                </c:pt>
                <c:pt idx="1881">
                  <c:v>4.5044877917273405E-3</c:v>
                </c:pt>
                <c:pt idx="1882">
                  <c:v>6.4129462321987751E-3</c:v>
                </c:pt>
                <c:pt idx="1883">
                  <c:v>8.0674301092412051E-3</c:v>
                </c:pt>
                <c:pt idx="1884">
                  <c:v>8.222098976345368E-3</c:v>
                </c:pt>
                <c:pt idx="1885">
                  <c:v>8.0402999498553201E-3</c:v>
                </c:pt>
                <c:pt idx="1886">
                  <c:v>8.1293123607763026E-3</c:v>
                </c:pt>
                <c:pt idx="1887">
                  <c:v>8.4624471905254579E-3</c:v>
                </c:pt>
                <c:pt idx="1888">
                  <c:v>7.1931560256984876E-3</c:v>
                </c:pt>
                <c:pt idx="1889">
                  <c:v>5.4791214079576763E-3</c:v>
                </c:pt>
                <c:pt idx="1890">
                  <c:v>4.6102145375183983E-3</c:v>
                </c:pt>
                <c:pt idx="1891">
                  <c:v>3.5470096511701068E-3</c:v>
                </c:pt>
                <c:pt idx="1892">
                  <c:v>2.2563231573965465E-3</c:v>
                </c:pt>
                <c:pt idx="1893">
                  <c:v>1.5019903566311681E-3</c:v>
                </c:pt>
                <c:pt idx="1894">
                  <c:v>1.2581620316716798E-3</c:v>
                </c:pt>
                <c:pt idx="1895">
                  <c:v>1.0896707527394771E-3</c:v>
                </c:pt>
                <c:pt idx="1896">
                  <c:v>1.3693295140333487E-3</c:v>
                </c:pt>
                <c:pt idx="1897">
                  <c:v>1.5525499942220236E-3</c:v>
                </c:pt>
                <c:pt idx="1898">
                  <c:v>1.3191374937783443E-3</c:v>
                </c:pt>
                <c:pt idx="1899">
                  <c:v>9.6039198963149665E-4</c:v>
                </c:pt>
                <c:pt idx="1900">
                  <c:v>1.1272412444635598E-3</c:v>
                </c:pt>
                <c:pt idx="1901">
                  <c:v>7.5692804814856676E-4</c:v>
                </c:pt>
                <c:pt idx="1902">
                  <c:v>8.385145888853379E-4</c:v>
                </c:pt>
                <c:pt idx="1903">
                  <c:v>2.3591334723231773E-3</c:v>
                </c:pt>
                <c:pt idx="1904">
                  <c:v>3.8305896640463992E-3</c:v>
                </c:pt>
                <c:pt idx="1905">
                  <c:v>4.9603087803615281E-3</c:v>
                </c:pt>
                <c:pt idx="1906">
                  <c:v>6.4379442110367169E-3</c:v>
                </c:pt>
                <c:pt idx="1907">
                  <c:v>8.5928042978186021E-3</c:v>
                </c:pt>
                <c:pt idx="1908">
                  <c:v>8.1796759357880382E-3</c:v>
                </c:pt>
                <c:pt idx="1909">
                  <c:v>8.0179243080131246E-3</c:v>
                </c:pt>
                <c:pt idx="1910">
                  <c:v>8.1403408808518648E-3</c:v>
                </c:pt>
                <c:pt idx="1911">
                  <c:v>8.5067083177620458E-3</c:v>
                </c:pt>
                <c:pt idx="1912">
                  <c:v>7.1012026760906878E-3</c:v>
                </c:pt>
                <c:pt idx="1913">
                  <c:v>5.616879877612644E-3</c:v>
                </c:pt>
                <c:pt idx="1914">
                  <c:v>4.6583479006926309E-3</c:v>
                </c:pt>
                <c:pt idx="1915">
                  <c:v>3.4831912816661861E-3</c:v>
                </c:pt>
                <c:pt idx="1916">
                  <c:v>2.6292586907072845E-3</c:v>
                </c:pt>
                <c:pt idx="1917">
                  <c:v>9.7727787925830237E-4</c:v>
                </c:pt>
                <c:pt idx="1918">
                  <c:v>8.4603849035911E-4</c:v>
                </c:pt>
                <c:pt idx="1919">
                  <c:v>8.6576728738317144E-4</c:v>
                </c:pt>
                <c:pt idx="1920">
                  <c:v>1.3743046019785467E-3</c:v>
                </c:pt>
                <c:pt idx="1921">
                  <c:v>1.0123240652762E-3</c:v>
                </c:pt>
                <c:pt idx="1922">
                  <c:v>8.484402569533438E-4</c:v>
                </c:pt>
                <c:pt idx="1923">
                  <c:v>1.1774577725409538E-3</c:v>
                </c:pt>
                <c:pt idx="1924">
                  <c:v>7.7043185828553316E-4</c:v>
                </c:pt>
                <c:pt idx="1925">
                  <c:v>1.1795654452665056E-3</c:v>
                </c:pt>
                <c:pt idx="1926">
                  <c:v>8.083209517006874E-4</c:v>
                </c:pt>
                <c:pt idx="1927">
                  <c:v>2.4602282396824996E-3</c:v>
                </c:pt>
                <c:pt idx="1928">
                  <c:v>3.5678903158465041E-3</c:v>
                </c:pt>
                <c:pt idx="1929">
                  <c:v>4.6070530284300715E-3</c:v>
                </c:pt>
                <c:pt idx="1930">
                  <c:v>6.7527962052828273E-3</c:v>
                </c:pt>
                <c:pt idx="1931">
                  <c:v>7.9349653292225056E-3</c:v>
                </c:pt>
                <c:pt idx="1932">
                  <c:v>7.9096487486934926E-3</c:v>
                </c:pt>
                <c:pt idx="1933">
                  <c:v>8.4659027934824663E-3</c:v>
                </c:pt>
                <c:pt idx="1934">
                  <c:v>8.2810402891936516E-3</c:v>
                </c:pt>
                <c:pt idx="1935">
                  <c:v>8.0569652690806147E-3</c:v>
                </c:pt>
                <c:pt idx="1936">
                  <c:v>7.300451272122515E-3</c:v>
                </c:pt>
                <c:pt idx="1937">
                  <c:v>5.7429726238099072E-3</c:v>
                </c:pt>
                <c:pt idx="1938">
                  <c:v>4.6652100909618695E-3</c:v>
                </c:pt>
                <c:pt idx="1939">
                  <c:v>3.4712069565174079E-3</c:v>
                </c:pt>
                <c:pt idx="1940">
                  <c:v>2.3602363243307341E-3</c:v>
                </c:pt>
                <c:pt idx="1941">
                  <c:v>1.1276578774441922E-3</c:v>
                </c:pt>
                <c:pt idx="1942">
                  <c:v>1.4582684014871608E-3</c:v>
                </c:pt>
                <c:pt idx="1943">
                  <c:v>9.678913832828792E-4</c:v>
                </c:pt>
                <c:pt idx="1944">
                  <c:v>1.5475749062768256E-3</c:v>
                </c:pt>
                <c:pt idx="1945">
                  <c:v>1.0457527350163495E-3</c:v>
                </c:pt>
                <c:pt idx="1946">
                  <c:v>1.1433428837738808E-3</c:v>
                </c:pt>
                <c:pt idx="1947">
                  <c:v>9.7377326065651226E-4</c:v>
                </c:pt>
                <c:pt idx="1948">
                  <c:v>9.6664148434098167E-4</c:v>
                </c:pt>
                <c:pt idx="1949">
                  <c:v>9.6656796087381171E-4</c:v>
                </c:pt>
                <c:pt idx="1950">
                  <c:v>1.3208775491680442E-3</c:v>
                </c:pt>
                <c:pt idx="1951">
                  <c:v>2.3150193920209285E-3</c:v>
                </c:pt>
                <c:pt idx="1952">
                  <c:v>3.2109828983789166E-3</c:v>
                </c:pt>
                <c:pt idx="1953">
                  <c:v>4.3255316726345501E-3</c:v>
                </c:pt>
                <c:pt idx="1954">
                  <c:v>6.7823526390853334E-3</c:v>
                </c:pt>
                <c:pt idx="1955">
                  <c:v>8.0421625443569712E-3</c:v>
                </c:pt>
                <c:pt idx="1956">
                  <c:v>8.1267145316029476E-3</c:v>
                </c:pt>
                <c:pt idx="1957">
                  <c:v>8.4416155414938372E-3</c:v>
                </c:pt>
                <c:pt idx="1958">
                  <c:v>8.5779035418053987E-3</c:v>
                </c:pt>
                <c:pt idx="1959">
                  <c:v>8.2101146511965907E-3</c:v>
                </c:pt>
                <c:pt idx="1960">
                  <c:v>7.3956886699305929E-3</c:v>
                </c:pt>
                <c:pt idx="1961">
                  <c:v>5.5844315207680996E-3</c:v>
                </c:pt>
                <c:pt idx="1962">
                  <c:v>5.0072167524162527E-3</c:v>
                </c:pt>
                <c:pt idx="1963">
                  <c:v>3.7087367711226308E-3</c:v>
                </c:pt>
                <c:pt idx="1964">
                  <c:v>2.4967694028661955E-3</c:v>
                </c:pt>
                <c:pt idx="1965">
                  <c:v>1.116335263499948E-3</c:v>
                </c:pt>
                <c:pt idx="1966">
                  <c:v>1.0974642402595412E-3</c:v>
                </c:pt>
                <c:pt idx="1967">
                  <c:v>8.3491193899398741E-4</c:v>
                </c:pt>
                <c:pt idx="1968">
                  <c:v>1.5490208677978439E-3</c:v>
                </c:pt>
                <c:pt idx="1969">
                  <c:v>1.5154941667681349E-3</c:v>
                </c:pt>
                <c:pt idx="1970">
                  <c:v>1.2700483255308967E-3</c:v>
                </c:pt>
                <c:pt idx="1971">
                  <c:v>7.6334909761478298E-4</c:v>
                </c:pt>
                <c:pt idx="1972">
                  <c:v>1.2109354579258832E-3</c:v>
                </c:pt>
                <c:pt idx="1973">
                  <c:v>1.0275434229804763E-3</c:v>
                </c:pt>
                <c:pt idx="1974">
                  <c:v>1.4637336458801619E-3</c:v>
                </c:pt>
                <c:pt idx="1975">
                  <c:v>2.4241772329466052E-3</c:v>
                </c:pt>
                <c:pt idx="1976">
                  <c:v>3.1494437563572789E-3</c:v>
                </c:pt>
                <c:pt idx="1977">
                  <c:v>4.4998313054732146E-3</c:v>
                </c:pt>
                <c:pt idx="1978">
                  <c:v>6.3373641079475882E-3</c:v>
                </c:pt>
                <c:pt idx="1979">
                  <c:v>8.1990371154762477E-3</c:v>
                </c:pt>
                <c:pt idx="1980">
                  <c:v>8.4014717284187929E-3</c:v>
                </c:pt>
                <c:pt idx="1981">
                  <c:v>8.1260283125760245E-3</c:v>
                </c:pt>
                <c:pt idx="1982">
                  <c:v>8.597950940520533E-3</c:v>
                </c:pt>
                <c:pt idx="1983">
                  <c:v>8.3295902853485152E-3</c:v>
                </c:pt>
                <c:pt idx="1984">
                  <c:v>7.0724795082494456E-3</c:v>
                </c:pt>
                <c:pt idx="1985">
                  <c:v>5.5292153969231182E-3</c:v>
                </c:pt>
                <c:pt idx="1986">
                  <c:v>4.5801679472680891E-3</c:v>
                </c:pt>
                <c:pt idx="1987">
                  <c:v>3.3140873071742299E-3</c:v>
                </c:pt>
                <c:pt idx="1988">
                  <c:v>2.2050282851339862E-3</c:v>
                </c:pt>
                <c:pt idx="1989">
                  <c:v>1.0323224483465535E-3</c:v>
                </c:pt>
                <c:pt idx="1990">
                  <c:v>1.111997378936894E-3</c:v>
                </c:pt>
                <c:pt idx="1991">
                  <c:v>1.2120138021110491E-3</c:v>
                </c:pt>
                <c:pt idx="1992">
                  <c:v>8.3398064174316231E-4</c:v>
                </c:pt>
                <c:pt idx="1993">
                  <c:v>1.3922443279681274E-3</c:v>
                </c:pt>
                <c:pt idx="1994">
                  <c:v>1.0634963984268091E-3</c:v>
                </c:pt>
                <c:pt idx="1995">
                  <c:v>1.1639294545815974E-3</c:v>
                </c:pt>
                <c:pt idx="1996">
                  <c:v>8.8931930470009498E-4</c:v>
                </c:pt>
                <c:pt idx="1997">
                  <c:v>1.0930773400517064E-3</c:v>
                </c:pt>
                <c:pt idx="1998">
                  <c:v>1.1511363712939449E-3</c:v>
                </c:pt>
                <c:pt idx="1999">
                  <c:v>2.5147826523229475E-3</c:v>
                </c:pt>
                <c:pt idx="2000">
                  <c:v>3.383174858492031E-3</c:v>
                </c:pt>
                <c:pt idx="2001">
                  <c:v>4.374253223546145E-3</c:v>
                </c:pt>
                <c:pt idx="2002">
                  <c:v>6.7407383566668779E-3</c:v>
                </c:pt>
                <c:pt idx="2003">
                  <c:v>8.0726992910550837E-3</c:v>
                </c:pt>
                <c:pt idx="2004">
                  <c:v>8.4621776044791659E-3</c:v>
                </c:pt>
                <c:pt idx="2005">
                  <c:v>8.1303171814942985E-3</c:v>
                </c:pt>
                <c:pt idx="2006">
                  <c:v>7.922417324158753E-3</c:v>
                </c:pt>
                <c:pt idx="2007">
                  <c:v>7.8365419145037078E-3</c:v>
                </c:pt>
                <c:pt idx="2008">
                  <c:v>7.1482331872573645E-3</c:v>
                </c:pt>
                <c:pt idx="2009">
                  <c:v>5.882593687966526E-3</c:v>
                </c:pt>
                <c:pt idx="2010">
                  <c:v>4.6359232432056537E-3</c:v>
                </c:pt>
                <c:pt idx="2011">
                  <c:v>3.2717622979064609E-3</c:v>
                </c:pt>
                <c:pt idx="2012">
                  <c:v>1.9790661626969096E-3</c:v>
                </c:pt>
                <c:pt idx="2013">
                  <c:v>1.0969740838117385E-3</c:v>
                </c:pt>
                <c:pt idx="2014">
                  <c:v>1.3492330996734345E-3</c:v>
                </c:pt>
                <c:pt idx="2015">
                  <c:v>1.0230584914830811E-3</c:v>
                </c:pt>
                <c:pt idx="2016">
                  <c:v>8.0834545952307739E-4</c:v>
                </c:pt>
                <c:pt idx="2017">
                  <c:v>1.1231239303020166E-3</c:v>
                </c:pt>
                <c:pt idx="2018">
                  <c:v>1.2495352781903509E-3</c:v>
                </c:pt>
                <c:pt idx="2019">
                  <c:v>1.0235976635756638E-3</c:v>
                </c:pt>
                <c:pt idx="2020">
                  <c:v>1.1831435873354661E-3</c:v>
                </c:pt>
                <c:pt idx="2021">
                  <c:v>1.2298800046334599E-3</c:v>
                </c:pt>
                <c:pt idx="2022">
                  <c:v>1.3969498298670342E-3</c:v>
                </c:pt>
                <c:pt idx="2023">
                  <c:v>2.327812475308581E-3</c:v>
                </c:pt>
                <c:pt idx="2024">
                  <c:v>3.5694588164794736E-3</c:v>
                </c:pt>
                <c:pt idx="2025">
                  <c:v>4.3213408350058361E-3</c:v>
                </c:pt>
                <c:pt idx="2026">
                  <c:v>6.4326015057556661E-3</c:v>
                </c:pt>
                <c:pt idx="2027">
                  <c:v>8.0482649921321155E-3</c:v>
                </c:pt>
                <c:pt idx="2028">
                  <c:v>7.9909902112063613E-3</c:v>
                </c:pt>
                <c:pt idx="2029">
                  <c:v>8.5014636437705567E-3</c:v>
                </c:pt>
                <c:pt idx="2030">
                  <c:v>8.3269434405303811E-3</c:v>
                </c:pt>
                <c:pt idx="2031">
                  <c:v>8.5030321444035262E-3</c:v>
                </c:pt>
                <c:pt idx="2032">
                  <c:v>6.7080236814856965E-3</c:v>
                </c:pt>
                <c:pt idx="2033">
                  <c:v>5.822574030933076E-3</c:v>
                </c:pt>
                <c:pt idx="2034">
                  <c:v>4.6885170300548914E-3</c:v>
                </c:pt>
                <c:pt idx="2035">
                  <c:v>3.4554974423653293E-3</c:v>
                </c:pt>
                <c:pt idx="2036">
                  <c:v>2.1318479274770328E-3</c:v>
                </c:pt>
                <c:pt idx="2037">
                  <c:v>1.3720988979634341E-3</c:v>
                </c:pt>
                <c:pt idx="2038">
                  <c:v>1.0308274711807548E-3</c:v>
                </c:pt>
                <c:pt idx="2039">
                  <c:v>1.1694192067969885E-3</c:v>
                </c:pt>
                <c:pt idx="2040">
                  <c:v>1.4624592391158748E-3</c:v>
                </c:pt>
                <c:pt idx="2041">
                  <c:v>1.4867219832821119E-3</c:v>
                </c:pt>
                <c:pt idx="2042">
                  <c:v>1.2585786646523121E-3</c:v>
                </c:pt>
                <c:pt idx="2043">
                  <c:v>7.6810361515847018E-4</c:v>
                </c:pt>
                <c:pt idx="2044">
                  <c:v>1.4520434146000662E-3</c:v>
                </c:pt>
                <c:pt idx="2045">
                  <c:v>1.4486613351102264E-3</c:v>
                </c:pt>
                <c:pt idx="2046">
                  <c:v>1.4756689553841592E-3</c:v>
                </c:pt>
                <c:pt idx="2047">
                  <c:v>2.1042276116433464E-3</c:v>
                </c:pt>
                <c:pt idx="2048">
                  <c:v>3.1703979445008483E-3</c:v>
                </c:pt>
                <c:pt idx="2049">
                  <c:v>4.5964411413351412E-3</c:v>
                </c:pt>
                <c:pt idx="2050">
                  <c:v>6.3125131760439872E-3</c:v>
                </c:pt>
                <c:pt idx="2051">
                  <c:v>8.4604130412670748E-3</c:v>
                </c:pt>
                <c:pt idx="2052">
                  <c:v>8.1264694533790469E-3</c:v>
                </c:pt>
                <c:pt idx="2053">
                  <c:v>8.2298189403982609E-3</c:v>
                </c:pt>
                <c:pt idx="2054">
                  <c:v>8.0315261494396505E-3</c:v>
                </c:pt>
                <c:pt idx="2055">
                  <c:v>8.4132599909884469E-3</c:v>
                </c:pt>
                <c:pt idx="2056">
                  <c:v>6.7654455093457896E-3</c:v>
                </c:pt>
                <c:pt idx="2057">
                  <c:v>6.069539357158503E-3</c:v>
                </c:pt>
                <c:pt idx="2058">
                  <c:v>4.945359008703543E-3</c:v>
                </c:pt>
                <c:pt idx="2059">
                  <c:v>3.3654066872591797E-3</c:v>
                </c:pt>
                <c:pt idx="2060">
                  <c:v>2.1897844196073204E-3</c:v>
                </c:pt>
                <c:pt idx="2061">
                  <c:v>1.167139979314705E-3</c:v>
                </c:pt>
                <c:pt idx="2062">
                  <c:v>1.3344548827721814E-3</c:v>
                </c:pt>
                <c:pt idx="2063">
                  <c:v>8.0028238595672169E-4</c:v>
                </c:pt>
                <c:pt idx="2064">
                  <c:v>1.3179611183036181E-3</c:v>
                </c:pt>
                <c:pt idx="2065">
                  <c:v>1.3437923631028238E-3</c:v>
                </c:pt>
                <c:pt idx="2066">
                  <c:v>1.1548370524748558E-3</c:v>
                </c:pt>
                <c:pt idx="2067">
                  <c:v>1.4314323359699592E-3</c:v>
                </c:pt>
                <c:pt idx="2068">
                  <c:v>1.3387927673352354E-3</c:v>
                </c:pt>
                <c:pt idx="2069">
                  <c:v>1.0109516272223526E-3</c:v>
                </c:pt>
                <c:pt idx="2070">
                  <c:v>1.0022268424514633E-3</c:v>
                </c:pt>
                <c:pt idx="2071">
                  <c:v>1.9671308531929114E-3</c:v>
                </c:pt>
                <c:pt idx="2072">
                  <c:v>3.3068820073915289E-3</c:v>
                </c:pt>
                <c:pt idx="2073">
                  <c:v>4.5943334686095886E-3</c:v>
                </c:pt>
                <c:pt idx="2074">
                  <c:v>6.3485396749574912E-3</c:v>
                </c:pt>
                <c:pt idx="2075">
                  <c:v>8.5235942073888515E-3</c:v>
                </c:pt>
                <c:pt idx="2076">
                  <c:v>8.2482488228356448E-3</c:v>
                </c:pt>
                <c:pt idx="2077">
                  <c:v>8.4707553423157139E-3</c:v>
                </c:pt>
                <c:pt idx="2078">
                  <c:v>8.0967414648198104E-3</c:v>
                </c:pt>
                <c:pt idx="2079">
                  <c:v>8.4728385072188744E-3</c:v>
                </c:pt>
                <c:pt idx="2080">
                  <c:v>6.7963988890245366E-3</c:v>
                </c:pt>
                <c:pt idx="2081">
                  <c:v>5.6330305325677458E-3</c:v>
                </c:pt>
                <c:pt idx="2082">
                  <c:v>4.8234080844902138E-3</c:v>
                </c:pt>
                <c:pt idx="2083">
                  <c:v>3.3671222348264892E-3</c:v>
                </c:pt>
                <c:pt idx="2084">
                  <c:v>1.993966918710113E-3</c:v>
                </c:pt>
                <c:pt idx="2085">
                  <c:v>1.3573451888845706E-3</c:v>
                </c:pt>
                <c:pt idx="2086">
                  <c:v>8.4829321001900302E-4</c:v>
                </c:pt>
                <c:pt idx="2087">
                  <c:v>1.312128256574765E-3</c:v>
                </c:pt>
                <c:pt idx="2088">
                  <c:v>1.4900305393047803E-3</c:v>
                </c:pt>
                <c:pt idx="2089">
                  <c:v>1.5115729151857129E-3</c:v>
                </c:pt>
                <c:pt idx="2090">
                  <c:v>1.2566670545058815E-3</c:v>
                </c:pt>
                <c:pt idx="2091">
                  <c:v>9.7622404289552604E-4</c:v>
                </c:pt>
                <c:pt idx="2092">
                  <c:v>1.3686187871840344E-3</c:v>
                </c:pt>
                <c:pt idx="2093">
                  <c:v>1.4499112340521239E-3</c:v>
                </c:pt>
                <c:pt idx="2094">
                  <c:v>1.3092118257103389E-3</c:v>
                </c:pt>
                <c:pt idx="2095">
                  <c:v>2.6086231042547871E-3</c:v>
                </c:pt>
                <c:pt idx="2096">
                  <c:v>3.8944815570174911E-3</c:v>
                </c:pt>
                <c:pt idx="2097">
                  <c:v>5.0168483266155774E-3</c:v>
                </c:pt>
                <c:pt idx="2098">
                  <c:v>6.3017052263699361E-3</c:v>
                </c:pt>
                <c:pt idx="2099">
                  <c:v>8.1734999645457218E-3</c:v>
                </c:pt>
                <c:pt idx="2100">
                  <c:v>8.483425886491416E-3</c:v>
                </c:pt>
                <c:pt idx="2101">
                  <c:v>8.2375389044511537E-3</c:v>
                </c:pt>
                <c:pt idx="2102">
                  <c:v>8.4807055182061098E-3</c:v>
                </c:pt>
                <c:pt idx="2103">
                  <c:v>8.1771026144370745E-3</c:v>
                </c:pt>
                <c:pt idx="2104">
                  <c:v>6.994324062647295E-3</c:v>
                </c:pt>
                <c:pt idx="2105">
                  <c:v>5.4853709026671613E-3</c:v>
                </c:pt>
                <c:pt idx="2106">
                  <c:v>4.7781176287132378E-3</c:v>
                </c:pt>
                <c:pt idx="2107">
                  <c:v>3.220540949111071E-3</c:v>
                </c:pt>
                <c:pt idx="2108">
                  <c:v>2.0983702420921038E-3</c:v>
                </c:pt>
                <c:pt idx="2109">
                  <c:v>7.7945073692510395E-4</c:v>
                </c:pt>
                <c:pt idx="2110">
                  <c:v>7.6273640205502986E-4</c:v>
                </c:pt>
                <c:pt idx="2111">
                  <c:v>1.2135087792768478E-3</c:v>
                </c:pt>
                <c:pt idx="2112">
                  <c:v>1.0164658872601332E-3</c:v>
                </c:pt>
                <c:pt idx="2113">
                  <c:v>1.1090564402500766E-3</c:v>
                </c:pt>
                <c:pt idx="2114">
                  <c:v>1.0543794884976783E-3</c:v>
                </c:pt>
                <c:pt idx="2115">
                  <c:v>7.5273721051985314E-4</c:v>
                </c:pt>
                <c:pt idx="2116">
                  <c:v>1.2394380553656143E-3</c:v>
                </c:pt>
                <c:pt idx="2117">
                  <c:v>1.2594364384359673E-3</c:v>
                </c:pt>
                <c:pt idx="2118">
                  <c:v>1.3027907762441227E-3</c:v>
                </c:pt>
                <c:pt idx="2119">
                  <c:v>2.4634877800603873E-3</c:v>
                </c:pt>
                <c:pt idx="2120">
                  <c:v>3.2890158048691177E-3</c:v>
                </c:pt>
                <c:pt idx="2121">
                  <c:v>4.9209247097805756E-3</c:v>
                </c:pt>
                <c:pt idx="2122">
                  <c:v>6.5511948583015459E-3</c:v>
                </c:pt>
                <c:pt idx="2123">
                  <c:v>8.0011364496758788E-3</c:v>
                </c:pt>
                <c:pt idx="2124">
                  <c:v>8.298024210110019E-3</c:v>
                </c:pt>
                <c:pt idx="2125">
                  <c:v>7.8238223546832266E-3</c:v>
                </c:pt>
                <c:pt idx="2126">
                  <c:v>8.2114380736056578E-3</c:v>
                </c:pt>
                <c:pt idx="2127">
                  <c:v>8.3055726194061798E-3</c:v>
                </c:pt>
                <c:pt idx="2128">
                  <c:v>7.4140450289008064E-3</c:v>
                </c:pt>
                <c:pt idx="2129">
                  <c:v>5.5092170138527647E-3</c:v>
                </c:pt>
                <c:pt idx="2130">
                  <c:v>5.0203039295725867E-3</c:v>
                </c:pt>
                <c:pt idx="2131">
                  <c:v>3.5197569526722724E-3</c:v>
                </c:pt>
                <c:pt idx="2132">
                  <c:v>2.6626873604474336E-3</c:v>
                </c:pt>
                <c:pt idx="2133">
                  <c:v>1.1598611560648341E-3</c:v>
                </c:pt>
                <c:pt idx="2134">
                  <c:v>1.3288180836224491E-3</c:v>
                </c:pt>
                <c:pt idx="2135">
                  <c:v>1.1286381903397977E-3</c:v>
                </c:pt>
                <c:pt idx="2136">
                  <c:v>1.1209182262869044E-3</c:v>
                </c:pt>
                <c:pt idx="2137">
                  <c:v>8.2890752250840355E-4</c:v>
                </c:pt>
                <c:pt idx="2138">
                  <c:v>1.4406227693662616E-3</c:v>
                </c:pt>
                <c:pt idx="2139">
                  <c:v>1.2169153665890771E-3</c:v>
                </c:pt>
                <c:pt idx="2140">
                  <c:v>1.4248642395694022E-3</c:v>
                </c:pt>
                <c:pt idx="2141">
                  <c:v>1.5251012331450693E-3</c:v>
                </c:pt>
                <c:pt idx="2142">
                  <c:v>1.4499357418745144E-3</c:v>
                </c:pt>
                <c:pt idx="2143">
                  <c:v>2.6122502619685285E-3</c:v>
                </c:pt>
                <c:pt idx="2144">
                  <c:v>3.6539617880806717E-3</c:v>
                </c:pt>
                <c:pt idx="2145">
                  <c:v>4.8901183770361711E-3</c:v>
                </c:pt>
                <c:pt idx="2146">
                  <c:v>6.6104547728409006E-3</c:v>
                </c:pt>
                <c:pt idx="2147">
                  <c:v>8.08272299041265E-3</c:v>
                </c:pt>
                <c:pt idx="2148">
                  <c:v>8.4013001736620609E-3</c:v>
                </c:pt>
                <c:pt idx="2149">
                  <c:v>7.9096242408711014E-3</c:v>
                </c:pt>
                <c:pt idx="2150">
                  <c:v>8.0690966411637328E-3</c:v>
                </c:pt>
                <c:pt idx="2151">
                  <c:v>8.4972728061418444E-3</c:v>
                </c:pt>
                <c:pt idx="2152">
                  <c:v>7.2156542066526361E-3</c:v>
                </c:pt>
                <c:pt idx="2153">
                  <c:v>5.962587220247938E-3</c:v>
                </c:pt>
                <c:pt idx="2154">
                  <c:v>4.333570238378515E-3</c:v>
                </c:pt>
                <c:pt idx="2155">
                  <c:v>3.6193812506881851E-3</c:v>
                </c:pt>
                <c:pt idx="2156">
                  <c:v>2.4451559289125641E-3</c:v>
                </c:pt>
                <c:pt idx="2157">
                  <c:v>1.3017614477037363E-3</c:v>
                </c:pt>
                <c:pt idx="2158">
                  <c:v>8.2594207599919704E-4</c:v>
                </c:pt>
                <c:pt idx="2159">
                  <c:v>1.2720334591444981E-3</c:v>
                </c:pt>
                <c:pt idx="2160">
                  <c:v>1.5456632961303946E-3</c:v>
                </c:pt>
                <c:pt idx="2161">
                  <c:v>1.0898668153185988E-3</c:v>
                </c:pt>
                <c:pt idx="2162">
                  <c:v>1.4196440734003026E-3</c:v>
                </c:pt>
                <c:pt idx="2163">
                  <c:v>1.3624918315864997E-3</c:v>
                </c:pt>
                <c:pt idx="2164">
                  <c:v>8.6228717660377218E-4</c:v>
                </c:pt>
                <c:pt idx="2165">
                  <c:v>8.139087352056389E-4</c:v>
                </c:pt>
                <c:pt idx="2166">
                  <c:v>1.4412599727484056E-3</c:v>
                </c:pt>
                <c:pt idx="2167">
                  <c:v>2.5494122053602132E-3</c:v>
                </c:pt>
                <c:pt idx="2168">
                  <c:v>3.5790168672116271E-3</c:v>
                </c:pt>
                <c:pt idx="2169">
                  <c:v>5.0866220969603016E-3</c:v>
                </c:pt>
                <c:pt idx="2170">
                  <c:v>6.1529917601065767E-3</c:v>
                </c:pt>
                <c:pt idx="2171">
                  <c:v>8.1147056986317807E-3</c:v>
                </c:pt>
                <c:pt idx="2172">
                  <c:v>7.9316812810222258E-3</c:v>
                </c:pt>
                <c:pt idx="2173">
                  <c:v>8.3660824328874311E-3</c:v>
                </c:pt>
                <c:pt idx="2174">
                  <c:v>8.5500136399254204E-3</c:v>
                </c:pt>
                <c:pt idx="2175">
                  <c:v>8.5398674014559046E-3</c:v>
                </c:pt>
                <c:pt idx="2176">
                  <c:v>7.2210949432232451E-3</c:v>
                </c:pt>
                <c:pt idx="2177">
                  <c:v>6.2334721811261404E-3</c:v>
                </c:pt>
                <c:pt idx="2178">
                  <c:v>4.6135476013634581E-3</c:v>
                </c:pt>
                <c:pt idx="2179">
                  <c:v>3.275315932153031E-3</c:v>
                </c:pt>
                <c:pt idx="2180">
                  <c:v>2.7145459126249665E-3</c:v>
                </c:pt>
                <c:pt idx="2181">
                  <c:v>1.4110418277413642E-3</c:v>
                </c:pt>
                <c:pt idx="2182">
                  <c:v>1.0550166918798219E-3</c:v>
                </c:pt>
                <c:pt idx="2183">
                  <c:v>1.0313666432733379E-3</c:v>
                </c:pt>
                <c:pt idx="2184">
                  <c:v>1.0001926931930819E-3</c:v>
                </c:pt>
                <c:pt idx="2185">
                  <c:v>1.4939272830648128E-3</c:v>
                </c:pt>
                <c:pt idx="2186">
                  <c:v>1.3416356747324911E-3</c:v>
                </c:pt>
                <c:pt idx="2187">
                  <c:v>1.0645257269671954E-3</c:v>
                </c:pt>
                <c:pt idx="2188">
                  <c:v>1.1658655725504184E-3</c:v>
                </c:pt>
                <c:pt idx="2189">
                  <c:v>1.006099078389105E-3</c:v>
                </c:pt>
                <c:pt idx="2190">
                  <c:v>1.1666743306892927E-3</c:v>
                </c:pt>
                <c:pt idx="2191">
                  <c:v>2.0750142873543018E-3</c:v>
                </c:pt>
                <c:pt idx="2192">
                  <c:v>3.648349496753329E-3</c:v>
                </c:pt>
                <c:pt idx="2193">
                  <c:v>4.6080578491480666E-3</c:v>
                </c:pt>
                <c:pt idx="2194">
                  <c:v>6.1386056683635642E-3</c:v>
                </c:pt>
                <c:pt idx="2195">
                  <c:v>8.0503726648576673E-3</c:v>
                </c:pt>
                <c:pt idx="2196">
                  <c:v>8.167912181040772E-3</c:v>
                </c:pt>
                <c:pt idx="2197">
                  <c:v>8.3652736747485586E-3</c:v>
                </c:pt>
                <c:pt idx="2198">
                  <c:v>7.9312401402192034E-3</c:v>
                </c:pt>
                <c:pt idx="2199">
                  <c:v>8.5548906965810575E-3</c:v>
                </c:pt>
                <c:pt idx="2200">
                  <c:v>6.9498178571868029E-3</c:v>
                </c:pt>
                <c:pt idx="2201">
                  <c:v>5.7025592246885675E-3</c:v>
                </c:pt>
                <c:pt idx="2202">
                  <c:v>5.0674814876736033E-3</c:v>
                </c:pt>
                <c:pt idx="2203">
                  <c:v>3.1811078628853386E-3</c:v>
                </c:pt>
                <c:pt idx="2204">
                  <c:v>2.4285886409768304E-3</c:v>
                </c:pt>
                <c:pt idx="2205">
                  <c:v>1.4996866213264955E-3</c:v>
                </c:pt>
                <c:pt idx="2206">
                  <c:v>8.8547157658484333E-4</c:v>
                </c:pt>
                <c:pt idx="2207">
                  <c:v>1.4612338479963677E-3</c:v>
                </c:pt>
                <c:pt idx="2208">
                  <c:v>9.225274040387324E-4</c:v>
                </c:pt>
                <c:pt idx="2209">
                  <c:v>7.855776925226386E-4</c:v>
                </c:pt>
                <c:pt idx="2210">
                  <c:v>1.4187617917942579E-3</c:v>
                </c:pt>
                <c:pt idx="2211">
                  <c:v>1.5152245807218429E-3</c:v>
                </c:pt>
                <c:pt idx="2212">
                  <c:v>1.302962331000853E-3</c:v>
                </c:pt>
                <c:pt idx="2213">
                  <c:v>7.7947524474749393E-4</c:v>
                </c:pt>
                <c:pt idx="2214">
                  <c:v>9.8837992280103497E-4</c:v>
                </c:pt>
                <c:pt idx="2215">
                  <c:v>2.0820480323802716E-3</c:v>
                </c:pt>
                <c:pt idx="2216">
                  <c:v>3.2753404399754205E-3</c:v>
                </c:pt>
                <c:pt idx="2217">
                  <c:v>4.5586500792095478E-3</c:v>
                </c:pt>
                <c:pt idx="2218">
                  <c:v>6.8276676026846998E-3</c:v>
                </c:pt>
                <c:pt idx="2219">
                  <c:v>8.4356356328306441E-3</c:v>
                </c:pt>
                <c:pt idx="2220">
                  <c:v>8.3098369805020625E-3</c:v>
                </c:pt>
                <c:pt idx="2221">
                  <c:v>8.5980979874548721E-3</c:v>
                </c:pt>
                <c:pt idx="2222">
                  <c:v>8.4660498404168054E-3</c:v>
                </c:pt>
                <c:pt idx="2223">
                  <c:v>8.0784586293167673E-3</c:v>
                </c:pt>
                <c:pt idx="2224">
                  <c:v>7.3762049511304321E-3</c:v>
                </c:pt>
                <c:pt idx="2225">
                  <c:v>5.9107776837151859E-3</c:v>
                </c:pt>
                <c:pt idx="2226">
                  <c:v>4.5451707768949705E-3</c:v>
                </c:pt>
                <c:pt idx="2227">
                  <c:v>3.59712814795794E-3</c:v>
                </c:pt>
                <c:pt idx="2228">
                  <c:v>2.3464139125026953E-3</c:v>
                </c:pt>
                <c:pt idx="2229">
                  <c:v>1.0938125747234108E-3</c:v>
                </c:pt>
                <c:pt idx="2230">
                  <c:v>1.145842681657675E-3</c:v>
                </c:pt>
                <c:pt idx="2231">
                  <c:v>1.0515610889228122E-3</c:v>
                </c:pt>
                <c:pt idx="2232">
                  <c:v>1.3101431229611635E-3</c:v>
                </c:pt>
                <c:pt idx="2233">
                  <c:v>1.3284259584642067E-3</c:v>
                </c:pt>
                <c:pt idx="2234">
                  <c:v>1.1449604000516298E-3</c:v>
                </c:pt>
                <c:pt idx="2235">
                  <c:v>1.343596300523703E-3</c:v>
                </c:pt>
                <c:pt idx="2236">
                  <c:v>1.2048820257955185E-3</c:v>
                </c:pt>
                <c:pt idx="2237">
                  <c:v>8.3880868275401947E-4</c:v>
                </c:pt>
                <c:pt idx="2238">
                  <c:v>1.3109273732776483E-3</c:v>
                </c:pt>
                <c:pt idx="2239">
                  <c:v>2.6334985439807786E-3</c:v>
                </c:pt>
                <c:pt idx="2240">
                  <c:v>3.25921429284271E-3</c:v>
                </c:pt>
                <c:pt idx="2241">
                  <c:v>4.3946437317747408E-3</c:v>
                </c:pt>
                <c:pt idx="2242">
                  <c:v>6.6987809647349617E-3</c:v>
                </c:pt>
                <c:pt idx="2243">
                  <c:v>8.0343200411921271E-3</c:v>
                </c:pt>
                <c:pt idx="2244">
                  <c:v>8.5870939752017011E-3</c:v>
                </c:pt>
                <c:pt idx="2245">
                  <c:v>8.3725279901760378E-3</c:v>
                </c:pt>
                <c:pt idx="2246">
                  <c:v>8.2245987742291631E-3</c:v>
                </c:pt>
                <c:pt idx="2247">
                  <c:v>8.0533871270116551E-3</c:v>
                </c:pt>
                <c:pt idx="2248">
                  <c:v>7.3626276175262958E-3</c:v>
                </c:pt>
                <c:pt idx="2249">
                  <c:v>6.0013585952691361E-3</c:v>
                </c:pt>
                <c:pt idx="2250">
                  <c:v>4.7731180329456495E-3</c:v>
                </c:pt>
                <c:pt idx="2251">
                  <c:v>3.4815492575660471E-3</c:v>
                </c:pt>
                <c:pt idx="2252">
                  <c:v>2.0141368565371976E-3</c:v>
                </c:pt>
                <c:pt idx="2253">
                  <c:v>1.0502131586913543E-3</c:v>
                </c:pt>
                <c:pt idx="2254">
                  <c:v>7.8109276102524298E-4</c:v>
                </c:pt>
                <c:pt idx="2255">
                  <c:v>8.3126027345785652E-4</c:v>
                </c:pt>
                <c:pt idx="2256">
                  <c:v>1.4696400310761854E-3</c:v>
                </c:pt>
                <c:pt idx="2257">
                  <c:v>1.2342423970189047E-3</c:v>
                </c:pt>
                <c:pt idx="2258">
                  <c:v>1.2251745027345531E-3</c:v>
                </c:pt>
                <c:pt idx="2259">
                  <c:v>1.2676465589366633E-3</c:v>
                </c:pt>
                <c:pt idx="2260">
                  <c:v>1.4626553016949956E-3</c:v>
                </c:pt>
                <c:pt idx="2261">
                  <c:v>8.1346759440261611E-4</c:v>
                </c:pt>
                <c:pt idx="2262">
                  <c:v>1.4489309211565184E-3</c:v>
                </c:pt>
                <c:pt idx="2263">
                  <c:v>2.3443062397771434E-3</c:v>
                </c:pt>
                <c:pt idx="2264">
                  <c:v>3.6237436430736304E-3</c:v>
                </c:pt>
                <c:pt idx="2265">
                  <c:v>4.3930752311417713E-3</c:v>
                </c:pt>
                <c:pt idx="2266">
                  <c:v>6.285383016658104E-3</c:v>
                </c:pt>
                <c:pt idx="2267">
                  <c:v>8.37990484471547E-3</c:v>
                </c:pt>
                <c:pt idx="2268">
                  <c:v>7.8467616764403957E-3</c:v>
                </c:pt>
                <c:pt idx="2269">
                  <c:v>8.0321878606441858E-3</c:v>
                </c:pt>
                <c:pt idx="2270">
                  <c:v>8.2933922316782809E-3</c:v>
                </c:pt>
                <c:pt idx="2271">
                  <c:v>8.504600645036494E-3</c:v>
                </c:pt>
                <c:pt idx="2272">
                  <c:v>7.420956234814825E-3</c:v>
                </c:pt>
                <c:pt idx="2273">
                  <c:v>5.8912694570926356E-3</c:v>
                </c:pt>
                <c:pt idx="2274">
                  <c:v>4.855366284886955E-3</c:v>
                </c:pt>
                <c:pt idx="2275">
                  <c:v>3.3357277143447224E-3</c:v>
                </c:pt>
                <c:pt idx="2276">
                  <c:v>2.4718939631402049E-3</c:v>
                </c:pt>
                <c:pt idx="2277">
                  <c:v>1.0559970047754274E-3</c:v>
                </c:pt>
                <c:pt idx="2278">
                  <c:v>1.1406960389557458E-3</c:v>
                </c:pt>
                <c:pt idx="2279">
                  <c:v>1.1404754685542346E-3</c:v>
                </c:pt>
                <c:pt idx="2280">
                  <c:v>8.6691915503550859E-4</c:v>
                </c:pt>
                <c:pt idx="2281">
                  <c:v>1.4496416480058319E-3</c:v>
                </c:pt>
                <c:pt idx="2282">
                  <c:v>7.8648448195107416E-4</c:v>
                </c:pt>
                <c:pt idx="2283">
                  <c:v>1.217626093438391E-3</c:v>
                </c:pt>
                <c:pt idx="2284">
                  <c:v>1.516817589177202E-3</c:v>
                </c:pt>
                <c:pt idx="2285">
                  <c:v>1.4750317520020161E-3</c:v>
                </c:pt>
                <c:pt idx="2286">
                  <c:v>1.004113944775504E-3</c:v>
                </c:pt>
                <c:pt idx="2287">
                  <c:v>2.2806839328523443E-3</c:v>
                </c:pt>
                <c:pt idx="2288">
                  <c:v>3.1622123318225418E-3</c:v>
                </c:pt>
                <c:pt idx="2289">
                  <c:v>4.6072000753644114E-3</c:v>
                </c:pt>
                <c:pt idx="2290">
                  <c:v>6.4912487247352681E-3</c:v>
                </c:pt>
                <c:pt idx="2291">
                  <c:v>8.3893158485132836E-3</c:v>
                </c:pt>
                <c:pt idx="2292">
                  <c:v>8.469113318215574E-3</c:v>
                </c:pt>
                <c:pt idx="2293">
                  <c:v>7.8616379246312096E-3</c:v>
                </c:pt>
                <c:pt idx="2294">
                  <c:v>8.0289773359110764E-3</c:v>
                </c:pt>
                <c:pt idx="2295">
                  <c:v>8.3227035872568862E-3</c:v>
                </c:pt>
                <c:pt idx="2296">
                  <c:v>7.1494340705544803E-3</c:v>
                </c:pt>
                <c:pt idx="2297">
                  <c:v>5.9293301052645193E-3</c:v>
                </c:pt>
                <c:pt idx="2298">
                  <c:v>4.7085889365924153E-3</c:v>
                </c:pt>
                <c:pt idx="2299">
                  <c:v>3.7328034527097471E-3</c:v>
                </c:pt>
                <c:pt idx="2300">
                  <c:v>2.6369541469377878E-3</c:v>
                </c:pt>
                <c:pt idx="2301">
                  <c:v>8.4272993433644151E-4</c:v>
                </c:pt>
                <c:pt idx="2302">
                  <c:v>1.5337034788040077E-3</c:v>
                </c:pt>
                <c:pt idx="2303">
                  <c:v>1.3135742180957833E-3</c:v>
                </c:pt>
                <c:pt idx="2304">
                  <c:v>8.8081509033071693E-4</c:v>
                </c:pt>
                <c:pt idx="2305">
                  <c:v>1.298354860391507E-3</c:v>
                </c:pt>
                <c:pt idx="2306">
                  <c:v>1.114350129886347E-3</c:v>
                </c:pt>
                <c:pt idx="2307">
                  <c:v>1.1737325835376525E-3</c:v>
                </c:pt>
                <c:pt idx="2308">
                  <c:v>1.1602042655782961E-3</c:v>
                </c:pt>
                <c:pt idx="2309">
                  <c:v>1.0328126047943562E-3</c:v>
                </c:pt>
                <c:pt idx="2310">
                  <c:v>1.3428120502072182E-3</c:v>
                </c:pt>
                <c:pt idx="2311">
                  <c:v>2.3306553827058367E-3</c:v>
                </c:pt>
                <c:pt idx="2312">
                  <c:v>3.9015153020434601E-3</c:v>
                </c:pt>
                <c:pt idx="2313">
                  <c:v>4.3237180937776799E-3</c:v>
                </c:pt>
                <c:pt idx="2314">
                  <c:v>6.2030612412496289E-3</c:v>
                </c:pt>
                <c:pt idx="2315">
                  <c:v>8.3124593174978088E-3</c:v>
                </c:pt>
                <c:pt idx="2316">
                  <c:v>8.5344266648852921E-3</c:v>
                </c:pt>
                <c:pt idx="2317">
                  <c:v>8.2964802172994373E-3</c:v>
                </c:pt>
                <c:pt idx="2318">
                  <c:v>8.4427919169685652E-3</c:v>
                </c:pt>
                <c:pt idx="2319">
                  <c:v>7.958713409118549E-3</c:v>
                </c:pt>
                <c:pt idx="2320">
                  <c:v>6.7856154471728734E-3</c:v>
                </c:pt>
                <c:pt idx="2321">
                  <c:v>6.2530539312158594E-3</c:v>
                </c:pt>
                <c:pt idx="2322">
                  <c:v>4.5820305417697401E-3</c:v>
                </c:pt>
                <c:pt idx="2323">
                  <c:v>3.5454411505371373E-3</c:v>
                </c:pt>
                <c:pt idx="2324">
                  <c:v>2.2117924441136649E-3</c:v>
                </c:pt>
                <c:pt idx="2325">
                  <c:v>1.0992533112940215E-3</c:v>
                </c:pt>
                <c:pt idx="2326">
                  <c:v>1.3083540519266837E-3</c:v>
                </c:pt>
                <c:pt idx="2327">
                  <c:v>1.4704978048598397E-3</c:v>
                </c:pt>
                <c:pt idx="2328">
                  <c:v>1.0354839574348816E-3</c:v>
                </c:pt>
                <c:pt idx="2329">
                  <c:v>9.4992714947090759E-4</c:v>
                </c:pt>
                <c:pt idx="2330">
                  <c:v>1.4584154484215016E-3</c:v>
                </c:pt>
                <c:pt idx="2331">
                  <c:v>8.9939201970244166E-4</c:v>
                </c:pt>
                <c:pt idx="2332">
                  <c:v>1.3377879466172403E-3</c:v>
                </c:pt>
                <c:pt idx="2333">
                  <c:v>7.644274417999493E-4</c:v>
                </c:pt>
                <c:pt idx="2334">
                  <c:v>1.5525499942220236E-3</c:v>
                </c:pt>
                <c:pt idx="2335">
                  <c:v>2.0916796065795955E-3</c:v>
                </c:pt>
                <c:pt idx="2336">
                  <c:v>3.6203615635837906E-3</c:v>
                </c:pt>
                <c:pt idx="2337">
                  <c:v>4.4313074340703879E-3</c:v>
                </c:pt>
                <c:pt idx="2338">
                  <c:v>6.4282881290150026E-3</c:v>
                </c:pt>
                <c:pt idx="2339">
                  <c:v>8.5619979650742011E-3</c:v>
                </c:pt>
                <c:pt idx="2340">
                  <c:v>8.5456512475399777E-3</c:v>
                </c:pt>
                <c:pt idx="2341">
                  <c:v>8.2262898139740821E-3</c:v>
                </c:pt>
                <c:pt idx="2342">
                  <c:v>8.4586239702325958E-3</c:v>
                </c:pt>
                <c:pt idx="2343">
                  <c:v>8.6051807481256244E-3</c:v>
                </c:pt>
                <c:pt idx="2344">
                  <c:v>7.253298221843887E-3</c:v>
                </c:pt>
                <c:pt idx="2345">
                  <c:v>5.8445330397946405E-3</c:v>
                </c:pt>
                <c:pt idx="2346">
                  <c:v>4.6780031742495228E-3</c:v>
                </c:pt>
                <c:pt idx="2347">
                  <c:v>3.4936316140043852E-3</c:v>
                </c:pt>
                <c:pt idx="2348">
                  <c:v>2.2831102072689681E-3</c:v>
                </c:pt>
                <c:pt idx="2349">
                  <c:v>8.7108548484183179E-4</c:v>
                </c:pt>
                <c:pt idx="2350">
                  <c:v>1.2294878794752179E-3</c:v>
                </c:pt>
                <c:pt idx="2351">
                  <c:v>7.9449853987264858E-4</c:v>
                </c:pt>
                <c:pt idx="2352">
                  <c:v>9.5477969830415517E-4</c:v>
                </c:pt>
                <c:pt idx="2353">
                  <c:v>1.1783400541469985E-3</c:v>
                </c:pt>
                <c:pt idx="2354">
                  <c:v>1.363300589725374E-3</c:v>
                </c:pt>
                <c:pt idx="2355">
                  <c:v>9.7963063020775534E-4</c:v>
                </c:pt>
                <c:pt idx="2356">
                  <c:v>1.0316117214972395E-3</c:v>
                </c:pt>
                <c:pt idx="2357">
                  <c:v>1.5120875794559056E-3</c:v>
                </c:pt>
                <c:pt idx="2358">
                  <c:v>9.2314009959848595E-4</c:v>
                </c:pt>
                <c:pt idx="2359">
                  <c:v>2.2605630106700405E-3</c:v>
                </c:pt>
                <c:pt idx="2360">
                  <c:v>3.7263088797763605E-3</c:v>
                </c:pt>
                <c:pt idx="2361">
                  <c:v>4.6694254364129731E-3</c:v>
                </c:pt>
                <c:pt idx="2362">
                  <c:v>6.5024242917451711E-3</c:v>
                </c:pt>
                <c:pt idx="2363">
                  <c:v>8.2421953907052797E-3</c:v>
                </c:pt>
                <c:pt idx="2364">
                  <c:v>8.6144937206338763E-3</c:v>
                </c:pt>
                <c:pt idx="2365">
                  <c:v>8.6178022766565457E-3</c:v>
                </c:pt>
                <c:pt idx="2366">
                  <c:v>8.498351150327009E-3</c:v>
                </c:pt>
                <c:pt idx="2367">
                  <c:v>7.8641132146926151E-3</c:v>
                </c:pt>
                <c:pt idx="2368">
                  <c:v>7.0977960887784602E-3</c:v>
                </c:pt>
                <c:pt idx="2369">
                  <c:v>6.1033356442345039E-3</c:v>
                </c:pt>
                <c:pt idx="2370">
                  <c:v>4.8726933153167831E-3</c:v>
                </c:pt>
                <c:pt idx="2371">
                  <c:v>3.7701043583875373E-3</c:v>
                </c:pt>
                <c:pt idx="2372">
                  <c:v>2.0060982907932319E-3</c:v>
                </c:pt>
                <c:pt idx="2373">
                  <c:v>1.0832987189180413E-3</c:v>
                </c:pt>
                <c:pt idx="2374">
                  <c:v>9.4041811438353362E-4</c:v>
                </c:pt>
                <c:pt idx="2375">
                  <c:v>1.1302557066175467E-3</c:v>
                </c:pt>
                <c:pt idx="2376">
                  <c:v>8.1082074958448115E-4</c:v>
                </c:pt>
                <c:pt idx="2377">
                  <c:v>1.2131166541186054E-3</c:v>
                </c:pt>
                <c:pt idx="2378">
                  <c:v>1.4936086813737409E-3</c:v>
                </c:pt>
                <c:pt idx="2379">
                  <c:v>1.1491022220355635E-3</c:v>
                </c:pt>
                <c:pt idx="2380">
                  <c:v>1.4739288999944594E-3</c:v>
                </c:pt>
                <c:pt idx="2381">
                  <c:v>1.4833153959698826E-3</c:v>
                </c:pt>
                <c:pt idx="2382">
                  <c:v>1.5286793752140289E-3</c:v>
                </c:pt>
                <c:pt idx="2383">
                  <c:v>2.5094644548642872E-3</c:v>
                </c:pt>
                <c:pt idx="2384">
                  <c:v>3.5808549538908878E-3</c:v>
                </c:pt>
                <c:pt idx="2385">
                  <c:v>4.5913190064556016E-3</c:v>
                </c:pt>
                <c:pt idx="2386">
                  <c:v>6.8213936001528253E-3</c:v>
                </c:pt>
                <c:pt idx="2387">
                  <c:v>8.1949688169594831E-3</c:v>
                </c:pt>
                <c:pt idx="2388">
                  <c:v>8.1571287391891123E-3</c:v>
                </c:pt>
                <c:pt idx="2389">
                  <c:v>8.6093960935767263E-3</c:v>
                </c:pt>
                <c:pt idx="2390">
                  <c:v>8.5463129587445095E-3</c:v>
                </c:pt>
                <c:pt idx="2391">
                  <c:v>7.9627081841681414E-3</c:v>
                </c:pt>
                <c:pt idx="2392">
                  <c:v>6.7491232996339575E-3</c:v>
                </c:pt>
                <c:pt idx="2393">
                  <c:v>6.0877976848391566E-3</c:v>
                </c:pt>
                <c:pt idx="2394">
                  <c:v>4.537254750262956E-3</c:v>
                </c:pt>
                <c:pt idx="2395">
                  <c:v>3.7736089769893275E-3</c:v>
                </c:pt>
                <c:pt idx="2396">
                  <c:v>2.6166861778211432E-3</c:v>
                </c:pt>
                <c:pt idx="2397">
                  <c:v>1.3376408996828995E-3</c:v>
                </c:pt>
                <c:pt idx="2398">
                  <c:v>1.3441844882610661E-3</c:v>
                </c:pt>
                <c:pt idx="2399">
                  <c:v>1.4470928344772578E-3</c:v>
                </c:pt>
                <c:pt idx="2400">
                  <c:v>1.0699419557154157E-3</c:v>
                </c:pt>
                <c:pt idx="2401">
                  <c:v>1.1076349865514492E-3</c:v>
                </c:pt>
                <c:pt idx="2402">
                  <c:v>1.3471254269478827E-3</c:v>
                </c:pt>
                <c:pt idx="2403">
                  <c:v>1.5310566339858719E-3</c:v>
                </c:pt>
                <c:pt idx="2404">
                  <c:v>8.2354030940496323E-4</c:v>
                </c:pt>
                <c:pt idx="2405">
                  <c:v>9.7855228602258945E-4</c:v>
                </c:pt>
                <c:pt idx="2406">
                  <c:v>1.2726951703490325E-3</c:v>
                </c:pt>
                <c:pt idx="2407">
                  <c:v>2.2734786330696434E-3</c:v>
                </c:pt>
                <c:pt idx="2408">
                  <c:v>3.7588307600880744E-3</c:v>
                </c:pt>
                <c:pt idx="2409">
                  <c:v>5.0291267456330363E-3</c:v>
                </c:pt>
                <c:pt idx="2410">
                  <c:v>6.0527547665309087E-3</c:v>
                </c:pt>
                <c:pt idx="2411">
                  <c:v>8.1231363895339897E-3</c:v>
                </c:pt>
                <c:pt idx="2412">
                  <c:v>8.0994863409275045E-3</c:v>
                </c:pt>
                <c:pt idx="2413">
                  <c:v>8.5319513748238884E-3</c:v>
                </c:pt>
                <c:pt idx="2414">
                  <c:v>7.9203096514332029E-3</c:v>
                </c:pt>
                <c:pt idx="2415">
                  <c:v>8.409681848919489E-3</c:v>
                </c:pt>
                <c:pt idx="2416">
                  <c:v>7.2639101089388182E-3</c:v>
                </c:pt>
                <c:pt idx="2417">
                  <c:v>5.485714012180622E-3</c:v>
                </c:pt>
                <c:pt idx="2418">
                  <c:v>4.8687475559119706E-3</c:v>
                </c:pt>
                <c:pt idx="2419">
                  <c:v>3.1472870679869471E-3</c:v>
                </c:pt>
                <c:pt idx="2420">
                  <c:v>2.7103550749962525E-3</c:v>
                </c:pt>
                <c:pt idx="2421">
                  <c:v>1.2269880815914242E-3</c:v>
                </c:pt>
                <c:pt idx="2422">
                  <c:v>1.4632189816099692E-3</c:v>
                </c:pt>
                <c:pt idx="2423">
                  <c:v>8.3483841552681745E-4</c:v>
                </c:pt>
                <c:pt idx="2424">
                  <c:v>1.5358846749967299E-3</c:v>
                </c:pt>
                <c:pt idx="2425">
                  <c:v>1.3973909706700566E-3</c:v>
                </c:pt>
                <c:pt idx="2426">
                  <c:v>1.0836173206091133E-3</c:v>
                </c:pt>
                <c:pt idx="2427">
                  <c:v>1.1663067133534403E-3</c:v>
                </c:pt>
                <c:pt idx="2428">
                  <c:v>9.8887007924883773E-4</c:v>
                </c:pt>
                <c:pt idx="2429">
                  <c:v>1.1958876549783377E-3</c:v>
                </c:pt>
                <c:pt idx="2430">
                  <c:v>1.4891237498763452E-3</c:v>
                </c:pt>
                <c:pt idx="2431">
                  <c:v>2.0398945778692329E-3</c:v>
                </c:pt>
                <c:pt idx="2432">
                  <c:v>3.7866961541456624E-3</c:v>
                </c:pt>
                <c:pt idx="2433">
                  <c:v>4.439149937235232E-3</c:v>
                </c:pt>
                <c:pt idx="2434">
                  <c:v>6.4779164693550325E-3</c:v>
                </c:pt>
                <c:pt idx="2435">
                  <c:v>8.2311668706297192E-3</c:v>
                </c:pt>
                <c:pt idx="2436">
                  <c:v>8.3645874557216338E-3</c:v>
                </c:pt>
                <c:pt idx="2437">
                  <c:v>8.6133908686263205E-3</c:v>
                </c:pt>
                <c:pt idx="2438">
                  <c:v>8.3553234988581627E-3</c:v>
                </c:pt>
                <c:pt idx="2439">
                  <c:v>7.9871914987358905E-3</c:v>
                </c:pt>
                <c:pt idx="2440">
                  <c:v>6.7587793816556736E-3</c:v>
                </c:pt>
                <c:pt idx="2441">
                  <c:v>5.6777573084297473E-3</c:v>
                </c:pt>
                <c:pt idx="2442">
                  <c:v>4.8966374577919473E-3</c:v>
                </c:pt>
                <c:pt idx="2443">
                  <c:v>3.3189888716522575E-3</c:v>
                </c:pt>
                <c:pt idx="2444">
                  <c:v>2.45505708915818E-3</c:v>
                </c:pt>
                <c:pt idx="2445">
                  <c:v>1.3484488493569497E-3</c:v>
                </c:pt>
                <c:pt idx="2446">
                  <c:v>1.0211958969814305E-3</c:v>
                </c:pt>
                <c:pt idx="2447">
                  <c:v>1.1984609763293023E-3</c:v>
                </c:pt>
                <c:pt idx="2448">
                  <c:v>1.2964677580674664E-3</c:v>
                </c:pt>
                <c:pt idx="2449">
                  <c:v>8.50621453146066E-4</c:v>
                </c:pt>
                <c:pt idx="2450">
                  <c:v>1.0448704534103044E-3</c:v>
                </c:pt>
                <c:pt idx="2451">
                  <c:v>1.0590114669294143E-3</c:v>
                </c:pt>
                <c:pt idx="2452">
                  <c:v>8.9907341801137011E-4</c:v>
                </c:pt>
                <c:pt idx="2453">
                  <c:v>1.1285891746950177E-3</c:v>
                </c:pt>
                <c:pt idx="2454">
                  <c:v>9.9139438495502233E-4</c:v>
                </c:pt>
                <c:pt idx="2455">
                  <c:v>2.7300838720203148E-3</c:v>
                </c:pt>
                <c:pt idx="2456">
                  <c:v>3.1932637427908471E-3</c:v>
                </c:pt>
                <c:pt idx="2457">
                  <c:v>4.5829863468429552E-3</c:v>
                </c:pt>
                <c:pt idx="2458">
                  <c:v>6.5858489191612021E-3</c:v>
                </c:pt>
                <c:pt idx="2459">
                  <c:v>8.1554867150889707E-3</c:v>
                </c:pt>
                <c:pt idx="2460">
                  <c:v>7.8693333808617146E-3</c:v>
                </c:pt>
                <c:pt idx="2461">
                  <c:v>8.1848715941347482E-3</c:v>
                </c:pt>
                <c:pt idx="2462">
                  <c:v>8.353779506047581E-3</c:v>
                </c:pt>
                <c:pt idx="2463">
                  <c:v>8.0479218826186531E-3</c:v>
                </c:pt>
                <c:pt idx="2464">
                  <c:v>7.3838758995385459E-3</c:v>
                </c:pt>
                <c:pt idx="2465">
                  <c:v>5.6813354504987087E-3</c:v>
                </c:pt>
                <c:pt idx="2466">
                  <c:v>4.8174281758270199E-3</c:v>
                </c:pt>
                <c:pt idx="2467">
                  <c:v>3.1187599627248257E-3</c:v>
                </c:pt>
                <c:pt idx="2468">
                  <c:v>2.2831592229137481E-3</c:v>
                </c:pt>
                <c:pt idx="2469">
                  <c:v>8.0339487940026899E-4</c:v>
                </c:pt>
                <c:pt idx="2470">
                  <c:v>1.5189987853699242E-3</c:v>
                </c:pt>
                <c:pt idx="2471">
                  <c:v>8.1782998678806094E-4</c:v>
                </c:pt>
                <c:pt idx="2472">
                  <c:v>1.1798840469575776E-3</c:v>
                </c:pt>
                <c:pt idx="2473">
                  <c:v>1.1456221112561638E-3</c:v>
                </c:pt>
                <c:pt idx="2474">
                  <c:v>1.375162375762201E-3</c:v>
                </c:pt>
                <c:pt idx="2475">
                  <c:v>1.300266470537938E-3</c:v>
                </c:pt>
                <c:pt idx="2476">
                  <c:v>1.118565475337451E-3</c:v>
                </c:pt>
                <c:pt idx="2477">
                  <c:v>1.3891318345245797E-3</c:v>
                </c:pt>
                <c:pt idx="2478">
                  <c:v>1.465008052644449E-3</c:v>
                </c:pt>
                <c:pt idx="2479">
                  <c:v>2.3713383678734667E-3</c:v>
                </c:pt>
                <c:pt idx="2480">
                  <c:v>3.464222227136219E-3</c:v>
                </c:pt>
                <c:pt idx="2481">
                  <c:v>4.6645728875797255E-3</c:v>
                </c:pt>
                <c:pt idx="2482">
                  <c:v>6.615993540701073E-3</c:v>
                </c:pt>
                <c:pt idx="2483">
                  <c:v>8.0027294581312379E-3</c:v>
                </c:pt>
                <c:pt idx="2484">
                  <c:v>7.8340421166199145E-3</c:v>
                </c:pt>
                <c:pt idx="2485">
                  <c:v>8.6014555591223223E-3</c:v>
                </c:pt>
                <c:pt idx="2486">
                  <c:v>8.0760568627225322E-3</c:v>
                </c:pt>
                <c:pt idx="2487">
                  <c:v>8.2832459932087633E-3</c:v>
                </c:pt>
                <c:pt idx="2488">
                  <c:v>7.1383565348341373E-3</c:v>
                </c:pt>
                <c:pt idx="2489">
                  <c:v>5.8241425315660456E-3</c:v>
                </c:pt>
                <c:pt idx="2490">
                  <c:v>4.6113173895259551E-3</c:v>
                </c:pt>
                <c:pt idx="2491">
                  <c:v>3.7322642806171631E-3</c:v>
                </c:pt>
                <c:pt idx="2492">
                  <c:v>2.4867457035086284E-3</c:v>
                </c:pt>
                <c:pt idx="2493">
                  <c:v>8.2045232378380548E-4</c:v>
                </c:pt>
                <c:pt idx="2494">
                  <c:v>9.8651732829938476E-4</c:v>
                </c:pt>
                <c:pt idx="2495">
                  <c:v>1.2585296490075322E-3</c:v>
                </c:pt>
                <c:pt idx="2496">
                  <c:v>1.4928244310572561E-3</c:v>
                </c:pt>
                <c:pt idx="2497">
                  <c:v>8.0694851364683951E-4</c:v>
                </c:pt>
                <c:pt idx="2498">
                  <c:v>9.3897215286251534E-4</c:v>
                </c:pt>
                <c:pt idx="2499">
                  <c:v>1.1024638360271296E-3</c:v>
                </c:pt>
                <c:pt idx="2500">
                  <c:v>1.3342588201930598E-3</c:v>
                </c:pt>
                <c:pt idx="2501">
                  <c:v>1.3074472624982486E-3</c:v>
                </c:pt>
                <c:pt idx="2502">
                  <c:v>9.1426826789325639E-4</c:v>
                </c:pt>
                <c:pt idx="2503">
                  <c:v>2.1040805647090056E-3</c:v>
                </c:pt>
                <c:pt idx="2504">
                  <c:v>3.6721711001165445E-3</c:v>
                </c:pt>
                <c:pt idx="2505">
                  <c:v>4.8027234823929373E-3</c:v>
                </c:pt>
                <c:pt idx="2506">
                  <c:v>6.1710785330304982E-3</c:v>
                </c:pt>
                <c:pt idx="2507">
                  <c:v>8.2838831965909073E-3</c:v>
                </c:pt>
                <c:pt idx="2508">
                  <c:v>7.9647668412489124E-3</c:v>
                </c:pt>
                <c:pt idx="2509">
                  <c:v>7.8307335605972469E-3</c:v>
                </c:pt>
                <c:pt idx="2510">
                  <c:v>7.906952888230576E-3</c:v>
                </c:pt>
                <c:pt idx="2511">
                  <c:v>8.6147142910353875E-3</c:v>
                </c:pt>
                <c:pt idx="2512">
                  <c:v>7.0447856689485888E-3</c:v>
                </c:pt>
                <c:pt idx="2513">
                  <c:v>5.4947083829978045E-3</c:v>
                </c:pt>
                <c:pt idx="2514">
                  <c:v>4.3652098370841833E-3</c:v>
                </c:pt>
                <c:pt idx="2515">
                  <c:v>3.7160891178396717E-3</c:v>
                </c:pt>
                <c:pt idx="2516">
                  <c:v>2.1102565359513211E-3</c:v>
                </c:pt>
                <c:pt idx="2517">
                  <c:v>8.5015580452065366E-4</c:v>
                </c:pt>
                <c:pt idx="2518">
                  <c:v>8.8088861379788776E-4</c:v>
                </c:pt>
                <c:pt idx="2519">
                  <c:v>1.132412394987879E-3</c:v>
                </c:pt>
                <c:pt idx="2520">
                  <c:v>1.4653511621579114E-3</c:v>
                </c:pt>
                <c:pt idx="2521">
                  <c:v>8.8647639730283882E-4</c:v>
                </c:pt>
                <c:pt idx="2522">
                  <c:v>1.1575329129377707E-3</c:v>
                </c:pt>
                <c:pt idx="2523">
                  <c:v>9.4191309154933187E-4</c:v>
                </c:pt>
                <c:pt idx="2524">
                  <c:v>1.1555722871465597E-3</c:v>
                </c:pt>
                <c:pt idx="2525">
                  <c:v>1.3494781778973361E-3</c:v>
                </c:pt>
                <c:pt idx="2526">
                  <c:v>8.6167448104401906E-4</c:v>
                </c:pt>
                <c:pt idx="2527">
                  <c:v>2.2512500381617877E-3</c:v>
                </c:pt>
                <c:pt idx="2528">
                  <c:v>3.4348863637352223E-3</c:v>
                </c:pt>
                <c:pt idx="2529">
                  <c:v>4.3842524150813217E-3</c:v>
                </c:pt>
                <c:pt idx="2530">
                  <c:v>6.7487033989436732E-3</c:v>
                </c:pt>
                <c:pt idx="2531">
                  <c:v>7.9412148239319906E-3</c:v>
                </c:pt>
                <c:pt idx="2532">
                  <c:v>8.357431171583711E-3</c:v>
                </c:pt>
                <c:pt idx="2533">
                  <c:v>8.3925263732463895E-3</c:v>
                </c:pt>
                <c:pt idx="2534">
                  <c:v>7.9255053097799111E-3</c:v>
                </c:pt>
                <c:pt idx="2535">
                  <c:v>8.3754689288628534E-3</c:v>
                </c:pt>
                <c:pt idx="2536">
                  <c:v>7.1808040832138584E-3</c:v>
                </c:pt>
                <c:pt idx="2537">
                  <c:v>6.2137188762796877E-3</c:v>
                </c:pt>
                <c:pt idx="2538">
                  <c:v>4.6963105175749555E-3</c:v>
                </c:pt>
                <c:pt idx="2539">
                  <c:v>3.348741368033886E-3</c:v>
                </c:pt>
                <c:pt idx="2540">
                  <c:v>1.9588717170474354E-3</c:v>
                </c:pt>
                <c:pt idx="2541">
                  <c:v>7.8266126165821206E-4</c:v>
                </c:pt>
                <c:pt idx="2542">
                  <c:v>1.0391356229710116E-3</c:v>
                </c:pt>
                <c:pt idx="2543">
                  <c:v>7.9986575297608976E-4</c:v>
                </c:pt>
                <c:pt idx="2544">
                  <c:v>1.2052251353089809E-3</c:v>
                </c:pt>
                <c:pt idx="2545">
                  <c:v>1.5095877815721106E-3</c:v>
                </c:pt>
                <c:pt idx="2546">
                  <c:v>1.1119483632921132E-3</c:v>
                </c:pt>
                <c:pt idx="2547">
                  <c:v>1.1879716283463228E-3</c:v>
                </c:pt>
                <c:pt idx="2548">
                  <c:v>1.0146523084032639E-3</c:v>
                </c:pt>
                <c:pt idx="2549">
                  <c:v>1.2194886879400412E-3</c:v>
                </c:pt>
                <c:pt idx="2550">
                  <c:v>7.9871388532375305E-4</c:v>
                </c:pt>
                <c:pt idx="2551">
                  <c:v>2.1018503528715034E-3</c:v>
                </c:pt>
                <c:pt idx="2552">
                  <c:v>3.564655283291006E-3</c:v>
                </c:pt>
                <c:pt idx="2553">
                  <c:v>4.9343304886279808E-3</c:v>
                </c:pt>
                <c:pt idx="2554">
                  <c:v>6.3425842741166878E-3</c:v>
                </c:pt>
                <c:pt idx="2555">
                  <c:v>8.4983756581494003E-3</c:v>
                </c:pt>
                <c:pt idx="2556">
                  <c:v>8.2900836756556115E-3</c:v>
                </c:pt>
                <c:pt idx="2557">
                  <c:v>8.133062057601996E-3</c:v>
                </c:pt>
                <c:pt idx="2558">
                  <c:v>8.2782709052635663E-3</c:v>
                </c:pt>
                <c:pt idx="2559">
                  <c:v>8.4025500726039593E-3</c:v>
                </c:pt>
                <c:pt idx="2560">
                  <c:v>6.8265680183867954E-3</c:v>
                </c:pt>
                <c:pt idx="2561">
                  <c:v>5.570118952492261E-3</c:v>
                </c:pt>
                <c:pt idx="2562">
                  <c:v>4.8666643910088084E-3</c:v>
                </c:pt>
                <c:pt idx="2563">
                  <c:v>3.8620577079953372E-3</c:v>
                </c:pt>
                <c:pt idx="2564">
                  <c:v>2.0857487135611825E-3</c:v>
                </c:pt>
                <c:pt idx="2565">
                  <c:v>1.258358094250801E-3</c:v>
                </c:pt>
                <c:pt idx="2566">
                  <c:v>1.1555967949689505E-3</c:v>
                </c:pt>
                <c:pt idx="2567">
                  <c:v>1.1495433628385863E-3</c:v>
                </c:pt>
                <c:pt idx="2568">
                  <c:v>1.3433757301221918E-3</c:v>
                </c:pt>
                <c:pt idx="2569">
                  <c:v>1.3324942569809695E-3</c:v>
                </c:pt>
                <c:pt idx="2570">
                  <c:v>7.775391267786729E-4</c:v>
                </c:pt>
                <c:pt idx="2571">
                  <c:v>1.2341443657293439E-3</c:v>
                </c:pt>
                <c:pt idx="2572">
                  <c:v>7.5793286886656226E-4</c:v>
                </c:pt>
                <c:pt idx="2573">
                  <c:v>8.7311963410021363E-4</c:v>
                </c:pt>
                <c:pt idx="2574">
                  <c:v>7.6744190395393579E-4</c:v>
                </c:pt>
                <c:pt idx="2575">
                  <c:v>2.6056821655679706E-3</c:v>
                </c:pt>
                <c:pt idx="2576">
                  <c:v>3.6057549014392679E-3</c:v>
                </c:pt>
                <c:pt idx="2577">
                  <c:v>4.655014836847572E-3</c:v>
                </c:pt>
                <c:pt idx="2578">
                  <c:v>6.1900720953828557E-3</c:v>
                </c:pt>
                <c:pt idx="2579">
                  <c:v>8.2727811530481747E-3</c:v>
                </c:pt>
                <c:pt idx="2580">
                  <c:v>8.3278257221364258E-3</c:v>
                </c:pt>
                <c:pt idx="2581">
                  <c:v>8.3654452295052872E-3</c:v>
                </c:pt>
                <c:pt idx="2582">
                  <c:v>8.0469415697230484E-3</c:v>
                </c:pt>
                <c:pt idx="2583">
                  <c:v>8.0096896796900373E-3</c:v>
                </c:pt>
                <c:pt idx="2584">
                  <c:v>7.1217647390760148E-3</c:v>
                </c:pt>
                <c:pt idx="2585">
                  <c:v>6.1144867034220174E-3</c:v>
                </c:pt>
                <c:pt idx="2586">
                  <c:v>5.0137113253496393E-3</c:v>
                </c:pt>
                <c:pt idx="2587">
                  <c:v>3.1592223774909453E-3</c:v>
                </c:pt>
                <c:pt idx="2588">
                  <c:v>2.5920313084966647E-3</c:v>
                </c:pt>
                <c:pt idx="2589">
                  <c:v>1.2680876997396857E-3</c:v>
                </c:pt>
                <c:pt idx="2590">
                  <c:v>7.537910468826286E-4</c:v>
                </c:pt>
                <c:pt idx="2591">
                  <c:v>1.2739205614685388E-3</c:v>
                </c:pt>
                <c:pt idx="2592">
                  <c:v>1.1736590600704825E-3</c:v>
                </c:pt>
                <c:pt idx="2593">
                  <c:v>1.5167685735324211E-3</c:v>
                </c:pt>
                <c:pt idx="2594">
                  <c:v>1.1460142364144062E-3</c:v>
                </c:pt>
                <c:pt idx="2595">
                  <c:v>1.5401245282702239E-3</c:v>
                </c:pt>
                <c:pt idx="2596">
                  <c:v>1.5502707667397406E-3</c:v>
                </c:pt>
                <c:pt idx="2597">
                  <c:v>1.2295123872976079E-3</c:v>
                </c:pt>
                <c:pt idx="2598">
                  <c:v>8.3042700749659179E-4</c:v>
                </c:pt>
                <c:pt idx="2599">
                  <c:v>2.3421740592292021E-3</c:v>
                </c:pt>
                <c:pt idx="2600">
                  <c:v>3.4875536740516305E-3</c:v>
                </c:pt>
                <c:pt idx="2601">
                  <c:v>4.708515413125244E-3</c:v>
                </c:pt>
                <c:pt idx="2602">
                  <c:v>6.3774589053778551E-3</c:v>
                </c:pt>
                <c:pt idx="2603">
                  <c:v>8.3326292553248943E-3</c:v>
                </c:pt>
                <c:pt idx="2604">
                  <c:v>8.512761749892411E-3</c:v>
                </c:pt>
                <c:pt idx="2605">
                  <c:v>8.0567692065014931E-3</c:v>
                </c:pt>
                <c:pt idx="2606">
                  <c:v>8.2315589957879607E-3</c:v>
                </c:pt>
                <c:pt idx="2607">
                  <c:v>8.0834827329067452E-3</c:v>
                </c:pt>
                <c:pt idx="2608">
                  <c:v>7.3985315773278486E-3</c:v>
                </c:pt>
                <c:pt idx="2609">
                  <c:v>5.480640892945865E-3</c:v>
                </c:pt>
                <c:pt idx="2610">
                  <c:v>4.4656183854165817E-3</c:v>
                </c:pt>
                <c:pt idx="2611">
                  <c:v>3.2776931909248748E-3</c:v>
                </c:pt>
                <c:pt idx="2612">
                  <c:v>2.1178539608922636E-3</c:v>
                </c:pt>
                <c:pt idx="2613">
                  <c:v>1.073642636896327E-3</c:v>
                </c:pt>
                <c:pt idx="2614">
                  <c:v>8.6459091190844517E-4</c:v>
                </c:pt>
                <c:pt idx="2615">
                  <c:v>1.4651060839340098E-3</c:v>
                </c:pt>
                <c:pt idx="2616">
                  <c:v>9.0841089834201244E-4</c:v>
                </c:pt>
                <c:pt idx="2617">
                  <c:v>1.3720743901410436E-3</c:v>
                </c:pt>
                <c:pt idx="2618">
                  <c:v>1.2360559758757749E-3</c:v>
                </c:pt>
                <c:pt idx="2619">
                  <c:v>1.3576882983980321E-3</c:v>
                </c:pt>
                <c:pt idx="2620">
                  <c:v>1.4549108298197114E-3</c:v>
                </c:pt>
                <c:pt idx="2621">
                  <c:v>1.370138272172223E-3</c:v>
                </c:pt>
                <c:pt idx="2622">
                  <c:v>1.4440048488561005E-3</c:v>
                </c:pt>
                <c:pt idx="2623">
                  <c:v>2.0221018988139921E-3</c:v>
                </c:pt>
                <c:pt idx="2624">
                  <c:v>3.6721220844717637E-3</c:v>
                </c:pt>
                <c:pt idx="2625">
                  <c:v>4.7597122540982443E-3</c:v>
                </c:pt>
                <c:pt idx="2626">
                  <c:v>6.3636610013722058E-3</c:v>
                </c:pt>
                <c:pt idx="2627">
                  <c:v>8.516143829382249E-3</c:v>
                </c:pt>
                <c:pt idx="2628">
                  <c:v>8.260453718385935E-3</c:v>
                </c:pt>
                <c:pt idx="2629">
                  <c:v>8.1540407535679541E-3</c:v>
                </c:pt>
                <c:pt idx="2630">
                  <c:v>8.4096083254523168E-3</c:v>
                </c:pt>
                <c:pt idx="2631">
                  <c:v>8.2570226232513162E-3</c:v>
                </c:pt>
                <c:pt idx="2632">
                  <c:v>7.2360937305260119E-3</c:v>
                </c:pt>
                <c:pt idx="2633">
                  <c:v>5.4798566426293802E-3</c:v>
                </c:pt>
                <c:pt idx="2634">
                  <c:v>4.9755526458881939E-3</c:v>
                </c:pt>
                <c:pt idx="2635">
                  <c:v>3.8987949337581547E-3</c:v>
                </c:pt>
                <c:pt idx="2636">
                  <c:v>2.0554080294421908E-3</c:v>
                </c:pt>
                <c:pt idx="2637">
                  <c:v>8.1182557030247708E-4</c:v>
                </c:pt>
                <c:pt idx="2638">
                  <c:v>9.8663986741133556E-4</c:v>
                </c:pt>
                <c:pt idx="2639">
                  <c:v>1.0909696673261546E-3</c:v>
                </c:pt>
                <c:pt idx="2640">
                  <c:v>8.2202082441677456E-4</c:v>
                </c:pt>
                <c:pt idx="2641">
                  <c:v>9.2541932708076896E-4</c:v>
                </c:pt>
                <c:pt idx="2642">
                  <c:v>8.2562347430812505E-4</c:v>
                </c:pt>
                <c:pt idx="2643">
                  <c:v>9.734056433206603E-4</c:v>
                </c:pt>
                <c:pt idx="2644">
                  <c:v>1.5537998931639211E-3</c:v>
                </c:pt>
                <c:pt idx="2645">
                  <c:v>1.057614521053176E-3</c:v>
                </c:pt>
                <c:pt idx="2646">
                  <c:v>1.5228220056627863E-3</c:v>
                </c:pt>
                <c:pt idx="2647">
                  <c:v>2.2633814102449067E-3</c:v>
                </c:pt>
                <c:pt idx="2648">
                  <c:v>3.7957150327852318E-3</c:v>
                </c:pt>
                <c:pt idx="2649">
                  <c:v>4.6417806127568972E-3</c:v>
                </c:pt>
                <c:pt idx="2650">
                  <c:v>6.4076280347401156E-3</c:v>
                </c:pt>
                <c:pt idx="2651">
                  <c:v>7.9680263816268009E-3</c:v>
                </c:pt>
                <c:pt idx="2652">
                  <c:v>7.963002278036823E-3</c:v>
                </c:pt>
                <c:pt idx="2653">
                  <c:v>8.3814243297036586E-3</c:v>
                </c:pt>
                <c:pt idx="2654">
                  <c:v>8.314003310308387E-3</c:v>
                </c:pt>
                <c:pt idx="2655">
                  <c:v>8.6007693400953992E-3</c:v>
                </c:pt>
                <c:pt idx="2656">
                  <c:v>7.0098130063978616E-3</c:v>
                </c:pt>
                <c:pt idx="2657">
                  <c:v>5.6353587756948088E-3</c:v>
                </c:pt>
                <c:pt idx="2658">
                  <c:v>4.4194456480335601E-3</c:v>
                </c:pt>
                <c:pt idx="2659">
                  <c:v>3.5866878156197409E-3</c:v>
                </c:pt>
                <c:pt idx="2660">
                  <c:v>2.0285229482802092E-3</c:v>
                </c:pt>
                <c:pt idx="2661">
                  <c:v>1.2065485577180484E-3</c:v>
                </c:pt>
                <c:pt idx="2662">
                  <c:v>9.6522003064235425E-4</c:v>
                </c:pt>
                <c:pt idx="2663">
                  <c:v>9.8884557142644774E-4</c:v>
                </c:pt>
                <c:pt idx="2664">
                  <c:v>1.297987243055655E-3</c:v>
                </c:pt>
                <c:pt idx="2665">
                  <c:v>7.7986736990573631E-4</c:v>
                </c:pt>
                <c:pt idx="2666">
                  <c:v>8.7537435376010622E-4</c:v>
                </c:pt>
                <c:pt idx="2667">
                  <c:v>1.2414476968016053E-3</c:v>
                </c:pt>
                <c:pt idx="2668">
                  <c:v>9.2512523321208739E-4</c:v>
                </c:pt>
                <c:pt idx="2669">
                  <c:v>1.3474685364613442E-3</c:v>
                </c:pt>
                <c:pt idx="2670">
                  <c:v>1.4230261528901424E-3</c:v>
                </c:pt>
                <c:pt idx="2671">
                  <c:v>2.6719513173109055E-3</c:v>
                </c:pt>
                <c:pt idx="2672">
                  <c:v>3.8201983473529801E-3</c:v>
                </c:pt>
                <c:pt idx="2673">
                  <c:v>4.9176651694026871E-3</c:v>
                </c:pt>
                <c:pt idx="2674">
                  <c:v>6.6869191786981339E-3</c:v>
                </c:pt>
                <c:pt idx="2675">
                  <c:v>8.5868979126225813E-3</c:v>
                </c:pt>
                <c:pt idx="2676">
                  <c:v>8.2831234540968121E-3</c:v>
                </c:pt>
                <c:pt idx="2677">
                  <c:v>8.5544250479556456E-3</c:v>
                </c:pt>
                <c:pt idx="2678">
                  <c:v>7.9051148015513162E-3</c:v>
                </c:pt>
                <c:pt idx="2679">
                  <c:v>8.6029260284657301E-3</c:v>
                </c:pt>
                <c:pt idx="2680">
                  <c:v>6.934402436903405E-3</c:v>
                </c:pt>
                <c:pt idx="2681">
                  <c:v>6.0528740379332084E-3</c:v>
                </c:pt>
                <c:pt idx="2682">
                  <c:v>5.0493947147496818E-3</c:v>
                </c:pt>
                <c:pt idx="2683">
                  <c:v>3.1357683914635818E-3</c:v>
                </c:pt>
                <c:pt idx="2684">
                  <c:v>2.7001843287043454E-3</c:v>
                </c:pt>
                <c:pt idx="2685">
                  <c:v>7.675399352434966E-4</c:v>
                </c:pt>
                <c:pt idx="2686">
                  <c:v>1.3657513719643874E-3</c:v>
                </c:pt>
                <c:pt idx="2687">
                  <c:v>1.5424772792196765E-3</c:v>
                </c:pt>
                <c:pt idx="2688">
                  <c:v>1.3702117956393934E-3</c:v>
                </c:pt>
                <c:pt idx="2689">
                  <c:v>8.6924739816257156E-4</c:v>
                </c:pt>
                <c:pt idx="2690">
                  <c:v>8.4032816774220814E-4</c:v>
                </c:pt>
                <c:pt idx="2691">
                  <c:v>1.2087297539107706E-3</c:v>
                </c:pt>
                <c:pt idx="2692">
                  <c:v>1.3584725487145169E-3</c:v>
                </c:pt>
                <c:pt idx="2693">
                  <c:v>8.8343742732646148E-4</c:v>
                </c:pt>
                <c:pt idx="2694">
                  <c:v>1.2076023940808239E-3</c:v>
                </c:pt>
                <c:pt idx="2695">
                  <c:v>2.2276490052000842E-3</c:v>
                </c:pt>
                <c:pt idx="2696">
                  <c:v>3.6785431339379799E-3</c:v>
                </c:pt>
                <c:pt idx="2697">
                  <c:v>4.7314302270600244E-3</c:v>
                </c:pt>
                <c:pt idx="2698">
                  <c:v>6.5164182583299403E-3</c:v>
                </c:pt>
                <c:pt idx="2699">
                  <c:v>8.5349903448002674E-3</c:v>
                </c:pt>
                <c:pt idx="2700">
                  <c:v>7.9426607854530089E-3</c:v>
                </c:pt>
                <c:pt idx="2701">
                  <c:v>7.9872160065582801E-3</c:v>
                </c:pt>
                <c:pt idx="2702">
                  <c:v>8.3465251906201E-3</c:v>
                </c:pt>
                <c:pt idx="2703">
                  <c:v>8.2580029361469225E-3</c:v>
                </c:pt>
                <c:pt idx="2704">
                  <c:v>7.0105237332471759E-3</c:v>
                </c:pt>
                <c:pt idx="2705">
                  <c:v>5.9743019593504233E-3</c:v>
                </c:pt>
                <c:pt idx="2706">
                  <c:v>4.9831500708291373E-3</c:v>
                </c:pt>
                <c:pt idx="2707">
                  <c:v>3.7980187680899053E-3</c:v>
                </c:pt>
                <c:pt idx="2708">
                  <c:v>2.2561025869950353E-3</c:v>
                </c:pt>
                <c:pt idx="2709">
                  <c:v>1.5215230910761088E-3</c:v>
                </c:pt>
                <c:pt idx="2710">
                  <c:v>1.5380658711894521E-3</c:v>
                </c:pt>
                <c:pt idx="2711">
                  <c:v>1.2609559234241551E-3</c:v>
                </c:pt>
                <c:pt idx="2712">
                  <c:v>1.380039432417839E-3</c:v>
                </c:pt>
                <c:pt idx="2713">
                  <c:v>1.3208530413456546E-3</c:v>
                </c:pt>
                <c:pt idx="2714">
                  <c:v>9.0024979348609637E-4</c:v>
                </c:pt>
                <c:pt idx="2715">
                  <c:v>1.0606044753847734E-3</c:v>
                </c:pt>
                <c:pt idx="2716">
                  <c:v>9.2684078077939725E-4</c:v>
                </c:pt>
                <c:pt idx="2717">
                  <c:v>1.5282382344110066E-3</c:v>
                </c:pt>
                <c:pt idx="2718">
                  <c:v>1.4211145427437113E-3</c:v>
                </c:pt>
                <c:pt idx="2719">
                  <c:v>2.5811743431778328E-3</c:v>
                </c:pt>
                <c:pt idx="2720">
                  <c:v>3.8237274737771606E-3</c:v>
                </c:pt>
                <c:pt idx="2721">
                  <c:v>4.9795229131153968E-3</c:v>
                </c:pt>
                <c:pt idx="2722">
                  <c:v>6.0769930028747553E-3</c:v>
                </c:pt>
                <c:pt idx="2723">
                  <c:v>8.2955244122262239E-3</c:v>
                </c:pt>
                <c:pt idx="2724">
                  <c:v>8.0358395261803158E-3</c:v>
                </c:pt>
                <c:pt idx="2725">
                  <c:v>8.6137829937845602E-3</c:v>
                </c:pt>
                <c:pt idx="2726">
                  <c:v>8.262512375466706E-3</c:v>
                </c:pt>
                <c:pt idx="2727">
                  <c:v>8.0512304386413224E-3</c:v>
                </c:pt>
                <c:pt idx="2728">
                  <c:v>7.0718913205120824E-3</c:v>
                </c:pt>
                <c:pt idx="2729">
                  <c:v>6.045913816374409E-3</c:v>
                </c:pt>
                <c:pt idx="2730">
                  <c:v>5.0519190204558664E-3</c:v>
                </c:pt>
                <c:pt idx="2731">
                  <c:v>3.6035246896017666E-3</c:v>
                </c:pt>
                <c:pt idx="2732">
                  <c:v>2.6252884234800825E-3</c:v>
                </c:pt>
                <c:pt idx="2733">
                  <c:v>7.9025868659915541E-4</c:v>
                </c:pt>
                <c:pt idx="2734">
                  <c:v>9.9369812025969532E-4</c:v>
                </c:pt>
                <c:pt idx="2735">
                  <c:v>1.48101166066521E-3</c:v>
                </c:pt>
                <c:pt idx="2736">
                  <c:v>9.1522407296647105E-4</c:v>
                </c:pt>
                <c:pt idx="2737">
                  <c:v>1.4106742104055114E-3</c:v>
                </c:pt>
                <c:pt idx="2738">
                  <c:v>1.0781520762161126E-3</c:v>
                </c:pt>
                <c:pt idx="2739">
                  <c:v>1.5530646584922172E-3</c:v>
                </c:pt>
                <c:pt idx="2740">
                  <c:v>1.3117116235941322E-3</c:v>
                </c:pt>
                <c:pt idx="2741">
                  <c:v>8.4429843496941059E-4</c:v>
                </c:pt>
                <c:pt idx="2742">
                  <c:v>7.5273721051985314E-4</c:v>
                </c:pt>
                <c:pt idx="2743">
                  <c:v>2.2160813130319397E-3</c:v>
                </c:pt>
                <c:pt idx="2744">
                  <c:v>3.4689522368575153E-3</c:v>
                </c:pt>
                <c:pt idx="2745">
                  <c:v>4.7567713154114278E-3</c:v>
                </c:pt>
                <c:pt idx="2746">
                  <c:v>6.6380995964969783E-3</c:v>
                </c:pt>
                <c:pt idx="2747">
                  <c:v>8.3986043131991459E-3</c:v>
                </c:pt>
                <c:pt idx="2748">
                  <c:v>8.4124757406719639E-3</c:v>
                </c:pt>
                <c:pt idx="2749">
                  <c:v>8.1713432761753909E-3</c:v>
                </c:pt>
                <c:pt idx="2750">
                  <c:v>8.1266410081357789E-3</c:v>
                </c:pt>
                <c:pt idx="2751">
                  <c:v>7.8385270481173101E-3</c:v>
                </c:pt>
                <c:pt idx="2752">
                  <c:v>6.9327849206256564E-3</c:v>
                </c:pt>
                <c:pt idx="2753">
                  <c:v>5.4666959420058749E-3</c:v>
                </c:pt>
                <c:pt idx="2754">
                  <c:v>4.50605629236031E-3</c:v>
                </c:pt>
                <c:pt idx="2755">
                  <c:v>3.8193895892141066E-3</c:v>
                </c:pt>
                <c:pt idx="2756">
                  <c:v>2.1489053718605688E-3</c:v>
                </c:pt>
                <c:pt idx="2757">
                  <c:v>1.1379021472032701E-3</c:v>
                </c:pt>
                <c:pt idx="2758">
                  <c:v>8.8338841168168151E-4</c:v>
                </c:pt>
                <c:pt idx="2759">
                  <c:v>1.1315546212042242E-3</c:v>
                </c:pt>
                <c:pt idx="2760">
                  <c:v>8.6471345102039597E-4</c:v>
                </c:pt>
                <c:pt idx="2761">
                  <c:v>1.4301334213832817E-3</c:v>
                </c:pt>
                <c:pt idx="2762">
                  <c:v>1.2622548380108334E-3</c:v>
                </c:pt>
                <c:pt idx="2763">
                  <c:v>1.5376737460312097E-3</c:v>
                </c:pt>
                <c:pt idx="2764">
                  <c:v>7.7300517963649774E-4</c:v>
                </c:pt>
                <c:pt idx="2765">
                  <c:v>1.1376570689793685E-3</c:v>
                </c:pt>
                <c:pt idx="2766">
                  <c:v>1.0271022821774539E-3</c:v>
                </c:pt>
                <c:pt idx="2767">
                  <c:v>2.3558494241228993E-3</c:v>
                </c:pt>
                <c:pt idx="2768">
                  <c:v>3.7465768488930042E-3</c:v>
                </c:pt>
                <c:pt idx="2769">
                  <c:v>4.7285137961955975E-3</c:v>
                </c:pt>
                <c:pt idx="2770">
                  <c:v>6.0625333876645742E-3</c:v>
                </c:pt>
                <c:pt idx="2771">
                  <c:v>8.4516392408514052E-3</c:v>
                </c:pt>
                <c:pt idx="2772">
                  <c:v>8.1765634423444904E-3</c:v>
                </c:pt>
                <c:pt idx="2773">
                  <c:v>8.340814868003199E-3</c:v>
                </c:pt>
                <c:pt idx="2774">
                  <c:v>8.3263797606154058E-3</c:v>
                </c:pt>
                <c:pt idx="2775">
                  <c:v>7.834703827824448E-3</c:v>
                </c:pt>
                <c:pt idx="2776">
                  <c:v>7.4387734216924562E-3</c:v>
                </c:pt>
                <c:pt idx="2777">
                  <c:v>6.0633633859161883E-3</c:v>
                </c:pt>
                <c:pt idx="2778">
                  <c:v>4.8515185567717034E-3</c:v>
                </c:pt>
                <c:pt idx="2779">
                  <c:v>3.8648025841030321E-3</c:v>
                </c:pt>
                <c:pt idx="2780">
                  <c:v>2.0016868827630076E-3</c:v>
                </c:pt>
                <c:pt idx="2781">
                  <c:v>1.5466681168483905E-3</c:v>
                </c:pt>
                <c:pt idx="2782">
                  <c:v>7.5648690734554398E-4</c:v>
                </c:pt>
                <c:pt idx="2783">
                  <c:v>8.3351499311774997E-4</c:v>
                </c:pt>
                <c:pt idx="2784">
                  <c:v>7.553350396932077E-4</c:v>
                </c:pt>
                <c:pt idx="2785">
                  <c:v>1.0389395603918909E-3</c:v>
                </c:pt>
                <c:pt idx="2786">
                  <c:v>1.3283034193522563E-3</c:v>
                </c:pt>
                <c:pt idx="2787">
                  <c:v>8.0680146671249829E-4</c:v>
                </c:pt>
                <c:pt idx="2788">
                  <c:v>8.7157564128963454E-4</c:v>
                </c:pt>
                <c:pt idx="2789">
                  <c:v>1.3363174772738316E-3</c:v>
                </c:pt>
                <c:pt idx="2790">
                  <c:v>1.0527864800423193E-3</c:v>
                </c:pt>
                <c:pt idx="2791">
                  <c:v>2.1296912391067001E-3</c:v>
                </c:pt>
                <c:pt idx="2792">
                  <c:v>3.739837197735716E-3</c:v>
                </c:pt>
                <c:pt idx="2793">
                  <c:v>4.580265978557649E-3</c:v>
                </c:pt>
                <c:pt idx="2794">
                  <c:v>6.4575749767712184E-3</c:v>
                </c:pt>
                <c:pt idx="2795">
                  <c:v>8.2782954130859541E-3</c:v>
                </c:pt>
                <c:pt idx="2796">
                  <c:v>7.891758038348691E-3</c:v>
                </c:pt>
                <c:pt idx="2797">
                  <c:v>8.1308563535868825E-3</c:v>
                </c:pt>
                <c:pt idx="2798">
                  <c:v>8.1309053692316616E-3</c:v>
                </c:pt>
                <c:pt idx="2799">
                  <c:v>8.4973953452537939E-3</c:v>
                </c:pt>
                <c:pt idx="2800">
                  <c:v>6.7997074450472043E-3</c:v>
                </c:pt>
                <c:pt idx="2801">
                  <c:v>5.6242322243296866E-3</c:v>
                </c:pt>
                <c:pt idx="2802">
                  <c:v>4.9529319258220959E-3</c:v>
                </c:pt>
                <c:pt idx="2803">
                  <c:v>3.1523356793993155E-3</c:v>
                </c:pt>
                <c:pt idx="2804">
                  <c:v>2.2738707582278857E-3</c:v>
                </c:pt>
                <c:pt idx="2805">
                  <c:v>1.1404019450870643E-3</c:v>
                </c:pt>
                <c:pt idx="2806">
                  <c:v>1.0423951633489002E-3</c:v>
                </c:pt>
                <c:pt idx="2807">
                  <c:v>1.0773678258996278E-3</c:v>
                </c:pt>
                <c:pt idx="2808">
                  <c:v>1.0072264382190517E-3</c:v>
                </c:pt>
                <c:pt idx="2809">
                  <c:v>1.3324942569809695E-3</c:v>
                </c:pt>
                <c:pt idx="2810">
                  <c:v>1.3623447846521589E-3</c:v>
                </c:pt>
                <c:pt idx="2811">
                  <c:v>1.0315381980300687E-3</c:v>
                </c:pt>
                <c:pt idx="2812">
                  <c:v>1.2462757378124628E-3</c:v>
                </c:pt>
                <c:pt idx="2813">
                  <c:v>1.4165070721343645E-3</c:v>
                </c:pt>
                <c:pt idx="2814">
                  <c:v>1.0108781037551822E-3</c:v>
                </c:pt>
                <c:pt idx="2815">
                  <c:v>2.27112588212019E-3</c:v>
                </c:pt>
                <c:pt idx="2816">
                  <c:v>3.8424759579056165E-3</c:v>
                </c:pt>
                <c:pt idx="2817">
                  <c:v>4.9846450479949355E-3</c:v>
                </c:pt>
                <c:pt idx="2818">
                  <c:v>6.6680726632801172E-3</c:v>
                </c:pt>
                <c:pt idx="2819">
                  <c:v>7.9528315317449159E-3</c:v>
                </c:pt>
                <c:pt idx="2820">
                  <c:v>7.8716126083439968E-3</c:v>
                </c:pt>
                <c:pt idx="2821">
                  <c:v>8.2038161408423248E-3</c:v>
                </c:pt>
                <c:pt idx="2822">
                  <c:v>7.9717760784524926E-3</c:v>
                </c:pt>
                <c:pt idx="2823">
                  <c:v>8.5037183634304493E-3</c:v>
                </c:pt>
                <c:pt idx="2824">
                  <c:v>6.659792287021904E-3</c:v>
                </c:pt>
                <c:pt idx="2825">
                  <c:v>6.1903384137194963E-3</c:v>
                </c:pt>
                <c:pt idx="2826">
                  <c:v>5.0710596297425638E-3</c:v>
                </c:pt>
                <c:pt idx="2827">
                  <c:v>3.4313082216662618E-3</c:v>
                </c:pt>
                <c:pt idx="2828">
                  <c:v>2.1688302314637519E-3</c:v>
                </c:pt>
                <c:pt idx="2829">
                  <c:v>1.0009279278647859E-3</c:v>
                </c:pt>
                <c:pt idx="2830">
                  <c:v>8.1385971956085806E-4</c:v>
                </c:pt>
                <c:pt idx="2831">
                  <c:v>9.0248000532359941E-4</c:v>
                </c:pt>
                <c:pt idx="2832">
                  <c:v>1.274410717916342E-3</c:v>
                </c:pt>
                <c:pt idx="2833">
                  <c:v>9.8651732829938476E-4</c:v>
                </c:pt>
                <c:pt idx="2834">
                  <c:v>1.1807663285636222E-3</c:v>
                </c:pt>
                <c:pt idx="2835">
                  <c:v>7.7709798597565098E-4</c:v>
                </c:pt>
                <c:pt idx="2836">
                  <c:v>9.1561619812471386E-4</c:v>
                </c:pt>
                <c:pt idx="2837">
                  <c:v>9.0637674908363147E-4</c:v>
                </c:pt>
                <c:pt idx="2838">
                  <c:v>1.3225440810905736E-3</c:v>
                </c:pt>
                <c:pt idx="2839">
                  <c:v>2.0907238015063804E-3</c:v>
                </c:pt>
                <c:pt idx="2840">
                  <c:v>3.5974712574714015E-3</c:v>
                </c:pt>
                <c:pt idx="2841">
                  <c:v>4.448634464500216E-3</c:v>
                </c:pt>
                <c:pt idx="2842">
                  <c:v>6.1130440096106506E-3</c:v>
                </c:pt>
                <c:pt idx="2843">
                  <c:v>8.3366730460192658E-3</c:v>
                </c:pt>
                <c:pt idx="2844">
                  <c:v>8.1764409032325392E-3</c:v>
                </c:pt>
                <c:pt idx="2845">
                  <c:v>8.4759510006624239E-3</c:v>
                </c:pt>
                <c:pt idx="2846">
                  <c:v>8.6116263054142293E-3</c:v>
                </c:pt>
                <c:pt idx="2847">
                  <c:v>8.04723566359173E-3</c:v>
                </c:pt>
                <c:pt idx="2848">
                  <c:v>7.0250078562797483E-3</c:v>
                </c:pt>
                <c:pt idx="2849">
                  <c:v>5.983884517904969E-3</c:v>
                </c:pt>
                <c:pt idx="2850">
                  <c:v>4.5758055548826447E-3</c:v>
                </c:pt>
                <c:pt idx="2851">
                  <c:v>3.6023973297718195E-3</c:v>
                </c:pt>
                <c:pt idx="2852">
                  <c:v>2.7102080280619126E-3</c:v>
                </c:pt>
                <c:pt idx="2853">
                  <c:v>8.6481148230995678E-4</c:v>
                </c:pt>
                <c:pt idx="2854">
                  <c:v>1.2721805060788389E-3</c:v>
                </c:pt>
                <c:pt idx="2855">
                  <c:v>1.0935920043219E-3</c:v>
                </c:pt>
                <c:pt idx="2856">
                  <c:v>1.2949972887240585E-3</c:v>
                </c:pt>
                <c:pt idx="2857">
                  <c:v>9.3429115878599939E-4</c:v>
                </c:pt>
                <c:pt idx="2858">
                  <c:v>7.5371752341545865E-4</c:v>
                </c:pt>
                <c:pt idx="2859">
                  <c:v>1.4599349334096902E-3</c:v>
                </c:pt>
                <c:pt idx="2860">
                  <c:v>1.2863215195979497E-3</c:v>
                </c:pt>
                <c:pt idx="2861">
                  <c:v>1.1037872584361971E-3</c:v>
                </c:pt>
                <c:pt idx="2862">
                  <c:v>8.1385971956085806E-4</c:v>
                </c:pt>
                <c:pt idx="2863">
                  <c:v>2.5723760349397728E-3</c:v>
                </c:pt>
                <c:pt idx="2864">
                  <c:v>3.6513884667297054E-3</c:v>
                </c:pt>
                <c:pt idx="2865">
                  <c:v>4.693590149289651E-3</c:v>
                </c:pt>
                <c:pt idx="2866">
                  <c:v>6.3134689811172023E-3</c:v>
                </c:pt>
                <c:pt idx="2867">
                  <c:v>8.1012509041395956E-3</c:v>
                </c:pt>
                <c:pt idx="2868">
                  <c:v>7.9075410759679391E-3</c:v>
                </c:pt>
                <c:pt idx="2869">
                  <c:v>7.8256114257177073E-3</c:v>
                </c:pt>
                <c:pt idx="2870">
                  <c:v>8.003954849250745E-3</c:v>
                </c:pt>
                <c:pt idx="2871">
                  <c:v>8.6214539421926757E-3</c:v>
                </c:pt>
                <c:pt idx="2872">
                  <c:v>6.9124434280418406E-3</c:v>
                </c:pt>
                <c:pt idx="2873">
                  <c:v>5.490909670527332E-3</c:v>
                </c:pt>
                <c:pt idx="2874">
                  <c:v>4.578256337121658E-3</c:v>
                </c:pt>
                <c:pt idx="2875">
                  <c:v>3.8678660619017998E-3</c:v>
                </c:pt>
                <c:pt idx="2876">
                  <c:v>2.3220531370468974E-3</c:v>
                </c:pt>
                <c:pt idx="2877">
                  <c:v>1.1404019450870643E-3</c:v>
                </c:pt>
                <c:pt idx="2878">
                  <c:v>1.3020800493948083E-3</c:v>
                </c:pt>
                <c:pt idx="2879">
                  <c:v>1.4548618141749315E-3</c:v>
                </c:pt>
                <c:pt idx="2880">
                  <c:v>1.0384739117664781E-3</c:v>
                </c:pt>
                <c:pt idx="2881">
                  <c:v>1.5150775337875021E-3</c:v>
                </c:pt>
                <c:pt idx="2882">
                  <c:v>1.5321349781710382E-3</c:v>
                </c:pt>
                <c:pt idx="2883">
                  <c:v>9.5764711352380131E-4</c:v>
                </c:pt>
                <c:pt idx="2884">
                  <c:v>1.2312769505096982E-3</c:v>
                </c:pt>
                <c:pt idx="2885">
                  <c:v>1.3716332493380213E-3</c:v>
                </c:pt>
                <c:pt idx="2886">
                  <c:v>1.4056746146379239E-3</c:v>
                </c:pt>
                <c:pt idx="2887">
                  <c:v>1.9406624050115626E-3</c:v>
                </c:pt>
                <c:pt idx="2888">
                  <c:v>3.7935828522372896E-3</c:v>
                </c:pt>
                <c:pt idx="2889">
                  <c:v>4.490959473767985E-3</c:v>
                </c:pt>
                <c:pt idx="2890">
                  <c:v>6.0956434557136504E-3</c:v>
                </c:pt>
                <c:pt idx="2891">
                  <c:v>8.4807055182061098E-3</c:v>
                </c:pt>
                <c:pt idx="2892">
                  <c:v>8.6171160576296191E-3</c:v>
                </c:pt>
                <c:pt idx="2893">
                  <c:v>8.3189048747864137E-3</c:v>
                </c:pt>
                <c:pt idx="2894">
                  <c:v>7.8903120768276727E-3</c:v>
                </c:pt>
                <c:pt idx="2895">
                  <c:v>8.4869305050932053E-3</c:v>
                </c:pt>
                <c:pt idx="2896">
                  <c:v>6.7063326417407757E-3</c:v>
                </c:pt>
                <c:pt idx="2897">
                  <c:v>6.0151810070971749E-3</c:v>
                </c:pt>
                <c:pt idx="2898">
                  <c:v>5.041405164650496E-3</c:v>
                </c:pt>
                <c:pt idx="2899">
                  <c:v>3.1559628371130568E-3</c:v>
                </c:pt>
                <c:pt idx="2900">
                  <c:v>2.1458664018841923E-3</c:v>
                </c:pt>
                <c:pt idx="2901">
                  <c:v>1.411507476366777E-3</c:v>
                </c:pt>
                <c:pt idx="2902">
                  <c:v>1.1576554520497215E-3</c:v>
                </c:pt>
                <c:pt idx="2903">
                  <c:v>9.949725270239824E-4</c:v>
                </c:pt>
                <c:pt idx="2904">
                  <c:v>9.5360332282942804E-4</c:v>
                </c:pt>
                <c:pt idx="2905">
                  <c:v>9.2767404674066198E-4</c:v>
                </c:pt>
                <c:pt idx="2906">
                  <c:v>1.4504749139670967E-3</c:v>
                </c:pt>
                <c:pt idx="2907">
                  <c:v>1.3730547030366492E-3</c:v>
                </c:pt>
                <c:pt idx="2908">
                  <c:v>1.1017531091778157E-3</c:v>
                </c:pt>
                <c:pt idx="2909">
                  <c:v>7.5325187479004588E-4</c:v>
                </c:pt>
                <c:pt idx="2910">
                  <c:v>8.5772872163920617E-4</c:v>
                </c:pt>
                <c:pt idx="2911">
                  <c:v>2.1701291460504294E-3</c:v>
                </c:pt>
                <c:pt idx="2912">
                  <c:v>3.5054198765740417E-3</c:v>
                </c:pt>
                <c:pt idx="2913">
                  <c:v>4.4400322188412767E-3</c:v>
                </c:pt>
                <c:pt idx="2914">
                  <c:v>6.5321277724820197E-3</c:v>
                </c:pt>
                <c:pt idx="2915">
                  <c:v>8.0862521168368288E-3</c:v>
                </c:pt>
                <c:pt idx="2916">
                  <c:v>8.1816365615792492E-3</c:v>
                </c:pt>
                <c:pt idx="2917">
                  <c:v>7.8909247723874271E-3</c:v>
                </c:pt>
                <c:pt idx="2918">
                  <c:v>8.4516882564961843E-3</c:v>
                </c:pt>
                <c:pt idx="2919">
                  <c:v>8.2771435454336191E-3</c:v>
                </c:pt>
                <c:pt idx="2920">
                  <c:v>7.4018401333505179E-3</c:v>
                </c:pt>
                <c:pt idx="2921">
                  <c:v>5.5215199406926149E-3</c:v>
                </c:pt>
                <c:pt idx="2922">
                  <c:v>4.4006726560827138E-3</c:v>
                </c:pt>
                <c:pt idx="2923">
                  <c:v>3.4721382537682335E-3</c:v>
                </c:pt>
                <c:pt idx="2924">
                  <c:v>2.6244796653412074E-3</c:v>
                </c:pt>
                <c:pt idx="2925">
                  <c:v>1.0491348145061888E-3</c:v>
                </c:pt>
                <c:pt idx="2926">
                  <c:v>1.4303784996071833E-3</c:v>
                </c:pt>
                <c:pt idx="2927">
                  <c:v>1.0232300462398119E-3</c:v>
                </c:pt>
                <c:pt idx="2928">
                  <c:v>1.5136070644440934E-3</c:v>
                </c:pt>
                <c:pt idx="2929">
                  <c:v>1.4133700708684272E-3</c:v>
                </c:pt>
                <c:pt idx="2930">
                  <c:v>1.2728667251057629E-3</c:v>
                </c:pt>
                <c:pt idx="2931">
                  <c:v>1.2388743754506407E-3</c:v>
                </c:pt>
                <c:pt idx="2932">
                  <c:v>1.2185818985116065E-3</c:v>
                </c:pt>
                <c:pt idx="2933">
                  <c:v>8.9311801717056665E-4</c:v>
                </c:pt>
                <c:pt idx="2934">
                  <c:v>8.7145310217768418E-4</c:v>
                </c:pt>
                <c:pt idx="2935">
                  <c:v>2.3443797632443147E-3</c:v>
                </c:pt>
                <c:pt idx="2936">
                  <c:v>3.4125107218930268E-3</c:v>
                </c:pt>
                <c:pt idx="2937">
                  <c:v>5.019789265302394E-3</c:v>
                </c:pt>
                <c:pt idx="2938">
                  <c:v>6.3459173379617467E-3</c:v>
                </c:pt>
                <c:pt idx="2939">
                  <c:v>7.8597018066623899E-3</c:v>
                </c:pt>
                <c:pt idx="2940">
                  <c:v>8.4279646844225321E-3</c:v>
                </c:pt>
                <c:pt idx="2941">
                  <c:v>7.9844956382729756E-3</c:v>
                </c:pt>
                <c:pt idx="2942">
                  <c:v>7.8787443846595265E-3</c:v>
                </c:pt>
                <c:pt idx="2943">
                  <c:v>8.2722419809555924E-3</c:v>
                </c:pt>
                <c:pt idx="2944">
                  <c:v>6.7373105292419105E-3</c:v>
                </c:pt>
                <c:pt idx="2945">
                  <c:v>6.2244287946641788E-3</c:v>
                </c:pt>
                <c:pt idx="2946">
                  <c:v>4.9060974772345408E-3</c:v>
                </c:pt>
                <c:pt idx="2947">
                  <c:v>3.5088019560638797E-3</c:v>
                </c:pt>
                <c:pt idx="2948">
                  <c:v>2.5955114192760635E-3</c:v>
                </c:pt>
                <c:pt idx="2949">
                  <c:v>1.1281480338919949E-3</c:v>
                </c:pt>
                <c:pt idx="2950">
                  <c:v>1.3142359293003168E-3</c:v>
                </c:pt>
                <c:pt idx="2951">
                  <c:v>1.5201751608446504E-3</c:v>
                </c:pt>
                <c:pt idx="2952">
                  <c:v>1.2554416633863744E-3</c:v>
                </c:pt>
                <c:pt idx="2953">
                  <c:v>1.485668146919336E-3</c:v>
                </c:pt>
                <c:pt idx="2954">
                  <c:v>1.4027826915958873E-3</c:v>
                </c:pt>
                <c:pt idx="2955">
                  <c:v>1.0731279726261343E-3</c:v>
                </c:pt>
                <c:pt idx="2956">
                  <c:v>1.2666172303962778E-3</c:v>
                </c:pt>
                <c:pt idx="2957">
                  <c:v>1.4284178738159722E-3</c:v>
                </c:pt>
                <c:pt idx="2958">
                  <c:v>8.3797541679275474E-4</c:v>
                </c:pt>
                <c:pt idx="2959">
                  <c:v>2.1536108737594765E-3</c:v>
                </c:pt>
                <c:pt idx="2960">
                  <c:v>3.6253366515289894E-3</c:v>
                </c:pt>
                <c:pt idx="2961">
                  <c:v>4.3397462096208296E-3</c:v>
                </c:pt>
                <c:pt idx="2962">
                  <c:v>6.2490134082311393E-3</c:v>
                </c:pt>
                <c:pt idx="2963">
                  <c:v>8.4978609938792058E-3</c:v>
                </c:pt>
                <c:pt idx="2964">
                  <c:v>8.4044371749279981E-3</c:v>
                </c:pt>
                <c:pt idx="2965">
                  <c:v>8.0383148162417196E-3</c:v>
                </c:pt>
                <c:pt idx="2966">
                  <c:v>8.4669811376676327E-3</c:v>
                </c:pt>
                <c:pt idx="2967">
                  <c:v>8.5843245912716158E-3</c:v>
                </c:pt>
                <c:pt idx="2968">
                  <c:v>6.6696444316227382E-3</c:v>
                </c:pt>
                <c:pt idx="2969">
                  <c:v>5.8136531835830674E-3</c:v>
                </c:pt>
                <c:pt idx="2970">
                  <c:v>4.4129755829225639E-3</c:v>
                </c:pt>
                <c:pt idx="2971">
                  <c:v>3.1972585178404395E-3</c:v>
                </c:pt>
                <c:pt idx="2972">
                  <c:v>2.5004210684023264E-3</c:v>
                </c:pt>
                <c:pt idx="2973">
                  <c:v>1.2244392680628487E-3</c:v>
                </c:pt>
                <c:pt idx="2974">
                  <c:v>9.868114221680659E-4</c:v>
                </c:pt>
                <c:pt idx="2975">
                  <c:v>1.2222335640477366E-3</c:v>
                </c:pt>
                <c:pt idx="2976">
                  <c:v>1.3442335039058461E-3</c:v>
                </c:pt>
                <c:pt idx="2977">
                  <c:v>1.5108621883363985E-3</c:v>
                </c:pt>
                <c:pt idx="2978">
                  <c:v>1.2022841966221644E-3</c:v>
                </c:pt>
                <c:pt idx="2979">
                  <c:v>1.4061647710857262E-3</c:v>
                </c:pt>
                <c:pt idx="2980">
                  <c:v>1.3958959935042583E-3</c:v>
                </c:pt>
                <c:pt idx="2981">
                  <c:v>1.5044166310477919E-3</c:v>
                </c:pt>
                <c:pt idx="2982">
                  <c:v>1.3234018548742288E-3</c:v>
                </c:pt>
                <c:pt idx="2983">
                  <c:v>2.6822200948923743E-3</c:v>
                </c:pt>
                <c:pt idx="2984">
                  <c:v>3.7862795211650287E-3</c:v>
                </c:pt>
                <c:pt idx="2985">
                  <c:v>4.4232443605040318E-3</c:v>
                </c:pt>
                <c:pt idx="2986">
                  <c:v>6.1535309321991589E-3</c:v>
                </c:pt>
                <c:pt idx="2987">
                  <c:v>8.3789245318198636E-3</c:v>
                </c:pt>
                <c:pt idx="2988">
                  <c:v>8.1924200034309107E-3</c:v>
                </c:pt>
                <c:pt idx="2989">
                  <c:v>8.5080072323487233E-3</c:v>
                </c:pt>
                <c:pt idx="2990">
                  <c:v>8.3570635542478591E-3</c:v>
                </c:pt>
                <c:pt idx="2991">
                  <c:v>8.2382251234780803E-3</c:v>
                </c:pt>
                <c:pt idx="2992">
                  <c:v>7.2979514742387216E-3</c:v>
                </c:pt>
                <c:pt idx="2993">
                  <c:v>6.0466490510461129E-3</c:v>
                </c:pt>
                <c:pt idx="2994">
                  <c:v>4.3339623635367582E-3</c:v>
                </c:pt>
                <c:pt idx="2995">
                  <c:v>3.1397631665131751E-3</c:v>
                </c:pt>
                <c:pt idx="2996">
                  <c:v>2.072637028582458E-3</c:v>
                </c:pt>
                <c:pt idx="2997">
                  <c:v>1.5323555485725494E-3</c:v>
                </c:pt>
                <c:pt idx="2998">
                  <c:v>8.7824176897975236E-4</c:v>
                </c:pt>
                <c:pt idx="2999">
                  <c:v>1.4205753706511282E-3</c:v>
                </c:pt>
                <c:pt idx="3000">
                  <c:v>1.4040816061825648E-3</c:v>
                </c:pt>
                <c:pt idx="3001">
                  <c:v>9.5708343360882816E-4</c:v>
                </c:pt>
                <c:pt idx="3002">
                  <c:v>8.2096698805399866E-4</c:v>
                </c:pt>
                <c:pt idx="3003">
                  <c:v>1.3093588726446797E-3</c:v>
                </c:pt>
                <c:pt idx="3004">
                  <c:v>1.0138435502643891E-3</c:v>
                </c:pt>
                <c:pt idx="3005">
                  <c:v>9.8835541497864499E-4</c:v>
                </c:pt>
                <c:pt idx="3006">
                  <c:v>1.2296839420543391E-3</c:v>
                </c:pt>
                <c:pt idx="3007">
                  <c:v>2.0764602488753192E-3</c:v>
                </c:pt>
                <c:pt idx="3008">
                  <c:v>3.2170608383316713E-3</c:v>
                </c:pt>
                <c:pt idx="3009">
                  <c:v>4.3406775068716551E-3</c:v>
                </c:pt>
                <c:pt idx="3010">
                  <c:v>6.4986991027418707E-3</c:v>
                </c:pt>
                <c:pt idx="3011">
                  <c:v>8.4156127419379011E-3</c:v>
                </c:pt>
                <c:pt idx="3012">
                  <c:v>7.9995189333981302E-3</c:v>
                </c:pt>
                <c:pt idx="3013">
                  <c:v>7.9643257004458901E-3</c:v>
                </c:pt>
                <c:pt idx="3014">
                  <c:v>7.8308070840644155E-3</c:v>
                </c:pt>
                <c:pt idx="3015">
                  <c:v>7.9665314044610035E-3</c:v>
                </c:pt>
                <c:pt idx="3016">
                  <c:v>7.3120924877578299E-3</c:v>
                </c:pt>
                <c:pt idx="3017">
                  <c:v>5.7811313032713526E-3</c:v>
                </c:pt>
                <c:pt idx="3018">
                  <c:v>4.8427692641784233E-3</c:v>
                </c:pt>
                <c:pt idx="3019">
                  <c:v>3.7406949715193712E-3</c:v>
                </c:pt>
                <c:pt idx="3020">
                  <c:v>2.1412099156300655E-3</c:v>
                </c:pt>
                <c:pt idx="3021">
                  <c:v>1.4687577494701407E-3</c:v>
                </c:pt>
                <c:pt idx="3022">
                  <c:v>1.0408511705383219E-3</c:v>
                </c:pt>
                <c:pt idx="3023">
                  <c:v>1.4282218112368506E-3</c:v>
                </c:pt>
                <c:pt idx="3024">
                  <c:v>1.071044807722972E-3</c:v>
                </c:pt>
                <c:pt idx="3025">
                  <c:v>9.6335743614070317E-4</c:v>
                </c:pt>
                <c:pt idx="3026">
                  <c:v>1.5189497697251442E-3</c:v>
                </c:pt>
                <c:pt idx="3027">
                  <c:v>1.441014894524504E-3</c:v>
                </c:pt>
                <c:pt idx="3028">
                  <c:v>8.9029961759570049E-4</c:v>
                </c:pt>
                <c:pt idx="3029">
                  <c:v>1.3822696442553411E-3</c:v>
                </c:pt>
                <c:pt idx="3030">
                  <c:v>1.4806685511517476E-3</c:v>
                </c:pt>
                <c:pt idx="3031">
                  <c:v>2.1541255380296692E-3</c:v>
                </c:pt>
                <c:pt idx="3032">
                  <c:v>3.5757573268337386E-3</c:v>
                </c:pt>
                <c:pt idx="3033">
                  <c:v>5.0874308550991768E-3</c:v>
                </c:pt>
                <c:pt idx="3034">
                  <c:v>6.465981159851036E-3</c:v>
                </c:pt>
                <c:pt idx="3035">
                  <c:v>8.5760164394813581E-3</c:v>
                </c:pt>
                <c:pt idx="3036">
                  <c:v>8.1567121062084778E-3</c:v>
                </c:pt>
                <c:pt idx="3037">
                  <c:v>7.9210448861049068E-3</c:v>
                </c:pt>
                <c:pt idx="3038">
                  <c:v>8.4797006974881139E-3</c:v>
                </c:pt>
                <c:pt idx="3039">
                  <c:v>7.8851899419481331E-3</c:v>
                </c:pt>
                <c:pt idx="3040">
                  <c:v>6.9510187404839205E-3</c:v>
                </c:pt>
                <c:pt idx="3041">
                  <c:v>5.7528737840555223E-3</c:v>
                </c:pt>
                <c:pt idx="3042">
                  <c:v>4.9963842949198121E-3</c:v>
                </c:pt>
                <c:pt idx="3043">
                  <c:v>3.2333340323987235E-3</c:v>
                </c:pt>
                <c:pt idx="3044">
                  <c:v>2.519782248090535E-3</c:v>
                </c:pt>
                <c:pt idx="3045">
                  <c:v>1.1882167065702244E-3</c:v>
                </c:pt>
                <c:pt idx="3046">
                  <c:v>1.4218987930601952E-3</c:v>
                </c:pt>
                <c:pt idx="3047">
                  <c:v>9.7362621372217148E-4</c:v>
                </c:pt>
                <c:pt idx="3048">
                  <c:v>8.4309755167229347E-4</c:v>
                </c:pt>
                <c:pt idx="3049">
                  <c:v>9.8619872660831278E-4</c:v>
                </c:pt>
                <c:pt idx="3050">
                  <c:v>1.2721314904340589E-3</c:v>
                </c:pt>
                <c:pt idx="3051">
                  <c:v>1.1699093632447912E-3</c:v>
                </c:pt>
                <c:pt idx="3052">
                  <c:v>1.3472969817046139E-3</c:v>
                </c:pt>
                <c:pt idx="3053">
                  <c:v>8.1339407093544615E-4</c:v>
                </c:pt>
                <c:pt idx="3054">
                  <c:v>7.7775969718018451E-4</c:v>
                </c:pt>
                <c:pt idx="3055">
                  <c:v>2.6670742606552684E-3</c:v>
                </c:pt>
                <c:pt idx="3056">
                  <c:v>3.5835753221761931E-3</c:v>
                </c:pt>
                <c:pt idx="3057">
                  <c:v>4.5240205261722812E-3</c:v>
                </c:pt>
                <c:pt idx="3058">
                  <c:v>6.3097192842915123E-3</c:v>
                </c:pt>
                <c:pt idx="3059">
                  <c:v>8.1189945675500547E-3</c:v>
                </c:pt>
                <c:pt idx="3060">
                  <c:v>8.4122551702704527E-3</c:v>
                </c:pt>
                <c:pt idx="3061">
                  <c:v>8.5277850450175656E-3</c:v>
                </c:pt>
                <c:pt idx="3062">
                  <c:v>8.4588445406341053E-3</c:v>
                </c:pt>
                <c:pt idx="3063">
                  <c:v>8.0799781143049542E-3</c:v>
                </c:pt>
                <c:pt idx="3064">
                  <c:v>7.0458395053113656E-3</c:v>
                </c:pt>
                <c:pt idx="3065">
                  <c:v>5.8244121176123376E-3</c:v>
                </c:pt>
                <c:pt idx="3066">
                  <c:v>4.5640418001353785E-3</c:v>
                </c:pt>
                <c:pt idx="3067">
                  <c:v>3.4362097861442894E-3</c:v>
                </c:pt>
                <c:pt idx="3068">
                  <c:v>2.4048160532583957E-3</c:v>
                </c:pt>
                <c:pt idx="3069">
                  <c:v>1.1908390435659694E-3</c:v>
                </c:pt>
                <c:pt idx="3070">
                  <c:v>1.4338831182089734E-3</c:v>
                </c:pt>
                <c:pt idx="3071">
                  <c:v>1.4897854610808796E-3</c:v>
                </c:pt>
                <c:pt idx="3072">
                  <c:v>1.4245701457007206E-3</c:v>
                </c:pt>
                <c:pt idx="3073">
                  <c:v>7.6653511452550111E-4</c:v>
                </c:pt>
                <c:pt idx="3074">
                  <c:v>9.1730723786963373E-4</c:v>
                </c:pt>
                <c:pt idx="3075">
                  <c:v>1.0189656851439279E-3</c:v>
                </c:pt>
                <c:pt idx="3076">
                  <c:v>1.3526641948080542E-3</c:v>
                </c:pt>
                <c:pt idx="3077">
                  <c:v>7.690839280540757E-4</c:v>
                </c:pt>
                <c:pt idx="3078">
                  <c:v>1.0928077540054153E-3</c:v>
                </c:pt>
                <c:pt idx="3079">
                  <c:v>2.4900297517089073E-3</c:v>
                </c:pt>
                <c:pt idx="3080">
                  <c:v>3.4887300495263568E-3</c:v>
                </c:pt>
                <c:pt idx="3081">
                  <c:v>4.863993038368283E-3</c:v>
                </c:pt>
                <c:pt idx="3082">
                  <c:v>6.5760948058499278E-3</c:v>
                </c:pt>
                <c:pt idx="3083">
                  <c:v>7.937514142751078E-3</c:v>
                </c:pt>
                <c:pt idx="3084">
                  <c:v>8.1294839155330346E-3</c:v>
                </c:pt>
                <c:pt idx="3085">
                  <c:v>7.9772413228454946E-3</c:v>
                </c:pt>
                <c:pt idx="3086">
                  <c:v>8.2808932422593108E-3</c:v>
                </c:pt>
                <c:pt idx="3087">
                  <c:v>8.0890460085893054E-3</c:v>
                </c:pt>
                <c:pt idx="3088">
                  <c:v>7.3603483900440136E-3</c:v>
                </c:pt>
                <c:pt idx="3089">
                  <c:v>5.9482256363273169E-3</c:v>
                </c:pt>
                <c:pt idx="3090">
                  <c:v>4.3502355576038087E-3</c:v>
                </c:pt>
                <c:pt idx="3091">
                  <c:v>3.1623593787568826E-3</c:v>
                </c:pt>
                <c:pt idx="3092">
                  <c:v>2.4806187479110946E-3</c:v>
                </c:pt>
                <c:pt idx="3093">
                  <c:v>8.2596658382158702E-4</c:v>
                </c:pt>
                <c:pt idx="3094">
                  <c:v>1.2313504739768681E-3</c:v>
                </c:pt>
                <c:pt idx="3095">
                  <c:v>1.4810851841323795E-3</c:v>
                </c:pt>
                <c:pt idx="3096">
                  <c:v>7.617315813370335E-4</c:v>
                </c:pt>
                <c:pt idx="3097">
                  <c:v>1.1923095129093776E-3</c:v>
                </c:pt>
                <c:pt idx="3098">
                  <c:v>7.6131494835640157E-4</c:v>
                </c:pt>
                <c:pt idx="3099">
                  <c:v>7.923418515023168E-4</c:v>
                </c:pt>
                <c:pt idx="3100">
                  <c:v>9.2588497570618173E-4</c:v>
                </c:pt>
                <c:pt idx="3101">
                  <c:v>1.2879145280533079E-3</c:v>
                </c:pt>
                <c:pt idx="3102">
                  <c:v>1.2152243268441572E-3</c:v>
                </c:pt>
                <c:pt idx="3103">
                  <c:v>2.1145699126919847E-3</c:v>
                </c:pt>
                <c:pt idx="3104">
                  <c:v>3.2061793651904499E-3</c:v>
                </c:pt>
                <c:pt idx="3105">
                  <c:v>4.6024700656431159E-3</c:v>
                </c:pt>
                <c:pt idx="3106">
                  <c:v>6.6193756201909128E-3</c:v>
                </c:pt>
                <c:pt idx="3107">
                  <c:v>8.5854274432791734E-3</c:v>
                </c:pt>
                <c:pt idx="3108">
                  <c:v>8.1909250262651116E-3</c:v>
                </c:pt>
                <c:pt idx="3109">
                  <c:v>8.0355944479564134E-3</c:v>
                </c:pt>
                <c:pt idx="3110">
                  <c:v>7.8766122041115851E-3</c:v>
                </c:pt>
                <c:pt idx="3111">
                  <c:v>8.4932045076250798E-3</c:v>
                </c:pt>
                <c:pt idx="3112">
                  <c:v>7.4412732195762513E-3</c:v>
                </c:pt>
                <c:pt idx="3113">
                  <c:v>6.0254988003234245E-3</c:v>
                </c:pt>
                <c:pt idx="3114">
                  <c:v>5.0121673325390619E-3</c:v>
                </c:pt>
                <c:pt idx="3115">
                  <c:v>3.3733717295359759E-3</c:v>
                </c:pt>
                <c:pt idx="3116">
                  <c:v>2.306196575960478E-3</c:v>
                </c:pt>
                <c:pt idx="3117">
                  <c:v>1.3130350460032001E-3</c:v>
                </c:pt>
                <c:pt idx="3118">
                  <c:v>1.4817959109816939E-3</c:v>
                </c:pt>
                <c:pt idx="3119">
                  <c:v>1.2255666278927959E-3</c:v>
                </c:pt>
                <c:pt idx="3120">
                  <c:v>8.1550174366099796E-4</c:v>
                </c:pt>
                <c:pt idx="3121">
                  <c:v>8.4478859141721334E-4</c:v>
                </c:pt>
                <c:pt idx="3122">
                  <c:v>1.3055601601742071E-3</c:v>
                </c:pt>
                <c:pt idx="3123">
                  <c:v>1.417070752049338E-3</c:v>
                </c:pt>
                <c:pt idx="3124">
                  <c:v>1.2355903272503622E-3</c:v>
                </c:pt>
                <c:pt idx="3125">
                  <c:v>1.4710124691300333E-3</c:v>
                </c:pt>
                <c:pt idx="3126">
                  <c:v>8.3959293307050422E-4</c:v>
                </c:pt>
                <c:pt idx="3127">
                  <c:v>2.6295282767535757E-3</c:v>
                </c:pt>
                <c:pt idx="3128">
                  <c:v>3.7702023896770982E-3</c:v>
                </c:pt>
                <c:pt idx="3129">
                  <c:v>4.5987938922845938E-3</c:v>
                </c:pt>
                <c:pt idx="3130">
                  <c:v>6.4306898956092359E-3</c:v>
                </c:pt>
                <c:pt idx="3131">
                  <c:v>8.0031951067566498E-3</c:v>
                </c:pt>
                <c:pt idx="3132">
                  <c:v>8.1844059455093345E-3</c:v>
                </c:pt>
                <c:pt idx="3133">
                  <c:v>8.0289283202662973E-3</c:v>
                </c:pt>
                <c:pt idx="3134">
                  <c:v>8.5744969544931712E-3</c:v>
                </c:pt>
                <c:pt idx="3135">
                  <c:v>8.1900917603038477E-3</c:v>
                </c:pt>
                <c:pt idx="3136">
                  <c:v>6.7656170641025217E-3</c:v>
                </c:pt>
                <c:pt idx="3137">
                  <c:v>5.4638530346086192E-3</c:v>
                </c:pt>
                <c:pt idx="3138">
                  <c:v>4.3712142535697676E-3</c:v>
                </c:pt>
                <c:pt idx="3139">
                  <c:v>3.1984839089599466E-3</c:v>
                </c:pt>
                <c:pt idx="3140">
                  <c:v>2.6209260310946373E-3</c:v>
                </c:pt>
                <c:pt idx="3141">
                  <c:v>1.2338257640382723E-3</c:v>
                </c:pt>
                <c:pt idx="3142">
                  <c:v>8.2792720961279804E-4</c:v>
                </c:pt>
                <c:pt idx="3143">
                  <c:v>1.5547066825923562E-3</c:v>
                </c:pt>
                <c:pt idx="3144">
                  <c:v>7.8239167561192048E-4</c:v>
                </c:pt>
                <c:pt idx="3145">
                  <c:v>1.0771472554981171E-3</c:v>
                </c:pt>
                <c:pt idx="3146">
                  <c:v>8.5875805017959252E-4</c:v>
                </c:pt>
                <c:pt idx="3147">
                  <c:v>8.6157644975445825E-4</c:v>
                </c:pt>
                <c:pt idx="3148">
                  <c:v>7.8163193311782658E-4</c:v>
                </c:pt>
                <c:pt idx="3149">
                  <c:v>1.298354860391507E-3</c:v>
                </c:pt>
                <c:pt idx="3150">
                  <c:v>1.5411538568106103E-3</c:v>
                </c:pt>
                <c:pt idx="3151">
                  <c:v>1.9911730269576372E-3</c:v>
                </c:pt>
                <c:pt idx="3152">
                  <c:v>3.2655373110193654E-3</c:v>
                </c:pt>
                <c:pt idx="3153">
                  <c:v>5.0242496889774E-3</c:v>
                </c:pt>
                <c:pt idx="3154">
                  <c:v>6.1581384028085058E-3</c:v>
                </c:pt>
                <c:pt idx="3155">
                  <c:v>8.5792514720368571E-3</c:v>
                </c:pt>
                <c:pt idx="3156">
                  <c:v>8.5079827245263355E-3</c:v>
                </c:pt>
                <c:pt idx="3157">
                  <c:v>8.1653143518674171E-3</c:v>
                </c:pt>
                <c:pt idx="3158">
                  <c:v>7.9527335004553543E-3</c:v>
                </c:pt>
                <c:pt idx="3159">
                  <c:v>8.5943973062739612E-3</c:v>
                </c:pt>
                <c:pt idx="3160">
                  <c:v>7.3977228191889743E-3</c:v>
                </c:pt>
                <c:pt idx="3161">
                  <c:v>5.646117709724079E-3</c:v>
                </c:pt>
                <c:pt idx="3162">
                  <c:v>4.4619422120580612E-3</c:v>
                </c:pt>
                <c:pt idx="3163">
                  <c:v>3.6834201905936179E-3</c:v>
                </c:pt>
                <c:pt idx="3164">
                  <c:v>2.1291765748365074E-3</c:v>
                </c:pt>
                <c:pt idx="3165">
                  <c:v>1.3601635884594367E-3</c:v>
                </c:pt>
                <c:pt idx="3166">
                  <c:v>1.4808401059084788E-3</c:v>
                </c:pt>
                <c:pt idx="3167">
                  <c:v>1.5287774065035897E-3</c:v>
                </c:pt>
                <c:pt idx="3168">
                  <c:v>8.5581711149277599E-4</c:v>
                </c:pt>
                <c:pt idx="3169">
                  <c:v>1.1554497480346093E-3</c:v>
                </c:pt>
                <c:pt idx="3170">
                  <c:v>1.2808562752049486E-3</c:v>
                </c:pt>
                <c:pt idx="3171">
                  <c:v>9.9649201201217064E-4</c:v>
                </c:pt>
                <c:pt idx="3172">
                  <c:v>1.3147015779257296E-3</c:v>
                </c:pt>
                <c:pt idx="3173">
                  <c:v>1.5377717773207705E-3</c:v>
                </c:pt>
                <c:pt idx="3174">
                  <c:v>1.4273640374531963E-3</c:v>
                </c:pt>
                <c:pt idx="3175">
                  <c:v>2.2352219223186372E-3</c:v>
                </c:pt>
                <c:pt idx="3176">
                  <c:v>3.2991130276938552E-3</c:v>
                </c:pt>
                <c:pt idx="3177">
                  <c:v>4.4178036239334211E-3</c:v>
                </c:pt>
                <c:pt idx="3178">
                  <c:v>6.5302896858027582E-3</c:v>
                </c:pt>
                <c:pt idx="3179">
                  <c:v>7.8487223022316085E-3</c:v>
                </c:pt>
                <c:pt idx="3180">
                  <c:v>8.559865784526258E-3</c:v>
                </c:pt>
                <c:pt idx="3181">
                  <c:v>8.5404065735484869E-3</c:v>
                </c:pt>
                <c:pt idx="3182">
                  <c:v>8.4442623863119747E-3</c:v>
                </c:pt>
                <c:pt idx="3183">
                  <c:v>7.9004092996524094E-3</c:v>
                </c:pt>
                <c:pt idx="3184">
                  <c:v>7.1098049217496271E-3</c:v>
                </c:pt>
                <c:pt idx="3185">
                  <c:v>5.6734684395114733E-3</c:v>
                </c:pt>
                <c:pt idx="3186">
                  <c:v>5.028906175231526E-3</c:v>
                </c:pt>
                <c:pt idx="3187">
                  <c:v>3.2070861546188859E-3</c:v>
                </c:pt>
                <c:pt idx="3188">
                  <c:v>2.4159916202682995E-3</c:v>
                </c:pt>
                <c:pt idx="3189">
                  <c:v>1.1500090114639986E-3</c:v>
                </c:pt>
                <c:pt idx="3190">
                  <c:v>1.2615196033391287E-3</c:v>
                </c:pt>
                <c:pt idx="3191">
                  <c:v>1.4327802662014175E-3</c:v>
                </c:pt>
                <c:pt idx="3192">
                  <c:v>1.2692885830368032E-3</c:v>
                </c:pt>
                <c:pt idx="3193">
                  <c:v>1.1289077763860888E-3</c:v>
                </c:pt>
                <c:pt idx="3194">
                  <c:v>9.7803762175239671E-4</c:v>
                </c:pt>
                <c:pt idx="3195">
                  <c:v>1.3048984489696745E-3</c:v>
                </c:pt>
                <c:pt idx="3196">
                  <c:v>1.0070548834623205E-3</c:v>
                </c:pt>
                <c:pt idx="3197">
                  <c:v>9.4360413129425174E-4</c:v>
                </c:pt>
                <c:pt idx="3198">
                  <c:v>1.1326084575670001E-3</c:v>
                </c:pt>
                <c:pt idx="3199">
                  <c:v>1.9321336828197946E-3</c:v>
                </c:pt>
                <c:pt idx="3200">
                  <c:v>3.5259574317369775E-3</c:v>
                </c:pt>
                <c:pt idx="3201">
                  <c:v>4.8652429373101805E-3</c:v>
                </c:pt>
                <c:pt idx="3202">
                  <c:v>6.1676964535406584E-3</c:v>
                </c:pt>
                <c:pt idx="3203">
                  <c:v>8.1649957501763459E-3</c:v>
                </c:pt>
                <c:pt idx="3204">
                  <c:v>8.2411170465201151E-3</c:v>
                </c:pt>
                <c:pt idx="3205">
                  <c:v>7.8418110963175882E-3</c:v>
                </c:pt>
                <c:pt idx="3206">
                  <c:v>8.3740719829866177E-3</c:v>
                </c:pt>
                <c:pt idx="3207">
                  <c:v>7.8924442573756141E-3</c:v>
                </c:pt>
                <c:pt idx="3208">
                  <c:v>7.0582404634407757E-3</c:v>
                </c:pt>
                <c:pt idx="3209">
                  <c:v>5.8380139590388652E-3</c:v>
                </c:pt>
                <c:pt idx="3210">
                  <c:v>4.351853073881559E-3</c:v>
                </c:pt>
                <c:pt idx="3211">
                  <c:v>3.8403927930024543E-3</c:v>
                </c:pt>
                <c:pt idx="3212">
                  <c:v>2.5231643275803748E-3</c:v>
                </c:pt>
                <c:pt idx="3213">
                  <c:v>1.3667807005047737E-3</c:v>
                </c:pt>
                <c:pt idx="3214">
                  <c:v>1.0010259591543467E-3</c:v>
                </c:pt>
                <c:pt idx="3215">
                  <c:v>1.4557686036033666E-3</c:v>
                </c:pt>
                <c:pt idx="3216">
                  <c:v>1.4400345816288976E-3</c:v>
                </c:pt>
                <c:pt idx="3217">
                  <c:v>1.1868687763387669E-3</c:v>
                </c:pt>
                <c:pt idx="3218">
                  <c:v>8.473374049457875E-4</c:v>
                </c:pt>
                <c:pt idx="3219">
                  <c:v>1.1252561108499584E-3</c:v>
                </c:pt>
                <c:pt idx="3220">
                  <c:v>1.3758731026115153E-3</c:v>
                </c:pt>
                <c:pt idx="3221">
                  <c:v>1.1850306896595063E-3</c:v>
                </c:pt>
                <c:pt idx="3222">
                  <c:v>1.0796225455595209E-3</c:v>
                </c:pt>
                <c:pt idx="3223">
                  <c:v>1.9940159343548938E-3</c:v>
                </c:pt>
                <c:pt idx="3224">
                  <c:v>3.5031406490917587E-3</c:v>
                </c:pt>
                <c:pt idx="3225">
                  <c:v>4.8312260798326675E-3</c:v>
                </c:pt>
                <c:pt idx="3226">
                  <c:v>6.2225939756945688E-3</c:v>
                </c:pt>
                <c:pt idx="3227">
                  <c:v>8.4021089318009352E-3</c:v>
                </c:pt>
                <c:pt idx="3228">
                  <c:v>7.9524394065866727E-3</c:v>
                </c:pt>
                <c:pt idx="3229">
                  <c:v>8.1769800753251232E-3</c:v>
                </c:pt>
                <c:pt idx="3230">
                  <c:v>8.3558136553059641E-3</c:v>
                </c:pt>
                <c:pt idx="3231">
                  <c:v>8.4079908091745682E-3</c:v>
                </c:pt>
                <c:pt idx="3232">
                  <c:v>6.7110381436396825E-3</c:v>
                </c:pt>
                <c:pt idx="3233">
                  <c:v>5.9759684912729528E-3</c:v>
                </c:pt>
                <c:pt idx="3234">
                  <c:v>4.9894485811834031E-3</c:v>
                </c:pt>
                <c:pt idx="3235">
                  <c:v>3.7515029211934222E-3</c:v>
                </c:pt>
                <c:pt idx="3236">
                  <c:v>2.4595175128331852E-3</c:v>
                </c:pt>
                <c:pt idx="3237">
                  <c:v>7.7614218090243546E-4</c:v>
                </c:pt>
                <c:pt idx="3238">
                  <c:v>7.9795414282965871E-4</c:v>
                </c:pt>
                <c:pt idx="3239">
                  <c:v>8.720657977374373E-4</c:v>
                </c:pt>
                <c:pt idx="3240">
                  <c:v>8.1903087008517762E-4</c:v>
                </c:pt>
                <c:pt idx="3241">
                  <c:v>1.5175038082041259E-3</c:v>
                </c:pt>
                <c:pt idx="3242">
                  <c:v>1.4878983587568381E-3</c:v>
                </c:pt>
                <c:pt idx="3243">
                  <c:v>7.9018516313198459E-4</c:v>
                </c:pt>
                <c:pt idx="3244">
                  <c:v>1.457851768506528E-3</c:v>
                </c:pt>
                <c:pt idx="3245">
                  <c:v>1.0330821908406478E-3</c:v>
                </c:pt>
                <c:pt idx="3246">
                  <c:v>1.2504665754411765E-3</c:v>
                </c:pt>
                <c:pt idx="3247">
                  <c:v>2.3459237560548929E-3</c:v>
                </c:pt>
                <c:pt idx="3248">
                  <c:v>3.841128027674159E-3</c:v>
                </c:pt>
                <c:pt idx="3249">
                  <c:v>4.5391908682317775E-3</c:v>
                </c:pt>
                <c:pt idx="3250">
                  <c:v>6.2850644149670312E-3</c:v>
                </c:pt>
                <c:pt idx="3251">
                  <c:v>8.2056052118768055E-3</c:v>
                </c:pt>
                <c:pt idx="3252">
                  <c:v>7.8883514510364617E-3</c:v>
                </c:pt>
                <c:pt idx="3253">
                  <c:v>8.3568429838463496E-3</c:v>
                </c:pt>
                <c:pt idx="3254">
                  <c:v>8.1514674322169887E-3</c:v>
                </c:pt>
                <c:pt idx="3255">
                  <c:v>7.9243534421275744E-3</c:v>
                </c:pt>
                <c:pt idx="3256">
                  <c:v>6.9063409802666963E-3</c:v>
                </c:pt>
                <c:pt idx="3257">
                  <c:v>5.9287419175271579E-3</c:v>
                </c:pt>
                <c:pt idx="3258">
                  <c:v>4.3652343449065746E-3</c:v>
                </c:pt>
                <c:pt idx="3259">
                  <c:v>3.7653498408438506E-3</c:v>
                </c:pt>
                <c:pt idx="3260">
                  <c:v>1.9932806996831899E-3</c:v>
                </c:pt>
                <c:pt idx="3261">
                  <c:v>1.3753584383413226E-3</c:v>
                </c:pt>
                <c:pt idx="3262">
                  <c:v>1.1949318499051222E-3</c:v>
                </c:pt>
                <c:pt idx="3263">
                  <c:v>9.3666841755784234E-4</c:v>
                </c:pt>
                <c:pt idx="3264">
                  <c:v>1.4478035613265721E-3</c:v>
                </c:pt>
                <c:pt idx="3265">
                  <c:v>1.0626386246431543E-3</c:v>
                </c:pt>
                <c:pt idx="3266">
                  <c:v>1.3156083673541647E-3</c:v>
                </c:pt>
                <c:pt idx="3267">
                  <c:v>8.5782675292876698E-4</c:v>
                </c:pt>
                <c:pt idx="3268">
                  <c:v>9.1794444125177684E-4</c:v>
                </c:pt>
                <c:pt idx="3269">
                  <c:v>1.4896874297913188E-3</c:v>
                </c:pt>
                <c:pt idx="3270">
                  <c:v>1.0579821383890284E-3</c:v>
                </c:pt>
                <c:pt idx="3271">
                  <c:v>2.3120049298669416E-3</c:v>
                </c:pt>
                <c:pt idx="3272">
                  <c:v>3.4399839907923715E-3</c:v>
                </c:pt>
                <c:pt idx="3273">
                  <c:v>4.6255319265122363E-3</c:v>
                </c:pt>
                <c:pt idx="3274">
                  <c:v>6.8143108394820746E-3</c:v>
                </c:pt>
                <c:pt idx="3275">
                  <c:v>7.9265101304979071E-3</c:v>
                </c:pt>
                <c:pt idx="3276">
                  <c:v>8.2348675518106301E-3</c:v>
                </c:pt>
                <c:pt idx="3277">
                  <c:v>8.1213718263218986E-3</c:v>
                </c:pt>
                <c:pt idx="3278">
                  <c:v>8.4501197558632165E-3</c:v>
                </c:pt>
                <c:pt idx="3279">
                  <c:v>7.8595302519056578E-3</c:v>
                </c:pt>
                <c:pt idx="3280">
                  <c:v>7.3899538394913006E-3</c:v>
                </c:pt>
                <c:pt idx="3281">
                  <c:v>5.7029023342020316E-3</c:v>
                </c:pt>
                <c:pt idx="3282">
                  <c:v>4.7275334832999919E-3</c:v>
                </c:pt>
                <c:pt idx="3283">
                  <c:v>3.1819656366689928E-3</c:v>
                </c:pt>
                <c:pt idx="3284">
                  <c:v>1.9538476134574566E-3</c:v>
                </c:pt>
                <c:pt idx="3285">
                  <c:v>1.275366522989557E-3</c:v>
                </c:pt>
                <c:pt idx="3286">
                  <c:v>1.2430897209017447E-3</c:v>
                </c:pt>
                <c:pt idx="3287">
                  <c:v>1.0550902153469918E-3</c:v>
                </c:pt>
                <c:pt idx="3288">
                  <c:v>9.7850327037780904E-4</c:v>
                </c:pt>
                <c:pt idx="3289">
                  <c:v>7.8940091281550027E-4</c:v>
                </c:pt>
                <c:pt idx="3290">
                  <c:v>1.2027253374251863E-3</c:v>
                </c:pt>
                <c:pt idx="3291">
                  <c:v>1.0422481164145594E-3</c:v>
                </c:pt>
                <c:pt idx="3292">
                  <c:v>8.4937155420416934E-4</c:v>
                </c:pt>
                <c:pt idx="3293">
                  <c:v>9.7865031731214983E-4</c:v>
                </c:pt>
                <c:pt idx="3294">
                  <c:v>9.2358124040150874E-4</c:v>
                </c:pt>
                <c:pt idx="3295">
                  <c:v>2.306196575960478E-3</c:v>
                </c:pt>
                <c:pt idx="3296">
                  <c:v>3.2507100784733324E-3</c:v>
                </c:pt>
                <c:pt idx="3297">
                  <c:v>4.4927975604472457E-3</c:v>
                </c:pt>
                <c:pt idx="3298">
                  <c:v>6.8516117451598649E-3</c:v>
                </c:pt>
                <c:pt idx="3299">
                  <c:v>8.2543757784331803E-3</c:v>
                </c:pt>
                <c:pt idx="3300">
                  <c:v>7.8613683385849176E-3</c:v>
                </c:pt>
                <c:pt idx="3301">
                  <c:v>8.0486326094679674E-3</c:v>
                </c:pt>
                <c:pt idx="3302">
                  <c:v>7.928568787578678E-3</c:v>
                </c:pt>
                <c:pt idx="3303">
                  <c:v>8.5410437769306308E-3</c:v>
                </c:pt>
                <c:pt idx="3304">
                  <c:v>6.8623739468987883E-3</c:v>
                </c:pt>
                <c:pt idx="3305">
                  <c:v>6.1320833198981357E-3</c:v>
                </c:pt>
                <c:pt idx="3306">
                  <c:v>4.7391256832905269E-3</c:v>
                </c:pt>
                <c:pt idx="3307">
                  <c:v>3.3244786238676481E-3</c:v>
                </c:pt>
                <c:pt idx="3308">
                  <c:v>2.4217509585299814E-3</c:v>
                </c:pt>
                <c:pt idx="3309">
                  <c:v>9.3419312749643858E-4</c:v>
                </c:pt>
                <c:pt idx="3310">
                  <c:v>1.4852024982939232E-3</c:v>
                </c:pt>
                <c:pt idx="3311">
                  <c:v>1.0763630051816324E-3</c:v>
                </c:pt>
                <c:pt idx="3312">
                  <c:v>1.0528354956870992E-3</c:v>
                </c:pt>
                <c:pt idx="3313">
                  <c:v>1.0396747950635948E-3</c:v>
                </c:pt>
                <c:pt idx="3314">
                  <c:v>1.1871628702074489E-3</c:v>
                </c:pt>
                <c:pt idx="3315">
                  <c:v>1.2516429509159032E-3</c:v>
                </c:pt>
                <c:pt idx="3316">
                  <c:v>1.4615524496874397E-3</c:v>
                </c:pt>
                <c:pt idx="3317">
                  <c:v>1.4785363706038054E-3</c:v>
                </c:pt>
                <c:pt idx="3318">
                  <c:v>1.5464965620916593E-3</c:v>
                </c:pt>
                <c:pt idx="3319">
                  <c:v>2.009602909395022E-3</c:v>
                </c:pt>
                <c:pt idx="3320">
                  <c:v>3.7123149131915913E-3</c:v>
                </c:pt>
                <c:pt idx="3321">
                  <c:v>4.3768265448971095E-3</c:v>
                </c:pt>
                <c:pt idx="3322">
                  <c:v>6.6524121647728186E-3</c:v>
                </c:pt>
                <c:pt idx="3323">
                  <c:v>7.9428813558545201E-3</c:v>
                </c:pt>
                <c:pt idx="3324">
                  <c:v>7.9311911245744226E-3</c:v>
                </c:pt>
                <c:pt idx="3325">
                  <c:v>8.3595388443092646E-3</c:v>
                </c:pt>
                <c:pt idx="3326">
                  <c:v>8.4430615030148572E-3</c:v>
                </c:pt>
                <c:pt idx="3327">
                  <c:v>8.0861540855472688E-3</c:v>
                </c:pt>
                <c:pt idx="3328">
                  <c:v>7.1415915673896362E-3</c:v>
                </c:pt>
                <c:pt idx="3329">
                  <c:v>6.0255723237905949E-3</c:v>
                </c:pt>
                <c:pt idx="3330">
                  <c:v>4.819707403309303E-3</c:v>
                </c:pt>
                <c:pt idx="3331">
                  <c:v>3.5581852181800098E-3</c:v>
                </c:pt>
                <c:pt idx="3332">
                  <c:v>2.6251168687233513E-3</c:v>
                </c:pt>
                <c:pt idx="3333">
                  <c:v>1.0580556618561988E-3</c:v>
                </c:pt>
                <c:pt idx="3334">
                  <c:v>1.4180020493001627E-3</c:v>
                </c:pt>
                <c:pt idx="3335">
                  <c:v>8.7593803367507937E-4</c:v>
                </c:pt>
                <c:pt idx="3336">
                  <c:v>1.3261467309819246E-3</c:v>
                </c:pt>
                <c:pt idx="3337">
                  <c:v>9.8725256297108868E-4</c:v>
                </c:pt>
                <c:pt idx="3338">
                  <c:v>1.2975215944302423E-3</c:v>
                </c:pt>
                <c:pt idx="3339">
                  <c:v>1.5225769274388847E-3</c:v>
                </c:pt>
                <c:pt idx="3340">
                  <c:v>1.4747376581333337E-3</c:v>
                </c:pt>
                <c:pt idx="3341">
                  <c:v>1.5050538344299359E-3</c:v>
                </c:pt>
                <c:pt idx="3342">
                  <c:v>8.6385567723674126E-4</c:v>
                </c:pt>
                <c:pt idx="3343">
                  <c:v>2.26222954259257E-3</c:v>
                </c:pt>
                <c:pt idx="3344">
                  <c:v>3.895314822978755E-3</c:v>
                </c:pt>
                <c:pt idx="3345">
                  <c:v>4.7037854034039477E-3</c:v>
                </c:pt>
                <c:pt idx="3346">
                  <c:v>6.4032411345322799E-3</c:v>
                </c:pt>
                <c:pt idx="3347">
                  <c:v>8.4621040810119955E-3</c:v>
                </c:pt>
                <c:pt idx="3348">
                  <c:v>8.3851985343517399E-3</c:v>
                </c:pt>
                <c:pt idx="3349">
                  <c:v>8.2245987742291631E-3</c:v>
                </c:pt>
                <c:pt idx="3350">
                  <c:v>8.2753054587543593E-3</c:v>
                </c:pt>
                <c:pt idx="3351">
                  <c:v>8.2083745958068909E-3</c:v>
                </c:pt>
                <c:pt idx="3352">
                  <c:v>6.9863345125481084E-3</c:v>
                </c:pt>
                <c:pt idx="3353">
                  <c:v>6.2430792475030739E-3</c:v>
                </c:pt>
                <c:pt idx="3354">
                  <c:v>4.5576697663139423E-3</c:v>
                </c:pt>
                <c:pt idx="3355">
                  <c:v>3.4332443396350833E-3</c:v>
                </c:pt>
                <c:pt idx="3356">
                  <c:v>2.5427460776700954E-3</c:v>
                </c:pt>
                <c:pt idx="3357">
                  <c:v>1.0048736872695979E-3</c:v>
                </c:pt>
                <c:pt idx="3358">
                  <c:v>1.0700644948273665E-3</c:v>
                </c:pt>
                <c:pt idx="3359">
                  <c:v>1.2433838147704263E-3</c:v>
                </c:pt>
                <c:pt idx="3360">
                  <c:v>8.1937397959864003E-4</c:v>
                </c:pt>
                <c:pt idx="3361">
                  <c:v>1.0062951409682262E-3</c:v>
                </c:pt>
                <c:pt idx="3362">
                  <c:v>8.7233538378372888E-4</c:v>
                </c:pt>
                <c:pt idx="3363">
                  <c:v>8.4981269500719126E-4</c:v>
                </c:pt>
                <c:pt idx="3364">
                  <c:v>8.272409905858741E-4</c:v>
                </c:pt>
                <c:pt idx="3365">
                  <c:v>8.3873515928684951E-4</c:v>
                </c:pt>
                <c:pt idx="3366">
                  <c:v>1.5513491109249069E-3</c:v>
                </c:pt>
                <c:pt idx="3367">
                  <c:v>2.6379099520110029E-3</c:v>
                </c:pt>
                <c:pt idx="3368">
                  <c:v>3.1551050633294017E-3</c:v>
                </c:pt>
                <c:pt idx="3369">
                  <c:v>4.3427851795972078E-3</c:v>
                </c:pt>
                <c:pt idx="3370">
                  <c:v>6.645231372812508E-3</c:v>
                </c:pt>
                <c:pt idx="3371">
                  <c:v>7.9095262095815414E-3</c:v>
                </c:pt>
                <c:pt idx="3372">
                  <c:v>8.5408477143515092E-3</c:v>
                </c:pt>
                <c:pt idx="3373">
                  <c:v>7.9817997778100606E-3</c:v>
                </c:pt>
                <c:pt idx="3374">
                  <c:v>8.3281198160051074E-3</c:v>
                </c:pt>
                <c:pt idx="3375">
                  <c:v>8.4799457757120146E-3</c:v>
                </c:pt>
                <c:pt idx="3376">
                  <c:v>7.2626602099969215E-3</c:v>
                </c:pt>
                <c:pt idx="3377">
                  <c:v>6.241020590422303E-3</c:v>
                </c:pt>
                <c:pt idx="3378">
                  <c:v>5.0410620551370345E-3</c:v>
                </c:pt>
                <c:pt idx="3379">
                  <c:v>3.7228777846417408E-3</c:v>
                </c:pt>
                <c:pt idx="3380">
                  <c:v>2.1981906026871381E-3</c:v>
                </c:pt>
                <c:pt idx="3381">
                  <c:v>9.014996924279939E-4</c:v>
                </c:pt>
                <c:pt idx="3382">
                  <c:v>1.0738632072978386E-3</c:v>
                </c:pt>
                <c:pt idx="3383">
                  <c:v>1.2567405779730519E-3</c:v>
                </c:pt>
                <c:pt idx="3384">
                  <c:v>9.776945122389343E-4</c:v>
                </c:pt>
                <c:pt idx="3385">
                  <c:v>1.5264491633765268E-3</c:v>
                </c:pt>
                <c:pt idx="3386">
                  <c:v>1.1920889425078665E-3</c:v>
                </c:pt>
                <c:pt idx="3387">
                  <c:v>1.3366115711425132E-3</c:v>
                </c:pt>
                <c:pt idx="3388">
                  <c:v>1.0737406681858878E-3</c:v>
                </c:pt>
                <c:pt idx="3389">
                  <c:v>9.3566359683984685E-4</c:v>
                </c:pt>
                <c:pt idx="3390">
                  <c:v>9.5654426151624544E-4</c:v>
                </c:pt>
                <c:pt idx="3391">
                  <c:v>1.9307612447659458E-3</c:v>
                </c:pt>
                <c:pt idx="3392">
                  <c:v>3.6884197863612054E-3</c:v>
                </c:pt>
                <c:pt idx="3393">
                  <c:v>4.9820472188215814E-3</c:v>
                </c:pt>
                <c:pt idx="3394">
                  <c:v>6.3887079958549284E-3</c:v>
                </c:pt>
                <c:pt idx="3395">
                  <c:v>8.2722419809555924E-3</c:v>
                </c:pt>
                <c:pt idx="3396">
                  <c:v>8.5948384470769853E-3</c:v>
                </c:pt>
                <c:pt idx="3397">
                  <c:v>7.8409778303563243E-3</c:v>
                </c:pt>
                <c:pt idx="3398">
                  <c:v>7.9813586370070366E-3</c:v>
                </c:pt>
                <c:pt idx="3399">
                  <c:v>8.323757423619663E-3</c:v>
                </c:pt>
                <c:pt idx="3400">
                  <c:v>7.3773568187827689E-3</c:v>
                </c:pt>
                <c:pt idx="3401">
                  <c:v>5.9390352029310145E-3</c:v>
                </c:pt>
                <c:pt idx="3402">
                  <c:v>4.8640910696578438E-3</c:v>
                </c:pt>
                <c:pt idx="3403">
                  <c:v>3.1453264421957361E-3</c:v>
                </c:pt>
                <c:pt idx="3404">
                  <c:v>2.6605551798994913E-3</c:v>
                </c:pt>
                <c:pt idx="3405">
                  <c:v>1.051021916830229E-3</c:v>
                </c:pt>
                <c:pt idx="3406">
                  <c:v>1.2323307868724737E-3</c:v>
                </c:pt>
                <c:pt idx="3407">
                  <c:v>9.7725337143591239E-4</c:v>
                </c:pt>
                <c:pt idx="3408">
                  <c:v>7.9876290096853302E-4</c:v>
                </c:pt>
                <c:pt idx="3409">
                  <c:v>7.8339649632991597E-4</c:v>
                </c:pt>
                <c:pt idx="3410">
                  <c:v>9.8379696001407897E-4</c:v>
                </c:pt>
                <c:pt idx="3411">
                  <c:v>8.0077254240452445E-4</c:v>
                </c:pt>
                <c:pt idx="3412">
                  <c:v>1.0658001337314825E-3</c:v>
                </c:pt>
                <c:pt idx="3413">
                  <c:v>1.0220291629426952E-3</c:v>
                </c:pt>
                <c:pt idx="3414">
                  <c:v>1.2095140042272549E-3</c:v>
                </c:pt>
                <c:pt idx="3415">
                  <c:v>2.3553837754974865E-3</c:v>
                </c:pt>
                <c:pt idx="3416">
                  <c:v>3.5536757788602238E-3</c:v>
                </c:pt>
                <c:pt idx="3417">
                  <c:v>4.7638540760821784E-3</c:v>
                </c:pt>
                <c:pt idx="3418">
                  <c:v>6.1467422653970916E-3</c:v>
                </c:pt>
                <c:pt idx="3419">
                  <c:v>7.9326370860954426E-3</c:v>
                </c:pt>
                <c:pt idx="3420">
                  <c:v>8.0138069938515809E-3</c:v>
                </c:pt>
                <c:pt idx="3421">
                  <c:v>7.8932775233368797E-3</c:v>
                </c:pt>
                <c:pt idx="3422">
                  <c:v>8.2760406934260632E-3</c:v>
                </c:pt>
                <c:pt idx="3423">
                  <c:v>7.901242565613675E-3</c:v>
                </c:pt>
                <c:pt idx="3424">
                  <c:v>7.4327935130292632E-3</c:v>
                </c:pt>
                <c:pt idx="3425">
                  <c:v>5.6791542543059865E-3</c:v>
                </c:pt>
                <c:pt idx="3426">
                  <c:v>5.0679226284766265E-3</c:v>
                </c:pt>
                <c:pt idx="3427">
                  <c:v>3.6182538908582397E-3</c:v>
                </c:pt>
                <c:pt idx="3428">
                  <c:v>2.3270282249920962E-3</c:v>
                </c:pt>
                <c:pt idx="3429">
                  <c:v>1.0386699743455993E-3</c:v>
                </c:pt>
                <c:pt idx="3430">
                  <c:v>7.9160661683061288E-4</c:v>
                </c:pt>
                <c:pt idx="3431">
                  <c:v>1.4335645165179014E-3</c:v>
                </c:pt>
                <c:pt idx="3432">
                  <c:v>8.950296273169977E-4</c:v>
                </c:pt>
                <c:pt idx="3433">
                  <c:v>1.1024638360271296E-3</c:v>
                </c:pt>
                <c:pt idx="3434">
                  <c:v>8.5993442565431922E-4</c:v>
                </c:pt>
                <c:pt idx="3435">
                  <c:v>1.1410636562915978E-3</c:v>
                </c:pt>
                <c:pt idx="3436">
                  <c:v>7.6312852721327181E-4</c:v>
                </c:pt>
                <c:pt idx="3437">
                  <c:v>1.1150608567356613E-3</c:v>
                </c:pt>
                <c:pt idx="3438">
                  <c:v>9.6303883444963162E-4</c:v>
                </c:pt>
                <c:pt idx="3439">
                  <c:v>2.2033617532114568E-3</c:v>
                </c:pt>
                <c:pt idx="3440">
                  <c:v>3.443660164150892E-3</c:v>
                </c:pt>
                <c:pt idx="3441">
                  <c:v>4.4677260581421343E-3</c:v>
                </c:pt>
                <c:pt idx="3442">
                  <c:v>6.2505574010417175E-3</c:v>
                </c:pt>
                <c:pt idx="3443">
                  <c:v>8.3281933394722778E-3</c:v>
                </c:pt>
                <c:pt idx="3444">
                  <c:v>8.0408391219479024E-3</c:v>
                </c:pt>
                <c:pt idx="3445">
                  <c:v>7.8193619310082223E-3</c:v>
                </c:pt>
                <c:pt idx="3446">
                  <c:v>7.9711388750703487E-3</c:v>
                </c:pt>
                <c:pt idx="3447">
                  <c:v>7.895777321220673E-3</c:v>
                </c:pt>
                <c:pt idx="3448">
                  <c:v>7.2704046818722039E-3</c:v>
                </c:pt>
                <c:pt idx="3449">
                  <c:v>5.8838926025532035E-3</c:v>
                </c:pt>
                <c:pt idx="3450">
                  <c:v>4.5449502064934602E-3</c:v>
                </c:pt>
                <c:pt idx="3451">
                  <c:v>3.1660355521154039E-3</c:v>
                </c:pt>
                <c:pt idx="3452">
                  <c:v>2.1398864932209985E-3</c:v>
                </c:pt>
                <c:pt idx="3453">
                  <c:v>9.4571180401980398E-4</c:v>
                </c:pt>
                <c:pt idx="3454">
                  <c:v>1.2236305099239749E-3</c:v>
                </c:pt>
                <c:pt idx="3455">
                  <c:v>1.0927097227158545E-3</c:v>
                </c:pt>
                <c:pt idx="3456">
                  <c:v>1.2321102164709625E-3</c:v>
                </c:pt>
                <c:pt idx="3457">
                  <c:v>1.2285810900467828E-3</c:v>
                </c:pt>
                <c:pt idx="3458">
                  <c:v>1.4330743600700982E-3</c:v>
                </c:pt>
                <c:pt idx="3459">
                  <c:v>1.1440045949784143E-3</c:v>
                </c:pt>
                <c:pt idx="3460">
                  <c:v>1.1302066909727668E-3</c:v>
                </c:pt>
                <c:pt idx="3461">
                  <c:v>1.5304684462485096E-3</c:v>
                </c:pt>
                <c:pt idx="3462">
                  <c:v>8.8549608440723331E-4</c:v>
                </c:pt>
                <c:pt idx="3463">
                  <c:v>2.6535459426959111E-3</c:v>
                </c:pt>
                <c:pt idx="3464">
                  <c:v>3.1187599627248257E-3</c:v>
                </c:pt>
                <c:pt idx="3465">
                  <c:v>4.5582824618736958E-3</c:v>
                </c:pt>
                <c:pt idx="3466">
                  <c:v>6.0683907572158177E-3</c:v>
                </c:pt>
                <c:pt idx="3467">
                  <c:v>8.264203415211625E-3</c:v>
                </c:pt>
                <c:pt idx="3468">
                  <c:v>7.877715056119141E-3</c:v>
                </c:pt>
                <c:pt idx="3469">
                  <c:v>7.9027130349570828E-3</c:v>
                </c:pt>
                <c:pt idx="3470">
                  <c:v>8.5344756805300747E-3</c:v>
                </c:pt>
                <c:pt idx="3471">
                  <c:v>8.1921259095622274E-3</c:v>
                </c:pt>
                <c:pt idx="3472">
                  <c:v>7.2202371694395917E-3</c:v>
                </c:pt>
                <c:pt idx="3473">
                  <c:v>5.6101157186329662E-3</c:v>
                </c:pt>
                <c:pt idx="3474">
                  <c:v>4.3773167013449127E-3</c:v>
                </c:pt>
                <c:pt idx="3475">
                  <c:v>3.7841718484394778E-3</c:v>
                </c:pt>
                <c:pt idx="3476">
                  <c:v>2.0697205977180319E-3</c:v>
                </c:pt>
                <c:pt idx="3477">
                  <c:v>1.4594447769618879E-3</c:v>
                </c:pt>
                <c:pt idx="3478">
                  <c:v>1.0783726466176238E-3</c:v>
                </c:pt>
                <c:pt idx="3479">
                  <c:v>8.6356158336805926E-4</c:v>
                </c:pt>
                <c:pt idx="3480">
                  <c:v>1.376485798171268E-3</c:v>
                </c:pt>
                <c:pt idx="3481">
                  <c:v>1.2042938380581554E-3</c:v>
                </c:pt>
                <c:pt idx="3482">
                  <c:v>1.5309340948739215E-3</c:v>
                </c:pt>
                <c:pt idx="3483">
                  <c:v>1.0357535434811728E-3</c:v>
                </c:pt>
                <c:pt idx="3484">
                  <c:v>9.2083636429381296E-4</c:v>
                </c:pt>
                <c:pt idx="3485">
                  <c:v>1.2857333318605857E-3</c:v>
                </c:pt>
                <c:pt idx="3486">
                  <c:v>1.2234589551672432E-3</c:v>
                </c:pt>
                <c:pt idx="3487">
                  <c:v>2.2352954457858076E-3</c:v>
                </c:pt>
                <c:pt idx="3488">
                  <c:v>3.5621309775848214E-3</c:v>
                </c:pt>
                <c:pt idx="3489">
                  <c:v>4.3415842963000903E-3</c:v>
                </c:pt>
                <c:pt idx="3490">
                  <c:v>6.5371273682496064E-3</c:v>
                </c:pt>
                <c:pt idx="3491">
                  <c:v>8.3651021199918265E-3</c:v>
                </c:pt>
                <c:pt idx="3492">
                  <c:v>8.1952384030057751E-3</c:v>
                </c:pt>
                <c:pt idx="3493">
                  <c:v>8.1355128398410085E-3</c:v>
                </c:pt>
                <c:pt idx="3494">
                  <c:v>7.9911127503183126E-3</c:v>
                </c:pt>
                <c:pt idx="3495">
                  <c:v>7.860706627380384E-3</c:v>
                </c:pt>
                <c:pt idx="3496">
                  <c:v>7.3450310010501757E-3</c:v>
                </c:pt>
                <c:pt idx="3497">
                  <c:v>5.6201394179905325E-3</c:v>
                </c:pt>
                <c:pt idx="3498">
                  <c:v>5.0480958001630043E-3</c:v>
                </c:pt>
                <c:pt idx="3499">
                  <c:v>3.7442486057659412E-3</c:v>
                </c:pt>
                <c:pt idx="3500">
                  <c:v>2.5178461301217153E-3</c:v>
                </c:pt>
                <c:pt idx="3501">
                  <c:v>1.2724500921251309E-3</c:v>
                </c:pt>
                <c:pt idx="3502">
                  <c:v>1.3762652277697577E-3</c:v>
                </c:pt>
                <c:pt idx="3503">
                  <c:v>7.6849574031671213E-4</c:v>
                </c:pt>
                <c:pt idx="3504">
                  <c:v>8.4380827852160783E-4</c:v>
                </c:pt>
                <c:pt idx="3505">
                  <c:v>1.3251909259087086E-3</c:v>
                </c:pt>
                <c:pt idx="3506">
                  <c:v>1.3302395373210769E-3</c:v>
                </c:pt>
                <c:pt idx="3507">
                  <c:v>1.1111886207980193E-3</c:v>
                </c:pt>
                <c:pt idx="3508">
                  <c:v>7.9069982740217733E-4</c:v>
                </c:pt>
                <c:pt idx="3509">
                  <c:v>1.0207057405336277E-3</c:v>
                </c:pt>
                <c:pt idx="3510">
                  <c:v>1.0707752216766804E-3</c:v>
                </c:pt>
                <c:pt idx="3511">
                  <c:v>2.2335308825737182E-3</c:v>
                </c:pt>
                <c:pt idx="3512">
                  <c:v>3.6136709280712833E-3</c:v>
                </c:pt>
                <c:pt idx="3513">
                  <c:v>4.8354169174613815E-3</c:v>
                </c:pt>
                <c:pt idx="3514">
                  <c:v>6.3695673865682301E-3</c:v>
                </c:pt>
                <c:pt idx="3515">
                  <c:v>7.9971171668038969E-3</c:v>
                </c:pt>
                <c:pt idx="3516">
                  <c:v>8.3192724921222656E-3</c:v>
                </c:pt>
                <c:pt idx="3517">
                  <c:v>7.8266162464357032E-3</c:v>
                </c:pt>
                <c:pt idx="3518">
                  <c:v>8.524353949882945E-3</c:v>
                </c:pt>
                <c:pt idx="3519">
                  <c:v>8.0529950018534118E-3</c:v>
                </c:pt>
                <c:pt idx="3520">
                  <c:v>6.7845371029877088E-3</c:v>
                </c:pt>
                <c:pt idx="3521">
                  <c:v>5.5301466941739437E-3</c:v>
                </c:pt>
                <c:pt idx="3522">
                  <c:v>4.5559787265690224E-3</c:v>
                </c:pt>
                <c:pt idx="3523">
                  <c:v>3.2499993516240172E-3</c:v>
                </c:pt>
                <c:pt idx="3524">
                  <c:v>2.6065399393516257E-3</c:v>
                </c:pt>
                <c:pt idx="3525">
                  <c:v>1.4086645689695204E-3</c:v>
                </c:pt>
                <c:pt idx="3526">
                  <c:v>1.4641992945055747E-3</c:v>
                </c:pt>
                <c:pt idx="3527">
                  <c:v>1.132363379343099E-3</c:v>
                </c:pt>
                <c:pt idx="3528">
                  <c:v>1.1535626457105687E-3</c:v>
                </c:pt>
                <c:pt idx="3529">
                  <c:v>7.9405739906962666E-4</c:v>
                </c:pt>
                <c:pt idx="3530">
                  <c:v>7.7253953101108497E-4</c:v>
                </c:pt>
                <c:pt idx="3531">
                  <c:v>8.6493402142190758E-4</c:v>
                </c:pt>
                <c:pt idx="3532">
                  <c:v>1.0857495011570551E-3</c:v>
                </c:pt>
                <c:pt idx="3533">
                  <c:v>7.9844429927746147E-4</c:v>
                </c:pt>
                <c:pt idx="3534">
                  <c:v>9.5022124333958959E-4</c:v>
                </c:pt>
                <c:pt idx="3535">
                  <c:v>2.1558165777745882E-3</c:v>
                </c:pt>
                <c:pt idx="3536">
                  <c:v>3.129004232483904E-3</c:v>
                </c:pt>
                <c:pt idx="3537">
                  <c:v>4.9138664569322154E-3</c:v>
                </c:pt>
                <c:pt idx="3538">
                  <c:v>6.3929968647732024E-3</c:v>
                </c:pt>
                <c:pt idx="3539">
                  <c:v>8.3142483885322877E-3</c:v>
                </c:pt>
                <c:pt idx="3540">
                  <c:v>8.335717240946049E-3</c:v>
                </c:pt>
                <c:pt idx="3541">
                  <c:v>8.1204895447158539E-3</c:v>
                </c:pt>
                <c:pt idx="3542">
                  <c:v>8.1155634724154341E-3</c:v>
                </c:pt>
                <c:pt idx="3543">
                  <c:v>8.1713432761753909E-3</c:v>
                </c:pt>
                <c:pt idx="3544">
                  <c:v>7.2157277301198065E-3</c:v>
                </c:pt>
                <c:pt idx="3545">
                  <c:v>5.4760579301589094E-3</c:v>
                </c:pt>
                <c:pt idx="3546">
                  <c:v>4.6609702376883754E-3</c:v>
                </c:pt>
                <c:pt idx="3547">
                  <c:v>3.3674408365175611E-3</c:v>
                </c:pt>
                <c:pt idx="3548">
                  <c:v>2.5851201025826453E-3</c:v>
                </c:pt>
                <c:pt idx="3549">
                  <c:v>1.217307491747319E-3</c:v>
                </c:pt>
                <c:pt idx="3550">
                  <c:v>1.3966802438207422E-3</c:v>
                </c:pt>
                <c:pt idx="3551">
                  <c:v>1.0608985692534549E-3</c:v>
                </c:pt>
                <c:pt idx="3552">
                  <c:v>7.5653592299032438E-4</c:v>
                </c:pt>
                <c:pt idx="3553">
                  <c:v>8.9248081378842312E-4</c:v>
                </c:pt>
                <c:pt idx="3554">
                  <c:v>1.2926690455969947E-3</c:v>
                </c:pt>
                <c:pt idx="3555">
                  <c:v>1.0335723472884506E-3</c:v>
                </c:pt>
                <c:pt idx="3556">
                  <c:v>1.3372977901694371E-3</c:v>
                </c:pt>
                <c:pt idx="3557">
                  <c:v>8.1743786162981899E-4</c:v>
                </c:pt>
                <c:pt idx="3558">
                  <c:v>1.480423472927846E-3</c:v>
                </c:pt>
                <c:pt idx="3559">
                  <c:v>2.1257699875242781E-3</c:v>
                </c:pt>
                <c:pt idx="3560">
                  <c:v>3.8295113198612337E-3</c:v>
                </c:pt>
                <c:pt idx="3561">
                  <c:v>4.3785666002868102E-3</c:v>
                </c:pt>
                <c:pt idx="3562">
                  <c:v>6.7602710911118195E-3</c:v>
                </c:pt>
                <c:pt idx="3563">
                  <c:v>8.5785897608323218E-3</c:v>
                </c:pt>
                <c:pt idx="3564">
                  <c:v>8.0835807641963051E-3</c:v>
                </c:pt>
                <c:pt idx="3565">
                  <c:v>8.5936375637798695E-3</c:v>
                </c:pt>
                <c:pt idx="3566">
                  <c:v>8.3458879872379561E-3</c:v>
                </c:pt>
                <c:pt idx="3567">
                  <c:v>8.1620793193119181E-3</c:v>
                </c:pt>
                <c:pt idx="3568">
                  <c:v>6.7762289511974511E-3</c:v>
                </c:pt>
                <c:pt idx="3569">
                  <c:v>5.8718102461148662E-3</c:v>
                </c:pt>
                <c:pt idx="3570">
                  <c:v>4.3814340155064555E-3</c:v>
                </c:pt>
                <c:pt idx="3571">
                  <c:v>3.8511272192093349E-3</c:v>
                </c:pt>
                <c:pt idx="3572">
                  <c:v>2.3211218397960727E-3</c:v>
                </c:pt>
                <c:pt idx="3573">
                  <c:v>1.2934532959134794E-3</c:v>
                </c:pt>
                <c:pt idx="3574">
                  <c:v>1.2046369475716173E-3</c:v>
                </c:pt>
                <c:pt idx="3575">
                  <c:v>1.4367505334286195E-3</c:v>
                </c:pt>
                <c:pt idx="3576">
                  <c:v>1.3057317149309392E-3</c:v>
                </c:pt>
                <c:pt idx="3577">
                  <c:v>1.4265797871367116E-3</c:v>
                </c:pt>
                <c:pt idx="3578">
                  <c:v>1.2231158456537821E-3</c:v>
                </c:pt>
                <c:pt idx="3579">
                  <c:v>1.321343197793457E-3</c:v>
                </c:pt>
                <c:pt idx="3580">
                  <c:v>1.4633170128995291E-3</c:v>
                </c:pt>
                <c:pt idx="3581">
                  <c:v>1.0194068259469506E-3</c:v>
                </c:pt>
                <c:pt idx="3582">
                  <c:v>1.3398711115204017E-3</c:v>
                </c:pt>
                <c:pt idx="3583">
                  <c:v>2.5663471106317981E-3</c:v>
                </c:pt>
                <c:pt idx="3584">
                  <c:v>3.8284084678536778E-3</c:v>
                </c:pt>
                <c:pt idx="3585">
                  <c:v>4.3193066857474538E-3</c:v>
                </c:pt>
                <c:pt idx="3586">
                  <c:v>6.6707930315654234E-3</c:v>
                </c:pt>
                <c:pt idx="3587">
                  <c:v>8.6041024039404564E-3</c:v>
                </c:pt>
                <c:pt idx="3588">
                  <c:v>7.854457132670899E-3</c:v>
                </c:pt>
                <c:pt idx="3589">
                  <c:v>8.3680920743234247E-3</c:v>
                </c:pt>
                <c:pt idx="3590">
                  <c:v>7.843134518726657E-3</c:v>
                </c:pt>
                <c:pt idx="3591">
                  <c:v>8.0982609498079974E-3</c:v>
                </c:pt>
                <c:pt idx="3592">
                  <c:v>6.937735500748464E-3</c:v>
                </c:pt>
                <c:pt idx="3593">
                  <c:v>6.0638045267192107E-3</c:v>
                </c:pt>
                <c:pt idx="3594">
                  <c:v>4.8345346358553377E-3</c:v>
                </c:pt>
                <c:pt idx="3595">
                  <c:v>3.8811983172820355E-3</c:v>
                </c:pt>
                <c:pt idx="3596">
                  <c:v>2.3008783785018186E-3</c:v>
                </c:pt>
                <c:pt idx="3597">
                  <c:v>1.2790917119928583E-3</c:v>
                </c:pt>
                <c:pt idx="3598">
                  <c:v>1.0682019003257163E-3</c:v>
                </c:pt>
                <c:pt idx="3599">
                  <c:v>1.1894420976897311E-3</c:v>
                </c:pt>
                <c:pt idx="3600">
                  <c:v>1.1784380854365593E-3</c:v>
                </c:pt>
                <c:pt idx="3601">
                  <c:v>8.8696655375064158E-4</c:v>
                </c:pt>
                <c:pt idx="3602">
                  <c:v>9.3546753426072609E-4</c:v>
                </c:pt>
                <c:pt idx="3603">
                  <c:v>1.036905411133509E-3</c:v>
                </c:pt>
                <c:pt idx="3604">
                  <c:v>1.4642238023279651E-3</c:v>
                </c:pt>
                <c:pt idx="3605">
                  <c:v>1.1991226875338362E-3</c:v>
                </c:pt>
                <c:pt idx="3606">
                  <c:v>9.5279456469055373E-4</c:v>
                </c:pt>
                <c:pt idx="3607">
                  <c:v>1.9756350675622899E-3</c:v>
                </c:pt>
                <c:pt idx="3608">
                  <c:v>3.4999791400034301E-3</c:v>
                </c:pt>
                <c:pt idx="3609">
                  <c:v>4.7645648029314919E-3</c:v>
                </c:pt>
                <c:pt idx="3610">
                  <c:v>6.6007496751744072E-3</c:v>
                </c:pt>
                <c:pt idx="3611">
                  <c:v>8.4898224281352418E-3</c:v>
                </c:pt>
                <c:pt idx="3612">
                  <c:v>8.389389371980454E-3</c:v>
                </c:pt>
                <c:pt idx="3613">
                  <c:v>8.5302358272565781E-3</c:v>
                </c:pt>
                <c:pt idx="3614">
                  <c:v>7.8749456721890557E-3</c:v>
                </c:pt>
                <c:pt idx="3615">
                  <c:v>8.2643994777907483E-3</c:v>
                </c:pt>
                <c:pt idx="3616">
                  <c:v>7.4333081772994559E-3</c:v>
                </c:pt>
                <c:pt idx="3617">
                  <c:v>5.8960239746363215E-3</c:v>
                </c:pt>
                <c:pt idx="3618">
                  <c:v>4.5400486420154327E-3</c:v>
                </c:pt>
                <c:pt idx="3619">
                  <c:v>3.302544122828475E-3</c:v>
                </c:pt>
                <c:pt idx="3620">
                  <c:v>2.3215629805990951E-3</c:v>
                </c:pt>
                <c:pt idx="3621">
                  <c:v>1.3781523300937983E-3</c:v>
                </c:pt>
                <c:pt idx="3622">
                  <c:v>7.8643546630629332E-4</c:v>
                </c:pt>
                <c:pt idx="3623">
                  <c:v>1.2951198278360089E-3</c:v>
                </c:pt>
                <c:pt idx="3624">
                  <c:v>1.1447888452948991E-3</c:v>
                </c:pt>
                <c:pt idx="3625">
                  <c:v>1.1260403611664431E-3</c:v>
                </c:pt>
                <c:pt idx="3626">
                  <c:v>8.5476327512999965E-4</c:v>
                </c:pt>
                <c:pt idx="3627">
                  <c:v>1.0351898635661996E-3</c:v>
                </c:pt>
                <c:pt idx="3628">
                  <c:v>1.2190475471370184E-3</c:v>
                </c:pt>
                <c:pt idx="3629">
                  <c:v>8.1307546924437417E-4</c:v>
                </c:pt>
                <c:pt idx="3630">
                  <c:v>1.4573125964139457E-3</c:v>
                </c:pt>
                <c:pt idx="3631">
                  <c:v>2.4323138299801308E-3</c:v>
                </c:pt>
                <c:pt idx="3632">
                  <c:v>3.4185641540233902E-3</c:v>
                </c:pt>
                <c:pt idx="3633">
                  <c:v>4.4398116484397655E-3</c:v>
                </c:pt>
                <c:pt idx="3634">
                  <c:v>6.6186403855192089E-3</c:v>
                </c:pt>
                <c:pt idx="3635">
                  <c:v>8.0522597671817079E-3</c:v>
                </c:pt>
                <c:pt idx="3636">
                  <c:v>8.5669730530193982E-3</c:v>
                </c:pt>
                <c:pt idx="3637">
                  <c:v>7.8235527686369363E-3</c:v>
                </c:pt>
                <c:pt idx="3638">
                  <c:v>8.4056625660475053E-3</c:v>
                </c:pt>
                <c:pt idx="3639">
                  <c:v>8.1369342935396355E-3</c:v>
                </c:pt>
                <c:pt idx="3640">
                  <c:v>6.9067331054249378E-3</c:v>
                </c:pt>
                <c:pt idx="3641">
                  <c:v>6.1713938670119178E-3</c:v>
                </c:pt>
                <c:pt idx="3642">
                  <c:v>4.4616236103669892E-3</c:v>
                </c:pt>
                <c:pt idx="3643">
                  <c:v>3.5627926887893549E-3</c:v>
                </c:pt>
                <c:pt idx="3644">
                  <c:v>2.6924888724738421E-3</c:v>
                </c:pt>
                <c:pt idx="3645">
                  <c:v>1.1614541645201936E-3</c:v>
                </c:pt>
                <c:pt idx="3646">
                  <c:v>9.5372586194137883E-4</c:v>
                </c:pt>
                <c:pt idx="3647">
                  <c:v>1.2473540819976292E-3</c:v>
                </c:pt>
                <c:pt idx="3648">
                  <c:v>1.302913315356073E-3</c:v>
                </c:pt>
                <c:pt idx="3649">
                  <c:v>1.2941885305851834E-3</c:v>
                </c:pt>
                <c:pt idx="3650">
                  <c:v>1.1802761721158195E-3</c:v>
                </c:pt>
                <c:pt idx="3651">
                  <c:v>1.3426159876280966E-3</c:v>
                </c:pt>
                <c:pt idx="3652">
                  <c:v>1.1847856114356051E-3</c:v>
                </c:pt>
                <c:pt idx="3653">
                  <c:v>8.9613247932455358E-4</c:v>
                </c:pt>
                <c:pt idx="3654">
                  <c:v>1.3643544260881499E-3</c:v>
                </c:pt>
                <c:pt idx="3655">
                  <c:v>1.9508086434810792E-3</c:v>
                </c:pt>
                <c:pt idx="3656">
                  <c:v>3.2010817381333007E-3</c:v>
                </c:pt>
                <c:pt idx="3657">
                  <c:v>5.0433657904417071E-3</c:v>
                </c:pt>
                <c:pt idx="3658">
                  <c:v>6.4071868939370932E-3</c:v>
                </c:pt>
                <c:pt idx="3659">
                  <c:v>8.3655187529724593E-3</c:v>
                </c:pt>
                <c:pt idx="3660">
                  <c:v>8.0101063126706683E-3</c:v>
                </c:pt>
                <c:pt idx="3661">
                  <c:v>8.480386916515037E-3</c:v>
                </c:pt>
                <c:pt idx="3662">
                  <c:v>8.2688353936433614E-3</c:v>
                </c:pt>
                <c:pt idx="3663">
                  <c:v>8.2758936464917224E-3</c:v>
                </c:pt>
                <c:pt idx="3664">
                  <c:v>6.874701381561028E-3</c:v>
                </c:pt>
                <c:pt idx="3665">
                  <c:v>5.5993322767813047E-3</c:v>
                </c:pt>
                <c:pt idx="3666">
                  <c:v>4.314454136914208E-3</c:v>
                </c:pt>
                <c:pt idx="3667">
                  <c:v>3.5306384258134947E-3</c:v>
                </c:pt>
                <c:pt idx="3668">
                  <c:v>2.3247735053322036E-3</c:v>
                </c:pt>
                <c:pt idx="3669">
                  <c:v>1.2824982993050876E-3</c:v>
                </c:pt>
                <c:pt idx="3670">
                  <c:v>1.0242593747801973E-3</c:v>
                </c:pt>
                <c:pt idx="3671">
                  <c:v>8.4846476477573379E-4</c:v>
                </c:pt>
                <c:pt idx="3672">
                  <c:v>1.3267349187192877E-3</c:v>
                </c:pt>
                <c:pt idx="3673">
                  <c:v>1.111629761601042E-3</c:v>
                </c:pt>
                <c:pt idx="3674">
                  <c:v>9.0363187297593569E-4</c:v>
                </c:pt>
                <c:pt idx="3675">
                  <c:v>8.9054469581960208E-4</c:v>
                </c:pt>
                <c:pt idx="3676">
                  <c:v>7.8739127137950884E-4</c:v>
                </c:pt>
                <c:pt idx="3677">
                  <c:v>8.5870903453481168E-4</c:v>
                </c:pt>
                <c:pt idx="3678">
                  <c:v>1.347885169441977E-3</c:v>
                </c:pt>
                <c:pt idx="3679">
                  <c:v>2.5966877947507907E-3</c:v>
                </c:pt>
                <c:pt idx="3680">
                  <c:v>3.6620493694694166E-3</c:v>
                </c:pt>
                <c:pt idx="3681">
                  <c:v>4.780936028288104E-3</c:v>
                </c:pt>
                <c:pt idx="3682">
                  <c:v>6.1888221964409591E-3</c:v>
                </c:pt>
                <c:pt idx="3683">
                  <c:v>8.1820286867374924E-3</c:v>
                </c:pt>
                <c:pt idx="3684">
                  <c:v>8.1871508216170303E-3</c:v>
                </c:pt>
                <c:pt idx="3685">
                  <c:v>8.1001725599544293E-3</c:v>
                </c:pt>
                <c:pt idx="3686">
                  <c:v>7.8493595056137507E-3</c:v>
                </c:pt>
                <c:pt idx="3687">
                  <c:v>7.8998701275598271E-3</c:v>
                </c:pt>
                <c:pt idx="3688">
                  <c:v>6.9552585937574119E-3</c:v>
                </c:pt>
                <c:pt idx="3689">
                  <c:v>5.4730924836497025E-3</c:v>
                </c:pt>
                <c:pt idx="3690">
                  <c:v>4.5948971485245621E-3</c:v>
                </c:pt>
                <c:pt idx="3691">
                  <c:v>3.8468873659358409E-3</c:v>
                </c:pt>
                <c:pt idx="3692">
                  <c:v>2.5427460776700954E-3</c:v>
                </c:pt>
                <c:pt idx="3693">
                  <c:v>8.769918700378557E-4</c:v>
                </c:pt>
                <c:pt idx="3694">
                  <c:v>1.4922117354975025E-3</c:v>
                </c:pt>
                <c:pt idx="3695">
                  <c:v>8.9647558883801512E-4</c:v>
                </c:pt>
                <c:pt idx="3696">
                  <c:v>8.1425184471910087E-4</c:v>
                </c:pt>
                <c:pt idx="3697">
                  <c:v>1.4299618666265513E-3</c:v>
                </c:pt>
                <c:pt idx="3698">
                  <c:v>9.4267283404342664E-4</c:v>
                </c:pt>
                <c:pt idx="3699">
                  <c:v>9.6279375622573046E-4</c:v>
                </c:pt>
                <c:pt idx="3700">
                  <c:v>9.2794363278695356E-4</c:v>
                </c:pt>
                <c:pt idx="3701">
                  <c:v>1.4072676230932829E-3</c:v>
                </c:pt>
                <c:pt idx="3702">
                  <c:v>1.1048165869765834E-3</c:v>
                </c:pt>
                <c:pt idx="3703">
                  <c:v>2.2394372677697408E-3</c:v>
                </c:pt>
                <c:pt idx="3704">
                  <c:v>3.4476549392004853E-3</c:v>
                </c:pt>
                <c:pt idx="3705">
                  <c:v>4.4484138940987039E-3</c:v>
                </c:pt>
                <c:pt idx="3706">
                  <c:v>6.1452472882312925E-3</c:v>
                </c:pt>
                <c:pt idx="3707">
                  <c:v>8.0828210217022099E-3</c:v>
                </c:pt>
                <c:pt idx="3708">
                  <c:v>7.9918724928124078E-3</c:v>
                </c:pt>
                <c:pt idx="3709">
                  <c:v>8.091202696959638E-3</c:v>
                </c:pt>
                <c:pt idx="3710">
                  <c:v>7.8506339123780369E-3</c:v>
                </c:pt>
                <c:pt idx="3711">
                  <c:v>8.5846677007850782E-3</c:v>
                </c:pt>
                <c:pt idx="3712">
                  <c:v>7.4245343768837846E-3</c:v>
                </c:pt>
                <c:pt idx="3713">
                  <c:v>6.015082975807615E-3</c:v>
                </c:pt>
                <c:pt idx="3714">
                  <c:v>4.69528118903457E-3</c:v>
                </c:pt>
                <c:pt idx="3715">
                  <c:v>3.7466993880049546E-3</c:v>
                </c:pt>
                <c:pt idx="3716">
                  <c:v>2.1620660724840732E-3</c:v>
                </c:pt>
                <c:pt idx="3717">
                  <c:v>1.0857249933346651E-3</c:v>
                </c:pt>
                <c:pt idx="3718">
                  <c:v>1.3539631093947317E-3</c:v>
                </c:pt>
                <c:pt idx="3719">
                  <c:v>1.1617237505664848E-3</c:v>
                </c:pt>
                <c:pt idx="3720">
                  <c:v>1.3421748468250751E-3</c:v>
                </c:pt>
                <c:pt idx="3721">
                  <c:v>1.2802680874675846E-3</c:v>
                </c:pt>
                <c:pt idx="3722">
                  <c:v>9.5112803276802427E-4</c:v>
                </c:pt>
                <c:pt idx="3723">
                  <c:v>1.114374637708737E-3</c:v>
                </c:pt>
                <c:pt idx="3724">
                  <c:v>9.6825900061873159E-4</c:v>
                </c:pt>
                <c:pt idx="3725">
                  <c:v>1.5422322009957757E-3</c:v>
                </c:pt>
                <c:pt idx="3726">
                  <c:v>1.133662293929776E-3</c:v>
                </c:pt>
                <c:pt idx="3727">
                  <c:v>2.0656768070236586E-3</c:v>
                </c:pt>
                <c:pt idx="3728">
                  <c:v>3.8008616754871619E-3</c:v>
                </c:pt>
                <c:pt idx="3729">
                  <c:v>4.3793508506032941E-3</c:v>
                </c:pt>
                <c:pt idx="3730">
                  <c:v>6.740640325377318E-3</c:v>
                </c:pt>
                <c:pt idx="3731">
                  <c:v>7.9020023081077684E-3</c:v>
                </c:pt>
                <c:pt idx="3732">
                  <c:v>8.2575617953438984E-3</c:v>
                </c:pt>
                <c:pt idx="3733">
                  <c:v>8.1588687945788087E-3</c:v>
                </c:pt>
                <c:pt idx="3734">
                  <c:v>8.1620793193119181E-3</c:v>
                </c:pt>
                <c:pt idx="3735">
                  <c:v>8.0237081540971977E-3</c:v>
                </c:pt>
                <c:pt idx="3736">
                  <c:v>7.0553975560435182E-3</c:v>
                </c:pt>
                <c:pt idx="3737">
                  <c:v>5.6334961811931577E-3</c:v>
                </c:pt>
                <c:pt idx="3738">
                  <c:v>4.3310459326723312E-3</c:v>
                </c:pt>
                <c:pt idx="3739">
                  <c:v>3.2021355744960766E-3</c:v>
                </c:pt>
                <c:pt idx="3740">
                  <c:v>2.304922169196191E-3</c:v>
                </c:pt>
                <c:pt idx="3741">
                  <c:v>1.0485221189464352E-3</c:v>
                </c:pt>
                <c:pt idx="3742">
                  <c:v>1.292154381326802E-3</c:v>
                </c:pt>
                <c:pt idx="3743">
                  <c:v>1.2746557961402435E-3</c:v>
                </c:pt>
                <c:pt idx="3744">
                  <c:v>1.393494226910025E-3</c:v>
                </c:pt>
                <c:pt idx="3745">
                  <c:v>1.0445763595416224E-3</c:v>
                </c:pt>
                <c:pt idx="3746">
                  <c:v>1.047076157425417E-3</c:v>
                </c:pt>
                <c:pt idx="3747">
                  <c:v>1.2137048418559685E-3</c:v>
                </c:pt>
                <c:pt idx="3748">
                  <c:v>1.4379269089033458E-3</c:v>
                </c:pt>
                <c:pt idx="3749">
                  <c:v>8.7625663536615135E-4</c:v>
                </c:pt>
                <c:pt idx="3750">
                  <c:v>1.4012877144300891E-3</c:v>
                </c:pt>
                <c:pt idx="3751">
                  <c:v>2.5480397673063654E-3</c:v>
                </c:pt>
                <c:pt idx="3752">
                  <c:v>3.7899311867011596E-3</c:v>
                </c:pt>
                <c:pt idx="3753">
                  <c:v>4.3039892967536176E-3</c:v>
                </c:pt>
                <c:pt idx="3754">
                  <c:v>6.7358367921888512E-3</c:v>
                </c:pt>
                <c:pt idx="3755">
                  <c:v>7.8655101605688525E-3</c:v>
                </c:pt>
                <c:pt idx="3756">
                  <c:v>8.3409374071151503E-3</c:v>
                </c:pt>
                <c:pt idx="3757">
                  <c:v>8.5234716682769003E-3</c:v>
                </c:pt>
                <c:pt idx="3758">
                  <c:v>8.4332828818811916E-3</c:v>
                </c:pt>
                <c:pt idx="3759">
                  <c:v>7.9428323402097392E-3</c:v>
                </c:pt>
                <c:pt idx="3760">
                  <c:v>6.6778545521234342E-3</c:v>
                </c:pt>
                <c:pt idx="3761">
                  <c:v>5.4991197910280298E-3</c:v>
                </c:pt>
                <c:pt idx="3762">
                  <c:v>5.0686578631483304E-3</c:v>
                </c:pt>
                <c:pt idx="3763">
                  <c:v>3.1573842908116847E-3</c:v>
                </c:pt>
                <c:pt idx="3764">
                  <c:v>2.482015693787332E-3</c:v>
                </c:pt>
                <c:pt idx="3765">
                  <c:v>8.2483922399164029E-4</c:v>
                </c:pt>
                <c:pt idx="3766">
                  <c:v>1.3385231812889442E-3</c:v>
                </c:pt>
                <c:pt idx="3767">
                  <c:v>1.312446858265837E-3</c:v>
                </c:pt>
                <c:pt idx="3768">
                  <c:v>1.0221026864098656E-3</c:v>
                </c:pt>
                <c:pt idx="3769">
                  <c:v>1.3108783576328675E-3</c:v>
                </c:pt>
                <c:pt idx="3770">
                  <c:v>1.2326738963859356E-3</c:v>
                </c:pt>
                <c:pt idx="3771">
                  <c:v>7.7445114115751602E-4</c:v>
                </c:pt>
                <c:pt idx="3772">
                  <c:v>1.2205180164804267E-3</c:v>
                </c:pt>
                <c:pt idx="3773">
                  <c:v>8.4819517872944264E-4</c:v>
                </c:pt>
                <c:pt idx="3774">
                  <c:v>9.1323893935287004E-4</c:v>
                </c:pt>
                <c:pt idx="3775">
                  <c:v>2.3253126774247868E-3</c:v>
                </c:pt>
                <c:pt idx="3776">
                  <c:v>3.6682988641789024E-3</c:v>
                </c:pt>
                <c:pt idx="3777">
                  <c:v>4.5130410217414998E-3</c:v>
                </c:pt>
                <c:pt idx="3778">
                  <c:v>6.1214992083352474E-3</c:v>
                </c:pt>
                <c:pt idx="3779">
                  <c:v>7.8225724557413299E-3</c:v>
                </c:pt>
                <c:pt idx="3780">
                  <c:v>8.4276705905538506E-3</c:v>
                </c:pt>
                <c:pt idx="3781">
                  <c:v>7.8216901741352853E-3</c:v>
                </c:pt>
                <c:pt idx="3782">
                  <c:v>7.9452831224487534E-3</c:v>
                </c:pt>
                <c:pt idx="3783">
                  <c:v>8.0613521692884486E-3</c:v>
                </c:pt>
                <c:pt idx="3784">
                  <c:v>7.2185216218722814E-3</c:v>
                </c:pt>
                <c:pt idx="3785">
                  <c:v>5.7903952601348254E-3</c:v>
                </c:pt>
                <c:pt idx="3786">
                  <c:v>4.7258669513774616E-3</c:v>
                </c:pt>
                <c:pt idx="3787">
                  <c:v>3.8568130340038481E-3</c:v>
                </c:pt>
                <c:pt idx="3788">
                  <c:v>2.3962383154218468E-3</c:v>
                </c:pt>
                <c:pt idx="3789">
                  <c:v>8.0084606587169527E-4</c:v>
                </c:pt>
                <c:pt idx="3790">
                  <c:v>1.0466105088000042E-3</c:v>
                </c:pt>
                <c:pt idx="3791">
                  <c:v>1.2814444629423109E-3</c:v>
                </c:pt>
                <c:pt idx="3792">
                  <c:v>9.9644299636739066E-4</c:v>
                </c:pt>
                <c:pt idx="3793">
                  <c:v>1.4270209279397348E-3</c:v>
                </c:pt>
                <c:pt idx="3794">
                  <c:v>9.1409671313652519E-4</c:v>
                </c:pt>
                <c:pt idx="3795">
                  <c:v>1.1984364685069123E-3</c:v>
                </c:pt>
                <c:pt idx="3796">
                  <c:v>1.2646320967826764E-3</c:v>
                </c:pt>
                <c:pt idx="3797">
                  <c:v>8.1756040074176936E-4</c:v>
                </c:pt>
                <c:pt idx="3798">
                  <c:v>1.3995476590403892E-3</c:v>
                </c:pt>
                <c:pt idx="3799">
                  <c:v>2.4028554274671847E-3</c:v>
                </c:pt>
                <c:pt idx="3800">
                  <c:v>3.5161297949585319E-3</c:v>
                </c:pt>
                <c:pt idx="3801">
                  <c:v>4.3110230417795874E-3</c:v>
                </c:pt>
                <c:pt idx="3802">
                  <c:v>6.7423558729446283E-3</c:v>
                </c:pt>
                <c:pt idx="3803">
                  <c:v>8.5851578572328814E-3</c:v>
                </c:pt>
                <c:pt idx="3804">
                  <c:v>7.9232505901200186E-3</c:v>
                </c:pt>
                <c:pt idx="3805">
                  <c:v>7.9342791101955808E-3</c:v>
                </c:pt>
                <c:pt idx="3806">
                  <c:v>7.9916519224108949E-3</c:v>
                </c:pt>
                <c:pt idx="3807">
                  <c:v>8.5861626779508773E-3</c:v>
                </c:pt>
                <c:pt idx="3808">
                  <c:v>7.0372372596524263E-3</c:v>
                </c:pt>
                <c:pt idx="3809">
                  <c:v>5.6525877748350769E-3</c:v>
                </c:pt>
                <c:pt idx="3810">
                  <c:v>4.7218476685054796E-3</c:v>
                </c:pt>
                <c:pt idx="3811">
                  <c:v>3.6748914684018499E-3</c:v>
                </c:pt>
                <c:pt idx="3812">
                  <c:v>2.2407606901788087E-3</c:v>
                </c:pt>
                <c:pt idx="3813">
                  <c:v>7.9550336059064494E-4</c:v>
                </c:pt>
                <c:pt idx="3814">
                  <c:v>1.3706529364424158E-3</c:v>
                </c:pt>
                <c:pt idx="3815">
                  <c:v>1.1013609840195733E-3</c:v>
                </c:pt>
                <c:pt idx="3816">
                  <c:v>1.2404918917283897E-3</c:v>
                </c:pt>
                <c:pt idx="3817">
                  <c:v>9.655386323334258E-4</c:v>
                </c:pt>
                <c:pt idx="3818">
                  <c:v>9.3125218880962205E-4</c:v>
                </c:pt>
                <c:pt idx="3819">
                  <c:v>1.2928896159985059E-3</c:v>
                </c:pt>
                <c:pt idx="3820">
                  <c:v>1.1677036592296786E-3</c:v>
                </c:pt>
                <c:pt idx="3821">
                  <c:v>1.0854799151107639E-3</c:v>
                </c:pt>
                <c:pt idx="3822">
                  <c:v>1.4643953570846954E-3</c:v>
                </c:pt>
                <c:pt idx="3823">
                  <c:v>2.021097078095997E-3</c:v>
                </c:pt>
                <c:pt idx="3824">
                  <c:v>3.5886239335885623E-3</c:v>
                </c:pt>
                <c:pt idx="3825">
                  <c:v>4.9871693537011201E-3</c:v>
                </c:pt>
                <c:pt idx="3826">
                  <c:v>6.597245056572618E-3</c:v>
                </c:pt>
                <c:pt idx="3827">
                  <c:v>8.1479383057928099E-3</c:v>
                </c:pt>
                <c:pt idx="3828">
                  <c:v>7.9594241359678634E-3</c:v>
                </c:pt>
                <c:pt idx="3829">
                  <c:v>8.072968877101374E-3</c:v>
                </c:pt>
                <c:pt idx="3830">
                  <c:v>7.935185899624015E-3</c:v>
                </c:pt>
                <c:pt idx="3831">
                  <c:v>8.3890707702893828E-3</c:v>
                </c:pt>
                <c:pt idx="3832">
                  <c:v>7.3948308961469377E-3</c:v>
                </c:pt>
                <c:pt idx="3833">
                  <c:v>6.0681914269270446E-3</c:v>
                </c:pt>
                <c:pt idx="3834">
                  <c:v>4.6783952994077643E-3</c:v>
                </c:pt>
                <c:pt idx="3835">
                  <c:v>3.2663460691582406E-3</c:v>
                </c:pt>
                <c:pt idx="3836">
                  <c:v>2.2943347899236511E-3</c:v>
                </c:pt>
                <c:pt idx="3837">
                  <c:v>1.2743862100939515E-3</c:v>
                </c:pt>
                <c:pt idx="3838">
                  <c:v>1.0235976635756638E-3</c:v>
                </c:pt>
                <c:pt idx="3839">
                  <c:v>1.0916068707082982E-3</c:v>
                </c:pt>
                <c:pt idx="3840">
                  <c:v>9.8105208390638363E-4</c:v>
                </c:pt>
                <c:pt idx="3841">
                  <c:v>8.8770178842234549E-4</c:v>
                </c:pt>
                <c:pt idx="3842">
                  <c:v>8.6934542945213238E-4</c:v>
                </c:pt>
                <c:pt idx="3843">
                  <c:v>1.3203383770754619E-3</c:v>
                </c:pt>
                <c:pt idx="3844">
                  <c:v>1.4816733718697435E-3</c:v>
                </c:pt>
                <c:pt idx="3845">
                  <c:v>7.9601802486083768E-4</c:v>
                </c:pt>
                <c:pt idx="3846">
                  <c:v>1.2758076637925794E-3</c:v>
                </c:pt>
                <c:pt idx="3847">
                  <c:v>2.2538723751575332E-3</c:v>
                </c:pt>
                <c:pt idx="3848">
                  <c:v>3.1583891115296798E-3</c:v>
                </c:pt>
                <c:pt idx="3849">
                  <c:v>4.454246755827557E-3</c:v>
                </c:pt>
                <c:pt idx="3850">
                  <c:v>6.285750633993956E-3</c:v>
                </c:pt>
                <c:pt idx="3851">
                  <c:v>8.0469415697230484E-3</c:v>
                </c:pt>
                <c:pt idx="3852">
                  <c:v>8.3794637039124476E-3</c:v>
                </c:pt>
                <c:pt idx="3853">
                  <c:v>8.2027623044795498E-3</c:v>
                </c:pt>
                <c:pt idx="3854">
                  <c:v>8.5927797899962143E-3</c:v>
                </c:pt>
                <c:pt idx="3855">
                  <c:v>8.5045271215693254E-3</c:v>
                </c:pt>
                <c:pt idx="3856">
                  <c:v>6.7784101473901733E-3</c:v>
                </c:pt>
                <c:pt idx="3857">
                  <c:v>6.0015056422034786E-3</c:v>
                </c:pt>
                <c:pt idx="3858">
                  <c:v>4.3491327055962528E-3</c:v>
                </c:pt>
                <c:pt idx="3859">
                  <c:v>3.7938034226388017E-3</c:v>
                </c:pt>
                <c:pt idx="3860">
                  <c:v>2.6170047795122152E-3</c:v>
                </c:pt>
                <c:pt idx="3861">
                  <c:v>1.0503847134480855E-3</c:v>
                </c:pt>
                <c:pt idx="3862">
                  <c:v>9.6620034353795976E-4</c:v>
                </c:pt>
                <c:pt idx="3863">
                  <c:v>1.3533259060125877E-3</c:v>
                </c:pt>
                <c:pt idx="3864">
                  <c:v>1.4048658564990496E-3</c:v>
                </c:pt>
                <c:pt idx="3865">
                  <c:v>1.1936574431408355E-3</c:v>
                </c:pt>
                <c:pt idx="3866">
                  <c:v>1.2892869661071558E-3</c:v>
                </c:pt>
                <c:pt idx="3867">
                  <c:v>1.1257707751201516E-3</c:v>
                </c:pt>
                <c:pt idx="3868">
                  <c:v>1.3006831035185708E-3</c:v>
                </c:pt>
                <c:pt idx="3869">
                  <c:v>1.1578270068064527E-3</c:v>
                </c:pt>
                <c:pt idx="3870">
                  <c:v>9.3135022009918286E-4</c:v>
                </c:pt>
                <c:pt idx="3871">
                  <c:v>2.0775385930604856E-3</c:v>
                </c:pt>
                <c:pt idx="3872">
                  <c:v>3.4736332309340326E-3</c:v>
                </c:pt>
                <c:pt idx="3873">
                  <c:v>4.4353022091199804E-3</c:v>
                </c:pt>
                <c:pt idx="3874">
                  <c:v>6.7211566065771573E-3</c:v>
                </c:pt>
                <c:pt idx="3875">
                  <c:v>8.1741126601054762E-3</c:v>
                </c:pt>
                <c:pt idx="3876">
                  <c:v>8.0362561591609469E-3</c:v>
                </c:pt>
                <c:pt idx="3877">
                  <c:v>8.1480853527271489E-3</c:v>
                </c:pt>
                <c:pt idx="3878">
                  <c:v>8.4930574606907391E-3</c:v>
                </c:pt>
                <c:pt idx="3879">
                  <c:v>8.0986285671438493E-3</c:v>
                </c:pt>
                <c:pt idx="3880">
                  <c:v>7.3729209029301541E-3</c:v>
                </c:pt>
                <c:pt idx="3881">
                  <c:v>5.4697839276270331E-3</c:v>
                </c:pt>
                <c:pt idx="3882">
                  <c:v>4.8460533123787022E-3</c:v>
                </c:pt>
                <c:pt idx="3883">
                  <c:v>3.2480877414775861E-3</c:v>
                </c:pt>
                <c:pt idx="3884">
                  <c:v>2.0431296104247319E-3</c:v>
                </c:pt>
                <c:pt idx="3885">
                  <c:v>1.1077085100186191E-3</c:v>
                </c:pt>
                <c:pt idx="3886">
                  <c:v>9.6566117144537616E-4</c:v>
                </c:pt>
                <c:pt idx="3887">
                  <c:v>8.5013129669826324E-4</c:v>
                </c:pt>
                <c:pt idx="3888">
                  <c:v>1.1884127691493456E-3</c:v>
                </c:pt>
                <c:pt idx="3889">
                  <c:v>1.4841731697535368E-3</c:v>
                </c:pt>
                <c:pt idx="3890">
                  <c:v>1.2400507509253678E-3</c:v>
                </c:pt>
                <c:pt idx="3891">
                  <c:v>1.17503149812433E-3</c:v>
                </c:pt>
                <c:pt idx="3892">
                  <c:v>7.675399352434966E-4</c:v>
                </c:pt>
                <c:pt idx="3893">
                  <c:v>1.1371424047091757E-3</c:v>
                </c:pt>
                <c:pt idx="3894">
                  <c:v>1.3333520307646247E-3</c:v>
                </c:pt>
                <c:pt idx="3895">
                  <c:v>2.1700066069384781E-3</c:v>
                </c:pt>
                <c:pt idx="3896">
                  <c:v>3.5891385978587542E-3</c:v>
                </c:pt>
                <c:pt idx="3897">
                  <c:v>4.5004194932105786E-3</c:v>
                </c:pt>
                <c:pt idx="3898">
                  <c:v>6.1410319427801889E-3</c:v>
                </c:pt>
                <c:pt idx="3899">
                  <c:v>8.518374041219752E-3</c:v>
                </c:pt>
                <c:pt idx="3900">
                  <c:v>8.4029912134069799E-3</c:v>
                </c:pt>
                <c:pt idx="3901">
                  <c:v>8.0036117397372826E-3</c:v>
                </c:pt>
                <c:pt idx="3902">
                  <c:v>8.2648651264161602E-3</c:v>
                </c:pt>
                <c:pt idx="3903">
                  <c:v>8.1675690715273114E-3</c:v>
                </c:pt>
                <c:pt idx="3904">
                  <c:v>7.1777896210598706E-3</c:v>
                </c:pt>
                <c:pt idx="3905">
                  <c:v>5.9039890169131169E-3</c:v>
                </c:pt>
                <c:pt idx="3906">
                  <c:v>4.3451134227242708E-3</c:v>
                </c:pt>
                <c:pt idx="3907">
                  <c:v>3.7104033030451603E-3</c:v>
                </c:pt>
                <c:pt idx="3908">
                  <c:v>2.0931990915677842E-3</c:v>
                </c:pt>
                <c:pt idx="3909">
                  <c:v>8.970392687529887E-4</c:v>
                </c:pt>
                <c:pt idx="3910">
                  <c:v>1.0731524804485242E-3</c:v>
                </c:pt>
                <c:pt idx="3911">
                  <c:v>1.006393172257787E-3</c:v>
                </c:pt>
                <c:pt idx="3912">
                  <c:v>9.618869667972949E-4</c:v>
                </c:pt>
                <c:pt idx="3913">
                  <c:v>1.2208611259938891E-3</c:v>
                </c:pt>
                <c:pt idx="3914">
                  <c:v>1.4929224623468169E-3</c:v>
                </c:pt>
                <c:pt idx="3915">
                  <c:v>8.8275120829953797E-4</c:v>
                </c:pt>
                <c:pt idx="3916">
                  <c:v>1.2712982244727942E-3</c:v>
                </c:pt>
                <c:pt idx="3917">
                  <c:v>8.801778869485734E-4</c:v>
                </c:pt>
                <c:pt idx="3918">
                  <c:v>1.1490532063907831E-3</c:v>
                </c:pt>
                <c:pt idx="3919">
                  <c:v>1.9839432193525467E-3</c:v>
                </c:pt>
                <c:pt idx="3920">
                  <c:v>3.5251976892428831E-3</c:v>
                </c:pt>
                <c:pt idx="3921">
                  <c:v>4.6357761962713137E-3</c:v>
                </c:pt>
                <c:pt idx="3922">
                  <c:v>6.8548957933601447E-3</c:v>
                </c:pt>
                <c:pt idx="3923">
                  <c:v>8.1962432237237728E-3</c:v>
                </c:pt>
                <c:pt idx="3924">
                  <c:v>8.4503403262647277E-3</c:v>
                </c:pt>
                <c:pt idx="3925">
                  <c:v>8.2440334773845412E-3</c:v>
                </c:pt>
                <c:pt idx="3926">
                  <c:v>7.8988407990194416E-3</c:v>
                </c:pt>
                <c:pt idx="3927">
                  <c:v>8.5105315380549079E-3</c:v>
                </c:pt>
                <c:pt idx="3928">
                  <c:v>6.679447560578795E-3</c:v>
                </c:pt>
                <c:pt idx="3929">
                  <c:v>6.193083289827192E-3</c:v>
                </c:pt>
                <c:pt idx="3930">
                  <c:v>4.3318056751664256E-3</c:v>
                </c:pt>
                <c:pt idx="3931">
                  <c:v>3.8580139173009639E-3</c:v>
                </c:pt>
                <c:pt idx="3932">
                  <c:v>2.1523364669951885E-3</c:v>
                </c:pt>
                <c:pt idx="3933">
                  <c:v>7.542076798632614E-4</c:v>
                </c:pt>
                <c:pt idx="3934">
                  <c:v>7.9256242190382841E-4</c:v>
                </c:pt>
                <c:pt idx="3935">
                  <c:v>9.7333211985348948E-4</c:v>
                </c:pt>
                <c:pt idx="3936">
                  <c:v>1.4487838742221777E-3</c:v>
                </c:pt>
                <c:pt idx="3937">
                  <c:v>1.291566193589438E-3</c:v>
                </c:pt>
                <c:pt idx="3938">
                  <c:v>1.4515287503298734E-3</c:v>
                </c:pt>
                <c:pt idx="3939">
                  <c:v>1.4576311981050177E-3</c:v>
                </c:pt>
                <c:pt idx="3940">
                  <c:v>9.2681627295700727E-4</c:v>
                </c:pt>
                <c:pt idx="3941">
                  <c:v>8.1912890137473843E-4</c:v>
                </c:pt>
                <c:pt idx="3942">
                  <c:v>1.0990572487149003E-3</c:v>
                </c:pt>
                <c:pt idx="3943">
                  <c:v>2.14018058708968E-3</c:v>
                </c:pt>
                <c:pt idx="3944">
                  <c:v>3.5115713399939659E-3</c:v>
                </c:pt>
                <c:pt idx="3945">
                  <c:v>4.2994553496114429E-3</c:v>
                </c:pt>
                <c:pt idx="3946">
                  <c:v>6.8338435739270145E-3</c:v>
                </c:pt>
                <c:pt idx="3947">
                  <c:v>8.1967333801715742E-3</c:v>
                </c:pt>
                <c:pt idx="3948">
                  <c:v>8.4580357824952327E-3</c:v>
                </c:pt>
                <c:pt idx="3949">
                  <c:v>7.9266326696098583E-3</c:v>
                </c:pt>
                <c:pt idx="3950">
                  <c:v>8.1244353041206654E-3</c:v>
                </c:pt>
                <c:pt idx="3951">
                  <c:v>8.4166420704782884E-3</c:v>
                </c:pt>
                <c:pt idx="3952">
                  <c:v>6.790320949071782E-3</c:v>
                </c:pt>
                <c:pt idx="3953">
                  <c:v>5.6546464319158479E-3</c:v>
                </c:pt>
                <c:pt idx="3954">
                  <c:v>4.704496130253262E-3</c:v>
                </c:pt>
                <c:pt idx="3955">
                  <c:v>3.2148061186717787E-3</c:v>
                </c:pt>
                <c:pt idx="3956">
                  <c:v>1.9766643961026753E-3</c:v>
                </c:pt>
                <c:pt idx="3957">
                  <c:v>8.0530648954670004E-4</c:v>
                </c:pt>
                <c:pt idx="3958">
                  <c:v>7.5876613482782698E-4</c:v>
                </c:pt>
                <c:pt idx="3959">
                  <c:v>1.4281237799472907E-3</c:v>
                </c:pt>
                <c:pt idx="3960">
                  <c:v>9.0319073217291377E-4</c:v>
                </c:pt>
                <c:pt idx="3961">
                  <c:v>1.2593384071464065E-3</c:v>
                </c:pt>
                <c:pt idx="3962">
                  <c:v>9.8078249786009162E-4</c:v>
                </c:pt>
                <c:pt idx="3963">
                  <c:v>1.2189250080250681E-3</c:v>
                </c:pt>
                <c:pt idx="3964">
                  <c:v>1.3978566192954693E-3</c:v>
                </c:pt>
                <c:pt idx="3965">
                  <c:v>1.2799985014212934E-3</c:v>
                </c:pt>
                <c:pt idx="3966">
                  <c:v>1.1181488423568182E-3</c:v>
                </c:pt>
                <c:pt idx="3967">
                  <c:v>2.5048324764325516E-3</c:v>
                </c:pt>
                <c:pt idx="3968">
                  <c:v>3.3319535096966411E-3</c:v>
                </c:pt>
                <c:pt idx="3969">
                  <c:v>4.3883697292428653E-3</c:v>
                </c:pt>
                <c:pt idx="3970">
                  <c:v>6.6590782924629364E-3</c:v>
                </c:pt>
                <c:pt idx="3971">
                  <c:v>8.2035955704408137E-3</c:v>
                </c:pt>
                <c:pt idx="3972">
                  <c:v>8.3052050020703278E-3</c:v>
                </c:pt>
                <c:pt idx="3973">
                  <c:v>8.214158441890964E-3</c:v>
                </c:pt>
                <c:pt idx="3974">
                  <c:v>7.8721762882589703E-3</c:v>
                </c:pt>
                <c:pt idx="3975">
                  <c:v>7.8538444371111463E-3</c:v>
                </c:pt>
                <c:pt idx="3976">
                  <c:v>6.8880336369412636E-3</c:v>
                </c:pt>
                <c:pt idx="3977">
                  <c:v>5.9015137268517131E-3</c:v>
                </c:pt>
                <c:pt idx="3978">
                  <c:v>4.5992595409100074E-3</c:v>
                </c:pt>
                <c:pt idx="3979">
                  <c:v>3.6917528502062652E-3</c:v>
                </c:pt>
                <c:pt idx="3980">
                  <c:v>2.6940818809292012E-3</c:v>
                </c:pt>
                <c:pt idx="3981">
                  <c:v>1.176992123915541E-3</c:v>
                </c:pt>
                <c:pt idx="3982">
                  <c:v>1.3040406751860193E-3</c:v>
                </c:pt>
                <c:pt idx="3983">
                  <c:v>8.4385729416638824E-4</c:v>
                </c:pt>
                <c:pt idx="3984">
                  <c:v>1.4809381371980387E-3</c:v>
                </c:pt>
                <c:pt idx="3985">
                  <c:v>1.1283440964711161E-3</c:v>
                </c:pt>
                <c:pt idx="3986">
                  <c:v>1.5329682441323029E-3</c:v>
                </c:pt>
                <c:pt idx="3987">
                  <c:v>1.0516101045675926E-3</c:v>
                </c:pt>
                <c:pt idx="3988">
                  <c:v>1.1681202922103106E-3</c:v>
                </c:pt>
                <c:pt idx="3989">
                  <c:v>9.8629675789787315E-4</c:v>
                </c:pt>
                <c:pt idx="3990">
                  <c:v>8.2912809290991516E-4</c:v>
                </c:pt>
                <c:pt idx="3991">
                  <c:v>2.3744018456722336E-3</c:v>
                </c:pt>
                <c:pt idx="3992">
                  <c:v>3.374695151945043E-3</c:v>
                </c:pt>
                <c:pt idx="3993">
                  <c:v>4.8885988920479824E-3</c:v>
                </c:pt>
                <c:pt idx="3994">
                  <c:v>6.1307876730211115E-3</c:v>
                </c:pt>
                <c:pt idx="3995">
                  <c:v>7.934769266643384E-3</c:v>
                </c:pt>
                <c:pt idx="3996">
                  <c:v>8.2701588160524302E-3</c:v>
                </c:pt>
                <c:pt idx="3997">
                  <c:v>8.3687782933503478E-3</c:v>
                </c:pt>
                <c:pt idx="3998">
                  <c:v>8.2606987966098375E-3</c:v>
                </c:pt>
                <c:pt idx="3999">
                  <c:v>8.3567939682015705E-3</c:v>
                </c:pt>
                <c:pt idx="4000">
                  <c:v>6.9707720453303715E-3</c:v>
                </c:pt>
                <c:pt idx="4001">
                  <c:v>5.9824875720287315E-3</c:v>
                </c:pt>
                <c:pt idx="4002">
                  <c:v>4.9215864209851091E-3</c:v>
                </c:pt>
                <c:pt idx="4003">
                  <c:v>3.5981574764983254E-3</c:v>
                </c:pt>
                <c:pt idx="4004">
                  <c:v>2.2838454419406721E-3</c:v>
                </c:pt>
                <c:pt idx="4005">
                  <c:v>1.1023167890927888E-3</c:v>
                </c:pt>
                <c:pt idx="4006">
                  <c:v>1.1247414465797656E-3</c:v>
                </c:pt>
                <c:pt idx="4007">
                  <c:v>1.0954055831787698E-3</c:v>
                </c:pt>
                <c:pt idx="4008">
                  <c:v>1.2558828041893972E-3</c:v>
                </c:pt>
                <c:pt idx="4009">
                  <c:v>1.2028968921819175E-3</c:v>
                </c:pt>
                <c:pt idx="4010">
                  <c:v>9.4980461035895679E-4</c:v>
                </c:pt>
                <c:pt idx="4011">
                  <c:v>1.529904766333536E-3</c:v>
                </c:pt>
                <c:pt idx="4012">
                  <c:v>9.5887250464330841E-4</c:v>
                </c:pt>
                <c:pt idx="4013">
                  <c:v>8.8297177870104914E-4</c:v>
                </c:pt>
                <c:pt idx="4014">
                  <c:v>9.1995408268776783E-4</c:v>
                </c:pt>
                <c:pt idx="4015">
                  <c:v>1.9657339073166739E-3</c:v>
                </c:pt>
                <c:pt idx="4016">
                  <c:v>3.3750382614585036E-3</c:v>
                </c:pt>
                <c:pt idx="4017">
                  <c:v>4.6338645861248827E-3</c:v>
                </c:pt>
                <c:pt idx="4018">
                  <c:v>6.5989115884951457E-3</c:v>
                </c:pt>
                <c:pt idx="4019">
                  <c:v>8.180778787795594E-3</c:v>
                </c:pt>
                <c:pt idx="4020">
                  <c:v>8.3247132286928781E-3</c:v>
                </c:pt>
                <c:pt idx="4021">
                  <c:v>7.8695784590856153E-3</c:v>
                </c:pt>
                <c:pt idx="4022">
                  <c:v>7.850535881088477E-3</c:v>
                </c:pt>
                <c:pt idx="4023">
                  <c:v>7.9918234771676252E-3</c:v>
                </c:pt>
                <c:pt idx="4024">
                  <c:v>6.7003282252551914E-3</c:v>
                </c:pt>
                <c:pt idx="4025">
                  <c:v>6.0557904687976345E-3</c:v>
                </c:pt>
                <c:pt idx="4026">
                  <c:v>4.5537240069091298E-3</c:v>
                </c:pt>
                <c:pt idx="4027">
                  <c:v>3.3981981536171857E-3</c:v>
                </c:pt>
                <c:pt idx="4028">
                  <c:v>2.3994488401549554E-3</c:v>
                </c:pt>
                <c:pt idx="4029">
                  <c:v>9.3786930085495946E-4</c:v>
                </c:pt>
                <c:pt idx="4030">
                  <c:v>8.6704169414745895E-4</c:v>
                </c:pt>
                <c:pt idx="4031">
                  <c:v>1.521106458095476E-3</c:v>
                </c:pt>
                <c:pt idx="4032">
                  <c:v>7.9197423416646484E-4</c:v>
                </c:pt>
                <c:pt idx="4033">
                  <c:v>8.4199469966473716E-4</c:v>
                </c:pt>
                <c:pt idx="4034">
                  <c:v>1.2139744279022601E-3</c:v>
                </c:pt>
                <c:pt idx="4035">
                  <c:v>1.3453853715581828E-3</c:v>
                </c:pt>
                <c:pt idx="4036">
                  <c:v>1.2162046397397627E-3</c:v>
                </c:pt>
                <c:pt idx="4037">
                  <c:v>1.2348060769338779E-3</c:v>
                </c:pt>
                <c:pt idx="4038">
                  <c:v>1.4088116159038612E-3</c:v>
                </c:pt>
                <c:pt idx="4039">
                  <c:v>1.9989174988329214E-3</c:v>
                </c:pt>
                <c:pt idx="4040">
                  <c:v>3.666681347901153E-3</c:v>
                </c:pt>
                <c:pt idx="4041">
                  <c:v>4.7782156600027978E-3</c:v>
                </c:pt>
                <c:pt idx="4042">
                  <c:v>6.1667651562898329E-3</c:v>
                </c:pt>
                <c:pt idx="4043">
                  <c:v>8.3295657775261274E-3</c:v>
                </c:pt>
                <c:pt idx="4044">
                  <c:v>8.3317714815412391E-3</c:v>
                </c:pt>
                <c:pt idx="4045">
                  <c:v>8.228985674436997E-3</c:v>
                </c:pt>
                <c:pt idx="4046">
                  <c:v>8.4381354307144392E-3</c:v>
                </c:pt>
                <c:pt idx="4047">
                  <c:v>8.0671360153725218E-3</c:v>
                </c:pt>
                <c:pt idx="4048">
                  <c:v>6.9549154842439512E-3</c:v>
                </c:pt>
                <c:pt idx="4049">
                  <c:v>5.942931946691047E-3</c:v>
                </c:pt>
                <c:pt idx="4050">
                  <c:v>4.6930999928418479E-3</c:v>
                </c:pt>
                <c:pt idx="4051">
                  <c:v>3.1353517584829498E-3</c:v>
                </c:pt>
                <c:pt idx="4052">
                  <c:v>2.4429747327198419E-3</c:v>
                </c:pt>
                <c:pt idx="4053">
                  <c:v>1.4704978048598397E-3</c:v>
                </c:pt>
                <c:pt idx="4054">
                  <c:v>1.1912801843689917E-3</c:v>
                </c:pt>
                <c:pt idx="4055">
                  <c:v>1.5170136517563227E-3</c:v>
                </c:pt>
                <c:pt idx="4056">
                  <c:v>9.8190985769003834E-4</c:v>
                </c:pt>
                <c:pt idx="4057">
                  <c:v>9.2811518754368433E-4</c:v>
                </c:pt>
                <c:pt idx="4058">
                  <c:v>1.0425667181056314E-3</c:v>
                </c:pt>
                <c:pt idx="4059">
                  <c:v>1.0560215125978174E-3</c:v>
                </c:pt>
                <c:pt idx="4060">
                  <c:v>1.3047759098577232E-3</c:v>
                </c:pt>
                <c:pt idx="4061">
                  <c:v>8.3260820368931442E-4</c:v>
                </c:pt>
                <c:pt idx="4062">
                  <c:v>8.1305096142198418E-4</c:v>
                </c:pt>
                <c:pt idx="4063">
                  <c:v>2.1757659452001617E-3</c:v>
                </c:pt>
                <c:pt idx="4064">
                  <c:v>3.3215131773584421E-3</c:v>
                </c:pt>
                <c:pt idx="4065">
                  <c:v>4.7398364101398421E-3</c:v>
                </c:pt>
                <c:pt idx="4066">
                  <c:v>6.2377888255764555E-3</c:v>
                </c:pt>
                <c:pt idx="4067">
                  <c:v>8.4087995673134443E-3</c:v>
                </c:pt>
                <c:pt idx="4068">
                  <c:v>8.3433636815317732E-3</c:v>
                </c:pt>
                <c:pt idx="4069">
                  <c:v>8.0832131468604532E-3</c:v>
                </c:pt>
                <c:pt idx="4070">
                  <c:v>8.1011283650276444E-3</c:v>
                </c:pt>
                <c:pt idx="4071">
                  <c:v>8.29853887438021E-3</c:v>
                </c:pt>
                <c:pt idx="4072">
                  <c:v>6.6640566481177867E-3</c:v>
                </c:pt>
                <c:pt idx="4073">
                  <c:v>5.7905913227139453E-3</c:v>
                </c:pt>
                <c:pt idx="4074">
                  <c:v>4.4573592492711048E-3</c:v>
                </c:pt>
                <c:pt idx="4075">
                  <c:v>3.571272395336343E-3</c:v>
                </c:pt>
                <c:pt idx="4076">
                  <c:v>2.5733808556577687E-3</c:v>
                </c:pt>
                <c:pt idx="4077">
                  <c:v>1.3167602350065005E-3</c:v>
                </c:pt>
                <c:pt idx="4078">
                  <c:v>9.3691349578174394E-4</c:v>
                </c:pt>
                <c:pt idx="4079">
                  <c:v>1.223949111615046E-3</c:v>
                </c:pt>
                <c:pt idx="4080">
                  <c:v>9.8602717185158201E-4</c:v>
                </c:pt>
                <c:pt idx="4081">
                  <c:v>1.2164987336084443E-3</c:v>
                </c:pt>
                <c:pt idx="4082">
                  <c:v>1.4303049761400129E-3</c:v>
                </c:pt>
                <c:pt idx="4083">
                  <c:v>9.1189100912141257E-4</c:v>
                </c:pt>
                <c:pt idx="4084">
                  <c:v>1.2113765987289051E-3</c:v>
                </c:pt>
                <c:pt idx="4085">
                  <c:v>1.5200281139103105E-3</c:v>
                </c:pt>
                <c:pt idx="4086">
                  <c:v>1.0395767637740344E-3</c:v>
                </c:pt>
                <c:pt idx="4087">
                  <c:v>2.5695576353649066E-3</c:v>
                </c:pt>
                <c:pt idx="4088">
                  <c:v>3.2083360535607817E-3</c:v>
                </c:pt>
                <c:pt idx="4089">
                  <c:v>5.0714517549008053E-3</c:v>
                </c:pt>
                <c:pt idx="4090">
                  <c:v>6.1169162455482918E-3</c:v>
                </c:pt>
                <c:pt idx="4091">
                  <c:v>8.4175733677291122E-3</c:v>
                </c:pt>
                <c:pt idx="4092">
                  <c:v>8.1958756063879191E-3</c:v>
                </c:pt>
                <c:pt idx="4093">
                  <c:v>8.4217887131802175E-3</c:v>
                </c:pt>
                <c:pt idx="4094">
                  <c:v>7.9962103773754609E-3</c:v>
                </c:pt>
                <c:pt idx="4095">
                  <c:v>8.0988491375453622E-3</c:v>
                </c:pt>
                <c:pt idx="4096">
                  <c:v>6.9712867096005642E-3</c:v>
                </c:pt>
                <c:pt idx="4097">
                  <c:v>5.6282515072016686E-3</c:v>
                </c:pt>
                <c:pt idx="4098">
                  <c:v>4.6206793776789887E-3</c:v>
                </c:pt>
                <c:pt idx="4099">
                  <c:v>3.8108363591999482E-3</c:v>
                </c:pt>
                <c:pt idx="4100">
                  <c:v>1.9968588417521495E-3</c:v>
                </c:pt>
                <c:pt idx="4101">
                  <c:v>1.2488000435186466E-3</c:v>
                </c:pt>
                <c:pt idx="4102">
                  <c:v>1.0091870640102627E-3</c:v>
                </c:pt>
                <c:pt idx="4103">
                  <c:v>1.1102083079024137E-3</c:v>
                </c:pt>
                <c:pt idx="4104">
                  <c:v>1.0902099248320607E-3</c:v>
                </c:pt>
                <c:pt idx="4105">
                  <c:v>1.3985183305000029E-3</c:v>
                </c:pt>
                <c:pt idx="4106">
                  <c:v>8.529742040955194E-4</c:v>
                </c:pt>
                <c:pt idx="4107">
                  <c:v>7.8962148321701144E-4</c:v>
                </c:pt>
                <c:pt idx="4108">
                  <c:v>9.3921723108641693E-4</c:v>
                </c:pt>
                <c:pt idx="4109">
                  <c:v>1.1760118110199355E-3</c:v>
                </c:pt>
                <c:pt idx="4110">
                  <c:v>1.1329025514356817E-3</c:v>
                </c:pt>
                <c:pt idx="4111">
                  <c:v>2.3043094736364383E-3</c:v>
                </c:pt>
                <c:pt idx="4112">
                  <c:v>3.5301482693656915E-3</c:v>
                </c:pt>
                <c:pt idx="4113">
                  <c:v>4.407951479332586E-3</c:v>
                </c:pt>
                <c:pt idx="4114">
                  <c:v>6.5459501843100568E-3</c:v>
                </c:pt>
                <c:pt idx="4115">
                  <c:v>8.1601922169878792E-3</c:v>
                </c:pt>
                <c:pt idx="4116">
                  <c:v>8.0089789528407229E-3</c:v>
                </c:pt>
                <c:pt idx="4117">
                  <c:v>7.8787688924819178E-3</c:v>
                </c:pt>
                <c:pt idx="4118">
                  <c:v>8.0143951815889441E-3</c:v>
                </c:pt>
                <c:pt idx="4119">
                  <c:v>8.3691459106861998E-3</c:v>
                </c:pt>
                <c:pt idx="4120">
                  <c:v>6.6635419838475939E-3</c:v>
                </c:pt>
                <c:pt idx="4121">
                  <c:v>6.2309968910647349E-3</c:v>
                </c:pt>
                <c:pt idx="4122">
                  <c:v>5.0255731113864671E-3</c:v>
                </c:pt>
                <c:pt idx="4123">
                  <c:v>3.4450326022047407E-3</c:v>
                </c:pt>
                <c:pt idx="4124">
                  <c:v>2.1759620077792825E-3</c:v>
                </c:pt>
                <c:pt idx="4125">
                  <c:v>9.9151692406697269E-4</c:v>
                </c:pt>
                <c:pt idx="4126">
                  <c:v>1.138612874052584E-3</c:v>
                </c:pt>
                <c:pt idx="4127">
                  <c:v>1.2533094828384326E-3</c:v>
                </c:pt>
                <c:pt idx="4128">
                  <c:v>8.4554833391130724E-4</c:v>
                </c:pt>
                <c:pt idx="4129">
                  <c:v>1.0609966005430153E-3</c:v>
                </c:pt>
                <c:pt idx="4130">
                  <c:v>1.0112702289134246E-3</c:v>
                </c:pt>
                <c:pt idx="4131">
                  <c:v>1.431260781213228E-3</c:v>
                </c:pt>
                <c:pt idx="4132">
                  <c:v>8.062132789751356E-4</c:v>
                </c:pt>
                <c:pt idx="4133">
                  <c:v>8.5155275039689154E-4</c:v>
                </c:pt>
                <c:pt idx="4134">
                  <c:v>7.6033463546079606E-4</c:v>
                </c:pt>
                <c:pt idx="4135">
                  <c:v>1.9483333534196755E-3</c:v>
                </c:pt>
                <c:pt idx="4136">
                  <c:v>3.8712726492140291E-3</c:v>
                </c:pt>
                <c:pt idx="4137">
                  <c:v>4.9468539858693421E-3</c:v>
                </c:pt>
                <c:pt idx="4138">
                  <c:v>6.1116225559120219E-3</c:v>
                </c:pt>
                <c:pt idx="4139">
                  <c:v>8.3849044404830601E-3</c:v>
                </c:pt>
                <c:pt idx="4140">
                  <c:v>7.9816282230533286E-3</c:v>
                </c:pt>
                <c:pt idx="4141">
                  <c:v>8.1630106165627454E-3</c:v>
                </c:pt>
                <c:pt idx="4142">
                  <c:v>8.1581090520847169E-3</c:v>
                </c:pt>
                <c:pt idx="4143">
                  <c:v>8.1702894398126141E-3</c:v>
                </c:pt>
                <c:pt idx="4144">
                  <c:v>7.3378747169122564E-3</c:v>
                </c:pt>
                <c:pt idx="4145">
                  <c:v>5.6655033972346797E-3</c:v>
                </c:pt>
                <c:pt idx="4146">
                  <c:v>4.5045368073721222E-3</c:v>
                </c:pt>
                <c:pt idx="4147">
                  <c:v>3.5889670431020239E-3</c:v>
                </c:pt>
                <c:pt idx="4148">
                  <c:v>2.1084674649168404E-3</c:v>
                </c:pt>
                <c:pt idx="4149">
                  <c:v>1.3399936506323521E-3</c:v>
                </c:pt>
                <c:pt idx="4150">
                  <c:v>7.562173212992524E-4</c:v>
                </c:pt>
                <c:pt idx="4151">
                  <c:v>1.1233935163483082E-3</c:v>
                </c:pt>
                <c:pt idx="4152">
                  <c:v>1.3239410269668111E-3</c:v>
                </c:pt>
                <c:pt idx="4153">
                  <c:v>9.5036829027393037E-4</c:v>
                </c:pt>
                <c:pt idx="4154">
                  <c:v>1.4320940471744927E-3</c:v>
                </c:pt>
                <c:pt idx="4155">
                  <c:v>1.3670257787286753E-3</c:v>
                </c:pt>
                <c:pt idx="4156">
                  <c:v>1.0400914280442272E-3</c:v>
                </c:pt>
                <c:pt idx="4157">
                  <c:v>1.1651303378787141E-3</c:v>
                </c:pt>
                <c:pt idx="4158">
                  <c:v>1.3883475842080958E-3</c:v>
                </c:pt>
                <c:pt idx="4159">
                  <c:v>2.3943512130978071E-3</c:v>
                </c:pt>
                <c:pt idx="4160">
                  <c:v>3.344869132096244E-3</c:v>
                </c:pt>
                <c:pt idx="4161">
                  <c:v>4.7782156600027978E-3</c:v>
                </c:pt>
                <c:pt idx="4162">
                  <c:v>6.5879810997091452E-3</c:v>
                </c:pt>
                <c:pt idx="4163">
                  <c:v>8.4092162002940753E-3</c:v>
                </c:pt>
                <c:pt idx="4164">
                  <c:v>8.2885641906674246E-3</c:v>
                </c:pt>
                <c:pt idx="4165">
                  <c:v>7.9440822391516359E-3</c:v>
                </c:pt>
                <c:pt idx="4166">
                  <c:v>8.4127453267182559E-3</c:v>
                </c:pt>
                <c:pt idx="4167">
                  <c:v>8.3211841022686993E-3</c:v>
                </c:pt>
                <c:pt idx="4168">
                  <c:v>7.4253921506674397E-3</c:v>
                </c:pt>
                <c:pt idx="4169">
                  <c:v>5.9752087487788593E-3</c:v>
                </c:pt>
                <c:pt idx="4170">
                  <c:v>4.9174200911787855E-3</c:v>
                </c:pt>
                <c:pt idx="4171">
                  <c:v>3.6040148460495689E-3</c:v>
                </c:pt>
                <c:pt idx="4172">
                  <c:v>2.5403688188982525E-3</c:v>
                </c:pt>
                <c:pt idx="4173">
                  <c:v>1.1574103738258203E-3</c:v>
                </c:pt>
                <c:pt idx="4174">
                  <c:v>7.7229445278718337E-4</c:v>
                </c:pt>
                <c:pt idx="4175">
                  <c:v>1.4749827363572353E-3</c:v>
                </c:pt>
                <c:pt idx="4176">
                  <c:v>1.0492818614405292E-3</c:v>
                </c:pt>
                <c:pt idx="4177">
                  <c:v>1.5264981790213067E-3</c:v>
                </c:pt>
                <c:pt idx="4178">
                  <c:v>1.3977095723611286E-3</c:v>
                </c:pt>
                <c:pt idx="4179">
                  <c:v>7.6430490268799851E-4</c:v>
                </c:pt>
                <c:pt idx="4180">
                  <c:v>1.4742965173303113E-3</c:v>
                </c:pt>
                <c:pt idx="4181">
                  <c:v>8.0655638848859713E-4</c:v>
                </c:pt>
                <c:pt idx="4182">
                  <c:v>1.1347406381149419E-3</c:v>
                </c:pt>
                <c:pt idx="4183">
                  <c:v>2.6353121228376488E-3</c:v>
                </c:pt>
                <c:pt idx="4184">
                  <c:v>3.2498032890448964E-3</c:v>
                </c:pt>
                <c:pt idx="4185">
                  <c:v>4.3688369947979247E-3</c:v>
                </c:pt>
                <c:pt idx="4186">
                  <c:v>6.3329772077397543E-3</c:v>
                </c:pt>
                <c:pt idx="4187">
                  <c:v>8.262414344177146E-3</c:v>
                </c:pt>
                <c:pt idx="4188">
                  <c:v>8.2740800676348522E-3</c:v>
                </c:pt>
                <c:pt idx="4189">
                  <c:v>8.4832053160899049E-3</c:v>
                </c:pt>
                <c:pt idx="4190">
                  <c:v>7.9150894852641034E-3</c:v>
                </c:pt>
                <c:pt idx="4191">
                  <c:v>8.2711146211256453E-3</c:v>
                </c:pt>
                <c:pt idx="4192">
                  <c:v>6.7555933647449554E-3</c:v>
                </c:pt>
                <c:pt idx="4193">
                  <c:v>5.911635457498841E-3</c:v>
                </c:pt>
                <c:pt idx="4194">
                  <c:v>4.8491167901774691E-3</c:v>
                </c:pt>
                <c:pt idx="4195">
                  <c:v>3.1397631665131751E-3</c:v>
                </c:pt>
                <c:pt idx="4196">
                  <c:v>2.2484316385869216E-3</c:v>
                </c:pt>
                <c:pt idx="4197">
                  <c:v>1.2994577123990637E-3</c:v>
                </c:pt>
                <c:pt idx="4198">
                  <c:v>1.4399610581617281E-3</c:v>
                </c:pt>
                <c:pt idx="4199">
                  <c:v>1.1188350613837426E-3</c:v>
                </c:pt>
                <c:pt idx="4200">
                  <c:v>8.6309593474264649E-4</c:v>
                </c:pt>
                <c:pt idx="4201">
                  <c:v>1.215395881600888E-3</c:v>
                </c:pt>
                <c:pt idx="4202">
                  <c:v>1.172384653306195E-3</c:v>
                </c:pt>
                <c:pt idx="4203">
                  <c:v>9.6036748180910667E-4</c:v>
                </c:pt>
                <c:pt idx="4204">
                  <c:v>1.3438903943923846E-3</c:v>
                </c:pt>
                <c:pt idx="4205">
                  <c:v>1.1638804389368165E-3</c:v>
                </c:pt>
                <c:pt idx="4206">
                  <c:v>9.6428873339152871E-4</c:v>
                </c:pt>
                <c:pt idx="4207">
                  <c:v>2.0575892256349138E-3</c:v>
                </c:pt>
                <c:pt idx="4208">
                  <c:v>3.4036633980101868E-3</c:v>
                </c:pt>
                <c:pt idx="4209">
                  <c:v>4.7146668765451691E-3</c:v>
                </c:pt>
                <c:pt idx="4210">
                  <c:v>6.634594977895189E-3</c:v>
                </c:pt>
                <c:pt idx="4211">
                  <c:v>8.1177936842529372E-3</c:v>
                </c:pt>
                <c:pt idx="4212">
                  <c:v>8.1554622072665811E-3</c:v>
                </c:pt>
                <c:pt idx="4213">
                  <c:v>8.5231285587634396E-3</c:v>
                </c:pt>
                <c:pt idx="4214">
                  <c:v>8.2380290608989569E-3</c:v>
                </c:pt>
                <c:pt idx="4215">
                  <c:v>8.2925589657170153E-3</c:v>
                </c:pt>
                <c:pt idx="4216">
                  <c:v>7.2057775542294089E-3</c:v>
                </c:pt>
                <c:pt idx="4217">
                  <c:v>6.2141845249051014E-3</c:v>
                </c:pt>
                <c:pt idx="4218">
                  <c:v>4.650725967929298E-3</c:v>
                </c:pt>
                <c:pt idx="4219">
                  <c:v>3.8751693929740616E-3</c:v>
                </c:pt>
                <c:pt idx="4220">
                  <c:v>2.4541257919073545E-3</c:v>
                </c:pt>
                <c:pt idx="4221">
                  <c:v>1.0098732830371862E-3</c:v>
                </c:pt>
                <c:pt idx="4222">
                  <c:v>1.1224132034527027E-3</c:v>
                </c:pt>
                <c:pt idx="4223">
                  <c:v>1.4237613875618463E-3</c:v>
                </c:pt>
                <c:pt idx="4224">
                  <c:v>8.5959131614085724E-4</c:v>
                </c:pt>
                <c:pt idx="4225">
                  <c:v>7.8533261429873701E-4</c:v>
                </c:pt>
                <c:pt idx="4226">
                  <c:v>9.2012563744449946E-4</c:v>
                </c:pt>
                <c:pt idx="4227">
                  <c:v>1.2844589250962987E-3</c:v>
                </c:pt>
                <c:pt idx="4228">
                  <c:v>7.8832256863033438E-4</c:v>
                </c:pt>
                <c:pt idx="4229">
                  <c:v>1.012593651322492E-3</c:v>
                </c:pt>
                <c:pt idx="4230">
                  <c:v>1.3477381225076362E-3</c:v>
                </c:pt>
                <c:pt idx="4231">
                  <c:v>2.4329020177174948E-3</c:v>
                </c:pt>
                <c:pt idx="4232">
                  <c:v>3.3943014098571532E-3</c:v>
                </c:pt>
                <c:pt idx="4233">
                  <c:v>4.3887618544011069E-3</c:v>
                </c:pt>
                <c:pt idx="4234">
                  <c:v>6.1114019855105107E-3</c:v>
                </c:pt>
                <c:pt idx="4235">
                  <c:v>8.2268289860666661E-3</c:v>
                </c:pt>
                <c:pt idx="4236">
                  <c:v>8.4175488599067243E-3</c:v>
                </c:pt>
                <c:pt idx="4237">
                  <c:v>8.513546000208894E-3</c:v>
                </c:pt>
                <c:pt idx="4238">
                  <c:v>7.9413863786887209E-3</c:v>
                </c:pt>
                <c:pt idx="4239">
                  <c:v>8.1604618030341677E-3</c:v>
                </c:pt>
                <c:pt idx="4240">
                  <c:v>7.0261597239320833E-3</c:v>
                </c:pt>
                <c:pt idx="4241">
                  <c:v>5.7546138394452238E-3</c:v>
                </c:pt>
                <c:pt idx="4242">
                  <c:v>4.3534950979816972E-3</c:v>
                </c:pt>
                <c:pt idx="4243">
                  <c:v>3.7308183190961457E-3</c:v>
                </c:pt>
                <c:pt idx="4244">
                  <c:v>2.5037786400697749E-3</c:v>
                </c:pt>
                <c:pt idx="4245">
                  <c:v>1.2425750566315515E-3</c:v>
                </c:pt>
                <c:pt idx="4246">
                  <c:v>7.8192602698650771E-4</c:v>
                </c:pt>
                <c:pt idx="4247">
                  <c:v>8.7995731654706222E-4</c:v>
                </c:pt>
                <c:pt idx="4248">
                  <c:v>1.4365789786718883E-3</c:v>
                </c:pt>
                <c:pt idx="4249">
                  <c:v>9.9727626232865539E-4</c:v>
                </c:pt>
                <c:pt idx="4250">
                  <c:v>1.3288425914448395E-3</c:v>
                </c:pt>
                <c:pt idx="4251">
                  <c:v>1.2004216021205133E-3</c:v>
                </c:pt>
                <c:pt idx="4252">
                  <c:v>8.4829321001900302E-4</c:v>
                </c:pt>
                <c:pt idx="4253">
                  <c:v>1.3433267144774119E-3</c:v>
                </c:pt>
                <c:pt idx="4254">
                  <c:v>1.4305745621863049E-3</c:v>
                </c:pt>
                <c:pt idx="4255">
                  <c:v>2.3816316532773241E-3</c:v>
                </c:pt>
                <c:pt idx="4256">
                  <c:v>3.1288816933719528E-3</c:v>
                </c:pt>
                <c:pt idx="4257">
                  <c:v>4.3189880840563835E-3</c:v>
                </c:pt>
                <c:pt idx="4258">
                  <c:v>6.45622704653976E-3</c:v>
                </c:pt>
                <c:pt idx="4259">
                  <c:v>8.5520232813614139E-3</c:v>
                </c:pt>
                <c:pt idx="4260">
                  <c:v>8.5045271215693254E-3</c:v>
                </c:pt>
                <c:pt idx="4261">
                  <c:v>8.1110050174508681E-3</c:v>
                </c:pt>
                <c:pt idx="4262">
                  <c:v>8.4664174577526573E-3</c:v>
                </c:pt>
                <c:pt idx="4263">
                  <c:v>7.9396463232990211E-3</c:v>
                </c:pt>
                <c:pt idx="4264">
                  <c:v>7.3116023313100267E-3</c:v>
                </c:pt>
                <c:pt idx="4265">
                  <c:v>6.2143805874842212E-3</c:v>
                </c:pt>
                <c:pt idx="4266">
                  <c:v>4.8953875588500515E-3</c:v>
                </c:pt>
                <c:pt idx="4267">
                  <c:v>3.6290373327099003E-3</c:v>
                </c:pt>
                <c:pt idx="4268">
                  <c:v>2.0740584822810867E-3</c:v>
                </c:pt>
                <c:pt idx="4269">
                  <c:v>1.2579414612701682E-3</c:v>
                </c:pt>
                <c:pt idx="4270">
                  <c:v>1.3416846903772719E-3</c:v>
                </c:pt>
                <c:pt idx="4271">
                  <c:v>1.4077332717186948E-3</c:v>
                </c:pt>
                <c:pt idx="4272">
                  <c:v>1.2344384595980259E-3</c:v>
                </c:pt>
                <c:pt idx="4273">
                  <c:v>7.5707509508290754E-4</c:v>
                </c:pt>
                <c:pt idx="4274">
                  <c:v>1.1228543442557254E-3</c:v>
                </c:pt>
                <c:pt idx="4275">
                  <c:v>1.3450667698671117E-3</c:v>
                </c:pt>
                <c:pt idx="4276">
                  <c:v>1.1536116613553487E-3</c:v>
                </c:pt>
                <c:pt idx="4277">
                  <c:v>1.0548696449454811E-3</c:v>
                </c:pt>
                <c:pt idx="4278">
                  <c:v>1.5143913147605782E-3</c:v>
                </c:pt>
                <c:pt idx="4279">
                  <c:v>1.9746547546666843E-3</c:v>
                </c:pt>
                <c:pt idx="4280">
                  <c:v>3.4832402973109661E-3</c:v>
                </c:pt>
                <c:pt idx="4281">
                  <c:v>5.0368712175083204E-3</c:v>
                </c:pt>
                <c:pt idx="4282">
                  <c:v>6.2344557617313966E-3</c:v>
                </c:pt>
                <c:pt idx="4283">
                  <c:v>8.0988246297229709E-3</c:v>
                </c:pt>
                <c:pt idx="4284">
                  <c:v>8.0214779422596947E-3</c:v>
                </c:pt>
                <c:pt idx="4285">
                  <c:v>8.1960226533222616E-3</c:v>
                </c:pt>
                <c:pt idx="4286">
                  <c:v>8.0846100927366923E-3</c:v>
                </c:pt>
                <c:pt idx="4287">
                  <c:v>8.471073944006785E-3</c:v>
                </c:pt>
                <c:pt idx="4288">
                  <c:v>7.3304733545504347E-3</c:v>
                </c:pt>
                <c:pt idx="4289">
                  <c:v>6.0207197749573473E-3</c:v>
                </c:pt>
                <c:pt idx="4290">
                  <c:v>4.6295267015618287E-3</c:v>
                </c:pt>
                <c:pt idx="4291">
                  <c:v>3.513164348449325E-3</c:v>
                </c:pt>
                <c:pt idx="4292">
                  <c:v>2.6745001308394797E-3</c:v>
                </c:pt>
                <c:pt idx="4293">
                  <c:v>1.3426895110952679E-3</c:v>
                </c:pt>
                <c:pt idx="4294">
                  <c:v>1.1479503543832272E-3</c:v>
                </c:pt>
                <c:pt idx="4295">
                  <c:v>1.5155676902353045E-3</c:v>
                </c:pt>
                <c:pt idx="4296">
                  <c:v>7.9707186122361402E-4</c:v>
                </c:pt>
                <c:pt idx="4297">
                  <c:v>1.3913130307173019E-3</c:v>
                </c:pt>
                <c:pt idx="4298">
                  <c:v>1.1001110850776766E-3</c:v>
                </c:pt>
                <c:pt idx="4299">
                  <c:v>1.05300705044383E-3</c:v>
                </c:pt>
                <c:pt idx="4300">
                  <c:v>9.2414492031648188E-4</c:v>
                </c:pt>
                <c:pt idx="4301">
                  <c:v>1.1796634765560664E-3</c:v>
                </c:pt>
                <c:pt idx="4302">
                  <c:v>8.2010921427034394E-4</c:v>
                </c:pt>
                <c:pt idx="4303">
                  <c:v>2.2158852504528181E-3</c:v>
                </c:pt>
                <c:pt idx="4304">
                  <c:v>3.8392409253501184E-3</c:v>
                </c:pt>
                <c:pt idx="4305">
                  <c:v>4.4283910032059618E-3</c:v>
                </c:pt>
                <c:pt idx="4306">
                  <c:v>6.8286234077579149E-3</c:v>
                </c:pt>
                <c:pt idx="4307">
                  <c:v>7.961678855627756E-3</c:v>
                </c:pt>
                <c:pt idx="4308">
                  <c:v>8.0361826356937765E-3</c:v>
                </c:pt>
                <c:pt idx="4309">
                  <c:v>8.5735411494199526E-3</c:v>
                </c:pt>
                <c:pt idx="4310">
                  <c:v>7.9927057587736716E-3</c:v>
                </c:pt>
                <c:pt idx="4311">
                  <c:v>8.3445890726512803E-3</c:v>
                </c:pt>
                <c:pt idx="4312">
                  <c:v>7.1817598882870735E-3</c:v>
                </c:pt>
                <c:pt idx="4313">
                  <c:v>6.027949582562437E-3</c:v>
                </c:pt>
                <c:pt idx="4314">
                  <c:v>4.7669420617033349E-3</c:v>
                </c:pt>
                <c:pt idx="4315">
                  <c:v>3.686973824840188E-3</c:v>
                </c:pt>
                <c:pt idx="4316">
                  <c:v>2.0228861491304768E-3</c:v>
                </c:pt>
                <c:pt idx="4317">
                  <c:v>1.213092146296215E-3</c:v>
                </c:pt>
                <c:pt idx="4318">
                  <c:v>7.6018758852645528E-4</c:v>
                </c:pt>
                <c:pt idx="4319">
                  <c:v>1.2032890173401599E-3</c:v>
                </c:pt>
                <c:pt idx="4320">
                  <c:v>1.5146363929844798E-3</c:v>
                </c:pt>
                <c:pt idx="4321">
                  <c:v>9.8494882766641569E-4</c:v>
                </c:pt>
                <c:pt idx="4322">
                  <c:v>1.0422481164145594E-3</c:v>
                </c:pt>
                <c:pt idx="4323">
                  <c:v>1.2020391183982628E-3</c:v>
                </c:pt>
                <c:pt idx="4324">
                  <c:v>8.7378134530474716E-4</c:v>
                </c:pt>
                <c:pt idx="4325">
                  <c:v>7.7741658766672253E-4</c:v>
                </c:pt>
                <c:pt idx="4326">
                  <c:v>9.7335662767588033E-4</c:v>
                </c:pt>
                <c:pt idx="4327">
                  <c:v>2.617200842091336E-3</c:v>
                </c:pt>
                <c:pt idx="4328">
                  <c:v>3.738146157990797E-3</c:v>
                </c:pt>
                <c:pt idx="4329">
                  <c:v>4.8204426379810069E-3</c:v>
                </c:pt>
                <c:pt idx="4330">
                  <c:v>6.4372579920097921E-3</c:v>
                </c:pt>
                <c:pt idx="4331">
                  <c:v>8.4472768484659608E-3</c:v>
                </c:pt>
                <c:pt idx="4332">
                  <c:v>8.4660743482391967E-3</c:v>
                </c:pt>
                <c:pt idx="4333">
                  <c:v>8.5847657320746382E-3</c:v>
                </c:pt>
                <c:pt idx="4334">
                  <c:v>8.0684839456039801E-3</c:v>
                </c:pt>
                <c:pt idx="4335">
                  <c:v>8.6013085121879815E-3</c:v>
                </c:pt>
                <c:pt idx="4336">
                  <c:v>7.3402519756840985E-3</c:v>
                </c:pt>
                <c:pt idx="4337">
                  <c:v>6.0634369093833587E-3</c:v>
                </c:pt>
                <c:pt idx="4338">
                  <c:v>4.479783906758082E-3</c:v>
                </c:pt>
                <c:pt idx="4339">
                  <c:v>3.4438562267300136E-3</c:v>
                </c:pt>
                <c:pt idx="4340">
                  <c:v>2.1731681160268067E-3</c:v>
                </c:pt>
                <c:pt idx="4341">
                  <c:v>1.3293572557150322E-3</c:v>
                </c:pt>
                <c:pt idx="4342">
                  <c:v>1.417168783338898E-3</c:v>
                </c:pt>
                <c:pt idx="4343">
                  <c:v>9.4257480275386626E-4</c:v>
                </c:pt>
                <c:pt idx="4344">
                  <c:v>1.4545432124838595E-3</c:v>
                </c:pt>
                <c:pt idx="4345">
                  <c:v>1.2670828790216897E-3</c:v>
                </c:pt>
                <c:pt idx="4346">
                  <c:v>1.5435311155824532E-3</c:v>
                </c:pt>
                <c:pt idx="4347">
                  <c:v>1.1356229197209875E-3</c:v>
                </c:pt>
                <c:pt idx="4348">
                  <c:v>1.1997108752711998E-3</c:v>
                </c:pt>
                <c:pt idx="4349">
                  <c:v>1.3615360265132846E-3</c:v>
                </c:pt>
                <c:pt idx="4350">
                  <c:v>7.5607027436491205E-4</c:v>
                </c:pt>
                <c:pt idx="4351">
                  <c:v>2.4879710946281355E-3</c:v>
                </c:pt>
                <c:pt idx="4352">
                  <c:v>3.8309327735598607E-3</c:v>
                </c:pt>
                <c:pt idx="4353">
                  <c:v>4.5077473321052291E-3</c:v>
                </c:pt>
                <c:pt idx="4354">
                  <c:v>6.2203392560346762E-3</c:v>
                </c:pt>
                <c:pt idx="4355">
                  <c:v>8.3061117914987638E-3</c:v>
                </c:pt>
                <c:pt idx="4356">
                  <c:v>7.9746434936721396E-3</c:v>
                </c:pt>
                <c:pt idx="4357">
                  <c:v>8.2207265382915184E-3</c:v>
                </c:pt>
                <c:pt idx="4358">
                  <c:v>8.3482652460098016E-3</c:v>
                </c:pt>
                <c:pt idx="4359">
                  <c:v>8.3010876879087859E-3</c:v>
                </c:pt>
                <c:pt idx="4360">
                  <c:v>6.6958187859354062E-3</c:v>
                </c:pt>
                <c:pt idx="4361">
                  <c:v>5.9910898176876691E-3</c:v>
                </c:pt>
                <c:pt idx="4362">
                  <c:v>4.9384723106119148E-3</c:v>
                </c:pt>
                <c:pt idx="4363">
                  <c:v>3.4100844474764021E-3</c:v>
                </c:pt>
                <c:pt idx="4364">
                  <c:v>2.4855938358562925E-3</c:v>
                </c:pt>
                <c:pt idx="4365">
                  <c:v>1.4997111291488851E-3</c:v>
                </c:pt>
                <c:pt idx="4366">
                  <c:v>1.1940250604766875E-3</c:v>
                </c:pt>
                <c:pt idx="4367">
                  <c:v>1.159297476149861E-3</c:v>
                </c:pt>
                <c:pt idx="4368">
                  <c:v>9.2961016470948258E-4</c:v>
                </c:pt>
                <c:pt idx="4369">
                  <c:v>1.3462921609866179E-3</c:v>
                </c:pt>
                <c:pt idx="4370">
                  <c:v>1.1215799374914375E-3</c:v>
                </c:pt>
                <c:pt idx="4371">
                  <c:v>9.0586208481343872E-4</c:v>
                </c:pt>
                <c:pt idx="4372">
                  <c:v>1.2780868912748624E-3</c:v>
                </c:pt>
                <c:pt idx="4373">
                  <c:v>1.3872692400229295E-3</c:v>
                </c:pt>
                <c:pt idx="4374">
                  <c:v>1.3987879165462949E-3</c:v>
                </c:pt>
                <c:pt idx="4375">
                  <c:v>2.7260400813259415E-3</c:v>
                </c:pt>
                <c:pt idx="4376">
                  <c:v>3.7170694307352772E-3</c:v>
                </c:pt>
                <c:pt idx="4377">
                  <c:v>5.0402042813533802E-3</c:v>
                </c:pt>
                <c:pt idx="4378">
                  <c:v>6.1051034751562448E-3</c:v>
                </c:pt>
                <c:pt idx="4379">
                  <c:v>8.4811221511867409E-3</c:v>
                </c:pt>
                <c:pt idx="4380">
                  <c:v>7.9836868801340995E-3</c:v>
                </c:pt>
                <c:pt idx="4381">
                  <c:v>8.131738635192929E-3</c:v>
                </c:pt>
                <c:pt idx="4382">
                  <c:v>8.1955324968744584E-3</c:v>
                </c:pt>
                <c:pt idx="4383">
                  <c:v>7.8193619310082223E-3</c:v>
                </c:pt>
                <c:pt idx="4384">
                  <c:v>7.1178434874935928E-3</c:v>
                </c:pt>
                <c:pt idx="4385">
                  <c:v>5.6706500399366071E-3</c:v>
                </c:pt>
                <c:pt idx="4386">
                  <c:v>4.6157533053785699E-3</c:v>
                </c:pt>
                <c:pt idx="4387">
                  <c:v>3.5717625517841462E-3</c:v>
                </c:pt>
                <c:pt idx="4388">
                  <c:v>2.3337678761493844E-3</c:v>
                </c:pt>
                <c:pt idx="4389">
                  <c:v>7.8935189717071986E-4</c:v>
                </c:pt>
                <c:pt idx="4390">
                  <c:v>8.9681869835147709E-4</c:v>
                </c:pt>
                <c:pt idx="4391">
                  <c:v>1.414791524567055E-3</c:v>
                </c:pt>
                <c:pt idx="4392">
                  <c:v>9.3897215286251534E-4</c:v>
                </c:pt>
                <c:pt idx="4393">
                  <c:v>7.8187701134172774E-4</c:v>
                </c:pt>
                <c:pt idx="4394">
                  <c:v>1.4593712534947175E-3</c:v>
                </c:pt>
                <c:pt idx="4395">
                  <c:v>8.0618877115274474E-4</c:v>
                </c:pt>
                <c:pt idx="4396">
                  <c:v>1.0663638136464556E-3</c:v>
                </c:pt>
                <c:pt idx="4397">
                  <c:v>8.788789723618959E-4</c:v>
                </c:pt>
                <c:pt idx="4398">
                  <c:v>1.5330907832442542E-3</c:v>
                </c:pt>
                <c:pt idx="4399">
                  <c:v>2.489588610905885E-3</c:v>
                </c:pt>
                <c:pt idx="4400">
                  <c:v>3.8987459181133747E-3</c:v>
                </c:pt>
                <c:pt idx="4401">
                  <c:v>4.5566894534183368E-3</c:v>
                </c:pt>
                <c:pt idx="4402">
                  <c:v>6.3137630749858856E-3</c:v>
                </c:pt>
                <c:pt idx="4403">
                  <c:v>8.3276296595573042E-3</c:v>
                </c:pt>
                <c:pt idx="4404">
                  <c:v>7.9520717892508207E-3</c:v>
                </c:pt>
                <c:pt idx="4405">
                  <c:v>8.5325395625612532E-3</c:v>
                </c:pt>
                <c:pt idx="4406">
                  <c:v>7.9792999799262656E-3</c:v>
                </c:pt>
                <c:pt idx="4407">
                  <c:v>7.827817129732819E-3</c:v>
                </c:pt>
                <c:pt idx="4408">
                  <c:v>6.8768335621089711E-3</c:v>
                </c:pt>
                <c:pt idx="4409">
                  <c:v>6.2218554733132134E-3</c:v>
                </c:pt>
                <c:pt idx="4410">
                  <c:v>4.3278599157616131E-3</c:v>
                </c:pt>
                <c:pt idx="4411">
                  <c:v>3.4095697832062103E-3</c:v>
                </c:pt>
                <c:pt idx="4412">
                  <c:v>2.3062210837828685E-3</c:v>
                </c:pt>
                <c:pt idx="4413">
                  <c:v>1.1437840245769036E-3</c:v>
                </c:pt>
                <c:pt idx="4414">
                  <c:v>1.2234834629896341E-3</c:v>
                </c:pt>
                <c:pt idx="4415">
                  <c:v>8.9211319645257116E-4</c:v>
                </c:pt>
                <c:pt idx="4416">
                  <c:v>9.0630322561646107E-4</c:v>
                </c:pt>
                <c:pt idx="4417">
                  <c:v>1.550613876253203E-3</c:v>
                </c:pt>
                <c:pt idx="4418">
                  <c:v>1.5045391701597422E-3</c:v>
                </c:pt>
                <c:pt idx="4419">
                  <c:v>1.4057481381050943E-3</c:v>
                </c:pt>
                <c:pt idx="4420">
                  <c:v>9.9960450545571837E-4</c:v>
                </c:pt>
                <c:pt idx="4421">
                  <c:v>9.371585740056451E-4</c:v>
                </c:pt>
                <c:pt idx="4422">
                  <c:v>1.0784461700847937E-3</c:v>
                </c:pt>
                <c:pt idx="4423">
                  <c:v>1.9920553085636828E-3</c:v>
                </c:pt>
                <c:pt idx="4424">
                  <c:v>3.8203453942873217E-3</c:v>
                </c:pt>
                <c:pt idx="4425">
                  <c:v>4.4700788090915869E-3</c:v>
                </c:pt>
                <c:pt idx="4426">
                  <c:v>6.5823688083818024E-3</c:v>
                </c:pt>
                <c:pt idx="4427">
                  <c:v>7.9567282755049467E-3</c:v>
                </c:pt>
                <c:pt idx="4428">
                  <c:v>7.9827310750608862E-3</c:v>
                </c:pt>
                <c:pt idx="4429">
                  <c:v>8.6094206013991176E-3</c:v>
                </c:pt>
                <c:pt idx="4430">
                  <c:v>8.4435516594626604E-3</c:v>
                </c:pt>
                <c:pt idx="4431">
                  <c:v>7.9735896573093629E-3</c:v>
                </c:pt>
                <c:pt idx="4432">
                  <c:v>7.0157193915938842E-3</c:v>
                </c:pt>
                <c:pt idx="4433">
                  <c:v>6.1690166082400757E-3</c:v>
                </c:pt>
                <c:pt idx="4434">
                  <c:v>4.3451624383690508E-3</c:v>
                </c:pt>
                <c:pt idx="4435">
                  <c:v>3.3387911921434893E-3</c:v>
                </c:pt>
                <c:pt idx="4436">
                  <c:v>2.2959523062014006E-3</c:v>
                </c:pt>
                <c:pt idx="4437">
                  <c:v>1.073985746409789E-3</c:v>
                </c:pt>
                <c:pt idx="4438">
                  <c:v>8.2819679565908962E-4</c:v>
                </c:pt>
                <c:pt idx="4439">
                  <c:v>9.9029153294746602E-4</c:v>
                </c:pt>
                <c:pt idx="4440">
                  <c:v>1.3368566493664148E-3</c:v>
                </c:pt>
                <c:pt idx="4441">
                  <c:v>8.7882995671711593E-4</c:v>
                </c:pt>
                <c:pt idx="4442">
                  <c:v>1.3058297462204991E-3</c:v>
                </c:pt>
                <c:pt idx="4443">
                  <c:v>8.735852827256264E-4</c:v>
                </c:pt>
                <c:pt idx="4444">
                  <c:v>1.1844179940997531E-3</c:v>
                </c:pt>
                <c:pt idx="4445">
                  <c:v>1.3395280020069393E-3</c:v>
                </c:pt>
                <c:pt idx="4446">
                  <c:v>1.2138763966126997E-3</c:v>
                </c:pt>
                <c:pt idx="4447">
                  <c:v>2.5868846657947347E-3</c:v>
                </c:pt>
                <c:pt idx="4448">
                  <c:v>3.2203939021767311E-3</c:v>
                </c:pt>
                <c:pt idx="4449">
                  <c:v>4.6078862943913354E-3</c:v>
                </c:pt>
                <c:pt idx="4450">
                  <c:v>6.2832263282877714E-3</c:v>
                </c:pt>
                <c:pt idx="4451">
                  <c:v>7.8681324975645971E-3</c:v>
                </c:pt>
                <c:pt idx="4452">
                  <c:v>8.3174344054430058E-3</c:v>
                </c:pt>
                <c:pt idx="4453">
                  <c:v>8.0353983853772917E-3</c:v>
                </c:pt>
                <c:pt idx="4454">
                  <c:v>8.5709433202466011E-3</c:v>
                </c:pt>
                <c:pt idx="4455">
                  <c:v>8.4696769981305476E-3</c:v>
                </c:pt>
                <c:pt idx="4456">
                  <c:v>7.3816211798786533E-3</c:v>
                </c:pt>
                <c:pt idx="4457">
                  <c:v>6.1184079550044394E-3</c:v>
                </c:pt>
                <c:pt idx="4458">
                  <c:v>4.8159086908388313E-3</c:v>
                </c:pt>
                <c:pt idx="4459">
                  <c:v>3.438685076205694E-3</c:v>
                </c:pt>
                <c:pt idx="4460">
                  <c:v>2.0995711253892204E-3</c:v>
                </c:pt>
                <c:pt idx="4461">
                  <c:v>1.0865092436511494E-3</c:v>
                </c:pt>
                <c:pt idx="4462">
                  <c:v>9.1103323533775786E-4</c:v>
                </c:pt>
                <c:pt idx="4463">
                  <c:v>1.1929222084691312E-3</c:v>
                </c:pt>
                <c:pt idx="4464">
                  <c:v>9.5335824460552688E-4</c:v>
                </c:pt>
                <c:pt idx="4465">
                  <c:v>1.4407453084782119E-3</c:v>
                </c:pt>
                <c:pt idx="4466">
                  <c:v>1.1317506837833454E-3</c:v>
                </c:pt>
                <c:pt idx="4467">
                  <c:v>8.3545111108657057E-4</c:v>
                </c:pt>
                <c:pt idx="4468">
                  <c:v>1.4961820027247054E-3</c:v>
                </c:pt>
                <c:pt idx="4469">
                  <c:v>1.051389534166081E-3</c:v>
                </c:pt>
                <c:pt idx="4470">
                  <c:v>1.2378940625550352E-3</c:v>
                </c:pt>
                <c:pt idx="4471">
                  <c:v>2.5357368404665152E-3</c:v>
                </c:pt>
                <c:pt idx="4472">
                  <c:v>3.5840899864463859E-3</c:v>
                </c:pt>
                <c:pt idx="4473">
                  <c:v>4.4766714133145343E-3</c:v>
                </c:pt>
                <c:pt idx="4474">
                  <c:v>6.2536944023076548E-3</c:v>
                </c:pt>
                <c:pt idx="4475">
                  <c:v>8.2820941255564266E-3</c:v>
                </c:pt>
                <c:pt idx="4476">
                  <c:v>8.129140806019574E-3</c:v>
                </c:pt>
                <c:pt idx="4477">
                  <c:v>8.1842834063973833E-3</c:v>
                </c:pt>
                <c:pt idx="4478">
                  <c:v>8.3653226903933377E-3</c:v>
                </c:pt>
                <c:pt idx="4479">
                  <c:v>8.1721275264918739E-3</c:v>
                </c:pt>
                <c:pt idx="4480">
                  <c:v>6.7731409655762947E-3</c:v>
                </c:pt>
                <c:pt idx="4481">
                  <c:v>5.9066113539088631E-3</c:v>
                </c:pt>
                <c:pt idx="4482">
                  <c:v>4.6837380046888142E-3</c:v>
                </c:pt>
                <c:pt idx="4483">
                  <c:v>3.4871125332486081E-3</c:v>
                </c:pt>
                <c:pt idx="4484">
                  <c:v>2.1169226636414389E-3</c:v>
                </c:pt>
                <c:pt idx="4485">
                  <c:v>7.8187701134172774E-4</c:v>
                </c:pt>
                <c:pt idx="4486">
                  <c:v>1.0738141916530578E-3</c:v>
                </c:pt>
                <c:pt idx="4487">
                  <c:v>1.0602123502265314E-3</c:v>
                </c:pt>
                <c:pt idx="4488">
                  <c:v>1.1600082029991753E-3</c:v>
                </c:pt>
                <c:pt idx="4489">
                  <c:v>1.1788792262395821E-3</c:v>
                </c:pt>
                <c:pt idx="4490">
                  <c:v>1.4924323058990146E-3</c:v>
                </c:pt>
                <c:pt idx="4491">
                  <c:v>1.4894178437450277E-3</c:v>
                </c:pt>
                <c:pt idx="4492">
                  <c:v>9.735281824326111E-4</c:v>
                </c:pt>
                <c:pt idx="4493">
                  <c:v>8.4562185737847807E-4</c:v>
                </c:pt>
                <c:pt idx="4494">
                  <c:v>1.1502295818655093E-3</c:v>
                </c:pt>
                <c:pt idx="4495">
                  <c:v>2.1123151930320929E-3</c:v>
                </c:pt>
                <c:pt idx="4496">
                  <c:v>3.2714191883929985E-3</c:v>
                </c:pt>
                <c:pt idx="4497">
                  <c:v>5.0280238936254804E-3</c:v>
                </c:pt>
                <c:pt idx="4498">
                  <c:v>6.7100545630344247E-3</c:v>
                </c:pt>
                <c:pt idx="4499">
                  <c:v>8.1700933772334942E-3</c:v>
                </c:pt>
                <c:pt idx="4500">
                  <c:v>8.4299743258585223E-3</c:v>
                </c:pt>
                <c:pt idx="4501">
                  <c:v>8.2250154072097941E-3</c:v>
                </c:pt>
                <c:pt idx="4502">
                  <c:v>8.5223443084469566E-3</c:v>
                </c:pt>
                <c:pt idx="4503">
                  <c:v>7.9772903384902737E-3</c:v>
                </c:pt>
                <c:pt idx="4504">
                  <c:v>7.203620865859078E-3</c:v>
                </c:pt>
                <c:pt idx="4505">
                  <c:v>5.4632158312264752E-3</c:v>
                </c:pt>
                <c:pt idx="4506">
                  <c:v>4.7213575120576773E-3</c:v>
                </c:pt>
                <c:pt idx="4507">
                  <c:v>3.4968911543822728E-3</c:v>
                </c:pt>
                <c:pt idx="4508">
                  <c:v>2.5448047347508673E-3</c:v>
                </c:pt>
                <c:pt idx="4509">
                  <c:v>1.2730627876848845E-3</c:v>
                </c:pt>
                <c:pt idx="4510">
                  <c:v>8.9804408947098419E-4</c:v>
                </c:pt>
                <c:pt idx="4511">
                  <c:v>1.1166048495462396E-3</c:v>
                </c:pt>
                <c:pt idx="4512">
                  <c:v>9.6995004036365103E-4</c:v>
                </c:pt>
                <c:pt idx="4513">
                  <c:v>1.2939924680060626E-3</c:v>
                </c:pt>
                <c:pt idx="4514">
                  <c:v>8.5275363369400866E-4</c:v>
                </c:pt>
                <c:pt idx="4515">
                  <c:v>1.2389724067402015E-3</c:v>
                </c:pt>
                <c:pt idx="4516">
                  <c:v>1.3287200523328891E-3</c:v>
                </c:pt>
                <c:pt idx="4517">
                  <c:v>8.0224301174793271E-4</c:v>
                </c:pt>
                <c:pt idx="4518">
                  <c:v>1.1216779687809983E-3</c:v>
                </c:pt>
                <c:pt idx="4519">
                  <c:v>1.9806591711522686E-3</c:v>
                </c:pt>
                <c:pt idx="4520">
                  <c:v>3.1858623804290245E-3</c:v>
                </c:pt>
                <c:pt idx="4521">
                  <c:v>4.502086025133108E-3</c:v>
                </c:pt>
                <c:pt idx="4522">
                  <c:v>6.0650086777259797E-3</c:v>
                </c:pt>
                <c:pt idx="4523">
                  <c:v>7.9995924568653006E-3</c:v>
                </c:pt>
                <c:pt idx="4524">
                  <c:v>7.8519573347871057E-3</c:v>
                </c:pt>
                <c:pt idx="4525">
                  <c:v>8.1426201083341487E-3</c:v>
                </c:pt>
                <c:pt idx="4526">
                  <c:v>8.5942992749844013E-3</c:v>
                </c:pt>
                <c:pt idx="4527">
                  <c:v>8.2965047251218286E-3</c:v>
                </c:pt>
                <c:pt idx="4528">
                  <c:v>7.0217238080794685E-3</c:v>
                </c:pt>
                <c:pt idx="4529">
                  <c:v>6.1755111811734615E-3</c:v>
                </c:pt>
                <c:pt idx="4530">
                  <c:v>5.0427285870595631E-3</c:v>
                </c:pt>
                <c:pt idx="4531">
                  <c:v>3.1480223026586511E-3</c:v>
                </c:pt>
                <c:pt idx="4532">
                  <c:v>2.6711425591720312E-3</c:v>
                </c:pt>
                <c:pt idx="4533">
                  <c:v>8.7851135502604394E-4</c:v>
                </c:pt>
                <c:pt idx="4534">
                  <c:v>8.2015822991512392E-4</c:v>
                </c:pt>
                <c:pt idx="4535">
                  <c:v>1.028376688941741E-3</c:v>
                </c:pt>
                <c:pt idx="4536">
                  <c:v>8.6684563156833776E-4</c:v>
                </c:pt>
                <c:pt idx="4537">
                  <c:v>1.0848427117286204E-3</c:v>
                </c:pt>
                <c:pt idx="4538">
                  <c:v>1.4766492682797647E-3</c:v>
                </c:pt>
                <c:pt idx="4539">
                  <c:v>8.4312205949468432E-4</c:v>
                </c:pt>
                <c:pt idx="4540">
                  <c:v>9.2144905985356651E-4</c:v>
                </c:pt>
                <c:pt idx="4541">
                  <c:v>1.5225769274388847E-3</c:v>
                </c:pt>
                <c:pt idx="4542">
                  <c:v>1.0643051565656842E-3</c:v>
                </c:pt>
                <c:pt idx="4543">
                  <c:v>2.0751123186438618E-3</c:v>
                </c:pt>
                <c:pt idx="4544">
                  <c:v>3.7094474979719443E-3</c:v>
                </c:pt>
                <c:pt idx="4545">
                  <c:v>4.4098385816566266E-3</c:v>
                </c:pt>
                <c:pt idx="4546">
                  <c:v>6.2698205494403671E-3</c:v>
                </c:pt>
                <c:pt idx="4547">
                  <c:v>8.1624959522925509E-3</c:v>
                </c:pt>
                <c:pt idx="4548">
                  <c:v>8.1649712423539564E-3</c:v>
                </c:pt>
                <c:pt idx="4549">
                  <c:v>8.245773532774241E-3</c:v>
                </c:pt>
                <c:pt idx="4550">
                  <c:v>8.467691864516947E-3</c:v>
                </c:pt>
                <c:pt idx="4551">
                  <c:v>7.8359047111215639E-3</c:v>
                </c:pt>
                <c:pt idx="4552">
                  <c:v>6.9815309793596417E-3</c:v>
                </c:pt>
                <c:pt idx="4553">
                  <c:v>5.5272302633095176E-3</c:v>
                </c:pt>
                <c:pt idx="4554">
                  <c:v>4.32202705403276E-3</c:v>
                </c:pt>
                <c:pt idx="4555">
                  <c:v>3.3279832424694383E-3</c:v>
                </c:pt>
                <c:pt idx="4556">
                  <c:v>2.678813507580145E-3</c:v>
                </c:pt>
                <c:pt idx="4557">
                  <c:v>9.5375036976376925E-4</c:v>
                </c:pt>
                <c:pt idx="4558">
                  <c:v>1.5010590593803426E-3</c:v>
                </c:pt>
                <c:pt idx="4559">
                  <c:v>1.4951036585395391E-3</c:v>
                </c:pt>
                <c:pt idx="4560">
                  <c:v>1.1454750643218226E-3</c:v>
                </c:pt>
                <c:pt idx="4561">
                  <c:v>1.3202403457859011E-3</c:v>
                </c:pt>
                <c:pt idx="4562">
                  <c:v>9.1632692497402735E-4</c:v>
                </c:pt>
                <c:pt idx="4563">
                  <c:v>8.4106340241391249E-4</c:v>
                </c:pt>
                <c:pt idx="4564">
                  <c:v>8.7912405058579749E-4</c:v>
                </c:pt>
                <c:pt idx="4565">
                  <c:v>1.0266121257296512E-3</c:v>
                </c:pt>
                <c:pt idx="4566">
                  <c:v>1.1052332199572154E-3</c:v>
                </c:pt>
                <c:pt idx="4567">
                  <c:v>2.5885266898948746E-3</c:v>
                </c:pt>
                <c:pt idx="4568">
                  <c:v>3.344452499115612E-3</c:v>
                </c:pt>
                <c:pt idx="4569">
                  <c:v>4.7742208849532054E-3</c:v>
                </c:pt>
                <c:pt idx="4570">
                  <c:v>6.2110262835264243E-3</c:v>
                </c:pt>
                <c:pt idx="4571">
                  <c:v>7.9054579110647786E-3</c:v>
                </c:pt>
                <c:pt idx="4572">
                  <c:v>7.84911442738985E-3</c:v>
                </c:pt>
                <c:pt idx="4573">
                  <c:v>8.3730916700910114E-3</c:v>
                </c:pt>
                <c:pt idx="4574">
                  <c:v>8.3350065140967364E-3</c:v>
                </c:pt>
                <c:pt idx="4575">
                  <c:v>8.4994785101569562E-3</c:v>
                </c:pt>
                <c:pt idx="4576">
                  <c:v>6.7761064120854999E-3</c:v>
                </c:pt>
                <c:pt idx="4577">
                  <c:v>5.8916125666060963E-3</c:v>
                </c:pt>
                <c:pt idx="4578">
                  <c:v>4.7344446892140114E-3</c:v>
                </c:pt>
                <c:pt idx="4579">
                  <c:v>3.3554565113687847E-3</c:v>
                </c:pt>
                <c:pt idx="4580">
                  <c:v>2.3374930651526848E-3</c:v>
                </c:pt>
                <c:pt idx="4581">
                  <c:v>9.8205690462437913E-4</c:v>
                </c:pt>
                <c:pt idx="4582">
                  <c:v>8.8659893641478919E-4</c:v>
                </c:pt>
                <c:pt idx="4583">
                  <c:v>1.0217595768964036E-3</c:v>
                </c:pt>
                <c:pt idx="4584">
                  <c:v>1.1556948262585105E-3</c:v>
                </c:pt>
                <c:pt idx="4585">
                  <c:v>8.8579017827591531E-4</c:v>
                </c:pt>
                <c:pt idx="4586">
                  <c:v>1.2696316925502648E-3</c:v>
                </c:pt>
                <c:pt idx="4587">
                  <c:v>1.0846221413271092E-3</c:v>
                </c:pt>
                <c:pt idx="4588">
                  <c:v>8.7760456559760882E-4</c:v>
                </c:pt>
                <c:pt idx="4589">
                  <c:v>9.8634577354265313E-4</c:v>
                </c:pt>
                <c:pt idx="4590">
                  <c:v>1.3574677279965209E-3</c:v>
                </c:pt>
                <c:pt idx="4591">
                  <c:v>2.2500736626870606E-3</c:v>
                </c:pt>
                <c:pt idx="4592">
                  <c:v>3.8800219418073083E-3</c:v>
                </c:pt>
                <c:pt idx="4593">
                  <c:v>4.69167853914322E-3</c:v>
                </c:pt>
                <c:pt idx="4594">
                  <c:v>6.4504186926332974E-3</c:v>
                </c:pt>
                <c:pt idx="4595">
                  <c:v>7.9742758763362859E-3</c:v>
                </c:pt>
                <c:pt idx="4596">
                  <c:v>8.6164298386026978E-3</c:v>
                </c:pt>
                <c:pt idx="4597">
                  <c:v>8.4044371749279981E-3</c:v>
                </c:pt>
                <c:pt idx="4598">
                  <c:v>7.9637130048861374E-3</c:v>
                </c:pt>
                <c:pt idx="4599">
                  <c:v>7.9449890285800719E-3</c:v>
                </c:pt>
                <c:pt idx="4600">
                  <c:v>7.2929763862935228E-3</c:v>
                </c:pt>
                <c:pt idx="4601">
                  <c:v>6.158747830658607E-3</c:v>
                </c:pt>
                <c:pt idx="4602">
                  <c:v>4.9512899017219569E-3</c:v>
                </c:pt>
                <c:pt idx="4603">
                  <c:v>3.5244134389263992E-3</c:v>
                </c:pt>
                <c:pt idx="4604">
                  <c:v>2.205126316423547E-3</c:v>
                </c:pt>
                <c:pt idx="4605">
                  <c:v>1.3944745398056305E-3</c:v>
                </c:pt>
                <c:pt idx="4606">
                  <c:v>1.0055599062965223E-3</c:v>
                </c:pt>
                <c:pt idx="4607">
                  <c:v>1.2233119082329029E-3</c:v>
                </c:pt>
                <c:pt idx="4608">
                  <c:v>1.0559970047754274E-3</c:v>
                </c:pt>
                <c:pt idx="4609">
                  <c:v>1.1599346795320045E-3</c:v>
                </c:pt>
                <c:pt idx="4610">
                  <c:v>8.7012967976861626E-4</c:v>
                </c:pt>
                <c:pt idx="4611">
                  <c:v>7.7285813270215695E-4</c:v>
                </c:pt>
                <c:pt idx="4612">
                  <c:v>1.4468722640757466E-3</c:v>
                </c:pt>
                <c:pt idx="4613">
                  <c:v>1.4147670167446655E-3</c:v>
                </c:pt>
                <c:pt idx="4614">
                  <c:v>9.8835541497864499E-4</c:v>
                </c:pt>
                <c:pt idx="4615">
                  <c:v>2.7263831908394031E-3</c:v>
                </c:pt>
                <c:pt idx="4616">
                  <c:v>3.6131807716234801E-3</c:v>
                </c:pt>
                <c:pt idx="4617">
                  <c:v>5.001776015845642E-3</c:v>
                </c:pt>
                <c:pt idx="4618">
                  <c:v>6.837789333331826E-3</c:v>
                </c:pt>
                <c:pt idx="4619">
                  <c:v>8.1388213958636779E-3</c:v>
                </c:pt>
                <c:pt idx="4620">
                  <c:v>8.3809586810782467E-3</c:v>
                </c:pt>
                <c:pt idx="4621">
                  <c:v>8.4711229596515659E-3</c:v>
                </c:pt>
                <c:pt idx="4622">
                  <c:v>8.4749951955892071E-3</c:v>
                </c:pt>
                <c:pt idx="4623">
                  <c:v>7.9002132370732878E-3</c:v>
                </c:pt>
                <c:pt idx="4624">
                  <c:v>7.3486581587639162E-3</c:v>
                </c:pt>
                <c:pt idx="4625">
                  <c:v>5.9109737462943075E-3</c:v>
                </c:pt>
                <c:pt idx="4626">
                  <c:v>4.4782889295922829E-3</c:v>
                </c:pt>
                <c:pt idx="4627">
                  <c:v>3.3317084314727404E-3</c:v>
                </c:pt>
                <c:pt idx="4628">
                  <c:v>2.5205664984070198E-3</c:v>
                </c:pt>
                <c:pt idx="4629">
                  <c:v>1.2705874976234799E-3</c:v>
                </c:pt>
                <c:pt idx="4630">
                  <c:v>1.2156409598247891E-3</c:v>
                </c:pt>
                <c:pt idx="4631">
                  <c:v>1.3884211076752662E-3</c:v>
                </c:pt>
                <c:pt idx="4632">
                  <c:v>1.258333586428411E-3</c:v>
                </c:pt>
                <c:pt idx="4633">
                  <c:v>1.2550985538729124E-3</c:v>
                </c:pt>
                <c:pt idx="4634">
                  <c:v>1.3358518286484189E-3</c:v>
                </c:pt>
                <c:pt idx="4635">
                  <c:v>1.397734080183519E-3</c:v>
                </c:pt>
                <c:pt idx="4636">
                  <c:v>7.5567814920666967E-4</c:v>
                </c:pt>
                <c:pt idx="4637">
                  <c:v>1.4783893236694646E-3</c:v>
                </c:pt>
                <c:pt idx="4638">
                  <c:v>1.4035914497347616E-3</c:v>
                </c:pt>
                <c:pt idx="4639">
                  <c:v>2.2817622770375107E-3</c:v>
                </c:pt>
                <c:pt idx="4640">
                  <c:v>3.5192177805796901E-3</c:v>
                </c:pt>
                <c:pt idx="4641">
                  <c:v>5.0340773257558456E-3</c:v>
                </c:pt>
                <c:pt idx="4642">
                  <c:v>6.6332470476637307E-3</c:v>
                </c:pt>
                <c:pt idx="4643">
                  <c:v>8.4322535533408061E-3</c:v>
                </c:pt>
                <c:pt idx="4644">
                  <c:v>7.9813096213622575E-3</c:v>
                </c:pt>
                <c:pt idx="4645">
                  <c:v>8.0618913413810327E-3</c:v>
                </c:pt>
                <c:pt idx="4646">
                  <c:v>8.6013820356551536E-3</c:v>
                </c:pt>
                <c:pt idx="4647">
                  <c:v>8.5256283566472347E-3</c:v>
                </c:pt>
                <c:pt idx="4648">
                  <c:v>6.9478082157508111E-3</c:v>
                </c:pt>
                <c:pt idx="4649">
                  <c:v>6.084636175750828E-3</c:v>
                </c:pt>
                <c:pt idx="4650">
                  <c:v>4.8823984129832765E-3</c:v>
                </c:pt>
                <c:pt idx="4651">
                  <c:v>3.4189807870040221E-3</c:v>
                </c:pt>
                <c:pt idx="4652">
                  <c:v>2.1965975942317782E-3</c:v>
                </c:pt>
                <c:pt idx="4653">
                  <c:v>1.359281306853392E-3</c:v>
                </c:pt>
                <c:pt idx="4654">
                  <c:v>1.1868197606939869E-3</c:v>
                </c:pt>
                <c:pt idx="4655">
                  <c:v>7.7241699189913417E-4</c:v>
                </c:pt>
                <c:pt idx="4656">
                  <c:v>1.1701054258239124E-3</c:v>
                </c:pt>
                <c:pt idx="4657">
                  <c:v>9.8845344626820493E-4</c:v>
                </c:pt>
                <c:pt idx="4658">
                  <c:v>1.0664373371136265E-3</c:v>
                </c:pt>
                <c:pt idx="4659">
                  <c:v>1.3577863296875929E-3</c:v>
                </c:pt>
                <c:pt idx="4660">
                  <c:v>1.1332701687715337E-3</c:v>
                </c:pt>
                <c:pt idx="4661">
                  <c:v>8.1158049207857592E-4</c:v>
                </c:pt>
                <c:pt idx="4662">
                  <c:v>1.5009610280907826E-3</c:v>
                </c:pt>
                <c:pt idx="4663">
                  <c:v>1.9862714624796097E-3</c:v>
                </c:pt>
                <c:pt idx="4664">
                  <c:v>3.8857567722466015E-3</c:v>
                </c:pt>
                <c:pt idx="4665">
                  <c:v>4.6754543607209478E-3</c:v>
                </c:pt>
                <c:pt idx="4666">
                  <c:v>6.3361387168280811E-3</c:v>
                </c:pt>
                <c:pt idx="4667">
                  <c:v>8.4826906518197121E-3</c:v>
                </c:pt>
                <c:pt idx="4668">
                  <c:v>8.3667931597367455E-3</c:v>
                </c:pt>
                <c:pt idx="4669">
                  <c:v>8.0399568403418577E-3</c:v>
                </c:pt>
                <c:pt idx="4670">
                  <c:v>8.2721684574884203E-3</c:v>
                </c:pt>
                <c:pt idx="4671">
                  <c:v>8.0976972698930255E-3</c:v>
                </c:pt>
                <c:pt idx="4672">
                  <c:v>7.4308328872380522E-3</c:v>
                </c:pt>
                <c:pt idx="4673">
                  <c:v>6.1187510645179001E-3</c:v>
                </c:pt>
                <c:pt idx="4674">
                  <c:v>4.693957766625503E-3</c:v>
                </c:pt>
                <c:pt idx="4675">
                  <c:v>3.1978221977554131E-3</c:v>
                </c:pt>
                <c:pt idx="4676">
                  <c:v>2.7317504039428443E-3</c:v>
                </c:pt>
                <c:pt idx="4677">
                  <c:v>1.1771636786722722E-3</c:v>
                </c:pt>
                <c:pt idx="4678">
                  <c:v>7.7263756230064535E-4</c:v>
                </c:pt>
                <c:pt idx="4679">
                  <c:v>1.3925874374815898E-3</c:v>
                </c:pt>
                <c:pt idx="4680">
                  <c:v>1.2488980748082074E-3</c:v>
                </c:pt>
                <c:pt idx="4681">
                  <c:v>1.1423380630558853E-3</c:v>
                </c:pt>
                <c:pt idx="4682">
                  <c:v>8.8650090512522924E-4</c:v>
                </c:pt>
                <c:pt idx="4683">
                  <c:v>1.5137786192008246E-3</c:v>
                </c:pt>
                <c:pt idx="4684">
                  <c:v>1.2363745775668469E-3</c:v>
                </c:pt>
                <c:pt idx="4685">
                  <c:v>1.3330089212511631E-3</c:v>
                </c:pt>
                <c:pt idx="4686">
                  <c:v>1.0550657075246018E-3</c:v>
                </c:pt>
                <c:pt idx="4687">
                  <c:v>1.9858058138541969E-3</c:v>
                </c:pt>
                <c:pt idx="4688">
                  <c:v>3.4563307083265949E-3</c:v>
                </c:pt>
                <c:pt idx="4689">
                  <c:v>4.5301229739474263E-3</c:v>
                </c:pt>
                <c:pt idx="4690">
                  <c:v>6.4020157434127728E-3</c:v>
                </c:pt>
                <c:pt idx="4691">
                  <c:v>8.1501685176303112E-3</c:v>
                </c:pt>
                <c:pt idx="4692">
                  <c:v>7.883817503894287E-3</c:v>
                </c:pt>
                <c:pt idx="4693">
                  <c:v>8.3436087597556739E-3</c:v>
                </c:pt>
                <c:pt idx="4694">
                  <c:v>8.2842017982819784E-3</c:v>
                </c:pt>
                <c:pt idx="4695">
                  <c:v>8.0122875088633923E-3</c:v>
                </c:pt>
                <c:pt idx="4696">
                  <c:v>6.9031794711783678E-3</c:v>
                </c:pt>
                <c:pt idx="4697">
                  <c:v>5.6206295744383357E-3</c:v>
                </c:pt>
                <c:pt idx="4698">
                  <c:v>4.8495824388028819E-3</c:v>
                </c:pt>
                <c:pt idx="4699">
                  <c:v>3.7954454467389407E-3</c:v>
                </c:pt>
                <c:pt idx="4700">
                  <c:v>2.5857327981423988E-3</c:v>
                </c:pt>
                <c:pt idx="4701">
                  <c:v>1.4270454357621244E-3</c:v>
                </c:pt>
                <c:pt idx="4702">
                  <c:v>7.8511204389722583E-4</c:v>
                </c:pt>
                <c:pt idx="4703">
                  <c:v>8.8500592795943056E-4</c:v>
                </c:pt>
                <c:pt idx="4704">
                  <c:v>1.1423135552334949E-3</c:v>
                </c:pt>
                <c:pt idx="4705">
                  <c:v>1.0141131363106803E-3</c:v>
                </c:pt>
                <c:pt idx="4706">
                  <c:v>9.5571099555498027E-4</c:v>
                </c:pt>
                <c:pt idx="4707">
                  <c:v>8.0640934155425635E-4</c:v>
                </c:pt>
                <c:pt idx="4708">
                  <c:v>1.1656450021489068E-3</c:v>
                </c:pt>
                <c:pt idx="4709">
                  <c:v>1.5330417675994742E-3</c:v>
                </c:pt>
                <c:pt idx="4710">
                  <c:v>9.9041407205941682E-4</c:v>
                </c:pt>
                <c:pt idx="4711">
                  <c:v>2.2895312567351844E-3</c:v>
                </c:pt>
                <c:pt idx="4712">
                  <c:v>3.4927983480431196E-3</c:v>
                </c:pt>
                <c:pt idx="4713">
                  <c:v>4.9752830598419027E-3</c:v>
                </c:pt>
                <c:pt idx="4714">
                  <c:v>6.0599110506688297E-3</c:v>
                </c:pt>
                <c:pt idx="4715">
                  <c:v>7.8621280810790128E-3</c:v>
                </c:pt>
                <c:pt idx="4716">
                  <c:v>8.4967091262268708E-3</c:v>
                </c:pt>
                <c:pt idx="4717">
                  <c:v>8.5979754483429226E-3</c:v>
                </c:pt>
                <c:pt idx="4718">
                  <c:v>8.466638028154172E-3</c:v>
                </c:pt>
                <c:pt idx="4719">
                  <c:v>7.8503153106869675E-3</c:v>
                </c:pt>
                <c:pt idx="4720">
                  <c:v>7.0081464744753321E-3</c:v>
                </c:pt>
                <c:pt idx="4721">
                  <c:v>5.7304246187461563E-3</c:v>
                </c:pt>
                <c:pt idx="4722">
                  <c:v>4.5982057045472306E-3</c:v>
                </c:pt>
                <c:pt idx="4723">
                  <c:v>3.4716480973204303E-3</c:v>
                </c:pt>
                <c:pt idx="4724">
                  <c:v>2.0950126704246544E-3</c:v>
                </c:pt>
                <c:pt idx="4725">
                  <c:v>1.2971294692719999E-3</c:v>
                </c:pt>
                <c:pt idx="4726">
                  <c:v>1.460719183726175E-3</c:v>
                </c:pt>
                <c:pt idx="4727">
                  <c:v>1.1220210782944603E-3</c:v>
                </c:pt>
                <c:pt idx="4728">
                  <c:v>1.1403039137975039E-3</c:v>
                </c:pt>
                <c:pt idx="4729">
                  <c:v>1.2867136447561912E-3</c:v>
                </c:pt>
                <c:pt idx="4730">
                  <c:v>9.9146790842219229E-4</c:v>
                </c:pt>
                <c:pt idx="4731">
                  <c:v>1.2094894964048649E-3</c:v>
                </c:pt>
                <c:pt idx="4732">
                  <c:v>1.2578189221582178E-3</c:v>
                </c:pt>
                <c:pt idx="4733">
                  <c:v>9.0007823872936561E-4</c:v>
                </c:pt>
                <c:pt idx="4734">
                  <c:v>1.3453118480910124E-3</c:v>
                </c:pt>
                <c:pt idx="4735">
                  <c:v>2.4529739242550178E-3</c:v>
                </c:pt>
                <c:pt idx="4736">
                  <c:v>3.9074216872394835E-3</c:v>
                </c:pt>
                <c:pt idx="4737">
                  <c:v>4.9158270827234264E-3</c:v>
                </c:pt>
                <c:pt idx="4738">
                  <c:v>6.2455087896293483E-3</c:v>
                </c:pt>
                <c:pt idx="4739">
                  <c:v>7.8450706366954767E-3</c:v>
                </c:pt>
                <c:pt idx="4740">
                  <c:v>8.4564182662174824E-3</c:v>
                </c:pt>
                <c:pt idx="4741">
                  <c:v>8.4254403787163475E-3</c:v>
                </c:pt>
                <c:pt idx="4742">
                  <c:v>8.3553970223253313E-3</c:v>
                </c:pt>
                <c:pt idx="4743">
                  <c:v>8.1725931751172893E-3</c:v>
                </c:pt>
                <c:pt idx="4744">
                  <c:v>6.9508471857271884E-3</c:v>
                </c:pt>
                <c:pt idx="4745">
                  <c:v>6.1694087333983173E-3</c:v>
                </c:pt>
                <c:pt idx="4746">
                  <c:v>4.7354004942872265E-3</c:v>
                </c:pt>
                <c:pt idx="4747">
                  <c:v>3.1742211647937087E-3</c:v>
                </c:pt>
                <c:pt idx="4748">
                  <c:v>2.0644024002593716E-3</c:v>
                </c:pt>
                <c:pt idx="4749">
                  <c:v>1.0802352411192744E-3</c:v>
                </c:pt>
                <c:pt idx="4750">
                  <c:v>1.0268081883087719E-3</c:v>
                </c:pt>
                <c:pt idx="4751">
                  <c:v>1.2699748020637263E-3</c:v>
                </c:pt>
                <c:pt idx="4752">
                  <c:v>1.3188188920872724E-3</c:v>
                </c:pt>
                <c:pt idx="4753">
                  <c:v>9.7619953507313605E-4</c:v>
                </c:pt>
                <c:pt idx="4754">
                  <c:v>1.3952587901221152E-3</c:v>
                </c:pt>
                <c:pt idx="4755">
                  <c:v>1.1392255696123376E-3</c:v>
                </c:pt>
                <c:pt idx="4756">
                  <c:v>9.7850327037780904E-4</c:v>
                </c:pt>
                <c:pt idx="4757">
                  <c:v>8.3353950094013996E-4</c:v>
                </c:pt>
                <c:pt idx="4758">
                  <c:v>9.4264832622103665E-4</c:v>
                </c:pt>
                <c:pt idx="4759">
                  <c:v>2.5662735871646285E-3</c:v>
                </c:pt>
                <c:pt idx="4760">
                  <c:v>3.5106645505655308E-3</c:v>
                </c:pt>
                <c:pt idx="4761">
                  <c:v>5.0562569050189203E-3</c:v>
                </c:pt>
                <c:pt idx="4762">
                  <c:v>6.2100214628084283E-3</c:v>
                </c:pt>
                <c:pt idx="4763">
                  <c:v>7.857692165226398E-3</c:v>
                </c:pt>
                <c:pt idx="4764">
                  <c:v>7.9189862290241341E-3</c:v>
                </c:pt>
                <c:pt idx="4765">
                  <c:v>8.2583215378379919E-3</c:v>
                </c:pt>
                <c:pt idx="4766">
                  <c:v>7.9680508894491922E-3</c:v>
                </c:pt>
                <c:pt idx="4767">
                  <c:v>8.1955079890520671E-3</c:v>
                </c:pt>
                <c:pt idx="4768">
                  <c:v>7.2596457478429337E-3</c:v>
                </c:pt>
                <c:pt idx="4769">
                  <c:v>6.0020203064736714E-3</c:v>
                </c:pt>
                <c:pt idx="4770">
                  <c:v>4.5134821625445222E-3</c:v>
                </c:pt>
                <c:pt idx="4771">
                  <c:v>3.7629235664272268E-3</c:v>
                </c:pt>
                <c:pt idx="4772">
                  <c:v>2.4588067859838709E-3</c:v>
                </c:pt>
                <c:pt idx="4773">
                  <c:v>1.279973993598903E-3</c:v>
                </c:pt>
                <c:pt idx="4774">
                  <c:v>7.9285651577250997E-4</c:v>
                </c:pt>
                <c:pt idx="4775">
                  <c:v>9.859291405620212E-4</c:v>
                </c:pt>
                <c:pt idx="4776">
                  <c:v>7.8386214495532874E-4</c:v>
                </c:pt>
                <c:pt idx="4777">
                  <c:v>1.3060013009772303E-3</c:v>
                </c:pt>
                <c:pt idx="4778">
                  <c:v>1.2666662460410578E-3</c:v>
                </c:pt>
                <c:pt idx="4779">
                  <c:v>1.4113359216100458E-3</c:v>
                </c:pt>
                <c:pt idx="4780">
                  <c:v>1.1273882913979006E-3</c:v>
                </c:pt>
                <c:pt idx="4781">
                  <c:v>1.240001735280587E-3</c:v>
                </c:pt>
                <c:pt idx="4782">
                  <c:v>1.1761343501318863E-3</c:v>
                </c:pt>
                <c:pt idx="4783">
                  <c:v>2.3349932672688915E-3</c:v>
                </c:pt>
                <c:pt idx="4784">
                  <c:v>3.5717625517841462E-3</c:v>
                </c:pt>
                <c:pt idx="4785">
                  <c:v>4.4466983465313945E-3</c:v>
                </c:pt>
                <c:pt idx="4786">
                  <c:v>6.6540541888729585E-3</c:v>
                </c:pt>
                <c:pt idx="4787">
                  <c:v>8.229353291772849E-3</c:v>
                </c:pt>
                <c:pt idx="4788">
                  <c:v>8.239622069354316E-3</c:v>
                </c:pt>
                <c:pt idx="4789">
                  <c:v>8.24391093827259E-3</c:v>
                </c:pt>
                <c:pt idx="4790">
                  <c:v>7.8759504929070516E-3</c:v>
                </c:pt>
                <c:pt idx="4791">
                  <c:v>7.9837113879564908E-3</c:v>
                </c:pt>
                <c:pt idx="4792">
                  <c:v>7.2229575377248962E-3</c:v>
                </c:pt>
                <c:pt idx="4793">
                  <c:v>5.7033679828274435E-3</c:v>
                </c:pt>
                <c:pt idx="4794">
                  <c:v>5.0764268428460041E-3</c:v>
                </c:pt>
                <c:pt idx="4795">
                  <c:v>3.7349846489024684E-3</c:v>
                </c:pt>
                <c:pt idx="4796">
                  <c:v>1.9987214362538006E-3</c:v>
                </c:pt>
                <c:pt idx="4797">
                  <c:v>1.4153061888372478E-3</c:v>
                </c:pt>
                <c:pt idx="4798">
                  <c:v>1.5085584530317251E-3</c:v>
                </c:pt>
                <c:pt idx="4799">
                  <c:v>9.0377891991027647E-4</c:v>
                </c:pt>
                <c:pt idx="4800">
                  <c:v>1.031048041582266E-3</c:v>
                </c:pt>
                <c:pt idx="4801">
                  <c:v>1.2492411843216694E-3</c:v>
                </c:pt>
                <c:pt idx="4802">
                  <c:v>1.336709602432074E-3</c:v>
                </c:pt>
                <c:pt idx="4803">
                  <c:v>1.2601716731076712E-3</c:v>
                </c:pt>
                <c:pt idx="4804">
                  <c:v>1.325534035422171E-3</c:v>
                </c:pt>
                <c:pt idx="4805">
                  <c:v>8.4395532545594818E-4</c:v>
                </c:pt>
                <c:pt idx="4806">
                  <c:v>1.0633493514924687E-3</c:v>
                </c:pt>
                <c:pt idx="4807">
                  <c:v>2.2690182093946382E-3</c:v>
                </c:pt>
                <c:pt idx="4808">
                  <c:v>3.4488068068528211E-3</c:v>
                </c:pt>
                <c:pt idx="4809">
                  <c:v>4.7588544803145892E-3</c:v>
                </c:pt>
                <c:pt idx="4810">
                  <c:v>6.5372744151839489E-3</c:v>
                </c:pt>
                <c:pt idx="4811">
                  <c:v>8.1880576110454663E-3</c:v>
                </c:pt>
                <c:pt idx="4812">
                  <c:v>8.1550700821083379E-3</c:v>
                </c:pt>
                <c:pt idx="4813">
                  <c:v>8.4547272264725633E-3</c:v>
                </c:pt>
                <c:pt idx="4814">
                  <c:v>8.5736881963542951E-3</c:v>
                </c:pt>
                <c:pt idx="4815">
                  <c:v>7.9324900391611001E-3</c:v>
                </c:pt>
                <c:pt idx="4816">
                  <c:v>7.2453821952118726E-3</c:v>
                </c:pt>
                <c:pt idx="4817">
                  <c:v>5.7129260335595962E-3</c:v>
                </c:pt>
                <c:pt idx="4818">
                  <c:v>4.9646221571021925E-3</c:v>
                </c:pt>
                <c:pt idx="4819">
                  <c:v>3.8773996048115638E-3</c:v>
                </c:pt>
                <c:pt idx="4820">
                  <c:v>2.6741815291484086E-3</c:v>
                </c:pt>
                <c:pt idx="4821">
                  <c:v>9.3362944758146587E-4</c:v>
                </c:pt>
                <c:pt idx="4822">
                  <c:v>1.4281973034144611E-3</c:v>
                </c:pt>
                <c:pt idx="4823">
                  <c:v>1.2132391932305562E-3</c:v>
                </c:pt>
                <c:pt idx="4824">
                  <c:v>1.3751868835845914E-3</c:v>
                </c:pt>
                <c:pt idx="4825">
                  <c:v>8.0067451111496407E-4</c:v>
                </c:pt>
                <c:pt idx="4826">
                  <c:v>1.379720830726767E-3</c:v>
                </c:pt>
                <c:pt idx="4827">
                  <c:v>1.2843854016291283E-3</c:v>
                </c:pt>
                <c:pt idx="4828">
                  <c:v>8.1528117325948635E-4</c:v>
                </c:pt>
                <c:pt idx="4829">
                  <c:v>1.2125039585588518E-3</c:v>
                </c:pt>
                <c:pt idx="4830">
                  <c:v>1.2327719276754964E-3</c:v>
                </c:pt>
                <c:pt idx="4831">
                  <c:v>2.1611347752332477E-3</c:v>
                </c:pt>
                <c:pt idx="4832">
                  <c:v>3.546911619880546E-3</c:v>
                </c:pt>
                <c:pt idx="4833">
                  <c:v>4.623497777253854E-3</c:v>
                </c:pt>
                <c:pt idx="4834">
                  <c:v>6.4130197556659455E-3</c:v>
                </c:pt>
                <c:pt idx="4835">
                  <c:v>7.9026150036675211E-3</c:v>
                </c:pt>
                <c:pt idx="4836">
                  <c:v>8.0968640039317599E-3</c:v>
                </c:pt>
                <c:pt idx="4837">
                  <c:v>7.9943967985185906E-3</c:v>
                </c:pt>
                <c:pt idx="4838">
                  <c:v>8.3428245094391892E-3</c:v>
                </c:pt>
                <c:pt idx="4839">
                  <c:v>7.9490573270968347E-3</c:v>
                </c:pt>
                <c:pt idx="4840">
                  <c:v>7.2884914547961272E-3</c:v>
                </c:pt>
                <c:pt idx="4841">
                  <c:v>5.490370498434748E-3</c:v>
                </c:pt>
                <c:pt idx="4842">
                  <c:v>4.5537240069091298E-3</c:v>
                </c:pt>
                <c:pt idx="4843">
                  <c:v>3.5871779720675432E-3</c:v>
                </c:pt>
                <c:pt idx="4844">
                  <c:v>2.3133773679207886E-3</c:v>
                </c:pt>
                <c:pt idx="4845">
                  <c:v>1.4284913972831426E-3</c:v>
                </c:pt>
                <c:pt idx="4846">
                  <c:v>9.0007823872936561E-4</c:v>
                </c:pt>
                <c:pt idx="4847">
                  <c:v>1.5437761938063548E-3</c:v>
                </c:pt>
                <c:pt idx="4848">
                  <c:v>9.0441612329242044E-4</c:v>
                </c:pt>
                <c:pt idx="4849">
                  <c:v>1.5380903790118425E-3</c:v>
                </c:pt>
                <c:pt idx="4850">
                  <c:v>9.3791831649973987E-4</c:v>
                </c:pt>
                <c:pt idx="4851">
                  <c:v>1.2729892642177132E-3</c:v>
                </c:pt>
                <c:pt idx="4852">
                  <c:v>9.6676402345293247E-4</c:v>
                </c:pt>
                <c:pt idx="4853">
                  <c:v>8.4206822313190799E-4</c:v>
                </c:pt>
                <c:pt idx="4854">
                  <c:v>7.8371509802098796E-4</c:v>
                </c:pt>
                <c:pt idx="4855">
                  <c:v>2.4767220041510621E-3</c:v>
                </c:pt>
                <c:pt idx="4856">
                  <c:v>3.5585038198710809E-3</c:v>
                </c:pt>
                <c:pt idx="4857">
                  <c:v>4.9101657757513045E-3</c:v>
                </c:pt>
                <c:pt idx="4858">
                  <c:v>6.2418571240932183E-3</c:v>
                </c:pt>
                <c:pt idx="4859">
                  <c:v>8.6174836749654728E-3</c:v>
                </c:pt>
                <c:pt idx="4860">
                  <c:v>8.1806807565060341E-3</c:v>
                </c:pt>
                <c:pt idx="4861">
                  <c:v>8.6209882935672638E-3</c:v>
                </c:pt>
                <c:pt idx="4862">
                  <c:v>8.4435271516402691E-3</c:v>
                </c:pt>
                <c:pt idx="4863">
                  <c:v>7.9387150260481956E-3</c:v>
                </c:pt>
                <c:pt idx="4864">
                  <c:v>7.0182927129448496E-3</c:v>
                </c:pt>
                <c:pt idx="4865">
                  <c:v>5.4823809483355631E-3</c:v>
                </c:pt>
                <c:pt idx="4866">
                  <c:v>4.9723176133326958E-3</c:v>
                </c:pt>
                <c:pt idx="4867">
                  <c:v>3.315043112247445E-3</c:v>
                </c:pt>
                <c:pt idx="4868">
                  <c:v>2.5097585487329687E-3</c:v>
                </c:pt>
                <c:pt idx="4869">
                  <c:v>1.3286955445104987E-3</c:v>
                </c:pt>
                <c:pt idx="4870">
                  <c:v>1.4349124467493589E-3</c:v>
                </c:pt>
                <c:pt idx="4871">
                  <c:v>1.350482998615332E-3</c:v>
                </c:pt>
                <c:pt idx="4872">
                  <c:v>1.3382535952426531E-3</c:v>
                </c:pt>
                <c:pt idx="4873">
                  <c:v>1.2612990329376175E-3</c:v>
                </c:pt>
                <c:pt idx="4874">
                  <c:v>9.4965756342461601E-4</c:v>
                </c:pt>
                <c:pt idx="4875">
                  <c:v>9.4257480275386626E-4</c:v>
                </c:pt>
                <c:pt idx="4876">
                  <c:v>1.4601800116335918E-3</c:v>
                </c:pt>
                <c:pt idx="4877">
                  <c:v>9.9019350165790521E-4</c:v>
                </c:pt>
                <c:pt idx="4878">
                  <c:v>1.4741984860407514E-3</c:v>
                </c:pt>
                <c:pt idx="4879">
                  <c:v>2.2300507717943176E-3</c:v>
                </c:pt>
                <c:pt idx="4880">
                  <c:v>3.2128945085253477E-3</c:v>
                </c:pt>
                <c:pt idx="4881">
                  <c:v>4.8717865258883471E-3</c:v>
                </c:pt>
                <c:pt idx="4882">
                  <c:v>6.5177661885613986E-3</c:v>
                </c:pt>
                <c:pt idx="4883">
                  <c:v>8.4712700065859067E-3</c:v>
                </c:pt>
                <c:pt idx="4884">
                  <c:v>7.9018552611734277E-3</c:v>
                </c:pt>
                <c:pt idx="4885">
                  <c:v>8.432180029873634E-3</c:v>
                </c:pt>
                <c:pt idx="4886">
                  <c:v>7.9668745139744659E-3</c:v>
                </c:pt>
                <c:pt idx="4887">
                  <c:v>7.9900344061331462E-3</c:v>
                </c:pt>
                <c:pt idx="4888">
                  <c:v>6.8561244521893033E-3</c:v>
                </c:pt>
                <c:pt idx="4889">
                  <c:v>5.5762949237345757E-3</c:v>
                </c:pt>
                <c:pt idx="4890">
                  <c:v>4.7108681640746983E-3</c:v>
                </c:pt>
                <c:pt idx="4891">
                  <c:v>3.4957147789075466E-3</c:v>
                </c:pt>
                <c:pt idx="4892">
                  <c:v>2.194318366749496E-3</c:v>
                </c:pt>
                <c:pt idx="4893">
                  <c:v>1.5292185473066121E-3</c:v>
                </c:pt>
                <c:pt idx="4894">
                  <c:v>8.5905214404827365E-4</c:v>
                </c:pt>
                <c:pt idx="4895">
                  <c:v>8.0180187094490993E-4</c:v>
                </c:pt>
                <c:pt idx="4896">
                  <c:v>1.1517980824984784E-3</c:v>
                </c:pt>
                <c:pt idx="4897">
                  <c:v>1.178928241884362E-3</c:v>
                </c:pt>
                <c:pt idx="4898">
                  <c:v>1.4624347312934844E-3</c:v>
                </c:pt>
                <c:pt idx="4899">
                  <c:v>1.1764039361781774E-3</c:v>
                </c:pt>
                <c:pt idx="4900">
                  <c:v>1.3868035913975167E-3</c:v>
                </c:pt>
                <c:pt idx="4901">
                  <c:v>7.6602045025530837E-4</c:v>
                </c:pt>
                <c:pt idx="4902">
                  <c:v>7.6621651283442912E-4</c:v>
                </c:pt>
                <c:pt idx="4903">
                  <c:v>2.1807655409677492E-3</c:v>
                </c:pt>
                <c:pt idx="4904">
                  <c:v>3.1265044346001098E-3</c:v>
                </c:pt>
                <c:pt idx="4905">
                  <c:v>4.4127059968762719E-3</c:v>
                </c:pt>
                <c:pt idx="4906">
                  <c:v>6.2823440466817267E-3</c:v>
                </c:pt>
                <c:pt idx="4907">
                  <c:v>8.4537224057545674E-3</c:v>
                </c:pt>
                <c:pt idx="4908">
                  <c:v>8.3408638836479781E-3</c:v>
                </c:pt>
                <c:pt idx="4909">
                  <c:v>8.0984325045647294E-3</c:v>
                </c:pt>
                <c:pt idx="4910">
                  <c:v>8.4242640032416213E-3</c:v>
                </c:pt>
                <c:pt idx="4911">
                  <c:v>8.2587381708186264E-3</c:v>
                </c:pt>
                <c:pt idx="4912">
                  <c:v>6.7206942256613968E-3</c:v>
                </c:pt>
                <c:pt idx="4913">
                  <c:v>5.6614350987179152E-3</c:v>
                </c:pt>
                <c:pt idx="4914">
                  <c:v>4.3618032497719549E-3</c:v>
                </c:pt>
                <c:pt idx="4915">
                  <c:v>3.1771621034805252E-3</c:v>
                </c:pt>
                <c:pt idx="4916">
                  <c:v>2.5513238155066434E-3</c:v>
                </c:pt>
                <c:pt idx="4917">
                  <c:v>1.0841564927016965E-3</c:v>
                </c:pt>
                <c:pt idx="4918">
                  <c:v>1.41743836938519E-3</c:v>
                </c:pt>
                <c:pt idx="4919">
                  <c:v>1.3661925127674106E-3</c:v>
                </c:pt>
                <c:pt idx="4920">
                  <c:v>1.0436450622907977E-3</c:v>
                </c:pt>
                <c:pt idx="4921">
                  <c:v>1.5511530483457861E-3</c:v>
                </c:pt>
                <c:pt idx="4922">
                  <c:v>1.052639433107978E-3</c:v>
                </c:pt>
                <c:pt idx="4923">
                  <c:v>9.4696170296170107E-4</c:v>
                </c:pt>
                <c:pt idx="4924">
                  <c:v>1.2535790688847242E-3</c:v>
                </c:pt>
                <c:pt idx="4925">
                  <c:v>7.5357047648111743E-4</c:v>
                </c:pt>
                <c:pt idx="4926">
                  <c:v>1.0328371126167462E-3</c:v>
                </c:pt>
                <c:pt idx="4927">
                  <c:v>2.1079282928242581E-3</c:v>
                </c:pt>
                <c:pt idx="4928">
                  <c:v>3.3441338974245401E-3</c:v>
                </c:pt>
                <c:pt idx="4929">
                  <c:v>4.4493942069943095E-3</c:v>
                </c:pt>
                <c:pt idx="4930">
                  <c:v>6.0579749327000082E-3</c:v>
                </c:pt>
                <c:pt idx="4931">
                  <c:v>8.4250972692028851E-3</c:v>
                </c:pt>
                <c:pt idx="4932">
                  <c:v>8.0443437405496934E-3</c:v>
                </c:pt>
                <c:pt idx="4933">
                  <c:v>7.9613847617590744E-3</c:v>
                </c:pt>
                <c:pt idx="4934">
                  <c:v>7.9972397059158463E-3</c:v>
                </c:pt>
                <c:pt idx="4935">
                  <c:v>8.5504302729060549E-3</c:v>
                </c:pt>
                <c:pt idx="4936">
                  <c:v>7.2798156856700175E-3</c:v>
                </c:pt>
                <c:pt idx="4937">
                  <c:v>5.8895294017029358E-3</c:v>
                </c:pt>
                <c:pt idx="4938">
                  <c:v>5.035155669941011E-3</c:v>
                </c:pt>
                <c:pt idx="4939">
                  <c:v>3.1667952946094974E-3</c:v>
                </c:pt>
                <c:pt idx="4940">
                  <c:v>2.3975127221861348E-3</c:v>
                </c:pt>
                <c:pt idx="4941">
                  <c:v>1.4321185549968831E-3</c:v>
                </c:pt>
                <c:pt idx="4942">
                  <c:v>1.1122914728055756E-3</c:v>
                </c:pt>
                <c:pt idx="4943">
                  <c:v>1.2791162198152479E-3</c:v>
                </c:pt>
                <c:pt idx="4944">
                  <c:v>1.4732181731451459E-3</c:v>
                </c:pt>
                <c:pt idx="4945">
                  <c:v>1.0466595244447842E-3</c:v>
                </c:pt>
                <c:pt idx="4946">
                  <c:v>1.1639294545815974E-3</c:v>
                </c:pt>
                <c:pt idx="4947">
                  <c:v>1.165154845701104E-3</c:v>
                </c:pt>
                <c:pt idx="4948">
                  <c:v>1.0727603552902823E-3</c:v>
                </c:pt>
                <c:pt idx="4949">
                  <c:v>1.5153961354785741E-3</c:v>
                </c:pt>
                <c:pt idx="4950">
                  <c:v>1.1980688511710603E-3</c:v>
                </c:pt>
                <c:pt idx="4951">
                  <c:v>2.6012707575377462E-3</c:v>
                </c:pt>
                <c:pt idx="4952">
                  <c:v>3.5867613390869113E-3</c:v>
                </c:pt>
                <c:pt idx="4953">
                  <c:v>4.5609293066918308E-3</c:v>
                </c:pt>
                <c:pt idx="4954">
                  <c:v>6.0628519893556471E-3</c:v>
                </c:pt>
                <c:pt idx="4955">
                  <c:v>8.4554379533218777E-3</c:v>
                </c:pt>
                <c:pt idx="4956">
                  <c:v>7.8403896426189595E-3</c:v>
                </c:pt>
                <c:pt idx="4957">
                  <c:v>8.0431183494301863E-3</c:v>
                </c:pt>
                <c:pt idx="4958">
                  <c:v>7.9338134615701689E-3</c:v>
                </c:pt>
                <c:pt idx="4959">
                  <c:v>8.4054174878236028E-3</c:v>
                </c:pt>
                <c:pt idx="4960">
                  <c:v>7.2869964776303281E-3</c:v>
                </c:pt>
                <c:pt idx="4961">
                  <c:v>5.8309311983681146E-3</c:v>
                </c:pt>
                <c:pt idx="4962">
                  <c:v>4.4657164167061416E-3</c:v>
                </c:pt>
                <c:pt idx="4963">
                  <c:v>3.2554400881946288E-3</c:v>
                </c:pt>
                <c:pt idx="4964">
                  <c:v>2.4953969648123476E-3</c:v>
                </c:pt>
                <c:pt idx="4965">
                  <c:v>1.4870405849731838E-3</c:v>
                </c:pt>
                <c:pt idx="4966">
                  <c:v>1.2037791737879626E-3</c:v>
                </c:pt>
                <c:pt idx="4967">
                  <c:v>1.1489061594564427E-3</c:v>
                </c:pt>
                <c:pt idx="4968">
                  <c:v>1.1018511404673761E-3</c:v>
                </c:pt>
                <c:pt idx="4969">
                  <c:v>1.4197666125122538E-3</c:v>
                </c:pt>
                <c:pt idx="4970">
                  <c:v>9.09317687770448E-4</c:v>
                </c:pt>
                <c:pt idx="4971">
                  <c:v>1.0005603105289339E-3</c:v>
                </c:pt>
                <c:pt idx="4972">
                  <c:v>9.6090665390168939E-4</c:v>
                </c:pt>
                <c:pt idx="4973">
                  <c:v>9.9205609615955585E-4</c:v>
                </c:pt>
                <c:pt idx="4974">
                  <c:v>1.3263673013834349E-3</c:v>
                </c:pt>
                <c:pt idx="4975">
                  <c:v>2.535785856111296E-3</c:v>
                </c:pt>
                <c:pt idx="4976">
                  <c:v>3.5998240084208549E-3</c:v>
                </c:pt>
                <c:pt idx="4977">
                  <c:v>4.3535196058040885E-3</c:v>
                </c:pt>
                <c:pt idx="4978">
                  <c:v>6.1325522362332009E-3</c:v>
                </c:pt>
                <c:pt idx="4979">
                  <c:v>8.2569000841393649E-3</c:v>
                </c:pt>
                <c:pt idx="4980">
                  <c:v>8.5266576851876202E-3</c:v>
                </c:pt>
                <c:pt idx="4981">
                  <c:v>8.5576110648663637E-3</c:v>
                </c:pt>
                <c:pt idx="4982">
                  <c:v>8.6054013185271356E-3</c:v>
                </c:pt>
                <c:pt idx="4983">
                  <c:v>8.4882784353246619E-3</c:v>
                </c:pt>
                <c:pt idx="4984">
                  <c:v>7.4431603219002919E-3</c:v>
                </c:pt>
                <c:pt idx="4985">
                  <c:v>5.7387817861811932E-3</c:v>
                </c:pt>
                <c:pt idx="4986">
                  <c:v>4.4632901422895187E-3</c:v>
                </c:pt>
                <c:pt idx="4987">
                  <c:v>3.1551295711517912E-3</c:v>
                </c:pt>
                <c:pt idx="4988">
                  <c:v>1.9363735360932877E-3</c:v>
                </c:pt>
                <c:pt idx="4989">
                  <c:v>1.2611764938256671E-3</c:v>
                </c:pt>
                <c:pt idx="4990">
                  <c:v>9.6166639639578416E-4</c:v>
                </c:pt>
                <c:pt idx="4991">
                  <c:v>1.2306397471275542E-3</c:v>
                </c:pt>
                <c:pt idx="4992">
                  <c:v>9.5539239386390829E-4</c:v>
                </c:pt>
                <c:pt idx="4993">
                  <c:v>1.4468232484309666E-3</c:v>
                </c:pt>
                <c:pt idx="4994">
                  <c:v>8.0721809969313109E-4</c:v>
                </c:pt>
                <c:pt idx="4995">
                  <c:v>1.1281725417143849E-3</c:v>
                </c:pt>
                <c:pt idx="4996">
                  <c:v>1.0355329730796616E-3</c:v>
                </c:pt>
                <c:pt idx="4997">
                  <c:v>1.2371098122385513E-3</c:v>
                </c:pt>
                <c:pt idx="4998">
                  <c:v>8.8779981971190631E-4</c:v>
                </c:pt>
                <c:pt idx="4999">
                  <c:v>2.6699906915196945E-3</c:v>
                </c:pt>
                <c:pt idx="5000">
                  <c:v>3.6017111107448955E-3</c:v>
                </c:pt>
                <c:pt idx="5001">
                  <c:v>4.5240205261722812E-3</c:v>
                </c:pt>
                <c:pt idx="5002">
                  <c:v>6.5450679027040121E-3</c:v>
                </c:pt>
                <c:pt idx="5003">
                  <c:v>7.9209468548153451E-3</c:v>
                </c:pt>
                <c:pt idx="5004">
                  <c:v>7.8556090003232357E-3</c:v>
                </c:pt>
                <c:pt idx="5005">
                  <c:v>8.514722375683622E-3</c:v>
                </c:pt>
                <c:pt idx="5006">
                  <c:v>8.0730424005685461E-3</c:v>
                </c:pt>
                <c:pt idx="5007">
                  <c:v>8.4641382302703769E-3</c:v>
                </c:pt>
                <c:pt idx="5008">
                  <c:v>7.1310041881170964E-3</c:v>
                </c:pt>
                <c:pt idx="5009">
                  <c:v>5.9058761192371575E-3</c:v>
                </c:pt>
                <c:pt idx="5010">
                  <c:v>4.8113257280518757E-3</c:v>
                </c:pt>
                <c:pt idx="5011">
                  <c:v>3.1360379775098729E-3</c:v>
                </c:pt>
                <c:pt idx="5012">
                  <c:v>2.6548203494601991E-3</c:v>
                </c:pt>
                <c:pt idx="5013">
                  <c:v>1.172041543792733E-3</c:v>
                </c:pt>
                <c:pt idx="5014">
                  <c:v>1.3513652802213767E-3</c:v>
                </c:pt>
                <c:pt idx="5015">
                  <c:v>8.0824742823351657E-4</c:v>
                </c:pt>
                <c:pt idx="5016">
                  <c:v>1.4599104255873007E-3</c:v>
                </c:pt>
                <c:pt idx="5017">
                  <c:v>1.0009279278647859E-3</c:v>
                </c:pt>
                <c:pt idx="5018">
                  <c:v>9.9666356676890184E-4</c:v>
                </c:pt>
                <c:pt idx="5019">
                  <c:v>1.0526639409303685E-3</c:v>
                </c:pt>
                <c:pt idx="5020">
                  <c:v>1.4118505858802385E-3</c:v>
                </c:pt>
                <c:pt idx="5021">
                  <c:v>1.1990736718890558E-3</c:v>
                </c:pt>
                <c:pt idx="5022">
                  <c:v>1.1390049992108264E-3</c:v>
                </c:pt>
                <c:pt idx="5023">
                  <c:v>2.5182627631023472E-3</c:v>
                </c:pt>
                <c:pt idx="5024">
                  <c:v>3.2266679047086057E-3</c:v>
                </c:pt>
                <c:pt idx="5025">
                  <c:v>4.4097895660118467E-3</c:v>
                </c:pt>
                <c:pt idx="5026">
                  <c:v>6.5369803213152673E-3</c:v>
                </c:pt>
                <c:pt idx="5027">
                  <c:v>8.3543676937849441E-3</c:v>
                </c:pt>
                <c:pt idx="5028">
                  <c:v>8.0602493172808928E-3</c:v>
                </c:pt>
                <c:pt idx="5029">
                  <c:v>8.0383883397088882E-3</c:v>
                </c:pt>
                <c:pt idx="5030">
                  <c:v>7.9819223169220101E-3</c:v>
                </c:pt>
                <c:pt idx="5031">
                  <c:v>8.5892261557496442E-3</c:v>
                </c:pt>
                <c:pt idx="5032">
                  <c:v>6.8712702864264074E-3</c:v>
                </c:pt>
                <c:pt idx="5033">
                  <c:v>5.7205479663229308E-3</c:v>
                </c:pt>
                <c:pt idx="5034">
                  <c:v>4.4933612403622184E-3</c:v>
                </c:pt>
                <c:pt idx="5035">
                  <c:v>3.5590184841412745E-3</c:v>
                </c:pt>
                <c:pt idx="5036">
                  <c:v>1.9966382713506384E-3</c:v>
                </c:pt>
                <c:pt idx="5037">
                  <c:v>1.0478358999195109E-3</c:v>
                </c:pt>
                <c:pt idx="5038">
                  <c:v>7.8962148321701144E-4</c:v>
                </c:pt>
                <c:pt idx="5039">
                  <c:v>1.2906594041610037E-3</c:v>
                </c:pt>
                <c:pt idx="5040">
                  <c:v>1.1836337437832688E-3</c:v>
                </c:pt>
                <c:pt idx="5041">
                  <c:v>8.1060017918297041E-4</c:v>
                </c:pt>
                <c:pt idx="5042">
                  <c:v>1.1586847805901078E-3</c:v>
                </c:pt>
                <c:pt idx="5043">
                  <c:v>9.4965756342461601E-4</c:v>
                </c:pt>
                <c:pt idx="5044">
                  <c:v>1.4970397765083597E-3</c:v>
                </c:pt>
                <c:pt idx="5045">
                  <c:v>1.2479667775573823E-3</c:v>
                </c:pt>
                <c:pt idx="5046">
                  <c:v>1.1801291251814787E-3</c:v>
                </c:pt>
                <c:pt idx="5047">
                  <c:v>2.5436528670985305E-3</c:v>
                </c:pt>
                <c:pt idx="5048">
                  <c:v>3.7802996125018357E-3</c:v>
                </c:pt>
                <c:pt idx="5049">
                  <c:v>4.8592385208245971E-3</c:v>
                </c:pt>
                <c:pt idx="5050">
                  <c:v>6.1323806814764705E-3</c:v>
                </c:pt>
                <c:pt idx="5051">
                  <c:v>8.2018310072287225E-3</c:v>
                </c:pt>
                <c:pt idx="5052">
                  <c:v>8.2217803746542969E-3</c:v>
                </c:pt>
                <c:pt idx="5053">
                  <c:v>7.9745944780273588E-3</c:v>
                </c:pt>
                <c:pt idx="5054">
                  <c:v>8.3131210287023406E-3</c:v>
                </c:pt>
                <c:pt idx="5055">
                  <c:v>8.5908191642050033E-3</c:v>
                </c:pt>
                <c:pt idx="5056">
                  <c:v>6.8640404788213177E-3</c:v>
                </c:pt>
                <c:pt idx="5057">
                  <c:v>5.6334471655483769E-3</c:v>
                </c:pt>
                <c:pt idx="5058">
                  <c:v>4.6262916690063298E-3</c:v>
                </c:pt>
                <c:pt idx="5059">
                  <c:v>3.3039165608823228E-3</c:v>
                </c:pt>
                <c:pt idx="5060">
                  <c:v>2.2524264136365149E-3</c:v>
                </c:pt>
                <c:pt idx="5061">
                  <c:v>1.2411290951105333E-3</c:v>
                </c:pt>
                <c:pt idx="5062">
                  <c:v>1.44037769114236E-3</c:v>
                </c:pt>
                <c:pt idx="5063">
                  <c:v>9.7622404289552604E-4</c:v>
                </c:pt>
                <c:pt idx="5064">
                  <c:v>1.301001705209642E-3</c:v>
                </c:pt>
                <c:pt idx="5065">
                  <c:v>1.1138354656161542E-3</c:v>
                </c:pt>
                <c:pt idx="5066">
                  <c:v>1.3415131356205407E-3</c:v>
                </c:pt>
                <c:pt idx="5067">
                  <c:v>7.9690030646688238E-4</c:v>
                </c:pt>
                <c:pt idx="5068">
                  <c:v>9.9085521286243873E-4</c:v>
                </c:pt>
                <c:pt idx="5069">
                  <c:v>9.7632207418508685E-4</c:v>
                </c:pt>
                <c:pt idx="5070">
                  <c:v>1.3394789863621593E-3</c:v>
                </c:pt>
                <c:pt idx="5071">
                  <c:v>2.0340862239627703E-3</c:v>
                </c:pt>
                <c:pt idx="5072">
                  <c:v>3.3677349303862427E-3</c:v>
                </c:pt>
                <c:pt idx="5073">
                  <c:v>4.3763118806269168E-3</c:v>
                </c:pt>
                <c:pt idx="5074">
                  <c:v>6.465981159851036E-3</c:v>
                </c:pt>
                <c:pt idx="5075">
                  <c:v>8.4981550877478891E-3</c:v>
                </c:pt>
                <c:pt idx="5076">
                  <c:v>7.9806479101577222E-3</c:v>
                </c:pt>
                <c:pt idx="5077">
                  <c:v>8.3949771554854072E-3</c:v>
                </c:pt>
                <c:pt idx="5078">
                  <c:v>7.8573735635353269E-3</c:v>
                </c:pt>
                <c:pt idx="5079">
                  <c:v>7.8524719990572985E-3</c:v>
                </c:pt>
                <c:pt idx="5080">
                  <c:v>7.2365348713290326E-3</c:v>
                </c:pt>
                <c:pt idx="5081">
                  <c:v>5.6110225080614005E-3</c:v>
                </c:pt>
                <c:pt idx="5082">
                  <c:v>5.0690990039513528E-3</c:v>
                </c:pt>
                <c:pt idx="5083">
                  <c:v>3.518409022440815E-3</c:v>
                </c:pt>
                <c:pt idx="5084">
                  <c:v>2.6237689384918939E-3</c:v>
                </c:pt>
                <c:pt idx="5085">
                  <c:v>1.0321508935898223E-3</c:v>
                </c:pt>
                <c:pt idx="5086">
                  <c:v>1.1558908888376317E-3</c:v>
                </c:pt>
                <c:pt idx="5087">
                  <c:v>7.5879064265021697E-4</c:v>
                </c:pt>
                <c:pt idx="5088">
                  <c:v>1.3231077610055464E-3</c:v>
                </c:pt>
                <c:pt idx="5089">
                  <c:v>8.1439889165344165E-4</c:v>
                </c:pt>
                <c:pt idx="5090">
                  <c:v>1.2797289153750014E-3</c:v>
                </c:pt>
                <c:pt idx="5091">
                  <c:v>8.1025706966950843E-4</c:v>
                </c:pt>
                <c:pt idx="5092">
                  <c:v>9.8678691434567591E-4</c:v>
                </c:pt>
                <c:pt idx="5093">
                  <c:v>1.517454792559346E-3</c:v>
                </c:pt>
                <c:pt idx="5094">
                  <c:v>1.0372975362917514E-3</c:v>
                </c:pt>
                <c:pt idx="5095">
                  <c:v>2.2989912761777779E-3</c:v>
                </c:pt>
                <c:pt idx="5096">
                  <c:v>3.3653086559696198E-3</c:v>
                </c:pt>
                <c:pt idx="5097">
                  <c:v>4.6008770571877569E-3</c:v>
                </c:pt>
                <c:pt idx="5098">
                  <c:v>6.1911749473904116E-3</c:v>
                </c:pt>
                <c:pt idx="5099">
                  <c:v>8.1854842896945026E-3</c:v>
                </c:pt>
                <c:pt idx="5100">
                  <c:v>8.1358069337096901E-3</c:v>
                </c:pt>
                <c:pt idx="5101">
                  <c:v>8.4054174878236028E-3</c:v>
                </c:pt>
                <c:pt idx="5102">
                  <c:v>8.00135702007739E-3</c:v>
                </c:pt>
                <c:pt idx="5103">
                  <c:v>8.5100903972518838E-3</c:v>
                </c:pt>
                <c:pt idx="5104">
                  <c:v>6.7852478298370215E-3</c:v>
                </c:pt>
                <c:pt idx="5105">
                  <c:v>5.6971429959403481E-3</c:v>
                </c:pt>
                <c:pt idx="5106">
                  <c:v>4.3445252349869068E-3</c:v>
                </c:pt>
                <c:pt idx="5107">
                  <c:v>3.8377704560067097E-3</c:v>
                </c:pt>
                <c:pt idx="5108">
                  <c:v>2.5327468861349187E-3</c:v>
                </c:pt>
                <c:pt idx="5109">
                  <c:v>1.5492904538441351E-3</c:v>
                </c:pt>
                <c:pt idx="5110">
                  <c:v>7.765343060606774E-4</c:v>
                </c:pt>
                <c:pt idx="5111">
                  <c:v>1.5021374035655089E-3</c:v>
                </c:pt>
                <c:pt idx="5112">
                  <c:v>1.3532768903678077E-3</c:v>
                </c:pt>
                <c:pt idx="5113">
                  <c:v>1.1551066385211478E-3</c:v>
                </c:pt>
                <c:pt idx="5114">
                  <c:v>1.4201587376704954E-3</c:v>
                </c:pt>
                <c:pt idx="5115">
                  <c:v>7.754804696979015E-4</c:v>
                </c:pt>
                <c:pt idx="5116">
                  <c:v>1.1581456084975243E-3</c:v>
                </c:pt>
                <c:pt idx="5117">
                  <c:v>1.1379266550256601E-3</c:v>
                </c:pt>
                <c:pt idx="5118">
                  <c:v>7.652607077612136E-4</c:v>
                </c:pt>
                <c:pt idx="5119">
                  <c:v>2.3371254478168329E-3</c:v>
                </c:pt>
                <c:pt idx="5120">
                  <c:v>3.7496403266917711E-3</c:v>
                </c:pt>
                <c:pt idx="5121">
                  <c:v>5.0479977688734443E-3</c:v>
                </c:pt>
                <c:pt idx="5122">
                  <c:v>6.8224474365156003E-3</c:v>
                </c:pt>
                <c:pt idx="5123">
                  <c:v>8.1631086478523053E-3</c:v>
                </c:pt>
                <c:pt idx="5124">
                  <c:v>8.1318121586600976E-3</c:v>
                </c:pt>
                <c:pt idx="5125">
                  <c:v>8.062871654276639E-3</c:v>
                </c:pt>
                <c:pt idx="5126">
                  <c:v>8.5837118957118631E-3</c:v>
                </c:pt>
                <c:pt idx="5127">
                  <c:v>8.6102538673603814E-3</c:v>
                </c:pt>
                <c:pt idx="5128">
                  <c:v>7.4398027502328417E-3</c:v>
                </c:pt>
                <c:pt idx="5129">
                  <c:v>5.4702740840748363E-3</c:v>
                </c:pt>
                <c:pt idx="5130">
                  <c:v>4.4794162894222292E-3</c:v>
                </c:pt>
                <c:pt idx="5131">
                  <c:v>3.1221910578594454E-3</c:v>
                </c:pt>
                <c:pt idx="5132">
                  <c:v>2.6225680551947763E-3</c:v>
                </c:pt>
                <c:pt idx="5133">
                  <c:v>1.16086597678283E-3</c:v>
                </c:pt>
                <c:pt idx="5134">
                  <c:v>1.0909451595037646E-3</c:v>
                </c:pt>
                <c:pt idx="5135">
                  <c:v>1.1131737544116203E-3</c:v>
                </c:pt>
                <c:pt idx="5136">
                  <c:v>1.2306642549499446E-3</c:v>
                </c:pt>
                <c:pt idx="5137">
                  <c:v>1.0595016233772171E-3</c:v>
                </c:pt>
                <c:pt idx="5138">
                  <c:v>8.3567168148808175E-4</c:v>
                </c:pt>
                <c:pt idx="5139">
                  <c:v>1.4881924526255206E-3</c:v>
                </c:pt>
                <c:pt idx="5140">
                  <c:v>1.0598937485354594E-3</c:v>
                </c:pt>
                <c:pt idx="5141">
                  <c:v>9.6887169617848471E-4</c:v>
                </c:pt>
                <c:pt idx="5142">
                  <c:v>9.5394643234289001E-4</c:v>
                </c:pt>
                <c:pt idx="5143">
                  <c:v>2.2339230077319597E-3</c:v>
                </c:pt>
                <c:pt idx="5144">
                  <c:v>3.3452857650768759E-3</c:v>
                </c:pt>
                <c:pt idx="5145">
                  <c:v>4.7736326972158422E-3</c:v>
                </c:pt>
                <c:pt idx="5146">
                  <c:v>6.131866017206276E-3</c:v>
                </c:pt>
                <c:pt idx="5147">
                  <c:v>8.6117243367037893E-3</c:v>
                </c:pt>
                <c:pt idx="5148">
                  <c:v>8.4650450196988129E-3</c:v>
                </c:pt>
                <c:pt idx="5149">
                  <c:v>8.3846593622591576E-3</c:v>
                </c:pt>
                <c:pt idx="5150">
                  <c:v>7.8668580908003091E-3</c:v>
                </c:pt>
                <c:pt idx="5151">
                  <c:v>8.6194197929342943E-3</c:v>
                </c:pt>
                <c:pt idx="5152">
                  <c:v>6.7813020704322099E-3</c:v>
                </c:pt>
                <c:pt idx="5153">
                  <c:v>5.6088903275134591E-3</c:v>
                </c:pt>
                <c:pt idx="5154">
                  <c:v>4.7025600122844406E-3</c:v>
                </c:pt>
                <c:pt idx="5155">
                  <c:v>3.908132414088797E-3</c:v>
                </c:pt>
                <c:pt idx="5156">
                  <c:v>2.6464386742027718E-3</c:v>
                </c:pt>
                <c:pt idx="5157">
                  <c:v>1.0056579375860826E-3</c:v>
                </c:pt>
                <c:pt idx="5158">
                  <c:v>1.5029706695267736E-3</c:v>
                </c:pt>
                <c:pt idx="5159">
                  <c:v>9.5068689196500236E-4</c:v>
                </c:pt>
                <c:pt idx="5160">
                  <c:v>1.3802845106417405E-3</c:v>
                </c:pt>
                <c:pt idx="5161">
                  <c:v>1.0059765392771542E-3</c:v>
                </c:pt>
                <c:pt idx="5162">
                  <c:v>8.6106178548426551E-4</c:v>
                </c:pt>
                <c:pt idx="5163">
                  <c:v>1.0741327933441298E-3</c:v>
                </c:pt>
                <c:pt idx="5164">
                  <c:v>1.5309831105187023E-3</c:v>
                </c:pt>
                <c:pt idx="5165">
                  <c:v>7.9932658088350617E-4</c:v>
                </c:pt>
                <c:pt idx="5166">
                  <c:v>9.4078573171938601E-4</c:v>
                </c:pt>
                <c:pt idx="5167">
                  <c:v>2.2422801751669974E-3</c:v>
                </c:pt>
                <c:pt idx="5168">
                  <c:v>3.3853805625071428E-3</c:v>
                </c:pt>
                <c:pt idx="5169">
                  <c:v>4.5423278694977157E-3</c:v>
                </c:pt>
                <c:pt idx="5170">
                  <c:v>6.1015253330872852E-3</c:v>
                </c:pt>
                <c:pt idx="5171">
                  <c:v>8.4254893943611284E-3</c:v>
                </c:pt>
                <c:pt idx="5172">
                  <c:v>8.3717192320371635E-3</c:v>
                </c:pt>
                <c:pt idx="5173">
                  <c:v>7.844457941135724E-3</c:v>
                </c:pt>
                <c:pt idx="5174">
                  <c:v>8.2306276985371369E-3</c:v>
                </c:pt>
                <c:pt idx="5175">
                  <c:v>7.9952300644798562E-3</c:v>
                </c:pt>
                <c:pt idx="5176">
                  <c:v>6.7223117419391472E-3</c:v>
                </c:pt>
                <c:pt idx="5177">
                  <c:v>5.9433975953164589E-3</c:v>
                </c:pt>
                <c:pt idx="5178">
                  <c:v>4.8796045212308016E-3</c:v>
                </c:pt>
                <c:pt idx="5179">
                  <c:v>3.7093739745047748E-3</c:v>
                </c:pt>
                <c:pt idx="5180">
                  <c:v>2.669010378624089E-3</c:v>
                </c:pt>
                <c:pt idx="5181">
                  <c:v>1.3885436467872174E-3</c:v>
                </c:pt>
                <c:pt idx="5182">
                  <c:v>1.2078474723047255E-3</c:v>
                </c:pt>
                <c:pt idx="5183">
                  <c:v>1.4933636031498393E-3</c:v>
                </c:pt>
                <c:pt idx="5184">
                  <c:v>1.354453265842534E-3</c:v>
                </c:pt>
                <c:pt idx="5185">
                  <c:v>9.7936104416146419E-4</c:v>
                </c:pt>
                <c:pt idx="5186">
                  <c:v>7.9837077581029064E-4</c:v>
                </c:pt>
                <c:pt idx="5187">
                  <c:v>1.4481956864848137E-3</c:v>
                </c:pt>
                <c:pt idx="5188">
                  <c:v>1.3783729004953095E-3</c:v>
                </c:pt>
                <c:pt idx="5189">
                  <c:v>9.9279133083125977E-4</c:v>
                </c:pt>
                <c:pt idx="5190">
                  <c:v>1.2506136223755177E-3</c:v>
                </c:pt>
                <c:pt idx="5191">
                  <c:v>2.365530013967004E-3</c:v>
                </c:pt>
                <c:pt idx="5192">
                  <c:v>3.141772807949166E-3</c:v>
                </c:pt>
                <c:pt idx="5193">
                  <c:v>4.6783952994077643E-3</c:v>
                </c:pt>
                <c:pt idx="5194">
                  <c:v>6.5208051585377742E-3</c:v>
                </c:pt>
                <c:pt idx="5195">
                  <c:v>8.3585585314136582E-3</c:v>
                </c:pt>
                <c:pt idx="5196">
                  <c:v>8.4346553199350395E-3</c:v>
                </c:pt>
                <c:pt idx="5197">
                  <c:v>8.2040857268886169E-3</c:v>
                </c:pt>
                <c:pt idx="5198">
                  <c:v>8.3141013415979469E-3</c:v>
                </c:pt>
                <c:pt idx="5199">
                  <c:v>7.8811461512537598E-3</c:v>
                </c:pt>
                <c:pt idx="5200">
                  <c:v>7.0290271391517303E-3</c:v>
                </c:pt>
                <c:pt idx="5201">
                  <c:v>5.6161446429409401E-3</c:v>
                </c:pt>
                <c:pt idx="5202">
                  <c:v>5.0331705363274096E-3</c:v>
                </c:pt>
                <c:pt idx="5203">
                  <c:v>3.684645581713125E-3</c:v>
                </c:pt>
                <c:pt idx="5204">
                  <c:v>1.9590187639817753E-3</c:v>
                </c:pt>
                <c:pt idx="5205">
                  <c:v>1.087097431388513E-3</c:v>
                </c:pt>
                <c:pt idx="5206">
                  <c:v>1.2722050139012293E-3</c:v>
                </c:pt>
                <c:pt idx="5207">
                  <c:v>9.1848361334435956E-4</c:v>
                </c:pt>
                <c:pt idx="5208">
                  <c:v>8.8355996643841228E-4</c:v>
                </c:pt>
                <c:pt idx="5209">
                  <c:v>1.3335480933437463E-3</c:v>
                </c:pt>
                <c:pt idx="5210">
                  <c:v>9.5053984503066071E-4</c:v>
                </c:pt>
                <c:pt idx="5211">
                  <c:v>8.2025626120468473E-4</c:v>
                </c:pt>
                <c:pt idx="5212">
                  <c:v>1.3894259283932621E-3</c:v>
                </c:pt>
                <c:pt idx="5213">
                  <c:v>8.9069174275394286E-4</c:v>
                </c:pt>
                <c:pt idx="5214">
                  <c:v>1.1583906867214258E-3</c:v>
                </c:pt>
                <c:pt idx="5215">
                  <c:v>2.4418963885346756E-3</c:v>
                </c:pt>
                <c:pt idx="5216">
                  <c:v>3.6862140823460936E-3</c:v>
                </c:pt>
                <c:pt idx="5217">
                  <c:v>5.0250829549386639E-3</c:v>
                </c:pt>
                <c:pt idx="5218">
                  <c:v>6.7149561275124513E-3</c:v>
                </c:pt>
                <c:pt idx="5219">
                  <c:v>8.2487634871058393E-3</c:v>
                </c:pt>
                <c:pt idx="5220">
                  <c:v>8.4721522881919531E-3</c:v>
                </c:pt>
                <c:pt idx="5221">
                  <c:v>7.9978033858308199E-3</c:v>
                </c:pt>
                <c:pt idx="5222">
                  <c:v>8.1068631954669367E-3</c:v>
                </c:pt>
                <c:pt idx="5223">
                  <c:v>7.8784993064356258E-3</c:v>
                </c:pt>
                <c:pt idx="5224">
                  <c:v>6.9744482186888928E-3</c:v>
                </c:pt>
                <c:pt idx="5225">
                  <c:v>6.1525228437715115E-3</c:v>
                </c:pt>
                <c:pt idx="5226">
                  <c:v>4.9632742268707342E-3</c:v>
                </c:pt>
                <c:pt idx="5227">
                  <c:v>3.351706814543093E-3</c:v>
                </c:pt>
                <c:pt idx="5228">
                  <c:v>1.9976430920686343E-3</c:v>
                </c:pt>
                <c:pt idx="5229">
                  <c:v>1.1757177171512539E-3</c:v>
                </c:pt>
                <c:pt idx="5230">
                  <c:v>1.1926526224228396E-3</c:v>
                </c:pt>
                <c:pt idx="5231">
                  <c:v>1.4106497025831218E-3</c:v>
                </c:pt>
                <c:pt idx="5232">
                  <c:v>1.0274698995133059E-3</c:v>
                </c:pt>
                <c:pt idx="5233">
                  <c:v>9.438492095181529E-4</c:v>
                </c:pt>
                <c:pt idx="5234">
                  <c:v>9.3664390973545236E-4</c:v>
                </c:pt>
                <c:pt idx="5235">
                  <c:v>1.1579495459184035E-3</c:v>
                </c:pt>
                <c:pt idx="5236">
                  <c:v>1.2167438118323454E-3</c:v>
                </c:pt>
                <c:pt idx="5237">
                  <c:v>9.2970819599904296E-4</c:v>
                </c:pt>
                <c:pt idx="5238">
                  <c:v>1.1703014884030332E-3</c:v>
                </c:pt>
                <c:pt idx="5239">
                  <c:v>2.7313582787846019E-3</c:v>
                </c:pt>
                <c:pt idx="5240">
                  <c:v>3.7213828074759425E-3</c:v>
                </c:pt>
                <c:pt idx="5241">
                  <c:v>4.6026661282222358E-3</c:v>
                </c:pt>
                <c:pt idx="5242">
                  <c:v>6.5708256240360474E-3</c:v>
                </c:pt>
                <c:pt idx="5243">
                  <c:v>7.9556254234973908E-3</c:v>
                </c:pt>
                <c:pt idx="5244">
                  <c:v>7.936362275098743E-3</c:v>
                </c:pt>
                <c:pt idx="5245">
                  <c:v>8.5649143959386255E-3</c:v>
                </c:pt>
                <c:pt idx="5246">
                  <c:v>8.5193788619377497E-3</c:v>
                </c:pt>
                <c:pt idx="5247">
                  <c:v>8.1388949193308465E-3</c:v>
                </c:pt>
                <c:pt idx="5248">
                  <c:v>7.091938719227215E-3</c:v>
                </c:pt>
                <c:pt idx="5249">
                  <c:v>6.2001660504979409E-3</c:v>
                </c:pt>
                <c:pt idx="5250">
                  <c:v>4.7711328993320489E-3</c:v>
                </c:pt>
                <c:pt idx="5251">
                  <c:v>3.8342168217601396E-3</c:v>
                </c:pt>
                <c:pt idx="5252">
                  <c:v>2.3597216600605413E-3</c:v>
                </c:pt>
                <c:pt idx="5253">
                  <c:v>1.3207795178784834E-3</c:v>
                </c:pt>
                <c:pt idx="5254">
                  <c:v>1.1764774596453483E-3</c:v>
                </c:pt>
                <c:pt idx="5255">
                  <c:v>1.5167685735324211E-3</c:v>
                </c:pt>
                <c:pt idx="5256">
                  <c:v>1.4116300154787273E-3</c:v>
                </c:pt>
                <c:pt idx="5257">
                  <c:v>1.482653684765349E-3</c:v>
                </c:pt>
                <c:pt idx="5258">
                  <c:v>1.3201668223187298E-3</c:v>
                </c:pt>
                <c:pt idx="5259">
                  <c:v>8.9326506410490744E-4</c:v>
                </c:pt>
                <c:pt idx="5260">
                  <c:v>1.1820162275055193E-3</c:v>
                </c:pt>
                <c:pt idx="5261">
                  <c:v>1.2458836126542209E-3</c:v>
                </c:pt>
                <c:pt idx="5262">
                  <c:v>7.8731774791233802E-4</c:v>
                </c:pt>
                <c:pt idx="5263">
                  <c:v>2.5947271689595796E-3</c:v>
                </c:pt>
                <c:pt idx="5264">
                  <c:v>3.5427943057190023E-3</c:v>
                </c:pt>
                <c:pt idx="5265">
                  <c:v>4.9807728120572934E-3</c:v>
                </c:pt>
                <c:pt idx="5266">
                  <c:v>6.0568965885148436E-3</c:v>
                </c:pt>
                <c:pt idx="5267">
                  <c:v>7.9971416746262864E-3</c:v>
                </c:pt>
                <c:pt idx="5268">
                  <c:v>8.0182184018818044E-3</c:v>
                </c:pt>
                <c:pt idx="5269">
                  <c:v>8.5378822678423023E-3</c:v>
                </c:pt>
                <c:pt idx="5270">
                  <c:v>7.8411984007578355E-3</c:v>
                </c:pt>
                <c:pt idx="5271">
                  <c:v>7.9431019262560312E-3</c:v>
                </c:pt>
                <c:pt idx="5272">
                  <c:v>7.0139058127370157E-3</c:v>
                </c:pt>
                <c:pt idx="5273">
                  <c:v>5.604013270857822E-3</c:v>
                </c:pt>
                <c:pt idx="5274">
                  <c:v>4.6804294486661457E-3</c:v>
                </c:pt>
                <c:pt idx="5275">
                  <c:v>3.5795805471266007E-3</c:v>
                </c:pt>
                <c:pt idx="5276">
                  <c:v>2.3165633848315067E-3</c:v>
                </c:pt>
                <c:pt idx="5277">
                  <c:v>1.3961165639057695E-3</c:v>
                </c:pt>
                <c:pt idx="5278">
                  <c:v>1.3102166464283339E-3</c:v>
                </c:pt>
                <c:pt idx="5279">
                  <c:v>1.0492328457957487E-3</c:v>
                </c:pt>
                <c:pt idx="5280">
                  <c:v>7.7628922783677624E-4</c:v>
                </c:pt>
                <c:pt idx="5281">
                  <c:v>9.5416700274440162E-4</c:v>
                </c:pt>
                <c:pt idx="5282">
                  <c:v>1.3220049089979905E-3</c:v>
                </c:pt>
                <c:pt idx="5283">
                  <c:v>9.800472631883877E-4</c:v>
                </c:pt>
                <c:pt idx="5284">
                  <c:v>9.6786687546048921E-4</c:v>
                </c:pt>
                <c:pt idx="5285">
                  <c:v>7.8050457328788028E-4</c:v>
                </c:pt>
                <c:pt idx="5286">
                  <c:v>1.1872118858522289E-3</c:v>
                </c:pt>
                <c:pt idx="5287">
                  <c:v>2.0843272598625546E-3</c:v>
                </c:pt>
                <c:pt idx="5288">
                  <c:v>3.4798827256435176E-3</c:v>
                </c:pt>
                <c:pt idx="5289">
                  <c:v>4.5155898352700749E-3</c:v>
                </c:pt>
                <c:pt idx="5290">
                  <c:v>6.4499040283631046E-3</c:v>
                </c:pt>
                <c:pt idx="5291">
                  <c:v>8.2792267103367814E-3</c:v>
                </c:pt>
                <c:pt idx="5292">
                  <c:v>8.2312403940968896E-3</c:v>
                </c:pt>
                <c:pt idx="5293">
                  <c:v>8.4696279824857668E-3</c:v>
                </c:pt>
                <c:pt idx="5294">
                  <c:v>7.936631861145035E-3</c:v>
                </c:pt>
                <c:pt idx="5295">
                  <c:v>7.9942497515842498E-3</c:v>
                </c:pt>
                <c:pt idx="5296">
                  <c:v>7.4260783696943646E-3</c:v>
                </c:pt>
                <c:pt idx="5297">
                  <c:v>5.967782878594648E-3</c:v>
                </c:pt>
                <c:pt idx="5298">
                  <c:v>4.9588383110181202E-3</c:v>
                </c:pt>
                <c:pt idx="5299">
                  <c:v>3.4128538314064883E-3</c:v>
                </c:pt>
                <c:pt idx="5300">
                  <c:v>2.5395845685817677E-3</c:v>
                </c:pt>
                <c:pt idx="5301">
                  <c:v>1.1914762469481129E-3</c:v>
                </c:pt>
                <c:pt idx="5302">
                  <c:v>8.2893203033079354E-4</c:v>
                </c:pt>
                <c:pt idx="5303">
                  <c:v>8.6949247638647273E-4</c:v>
                </c:pt>
                <c:pt idx="5304">
                  <c:v>8.3795090897036476E-4</c:v>
                </c:pt>
                <c:pt idx="5305">
                  <c:v>1.3831519258613858E-3</c:v>
                </c:pt>
                <c:pt idx="5306">
                  <c:v>1.4525090632254789E-3</c:v>
                </c:pt>
                <c:pt idx="5307">
                  <c:v>1.0134759329285367E-3</c:v>
                </c:pt>
                <c:pt idx="5308">
                  <c:v>8.1932496395385919E-4</c:v>
                </c:pt>
                <c:pt idx="5309">
                  <c:v>9.0343581039681493E-4</c:v>
                </c:pt>
                <c:pt idx="5310">
                  <c:v>7.7945073692510395E-4</c:v>
                </c:pt>
                <c:pt idx="5311">
                  <c:v>2.4300591103202382E-3</c:v>
                </c:pt>
                <c:pt idx="5312">
                  <c:v>3.2401717148455716E-3</c:v>
                </c:pt>
                <c:pt idx="5313">
                  <c:v>4.3322223081470575E-3</c:v>
                </c:pt>
                <c:pt idx="5314">
                  <c:v>6.8433281011919984E-3</c:v>
                </c:pt>
                <c:pt idx="5315">
                  <c:v>8.1304152127838585E-3</c:v>
                </c:pt>
                <c:pt idx="5316">
                  <c:v>7.9141336801908865E-3</c:v>
                </c:pt>
                <c:pt idx="5317">
                  <c:v>7.9315832497326658E-3</c:v>
                </c:pt>
                <c:pt idx="5318">
                  <c:v>8.4945524378565382E-3</c:v>
                </c:pt>
                <c:pt idx="5319">
                  <c:v>8.3943889677480406E-3</c:v>
                </c:pt>
                <c:pt idx="5320">
                  <c:v>7.3038088437899634E-3</c:v>
                </c:pt>
                <c:pt idx="5321">
                  <c:v>6.0958607584055118E-3</c:v>
                </c:pt>
                <c:pt idx="5322">
                  <c:v>4.3339378557143669E-3</c:v>
                </c:pt>
                <c:pt idx="5323">
                  <c:v>3.2584545503486148E-3</c:v>
                </c:pt>
                <c:pt idx="5324">
                  <c:v>2.0854791275148905E-3</c:v>
                </c:pt>
                <c:pt idx="5325">
                  <c:v>1.4255504585963261E-3</c:v>
                </c:pt>
                <c:pt idx="5326">
                  <c:v>1.500764965511661E-3</c:v>
                </c:pt>
                <c:pt idx="5327">
                  <c:v>7.642558870432181E-4</c:v>
                </c:pt>
                <c:pt idx="5328">
                  <c:v>1.417707955431482E-3</c:v>
                </c:pt>
                <c:pt idx="5329">
                  <c:v>9.4416781120922489E-4</c:v>
                </c:pt>
                <c:pt idx="5330">
                  <c:v>1.4252808725500341E-3</c:v>
                </c:pt>
                <c:pt idx="5331">
                  <c:v>1.4731201418555851E-3</c:v>
                </c:pt>
                <c:pt idx="5332">
                  <c:v>1.2395360866551742E-3</c:v>
                </c:pt>
                <c:pt idx="5333">
                  <c:v>1.5075046166689492E-3</c:v>
                </c:pt>
                <c:pt idx="5334">
                  <c:v>1.3003645018274989E-3</c:v>
                </c:pt>
                <c:pt idx="5335">
                  <c:v>2.2092681384074811E-3</c:v>
                </c:pt>
                <c:pt idx="5336">
                  <c:v>3.76341372287503E-3</c:v>
                </c:pt>
                <c:pt idx="5337">
                  <c:v>4.3689350260874855E-3</c:v>
                </c:pt>
                <c:pt idx="5338">
                  <c:v>6.3778020148913175E-3</c:v>
                </c:pt>
                <c:pt idx="5339">
                  <c:v>8.4441888628448026E-3</c:v>
                </c:pt>
                <c:pt idx="5340">
                  <c:v>7.8338705618631842E-3</c:v>
                </c:pt>
                <c:pt idx="5341">
                  <c:v>7.9324655313387105E-3</c:v>
                </c:pt>
                <c:pt idx="5342">
                  <c:v>8.6063081079555681E-3</c:v>
                </c:pt>
                <c:pt idx="5343">
                  <c:v>7.9262405444516151E-3</c:v>
                </c:pt>
                <c:pt idx="5344">
                  <c:v>6.8703389891755819E-3</c:v>
                </c:pt>
                <c:pt idx="5345">
                  <c:v>5.9680034489961592E-3</c:v>
                </c:pt>
                <c:pt idx="5346">
                  <c:v>4.9337913165353985E-3</c:v>
                </c:pt>
                <c:pt idx="5347">
                  <c:v>3.3792290990872177E-3</c:v>
                </c:pt>
                <c:pt idx="5348">
                  <c:v>2.709595332502159E-3</c:v>
                </c:pt>
                <c:pt idx="5349">
                  <c:v>1.2459326282990009E-3</c:v>
                </c:pt>
                <c:pt idx="5350">
                  <c:v>1.4754974006274289E-3</c:v>
                </c:pt>
                <c:pt idx="5351">
                  <c:v>1.0359741138826844E-3</c:v>
                </c:pt>
                <c:pt idx="5352">
                  <c:v>1.2913456231879276E-3</c:v>
                </c:pt>
                <c:pt idx="5353">
                  <c:v>1.0480809781434125E-3</c:v>
                </c:pt>
                <c:pt idx="5354">
                  <c:v>1.3838381448883106E-3</c:v>
                </c:pt>
                <c:pt idx="5355">
                  <c:v>8.4623455293823162E-4</c:v>
                </c:pt>
                <c:pt idx="5356">
                  <c:v>1.1797124922008463E-3</c:v>
                </c:pt>
                <c:pt idx="5357">
                  <c:v>8.1709475211635702E-4</c:v>
                </c:pt>
                <c:pt idx="5358">
                  <c:v>1.1596405856633234E-3</c:v>
                </c:pt>
                <c:pt idx="5359">
                  <c:v>2.0489624721535841E-3</c:v>
                </c:pt>
                <c:pt idx="5360">
                  <c:v>3.5543129822423686E-3</c:v>
                </c:pt>
                <c:pt idx="5361">
                  <c:v>4.7417235124638819E-3</c:v>
                </c:pt>
                <c:pt idx="5362">
                  <c:v>6.5719039682212137E-3</c:v>
                </c:pt>
                <c:pt idx="5363">
                  <c:v>7.8991103850657319E-3</c:v>
                </c:pt>
                <c:pt idx="5364">
                  <c:v>7.8736222497799886E-3</c:v>
                </c:pt>
                <c:pt idx="5365">
                  <c:v>8.2172219196897309E-3</c:v>
                </c:pt>
                <c:pt idx="5366">
                  <c:v>8.4440663237328514E-3</c:v>
                </c:pt>
                <c:pt idx="5367">
                  <c:v>7.8519573347871057E-3</c:v>
                </c:pt>
                <c:pt idx="5368">
                  <c:v>7.4429642593211703E-3</c:v>
                </c:pt>
                <c:pt idx="5369">
                  <c:v>5.5941856340793756E-3</c:v>
                </c:pt>
                <c:pt idx="5370">
                  <c:v>4.4792202268431084E-3</c:v>
                </c:pt>
                <c:pt idx="5371">
                  <c:v>3.7084426772539493E-3</c:v>
                </c:pt>
                <c:pt idx="5372">
                  <c:v>2.0368065922480756E-3</c:v>
                </c:pt>
                <c:pt idx="5373">
                  <c:v>1.0492083379733588E-3</c:v>
                </c:pt>
                <c:pt idx="5374">
                  <c:v>1.2793367902167591E-3</c:v>
                </c:pt>
                <c:pt idx="5375">
                  <c:v>1.3829558632822651E-3</c:v>
                </c:pt>
                <c:pt idx="5376">
                  <c:v>1.5490698834426239E-3</c:v>
                </c:pt>
                <c:pt idx="5377">
                  <c:v>1.0813135853044403E-3</c:v>
                </c:pt>
                <c:pt idx="5378">
                  <c:v>8.1922693266429838E-4</c:v>
                </c:pt>
                <c:pt idx="5379">
                  <c:v>1.2838462295365451E-3</c:v>
                </c:pt>
                <c:pt idx="5380">
                  <c:v>1.1478768309160564E-3</c:v>
                </c:pt>
                <c:pt idx="5381">
                  <c:v>1.3203383770754619E-3</c:v>
                </c:pt>
                <c:pt idx="5382">
                  <c:v>9.3313929113366225E-4</c:v>
                </c:pt>
                <c:pt idx="5383">
                  <c:v>2.6025451643020333E-3</c:v>
                </c:pt>
                <c:pt idx="5384">
                  <c:v>3.1465763411376337E-3</c:v>
                </c:pt>
                <c:pt idx="5385">
                  <c:v>4.398515967712382E-3</c:v>
                </c:pt>
                <c:pt idx="5386">
                  <c:v>6.5256822151934131E-3</c:v>
                </c:pt>
                <c:pt idx="5387">
                  <c:v>8.5143057427029892E-3</c:v>
                </c:pt>
                <c:pt idx="5388">
                  <c:v>8.0335602986980319E-3</c:v>
                </c:pt>
                <c:pt idx="5389">
                  <c:v>8.2804030858115076E-3</c:v>
                </c:pt>
                <c:pt idx="5390">
                  <c:v>7.8271554185282855E-3</c:v>
                </c:pt>
                <c:pt idx="5391">
                  <c:v>8.1833521091465595E-3</c:v>
                </c:pt>
                <c:pt idx="5392">
                  <c:v>7.3645147198503364E-3</c:v>
                </c:pt>
                <c:pt idx="5393">
                  <c:v>5.9777820701298248E-3</c:v>
                </c:pt>
                <c:pt idx="5394">
                  <c:v>4.6373446969042824E-3</c:v>
                </c:pt>
                <c:pt idx="5395">
                  <c:v>3.6833711749488371E-3</c:v>
                </c:pt>
                <c:pt idx="5396">
                  <c:v>2.0909198640855012E-3</c:v>
                </c:pt>
                <c:pt idx="5397">
                  <c:v>9.846302259753437E-4</c:v>
                </c:pt>
                <c:pt idx="5398">
                  <c:v>1.0761669426025116E-3</c:v>
                </c:pt>
                <c:pt idx="5399">
                  <c:v>1.0844015709255976E-3</c:v>
                </c:pt>
                <c:pt idx="5400">
                  <c:v>1.0248720703399509E-3</c:v>
                </c:pt>
                <c:pt idx="5401">
                  <c:v>8.747126425555727E-4</c:v>
                </c:pt>
                <c:pt idx="5402">
                  <c:v>8.0060098764779368E-4</c:v>
                </c:pt>
                <c:pt idx="5403">
                  <c:v>1.1063115641423817E-3</c:v>
                </c:pt>
                <c:pt idx="5404">
                  <c:v>7.9658170477581039E-4</c:v>
                </c:pt>
                <c:pt idx="5405">
                  <c:v>9.4458444418985725E-4</c:v>
                </c:pt>
                <c:pt idx="5406">
                  <c:v>9.2541932708076896E-4</c:v>
                </c:pt>
                <c:pt idx="5407">
                  <c:v>2.2253452698954117E-3</c:v>
                </c:pt>
                <c:pt idx="5408">
                  <c:v>3.242573481439805E-3</c:v>
                </c:pt>
                <c:pt idx="5409">
                  <c:v>4.2906815491957732E-3</c:v>
                </c:pt>
                <c:pt idx="5410">
                  <c:v>6.2552629029406243E-3</c:v>
                </c:pt>
                <c:pt idx="5411">
                  <c:v>8.0548330885326716E-3</c:v>
                </c:pt>
                <c:pt idx="5412">
                  <c:v>7.9256768645366415E-3</c:v>
                </c:pt>
                <c:pt idx="5413">
                  <c:v>8.0781400276256927E-3</c:v>
                </c:pt>
                <c:pt idx="5414">
                  <c:v>8.1012263963172043E-3</c:v>
                </c:pt>
                <c:pt idx="5415">
                  <c:v>8.4692358573275235E-3</c:v>
                </c:pt>
                <c:pt idx="5416">
                  <c:v>6.8686724572530541E-3</c:v>
                </c:pt>
                <c:pt idx="5417">
                  <c:v>5.7620397096294351E-3</c:v>
                </c:pt>
                <c:pt idx="5418">
                  <c:v>5.0207695781979995E-3</c:v>
                </c:pt>
                <c:pt idx="5419">
                  <c:v>3.3840816479204653E-3</c:v>
                </c:pt>
                <c:pt idx="5420">
                  <c:v>2.6662164868716141E-3</c:v>
                </c:pt>
                <c:pt idx="5421">
                  <c:v>7.6280992552219982E-4</c:v>
                </c:pt>
                <c:pt idx="5422">
                  <c:v>1.2417908063150672E-3</c:v>
                </c:pt>
                <c:pt idx="5423">
                  <c:v>1.2936003428478202E-3</c:v>
                </c:pt>
                <c:pt idx="5424">
                  <c:v>1.4632434894323596E-3</c:v>
                </c:pt>
                <c:pt idx="5425">
                  <c:v>1.2649506984737484E-3</c:v>
                </c:pt>
                <c:pt idx="5426">
                  <c:v>1.4873836944866454E-3</c:v>
                </c:pt>
                <c:pt idx="5427">
                  <c:v>1.4633660285443099E-3</c:v>
                </c:pt>
                <c:pt idx="5428">
                  <c:v>1.4293001554220169E-3</c:v>
                </c:pt>
                <c:pt idx="5429">
                  <c:v>7.9550336059064494E-4</c:v>
                </c:pt>
                <c:pt idx="5430">
                  <c:v>1.2420358845389688E-3</c:v>
                </c:pt>
                <c:pt idx="5431">
                  <c:v>2.3794504570846019E-3</c:v>
                </c:pt>
                <c:pt idx="5432">
                  <c:v>3.7566250560729618E-3</c:v>
                </c:pt>
                <c:pt idx="5433">
                  <c:v>4.6220028000880549E-3</c:v>
                </c:pt>
                <c:pt idx="5434">
                  <c:v>6.1125783609852369E-3</c:v>
                </c:pt>
                <c:pt idx="5435">
                  <c:v>8.1973215679089374E-3</c:v>
                </c:pt>
                <c:pt idx="5436">
                  <c:v>7.9754032361662331E-3</c:v>
                </c:pt>
                <c:pt idx="5437">
                  <c:v>8.4391157436100456E-3</c:v>
                </c:pt>
                <c:pt idx="5438">
                  <c:v>8.4960474150223373E-3</c:v>
                </c:pt>
                <c:pt idx="5439">
                  <c:v>8.2816039691086234E-3</c:v>
                </c:pt>
                <c:pt idx="5440">
                  <c:v>7.4244118377718351E-3</c:v>
                </c:pt>
                <c:pt idx="5441">
                  <c:v>5.606243482695325E-3</c:v>
                </c:pt>
                <c:pt idx="5442">
                  <c:v>4.5143399363281773E-3</c:v>
                </c:pt>
                <c:pt idx="5443">
                  <c:v>3.5679883471360649E-3</c:v>
                </c:pt>
                <c:pt idx="5444">
                  <c:v>2.0270034632920196E-3</c:v>
                </c:pt>
                <c:pt idx="5445">
                  <c:v>7.6920646716602606E-4</c:v>
                </c:pt>
                <c:pt idx="5446">
                  <c:v>1.4321185549968831E-3</c:v>
                </c:pt>
                <c:pt idx="5447">
                  <c:v>1.4083459672784484E-3</c:v>
                </c:pt>
                <c:pt idx="5448">
                  <c:v>1.54308997477943E-3</c:v>
                </c:pt>
                <c:pt idx="5449">
                  <c:v>1.1427301882141277E-3</c:v>
                </c:pt>
                <c:pt idx="5450">
                  <c:v>1.3483263102449993E-3</c:v>
                </c:pt>
                <c:pt idx="5451">
                  <c:v>1.4496661558282223E-3</c:v>
                </c:pt>
                <c:pt idx="5452">
                  <c:v>1.3795982916148166E-3</c:v>
                </c:pt>
                <c:pt idx="5453">
                  <c:v>1.3518554366691799E-3</c:v>
                </c:pt>
                <c:pt idx="5454">
                  <c:v>1.1588318275244482E-3</c:v>
                </c:pt>
                <c:pt idx="5455">
                  <c:v>2.2979619476373924E-3</c:v>
                </c:pt>
                <c:pt idx="5456">
                  <c:v>3.7616491596629406E-3</c:v>
                </c:pt>
                <c:pt idx="5457">
                  <c:v>5.0084421435357598E-3</c:v>
                </c:pt>
                <c:pt idx="5458">
                  <c:v>6.3053078762612871E-3</c:v>
                </c:pt>
                <c:pt idx="5459">
                  <c:v>7.9390826433840475E-3</c:v>
                </c:pt>
                <c:pt idx="5460">
                  <c:v>8.3141748650651191E-3</c:v>
                </c:pt>
                <c:pt idx="5461">
                  <c:v>7.9621690120755591E-3</c:v>
                </c:pt>
                <c:pt idx="5462">
                  <c:v>8.2054091492976839E-3</c:v>
                </c:pt>
                <c:pt idx="5463">
                  <c:v>8.2039141721318848E-3</c:v>
                </c:pt>
                <c:pt idx="5464">
                  <c:v>7.1654376785752413E-3</c:v>
                </c:pt>
                <c:pt idx="5465">
                  <c:v>5.8360288254252629E-3</c:v>
                </c:pt>
                <c:pt idx="5466">
                  <c:v>4.3087193064749148E-3</c:v>
                </c:pt>
                <c:pt idx="5467">
                  <c:v>3.7969159160823494E-3</c:v>
                </c:pt>
                <c:pt idx="5468">
                  <c:v>2.5259582193328505E-3</c:v>
                </c:pt>
                <c:pt idx="5469">
                  <c:v>1.2706610210906502E-3</c:v>
                </c:pt>
                <c:pt idx="5470">
                  <c:v>1.3581049313786649E-3</c:v>
                </c:pt>
                <c:pt idx="5471">
                  <c:v>7.6187862827137472E-4</c:v>
                </c:pt>
                <c:pt idx="5472">
                  <c:v>1.4421667621768398E-3</c:v>
                </c:pt>
                <c:pt idx="5473">
                  <c:v>1.4272905139860259E-3</c:v>
                </c:pt>
                <c:pt idx="5474">
                  <c:v>1.2991146028856013E-3</c:v>
                </c:pt>
                <c:pt idx="5475">
                  <c:v>9.5009870422763879E-4</c:v>
                </c:pt>
                <c:pt idx="5476">
                  <c:v>1.1277314009113626E-3</c:v>
                </c:pt>
                <c:pt idx="5477">
                  <c:v>7.6832418555998136E-4</c:v>
                </c:pt>
                <c:pt idx="5478">
                  <c:v>1.0010749747991266E-3</c:v>
                </c:pt>
                <c:pt idx="5479">
                  <c:v>2.1813537287051123E-3</c:v>
                </c:pt>
                <c:pt idx="5480">
                  <c:v>3.1423609956865283E-3</c:v>
                </c:pt>
                <c:pt idx="5481">
                  <c:v>4.337172888269865E-3</c:v>
                </c:pt>
                <c:pt idx="5482">
                  <c:v>6.5173740634031554E-3</c:v>
                </c:pt>
                <c:pt idx="5483">
                  <c:v>7.9491798662087842E-3</c:v>
                </c:pt>
                <c:pt idx="5484">
                  <c:v>8.5754527595663863E-3</c:v>
                </c:pt>
                <c:pt idx="5485">
                  <c:v>8.4463210433927457E-3</c:v>
                </c:pt>
                <c:pt idx="5486">
                  <c:v>8.5673651781776397E-3</c:v>
                </c:pt>
                <c:pt idx="5487">
                  <c:v>8.1087257899685877E-3</c:v>
                </c:pt>
                <c:pt idx="5488">
                  <c:v>6.8598251333702141E-3</c:v>
                </c:pt>
                <c:pt idx="5489">
                  <c:v>6.2019796293548111E-3</c:v>
                </c:pt>
                <c:pt idx="5490">
                  <c:v>4.6096263497810361E-3</c:v>
                </c:pt>
                <c:pt idx="5491">
                  <c:v>3.4756428723700236E-3</c:v>
                </c:pt>
                <c:pt idx="5492">
                  <c:v>2.6707014183690089E-3</c:v>
                </c:pt>
                <c:pt idx="5493">
                  <c:v>1.3204364083650218E-3</c:v>
                </c:pt>
                <c:pt idx="5494">
                  <c:v>8.5777773728398701E-4</c:v>
                </c:pt>
                <c:pt idx="5495">
                  <c:v>8.1562428277294876E-4</c:v>
                </c:pt>
                <c:pt idx="5496">
                  <c:v>1.0771227476757263E-3</c:v>
                </c:pt>
                <c:pt idx="5497">
                  <c:v>1.512210118567856E-3</c:v>
                </c:pt>
                <c:pt idx="5498">
                  <c:v>9.0973432075108036E-4</c:v>
                </c:pt>
                <c:pt idx="5499">
                  <c:v>7.7469621938141718E-4</c:v>
                </c:pt>
                <c:pt idx="5500">
                  <c:v>1.2896300756206182E-3</c:v>
                </c:pt>
                <c:pt idx="5501">
                  <c:v>9.0809229665094133E-4</c:v>
                </c:pt>
                <c:pt idx="5502">
                  <c:v>9.1069012582429588E-4</c:v>
                </c:pt>
                <c:pt idx="5503">
                  <c:v>2.0777101478172168E-3</c:v>
                </c:pt>
                <c:pt idx="5504">
                  <c:v>3.5457842600505997E-3</c:v>
                </c:pt>
                <c:pt idx="5505">
                  <c:v>4.3395501470417088E-3</c:v>
                </c:pt>
                <c:pt idx="5506">
                  <c:v>6.4327975683347877E-3</c:v>
                </c:pt>
                <c:pt idx="5507">
                  <c:v>8.193645394550416E-3</c:v>
                </c:pt>
                <c:pt idx="5508">
                  <c:v>8.5943973062739612E-3</c:v>
                </c:pt>
                <c:pt idx="5509">
                  <c:v>7.9737367042437036E-3</c:v>
                </c:pt>
                <c:pt idx="5510">
                  <c:v>8.1172054965155758E-3</c:v>
                </c:pt>
                <c:pt idx="5511">
                  <c:v>8.3467457610216112E-3</c:v>
                </c:pt>
                <c:pt idx="5512">
                  <c:v>7.146297069288543E-3</c:v>
                </c:pt>
                <c:pt idx="5513">
                  <c:v>6.1397787761286408E-3</c:v>
                </c:pt>
                <c:pt idx="5514">
                  <c:v>4.65989189350321E-3</c:v>
                </c:pt>
                <c:pt idx="5515">
                  <c:v>3.392022182374871E-3</c:v>
                </c:pt>
                <c:pt idx="5516">
                  <c:v>2.139861985398608E-3</c:v>
                </c:pt>
                <c:pt idx="5517">
                  <c:v>1.3776621736459951E-3</c:v>
                </c:pt>
                <c:pt idx="5518">
                  <c:v>8.7201678209265733E-4</c:v>
                </c:pt>
                <c:pt idx="5519">
                  <c:v>1.4291776163100666E-3</c:v>
                </c:pt>
                <c:pt idx="5520">
                  <c:v>8.5331731360898137E-4</c:v>
                </c:pt>
                <c:pt idx="5521">
                  <c:v>1.0315627058524587E-3</c:v>
                </c:pt>
                <c:pt idx="5522">
                  <c:v>1.1368483108404946E-3</c:v>
                </c:pt>
                <c:pt idx="5523">
                  <c:v>8.8618230343415726E-4</c:v>
                </c:pt>
                <c:pt idx="5524">
                  <c:v>1.5097103206840618E-3</c:v>
                </c:pt>
                <c:pt idx="5525">
                  <c:v>1.0278865324939383E-3</c:v>
                </c:pt>
                <c:pt idx="5526">
                  <c:v>1.3197746971604883E-3</c:v>
                </c:pt>
                <c:pt idx="5527">
                  <c:v>2.0677354641044305E-3</c:v>
                </c:pt>
                <c:pt idx="5528">
                  <c:v>3.8106402966208265E-3</c:v>
                </c:pt>
                <c:pt idx="5529">
                  <c:v>4.8322554083730547E-3</c:v>
                </c:pt>
                <c:pt idx="5530">
                  <c:v>6.3599603201912967E-3</c:v>
                </c:pt>
                <c:pt idx="5531">
                  <c:v>8.4720297490800019E-3</c:v>
                </c:pt>
                <c:pt idx="5532">
                  <c:v>8.4047067609742902E-3</c:v>
                </c:pt>
                <c:pt idx="5533">
                  <c:v>8.1468109459628627E-3</c:v>
                </c:pt>
                <c:pt idx="5534">
                  <c:v>8.1805582173940846E-3</c:v>
                </c:pt>
                <c:pt idx="5535">
                  <c:v>8.2253095010784757E-3</c:v>
                </c:pt>
                <c:pt idx="5536">
                  <c:v>6.6741538709425251E-3</c:v>
                </c:pt>
                <c:pt idx="5537">
                  <c:v>5.5326955077025178E-3</c:v>
                </c:pt>
                <c:pt idx="5538">
                  <c:v>4.4677750737869143E-3</c:v>
                </c:pt>
                <c:pt idx="5539">
                  <c:v>3.7438564806076997E-3</c:v>
                </c:pt>
                <c:pt idx="5540">
                  <c:v>2.0809941960174957E-3</c:v>
                </c:pt>
                <c:pt idx="5541">
                  <c:v>8.0716908404835025E-4</c:v>
                </c:pt>
                <c:pt idx="5542">
                  <c:v>1.3080599580580022E-3</c:v>
                </c:pt>
                <c:pt idx="5543">
                  <c:v>8.4478859141721334E-4</c:v>
                </c:pt>
                <c:pt idx="5544">
                  <c:v>9.0877851567786484E-4</c:v>
                </c:pt>
                <c:pt idx="5545">
                  <c:v>1.3248723242176366E-3</c:v>
                </c:pt>
                <c:pt idx="5546">
                  <c:v>1.5349778855682948E-3</c:v>
                </c:pt>
                <c:pt idx="5547">
                  <c:v>1.538752090216376E-3</c:v>
                </c:pt>
                <c:pt idx="5548">
                  <c:v>1.0599427641802394E-3</c:v>
                </c:pt>
                <c:pt idx="5549">
                  <c:v>7.9913051830438498E-4</c:v>
                </c:pt>
                <c:pt idx="5550">
                  <c:v>1.1156000288282441E-3</c:v>
                </c:pt>
                <c:pt idx="5551">
                  <c:v>2.1487093092814489E-3</c:v>
                </c:pt>
                <c:pt idx="5552">
                  <c:v>3.5278200262386277E-3</c:v>
                </c:pt>
                <c:pt idx="5553">
                  <c:v>5.0819411028837861E-3</c:v>
                </c:pt>
                <c:pt idx="5554">
                  <c:v>6.350108175590459E-3</c:v>
                </c:pt>
                <c:pt idx="5555">
                  <c:v>7.8494575369033124E-3</c:v>
                </c:pt>
                <c:pt idx="5556">
                  <c:v>8.3358152722356124E-3</c:v>
                </c:pt>
                <c:pt idx="5557">
                  <c:v>8.1748724025995714E-3</c:v>
                </c:pt>
                <c:pt idx="5558">
                  <c:v>8.1273272271627003E-3</c:v>
                </c:pt>
                <c:pt idx="5559">
                  <c:v>8.2011692960241907E-3</c:v>
                </c:pt>
                <c:pt idx="5560">
                  <c:v>6.7677247368280735E-3</c:v>
                </c:pt>
                <c:pt idx="5561">
                  <c:v>5.9757234130490521E-3</c:v>
                </c:pt>
                <c:pt idx="5562">
                  <c:v>5.0298374724823515E-3</c:v>
                </c:pt>
                <c:pt idx="5563">
                  <c:v>3.470741307891996E-3</c:v>
                </c:pt>
                <c:pt idx="5564">
                  <c:v>2.2968590956298357E-3</c:v>
                </c:pt>
                <c:pt idx="5565">
                  <c:v>1.502676575658092E-3</c:v>
                </c:pt>
                <c:pt idx="5566">
                  <c:v>1.4130024535325752E-3</c:v>
                </c:pt>
                <c:pt idx="5567">
                  <c:v>9.9198257269238503E-4</c:v>
                </c:pt>
                <c:pt idx="5568">
                  <c:v>1.2616176346286895E-3</c:v>
                </c:pt>
                <c:pt idx="5569">
                  <c:v>9.7938555198385418E-4</c:v>
                </c:pt>
                <c:pt idx="5570">
                  <c:v>7.8040654199831947E-4</c:v>
                </c:pt>
                <c:pt idx="5571">
                  <c:v>9.0328876346247372E-4</c:v>
                </c:pt>
                <c:pt idx="5572">
                  <c:v>1.1455730956113834E-3</c:v>
                </c:pt>
                <c:pt idx="5573">
                  <c:v>1.421359620967612E-3</c:v>
                </c:pt>
                <c:pt idx="5574">
                  <c:v>1.5273314449825715E-3</c:v>
                </c:pt>
                <c:pt idx="5575">
                  <c:v>2.6203623511796646E-3</c:v>
                </c:pt>
                <c:pt idx="5576">
                  <c:v>3.4890486512174287E-3</c:v>
                </c:pt>
                <c:pt idx="5577">
                  <c:v>4.868600508977629E-3</c:v>
                </c:pt>
                <c:pt idx="5578">
                  <c:v>6.2193099274942907E-3</c:v>
                </c:pt>
                <c:pt idx="5579">
                  <c:v>8.6062345844883995E-3</c:v>
                </c:pt>
                <c:pt idx="5580">
                  <c:v>8.4074271292595947E-3</c:v>
                </c:pt>
                <c:pt idx="5581">
                  <c:v>8.2966762798785607E-3</c:v>
                </c:pt>
                <c:pt idx="5582">
                  <c:v>7.9533461960151087E-3</c:v>
                </c:pt>
                <c:pt idx="5583">
                  <c:v>8.559865784526258E-3</c:v>
                </c:pt>
                <c:pt idx="5584">
                  <c:v>7.3579466234497803E-3</c:v>
                </c:pt>
                <c:pt idx="5585">
                  <c:v>6.1170845325953706E-3</c:v>
                </c:pt>
                <c:pt idx="5586">
                  <c:v>4.6386681193133503E-3</c:v>
                </c:pt>
                <c:pt idx="5587">
                  <c:v>3.3000443249446808E-3</c:v>
                </c:pt>
                <c:pt idx="5588">
                  <c:v>2.5470839622331494E-3</c:v>
                </c:pt>
                <c:pt idx="5589">
                  <c:v>7.6898589676451488E-4</c:v>
                </c:pt>
                <c:pt idx="5590">
                  <c:v>1.0503356978033051E-3</c:v>
                </c:pt>
                <c:pt idx="5591">
                  <c:v>1.2479422697349919E-3</c:v>
                </c:pt>
                <c:pt idx="5592">
                  <c:v>1.2548534756490108E-3</c:v>
                </c:pt>
                <c:pt idx="5593">
                  <c:v>1.5113033291394209E-3</c:v>
                </c:pt>
                <c:pt idx="5594">
                  <c:v>1.3107068028761371E-3</c:v>
                </c:pt>
                <c:pt idx="5595">
                  <c:v>1.2253950731360651E-3</c:v>
                </c:pt>
                <c:pt idx="5596">
                  <c:v>8.8659893641478919E-4</c:v>
                </c:pt>
                <c:pt idx="5597">
                  <c:v>8.1332054746827533E-4</c:v>
                </c:pt>
                <c:pt idx="5598">
                  <c:v>1.2792877745719791E-3</c:v>
                </c:pt>
                <c:pt idx="5599">
                  <c:v>2.5634061719449815E-3</c:v>
                </c:pt>
                <c:pt idx="5600">
                  <c:v>3.8265213655296363E-3</c:v>
                </c:pt>
                <c:pt idx="5601">
                  <c:v>4.4449092754969138E-3</c:v>
                </c:pt>
                <c:pt idx="5602">
                  <c:v>6.4738481708382697E-3</c:v>
                </c:pt>
                <c:pt idx="5603">
                  <c:v>7.8400220252831075E-3</c:v>
                </c:pt>
                <c:pt idx="5604">
                  <c:v>7.8246066049997114E-3</c:v>
                </c:pt>
                <c:pt idx="5605">
                  <c:v>8.0832866703276218E-3</c:v>
                </c:pt>
                <c:pt idx="5606">
                  <c:v>8.5532241646585298E-3</c:v>
                </c:pt>
                <c:pt idx="5607">
                  <c:v>8.5968480885129771E-3</c:v>
                </c:pt>
                <c:pt idx="5608">
                  <c:v>7.0291986939084606E-3</c:v>
                </c:pt>
                <c:pt idx="5609">
                  <c:v>5.5325484607681771E-3</c:v>
                </c:pt>
                <c:pt idx="5610">
                  <c:v>4.9277869000498142E-3</c:v>
                </c:pt>
                <c:pt idx="5611">
                  <c:v>3.6733964912360507E-3</c:v>
                </c:pt>
                <c:pt idx="5612">
                  <c:v>2.3444287788890947E-3</c:v>
                </c:pt>
                <c:pt idx="5613">
                  <c:v>7.6741739613154581E-4</c:v>
                </c:pt>
                <c:pt idx="5614">
                  <c:v>1.2742881788043916E-3</c:v>
                </c:pt>
                <c:pt idx="5615">
                  <c:v>1.5339240492055189E-3</c:v>
                </c:pt>
                <c:pt idx="5616">
                  <c:v>1.5106906335796673E-3</c:v>
                </c:pt>
                <c:pt idx="5617">
                  <c:v>1.5025540365461417E-3</c:v>
                </c:pt>
                <c:pt idx="5618">
                  <c:v>1.2157634989367399E-3</c:v>
                </c:pt>
                <c:pt idx="5619">
                  <c:v>1.0298961739299297E-3</c:v>
                </c:pt>
                <c:pt idx="5620">
                  <c:v>1.4304520230743537E-3</c:v>
                </c:pt>
                <c:pt idx="5621">
                  <c:v>1.3519779757811302E-3</c:v>
                </c:pt>
                <c:pt idx="5622">
                  <c:v>1.4815998484025723E-3</c:v>
                </c:pt>
                <c:pt idx="5623">
                  <c:v>2.0322481372835105E-3</c:v>
                </c:pt>
                <c:pt idx="5624">
                  <c:v>3.8593618475324222E-3</c:v>
                </c:pt>
                <c:pt idx="5625">
                  <c:v>4.9971930530586864E-3</c:v>
                </c:pt>
                <c:pt idx="5626">
                  <c:v>6.1237784358175312E-3</c:v>
                </c:pt>
                <c:pt idx="5627">
                  <c:v>8.0407165828359512E-3</c:v>
                </c:pt>
                <c:pt idx="5628">
                  <c:v>8.588294858498817E-3</c:v>
                </c:pt>
                <c:pt idx="5629">
                  <c:v>8.4552173829203665E-3</c:v>
                </c:pt>
                <c:pt idx="5630">
                  <c:v>8.078434121494376E-3</c:v>
                </c:pt>
                <c:pt idx="5631">
                  <c:v>7.9069038725857951E-3</c:v>
                </c:pt>
                <c:pt idx="5632">
                  <c:v>7.1822745525572662E-3</c:v>
                </c:pt>
                <c:pt idx="5633">
                  <c:v>5.8891372765446925E-3</c:v>
                </c:pt>
                <c:pt idx="5634">
                  <c:v>4.9711167300355791E-3</c:v>
                </c:pt>
                <c:pt idx="5635">
                  <c:v>3.1749809072878039E-3</c:v>
                </c:pt>
                <c:pt idx="5636">
                  <c:v>2.4573118088180718E-3</c:v>
                </c:pt>
                <c:pt idx="5637">
                  <c:v>7.9577294663693652E-4</c:v>
                </c:pt>
                <c:pt idx="5638">
                  <c:v>9.8862500102493657E-4</c:v>
                </c:pt>
                <c:pt idx="5639">
                  <c:v>1.0948173954414067E-3</c:v>
                </c:pt>
                <c:pt idx="5640">
                  <c:v>1.1668213776236339E-3</c:v>
                </c:pt>
                <c:pt idx="5641">
                  <c:v>8.7674679181395411E-4</c:v>
                </c:pt>
                <c:pt idx="5642">
                  <c:v>1.4871876319075246E-3</c:v>
                </c:pt>
                <c:pt idx="5643">
                  <c:v>1.4795166834994109E-3</c:v>
                </c:pt>
                <c:pt idx="5644">
                  <c:v>1.3310973111047321E-3</c:v>
                </c:pt>
                <c:pt idx="5645">
                  <c:v>1.2487510278738666E-3</c:v>
                </c:pt>
                <c:pt idx="5646">
                  <c:v>9.8428711646188173E-4</c:v>
                </c:pt>
                <c:pt idx="5647">
                  <c:v>2.3405565429514526E-3</c:v>
                </c:pt>
                <c:pt idx="5648">
                  <c:v>3.646290839672558E-3</c:v>
                </c:pt>
                <c:pt idx="5649">
                  <c:v>4.7902735086187472E-3</c:v>
                </c:pt>
                <c:pt idx="5650">
                  <c:v>6.2183296145986861E-3</c:v>
                </c:pt>
                <c:pt idx="5651">
                  <c:v>8.0903449231759829E-3</c:v>
                </c:pt>
                <c:pt idx="5652">
                  <c:v>7.9634434188398454E-3</c:v>
                </c:pt>
                <c:pt idx="5653">
                  <c:v>8.5798151519518289E-3</c:v>
                </c:pt>
                <c:pt idx="5654">
                  <c:v>8.0324084310456952E-3</c:v>
                </c:pt>
                <c:pt idx="5655">
                  <c:v>8.175313543402592E-3</c:v>
                </c:pt>
                <c:pt idx="5656">
                  <c:v>6.6606010451607783E-3</c:v>
                </c:pt>
                <c:pt idx="5657">
                  <c:v>6.1863191308475125E-3</c:v>
                </c:pt>
                <c:pt idx="5658">
                  <c:v>4.3162922235934677E-3</c:v>
                </c:pt>
                <c:pt idx="5659">
                  <c:v>3.8864920069183054E-3</c:v>
                </c:pt>
                <c:pt idx="5660">
                  <c:v>2.4974556218931195E-3</c:v>
                </c:pt>
                <c:pt idx="5661">
                  <c:v>1.3129615225360297E-3</c:v>
                </c:pt>
                <c:pt idx="5662">
                  <c:v>9.340460805620978E-4</c:v>
                </c:pt>
                <c:pt idx="5663">
                  <c:v>9.9310993252233176E-4</c:v>
                </c:pt>
                <c:pt idx="5664">
                  <c:v>8.3469136859247624E-4</c:v>
                </c:pt>
                <c:pt idx="5665">
                  <c:v>8.5814535461983896E-4</c:v>
                </c:pt>
                <c:pt idx="5666">
                  <c:v>1.3223725263338424E-3</c:v>
                </c:pt>
                <c:pt idx="5667">
                  <c:v>1.1894420976897311E-3</c:v>
                </c:pt>
                <c:pt idx="5668">
                  <c:v>8.6245873136050295E-4</c:v>
                </c:pt>
                <c:pt idx="5669">
                  <c:v>8.8333939603690154E-4</c:v>
                </c:pt>
                <c:pt idx="5670">
                  <c:v>1.4686352103581895E-3</c:v>
                </c:pt>
                <c:pt idx="5671">
                  <c:v>2.0301649723803482E-3</c:v>
                </c:pt>
                <c:pt idx="5672">
                  <c:v>3.2295843355730327E-3</c:v>
                </c:pt>
                <c:pt idx="5673">
                  <c:v>4.6475889666633598E-3</c:v>
                </c:pt>
                <c:pt idx="5674">
                  <c:v>6.2539884961763364E-3</c:v>
                </c:pt>
                <c:pt idx="5675">
                  <c:v>8.4171812425708724E-3</c:v>
                </c:pt>
                <c:pt idx="5676">
                  <c:v>7.9120505152877243E-3</c:v>
                </c:pt>
                <c:pt idx="5677">
                  <c:v>8.089242071168427E-3</c:v>
                </c:pt>
                <c:pt idx="5678">
                  <c:v>8.2231037970633639E-3</c:v>
                </c:pt>
                <c:pt idx="5679">
                  <c:v>8.2433717661800077E-3</c:v>
                </c:pt>
                <c:pt idx="5680">
                  <c:v>6.9168793438944571E-3</c:v>
                </c:pt>
                <c:pt idx="5681">
                  <c:v>5.726846476677195E-3</c:v>
                </c:pt>
                <c:pt idx="5682">
                  <c:v>4.5124773418265263E-3</c:v>
                </c:pt>
                <c:pt idx="5683">
                  <c:v>3.5916383957425484E-3</c:v>
                </c:pt>
                <c:pt idx="5684">
                  <c:v>2.6233523055112611E-3</c:v>
                </c:pt>
                <c:pt idx="5685">
                  <c:v>1.2381636486013268E-3</c:v>
                </c:pt>
                <c:pt idx="5686">
                  <c:v>1.3509486472407448E-3</c:v>
                </c:pt>
                <c:pt idx="5687">
                  <c:v>1.4832173646803217E-3</c:v>
                </c:pt>
                <c:pt idx="5688">
                  <c:v>8.395194096033334E-4</c:v>
                </c:pt>
                <c:pt idx="5689">
                  <c:v>1.2207385868819383E-3</c:v>
                </c:pt>
                <c:pt idx="5690">
                  <c:v>7.5641338387837402E-4</c:v>
                </c:pt>
                <c:pt idx="5691">
                  <c:v>1.1806682972740619E-3</c:v>
                </c:pt>
                <c:pt idx="5692">
                  <c:v>8.1074722611731119E-4</c:v>
                </c:pt>
                <c:pt idx="5693">
                  <c:v>8.0520845825713923E-4</c:v>
                </c:pt>
                <c:pt idx="5694">
                  <c:v>1.3958224700370879E-3</c:v>
                </c:pt>
                <c:pt idx="5695">
                  <c:v>2.1756924217329904E-3</c:v>
                </c:pt>
                <c:pt idx="5696">
                  <c:v>3.5858055340136953E-3</c:v>
                </c:pt>
                <c:pt idx="5697">
                  <c:v>4.2967349813261366E-3</c:v>
                </c:pt>
                <c:pt idx="5698">
                  <c:v>6.3044991181224128E-3</c:v>
                </c:pt>
                <c:pt idx="5699">
                  <c:v>8.6210618170344325E-3</c:v>
                </c:pt>
                <c:pt idx="5700">
                  <c:v>8.5648898881162359E-3</c:v>
                </c:pt>
                <c:pt idx="5701">
                  <c:v>8.1940620275310506E-3</c:v>
                </c:pt>
                <c:pt idx="5702">
                  <c:v>8.2405778744275328E-3</c:v>
                </c:pt>
                <c:pt idx="5703">
                  <c:v>8.5096247486264719E-3</c:v>
                </c:pt>
                <c:pt idx="5704">
                  <c:v>6.8402433832804935E-3</c:v>
                </c:pt>
                <c:pt idx="5705">
                  <c:v>5.9831492832332651E-3</c:v>
                </c:pt>
                <c:pt idx="5706">
                  <c:v>4.3138414413544535E-3</c:v>
                </c:pt>
                <c:pt idx="5707">
                  <c:v>3.7409645575656632E-3</c:v>
                </c:pt>
                <c:pt idx="5708">
                  <c:v>2.1316518648979111E-3</c:v>
                </c:pt>
                <c:pt idx="5709">
                  <c:v>1.3732262577933804E-3</c:v>
                </c:pt>
                <c:pt idx="5710">
                  <c:v>1.3488899901599729E-3</c:v>
                </c:pt>
                <c:pt idx="5711">
                  <c:v>1.4939272830648128E-3</c:v>
                </c:pt>
                <c:pt idx="5712">
                  <c:v>1.167139979314705E-3</c:v>
                </c:pt>
                <c:pt idx="5713">
                  <c:v>1.2511527944681004E-3</c:v>
                </c:pt>
                <c:pt idx="5714">
                  <c:v>9.8516939806792729E-4</c:v>
                </c:pt>
                <c:pt idx="5715">
                  <c:v>1.501402168893805E-3</c:v>
                </c:pt>
                <c:pt idx="5716">
                  <c:v>1.3669522552615049E-3</c:v>
                </c:pt>
                <c:pt idx="5717">
                  <c:v>1.0405325688472499E-3</c:v>
                </c:pt>
                <c:pt idx="5718">
                  <c:v>1.2991636185303813E-3</c:v>
                </c:pt>
                <c:pt idx="5719">
                  <c:v>2.5543627854830208E-3</c:v>
                </c:pt>
                <c:pt idx="5720">
                  <c:v>3.6610935643962006E-3</c:v>
                </c:pt>
                <c:pt idx="5721">
                  <c:v>4.8382108092138582E-3</c:v>
                </c:pt>
                <c:pt idx="5722">
                  <c:v>6.8421762335396617E-3</c:v>
                </c:pt>
                <c:pt idx="5723">
                  <c:v>8.0097632031572077E-3</c:v>
                </c:pt>
                <c:pt idx="5724">
                  <c:v>8.2185208342764066E-3</c:v>
                </c:pt>
                <c:pt idx="5725">
                  <c:v>8.4803133930478666E-3</c:v>
                </c:pt>
                <c:pt idx="5726">
                  <c:v>8.2318285818342527E-3</c:v>
                </c:pt>
                <c:pt idx="5727">
                  <c:v>8.6053277950599635E-3</c:v>
                </c:pt>
                <c:pt idx="5728">
                  <c:v>7.3204986708376475E-3</c:v>
                </c:pt>
                <c:pt idx="5729">
                  <c:v>5.7381445827990492E-3</c:v>
                </c:pt>
                <c:pt idx="5730">
                  <c:v>4.6204097916326967E-3</c:v>
                </c:pt>
                <c:pt idx="5731">
                  <c:v>3.4633399455301734E-3</c:v>
                </c:pt>
                <c:pt idx="5732">
                  <c:v>2.1644678390783075E-3</c:v>
                </c:pt>
                <c:pt idx="5733">
                  <c:v>1.0994493738731431E-3</c:v>
                </c:pt>
                <c:pt idx="5734">
                  <c:v>7.8577375510175979E-4</c:v>
                </c:pt>
                <c:pt idx="5735">
                  <c:v>1.0218085925411836E-3</c:v>
                </c:pt>
                <c:pt idx="5736">
                  <c:v>1.5108621883363985E-3</c:v>
                </c:pt>
                <c:pt idx="5737">
                  <c:v>1.2137048418559685E-3</c:v>
                </c:pt>
                <c:pt idx="5738">
                  <c:v>7.733727969723497E-4</c:v>
                </c:pt>
                <c:pt idx="5739">
                  <c:v>7.5967292425626253E-4</c:v>
                </c:pt>
                <c:pt idx="5740">
                  <c:v>1.1199379133912989E-3</c:v>
                </c:pt>
                <c:pt idx="5741">
                  <c:v>9.0069093428911916E-4</c:v>
                </c:pt>
                <c:pt idx="5742">
                  <c:v>1.1458671894800654E-3</c:v>
                </c:pt>
                <c:pt idx="5743">
                  <c:v>2.3329591180105101E-3</c:v>
                </c:pt>
                <c:pt idx="5744">
                  <c:v>3.1286611229704425E-3</c:v>
                </c:pt>
                <c:pt idx="5745">
                  <c:v>4.4885331993513604E-3</c:v>
                </c:pt>
                <c:pt idx="5746">
                  <c:v>6.2501652758834743E-3</c:v>
                </c:pt>
                <c:pt idx="5747">
                  <c:v>8.243543320936738E-3</c:v>
                </c:pt>
                <c:pt idx="5748">
                  <c:v>8.2509446832985597E-3</c:v>
                </c:pt>
                <c:pt idx="5749">
                  <c:v>8.2239860786694086E-3</c:v>
                </c:pt>
                <c:pt idx="5750">
                  <c:v>8.1697992833648109E-3</c:v>
                </c:pt>
                <c:pt idx="5751">
                  <c:v>7.9810155274935742E-3</c:v>
                </c:pt>
                <c:pt idx="5752">
                  <c:v>7.0791211281171738E-3</c:v>
                </c:pt>
                <c:pt idx="5753">
                  <c:v>5.5618598163467824E-3</c:v>
                </c:pt>
                <c:pt idx="5754">
                  <c:v>4.6853310131441733E-3</c:v>
                </c:pt>
                <c:pt idx="5755">
                  <c:v>3.7162361647740134E-3</c:v>
                </c:pt>
                <c:pt idx="5756">
                  <c:v>2.0923903334289099E-3</c:v>
                </c:pt>
                <c:pt idx="5757">
                  <c:v>1.1977257416575979E-3</c:v>
                </c:pt>
                <c:pt idx="5758">
                  <c:v>1.4441028801456613E-3</c:v>
                </c:pt>
                <c:pt idx="5759">
                  <c:v>8.1447241512061161E-4</c:v>
                </c:pt>
                <c:pt idx="5760">
                  <c:v>1.4191049013077203E-3</c:v>
                </c:pt>
                <c:pt idx="5761">
                  <c:v>1.1049391260885338E-3</c:v>
                </c:pt>
                <c:pt idx="5762">
                  <c:v>9.9401672195076687E-4</c:v>
                </c:pt>
                <c:pt idx="5763">
                  <c:v>9.7632207418508685E-4</c:v>
                </c:pt>
                <c:pt idx="5764">
                  <c:v>9.6833252408590155E-4</c:v>
                </c:pt>
                <c:pt idx="5765">
                  <c:v>8.990244023665897E-4</c:v>
                </c:pt>
                <c:pt idx="5766">
                  <c:v>1.0114172758477653E-3</c:v>
                </c:pt>
                <c:pt idx="5767">
                  <c:v>2.0597949296500256E-3</c:v>
                </c:pt>
                <c:pt idx="5768">
                  <c:v>3.6406050248780448E-3</c:v>
                </c:pt>
                <c:pt idx="5769">
                  <c:v>4.4621382746371828E-3</c:v>
                </c:pt>
                <c:pt idx="5770">
                  <c:v>6.4659321442062552E-3</c:v>
                </c:pt>
                <c:pt idx="5771">
                  <c:v>8.4507814670677518E-3</c:v>
                </c:pt>
                <c:pt idx="5772">
                  <c:v>8.5007039012764633E-3</c:v>
                </c:pt>
                <c:pt idx="5773">
                  <c:v>8.2073942829112845E-3</c:v>
                </c:pt>
                <c:pt idx="5774">
                  <c:v>8.0259873815794799E-3</c:v>
                </c:pt>
                <c:pt idx="5775">
                  <c:v>8.6012840043655902E-3</c:v>
                </c:pt>
                <c:pt idx="5776">
                  <c:v>7.4343375058398414E-3</c:v>
                </c:pt>
                <c:pt idx="5777">
                  <c:v>5.5619823554587337E-3</c:v>
                </c:pt>
                <c:pt idx="5778">
                  <c:v>4.8473032113205989E-3</c:v>
                </c:pt>
                <c:pt idx="5779">
                  <c:v>3.9071275933708028E-3</c:v>
                </c:pt>
                <c:pt idx="5780">
                  <c:v>2.4224616853792949E-3</c:v>
                </c:pt>
                <c:pt idx="5781">
                  <c:v>1.5490453756202343E-3</c:v>
                </c:pt>
                <c:pt idx="5782">
                  <c:v>1.080210733296884E-3</c:v>
                </c:pt>
                <c:pt idx="5783">
                  <c:v>9.4953502431266521E-4</c:v>
                </c:pt>
                <c:pt idx="5784">
                  <c:v>1.3460960984074972E-3</c:v>
                </c:pt>
                <c:pt idx="5785">
                  <c:v>1.5164009561965692E-3</c:v>
                </c:pt>
                <c:pt idx="5786">
                  <c:v>1.2370607965937704E-3</c:v>
                </c:pt>
                <c:pt idx="5787">
                  <c:v>8.936326814407594E-4</c:v>
                </c:pt>
                <c:pt idx="5788">
                  <c:v>9.05028818852174E-4</c:v>
                </c:pt>
                <c:pt idx="5789">
                  <c:v>1.1541263256255414E-3</c:v>
                </c:pt>
                <c:pt idx="5790">
                  <c:v>1.0514385498108618E-3</c:v>
                </c:pt>
                <c:pt idx="5791">
                  <c:v>2.1432930805332278E-3</c:v>
                </c:pt>
                <c:pt idx="5792">
                  <c:v>3.7551055710847723E-3</c:v>
                </c:pt>
                <c:pt idx="5793">
                  <c:v>4.9151898793412824E-3</c:v>
                </c:pt>
                <c:pt idx="5794">
                  <c:v>6.6790031520661194E-3</c:v>
                </c:pt>
                <c:pt idx="5795">
                  <c:v>8.0732629709700573E-3</c:v>
                </c:pt>
                <c:pt idx="5796">
                  <c:v>8.3681410899682038E-3</c:v>
                </c:pt>
                <c:pt idx="5797">
                  <c:v>8.2187659125003074E-3</c:v>
                </c:pt>
                <c:pt idx="5798">
                  <c:v>8.0433389198316975E-3</c:v>
                </c:pt>
                <c:pt idx="5799">
                  <c:v>8.5044535981021532E-3</c:v>
                </c:pt>
                <c:pt idx="5800">
                  <c:v>6.7266741343245916E-3</c:v>
                </c:pt>
                <c:pt idx="5801">
                  <c:v>6.0459873398415794E-3</c:v>
                </c:pt>
                <c:pt idx="5802">
                  <c:v>4.5447541439143386E-3</c:v>
                </c:pt>
                <c:pt idx="5803">
                  <c:v>3.8353196737676964E-3</c:v>
                </c:pt>
                <c:pt idx="5804">
                  <c:v>2.185152441175584E-3</c:v>
                </c:pt>
                <c:pt idx="5805">
                  <c:v>9.4333454524796016E-4</c:v>
                </c:pt>
                <c:pt idx="5806">
                  <c:v>1.2258117061166971E-3</c:v>
                </c:pt>
                <c:pt idx="5807">
                  <c:v>1.5215230910761088E-3</c:v>
                </c:pt>
                <c:pt idx="5808">
                  <c:v>1.3940824146473881E-3</c:v>
                </c:pt>
                <c:pt idx="5809">
                  <c:v>9.8379696001407897E-4</c:v>
                </c:pt>
                <c:pt idx="5810">
                  <c:v>1.3373468058142171E-3</c:v>
                </c:pt>
                <c:pt idx="5811">
                  <c:v>1.0292344627253957E-3</c:v>
                </c:pt>
                <c:pt idx="5812">
                  <c:v>9.1747879262636407E-4</c:v>
                </c:pt>
                <c:pt idx="5813">
                  <c:v>1.0980279201745148E-3</c:v>
                </c:pt>
                <c:pt idx="5814">
                  <c:v>7.7067693650943432E-4</c:v>
                </c:pt>
                <c:pt idx="5815">
                  <c:v>2.63553269323916E-3</c:v>
                </c:pt>
                <c:pt idx="5816">
                  <c:v>3.601417016876214E-3</c:v>
                </c:pt>
                <c:pt idx="5817">
                  <c:v>4.6036709489402318E-3</c:v>
                </c:pt>
                <c:pt idx="5818">
                  <c:v>6.7660549371958926E-3</c:v>
                </c:pt>
                <c:pt idx="5819">
                  <c:v>8.6072394052063954E-3</c:v>
                </c:pt>
                <c:pt idx="5820">
                  <c:v>8.0166989168936175E-3</c:v>
                </c:pt>
                <c:pt idx="5821">
                  <c:v>8.2665561661610792E-3</c:v>
                </c:pt>
                <c:pt idx="5822">
                  <c:v>8.3064549010122245E-3</c:v>
                </c:pt>
                <c:pt idx="5823">
                  <c:v>7.9103594755428053E-3</c:v>
                </c:pt>
                <c:pt idx="5824">
                  <c:v>6.8909745756280793E-3</c:v>
                </c:pt>
                <c:pt idx="5825">
                  <c:v>5.4725042959123376E-3</c:v>
                </c:pt>
                <c:pt idx="5826">
                  <c:v>4.4459386040373011E-3</c:v>
                </c:pt>
                <c:pt idx="5827">
                  <c:v>3.7264804345330908E-3</c:v>
                </c:pt>
                <c:pt idx="5828">
                  <c:v>2.0429580556679998E-3</c:v>
                </c:pt>
                <c:pt idx="5829">
                  <c:v>1.4051599503677311E-3</c:v>
                </c:pt>
                <c:pt idx="5830">
                  <c:v>1.4380249401929066E-3</c:v>
                </c:pt>
                <c:pt idx="5831">
                  <c:v>1.4216046991915136E-3</c:v>
                </c:pt>
                <c:pt idx="5832">
                  <c:v>9.5882348899852757E-4</c:v>
                </c:pt>
                <c:pt idx="5833">
                  <c:v>1.0658491493762629E-3</c:v>
                </c:pt>
                <c:pt idx="5834">
                  <c:v>1.3963616421296711E-3</c:v>
                </c:pt>
                <c:pt idx="5835">
                  <c:v>1.2008627429235361E-3</c:v>
                </c:pt>
                <c:pt idx="5836">
                  <c:v>1.185471830462529E-3</c:v>
                </c:pt>
                <c:pt idx="5837">
                  <c:v>1.2926445377746043E-3</c:v>
                </c:pt>
                <c:pt idx="5838">
                  <c:v>8.0175285530012996E-4</c:v>
                </c:pt>
                <c:pt idx="5839">
                  <c:v>2.7146929595593082E-3</c:v>
                </c:pt>
                <c:pt idx="5840">
                  <c:v>3.2201978395976095E-3</c:v>
                </c:pt>
                <c:pt idx="5841">
                  <c:v>5.0587812107251049E-3</c:v>
                </c:pt>
                <c:pt idx="5842">
                  <c:v>6.8108552365250645E-3</c:v>
                </c:pt>
                <c:pt idx="5843">
                  <c:v>8.6186845582625904E-3</c:v>
                </c:pt>
                <c:pt idx="5844">
                  <c:v>8.0687290238278808E-3</c:v>
                </c:pt>
                <c:pt idx="5845">
                  <c:v>7.8859496844422283E-3</c:v>
                </c:pt>
                <c:pt idx="5846">
                  <c:v>8.4123041859152318E-3</c:v>
                </c:pt>
                <c:pt idx="5847">
                  <c:v>8.6023133329059774E-3</c:v>
                </c:pt>
                <c:pt idx="5848">
                  <c:v>7.2796441309132872E-3</c:v>
                </c:pt>
                <c:pt idx="5849">
                  <c:v>6.1325489685235494E-3</c:v>
                </c:pt>
                <c:pt idx="5850">
                  <c:v>4.663960192019972E-3</c:v>
                </c:pt>
                <c:pt idx="5851">
                  <c:v>3.1628985508494658E-3</c:v>
                </c:pt>
                <c:pt idx="5852">
                  <c:v>2.6812642898191583E-3</c:v>
                </c:pt>
                <c:pt idx="5853">
                  <c:v>9.7561134733577292E-4</c:v>
                </c:pt>
                <c:pt idx="5854">
                  <c:v>8.7723694826175687E-4</c:v>
                </c:pt>
                <c:pt idx="5855">
                  <c:v>8.3157887514892894E-4</c:v>
                </c:pt>
                <c:pt idx="5856">
                  <c:v>8.8463831062357817E-4</c:v>
                </c:pt>
                <c:pt idx="5857">
                  <c:v>1.4850309435371929E-3</c:v>
                </c:pt>
                <c:pt idx="5858">
                  <c:v>1.1016550778882553E-3</c:v>
                </c:pt>
                <c:pt idx="5859">
                  <c:v>9.6245064671226848E-4</c:v>
                </c:pt>
                <c:pt idx="5860">
                  <c:v>7.7283362487976697E-4</c:v>
                </c:pt>
                <c:pt idx="5861">
                  <c:v>9.294631177751418E-4</c:v>
                </c:pt>
                <c:pt idx="5862">
                  <c:v>7.6881434200778411E-4</c:v>
                </c:pt>
                <c:pt idx="5863">
                  <c:v>2.2753902432160744E-3</c:v>
                </c:pt>
                <c:pt idx="5864">
                  <c:v>3.4137361130125339E-3</c:v>
                </c:pt>
                <c:pt idx="5865">
                  <c:v>4.8241433191619186E-3</c:v>
                </c:pt>
                <c:pt idx="5866">
                  <c:v>6.7247592564685064E-3</c:v>
                </c:pt>
                <c:pt idx="5867">
                  <c:v>8.0943396982255753E-3</c:v>
                </c:pt>
                <c:pt idx="5868">
                  <c:v>8.5984901126131153E-3</c:v>
                </c:pt>
                <c:pt idx="5869">
                  <c:v>8.3567694603791792E-3</c:v>
                </c:pt>
                <c:pt idx="5870">
                  <c:v>8.044098662325791E-3</c:v>
                </c:pt>
                <c:pt idx="5871">
                  <c:v>8.1895770960336532E-3</c:v>
                </c:pt>
                <c:pt idx="5872">
                  <c:v>7.4200494453863907E-3</c:v>
                </c:pt>
                <c:pt idx="5873">
                  <c:v>5.8771774592183048E-3</c:v>
                </c:pt>
                <c:pt idx="5874">
                  <c:v>4.6783217759405931E-3</c:v>
                </c:pt>
                <c:pt idx="5875">
                  <c:v>3.7279018882317196E-3</c:v>
                </c:pt>
                <c:pt idx="5876">
                  <c:v>2.4963527698855636E-3</c:v>
                </c:pt>
                <c:pt idx="5877">
                  <c:v>1.4512836721059718E-3</c:v>
                </c:pt>
                <c:pt idx="5878">
                  <c:v>7.8849412338706515E-4</c:v>
                </c:pt>
                <c:pt idx="5879">
                  <c:v>1.0073734851533925E-3</c:v>
                </c:pt>
                <c:pt idx="5880">
                  <c:v>9.0157321589516429E-4</c:v>
                </c:pt>
                <c:pt idx="5881">
                  <c:v>1.3918276949874955E-3</c:v>
                </c:pt>
                <c:pt idx="5882">
                  <c:v>7.5261467140790234E-4</c:v>
                </c:pt>
                <c:pt idx="5883">
                  <c:v>1.3451648011566716E-3</c:v>
                </c:pt>
                <c:pt idx="5884">
                  <c:v>1.2382126642461072E-3</c:v>
                </c:pt>
                <c:pt idx="5885">
                  <c:v>1.4528031570941596E-3</c:v>
                </c:pt>
                <c:pt idx="5886">
                  <c:v>1.2670828790216897E-3</c:v>
                </c:pt>
                <c:pt idx="5887">
                  <c:v>2.415011307372694E-3</c:v>
                </c:pt>
                <c:pt idx="5888">
                  <c:v>3.4841225789170116E-3</c:v>
                </c:pt>
                <c:pt idx="5889">
                  <c:v>4.6350899772443898E-3</c:v>
                </c:pt>
                <c:pt idx="5890">
                  <c:v>6.770564376515676E-3</c:v>
                </c:pt>
                <c:pt idx="5891">
                  <c:v>8.4762450945311037E-3</c:v>
                </c:pt>
                <c:pt idx="5892">
                  <c:v>8.2255300714799869E-3</c:v>
                </c:pt>
                <c:pt idx="5893">
                  <c:v>8.1956795438087975E-3</c:v>
                </c:pt>
                <c:pt idx="5894">
                  <c:v>8.4490659195004415E-3</c:v>
                </c:pt>
                <c:pt idx="5895">
                  <c:v>8.5238883012575331E-3</c:v>
                </c:pt>
                <c:pt idx="5896">
                  <c:v>6.6600863808905855E-3</c:v>
                </c:pt>
                <c:pt idx="5897">
                  <c:v>5.6055817714907915E-3</c:v>
                </c:pt>
                <c:pt idx="5898">
                  <c:v>4.9631271799363942E-3</c:v>
                </c:pt>
                <c:pt idx="5899">
                  <c:v>3.3186702699611855E-3</c:v>
                </c:pt>
                <c:pt idx="5900">
                  <c:v>2.6113924881848733E-3</c:v>
                </c:pt>
                <c:pt idx="5901">
                  <c:v>1.3667807005047737E-3</c:v>
                </c:pt>
                <c:pt idx="5902">
                  <c:v>1.4616749887993901E-3</c:v>
                </c:pt>
                <c:pt idx="5903">
                  <c:v>1.3521985461826414E-3</c:v>
                </c:pt>
                <c:pt idx="5904">
                  <c:v>1.1780949759230973E-3</c:v>
                </c:pt>
                <c:pt idx="5905">
                  <c:v>1.1308193865325199E-3</c:v>
                </c:pt>
                <c:pt idx="5906">
                  <c:v>7.8045555764309944E-4</c:v>
                </c:pt>
                <c:pt idx="5907">
                  <c:v>1.4789039879396573E-3</c:v>
                </c:pt>
                <c:pt idx="5908">
                  <c:v>1.5123326576798064E-3</c:v>
                </c:pt>
                <c:pt idx="5909">
                  <c:v>1.0482035172553633E-3</c:v>
                </c:pt>
                <c:pt idx="5910">
                  <c:v>1.1240797353752321E-3</c:v>
                </c:pt>
                <c:pt idx="5911">
                  <c:v>2.406531600825706E-3</c:v>
                </c:pt>
                <c:pt idx="5912">
                  <c:v>3.8903642428559475E-3</c:v>
                </c:pt>
                <c:pt idx="5913">
                  <c:v>5.0690499883065728E-3</c:v>
                </c:pt>
                <c:pt idx="5914">
                  <c:v>6.5806287529921043E-3</c:v>
                </c:pt>
                <c:pt idx="5915">
                  <c:v>8.3797087821363483E-3</c:v>
                </c:pt>
                <c:pt idx="5916">
                  <c:v>8.1269841176492396E-3</c:v>
                </c:pt>
                <c:pt idx="5917">
                  <c:v>7.9839809740027811E-3</c:v>
                </c:pt>
                <c:pt idx="5918">
                  <c:v>8.3946830616167239E-3</c:v>
                </c:pt>
                <c:pt idx="5919">
                  <c:v>8.5565327206811991E-3</c:v>
                </c:pt>
                <c:pt idx="5920">
                  <c:v>7.12637220968536E-3</c:v>
                </c:pt>
                <c:pt idx="5921">
                  <c:v>6.0118724510745073E-3</c:v>
                </c:pt>
                <c:pt idx="5922">
                  <c:v>4.700035706578256E-3</c:v>
                </c:pt>
                <c:pt idx="5923">
                  <c:v>3.809708999370001E-3</c:v>
                </c:pt>
                <c:pt idx="5924">
                  <c:v>2.3561190101691904E-3</c:v>
                </c:pt>
                <c:pt idx="5925">
                  <c:v>1.5251992644346301E-3</c:v>
                </c:pt>
                <c:pt idx="5926">
                  <c:v>8.9831367551727621E-4</c:v>
                </c:pt>
                <c:pt idx="5927">
                  <c:v>1.0070303756399305E-3</c:v>
                </c:pt>
                <c:pt idx="5928">
                  <c:v>7.621482143176663E-4</c:v>
                </c:pt>
                <c:pt idx="5929">
                  <c:v>1.2964677580674664E-3</c:v>
                </c:pt>
                <c:pt idx="5930">
                  <c:v>1.3686187871840344E-3</c:v>
                </c:pt>
                <c:pt idx="5931">
                  <c:v>1.337077219767926E-3</c:v>
                </c:pt>
                <c:pt idx="5932">
                  <c:v>9.0637674908363147E-4</c:v>
                </c:pt>
                <c:pt idx="5933">
                  <c:v>8.7552140069444744E-4</c:v>
                </c:pt>
                <c:pt idx="5934">
                  <c:v>1.1861335416670626E-3</c:v>
                </c:pt>
                <c:pt idx="5935">
                  <c:v>1.9915406442934892E-3</c:v>
                </c:pt>
                <c:pt idx="5936">
                  <c:v>3.3842286948548069E-3</c:v>
                </c:pt>
                <c:pt idx="5937">
                  <c:v>4.6978300025631433E-3</c:v>
                </c:pt>
                <c:pt idx="5938">
                  <c:v>6.6845909355710709E-3</c:v>
                </c:pt>
                <c:pt idx="5939">
                  <c:v>7.8438697533983609E-3</c:v>
                </c:pt>
                <c:pt idx="5940">
                  <c:v>8.1193621848859067E-3</c:v>
                </c:pt>
                <c:pt idx="5941">
                  <c:v>8.4697015059529389E-3</c:v>
                </c:pt>
                <c:pt idx="5942">
                  <c:v>8.2561893572900488E-3</c:v>
                </c:pt>
                <c:pt idx="5943">
                  <c:v>8.1372528952307101E-3</c:v>
                </c:pt>
                <c:pt idx="5944">
                  <c:v>7.1458804363079102E-3</c:v>
                </c:pt>
                <c:pt idx="5945">
                  <c:v>5.6371968623740686E-3</c:v>
                </c:pt>
                <c:pt idx="5946">
                  <c:v>4.4103532459268194E-3</c:v>
                </c:pt>
                <c:pt idx="5947">
                  <c:v>3.1571637204101726E-3</c:v>
                </c:pt>
                <c:pt idx="5948">
                  <c:v>2.0743280683273779E-3</c:v>
                </c:pt>
                <c:pt idx="5949">
                  <c:v>1.3938128286010969E-3</c:v>
                </c:pt>
                <c:pt idx="5950">
                  <c:v>8.0645835719903676E-4</c:v>
                </c:pt>
                <c:pt idx="5951">
                  <c:v>9.4304045137927903E-4</c:v>
                </c:pt>
                <c:pt idx="5952">
                  <c:v>9.4078573171938601E-4</c:v>
                </c:pt>
                <c:pt idx="5953">
                  <c:v>1.4877268040001078E-3</c:v>
                </c:pt>
                <c:pt idx="5954">
                  <c:v>1.3706529364424158E-3</c:v>
                </c:pt>
                <c:pt idx="5955">
                  <c:v>9.6806293803960997E-4</c:v>
                </c:pt>
                <c:pt idx="5956">
                  <c:v>1.4176589397867012E-3</c:v>
                </c:pt>
                <c:pt idx="5957">
                  <c:v>1.3641828713314196E-3</c:v>
                </c:pt>
                <c:pt idx="5958">
                  <c:v>9.7744943401503314E-4</c:v>
                </c:pt>
                <c:pt idx="5959">
                  <c:v>2.5692880493186155E-3</c:v>
                </c:pt>
                <c:pt idx="5960">
                  <c:v>3.4741969108490044E-3</c:v>
                </c:pt>
                <c:pt idx="5961">
                  <c:v>4.3633227347601436E-3</c:v>
                </c:pt>
                <c:pt idx="5962">
                  <c:v>6.1221119038950018E-3</c:v>
                </c:pt>
                <c:pt idx="5963">
                  <c:v>8.2660169940684952E-3</c:v>
                </c:pt>
                <c:pt idx="5964">
                  <c:v>8.4623981748806754E-3</c:v>
                </c:pt>
                <c:pt idx="5965">
                  <c:v>8.3686067385936157E-3</c:v>
                </c:pt>
                <c:pt idx="5966">
                  <c:v>8.5831237079744983E-3</c:v>
                </c:pt>
                <c:pt idx="5967">
                  <c:v>8.2997642654997154E-3</c:v>
                </c:pt>
                <c:pt idx="5968">
                  <c:v>6.8141915680797766E-3</c:v>
                </c:pt>
                <c:pt idx="5969">
                  <c:v>5.8480131505740419E-3</c:v>
                </c:pt>
                <c:pt idx="5970">
                  <c:v>4.6719742499415481E-3</c:v>
                </c:pt>
                <c:pt idx="5971">
                  <c:v>3.2632090678923024E-3</c:v>
                </c:pt>
                <c:pt idx="5972">
                  <c:v>2.0166611622433822E-3</c:v>
                </c:pt>
                <c:pt idx="5973">
                  <c:v>8.1996216733600273E-4</c:v>
                </c:pt>
                <c:pt idx="5974">
                  <c:v>1.4527786492717701E-3</c:v>
                </c:pt>
                <c:pt idx="5975">
                  <c:v>9.3424214314121942E-4</c:v>
                </c:pt>
                <c:pt idx="5976">
                  <c:v>1.4726544932301723E-3</c:v>
                </c:pt>
                <c:pt idx="5977">
                  <c:v>1.170767137028446E-3</c:v>
                </c:pt>
                <c:pt idx="5978">
                  <c:v>1.3434982692341422E-3</c:v>
                </c:pt>
                <c:pt idx="5979">
                  <c:v>1.0317097527867995E-3</c:v>
                </c:pt>
                <c:pt idx="5980">
                  <c:v>1.3019820181052475E-3</c:v>
                </c:pt>
                <c:pt idx="5981">
                  <c:v>1.4195460421107418E-3</c:v>
                </c:pt>
                <c:pt idx="5982">
                  <c:v>1.0810194914357583E-3</c:v>
                </c:pt>
                <c:pt idx="5983">
                  <c:v>2.4628995923230241E-3</c:v>
                </c:pt>
                <c:pt idx="5984">
                  <c:v>3.3530057291297696E-3</c:v>
                </c:pt>
                <c:pt idx="5985">
                  <c:v>4.7275089754776024E-3</c:v>
                </c:pt>
                <c:pt idx="5986">
                  <c:v>6.5805552295249339E-3</c:v>
                </c:pt>
                <c:pt idx="5987">
                  <c:v>8.0189781443758996E-3</c:v>
                </c:pt>
                <c:pt idx="5988">
                  <c:v>8.5508959215314668E-3</c:v>
                </c:pt>
                <c:pt idx="5989">
                  <c:v>8.2885151750226437E-3</c:v>
                </c:pt>
                <c:pt idx="5990">
                  <c:v>7.9628307232800927E-3</c:v>
                </c:pt>
                <c:pt idx="5991">
                  <c:v>8.0336338221652023E-3</c:v>
                </c:pt>
                <c:pt idx="5992">
                  <c:v>7.2394513021934604E-3</c:v>
                </c:pt>
                <c:pt idx="5993">
                  <c:v>5.8765402558361626E-3</c:v>
                </c:pt>
                <c:pt idx="5994">
                  <c:v>4.9366587317550437E-3</c:v>
                </c:pt>
                <c:pt idx="5995">
                  <c:v>3.8871537181228389E-3</c:v>
                </c:pt>
                <c:pt idx="5996">
                  <c:v>2.1366024450207195E-3</c:v>
                </c:pt>
                <c:pt idx="5997">
                  <c:v>1.4458184277129707E-3</c:v>
                </c:pt>
                <c:pt idx="5998">
                  <c:v>1.4335890243402909E-3</c:v>
                </c:pt>
                <c:pt idx="5999">
                  <c:v>1.0477378686299505E-3</c:v>
                </c:pt>
                <c:pt idx="6000">
                  <c:v>9.3617826111003959E-4</c:v>
                </c:pt>
                <c:pt idx="6001">
                  <c:v>1.0434489997116761E-3</c:v>
                </c:pt>
                <c:pt idx="6002">
                  <c:v>1.0600407954697998E-3</c:v>
                </c:pt>
                <c:pt idx="6003">
                  <c:v>1.4284178738159722E-3</c:v>
                </c:pt>
                <c:pt idx="6004">
                  <c:v>7.9229283585753639E-4</c:v>
                </c:pt>
                <c:pt idx="6005">
                  <c:v>1.3434002379445814E-3</c:v>
                </c:pt>
                <c:pt idx="6006">
                  <c:v>8.0165482401056958E-4</c:v>
                </c:pt>
                <c:pt idx="6007">
                  <c:v>2.3243813801739613E-3</c:v>
                </c:pt>
                <c:pt idx="6008">
                  <c:v>3.7591738696015359E-3</c:v>
                </c:pt>
                <c:pt idx="6009">
                  <c:v>4.3245023440941647E-3</c:v>
                </c:pt>
                <c:pt idx="6010">
                  <c:v>6.193209096648793E-3</c:v>
                </c:pt>
                <c:pt idx="6011">
                  <c:v>8.2076638689575765E-3</c:v>
                </c:pt>
                <c:pt idx="6012">
                  <c:v>8.1162006757975781E-3</c:v>
                </c:pt>
                <c:pt idx="6013">
                  <c:v>7.928054123308487E-3</c:v>
                </c:pt>
                <c:pt idx="6014">
                  <c:v>8.2123693708564816E-3</c:v>
                </c:pt>
                <c:pt idx="6015">
                  <c:v>7.983025168929566E-3</c:v>
                </c:pt>
                <c:pt idx="6016">
                  <c:v>6.6744479648112066E-3</c:v>
                </c:pt>
                <c:pt idx="6017">
                  <c:v>5.5907545389447567E-3</c:v>
                </c:pt>
                <c:pt idx="6018">
                  <c:v>4.857057324631874E-3</c:v>
                </c:pt>
                <c:pt idx="6019">
                  <c:v>3.4830442347318444E-3</c:v>
                </c:pt>
                <c:pt idx="6020">
                  <c:v>1.9869576815065336E-3</c:v>
                </c:pt>
                <c:pt idx="6021">
                  <c:v>1.397464494137227E-3</c:v>
                </c:pt>
                <c:pt idx="6022">
                  <c:v>7.5847204095914542E-4</c:v>
                </c:pt>
                <c:pt idx="6023">
                  <c:v>1.2264489094988406E-3</c:v>
                </c:pt>
                <c:pt idx="6024">
                  <c:v>1.1935839196736647E-3</c:v>
                </c:pt>
                <c:pt idx="6025">
                  <c:v>8.8659893641478919E-4</c:v>
                </c:pt>
                <c:pt idx="6026">
                  <c:v>1.1370198655972249E-3</c:v>
                </c:pt>
                <c:pt idx="6027">
                  <c:v>1.2332130684785184E-3</c:v>
                </c:pt>
                <c:pt idx="6028">
                  <c:v>1.4933145875050584E-3</c:v>
                </c:pt>
                <c:pt idx="6029">
                  <c:v>1.4380249401929066E-3</c:v>
                </c:pt>
                <c:pt idx="6030">
                  <c:v>1.5506873997203734E-3</c:v>
                </c:pt>
                <c:pt idx="6031">
                  <c:v>2.2078711925312428E-3</c:v>
                </c:pt>
                <c:pt idx="6032">
                  <c:v>3.711555170697497E-3</c:v>
                </c:pt>
                <c:pt idx="6033">
                  <c:v>4.5387497274287552E-3</c:v>
                </c:pt>
                <c:pt idx="6034">
                  <c:v>6.2868779938239031E-3</c:v>
                </c:pt>
                <c:pt idx="6035">
                  <c:v>8.4873716458962276E-3</c:v>
                </c:pt>
                <c:pt idx="6036">
                  <c:v>8.5280546310638576E-3</c:v>
                </c:pt>
                <c:pt idx="6037">
                  <c:v>8.5955981895710805E-3</c:v>
                </c:pt>
                <c:pt idx="6038">
                  <c:v>8.427523543619508E-3</c:v>
                </c:pt>
                <c:pt idx="6039">
                  <c:v>8.2223440545692687E-3</c:v>
                </c:pt>
                <c:pt idx="6040">
                  <c:v>7.1889896958921649E-3</c:v>
                </c:pt>
                <c:pt idx="6041">
                  <c:v>5.553943789714768E-3</c:v>
                </c:pt>
                <c:pt idx="6042">
                  <c:v>4.910925518245398E-3</c:v>
                </c:pt>
                <c:pt idx="6043">
                  <c:v>3.7514048899038614E-3</c:v>
                </c:pt>
                <c:pt idx="6044">
                  <c:v>2.322935418652943E-3</c:v>
                </c:pt>
                <c:pt idx="6045">
                  <c:v>9.1581226070383461E-4</c:v>
                </c:pt>
                <c:pt idx="6046">
                  <c:v>8.2219237917350576E-4</c:v>
                </c:pt>
                <c:pt idx="6047">
                  <c:v>1.3737164142411835E-3</c:v>
                </c:pt>
                <c:pt idx="6048">
                  <c:v>1.5152000728994525E-3</c:v>
                </c:pt>
                <c:pt idx="6049">
                  <c:v>1.1292999015443317E-3</c:v>
                </c:pt>
                <c:pt idx="6050">
                  <c:v>1.5513736187472973E-3</c:v>
                </c:pt>
                <c:pt idx="6051">
                  <c:v>1.541129348988219E-3</c:v>
                </c:pt>
                <c:pt idx="6052">
                  <c:v>1.0580556618561988E-3</c:v>
                </c:pt>
                <c:pt idx="6053">
                  <c:v>1.1121689336936248E-3</c:v>
                </c:pt>
                <c:pt idx="6054">
                  <c:v>1.4975299329561629E-3</c:v>
                </c:pt>
                <c:pt idx="6055">
                  <c:v>2.3570748152424064E-3</c:v>
                </c:pt>
                <c:pt idx="6056">
                  <c:v>3.7684868421097879E-3</c:v>
                </c:pt>
                <c:pt idx="6057">
                  <c:v>4.6456283408721488E-3</c:v>
                </c:pt>
                <c:pt idx="6058">
                  <c:v>6.1839451397853202E-3</c:v>
                </c:pt>
                <c:pt idx="6059">
                  <c:v>8.2025417340780386E-3</c:v>
                </c:pt>
                <c:pt idx="6060">
                  <c:v>8.575330220454435E-3</c:v>
                </c:pt>
                <c:pt idx="6061">
                  <c:v>8.1995517797464404E-3</c:v>
                </c:pt>
                <c:pt idx="6062">
                  <c:v>7.9660902636579812E-3</c:v>
                </c:pt>
                <c:pt idx="6063">
                  <c:v>8.1402918652070857E-3</c:v>
                </c:pt>
                <c:pt idx="6064">
                  <c:v>6.9874618723780556E-3</c:v>
                </c:pt>
                <c:pt idx="6065">
                  <c:v>5.9801103132568877E-3</c:v>
                </c:pt>
                <c:pt idx="6066">
                  <c:v>4.7166520101587705E-3</c:v>
                </c:pt>
                <c:pt idx="6067">
                  <c:v>3.4499831823275482E-3</c:v>
                </c:pt>
                <c:pt idx="6068">
                  <c:v>1.9870066971513145E-3</c:v>
                </c:pt>
                <c:pt idx="6069">
                  <c:v>1.2618382050302007E-3</c:v>
                </c:pt>
                <c:pt idx="6070">
                  <c:v>1.2644115263811652E-3</c:v>
                </c:pt>
                <c:pt idx="6071">
                  <c:v>1.1369463421300545E-3</c:v>
                </c:pt>
                <c:pt idx="6072">
                  <c:v>8.3503447810593821E-4</c:v>
                </c:pt>
                <c:pt idx="6073">
                  <c:v>9.0083798122345994E-4</c:v>
                </c:pt>
                <c:pt idx="6074">
                  <c:v>1.059869240713069E-3</c:v>
                </c:pt>
                <c:pt idx="6075">
                  <c:v>7.8354354326425762E-4</c:v>
                </c:pt>
                <c:pt idx="6076">
                  <c:v>8.1376168827129811E-4</c:v>
                </c:pt>
                <c:pt idx="6077">
                  <c:v>8.9806859729337461E-4</c:v>
                </c:pt>
                <c:pt idx="6078">
                  <c:v>7.6131494835640157E-4</c:v>
                </c:pt>
                <c:pt idx="6079">
                  <c:v>2.0851605258238193E-3</c:v>
                </c:pt>
                <c:pt idx="6080">
                  <c:v>3.7661831068051153E-3</c:v>
                </c:pt>
                <c:pt idx="6081">
                  <c:v>4.5813443227428162E-3</c:v>
                </c:pt>
                <c:pt idx="6082">
                  <c:v>6.135468667097627E-3</c:v>
                </c:pt>
                <c:pt idx="6083">
                  <c:v>8.0274333431004982E-3</c:v>
                </c:pt>
                <c:pt idx="6084">
                  <c:v>8.3778706954570886E-3</c:v>
                </c:pt>
                <c:pt idx="6085">
                  <c:v>7.9833437706206389E-3</c:v>
                </c:pt>
                <c:pt idx="6086">
                  <c:v>7.9254808019575216E-3</c:v>
                </c:pt>
                <c:pt idx="6087">
                  <c:v>8.4318614281825646E-3</c:v>
                </c:pt>
                <c:pt idx="6088">
                  <c:v>7.2818988505731798E-3</c:v>
                </c:pt>
                <c:pt idx="6089">
                  <c:v>6.1912942187927113E-3</c:v>
                </c:pt>
                <c:pt idx="6090">
                  <c:v>4.661215315912277E-3</c:v>
                </c:pt>
                <c:pt idx="6091">
                  <c:v>3.1462577394465617E-3</c:v>
                </c:pt>
                <c:pt idx="6092">
                  <c:v>2.1219712750538073E-3</c:v>
                </c:pt>
                <c:pt idx="6093">
                  <c:v>9.1125380573926903E-4</c:v>
                </c:pt>
                <c:pt idx="6094">
                  <c:v>9.4529517103917118E-4</c:v>
                </c:pt>
                <c:pt idx="6095">
                  <c:v>9.9617341032109908E-4</c:v>
                </c:pt>
                <c:pt idx="6096">
                  <c:v>9.0970981292869037E-4</c:v>
                </c:pt>
                <c:pt idx="6097">
                  <c:v>1.4030032619973985E-3</c:v>
                </c:pt>
                <c:pt idx="6098">
                  <c:v>1.5375266990968689E-3</c:v>
                </c:pt>
                <c:pt idx="6099">
                  <c:v>9.8654183612177475E-4</c:v>
                </c:pt>
                <c:pt idx="6100">
                  <c:v>1.4424118404007414E-3</c:v>
                </c:pt>
                <c:pt idx="6101">
                  <c:v>9.552453469295675E-4</c:v>
                </c:pt>
                <c:pt idx="6102">
                  <c:v>1.0815341557059511E-3</c:v>
                </c:pt>
                <c:pt idx="6103">
                  <c:v>2.3692552029703053E-3</c:v>
                </c:pt>
                <c:pt idx="6104">
                  <c:v>3.8695325938243293E-3</c:v>
                </c:pt>
                <c:pt idx="6105">
                  <c:v>5.0025112505173467E-3</c:v>
                </c:pt>
                <c:pt idx="6106">
                  <c:v>6.339202194626848E-3</c:v>
                </c:pt>
                <c:pt idx="6107">
                  <c:v>8.0932858618628003E-3</c:v>
                </c:pt>
                <c:pt idx="6108">
                  <c:v>8.580256292754853E-3</c:v>
                </c:pt>
                <c:pt idx="6109">
                  <c:v>8.5196729558064295E-3</c:v>
                </c:pt>
                <c:pt idx="6110">
                  <c:v>7.9021003393973301E-3</c:v>
                </c:pt>
                <c:pt idx="6111">
                  <c:v>7.970697734267328E-3</c:v>
                </c:pt>
                <c:pt idx="6112">
                  <c:v>7.2195509504126669E-3</c:v>
                </c:pt>
                <c:pt idx="6113">
                  <c:v>6.1828880357128937E-3</c:v>
                </c:pt>
                <c:pt idx="6114">
                  <c:v>4.4164556937019636E-3</c:v>
                </c:pt>
                <c:pt idx="6115">
                  <c:v>3.2442890290071153E-3</c:v>
                </c:pt>
                <c:pt idx="6116">
                  <c:v>2.4536111276371618E-3</c:v>
                </c:pt>
                <c:pt idx="6117">
                  <c:v>1.0852593447092523E-3</c:v>
                </c:pt>
                <c:pt idx="6118">
                  <c:v>1.430844148232596E-3</c:v>
                </c:pt>
                <c:pt idx="6119">
                  <c:v>1.4451567165084363E-3</c:v>
                </c:pt>
                <c:pt idx="6120">
                  <c:v>1.5471092576514129E-3</c:v>
                </c:pt>
                <c:pt idx="6121">
                  <c:v>9.5046632156349075E-4</c:v>
                </c:pt>
                <c:pt idx="6122">
                  <c:v>1.1734384896689709E-3</c:v>
                </c:pt>
                <c:pt idx="6123">
                  <c:v>8.7892798800667587E-4</c:v>
                </c:pt>
                <c:pt idx="6124">
                  <c:v>1.1705710744493243E-3</c:v>
                </c:pt>
                <c:pt idx="6125">
                  <c:v>8.7892798800667587E-4</c:v>
                </c:pt>
                <c:pt idx="6126">
                  <c:v>7.7057890521987395E-4</c:v>
                </c:pt>
                <c:pt idx="6127">
                  <c:v>2.5220124599280381E-3</c:v>
                </c:pt>
                <c:pt idx="6128">
                  <c:v>3.3141853384637907E-3</c:v>
                </c:pt>
                <c:pt idx="6129">
                  <c:v>4.6354330867578513E-3</c:v>
                </c:pt>
                <c:pt idx="6130">
                  <c:v>6.0582445187463002E-3</c:v>
                </c:pt>
                <c:pt idx="6131">
                  <c:v>8.223642969155948E-3</c:v>
                </c:pt>
                <c:pt idx="6132">
                  <c:v>8.0398833168746874E-3</c:v>
                </c:pt>
                <c:pt idx="6133">
                  <c:v>8.6155720648190427E-3</c:v>
                </c:pt>
                <c:pt idx="6134">
                  <c:v>8.4727894915740936E-3</c:v>
                </c:pt>
                <c:pt idx="6135">
                  <c:v>8.4111278104405073E-3</c:v>
                </c:pt>
                <c:pt idx="6136">
                  <c:v>6.9413626584622044E-3</c:v>
                </c:pt>
                <c:pt idx="6137">
                  <c:v>5.478680267154654E-3</c:v>
                </c:pt>
                <c:pt idx="6138">
                  <c:v>4.7679713902437203E-3</c:v>
                </c:pt>
                <c:pt idx="6139">
                  <c:v>3.3165380894132441E-3</c:v>
                </c:pt>
                <c:pt idx="6140">
                  <c:v>2.4920639009672887E-3</c:v>
                </c:pt>
                <c:pt idx="6141">
                  <c:v>1.3428120502072182E-3</c:v>
                </c:pt>
                <c:pt idx="6142">
                  <c:v>9.4152096639108993E-4</c:v>
                </c:pt>
                <c:pt idx="6143">
                  <c:v>1.0686185333063486E-3</c:v>
                </c:pt>
                <c:pt idx="6144">
                  <c:v>7.5369301559306823E-4</c:v>
                </c:pt>
                <c:pt idx="6145">
                  <c:v>9.5299062726967448E-4</c:v>
                </c:pt>
                <c:pt idx="6146">
                  <c:v>1.4193744873540115E-3</c:v>
                </c:pt>
                <c:pt idx="6147">
                  <c:v>1.5482611253037496E-3</c:v>
                </c:pt>
                <c:pt idx="6148">
                  <c:v>1.2873998637831152E-3</c:v>
                </c:pt>
                <c:pt idx="6149">
                  <c:v>8.1388422738324891E-4</c:v>
                </c:pt>
                <c:pt idx="6150">
                  <c:v>1.0097507439252354E-3</c:v>
                </c:pt>
                <c:pt idx="6151">
                  <c:v>2.1835594327202258E-3</c:v>
                </c:pt>
                <c:pt idx="6152">
                  <c:v>3.2643364277222496E-3</c:v>
                </c:pt>
                <c:pt idx="6153">
                  <c:v>4.5517633811179188E-3</c:v>
                </c:pt>
                <c:pt idx="6154">
                  <c:v>6.0521175631487664E-3</c:v>
                </c:pt>
                <c:pt idx="6155">
                  <c:v>7.8684020836108891E-3</c:v>
                </c:pt>
                <c:pt idx="6156">
                  <c:v>8.0399323325194682E-3</c:v>
                </c:pt>
                <c:pt idx="6157">
                  <c:v>7.9317548044893962E-3</c:v>
                </c:pt>
                <c:pt idx="6158">
                  <c:v>8.15504557428595E-3</c:v>
                </c:pt>
                <c:pt idx="6159">
                  <c:v>8.0490002268038194E-3</c:v>
                </c:pt>
                <c:pt idx="6160">
                  <c:v>6.7256202979618148E-3</c:v>
                </c:pt>
                <c:pt idx="6161">
                  <c:v>5.6999859033376038E-3</c:v>
                </c:pt>
                <c:pt idx="6162">
                  <c:v>4.7259404748446329E-3</c:v>
                </c:pt>
                <c:pt idx="6163">
                  <c:v>3.5437991264369983E-3</c:v>
                </c:pt>
                <c:pt idx="6164">
                  <c:v>2.0307531601177113E-3</c:v>
                </c:pt>
                <c:pt idx="6165">
                  <c:v>1.2967863597585384E-3</c:v>
                </c:pt>
                <c:pt idx="6166">
                  <c:v>1.2505155910859564E-3</c:v>
                </c:pt>
                <c:pt idx="6167">
                  <c:v>1.5455162491960538E-3</c:v>
                </c:pt>
                <c:pt idx="6168">
                  <c:v>1.4071450839813317E-3</c:v>
                </c:pt>
                <c:pt idx="6169">
                  <c:v>1.1567241547988968E-3</c:v>
                </c:pt>
                <c:pt idx="6170">
                  <c:v>1.1892950507553907E-3</c:v>
                </c:pt>
                <c:pt idx="6171">
                  <c:v>1.3557276726068211E-3</c:v>
                </c:pt>
                <c:pt idx="6172">
                  <c:v>1.3230587453607664E-3</c:v>
                </c:pt>
                <c:pt idx="6173">
                  <c:v>1.4637581537025523E-3</c:v>
                </c:pt>
                <c:pt idx="6174">
                  <c:v>1.0025944597873157E-3</c:v>
                </c:pt>
                <c:pt idx="6175">
                  <c:v>2.2093906775194315E-3</c:v>
                </c:pt>
                <c:pt idx="6176">
                  <c:v>3.3463886170844318E-3</c:v>
                </c:pt>
                <c:pt idx="6177">
                  <c:v>4.9155329888547457E-3</c:v>
                </c:pt>
                <c:pt idx="6178">
                  <c:v>6.2898924559778909E-3</c:v>
                </c:pt>
                <c:pt idx="6179">
                  <c:v>8.1461247269359379E-3</c:v>
                </c:pt>
                <c:pt idx="6180">
                  <c:v>8.572046172254157E-3</c:v>
                </c:pt>
                <c:pt idx="6181">
                  <c:v>8.4979590251687658E-3</c:v>
                </c:pt>
                <c:pt idx="6182">
                  <c:v>8.498351150327009E-3</c:v>
                </c:pt>
                <c:pt idx="6183">
                  <c:v>8.2306031907147456E-3</c:v>
                </c:pt>
                <c:pt idx="6184">
                  <c:v>7.0350805712820954E-3</c:v>
                </c:pt>
                <c:pt idx="6185">
                  <c:v>5.6061699592281529E-3</c:v>
                </c:pt>
                <c:pt idx="6186">
                  <c:v>4.3577594590775825E-3</c:v>
                </c:pt>
                <c:pt idx="6187">
                  <c:v>3.4445914614017175E-3</c:v>
                </c:pt>
                <c:pt idx="6188">
                  <c:v>2.5485299237541677E-3</c:v>
                </c:pt>
                <c:pt idx="6189">
                  <c:v>1.225542120070405E-3</c:v>
                </c:pt>
                <c:pt idx="6190">
                  <c:v>1.0302392834433912E-3</c:v>
                </c:pt>
                <c:pt idx="6191">
                  <c:v>1.1086398072694447E-3</c:v>
                </c:pt>
                <c:pt idx="6192">
                  <c:v>1.1643705953846202E-3</c:v>
                </c:pt>
                <c:pt idx="6193">
                  <c:v>1.0086233840952892E-3</c:v>
                </c:pt>
                <c:pt idx="6194">
                  <c:v>7.9636113437429965E-4</c:v>
                </c:pt>
                <c:pt idx="6195">
                  <c:v>9.8989940778922321E-4</c:v>
                </c:pt>
                <c:pt idx="6196">
                  <c:v>7.5214902278248957E-4</c:v>
                </c:pt>
                <c:pt idx="6197">
                  <c:v>1.3900876395977957E-3</c:v>
                </c:pt>
                <c:pt idx="6198">
                  <c:v>1.2592648836792361E-3</c:v>
                </c:pt>
                <c:pt idx="6199">
                  <c:v>2.0445510641233589E-3</c:v>
                </c:pt>
                <c:pt idx="6200">
                  <c:v>3.904431732907887E-3</c:v>
                </c:pt>
                <c:pt idx="6201">
                  <c:v>4.6411679171971436E-3</c:v>
                </c:pt>
                <c:pt idx="6202">
                  <c:v>6.1729901431769284E-3</c:v>
                </c:pt>
                <c:pt idx="6203">
                  <c:v>7.9634434188398454E-3</c:v>
                </c:pt>
                <c:pt idx="6204">
                  <c:v>7.9315587419102745E-3</c:v>
                </c:pt>
                <c:pt idx="6205">
                  <c:v>7.8960959229117441E-3</c:v>
                </c:pt>
                <c:pt idx="6206">
                  <c:v>8.0329966187830584E-3</c:v>
                </c:pt>
                <c:pt idx="6207">
                  <c:v>8.2174179822688508E-3</c:v>
                </c:pt>
                <c:pt idx="6208">
                  <c:v>7.0581179243288245E-3</c:v>
                </c:pt>
                <c:pt idx="6209">
                  <c:v>5.4706417014106883E-3</c:v>
                </c:pt>
                <c:pt idx="6210">
                  <c:v>4.5089237075799562E-3</c:v>
                </c:pt>
                <c:pt idx="6211">
                  <c:v>3.5159337323794103E-3</c:v>
                </c:pt>
                <c:pt idx="6212">
                  <c:v>2.2877421857007045E-3</c:v>
                </c:pt>
                <c:pt idx="6213">
                  <c:v>7.7739207984433255E-4</c:v>
                </c:pt>
                <c:pt idx="6214">
                  <c:v>1.3451157855118917E-3</c:v>
                </c:pt>
                <c:pt idx="6215">
                  <c:v>1.3547963753559964E-3</c:v>
                </c:pt>
                <c:pt idx="6216">
                  <c:v>9.409817942985072E-4</c:v>
                </c:pt>
                <c:pt idx="6217">
                  <c:v>1.5231896229986382E-3</c:v>
                </c:pt>
                <c:pt idx="6218">
                  <c:v>1.1718699890360023E-3</c:v>
                </c:pt>
                <c:pt idx="6219">
                  <c:v>9.915659397117531E-4</c:v>
                </c:pt>
                <c:pt idx="6220">
                  <c:v>7.9748849420424595E-4</c:v>
                </c:pt>
                <c:pt idx="6221">
                  <c:v>1.2378695547326452E-3</c:v>
                </c:pt>
                <c:pt idx="6222">
                  <c:v>1.3599185102355351E-3</c:v>
                </c:pt>
                <c:pt idx="6223">
                  <c:v>2.4184669103297033E-3</c:v>
                </c:pt>
                <c:pt idx="6224">
                  <c:v>3.5377211864842436E-3</c:v>
                </c:pt>
                <c:pt idx="6225">
                  <c:v>4.7657411784062182E-3</c:v>
                </c:pt>
                <c:pt idx="6226">
                  <c:v>6.4643391357508961E-3</c:v>
                </c:pt>
                <c:pt idx="6227">
                  <c:v>7.8641867381597837E-3</c:v>
                </c:pt>
                <c:pt idx="6228">
                  <c:v>8.0348837211071007E-3</c:v>
                </c:pt>
                <c:pt idx="6229">
                  <c:v>8.2039141721318848E-3</c:v>
                </c:pt>
                <c:pt idx="6230">
                  <c:v>8.3651021199918265E-3</c:v>
                </c:pt>
                <c:pt idx="6231">
                  <c:v>8.5834423096655711E-3</c:v>
                </c:pt>
                <c:pt idx="6232">
                  <c:v>7.3658381422594035E-3</c:v>
                </c:pt>
                <c:pt idx="6233">
                  <c:v>5.5343375318026578E-3</c:v>
                </c:pt>
                <c:pt idx="6234">
                  <c:v>5.018049209912695E-3</c:v>
                </c:pt>
                <c:pt idx="6235">
                  <c:v>3.3604806149587626E-3</c:v>
                </c:pt>
                <c:pt idx="6236">
                  <c:v>2.6756519984918164E-3</c:v>
                </c:pt>
                <c:pt idx="6237">
                  <c:v>1.3892543736365309E-3</c:v>
                </c:pt>
                <c:pt idx="6238">
                  <c:v>8.0501239567801848E-4</c:v>
                </c:pt>
                <c:pt idx="6239">
                  <c:v>9.0512685014173394E-4</c:v>
                </c:pt>
                <c:pt idx="6240">
                  <c:v>1.4448871304621452E-3</c:v>
                </c:pt>
                <c:pt idx="6241">
                  <c:v>1.2260812921629886E-3</c:v>
                </c:pt>
                <c:pt idx="6242">
                  <c:v>7.752353914739999E-4</c:v>
                </c:pt>
                <c:pt idx="6243">
                  <c:v>1.3868280992199071E-3</c:v>
                </c:pt>
                <c:pt idx="6244">
                  <c:v>1.5157392449920357E-3</c:v>
                </c:pt>
                <c:pt idx="6245">
                  <c:v>1.2353942646712414E-3</c:v>
                </c:pt>
                <c:pt idx="6246">
                  <c:v>1.030655916424024E-3</c:v>
                </c:pt>
                <c:pt idx="6247">
                  <c:v>2.1168001245294877E-3</c:v>
                </c:pt>
                <c:pt idx="6248">
                  <c:v>3.1629965821390257E-3</c:v>
                </c:pt>
                <c:pt idx="6249">
                  <c:v>4.2924706202302531E-3</c:v>
                </c:pt>
                <c:pt idx="6250">
                  <c:v>6.4996549078150858E-3</c:v>
                </c:pt>
                <c:pt idx="6251">
                  <c:v>7.9559440251884637E-3</c:v>
                </c:pt>
                <c:pt idx="6252">
                  <c:v>8.593907149826158E-3</c:v>
                </c:pt>
                <c:pt idx="6253">
                  <c:v>8.5759429160141877E-3</c:v>
                </c:pt>
                <c:pt idx="6254">
                  <c:v>8.3262817293258459E-3</c:v>
                </c:pt>
                <c:pt idx="6255">
                  <c:v>7.8868809816930539E-3</c:v>
                </c:pt>
                <c:pt idx="6256">
                  <c:v>7.0480207015040878E-3</c:v>
                </c:pt>
                <c:pt idx="6257">
                  <c:v>5.7642699214669364E-3</c:v>
                </c:pt>
                <c:pt idx="6258">
                  <c:v>4.6384230410894487E-3</c:v>
                </c:pt>
                <c:pt idx="6259">
                  <c:v>3.5279915809953597E-3</c:v>
                </c:pt>
                <c:pt idx="6260">
                  <c:v>1.9971774434432215E-3</c:v>
                </c:pt>
                <c:pt idx="6261">
                  <c:v>1.1764039361781774E-3</c:v>
                </c:pt>
                <c:pt idx="6262">
                  <c:v>1.2587747272314338E-3</c:v>
                </c:pt>
                <c:pt idx="6263">
                  <c:v>8.100855149127768E-4</c:v>
                </c:pt>
                <c:pt idx="6264">
                  <c:v>1.4163600252000245E-3</c:v>
                </c:pt>
                <c:pt idx="6265">
                  <c:v>1.4339076260313629E-3</c:v>
                </c:pt>
                <c:pt idx="6266">
                  <c:v>1.4382210027720273E-3</c:v>
                </c:pt>
                <c:pt idx="6267">
                  <c:v>1.0187941303871971E-3</c:v>
                </c:pt>
                <c:pt idx="6268">
                  <c:v>1.392906039172661E-3</c:v>
                </c:pt>
                <c:pt idx="6269">
                  <c:v>8.0207145699120195E-4</c:v>
                </c:pt>
                <c:pt idx="6270">
                  <c:v>1.3199952675619995E-3</c:v>
                </c:pt>
                <c:pt idx="6271">
                  <c:v>2.4832655927292287E-3</c:v>
                </c:pt>
                <c:pt idx="6272">
                  <c:v>3.7528508514248797E-3</c:v>
                </c:pt>
                <c:pt idx="6273">
                  <c:v>4.5668356918878534E-3</c:v>
                </c:pt>
                <c:pt idx="6274">
                  <c:v>6.3174392483444052E-3</c:v>
                </c:pt>
                <c:pt idx="6275">
                  <c:v>7.9443273173755366E-3</c:v>
                </c:pt>
                <c:pt idx="6276">
                  <c:v>8.6187825895521503E-3</c:v>
                </c:pt>
                <c:pt idx="6277">
                  <c:v>7.963271864083115E-3</c:v>
                </c:pt>
                <c:pt idx="6278">
                  <c:v>7.8602654865773617E-3</c:v>
                </c:pt>
                <c:pt idx="6279">
                  <c:v>7.8743574844516925E-3</c:v>
                </c:pt>
                <c:pt idx="6280">
                  <c:v>7.3739992471153204E-3</c:v>
                </c:pt>
                <c:pt idx="6281">
                  <c:v>6.113775976572703E-3</c:v>
                </c:pt>
                <c:pt idx="6282">
                  <c:v>5.0754220221280091E-3</c:v>
                </c:pt>
                <c:pt idx="6283">
                  <c:v>3.8432357003997109E-3</c:v>
                </c:pt>
                <c:pt idx="6284">
                  <c:v>2.0169797639344534E-3</c:v>
                </c:pt>
                <c:pt idx="6285">
                  <c:v>7.6428039486560809E-4</c:v>
                </c:pt>
                <c:pt idx="6286">
                  <c:v>1.5423547401077261E-3</c:v>
                </c:pt>
                <c:pt idx="6287">
                  <c:v>8.1949651871059039E-4</c:v>
                </c:pt>
                <c:pt idx="6288">
                  <c:v>7.8707266968843686E-4</c:v>
                </c:pt>
                <c:pt idx="6289">
                  <c:v>7.9256242190382841E-4</c:v>
                </c:pt>
                <c:pt idx="6290">
                  <c:v>1.4604495976798838E-3</c:v>
                </c:pt>
                <c:pt idx="6291">
                  <c:v>1.3967047516431335E-3</c:v>
                </c:pt>
                <c:pt idx="6292">
                  <c:v>1.0552127544589426E-3</c:v>
                </c:pt>
                <c:pt idx="6293">
                  <c:v>1.0674666656540119E-3</c:v>
                </c:pt>
                <c:pt idx="6294">
                  <c:v>1.0570263333158129E-3</c:v>
                </c:pt>
                <c:pt idx="6295">
                  <c:v>1.9829629064569412E-3</c:v>
                </c:pt>
                <c:pt idx="6296">
                  <c:v>3.3711660255208633E-3</c:v>
                </c:pt>
                <c:pt idx="6297">
                  <c:v>4.5177955392851875E-3</c:v>
                </c:pt>
                <c:pt idx="6298">
                  <c:v>6.4801956968373146E-3</c:v>
                </c:pt>
                <c:pt idx="6299">
                  <c:v>8.4727894915740936E-3</c:v>
                </c:pt>
                <c:pt idx="6300">
                  <c:v>8.0208162310551612E-3</c:v>
                </c:pt>
                <c:pt idx="6301">
                  <c:v>8.3353741314325883E-3</c:v>
                </c:pt>
                <c:pt idx="6302">
                  <c:v>7.9947644158544426E-3</c:v>
                </c:pt>
                <c:pt idx="6303">
                  <c:v>7.9442292860859767E-3</c:v>
                </c:pt>
                <c:pt idx="6304">
                  <c:v>6.7200815301016441E-3</c:v>
                </c:pt>
                <c:pt idx="6305">
                  <c:v>5.6787131135029641E-3</c:v>
                </c:pt>
                <c:pt idx="6306">
                  <c:v>4.6841056220246662E-3</c:v>
                </c:pt>
                <c:pt idx="6307">
                  <c:v>3.8421573562145454E-3</c:v>
                </c:pt>
                <c:pt idx="6308">
                  <c:v>2.656143771869267E-3</c:v>
                </c:pt>
                <c:pt idx="6309">
                  <c:v>7.881755216959936E-4</c:v>
                </c:pt>
                <c:pt idx="6310">
                  <c:v>9.6384759258850592E-4</c:v>
                </c:pt>
                <c:pt idx="6311">
                  <c:v>9.7316056509675914E-4</c:v>
                </c:pt>
                <c:pt idx="6312">
                  <c:v>1.5301988602022176E-3</c:v>
                </c:pt>
                <c:pt idx="6313">
                  <c:v>7.5763877499788069E-4</c:v>
                </c:pt>
                <c:pt idx="6314">
                  <c:v>8.5133217999538036E-4</c:v>
                </c:pt>
                <c:pt idx="6315">
                  <c:v>1.4101840539577091E-3</c:v>
                </c:pt>
                <c:pt idx="6316">
                  <c:v>1.4592487143827663E-3</c:v>
                </c:pt>
                <c:pt idx="6317">
                  <c:v>1.4676794052849744E-3</c:v>
                </c:pt>
                <c:pt idx="6318">
                  <c:v>1.441014894524504E-3</c:v>
                </c:pt>
                <c:pt idx="6319">
                  <c:v>2.5111064789644262E-3</c:v>
                </c:pt>
                <c:pt idx="6320">
                  <c:v>3.1428266443119419E-3</c:v>
                </c:pt>
                <c:pt idx="6321">
                  <c:v>4.4314789888271183E-3</c:v>
                </c:pt>
                <c:pt idx="6322">
                  <c:v>6.3897618322177035E-3</c:v>
                </c:pt>
                <c:pt idx="6323">
                  <c:v>8.1452669531522828E-3</c:v>
                </c:pt>
                <c:pt idx="6324">
                  <c:v>8.5128597811819709E-3</c:v>
                </c:pt>
                <c:pt idx="6325">
                  <c:v>7.9635659579517966E-3</c:v>
                </c:pt>
                <c:pt idx="6326">
                  <c:v>8.5042820433454229E-3</c:v>
                </c:pt>
                <c:pt idx="6327">
                  <c:v>8.142276998820688E-3</c:v>
                </c:pt>
                <c:pt idx="6328">
                  <c:v>6.8403904302148343E-3</c:v>
                </c:pt>
                <c:pt idx="6329">
                  <c:v>5.5678152171875859E-3</c:v>
                </c:pt>
                <c:pt idx="6330">
                  <c:v>4.3135963631305519E-3</c:v>
                </c:pt>
                <c:pt idx="6331">
                  <c:v>3.7097170840182363E-3</c:v>
                </c:pt>
                <c:pt idx="6332">
                  <c:v>2.3904054536929937E-3</c:v>
                </c:pt>
                <c:pt idx="6333">
                  <c:v>1.5011325828475138E-3</c:v>
                </c:pt>
                <c:pt idx="6334">
                  <c:v>1.2830129635752804E-3</c:v>
                </c:pt>
                <c:pt idx="6335">
                  <c:v>1.2837727060693747E-3</c:v>
                </c:pt>
                <c:pt idx="6336">
                  <c:v>1.3832744649733371E-3</c:v>
                </c:pt>
                <c:pt idx="6337">
                  <c:v>1.136652248261373E-3</c:v>
                </c:pt>
                <c:pt idx="6338">
                  <c:v>1.0508013464287178E-3</c:v>
                </c:pt>
                <c:pt idx="6339">
                  <c:v>1.3789855960550631E-3</c:v>
                </c:pt>
                <c:pt idx="6340">
                  <c:v>1.3790101038774526E-3</c:v>
                </c:pt>
                <c:pt idx="6341">
                  <c:v>8.5895411275871371E-4</c:v>
                </c:pt>
                <c:pt idx="6342">
                  <c:v>1.0942292077040436E-3</c:v>
                </c:pt>
                <c:pt idx="6343">
                  <c:v>2.5510787372827427E-3</c:v>
                </c:pt>
                <c:pt idx="6344">
                  <c:v>3.687022840484968E-3</c:v>
                </c:pt>
                <c:pt idx="6345">
                  <c:v>4.6055335434418828E-3</c:v>
                </c:pt>
                <c:pt idx="6346">
                  <c:v>6.7186323008709727E-3</c:v>
                </c:pt>
                <c:pt idx="6347">
                  <c:v>8.2790551555800493E-3</c:v>
                </c:pt>
                <c:pt idx="6348">
                  <c:v>8.18543527404972E-3</c:v>
                </c:pt>
                <c:pt idx="6349">
                  <c:v>8.0559849561850101E-3</c:v>
                </c:pt>
                <c:pt idx="6350">
                  <c:v>8.0828210217022099E-3</c:v>
                </c:pt>
                <c:pt idx="6351">
                  <c:v>7.8411493851130547E-3</c:v>
                </c:pt>
                <c:pt idx="6352">
                  <c:v>7.1921757128028813E-3</c:v>
                </c:pt>
                <c:pt idx="6353">
                  <c:v>5.8504149171682736E-3</c:v>
                </c:pt>
                <c:pt idx="6354">
                  <c:v>4.4178771474005915E-3</c:v>
                </c:pt>
                <c:pt idx="6355">
                  <c:v>3.3105826885724407E-3</c:v>
                </c:pt>
                <c:pt idx="6356">
                  <c:v>1.9612979914640592E-3</c:v>
                </c:pt>
                <c:pt idx="6357">
                  <c:v>1.2777192739390104E-3</c:v>
                </c:pt>
                <c:pt idx="6358">
                  <c:v>7.6043266675035644E-4</c:v>
                </c:pt>
                <c:pt idx="6359">
                  <c:v>1.1192271865419845E-3</c:v>
                </c:pt>
                <c:pt idx="6360">
                  <c:v>1.3236469330981304E-3</c:v>
                </c:pt>
                <c:pt idx="6361">
                  <c:v>9.5191228308450903E-4</c:v>
                </c:pt>
                <c:pt idx="6362">
                  <c:v>1.5382619337685737E-3</c:v>
                </c:pt>
                <c:pt idx="6363">
                  <c:v>1.1802516642934295E-3</c:v>
                </c:pt>
                <c:pt idx="6364">
                  <c:v>1.4183941744584051E-3</c:v>
                </c:pt>
                <c:pt idx="6365">
                  <c:v>1.5424037557525061E-3</c:v>
                </c:pt>
                <c:pt idx="6366">
                  <c:v>8.5221446160142506E-4</c:v>
                </c:pt>
                <c:pt idx="6367">
                  <c:v>2.077612116527656E-3</c:v>
                </c:pt>
                <c:pt idx="6368">
                  <c:v>3.2569105575380375E-3</c:v>
                </c:pt>
                <c:pt idx="6369">
                  <c:v>4.5051985185766558E-3</c:v>
                </c:pt>
                <c:pt idx="6370">
                  <c:v>6.3198900305834194E-3</c:v>
                </c:pt>
                <c:pt idx="6371">
                  <c:v>8.5221727536902245E-3</c:v>
                </c:pt>
                <c:pt idx="6372">
                  <c:v>8.229255260483289E-3</c:v>
                </c:pt>
                <c:pt idx="6373">
                  <c:v>7.8480115753822941E-3</c:v>
                </c:pt>
                <c:pt idx="6374">
                  <c:v>7.8288954739179854E-3</c:v>
                </c:pt>
                <c:pt idx="6375">
                  <c:v>8.133846307918479E-3</c:v>
                </c:pt>
                <c:pt idx="6376">
                  <c:v>7.3918899574601203E-3</c:v>
                </c:pt>
                <c:pt idx="6377">
                  <c:v>6.2183263468890328E-3</c:v>
                </c:pt>
                <c:pt idx="6378">
                  <c:v>4.6761405797478717E-3</c:v>
                </c:pt>
                <c:pt idx="6379">
                  <c:v>3.3279587346470487E-3</c:v>
                </c:pt>
                <c:pt idx="6380">
                  <c:v>2.5661755558750677E-3</c:v>
                </c:pt>
                <c:pt idx="6381">
                  <c:v>1.2408840168866321E-3</c:v>
                </c:pt>
                <c:pt idx="6382">
                  <c:v>1.1560624435943624E-3</c:v>
                </c:pt>
                <c:pt idx="6383">
                  <c:v>1.4955447993425615E-3</c:v>
                </c:pt>
                <c:pt idx="6384">
                  <c:v>1.0983220140431964E-3</c:v>
                </c:pt>
                <c:pt idx="6385">
                  <c:v>1.4110663355637546E-3</c:v>
                </c:pt>
                <c:pt idx="6386">
                  <c:v>1.3603841588609479E-3</c:v>
                </c:pt>
                <c:pt idx="6387">
                  <c:v>1.2868851995129224E-3</c:v>
                </c:pt>
                <c:pt idx="6388">
                  <c:v>8.9586289327826156E-4</c:v>
                </c:pt>
                <c:pt idx="6389">
                  <c:v>9.4164350550304072E-4</c:v>
                </c:pt>
                <c:pt idx="6390">
                  <c:v>1.4267023262486628E-3</c:v>
                </c:pt>
                <c:pt idx="6391">
                  <c:v>2.3403604803723319E-3</c:v>
                </c:pt>
                <c:pt idx="6392">
                  <c:v>3.2074782797771274E-3</c:v>
                </c:pt>
                <c:pt idx="6393">
                  <c:v>4.8306378920953052E-3</c:v>
                </c:pt>
                <c:pt idx="6394">
                  <c:v>6.4653929721136712E-3</c:v>
                </c:pt>
                <c:pt idx="6395">
                  <c:v>8.5945198453859124E-3</c:v>
                </c:pt>
                <c:pt idx="6396">
                  <c:v>8.5152615477762043E-3</c:v>
                </c:pt>
                <c:pt idx="6397">
                  <c:v>8.2256281027695468E-3</c:v>
                </c:pt>
                <c:pt idx="6398">
                  <c:v>8.406716402410282E-3</c:v>
                </c:pt>
                <c:pt idx="6399">
                  <c:v>8.3045432908657926E-3</c:v>
                </c:pt>
                <c:pt idx="6400">
                  <c:v>7.3628236801054174E-3</c:v>
                </c:pt>
                <c:pt idx="6401">
                  <c:v>5.5434789495541793E-3</c:v>
                </c:pt>
                <c:pt idx="6402">
                  <c:v>4.5167417029224107E-3</c:v>
                </c:pt>
                <c:pt idx="6403">
                  <c:v>3.6918263736734356E-3</c:v>
                </c:pt>
                <c:pt idx="6404">
                  <c:v>2.5422314133999018E-3</c:v>
                </c:pt>
                <c:pt idx="6405">
                  <c:v>7.5428120333043136E-4</c:v>
                </c:pt>
                <c:pt idx="6406">
                  <c:v>1.1761343501318863E-3</c:v>
                </c:pt>
                <c:pt idx="6407">
                  <c:v>1.4474114361683298E-3</c:v>
                </c:pt>
                <c:pt idx="6408">
                  <c:v>1.2786015555450551E-3</c:v>
                </c:pt>
                <c:pt idx="6409">
                  <c:v>1.3490860527390937E-3</c:v>
                </c:pt>
                <c:pt idx="6410">
                  <c:v>7.5903572087411856E-4</c:v>
                </c:pt>
                <c:pt idx="6411">
                  <c:v>1.0954545988235503E-3</c:v>
                </c:pt>
                <c:pt idx="6412">
                  <c:v>1.2546329052474997E-3</c:v>
                </c:pt>
                <c:pt idx="6413">
                  <c:v>1.4497641871177832E-3</c:v>
                </c:pt>
                <c:pt idx="6414">
                  <c:v>1.1689535581715757E-3</c:v>
                </c:pt>
                <c:pt idx="6415">
                  <c:v>2.1339556002025846E-3</c:v>
                </c:pt>
                <c:pt idx="6416">
                  <c:v>3.1237595584924149E-3</c:v>
                </c:pt>
                <c:pt idx="6417">
                  <c:v>4.4645645490538058E-3</c:v>
                </c:pt>
                <c:pt idx="6418">
                  <c:v>6.3503532538143614E-3</c:v>
                </c:pt>
                <c:pt idx="6419">
                  <c:v>8.1216414123681906E-3</c:v>
                </c:pt>
                <c:pt idx="6420">
                  <c:v>8.0933593853299689E-3</c:v>
                </c:pt>
                <c:pt idx="6421">
                  <c:v>7.8198030718112446E-3</c:v>
                </c:pt>
                <c:pt idx="6422">
                  <c:v>8.1105638766478475E-3</c:v>
                </c:pt>
                <c:pt idx="6423">
                  <c:v>8.4230141042997229E-3</c:v>
                </c:pt>
                <c:pt idx="6424">
                  <c:v>6.77966004633207E-3</c:v>
                </c:pt>
                <c:pt idx="6425">
                  <c:v>5.9529801538710046E-3</c:v>
                </c:pt>
                <c:pt idx="6426">
                  <c:v>4.544509065690437E-3</c:v>
                </c:pt>
                <c:pt idx="6427">
                  <c:v>3.3123472517845301E-3</c:v>
                </c:pt>
                <c:pt idx="6428">
                  <c:v>2.1819419164424755E-3</c:v>
                </c:pt>
                <c:pt idx="6429">
                  <c:v>1.446945787542917E-3</c:v>
                </c:pt>
                <c:pt idx="6430">
                  <c:v>1.2632596587288285E-3</c:v>
                </c:pt>
                <c:pt idx="6431">
                  <c:v>1.325264449375879E-3</c:v>
                </c:pt>
                <c:pt idx="6432">
                  <c:v>1.3999397841986316E-3</c:v>
                </c:pt>
                <c:pt idx="6433">
                  <c:v>1.2029214000043075E-3</c:v>
                </c:pt>
                <c:pt idx="6434">
                  <c:v>1.2937718976045514E-3</c:v>
                </c:pt>
                <c:pt idx="6435">
                  <c:v>9.6850407884263275E-4</c:v>
                </c:pt>
                <c:pt idx="6436">
                  <c:v>1.5420606462390445E-3</c:v>
                </c:pt>
                <c:pt idx="6437">
                  <c:v>1.5046126936269126E-3</c:v>
                </c:pt>
                <c:pt idx="6438">
                  <c:v>1.1610130237171708E-3</c:v>
                </c:pt>
                <c:pt idx="6439">
                  <c:v>2.600780601089943E-3</c:v>
                </c:pt>
                <c:pt idx="6440">
                  <c:v>3.2771050031875099E-3</c:v>
                </c:pt>
                <c:pt idx="6441">
                  <c:v>4.3465593842452882E-3</c:v>
                </c:pt>
                <c:pt idx="6442">
                  <c:v>6.729195172321123E-3</c:v>
                </c:pt>
                <c:pt idx="6443">
                  <c:v>8.5764085646396013E-3</c:v>
                </c:pt>
                <c:pt idx="6444">
                  <c:v>8.2008997099778987E-3</c:v>
                </c:pt>
                <c:pt idx="6445">
                  <c:v>8.4366159457262505E-3</c:v>
                </c:pt>
                <c:pt idx="6446">
                  <c:v>8.2572922092976064E-3</c:v>
                </c:pt>
                <c:pt idx="6447">
                  <c:v>8.4253423474267859E-3</c:v>
                </c:pt>
                <c:pt idx="6448">
                  <c:v>7.0229737070213669E-3</c:v>
                </c:pt>
                <c:pt idx="6449">
                  <c:v>6.1629141604649315E-3</c:v>
                </c:pt>
                <c:pt idx="6450">
                  <c:v>4.8561750430258293E-3</c:v>
                </c:pt>
                <c:pt idx="6451">
                  <c:v>3.5274524089027757E-3</c:v>
                </c:pt>
                <c:pt idx="6452">
                  <c:v>2.224144386598295E-3</c:v>
                </c:pt>
                <c:pt idx="6453">
                  <c:v>1.3001194236035973E-3</c:v>
                </c:pt>
                <c:pt idx="6454">
                  <c:v>1.2594609462583568E-3</c:v>
                </c:pt>
                <c:pt idx="6455">
                  <c:v>9.7254786953700559E-4</c:v>
                </c:pt>
                <c:pt idx="6456">
                  <c:v>1.4142523524744727E-3</c:v>
                </c:pt>
                <c:pt idx="6457">
                  <c:v>1.0633738593148587E-3</c:v>
                </c:pt>
                <c:pt idx="6458">
                  <c:v>1.2461286908781221E-3</c:v>
                </c:pt>
                <c:pt idx="6459">
                  <c:v>7.6317754285805178E-4</c:v>
                </c:pt>
                <c:pt idx="6460">
                  <c:v>1.217356507392099E-3</c:v>
                </c:pt>
                <c:pt idx="6461">
                  <c:v>8.181240806567425E-4</c:v>
                </c:pt>
                <c:pt idx="6462">
                  <c:v>7.707259521542143E-4</c:v>
                </c:pt>
                <c:pt idx="6463">
                  <c:v>2.0957233972739688E-3</c:v>
                </c:pt>
                <c:pt idx="6464">
                  <c:v>3.1664766929184254E-3</c:v>
                </c:pt>
                <c:pt idx="6465">
                  <c:v>4.6213901045283022E-3</c:v>
                </c:pt>
                <c:pt idx="6466">
                  <c:v>6.4240482757415077E-3</c:v>
                </c:pt>
                <c:pt idx="6467">
                  <c:v>8.4951896412386822E-3</c:v>
                </c:pt>
                <c:pt idx="6468">
                  <c:v>8.1436249290521446E-3</c:v>
                </c:pt>
                <c:pt idx="6469">
                  <c:v>8.1401938339175257E-3</c:v>
                </c:pt>
                <c:pt idx="6470">
                  <c:v>8.2393524833080257E-3</c:v>
                </c:pt>
                <c:pt idx="6471">
                  <c:v>8.499895143137589E-3</c:v>
                </c:pt>
                <c:pt idx="6472">
                  <c:v>6.8093635270689186E-3</c:v>
                </c:pt>
                <c:pt idx="6473">
                  <c:v>5.7541481908198102E-3</c:v>
                </c:pt>
                <c:pt idx="6474">
                  <c:v>5.0623103371492837E-3</c:v>
                </c:pt>
                <c:pt idx="6475">
                  <c:v>3.2184577842079088E-3</c:v>
                </c:pt>
                <c:pt idx="6476">
                  <c:v>2.4454500227812457E-3</c:v>
                </c:pt>
                <c:pt idx="6477">
                  <c:v>1.2818856037453341E-3</c:v>
                </c:pt>
                <c:pt idx="6478">
                  <c:v>1.3816569486955876E-3</c:v>
                </c:pt>
                <c:pt idx="6479">
                  <c:v>8.1437438383105167E-4</c:v>
                </c:pt>
                <c:pt idx="6480">
                  <c:v>8.3368654787448031E-4</c:v>
                </c:pt>
                <c:pt idx="6481">
                  <c:v>8.3503447810593821E-4</c:v>
                </c:pt>
                <c:pt idx="6482">
                  <c:v>7.6099634666532958E-4</c:v>
                </c:pt>
                <c:pt idx="6483">
                  <c:v>1.271126669716063E-3</c:v>
                </c:pt>
                <c:pt idx="6484">
                  <c:v>1.4534158526539132E-3</c:v>
                </c:pt>
                <c:pt idx="6485">
                  <c:v>1.289237950462375E-3</c:v>
                </c:pt>
                <c:pt idx="6486">
                  <c:v>1.3376163918605091E-3</c:v>
                </c:pt>
                <c:pt idx="6487">
                  <c:v>1.9927170197682163E-3</c:v>
                </c:pt>
                <c:pt idx="6488">
                  <c:v>3.3723914166403704E-3</c:v>
                </c:pt>
                <c:pt idx="6489">
                  <c:v>4.6987367919915793E-3</c:v>
                </c:pt>
                <c:pt idx="6490">
                  <c:v>6.1613244197192222E-3</c:v>
                </c:pt>
                <c:pt idx="6491">
                  <c:v>8.0296635549380012E-3</c:v>
                </c:pt>
                <c:pt idx="6492">
                  <c:v>8.504968262372346E-3</c:v>
                </c:pt>
                <c:pt idx="6493">
                  <c:v>8.489773412490461E-3</c:v>
                </c:pt>
                <c:pt idx="6494">
                  <c:v>7.9056784814662898E-3</c:v>
                </c:pt>
                <c:pt idx="6495">
                  <c:v>8.3688763246399078E-3</c:v>
                </c:pt>
                <c:pt idx="6496">
                  <c:v>6.7557159038569067E-3</c:v>
                </c:pt>
                <c:pt idx="6497">
                  <c:v>5.9344767479664485E-3</c:v>
                </c:pt>
                <c:pt idx="6498">
                  <c:v>4.4097405503670667E-3</c:v>
                </c:pt>
                <c:pt idx="6499">
                  <c:v>3.261591551614553E-3</c:v>
                </c:pt>
                <c:pt idx="6500">
                  <c:v>1.9583325449548522E-3</c:v>
                </c:pt>
                <c:pt idx="6501">
                  <c:v>1.2409575403538025E-3</c:v>
                </c:pt>
                <c:pt idx="6502">
                  <c:v>8.8858407002839106E-4</c:v>
                </c:pt>
                <c:pt idx="6503">
                  <c:v>1.0387189899903793E-3</c:v>
                </c:pt>
                <c:pt idx="6504">
                  <c:v>1.1867217294044261E-3</c:v>
                </c:pt>
                <c:pt idx="6505">
                  <c:v>8.9831367551727621E-4</c:v>
                </c:pt>
                <c:pt idx="6506">
                  <c:v>1.467287280126732E-3</c:v>
                </c:pt>
                <c:pt idx="6507">
                  <c:v>1.3419787842459535E-3</c:v>
                </c:pt>
                <c:pt idx="6508">
                  <c:v>9.1752780827114447E-4</c:v>
                </c:pt>
                <c:pt idx="6509">
                  <c:v>1.1909615826779202E-3</c:v>
                </c:pt>
                <c:pt idx="6510">
                  <c:v>1.1254521734290796E-3</c:v>
                </c:pt>
                <c:pt idx="6511">
                  <c:v>2.5533334569426353E-3</c:v>
                </c:pt>
                <c:pt idx="6512">
                  <c:v>3.4959843649538377E-3</c:v>
                </c:pt>
                <c:pt idx="6513">
                  <c:v>4.6177384389921722E-3</c:v>
                </c:pt>
                <c:pt idx="6514">
                  <c:v>6.0839777322559459E-3</c:v>
                </c:pt>
                <c:pt idx="6515">
                  <c:v>8.3789245318198636E-3</c:v>
                </c:pt>
                <c:pt idx="6516">
                  <c:v>8.0309869773470682E-3</c:v>
                </c:pt>
                <c:pt idx="6517">
                  <c:v>7.8234302295249851E-3</c:v>
                </c:pt>
                <c:pt idx="6518">
                  <c:v>8.4369835630621025E-3</c:v>
                </c:pt>
                <c:pt idx="6519">
                  <c:v>7.8749946878338348E-3</c:v>
                </c:pt>
                <c:pt idx="6520">
                  <c:v>6.8163482564501075E-3</c:v>
                </c:pt>
                <c:pt idx="6521">
                  <c:v>5.9845952447542834E-3</c:v>
                </c:pt>
                <c:pt idx="6522">
                  <c:v>4.4134167237255871E-3</c:v>
                </c:pt>
                <c:pt idx="6523">
                  <c:v>3.4504488309529601E-3</c:v>
                </c:pt>
                <c:pt idx="6524">
                  <c:v>2.0187198193241532E-3</c:v>
                </c:pt>
                <c:pt idx="6525">
                  <c:v>1.1206241324182224E-3</c:v>
                </c:pt>
                <c:pt idx="6526">
                  <c:v>8.6321847385459729E-4</c:v>
                </c:pt>
                <c:pt idx="6527">
                  <c:v>1.2795328527958807E-3</c:v>
                </c:pt>
                <c:pt idx="6528">
                  <c:v>1.3472479660598339E-3</c:v>
                </c:pt>
                <c:pt idx="6529">
                  <c:v>8.6392920070391122E-4</c:v>
                </c:pt>
                <c:pt idx="6530">
                  <c:v>1.3800884480626189E-3</c:v>
                </c:pt>
                <c:pt idx="6531">
                  <c:v>1.1300106283936451E-3</c:v>
                </c:pt>
                <c:pt idx="6532">
                  <c:v>1.2894340130414966E-3</c:v>
                </c:pt>
                <c:pt idx="6533">
                  <c:v>1.1025618673166904E-3</c:v>
                </c:pt>
                <c:pt idx="6534">
                  <c:v>8.1518314196992597E-4</c:v>
                </c:pt>
                <c:pt idx="6535">
                  <c:v>2.5095869939762384E-3</c:v>
                </c:pt>
                <c:pt idx="6536">
                  <c:v>3.4105991117465958E-3</c:v>
                </c:pt>
                <c:pt idx="6537">
                  <c:v>4.5042672213258302E-3</c:v>
                </c:pt>
                <c:pt idx="6538">
                  <c:v>6.5766829935872909E-3</c:v>
                </c:pt>
                <c:pt idx="6539">
                  <c:v>8.5113402961937822E-3</c:v>
                </c:pt>
                <c:pt idx="6540">
                  <c:v>7.843281565660996E-3</c:v>
                </c:pt>
                <c:pt idx="6541">
                  <c:v>7.8926893355995165E-3</c:v>
                </c:pt>
                <c:pt idx="6542">
                  <c:v>8.502909605291575E-3</c:v>
                </c:pt>
                <c:pt idx="6543">
                  <c:v>8.0699299071249966E-3</c:v>
                </c:pt>
                <c:pt idx="6544">
                  <c:v>7.0327523281550324E-3</c:v>
                </c:pt>
                <c:pt idx="6545">
                  <c:v>5.8271569937200316E-3</c:v>
                </c:pt>
                <c:pt idx="6546">
                  <c:v>4.361068015100251E-3</c:v>
                </c:pt>
                <c:pt idx="6547">
                  <c:v>3.1329499918887165E-3</c:v>
                </c:pt>
                <c:pt idx="6548">
                  <c:v>2.5093909313971168E-3</c:v>
                </c:pt>
                <c:pt idx="6549">
                  <c:v>1.0685695176615682E-3</c:v>
                </c:pt>
                <c:pt idx="6550">
                  <c:v>1.474173978218361E-3</c:v>
                </c:pt>
                <c:pt idx="6551">
                  <c:v>8.0194891787925158E-4</c:v>
                </c:pt>
                <c:pt idx="6552">
                  <c:v>9.947274488000808E-4</c:v>
                </c:pt>
                <c:pt idx="6553">
                  <c:v>1.2386783128715195E-3</c:v>
                </c:pt>
                <c:pt idx="6554">
                  <c:v>1.1466269319741597E-3</c:v>
                </c:pt>
                <c:pt idx="6555">
                  <c:v>1.024479945181709E-3</c:v>
                </c:pt>
                <c:pt idx="6556">
                  <c:v>8.3353950094013996E-4</c:v>
                </c:pt>
                <c:pt idx="6557">
                  <c:v>1.5096122893945019E-3</c:v>
                </c:pt>
                <c:pt idx="6558">
                  <c:v>1.0674911734764019E-3</c:v>
                </c:pt>
                <c:pt idx="6559">
                  <c:v>2.3608980355352676E-3</c:v>
                </c:pt>
                <c:pt idx="6560">
                  <c:v>3.8107628357327769E-3</c:v>
                </c:pt>
                <c:pt idx="6561">
                  <c:v>4.5301474817698159E-3</c:v>
                </c:pt>
                <c:pt idx="6562">
                  <c:v>6.7819114982823111E-3</c:v>
                </c:pt>
                <c:pt idx="6563">
                  <c:v>8.0099102500915485E-3</c:v>
                </c:pt>
                <c:pt idx="6564">
                  <c:v>8.5247950906859691E-3</c:v>
                </c:pt>
                <c:pt idx="6565">
                  <c:v>8.1502665489198729E-3</c:v>
                </c:pt>
                <c:pt idx="6566">
                  <c:v>8.5503077337941037E-3</c:v>
                </c:pt>
                <c:pt idx="6567">
                  <c:v>7.9864807718865762E-3</c:v>
                </c:pt>
                <c:pt idx="6568">
                  <c:v>6.7774788501393478E-3</c:v>
                </c:pt>
                <c:pt idx="6569">
                  <c:v>5.8856571657652929E-3</c:v>
                </c:pt>
                <c:pt idx="6570">
                  <c:v>4.9491332133516251E-3</c:v>
                </c:pt>
                <c:pt idx="6571">
                  <c:v>3.152997390603849E-3</c:v>
                </c:pt>
                <c:pt idx="6572">
                  <c:v>2.5392414590683053E-3</c:v>
                </c:pt>
                <c:pt idx="6573">
                  <c:v>1.2455405031407585E-3</c:v>
                </c:pt>
                <c:pt idx="6574">
                  <c:v>9.4370216258381212E-4</c:v>
                </c:pt>
                <c:pt idx="6575">
                  <c:v>7.9528279018913376E-4</c:v>
                </c:pt>
                <c:pt idx="6576">
                  <c:v>9.6232810760031769E-4</c:v>
                </c:pt>
                <c:pt idx="6577">
                  <c:v>7.74769742848588E-4</c:v>
                </c:pt>
                <c:pt idx="6578">
                  <c:v>7.5535954751559768E-4</c:v>
                </c:pt>
                <c:pt idx="6579">
                  <c:v>1.0818282495746331E-3</c:v>
                </c:pt>
                <c:pt idx="6580">
                  <c:v>9.2073833300425302E-4</c:v>
                </c:pt>
                <c:pt idx="6581">
                  <c:v>9.0622970214929068E-4</c:v>
                </c:pt>
                <c:pt idx="6582">
                  <c:v>9.8872303231449694E-4</c:v>
                </c:pt>
                <c:pt idx="6583">
                  <c:v>2.5514463546185947E-3</c:v>
                </c:pt>
                <c:pt idx="6584">
                  <c:v>3.6492807940041545E-3</c:v>
                </c:pt>
                <c:pt idx="6585">
                  <c:v>4.5713451312076395E-3</c:v>
                </c:pt>
                <c:pt idx="6586">
                  <c:v>6.4289008245747552E-3</c:v>
                </c:pt>
                <c:pt idx="6587">
                  <c:v>8.0100818048482805E-3</c:v>
                </c:pt>
                <c:pt idx="6588">
                  <c:v>8.1089708681924885E-3</c:v>
                </c:pt>
                <c:pt idx="6589">
                  <c:v>8.5699875151733843E-3</c:v>
                </c:pt>
                <c:pt idx="6590">
                  <c:v>7.9642521769787214E-3</c:v>
                </c:pt>
                <c:pt idx="6591">
                  <c:v>8.3369671398879474E-3</c:v>
                </c:pt>
                <c:pt idx="6592">
                  <c:v>7.3109406201054931E-3</c:v>
                </c:pt>
                <c:pt idx="6593">
                  <c:v>5.8390677954016403E-3</c:v>
                </c:pt>
                <c:pt idx="6594">
                  <c:v>4.7911067745800111E-3</c:v>
                </c:pt>
                <c:pt idx="6595">
                  <c:v>3.4758879505939243E-3</c:v>
                </c:pt>
                <c:pt idx="6596">
                  <c:v>1.9457355242463205E-3</c:v>
                </c:pt>
                <c:pt idx="6597">
                  <c:v>1.3328128586720415E-3</c:v>
                </c:pt>
                <c:pt idx="6598">
                  <c:v>1.0405080610248595E-3</c:v>
                </c:pt>
                <c:pt idx="6599">
                  <c:v>1.5466926246707809E-3</c:v>
                </c:pt>
                <c:pt idx="6600">
                  <c:v>1.2762978202403826E-3</c:v>
                </c:pt>
                <c:pt idx="6601">
                  <c:v>1.5485062035276512E-3</c:v>
                </c:pt>
                <c:pt idx="6602">
                  <c:v>1.1642725640950593E-3</c:v>
                </c:pt>
                <c:pt idx="6603">
                  <c:v>9.5985281753891392E-4</c:v>
                </c:pt>
                <c:pt idx="6604">
                  <c:v>1.4076597482515244E-3</c:v>
                </c:pt>
                <c:pt idx="6605">
                  <c:v>8.2363834069452404E-4</c:v>
                </c:pt>
                <c:pt idx="6606">
                  <c:v>1.5157882606368156E-3</c:v>
                </c:pt>
                <c:pt idx="6607">
                  <c:v>2.1495915908874936E-3</c:v>
                </c:pt>
                <c:pt idx="6608">
                  <c:v>3.2962701202965995E-3</c:v>
                </c:pt>
                <c:pt idx="6609">
                  <c:v>4.3677341427903679E-3</c:v>
                </c:pt>
                <c:pt idx="6610">
                  <c:v>6.1566679334650962E-3</c:v>
                </c:pt>
                <c:pt idx="6611">
                  <c:v>7.8213470646218228E-3</c:v>
                </c:pt>
                <c:pt idx="6612">
                  <c:v>8.2000419361942436E-3</c:v>
                </c:pt>
                <c:pt idx="6613">
                  <c:v>8.1506831819005039E-3</c:v>
                </c:pt>
                <c:pt idx="6614">
                  <c:v>7.9509199215984858E-3</c:v>
                </c:pt>
                <c:pt idx="6615">
                  <c:v>8.4860727313095501E-3</c:v>
                </c:pt>
                <c:pt idx="6616">
                  <c:v>7.2107036265298269E-3</c:v>
                </c:pt>
                <c:pt idx="6617">
                  <c:v>5.4844641132387253E-3</c:v>
                </c:pt>
                <c:pt idx="6618">
                  <c:v>5.0572617257369163E-3</c:v>
                </c:pt>
                <c:pt idx="6619">
                  <c:v>3.724642347853831E-3</c:v>
                </c:pt>
                <c:pt idx="6620">
                  <c:v>2.0950126704246544E-3</c:v>
                </c:pt>
                <c:pt idx="6621">
                  <c:v>1.3446256290640885E-3</c:v>
                </c:pt>
                <c:pt idx="6622">
                  <c:v>1.4299863744489409E-3</c:v>
                </c:pt>
                <c:pt idx="6623">
                  <c:v>9.1975802010864751E-4</c:v>
                </c:pt>
                <c:pt idx="6624">
                  <c:v>9.0191632540862626E-4</c:v>
                </c:pt>
                <c:pt idx="6625">
                  <c:v>8.8882914825229222E-4</c:v>
                </c:pt>
                <c:pt idx="6626">
                  <c:v>1.2107148875243716E-3</c:v>
                </c:pt>
                <c:pt idx="6627">
                  <c:v>1.156675139154116E-3</c:v>
                </c:pt>
                <c:pt idx="6628">
                  <c:v>9.3465877612185135E-4</c:v>
                </c:pt>
                <c:pt idx="6629">
                  <c:v>9.2071382518186216E-4</c:v>
                </c:pt>
                <c:pt idx="6630">
                  <c:v>8.7061983621641902E-4</c:v>
                </c:pt>
                <c:pt idx="6631">
                  <c:v>2.0444285250114085E-3</c:v>
                </c:pt>
                <c:pt idx="6632">
                  <c:v>3.7829954729647506E-3</c:v>
                </c:pt>
                <c:pt idx="6633">
                  <c:v>4.988272205708676E-3</c:v>
                </c:pt>
                <c:pt idx="6634">
                  <c:v>6.3314332149291743E-3</c:v>
                </c:pt>
                <c:pt idx="6635">
                  <c:v>8.4750442112339879E-3</c:v>
                </c:pt>
                <c:pt idx="6636">
                  <c:v>8.147619704101737E-3</c:v>
                </c:pt>
                <c:pt idx="6637">
                  <c:v>7.9368524315465445E-3</c:v>
                </c:pt>
                <c:pt idx="6638">
                  <c:v>8.0963738474839585E-3</c:v>
                </c:pt>
                <c:pt idx="6639">
                  <c:v>7.940920730063309E-3</c:v>
                </c:pt>
                <c:pt idx="6640">
                  <c:v>6.735055809582018E-3</c:v>
                </c:pt>
                <c:pt idx="6641">
                  <c:v>6.1016446044895849E-3</c:v>
                </c:pt>
                <c:pt idx="6642">
                  <c:v>4.5777661806738557E-3</c:v>
                </c:pt>
                <c:pt idx="6643">
                  <c:v>3.4154271527574529E-3</c:v>
                </c:pt>
                <c:pt idx="6644">
                  <c:v>1.9636507424135117E-3</c:v>
                </c:pt>
                <c:pt idx="6645">
                  <c:v>1.3365135398529533E-3</c:v>
                </c:pt>
                <c:pt idx="6646">
                  <c:v>1.3526641948080542E-3</c:v>
                </c:pt>
                <c:pt idx="6647">
                  <c:v>1.365579817207657E-3</c:v>
                </c:pt>
                <c:pt idx="6648">
                  <c:v>8.0207145699120195E-4</c:v>
                </c:pt>
                <c:pt idx="6649">
                  <c:v>1.4753258458706977E-3</c:v>
                </c:pt>
                <c:pt idx="6650">
                  <c:v>1.0466595244447842E-3</c:v>
                </c:pt>
                <c:pt idx="6651">
                  <c:v>1.5397078952895911E-3</c:v>
                </c:pt>
                <c:pt idx="6652">
                  <c:v>1.3395770176517201E-3</c:v>
                </c:pt>
                <c:pt idx="6653">
                  <c:v>1.0011730060886874E-3</c:v>
                </c:pt>
                <c:pt idx="6654">
                  <c:v>1.3580314079114945E-3</c:v>
                </c:pt>
                <c:pt idx="6655">
                  <c:v>2.2196839629232889E-3</c:v>
                </c:pt>
                <c:pt idx="6656">
                  <c:v>3.7371168294504115E-3</c:v>
                </c:pt>
                <c:pt idx="6657">
                  <c:v>4.373248402828149E-3</c:v>
                </c:pt>
                <c:pt idx="6658">
                  <c:v>6.7674273752497387E-3</c:v>
                </c:pt>
                <c:pt idx="6659">
                  <c:v>7.9405531127274571E-3</c:v>
                </c:pt>
                <c:pt idx="6660">
                  <c:v>8.1554376994441898E-3</c:v>
                </c:pt>
                <c:pt idx="6661">
                  <c:v>8.1172300043379653E-3</c:v>
                </c:pt>
                <c:pt idx="6662">
                  <c:v>7.8439922925103104E-3</c:v>
                </c:pt>
                <c:pt idx="6663">
                  <c:v>8.3431186033078725E-3</c:v>
                </c:pt>
                <c:pt idx="6664">
                  <c:v>6.6655026096388049E-3</c:v>
                </c:pt>
                <c:pt idx="6665">
                  <c:v>5.895092677385496E-3</c:v>
                </c:pt>
                <c:pt idx="6666">
                  <c:v>4.6830762934842807E-3</c:v>
                </c:pt>
                <c:pt idx="6667">
                  <c:v>3.4976018812315872E-3</c:v>
                </c:pt>
                <c:pt idx="6668">
                  <c:v>2.3517321099613556E-3</c:v>
                </c:pt>
                <c:pt idx="6669">
                  <c:v>8.1246277368462062E-4</c:v>
                </c:pt>
                <c:pt idx="6670">
                  <c:v>1.4027091681287169E-3</c:v>
                </c:pt>
                <c:pt idx="6671">
                  <c:v>1.3745006645576674E-3</c:v>
                </c:pt>
                <c:pt idx="6672">
                  <c:v>1.4746151190213833E-3</c:v>
                </c:pt>
                <c:pt idx="6673">
                  <c:v>1.0583252479024904E-3</c:v>
                </c:pt>
                <c:pt idx="6674">
                  <c:v>8.5549850980170357E-4</c:v>
                </c:pt>
                <c:pt idx="6675">
                  <c:v>1.1791488122858732E-3</c:v>
                </c:pt>
                <c:pt idx="6676">
                  <c:v>9.2887493003777823E-4</c:v>
                </c:pt>
                <c:pt idx="6677">
                  <c:v>1.1233199928811378E-3</c:v>
                </c:pt>
                <c:pt idx="6678">
                  <c:v>1.0056824454084726E-3</c:v>
                </c:pt>
                <c:pt idx="6679">
                  <c:v>1.9388978417994723E-3</c:v>
                </c:pt>
                <c:pt idx="6680">
                  <c:v>3.6458251910471444E-3</c:v>
                </c:pt>
                <c:pt idx="6681">
                  <c:v>4.6215126436402526E-3</c:v>
                </c:pt>
                <c:pt idx="6682">
                  <c:v>6.5479843335684382E-3</c:v>
                </c:pt>
                <c:pt idx="6683">
                  <c:v>8.0862031011920514E-3</c:v>
                </c:pt>
                <c:pt idx="6684">
                  <c:v>8.47521576599072E-3</c:v>
                </c:pt>
                <c:pt idx="6685">
                  <c:v>8.0339769316786647E-3</c:v>
                </c:pt>
                <c:pt idx="6686">
                  <c:v>8.0724787206535708E-3</c:v>
                </c:pt>
                <c:pt idx="6687">
                  <c:v>7.931803820134177E-3</c:v>
                </c:pt>
                <c:pt idx="6688">
                  <c:v>7.2495975406629779E-3</c:v>
                </c:pt>
                <c:pt idx="6689">
                  <c:v>5.5746528996344358E-3</c:v>
                </c:pt>
                <c:pt idx="6690">
                  <c:v>4.5078208555724003E-3</c:v>
                </c:pt>
                <c:pt idx="6691">
                  <c:v>3.5776934448025601E-3</c:v>
                </c:pt>
                <c:pt idx="6692">
                  <c:v>2.1654726597963025E-3</c:v>
                </c:pt>
                <c:pt idx="6693">
                  <c:v>1.0429588432638733E-3</c:v>
                </c:pt>
                <c:pt idx="6694">
                  <c:v>1.3917051558755443E-3</c:v>
                </c:pt>
                <c:pt idx="6695">
                  <c:v>1.0819262808641939E-3</c:v>
                </c:pt>
                <c:pt idx="6696">
                  <c:v>1.393445211265245E-3</c:v>
                </c:pt>
                <c:pt idx="6697">
                  <c:v>1.1513814495178465E-3</c:v>
                </c:pt>
                <c:pt idx="6698">
                  <c:v>1.2755625855686778E-3</c:v>
                </c:pt>
                <c:pt idx="6699">
                  <c:v>1.0930773400517064E-3</c:v>
                </c:pt>
                <c:pt idx="6700">
                  <c:v>1.5013776610714145E-3</c:v>
                </c:pt>
                <c:pt idx="6701">
                  <c:v>1.4086645689695204E-3</c:v>
                </c:pt>
                <c:pt idx="6702">
                  <c:v>1.3657268641419978E-3</c:v>
                </c:pt>
                <c:pt idx="6703">
                  <c:v>2.038522139815385E-3</c:v>
                </c:pt>
                <c:pt idx="6704">
                  <c:v>3.7949062746463584E-3</c:v>
                </c:pt>
                <c:pt idx="6705">
                  <c:v>4.5213001578869759E-3</c:v>
                </c:pt>
                <c:pt idx="6706">
                  <c:v>6.3564802094118952E-3</c:v>
                </c:pt>
                <c:pt idx="6707">
                  <c:v>8.4901165220039217E-3</c:v>
                </c:pt>
                <c:pt idx="6708">
                  <c:v>7.8976644235447136E-3</c:v>
                </c:pt>
                <c:pt idx="6709">
                  <c:v>8.3002299141251307E-3</c:v>
                </c:pt>
                <c:pt idx="6710">
                  <c:v>7.9556009156750013E-3</c:v>
                </c:pt>
                <c:pt idx="6711">
                  <c:v>8.5550377435154E-3</c:v>
                </c:pt>
                <c:pt idx="6712">
                  <c:v>7.2440832806251951E-3</c:v>
                </c:pt>
                <c:pt idx="6713">
                  <c:v>5.6044053960160635E-3</c:v>
                </c:pt>
                <c:pt idx="6714">
                  <c:v>4.4258666974997772E-3</c:v>
                </c:pt>
                <c:pt idx="6715">
                  <c:v>3.6602602984349367E-3</c:v>
                </c:pt>
                <c:pt idx="6716">
                  <c:v>2.0279347605428452E-3</c:v>
                </c:pt>
                <c:pt idx="6717">
                  <c:v>1.4607681993709558E-3</c:v>
                </c:pt>
                <c:pt idx="6718">
                  <c:v>1.5251012331450693E-3</c:v>
                </c:pt>
                <c:pt idx="6719">
                  <c:v>1.14841600300864E-3</c:v>
                </c:pt>
                <c:pt idx="6720">
                  <c:v>1.1711102465419079E-3</c:v>
                </c:pt>
                <c:pt idx="6721">
                  <c:v>9.6767081288136802E-4</c:v>
                </c:pt>
                <c:pt idx="6722">
                  <c:v>1.5148079477412101E-3</c:v>
                </c:pt>
                <c:pt idx="6723">
                  <c:v>1.0695253227347838E-3</c:v>
                </c:pt>
                <c:pt idx="6724">
                  <c:v>1.0171030906422776E-3</c:v>
                </c:pt>
                <c:pt idx="6725">
                  <c:v>1.5494129929560863E-3</c:v>
                </c:pt>
                <c:pt idx="6726">
                  <c:v>9.6161738075100376E-4</c:v>
                </c:pt>
                <c:pt idx="6727">
                  <c:v>2.1014582277132611E-3</c:v>
                </c:pt>
                <c:pt idx="6728">
                  <c:v>3.1110890143167128E-3</c:v>
                </c:pt>
                <c:pt idx="6729">
                  <c:v>4.6290855607588055E-3</c:v>
                </c:pt>
                <c:pt idx="6730">
                  <c:v>6.0889773280235343E-3</c:v>
                </c:pt>
                <c:pt idx="6731">
                  <c:v>7.9802557849994807E-3</c:v>
                </c:pt>
                <c:pt idx="6732">
                  <c:v>7.9655510915653989E-3</c:v>
                </c:pt>
                <c:pt idx="6733">
                  <c:v>8.601063433964079E-3</c:v>
                </c:pt>
                <c:pt idx="6734">
                  <c:v>8.3471869018246353E-3</c:v>
                </c:pt>
                <c:pt idx="6735">
                  <c:v>7.9244024577723553E-3</c:v>
                </c:pt>
                <c:pt idx="6736">
                  <c:v>7.0739499775928534E-3</c:v>
                </c:pt>
                <c:pt idx="6737">
                  <c:v>5.5596296045092811E-3</c:v>
                </c:pt>
                <c:pt idx="6738">
                  <c:v>4.7672851712167973E-3</c:v>
                </c:pt>
                <c:pt idx="6739">
                  <c:v>3.1787060962911043E-3</c:v>
                </c:pt>
                <c:pt idx="6740">
                  <c:v>2.368495460476211E-3</c:v>
                </c:pt>
                <c:pt idx="6741">
                  <c:v>1.3767798920399504E-3</c:v>
                </c:pt>
                <c:pt idx="6742">
                  <c:v>1.2695826769054848E-3</c:v>
                </c:pt>
                <c:pt idx="6743">
                  <c:v>1.338670228223285E-3</c:v>
                </c:pt>
                <c:pt idx="6744">
                  <c:v>1.3975870332491782E-3</c:v>
                </c:pt>
                <c:pt idx="6745">
                  <c:v>1.4947115333812967E-3</c:v>
                </c:pt>
                <c:pt idx="6746">
                  <c:v>7.7822534580559728E-4</c:v>
                </c:pt>
                <c:pt idx="6747">
                  <c:v>1.006025554921935E-3</c:v>
                </c:pt>
                <c:pt idx="6748">
                  <c:v>8.2172673054809299E-4</c:v>
                </c:pt>
                <c:pt idx="6749">
                  <c:v>8.1800154154479171E-4</c:v>
                </c:pt>
                <c:pt idx="6750">
                  <c:v>8.8142778589047049E-4</c:v>
                </c:pt>
                <c:pt idx="6751">
                  <c:v>2.1479250589649633E-3</c:v>
                </c:pt>
                <c:pt idx="6752">
                  <c:v>3.7264804345330908E-3</c:v>
                </c:pt>
                <c:pt idx="6753">
                  <c:v>4.8194378172630118E-3</c:v>
                </c:pt>
                <c:pt idx="6754">
                  <c:v>6.5827119178952648E-3</c:v>
                </c:pt>
                <c:pt idx="6755">
                  <c:v>8.2829764071624713E-3</c:v>
                </c:pt>
                <c:pt idx="6756">
                  <c:v>8.4532812649515433E-3</c:v>
                </c:pt>
                <c:pt idx="6757">
                  <c:v>8.4055890425803349E-3</c:v>
                </c:pt>
                <c:pt idx="6758">
                  <c:v>8.0384863709984499E-3</c:v>
                </c:pt>
                <c:pt idx="6759">
                  <c:v>8.4331848505916299E-3</c:v>
                </c:pt>
                <c:pt idx="6760">
                  <c:v>7.2732230814470701E-3</c:v>
                </c:pt>
                <c:pt idx="6761">
                  <c:v>5.591661328373191E-3</c:v>
                </c:pt>
                <c:pt idx="6762">
                  <c:v>4.6356291493369721E-3</c:v>
                </c:pt>
                <c:pt idx="6763">
                  <c:v>3.7400087524924472E-3</c:v>
                </c:pt>
                <c:pt idx="6764">
                  <c:v>2.4160161280906891E-3</c:v>
                </c:pt>
                <c:pt idx="6765">
                  <c:v>1.3948421571414824E-3</c:v>
                </c:pt>
                <c:pt idx="6766">
                  <c:v>1.5334338927577157E-3</c:v>
                </c:pt>
                <c:pt idx="6767">
                  <c:v>1.2084111522196986E-3</c:v>
                </c:pt>
                <c:pt idx="6768">
                  <c:v>1.3822206286105612E-3</c:v>
                </c:pt>
                <c:pt idx="6769">
                  <c:v>1.237648984331134E-3</c:v>
                </c:pt>
                <c:pt idx="6770">
                  <c:v>1.4015327926539898E-3</c:v>
                </c:pt>
                <c:pt idx="6771">
                  <c:v>1.1448868765844599E-3</c:v>
                </c:pt>
                <c:pt idx="6772">
                  <c:v>9.2556637401510974E-4</c:v>
                </c:pt>
                <c:pt idx="6773">
                  <c:v>9.8742411772781945E-4</c:v>
                </c:pt>
                <c:pt idx="6774">
                  <c:v>8.3464235294769583E-4</c:v>
                </c:pt>
                <c:pt idx="6775">
                  <c:v>2.4190060824222856E-3</c:v>
                </c:pt>
                <c:pt idx="6776">
                  <c:v>3.59707913231316E-3</c:v>
                </c:pt>
                <c:pt idx="6777">
                  <c:v>4.7463554908956191E-3</c:v>
                </c:pt>
                <c:pt idx="6778">
                  <c:v>6.6266054277960024E-3</c:v>
                </c:pt>
                <c:pt idx="6779">
                  <c:v>8.5362402437421624E-3</c:v>
                </c:pt>
                <c:pt idx="6780">
                  <c:v>8.568271967606074E-3</c:v>
                </c:pt>
                <c:pt idx="6781">
                  <c:v>8.1810238660194965E-3</c:v>
                </c:pt>
                <c:pt idx="6782">
                  <c:v>8.1470315163643739E-3</c:v>
                </c:pt>
                <c:pt idx="6783">
                  <c:v>8.0056703968180553E-3</c:v>
                </c:pt>
                <c:pt idx="6784">
                  <c:v>7.0263802943335944E-3</c:v>
                </c:pt>
                <c:pt idx="6785">
                  <c:v>5.9856735889394479E-3</c:v>
                </c:pt>
                <c:pt idx="6786">
                  <c:v>4.8411027322558938E-3</c:v>
                </c:pt>
                <c:pt idx="6787">
                  <c:v>3.5378192177738044E-3</c:v>
                </c:pt>
                <c:pt idx="6788">
                  <c:v>2.5044158434519188E-3</c:v>
                </c:pt>
                <c:pt idx="6789">
                  <c:v>1.3130840616479801E-3</c:v>
                </c:pt>
                <c:pt idx="6790">
                  <c:v>1.3256075588893414E-3</c:v>
                </c:pt>
                <c:pt idx="6791">
                  <c:v>1.2934532959134794E-3</c:v>
                </c:pt>
                <c:pt idx="6792">
                  <c:v>1.2085581991540394E-3</c:v>
                </c:pt>
                <c:pt idx="6793">
                  <c:v>1.2980117508780446E-3</c:v>
                </c:pt>
                <c:pt idx="6794">
                  <c:v>8.4260739522449071E-4</c:v>
                </c:pt>
                <c:pt idx="6795">
                  <c:v>1.2042693302357654E-3</c:v>
                </c:pt>
                <c:pt idx="6796">
                  <c:v>1.0040159134859432E-3</c:v>
                </c:pt>
                <c:pt idx="6797">
                  <c:v>9.2012563744449946E-4</c:v>
                </c:pt>
                <c:pt idx="6798">
                  <c:v>9.3073752453942931E-4</c:v>
                </c:pt>
                <c:pt idx="6799">
                  <c:v>2.0560207250019443E-3</c:v>
                </c:pt>
                <c:pt idx="6800">
                  <c:v>3.6772687271736928E-3</c:v>
                </c:pt>
                <c:pt idx="6801">
                  <c:v>4.8061790853499474E-3</c:v>
                </c:pt>
                <c:pt idx="6802">
                  <c:v>6.4965669221939276E-3</c:v>
                </c:pt>
                <c:pt idx="6803">
                  <c:v>8.3357907644132211E-3</c:v>
                </c:pt>
                <c:pt idx="6804">
                  <c:v>8.2529543247345533E-3</c:v>
                </c:pt>
                <c:pt idx="6805">
                  <c:v>7.8962184620236953E-3</c:v>
                </c:pt>
                <c:pt idx="6806">
                  <c:v>8.5747420327170719E-3</c:v>
                </c:pt>
                <c:pt idx="6807">
                  <c:v>8.3130475052351719E-3</c:v>
                </c:pt>
                <c:pt idx="6808">
                  <c:v>6.8253916429120692E-3</c:v>
                </c:pt>
                <c:pt idx="6809">
                  <c:v>5.6141595093273395E-3</c:v>
                </c:pt>
                <c:pt idx="6810">
                  <c:v>4.5094383718501498E-3</c:v>
                </c:pt>
                <c:pt idx="6811">
                  <c:v>3.5104194723416301E-3</c:v>
                </c:pt>
                <c:pt idx="6812">
                  <c:v>2.4634877800603873E-3</c:v>
                </c:pt>
                <c:pt idx="6813">
                  <c:v>9.3634981586677079E-4</c:v>
                </c:pt>
                <c:pt idx="6814">
                  <c:v>9.3970738753421969E-4</c:v>
                </c:pt>
                <c:pt idx="6815">
                  <c:v>7.8501401260766589E-4</c:v>
                </c:pt>
                <c:pt idx="6816">
                  <c:v>1.4801538868815549E-3</c:v>
                </c:pt>
                <c:pt idx="6817">
                  <c:v>1.3174464540334253E-3</c:v>
                </c:pt>
                <c:pt idx="6818">
                  <c:v>1.4404757224319208E-3</c:v>
                </c:pt>
                <c:pt idx="6819">
                  <c:v>8.1420282907432046E-4</c:v>
                </c:pt>
                <c:pt idx="6820">
                  <c:v>1.4989023710100108E-3</c:v>
                </c:pt>
                <c:pt idx="6821">
                  <c:v>1.2952913825927392E-3</c:v>
                </c:pt>
                <c:pt idx="6822">
                  <c:v>1.1492002533251239E-3</c:v>
                </c:pt>
                <c:pt idx="6823">
                  <c:v>2.2970061425641765E-3</c:v>
                </c:pt>
                <c:pt idx="6824">
                  <c:v>3.1482673808825527E-3</c:v>
                </c:pt>
                <c:pt idx="6825">
                  <c:v>4.3903303550340764E-3</c:v>
                </c:pt>
                <c:pt idx="6826">
                  <c:v>6.7729416352875198E-3</c:v>
                </c:pt>
                <c:pt idx="6827">
                  <c:v>8.070640633974311E-3</c:v>
                </c:pt>
                <c:pt idx="6828">
                  <c:v>7.9807704492696734E-3</c:v>
                </c:pt>
                <c:pt idx="6829">
                  <c:v>8.4365669300814714E-3</c:v>
                </c:pt>
                <c:pt idx="6830">
                  <c:v>8.5822659341908431E-3</c:v>
                </c:pt>
                <c:pt idx="6831">
                  <c:v>8.2327108634402991E-3</c:v>
                </c:pt>
                <c:pt idx="6832">
                  <c:v>7.2116349237806524E-3</c:v>
                </c:pt>
                <c:pt idx="6833">
                  <c:v>5.7106222982549245E-3</c:v>
                </c:pt>
                <c:pt idx="6834">
                  <c:v>5.0188334602291789E-3</c:v>
                </c:pt>
                <c:pt idx="6835">
                  <c:v>3.5605134613070737E-3</c:v>
                </c:pt>
                <c:pt idx="6836">
                  <c:v>2.5191205368860024E-3</c:v>
                </c:pt>
                <c:pt idx="6837">
                  <c:v>1.3907003351575492E-3</c:v>
                </c:pt>
                <c:pt idx="6838">
                  <c:v>1.2231648612985621E-3</c:v>
                </c:pt>
                <c:pt idx="6839">
                  <c:v>1.3288180836224491E-3</c:v>
                </c:pt>
                <c:pt idx="6840">
                  <c:v>7.5771229846505065E-4</c:v>
                </c:pt>
                <c:pt idx="6841">
                  <c:v>1.5451976475049827E-3</c:v>
                </c:pt>
                <c:pt idx="6842">
                  <c:v>1.0014425921349786E-3</c:v>
                </c:pt>
                <c:pt idx="6843">
                  <c:v>1.2575738439343162E-3</c:v>
                </c:pt>
                <c:pt idx="6844">
                  <c:v>8.043751922958745E-4</c:v>
                </c:pt>
                <c:pt idx="6845">
                  <c:v>1.0045795934009167E-3</c:v>
                </c:pt>
                <c:pt idx="6846">
                  <c:v>9.0956276599434959E-4</c:v>
                </c:pt>
                <c:pt idx="6847">
                  <c:v>2.1446410107646852E-3</c:v>
                </c:pt>
                <c:pt idx="6848">
                  <c:v>3.5810020008252286E-3</c:v>
                </c:pt>
                <c:pt idx="6849">
                  <c:v>4.655284422893864E-3</c:v>
                </c:pt>
                <c:pt idx="6850">
                  <c:v>6.4550506710650338E-3</c:v>
                </c:pt>
                <c:pt idx="6851">
                  <c:v>8.1547269725948772E-3</c:v>
                </c:pt>
                <c:pt idx="6852">
                  <c:v>7.8496045838376514E-3</c:v>
                </c:pt>
                <c:pt idx="6853">
                  <c:v>7.8991348928881232E-3</c:v>
                </c:pt>
                <c:pt idx="6854">
                  <c:v>8.2662130566476186E-3</c:v>
                </c:pt>
                <c:pt idx="6855">
                  <c:v>8.2494497061327623E-3</c:v>
                </c:pt>
                <c:pt idx="6856">
                  <c:v>6.8154169591992837E-3</c:v>
                </c:pt>
                <c:pt idx="6857">
                  <c:v>6.114682766001139E-3</c:v>
                </c:pt>
                <c:pt idx="6858">
                  <c:v>4.4004030700364235E-3</c:v>
                </c:pt>
                <c:pt idx="6859">
                  <c:v>3.2925694391156878E-3</c:v>
                </c:pt>
                <c:pt idx="6860">
                  <c:v>2.6879549253316665E-3</c:v>
                </c:pt>
                <c:pt idx="6861">
                  <c:v>1.3181571808827388E-3</c:v>
                </c:pt>
                <c:pt idx="6862">
                  <c:v>1.3404347914353753E-3</c:v>
                </c:pt>
                <c:pt idx="6863">
                  <c:v>8.8583919392069528E-4</c:v>
                </c:pt>
                <c:pt idx="6864">
                  <c:v>1.1272657522859502E-3</c:v>
                </c:pt>
                <c:pt idx="6865">
                  <c:v>1.3918031871651051E-3</c:v>
                </c:pt>
                <c:pt idx="6866">
                  <c:v>1.1526313484597431E-3</c:v>
                </c:pt>
                <c:pt idx="6867">
                  <c:v>1.2886252549026214E-3</c:v>
                </c:pt>
                <c:pt idx="6868">
                  <c:v>1.3873672713124903E-3</c:v>
                </c:pt>
                <c:pt idx="6869">
                  <c:v>1.2771065783792569E-3</c:v>
                </c:pt>
                <c:pt idx="6870">
                  <c:v>1.1513814495178465E-3</c:v>
                </c:pt>
                <c:pt idx="6871">
                  <c:v>2.5665921888556997E-3</c:v>
                </c:pt>
                <c:pt idx="6872">
                  <c:v>3.5624740870982847E-3</c:v>
                </c:pt>
                <c:pt idx="6873">
                  <c:v>4.5668601997102438E-3</c:v>
                </c:pt>
                <c:pt idx="6874">
                  <c:v>6.7979151063030704E-3</c:v>
                </c:pt>
                <c:pt idx="6875">
                  <c:v>7.9569733537288492E-3</c:v>
                </c:pt>
                <c:pt idx="6876">
                  <c:v>8.3816939157499507E-3</c:v>
                </c:pt>
                <c:pt idx="6877">
                  <c:v>8.0266981084287942E-3</c:v>
                </c:pt>
                <c:pt idx="6878">
                  <c:v>8.5311916323297966E-3</c:v>
                </c:pt>
                <c:pt idx="6879">
                  <c:v>8.1309298770540529E-3</c:v>
                </c:pt>
                <c:pt idx="6880">
                  <c:v>6.9202859312066847E-3</c:v>
                </c:pt>
                <c:pt idx="6881">
                  <c:v>6.0343951398510436E-3</c:v>
                </c:pt>
                <c:pt idx="6882">
                  <c:v>4.6881494127190395E-3</c:v>
                </c:pt>
                <c:pt idx="6883">
                  <c:v>3.2517639148361074E-3</c:v>
                </c:pt>
                <c:pt idx="6884">
                  <c:v>2.2722042263053563E-3</c:v>
                </c:pt>
                <c:pt idx="6885">
                  <c:v>8.0114015974037641E-4</c:v>
                </c:pt>
                <c:pt idx="6886">
                  <c:v>1.4552784471555643E-3</c:v>
                </c:pt>
                <c:pt idx="6887">
                  <c:v>9.4433936596595566E-4</c:v>
                </c:pt>
                <c:pt idx="6888">
                  <c:v>1.0194803494141206E-3</c:v>
                </c:pt>
                <c:pt idx="6889">
                  <c:v>8.9414734571095214E-4</c:v>
                </c:pt>
                <c:pt idx="6890">
                  <c:v>1.3411700261070792E-3</c:v>
                </c:pt>
                <c:pt idx="6891">
                  <c:v>1.4838055524176849E-3</c:v>
                </c:pt>
                <c:pt idx="6892">
                  <c:v>1.5528685959130964E-3</c:v>
                </c:pt>
                <c:pt idx="6893">
                  <c:v>1.4729485870988539E-3</c:v>
                </c:pt>
                <c:pt idx="6894">
                  <c:v>8.9294646241383589E-4</c:v>
                </c:pt>
                <c:pt idx="6895">
                  <c:v>2.3642310993803265E-3</c:v>
                </c:pt>
                <c:pt idx="6896">
                  <c:v>3.8623272940416292E-3</c:v>
                </c:pt>
                <c:pt idx="6897">
                  <c:v>4.6739103679103687E-3</c:v>
                </c:pt>
                <c:pt idx="6898">
                  <c:v>6.4152009518586676E-3</c:v>
                </c:pt>
                <c:pt idx="6899">
                  <c:v>8.4459044104121112E-3</c:v>
                </c:pt>
                <c:pt idx="6900">
                  <c:v>8.2117076596519498E-3</c:v>
                </c:pt>
                <c:pt idx="6901">
                  <c:v>8.2944460680410576E-3</c:v>
                </c:pt>
                <c:pt idx="6902">
                  <c:v>7.949498467899857E-3</c:v>
                </c:pt>
                <c:pt idx="6903">
                  <c:v>8.317507928910178E-3</c:v>
                </c:pt>
                <c:pt idx="6904">
                  <c:v>7.2938831757219571E-3</c:v>
                </c:pt>
                <c:pt idx="6905">
                  <c:v>6.1134083592368511E-3</c:v>
                </c:pt>
                <c:pt idx="6906">
                  <c:v>4.9140870273337266E-3</c:v>
                </c:pt>
                <c:pt idx="6907">
                  <c:v>3.4529486288367552E-3</c:v>
                </c:pt>
                <c:pt idx="6908">
                  <c:v>2.6674418779911203E-3</c:v>
                </c:pt>
                <c:pt idx="6909">
                  <c:v>9.7029314987711257E-4</c:v>
                </c:pt>
                <c:pt idx="6910">
                  <c:v>1.4978240268248445E-3</c:v>
                </c:pt>
                <c:pt idx="6911">
                  <c:v>1.3845243639152346E-3</c:v>
                </c:pt>
                <c:pt idx="6912">
                  <c:v>9.7874834860171064E-4</c:v>
                </c:pt>
                <c:pt idx="6913">
                  <c:v>1.0761179269577308E-3</c:v>
                </c:pt>
                <c:pt idx="6914">
                  <c:v>9.6401914734523713E-4</c:v>
                </c:pt>
                <c:pt idx="6915">
                  <c:v>1.0642071252761234E-3</c:v>
                </c:pt>
                <c:pt idx="6916">
                  <c:v>9.6193598244207574E-4</c:v>
                </c:pt>
                <c:pt idx="6917">
                  <c:v>9.9962901327810836E-4</c:v>
                </c:pt>
                <c:pt idx="6918">
                  <c:v>1.1178547484881371E-3</c:v>
                </c:pt>
                <c:pt idx="6919">
                  <c:v>2.5736259338816694E-3</c:v>
                </c:pt>
                <c:pt idx="6920">
                  <c:v>3.86607699086732E-3</c:v>
                </c:pt>
                <c:pt idx="6921">
                  <c:v>4.9595980535122137E-3</c:v>
                </c:pt>
                <c:pt idx="6922">
                  <c:v>6.1197836607679388E-3</c:v>
                </c:pt>
                <c:pt idx="6923">
                  <c:v>8.1084071882775166E-3</c:v>
                </c:pt>
                <c:pt idx="6924">
                  <c:v>8.2997397576773276E-3</c:v>
                </c:pt>
                <c:pt idx="6925">
                  <c:v>8.5294025612953142E-3</c:v>
                </c:pt>
                <c:pt idx="6926">
                  <c:v>8.5551602826273495E-3</c:v>
                </c:pt>
                <c:pt idx="6927">
                  <c:v>8.601333020010371E-3</c:v>
                </c:pt>
                <c:pt idx="6928">
                  <c:v>6.9377600085708552E-3</c:v>
                </c:pt>
                <c:pt idx="6929">
                  <c:v>6.1818587071725082E-3</c:v>
                </c:pt>
                <c:pt idx="6930">
                  <c:v>4.6436432072585482E-3</c:v>
                </c:pt>
                <c:pt idx="6931">
                  <c:v>3.2141444074672452E-3</c:v>
                </c:pt>
                <c:pt idx="6932">
                  <c:v>2.2396823459936424E-3</c:v>
                </c:pt>
                <c:pt idx="6933">
                  <c:v>9.0203886452057663E-4</c:v>
                </c:pt>
                <c:pt idx="6934">
                  <c:v>8.3518152504027899E-4</c:v>
                </c:pt>
                <c:pt idx="6935">
                  <c:v>1.4667971236789288E-3</c:v>
                </c:pt>
                <c:pt idx="6936">
                  <c:v>1.5016962627624865E-3</c:v>
                </c:pt>
                <c:pt idx="6937">
                  <c:v>7.9611605615039849E-4</c:v>
                </c:pt>
                <c:pt idx="6938">
                  <c:v>7.9538082147869414E-4</c:v>
                </c:pt>
                <c:pt idx="6939">
                  <c:v>8.4098987894674166E-4</c:v>
                </c:pt>
                <c:pt idx="6940">
                  <c:v>1.4316038907266904E-3</c:v>
                </c:pt>
                <c:pt idx="6941">
                  <c:v>9.2782109367500277E-4</c:v>
                </c:pt>
                <c:pt idx="6942">
                  <c:v>1.5347328073443932E-3</c:v>
                </c:pt>
                <c:pt idx="6943">
                  <c:v>2.5350751292619825E-3</c:v>
                </c:pt>
                <c:pt idx="6944">
                  <c:v>3.7302791470035625E-3</c:v>
                </c:pt>
                <c:pt idx="6945">
                  <c:v>4.8005422862002151E-3</c:v>
                </c:pt>
                <c:pt idx="6946">
                  <c:v>6.6367516662655199E-3</c:v>
                </c:pt>
                <c:pt idx="6947">
                  <c:v>8.2041837581781768E-3</c:v>
                </c:pt>
                <c:pt idx="6948">
                  <c:v>8.213888855844672E-3</c:v>
                </c:pt>
                <c:pt idx="6949">
                  <c:v>8.0164048230249359E-3</c:v>
                </c:pt>
                <c:pt idx="6950">
                  <c:v>8.0862521168368288E-3</c:v>
                </c:pt>
                <c:pt idx="6951">
                  <c:v>8.1108824783389186E-3</c:v>
                </c:pt>
                <c:pt idx="6952">
                  <c:v>7.3466975329727052E-3</c:v>
                </c:pt>
                <c:pt idx="6953">
                  <c:v>5.9182280617217867E-3</c:v>
                </c:pt>
                <c:pt idx="6954">
                  <c:v>4.3990796476273556E-3</c:v>
                </c:pt>
                <c:pt idx="6955">
                  <c:v>3.9016378411554104E-3</c:v>
                </c:pt>
                <c:pt idx="6956">
                  <c:v>2.5462506962718855E-3</c:v>
                </c:pt>
                <c:pt idx="6957">
                  <c:v>1.4425098716903013E-3</c:v>
                </c:pt>
                <c:pt idx="6958">
                  <c:v>1.2548289678266209E-3</c:v>
                </c:pt>
                <c:pt idx="6959">
                  <c:v>1.3217843385964793E-3</c:v>
                </c:pt>
                <c:pt idx="6960">
                  <c:v>9.7617502725074606E-4</c:v>
                </c:pt>
                <c:pt idx="6961">
                  <c:v>1.3237449643876912E-3</c:v>
                </c:pt>
                <c:pt idx="6962">
                  <c:v>1.3022025885067587E-3</c:v>
                </c:pt>
                <c:pt idx="6963">
                  <c:v>1.0415618973876354E-3</c:v>
                </c:pt>
                <c:pt idx="6964">
                  <c:v>1.4106987182279027E-3</c:v>
                </c:pt>
                <c:pt idx="6965">
                  <c:v>1.2902917868251517E-3</c:v>
                </c:pt>
                <c:pt idx="6966">
                  <c:v>1.4522639850015773E-3</c:v>
                </c:pt>
                <c:pt idx="6967">
                  <c:v>2.0857977292059625E-3</c:v>
                </c:pt>
                <c:pt idx="6968">
                  <c:v>3.4257449459837008E-3</c:v>
                </c:pt>
                <c:pt idx="6969">
                  <c:v>5.0341263414006255E-3</c:v>
                </c:pt>
                <c:pt idx="6970">
                  <c:v>6.4170145307155379E-3</c:v>
                </c:pt>
                <c:pt idx="6971">
                  <c:v>8.0821593104976781E-3</c:v>
                </c:pt>
                <c:pt idx="6972">
                  <c:v>8.134851128636475E-3</c:v>
                </c:pt>
                <c:pt idx="6973">
                  <c:v>8.3182186557594906E-3</c:v>
                </c:pt>
                <c:pt idx="6974">
                  <c:v>8.3888256920654821E-3</c:v>
                </c:pt>
                <c:pt idx="6975">
                  <c:v>8.2062669230813373E-3</c:v>
                </c:pt>
                <c:pt idx="6976">
                  <c:v>7.0346149226566818E-3</c:v>
                </c:pt>
                <c:pt idx="6977">
                  <c:v>6.013122350016404E-3</c:v>
                </c:pt>
                <c:pt idx="6978">
                  <c:v>4.5773005320484429E-3</c:v>
                </c:pt>
                <c:pt idx="6979">
                  <c:v>3.342810475015473E-3</c:v>
                </c:pt>
                <c:pt idx="6980">
                  <c:v>2.6105347144012182E-3</c:v>
                </c:pt>
                <c:pt idx="6981">
                  <c:v>1.5028726382372128E-3</c:v>
                </c:pt>
                <c:pt idx="6982">
                  <c:v>1.2142930295933317E-3</c:v>
                </c:pt>
                <c:pt idx="6983">
                  <c:v>1.5330662754218637E-3</c:v>
                </c:pt>
                <c:pt idx="6984">
                  <c:v>9.4833414101554853E-4</c:v>
                </c:pt>
                <c:pt idx="6985">
                  <c:v>9.7872384077932065E-4</c:v>
                </c:pt>
                <c:pt idx="6986">
                  <c:v>1.0598202250682886E-3</c:v>
                </c:pt>
                <c:pt idx="6987">
                  <c:v>1.2437024164614983E-3</c:v>
                </c:pt>
                <c:pt idx="6988">
                  <c:v>9.9578128516285714E-4</c:v>
                </c:pt>
                <c:pt idx="6989">
                  <c:v>1.2922033969715828E-3</c:v>
                </c:pt>
                <c:pt idx="6990">
                  <c:v>7.5489389889018491E-4</c:v>
                </c:pt>
                <c:pt idx="6991">
                  <c:v>2.6484483156387628E-3</c:v>
                </c:pt>
                <c:pt idx="6992">
                  <c:v>3.4871860567157785E-3</c:v>
                </c:pt>
                <c:pt idx="6993">
                  <c:v>4.9062445241688825E-3</c:v>
                </c:pt>
                <c:pt idx="6994">
                  <c:v>6.7787499891939842E-3</c:v>
                </c:pt>
                <c:pt idx="6995">
                  <c:v>8.2266084156651514E-3</c:v>
                </c:pt>
                <c:pt idx="6996">
                  <c:v>8.5517046796703394E-3</c:v>
                </c:pt>
                <c:pt idx="6997">
                  <c:v>8.5669240373746156E-3</c:v>
                </c:pt>
                <c:pt idx="6998">
                  <c:v>7.8598733614191202E-3</c:v>
                </c:pt>
                <c:pt idx="6999">
                  <c:v>7.8459284104791319E-3</c:v>
                </c:pt>
                <c:pt idx="7000">
                  <c:v>7.4039723138984593E-3</c:v>
                </c:pt>
                <c:pt idx="7001">
                  <c:v>5.8197556313582116E-3</c:v>
                </c:pt>
                <c:pt idx="7002">
                  <c:v>4.4679466285436446E-3</c:v>
                </c:pt>
                <c:pt idx="7003">
                  <c:v>3.5903639889782613E-3</c:v>
                </c:pt>
                <c:pt idx="7004">
                  <c:v>2.1314067866740104E-3</c:v>
                </c:pt>
                <c:pt idx="7005">
                  <c:v>1.2808807830273381E-3</c:v>
                </c:pt>
                <c:pt idx="7006">
                  <c:v>1.4346673685254573E-3</c:v>
                </c:pt>
                <c:pt idx="7007">
                  <c:v>8.1278137537569217E-4</c:v>
                </c:pt>
                <c:pt idx="7008">
                  <c:v>1.0500906195794035E-3</c:v>
                </c:pt>
                <c:pt idx="7009">
                  <c:v>1.5147589320964302E-3</c:v>
                </c:pt>
                <c:pt idx="7010">
                  <c:v>8.8983396897028772E-4</c:v>
                </c:pt>
                <c:pt idx="7011">
                  <c:v>8.1158049207857592E-4</c:v>
                </c:pt>
                <c:pt idx="7012">
                  <c:v>1.4262611854456396E-3</c:v>
                </c:pt>
                <c:pt idx="7013">
                  <c:v>8.2613813857831779E-4</c:v>
                </c:pt>
                <c:pt idx="7014">
                  <c:v>9.7879736424649061E-4</c:v>
                </c:pt>
                <c:pt idx="7015">
                  <c:v>2.3970225657383316E-3</c:v>
                </c:pt>
                <c:pt idx="7016">
                  <c:v>3.4542720512458222E-3</c:v>
                </c:pt>
                <c:pt idx="7017">
                  <c:v>4.3392070375282473E-3</c:v>
                </c:pt>
                <c:pt idx="7018">
                  <c:v>6.7094908831194511E-3</c:v>
                </c:pt>
                <c:pt idx="7019">
                  <c:v>8.1835481717256794E-3</c:v>
                </c:pt>
                <c:pt idx="7020">
                  <c:v>8.4516882564961843E-3</c:v>
                </c:pt>
                <c:pt idx="7021">
                  <c:v>8.4848718480124326E-3</c:v>
                </c:pt>
                <c:pt idx="7022">
                  <c:v>8.4460514573464537E-3</c:v>
                </c:pt>
                <c:pt idx="7023">
                  <c:v>8.2890053314704469E-3</c:v>
                </c:pt>
                <c:pt idx="7024">
                  <c:v>6.669325829931667E-3</c:v>
                </c:pt>
                <c:pt idx="7025">
                  <c:v>5.5215444485150044E-3</c:v>
                </c:pt>
                <c:pt idx="7026">
                  <c:v>4.5841872301400728E-3</c:v>
                </c:pt>
                <c:pt idx="7027">
                  <c:v>3.126725005001621E-3</c:v>
                </c:pt>
                <c:pt idx="7028">
                  <c:v>2.3832491695550745E-3</c:v>
                </c:pt>
                <c:pt idx="7029">
                  <c:v>1.1662086820638804E-3</c:v>
                </c:pt>
                <c:pt idx="7030">
                  <c:v>9.5718146489838854E-4</c:v>
                </c:pt>
                <c:pt idx="7031">
                  <c:v>1.4065323884215782E-3</c:v>
                </c:pt>
                <c:pt idx="7032">
                  <c:v>1.2545593817803297E-3</c:v>
                </c:pt>
                <c:pt idx="7033">
                  <c:v>1.3529827964991262E-3</c:v>
                </c:pt>
                <c:pt idx="7034">
                  <c:v>8.7042377363729826E-4</c:v>
                </c:pt>
                <c:pt idx="7035">
                  <c:v>1.4398140112273864E-3</c:v>
                </c:pt>
                <c:pt idx="7036">
                  <c:v>1.4672627723043416E-3</c:v>
                </c:pt>
                <c:pt idx="7037">
                  <c:v>8.8319234910256032E-4</c:v>
                </c:pt>
                <c:pt idx="7038">
                  <c:v>8.6672309245638696E-4</c:v>
                </c:pt>
                <c:pt idx="7039">
                  <c:v>2.3646232245385689E-3</c:v>
                </c:pt>
                <c:pt idx="7040">
                  <c:v>3.6251405889498678E-3</c:v>
                </c:pt>
                <c:pt idx="7041">
                  <c:v>4.2927156984541547E-3</c:v>
                </c:pt>
                <c:pt idx="7042">
                  <c:v>6.6021711288730342E-3</c:v>
                </c:pt>
                <c:pt idx="7043">
                  <c:v>8.2013653586033106E-3</c:v>
                </c:pt>
                <c:pt idx="7044">
                  <c:v>8.4291410598972584E-3</c:v>
                </c:pt>
                <c:pt idx="7045">
                  <c:v>7.892125655684543E-3</c:v>
                </c:pt>
                <c:pt idx="7046">
                  <c:v>8.2873142917255262E-3</c:v>
                </c:pt>
                <c:pt idx="7047">
                  <c:v>7.8597018066623899E-3</c:v>
                </c:pt>
                <c:pt idx="7048">
                  <c:v>6.7304973546174537E-3</c:v>
                </c:pt>
                <c:pt idx="7049">
                  <c:v>5.5894801321804688E-3</c:v>
                </c:pt>
                <c:pt idx="7050">
                  <c:v>5.0785345155715559E-3</c:v>
                </c:pt>
                <c:pt idx="7051">
                  <c:v>3.222869192238134E-3</c:v>
                </c:pt>
                <c:pt idx="7052">
                  <c:v>2.3984930350817403E-3</c:v>
                </c:pt>
                <c:pt idx="7053">
                  <c:v>1.1473866744682536E-3</c:v>
                </c:pt>
                <c:pt idx="7054">
                  <c:v>1.3312933736838537E-3</c:v>
                </c:pt>
                <c:pt idx="7055">
                  <c:v>1.3482772946002194E-3</c:v>
                </c:pt>
                <c:pt idx="7056">
                  <c:v>1.0197499354604122E-3</c:v>
                </c:pt>
                <c:pt idx="7057">
                  <c:v>1.3633986210149348E-3</c:v>
                </c:pt>
                <c:pt idx="7058">
                  <c:v>1.462630793872606E-3</c:v>
                </c:pt>
                <c:pt idx="7059">
                  <c:v>1.3658003876091682E-3</c:v>
                </c:pt>
                <c:pt idx="7060">
                  <c:v>1.1207956871749536E-3</c:v>
                </c:pt>
                <c:pt idx="7061">
                  <c:v>1.253407514127993E-3</c:v>
                </c:pt>
                <c:pt idx="7062">
                  <c:v>8.5714053390184347E-4</c:v>
                </c:pt>
                <c:pt idx="7063">
                  <c:v>2.6131570513969636E-3</c:v>
                </c:pt>
                <c:pt idx="7064">
                  <c:v>3.6979778370933598E-3</c:v>
                </c:pt>
                <c:pt idx="7065">
                  <c:v>4.4140049114629494E-3</c:v>
                </c:pt>
                <c:pt idx="7066">
                  <c:v>6.4703190444140891E-3</c:v>
                </c:pt>
                <c:pt idx="7067">
                  <c:v>8.1610990064163117E-3</c:v>
                </c:pt>
                <c:pt idx="7068">
                  <c:v>8.2730262312720754E-3</c:v>
                </c:pt>
                <c:pt idx="7069">
                  <c:v>8.322066383874744E-3</c:v>
                </c:pt>
                <c:pt idx="7070">
                  <c:v>8.1133577684003224E-3</c:v>
                </c:pt>
                <c:pt idx="7071">
                  <c:v>8.4565162975070423E-3</c:v>
                </c:pt>
                <c:pt idx="7072">
                  <c:v>7.2970446848102857E-3</c:v>
                </c:pt>
                <c:pt idx="7073">
                  <c:v>5.9381284135025802E-3</c:v>
                </c:pt>
                <c:pt idx="7074">
                  <c:v>5.0620897667477734E-3</c:v>
                </c:pt>
                <c:pt idx="7075">
                  <c:v>3.5558814828753364E-3</c:v>
                </c:pt>
                <c:pt idx="7076">
                  <c:v>2.477726824869058E-3</c:v>
                </c:pt>
                <c:pt idx="7077">
                  <c:v>1.5240964124270725E-3</c:v>
                </c:pt>
                <c:pt idx="7078">
                  <c:v>1.2659310113693539E-3</c:v>
                </c:pt>
                <c:pt idx="7079">
                  <c:v>8.690758434058408E-4</c:v>
                </c:pt>
                <c:pt idx="7080">
                  <c:v>9.4164350550304072E-4</c:v>
                </c:pt>
                <c:pt idx="7081">
                  <c:v>1.5115484073633216E-3</c:v>
                </c:pt>
                <c:pt idx="7082">
                  <c:v>1.5245130454077053E-3</c:v>
                </c:pt>
                <c:pt idx="7083">
                  <c:v>1.3268329500088476E-3</c:v>
                </c:pt>
                <c:pt idx="7084">
                  <c:v>1.4218007617706353E-3</c:v>
                </c:pt>
                <c:pt idx="7085">
                  <c:v>1.1376080533345885E-3</c:v>
                </c:pt>
                <c:pt idx="7086">
                  <c:v>1.2488980748082074E-3</c:v>
                </c:pt>
                <c:pt idx="7087">
                  <c:v>2.1171922496877301E-3</c:v>
                </c:pt>
                <c:pt idx="7088">
                  <c:v>3.1194706895741392E-3</c:v>
                </c:pt>
                <c:pt idx="7089">
                  <c:v>4.4026577896963161E-3</c:v>
                </c:pt>
                <c:pt idx="7090">
                  <c:v>6.6726311182446832E-3</c:v>
                </c:pt>
                <c:pt idx="7091">
                  <c:v>8.6149103536145074E-3</c:v>
                </c:pt>
                <c:pt idx="7092">
                  <c:v>7.8673482472481123E-3</c:v>
                </c:pt>
                <c:pt idx="7093">
                  <c:v>7.9111682336816813E-3</c:v>
                </c:pt>
                <c:pt idx="7094">
                  <c:v>8.1033585768651474E-3</c:v>
                </c:pt>
                <c:pt idx="7095">
                  <c:v>8.1081866178760037E-3</c:v>
                </c:pt>
                <c:pt idx="7096">
                  <c:v>7.3405950851975609E-3</c:v>
                </c:pt>
                <c:pt idx="7097">
                  <c:v>5.5838923486755173E-3</c:v>
                </c:pt>
                <c:pt idx="7098">
                  <c:v>4.4334641224407197E-3</c:v>
                </c:pt>
                <c:pt idx="7099">
                  <c:v>3.1468704350063152E-3</c:v>
                </c:pt>
                <c:pt idx="7100">
                  <c:v>2.1789764699332694E-3</c:v>
                </c:pt>
                <c:pt idx="7101">
                  <c:v>9.0877851567786484E-4</c:v>
                </c:pt>
                <c:pt idx="7102">
                  <c:v>1.0182304504722239E-3</c:v>
                </c:pt>
                <c:pt idx="7103">
                  <c:v>1.2772781331359881E-3</c:v>
                </c:pt>
                <c:pt idx="7104">
                  <c:v>1.2956099842838121E-3</c:v>
                </c:pt>
                <c:pt idx="7105">
                  <c:v>1.2191455784265792E-3</c:v>
                </c:pt>
                <c:pt idx="7106">
                  <c:v>1.2444131433108126E-3</c:v>
                </c:pt>
                <c:pt idx="7107">
                  <c:v>1.3822696442553411E-3</c:v>
                </c:pt>
                <c:pt idx="7108">
                  <c:v>1.1224132034527027E-3</c:v>
                </c:pt>
                <c:pt idx="7109">
                  <c:v>1.0640355705193926E-3</c:v>
                </c:pt>
                <c:pt idx="7110">
                  <c:v>1.2697787394846055E-3</c:v>
                </c:pt>
                <c:pt idx="7111">
                  <c:v>2.3622949814115059E-3</c:v>
                </c:pt>
                <c:pt idx="7112">
                  <c:v>3.1392730100653719E-3</c:v>
                </c:pt>
                <c:pt idx="7113">
                  <c:v>5.07387802931743E-3</c:v>
                </c:pt>
                <c:pt idx="7114">
                  <c:v>6.3287128466438698E-3</c:v>
                </c:pt>
                <c:pt idx="7115">
                  <c:v>8.3107682777528898E-3</c:v>
                </c:pt>
                <c:pt idx="7116">
                  <c:v>8.1917582922263754E-3</c:v>
                </c:pt>
                <c:pt idx="7117">
                  <c:v>8.0338053769219327E-3</c:v>
                </c:pt>
                <c:pt idx="7118">
                  <c:v>8.058680816647925E-3</c:v>
                </c:pt>
                <c:pt idx="7119">
                  <c:v>8.4867589503364749E-3</c:v>
                </c:pt>
                <c:pt idx="7120">
                  <c:v>6.647709930583565E-3</c:v>
                </c:pt>
                <c:pt idx="7121">
                  <c:v>6.017141632888386E-3</c:v>
                </c:pt>
                <c:pt idx="7122">
                  <c:v>5.0049620327563601E-3</c:v>
                </c:pt>
                <c:pt idx="7123">
                  <c:v>3.4070944931448056E-3</c:v>
                </c:pt>
                <c:pt idx="7124">
                  <c:v>2.4225842244912461E-3</c:v>
                </c:pt>
                <c:pt idx="7125">
                  <c:v>1.1548125446524658E-3</c:v>
                </c:pt>
                <c:pt idx="7126">
                  <c:v>1.2611274781808872E-3</c:v>
                </c:pt>
                <c:pt idx="7127">
                  <c:v>1.1282705730039457E-3</c:v>
                </c:pt>
                <c:pt idx="7128">
                  <c:v>1.4811587075995508E-3</c:v>
                </c:pt>
                <c:pt idx="7129">
                  <c:v>1.0298471582851493E-3</c:v>
                </c:pt>
                <c:pt idx="7130">
                  <c:v>1.158905350991619E-3</c:v>
                </c:pt>
                <c:pt idx="7131">
                  <c:v>1.4500827888088551E-3</c:v>
                </c:pt>
                <c:pt idx="7132">
                  <c:v>1.5071615071554868E-3</c:v>
                </c:pt>
                <c:pt idx="7133">
                  <c:v>1.2916642248789988E-3</c:v>
                </c:pt>
                <c:pt idx="7134">
                  <c:v>1.4573125964139457E-3</c:v>
                </c:pt>
                <c:pt idx="7135">
                  <c:v>2.6110738864938022E-3</c:v>
                </c:pt>
                <c:pt idx="7136">
                  <c:v>3.3437907879110785E-3</c:v>
                </c:pt>
                <c:pt idx="7137">
                  <c:v>4.3024943195878193E-3</c:v>
                </c:pt>
                <c:pt idx="7138">
                  <c:v>6.6538336184714473E-3</c:v>
                </c:pt>
                <c:pt idx="7139">
                  <c:v>7.8409778303563243E-3</c:v>
                </c:pt>
                <c:pt idx="7140">
                  <c:v>8.407353605792426E-3</c:v>
                </c:pt>
                <c:pt idx="7141">
                  <c:v>8.3927469436479041E-3</c:v>
                </c:pt>
                <c:pt idx="7142">
                  <c:v>8.4786713689477267E-3</c:v>
                </c:pt>
                <c:pt idx="7143">
                  <c:v>8.4673487550034846E-3</c:v>
                </c:pt>
                <c:pt idx="7144">
                  <c:v>6.6700855724257605E-3</c:v>
                </c:pt>
                <c:pt idx="7145">
                  <c:v>6.2426626145224411E-3</c:v>
                </c:pt>
                <c:pt idx="7146">
                  <c:v>4.5014243139285736E-3</c:v>
                </c:pt>
                <c:pt idx="7147">
                  <c:v>3.655138163555398E-3</c:v>
                </c:pt>
                <c:pt idx="7148">
                  <c:v>2.0751123186438618E-3</c:v>
                </c:pt>
                <c:pt idx="7149">
                  <c:v>1.5438497172735252E-3</c:v>
                </c:pt>
                <c:pt idx="7150">
                  <c:v>1.2481383323141131E-3</c:v>
                </c:pt>
                <c:pt idx="7151">
                  <c:v>9.2671824166744646E-4</c:v>
                </c:pt>
                <c:pt idx="7152">
                  <c:v>1.1730708723331189E-3</c:v>
                </c:pt>
                <c:pt idx="7153">
                  <c:v>7.6165805786986354E-4</c:v>
                </c:pt>
                <c:pt idx="7154">
                  <c:v>1.2713717479399646E-3</c:v>
                </c:pt>
                <c:pt idx="7155">
                  <c:v>1.5419871227718741E-3</c:v>
                </c:pt>
                <c:pt idx="7156">
                  <c:v>8.6880625735954878E-4</c:v>
                </c:pt>
                <c:pt idx="7157">
                  <c:v>1.5183860898101715E-3</c:v>
                </c:pt>
                <c:pt idx="7158">
                  <c:v>1.3217108151293089E-3</c:v>
                </c:pt>
                <c:pt idx="7159">
                  <c:v>2.0960665067874303E-3</c:v>
                </c:pt>
                <c:pt idx="7160">
                  <c:v>3.1085647086105282E-3</c:v>
                </c:pt>
                <c:pt idx="7161">
                  <c:v>4.7116033987464022E-3</c:v>
                </c:pt>
                <c:pt idx="7162">
                  <c:v>6.3631953527467939E-3</c:v>
                </c:pt>
                <c:pt idx="7163">
                  <c:v>8.1708531197275894E-3</c:v>
                </c:pt>
                <c:pt idx="7164">
                  <c:v>7.8611967838281872E-3</c:v>
                </c:pt>
                <c:pt idx="7165">
                  <c:v>8.2333970824672222E-3</c:v>
                </c:pt>
                <c:pt idx="7166">
                  <c:v>8.5249421376203081E-3</c:v>
                </c:pt>
                <c:pt idx="7167">
                  <c:v>7.8266897699028736E-3</c:v>
                </c:pt>
                <c:pt idx="7168">
                  <c:v>6.6564592231768433E-3</c:v>
                </c:pt>
                <c:pt idx="7169">
                  <c:v>5.549654920796494E-3</c:v>
                </c:pt>
                <c:pt idx="7170">
                  <c:v>4.3118317999184617E-3</c:v>
                </c:pt>
                <c:pt idx="7171">
                  <c:v>3.5605869847742432E-3</c:v>
                </c:pt>
                <c:pt idx="7172">
                  <c:v>2.664084306323671E-3</c:v>
                </c:pt>
                <c:pt idx="7173">
                  <c:v>1.5053724361210078E-3</c:v>
                </c:pt>
                <c:pt idx="7174">
                  <c:v>1.093959621657752E-3</c:v>
                </c:pt>
                <c:pt idx="7175">
                  <c:v>1.1033216098107843E-3</c:v>
                </c:pt>
                <c:pt idx="7176">
                  <c:v>7.7013776441685116E-4</c:v>
                </c:pt>
                <c:pt idx="7177">
                  <c:v>1.3733242890829412E-3</c:v>
                </c:pt>
                <c:pt idx="7178">
                  <c:v>1.0740347620545689E-3</c:v>
                </c:pt>
                <c:pt idx="7179">
                  <c:v>8.9461299433636491E-4</c:v>
                </c:pt>
                <c:pt idx="7180">
                  <c:v>1.1304517691966679E-3</c:v>
                </c:pt>
                <c:pt idx="7181">
                  <c:v>1.091312776839617E-3</c:v>
                </c:pt>
                <c:pt idx="7182">
                  <c:v>1.1246924309349857E-3</c:v>
                </c:pt>
                <c:pt idx="7183">
                  <c:v>2.7144233735130162E-3</c:v>
                </c:pt>
                <c:pt idx="7184">
                  <c:v>3.151085780457418E-3</c:v>
                </c:pt>
                <c:pt idx="7185">
                  <c:v>4.9988840928036063E-3</c:v>
                </c:pt>
                <c:pt idx="7186">
                  <c:v>6.8134040500536387E-3</c:v>
                </c:pt>
                <c:pt idx="7187">
                  <c:v>8.063239271612491E-3</c:v>
                </c:pt>
                <c:pt idx="7188">
                  <c:v>8.1912436279561844E-3</c:v>
                </c:pt>
                <c:pt idx="7189">
                  <c:v>8.0594160513196289E-3</c:v>
                </c:pt>
                <c:pt idx="7190">
                  <c:v>8.1010058259156931E-3</c:v>
                </c:pt>
                <c:pt idx="7191">
                  <c:v>8.2312403940968896E-3</c:v>
                </c:pt>
                <c:pt idx="7192">
                  <c:v>7.1128929073707835E-3</c:v>
                </c:pt>
                <c:pt idx="7193">
                  <c:v>5.9805024384151292E-3</c:v>
                </c:pt>
                <c:pt idx="7194">
                  <c:v>4.4920623257755409E-3</c:v>
                </c:pt>
                <c:pt idx="7195">
                  <c:v>3.6805772831963613E-3</c:v>
                </c:pt>
                <c:pt idx="7196">
                  <c:v>1.9504165183228377E-3</c:v>
                </c:pt>
                <c:pt idx="7197">
                  <c:v>1.4293001554220169E-3</c:v>
                </c:pt>
                <c:pt idx="7198">
                  <c:v>9.4321200613600937E-4</c:v>
                </c:pt>
                <c:pt idx="7199">
                  <c:v>1.2963697267779056E-3</c:v>
                </c:pt>
                <c:pt idx="7200">
                  <c:v>1.1410391484692078E-3</c:v>
                </c:pt>
                <c:pt idx="7201">
                  <c:v>9.0823934358528211E-4</c:v>
                </c:pt>
                <c:pt idx="7202">
                  <c:v>1.2762488045956026E-3</c:v>
                </c:pt>
                <c:pt idx="7203">
                  <c:v>8.147174933445132E-4</c:v>
                </c:pt>
                <c:pt idx="7204">
                  <c:v>9.1598381546056581E-4</c:v>
                </c:pt>
                <c:pt idx="7205">
                  <c:v>1.324896832040027E-3</c:v>
                </c:pt>
                <c:pt idx="7206">
                  <c:v>1.3491350683838737E-3</c:v>
                </c:pt>
                <c:pt idx="7207">
                  <c:v>2.5876199004664386E-3</c:v>
                </c:pt>
                <c:pt idx="7208">
                  <c:v>3.1686333812887572E-3</c:v>
                </c:pt>
                <c:pt idx="7209">
                  <c:v>4.6137926795873588E-3</c:v>
                </c:pt>
                <c:pt idx="7210">
                  <c:v>6.8045567261707986E-3</c:v>
                </c:pt>
                <c:pt idx="7211">
                  <c:v>8.4294596615883313E-3</c:v>
                </c:pt>
                <c:pt idx="7212">
                  <c:v>8.3039796109508207E-3</c:v>
                </c:pt>
                <c:pt idx="7213">
                  <c:v>7.8355125859633223E-3</c:v>
                </c:pt>
                <c:pt idx="7214">
                  <c:v>8.4264942150791243E-3</c:v>
                </c:pt>
                <c:pt idx="7215">
                  <c:v>8.3027297120089241E-3</c:v>
                </c:pt>
                <c:pt idx="7216">
                  <c:v>6.9385932745321191E-3</c:v>
                </c:pt>
                <c:pt idx="7217">
                  <c:v>5.6646701312734141E-3</c:v>
                </c:pt>
                <c:pt idx="7218">
                  <c:v>4.4894154809574059E-3</c:v>
                </c:pt>
                <c:pt idx="7219">
                  <c:v>3.2857072488464492E-3</c:v>
                </c:pt>
                <c:pt idx="7220">
                  <c:v>2.0563638345154059E-3</c:v>
                </c:pt>
                <c:pt idx="7221">
                  <c:v>7.6812812298086017E-4</c:v>
                </c:pt>
                <c:pt idx="7222">
                  <c:v>1.0425912259280213E-3</c:v>
                </c:pt>
                <c:pt idx="7223">
                  <c:v>9.3840847294754262E-4</c:v>
                </c:pt>
                <c:pt idx="7224">
                  <c:v>1.0613397100564773E-3</c:v>
                </c:pt>
                <c:pt idx="7225">
                  <c:v>1.3801619715297893E-3</c:v>
                </c:pt>
                <c:pt idx="7226">
                  <c:v>8.1520764979231596E-4</c:v>
                </c:pt>
                <c:pt idx="7227">
                  <c:v>7.9866486967897264E-4</c:v>
                </c:pt>
                <c:pt idx="7228">
                  <c:v>7.6687822403896308E-4</c:v>
                </c:pt>
                <c:pt idx="7229">
                  <c:v>1.0934939730323392E-3</c:v>
                </c:pt>
                <c:pt idx="7230">
                  <c:v>1.4664049985206873E-3</c:v>
                </c:pt>
                <c:pt idx="7231">
                  <c:v>2.1691733409772134E-3</c:v>
                </c:pt>
                <c:pt idx="7232">
                  <c:v>3.5918589661440604E-3</c:v>
                </c:pt>
                <c:pt idx="7233">
                  <c:v>4.9214393740507683E-3</c:v>
                </c:pt>
                <c:pt idx="7234">
                  <c:v>6.3162873806920702E-3</c:v>
                </c:pt>
                <c:pt idx="7235">
                  <c:v>8.3486573711680431E-3</c:v>
                </c:pt>
                <c:pt idx="7236">
                  <c:v>8.2863339788299215E-3</c:v>
                </c:pt>
                <c:pt idx="7237">
                  <c:v>8.1009323024485245E-3</c:v>
                </c:pt>
                <c:pt idx="7238">
                  <c:v>7.8931549842249284E-3</c:v>
                </c:pt>
                <c:pt idx="7239">
                  <c:v>8.0192967460669725E-3</c:v>
                </c:pt>
                <c:pt idx="7240">
                  <c:v>7.0867920765252876E-3</c:v>
                </c:pt>
                <c:pt idx="7241">
                  <c:v>5.503678245992594E-3</c:v>
                </c:pt>
                <c:pt idx="7242">
                  <c:v>4.7709613445753177E-3</c:v>
                </c:pt>
                <c:pt idx="7243">
                  <c:v>3.5065717442263784E-3</c:v>
                </c:pt>
                <c:pt idx="7244">
                  <c:v>2.4354263234236785E-3</c:v>
                </c:pt>
                <c:pt idx="7245">
                  <c:v>1.4592487143827663E-3</c:v>
                </c:pt>
                <c:pt idx="7246">
                  <c:v>1.1102328157248037E-3</c:v>
                </c:pt>
                <c:pt idx="7247">
                  <c:v>1.147803307448886E-3</c:v>
                </c:pt>
                <c:pt idx="7248">
                  <c:v>1.1755706702169127E-3</c:v>
                </c:pt>
                <c:pt idx="7249">
                  <c:v>9.025045131459894E-4</c:v>
                </c:pt>
                <c:pt idx="7250">
                  <c:v>1.1941230917662479E-3</c:v>
                </c:pt>
                <c:pt idx="7251">
                  <c:v>7.754804696979015E-4</c:v>
                </c:pt>
                <c:pt idx="7252">
                  <c:v>1.2317671069575009E-3</c:v>
                </c:pt>
                <c:pt idx="7253">
                  <c:v>9.5651975369385458E-4</c:v>
                </c:pt>
                <c:pt idx="7254">
                  <c:v>1.213018622829045E-3</c:v>
                </c:pt>
                <c:pt idx="7255">
                  <c:v>2.020508890358633E-3</c:v>
                </c:pt>
                <c:pt idx="7256">
                  <c:v>3.4233921950342474E-3</c:v>
                </c:pt>
                <c:pt idx="7257">
                  <c:v>4.443708392199798E-3</c:v>
                </c:pt>
                <c:pt idx="7258">
                  <c:v>6.3291049718021113E-3</c:v>
                </c:pt>
                <c:pt idx="7259">
                  <c:v>8.0131942982918265E-3</c:v>
                </c:pt>
                <c:pt idx="7260">
                  <c:v>8.5993969020415513E-3</c:v>
                </c:pt>
                <c:pt idx="7261">
                  <c:v>8.3726995449327699E-3</c:v>
                </c:pt>
                <c:pt idx="7262">
                  <c:v>8.4611237681163909E-3</c:v>
                </c:pt>
                <c:pt idx="7263">
                  <c:v>7.9972397059158463E-3</c:v>
                </c:pt>
                <c:pt idx="7264">
                  <c:v>7.0984087843382129E-3</c:v>
                </c:pt>
                <c:pt idx="7265">
                  <c:v>5.917982983497886E-3</c:v>
                </c:pt>
                <c:pt idx="7266">
                  <c:v>4.5363969764793009E-3</c:v>
                </c:pt>
                <c:pt idx="7267">
                  <c:v>3.7543948442354588E-3</c:v>
                </c:pt>
                <c:pt idx="7268">
                  <c:v>2.5796548581896441E-3</c:v>
                </c:pt>
                <c:pt idx="7269">
                  <c:v>1.4096203740427363E-3</c:v>
                </c:pt>
                <c:pt idx="7270">
                  <c:v>1.4118505858802385E-3</c:v>
                </c:pt>
                <c:pt idx="7271">
                  <c:v>1.5007894733340514E-3</c:v>
                </c:pt>
                <c:pt idx="7272">
                  <c:v>8.3206903159673169E-4</c:v>
                </c:pt>
                <c:pt idx="7273">
                  <c:v>7.7479425067097799E-4</c:v>
                </c:pt>
                <c:pt idx="7274">
                  <c:v>1.2844834329186891E-3</c:v>
                </c:pt>
                <c:pt idx="7275">
                  <c:v>1.4424608560455214E-3</c:v>
                </c:pt>
                <c:pt idx="7276">
                  <c:v>1.0563891299336693E-3</c:v>
                </c:pt>
                <c:pt idx="7277">
                  <c:v>1.360972346598311E-3</c:v>
                </c:pt>
                <c:pt idx="7278">
                  <c:v>1.1647137048980817E-3</c:v>
                </c:pt>
                <c:pt idx="7279">
                  <c:v>2.6949886703576363E-3</c:v>
                </c:pt>
                <c:pt idx="7280">
                  <c:v>3.7983128619585868E-3</c:v>
                </c:pt>
                <c:pt idx="7281">
                  <c:v>5.0423364619013216E-3</c:v>
                </c:pt>
                <c:pt idx="7282">
                  <c:v>6.3366778889206634E-3</c:v>
                </c:pt>
                <c:pt idx="7283">
                  <c:v>8.1610744985939222E-3</c:v>
                </c:pt>
                <c:pt idx="7284">
                  <c:v>8.5695218665479706E-3</c:v>
                </c:pt>
                <c:pt idx="7285">
                  <c:v>8.460118947398395E-3</c:v>
                </c:pt>
                <c:pt idx="7286">
                  <c:v>8.5034977930289381E-3</c:v>
                </c:pt>
                <c:pt idx="7287">
                  <c:v>8.4713435300530771E-3</c:v>
                </c:pt>
                <c:pt idx="7288">
                  <c:v>7.357554498291537E-3</c:v>
                </c:pt>
                <c:pt idx="7289">
                  <c:v>5.7019955447735957E-3</c:v>
                </c:pt>
                <c:pt idx="7290">
                  <c:v>4.3501865419590287E-3</c:v>
                </c:pt>
                <c:pt idx="7291">
                  <c:v>3.4620165231211064E-3</c:v>
                </c:pt>
                <c:pt idx="7292">
                  <c:v>2.4180502773490705E-3</c:v>
                </c:pt>
                <c:pt idx="7293">
                  <c:v>1.3310482954599521E-3</c:v>
                </c:pt>
                <c:pt idx="7294">
                  <c:v>1.5277970936079842E-3</c:v>
                </c:pt>
                <c:pt idx="7295">
                  <c:v>1.3208040257008738E-3</c:v>
                </c:pt>
                <c:pt idx="7296">
                  <c:v>1.4425588873350822E-3</c:v>
                </c:pt>
                <c:pt idx="7297">
                  <c:v>1.0249455938071217E-3</c:v>
                </c:pt>
                <c:pt idx="7298">
                  <c:v>1.0620259290834008E-3</c:v>
                </c:pt>
                <c:pt idx="7299">
                  <c:v>1.0873425096124142E-3</c:v>
                </c:pt>
                <c:pt idx="7300">
                  <c:v>1.0954055831787698E-3</c:v>
                </c:pt>
                <c:pt idx="7301">
                  <c:v>1.3458020045388156E-3</c:v>
                </c:pt>
                <c:pt idx="7302">
                  <c:v>1.0017611938260506E-3</c:v>
                </c:pt>
                <c:pt idx="7303">
                  <c:v>2.7144233735130162E-3</c:v>
                </c:pt>
                <c:pt idx="7304">
                  <c:v>3.6143816549205976E-3</c:v>
                </c:pt>
                <c:pt idx="7305">
                  <c:v>4.951559487768248E-3</c:v>
                </c:pt>
                <c:pt idx="7306">
                  <c:v>6.7769364103371123E-3</c:v>
                </c:pt>
                <c:pt idx="7307">
                  <c:v>8.4037754637234646E-3</c:v>
                </c:pt>
                <c:pt idx="7308">
                  <c:v>8.1921504173846187E-3</c:v>
                </c:pt>
                <c:pt idx="7309">
                  <c:v>7.8718086709231184E-3</c:v>
                </c:pt>
                <c:pt idx="7310">
                  <c:v>8.6003527071147664E-3</c:v>
                </c:pt>
                <c:pt idx="7311">
                  <c:v>7.9743493998034581E-3</c:v>
                </c:pt>
                <c:pt idx="7312">
                  <c:v>7.4319602470679976E-3</c:v>
                </c:pt>
                <c:pt idx="7313">
                  <c:v>6.1994798314710178E-3</c:v>
                </c:pt>
                <c:pt idx="7314">
                  <c:v>4.8584052548633315E-3</c:v>
                </c:pt>
                <c:pt idx="7315">
                  <c:v>3.5238742668338161E-3</c:v>
                </c:pt>
                <c:pt idx="7316">
                  <c:v>2.0121762307459866E-3</c:v>
                </c:pt>
                <c:pt idx="7317">
                  <c:v>8.3483841552681745E-4</c:v>
                </c:pt>
                <c:pt idx="7318">
                  <c:v>8.2677534196046133E-4</c:v>
                </c:pt>
                <c:pt idx="7319">
                  <c:v>1.4696645388985758E-3</c:v>
                </c:pt>
                <c:pt idx="7320">
                  <c:v>1.1085417759798839E-3</c:v>
                </c:pt>
                <c:pt idx="7321">
                  <c:v>1.2720334591444981E-3</c:v>
                </c:pt>
                <c:pt idx="7322">
                  <c:v>1.4280257486577299E-3</c:v>
                </c:pt>
                <c:pt idx="7323">
                  <c:v>9.4328552960318019E-4</c:v>
                </c:pt>
                <c:pt idx="7324">
                  <c:v>1.0970230994565193E-3</c:v>
                </c:pt>
                <c:pt idx="7325">
                  <c:v>9.6058805221061784E-4</c:v>
                </c:pt>
                <c:pt idx="7326">
                  <c:v>1.0867788296974414E-3</c:v>
                </c:pt>
                <c:pt idx="7327">
                  <c:v>2.6691819333808202E-3</c:v>
                </c:pt>
                <c:pt idx="7328">
                  <c:v>3.2932066424978318E-3</c:v>
                </c:pt>
                <c:pt idx="7329">
                  <c:v>4.3589358345523087E-3</c:v>
                </c:pt>
                <c:pt idx="7330">
                  <c:v>6.7453213194538335E-3</c:v>
                </c:pt>
                <c:pt idx="7331">
                  <c:v>8.4654371448570527E-3</c:v>
                </c:pt>
                <c:pt idx="7332">
                  <c:v>8.4298027711017919E-3</c:v>
                </c:pt>
                <c:pt idx="7333">
                  <c:v>8.1340178626752094E-3</c:v>
                </c:pt>
                <c:pt idx="7334">
                  <c:v>8.59937239421916E-3</c:v>
                </c:pt>
                <c:pt idx="7335">
                  <c:v>8.1395321227129905E-3</c:v>
                </c:pt>
                <c:pt idx="7336">
                  <c:v>6.9232513777158916E-3</c:v>
                </c:pt>
                <c:pt idx="7337">
                  <c:v>5.5407585812688731E-3</c:v>
                </c:pt>
                <c:pt idx="7338">
                  <c:v>4.8030910997287892E-3</c:v>
                </c:pt>
                <c:pt idx="7339">
                  <c:v>3.419299388695095E-3</c:v>
                </c:pt>
                <c:pt idx="7340">
                  <c:v>2.1554489604387363E-3</c:v>
                </c:pt>
                <c:pt idx="7341">
                  <c:v>1.4525825866926485E-3</c:v>
                </c:pt>
                <c:pt idx="7342">
                  <c:v>1.4491024759132496E-3</c:v>
                </c:pt>
                <c:pt idx="7343">
                  <c:v>1.0192597790126094E-3</c:v>
                </c:pt>
                <c:pt idx="7344">
                  <c:v>1.3941314302921689E-3</c:v>
                </c:pt>
                <c:pt idx="7345">
                  <c:v>1.2877674811189671E-3</c:v>
                </c:pt>
                <c:pt idx="7346">
                  <c:v>9.185326289891404E-4</c:v>
                </c:pt>
                <c:pt idx="7347">
                  <c:v>1.40864006114713E-3</c:v>
                </c:pt>
                <c:pt idx="7348">
                  <c:v>1.4063853414872374E-3</c:v>
                </c:pt>
                <c:pt idx="7349">
                  <c:v>9.7374875283412227E-4</c:v>
                </c:pt>
                <c:pt idx="7350">
                  <c:v>9.3081104800659927E-4</c:v>
                </c:pt>
                <c:pt idx="7351">
                  <c:v>2.5925459727668566E-3</c:v>
                </c:pt>
                <c:pt idx="7352">
                  <c:v>3.8235314111980398E-3</c:v>
                </c:pt>
                <c:pt idx="7353">
                  <c:v>5.0633641735120605E-3</c:v>
                </c:pt>
                <c:pt idx="7354">
                  <c:v>6.6267034590855624E-3</c:v>
                </c:pt>
                <c:pt idx="7355">
                  <c:v>8.3176794836669066E-3</c:v>
                </c:pt>
                <c:pt idx="7356">
                  <c:v>8.3981876802185131E-3</c:v>
                </c:pt>
                <c:pt idx="7357">
                  <c:v>8.3829928303366264E-3</c:v>
                </c:pt>
                <c:pt idx="7358">
                  <c:v>7.9891521245271015E-3</c:v>
                </c:pt>
                <c:pt idx="7359">
                  <c:v>8.5656496306103311E-3</c:v>
                </c:pt>
                <c:pt idx="7360">
                  <c:v>7.2204577398411011E-3</c:v>
                </c:pt>
                <c:pt idx="7361">
                  <c:v>6.2312174614662461E-3</c:v>
                </c:pt>
                <c:pt idx="7362">
                  <c:v>4.7583888316891755E-3</c:v>
                </c:pt>
                <c:pt idx="7363">
                  <c:v>3.6563145390301243E-3</c:v>
                </c:pt>
                <c:pt idx="7364">
                  <c:v>2.6634716107639183E-3</c:v>
                </c:pt>
                <c:pt idx="7365">
                  <c:v>1.325264449375879E-3</c:v>
                </c:pt>
                <c:pt idx="7366">
                  <c:v>9.5049082938588074E-4</c:v>
                </c:pt>
                <c:pt idx="7367">
                  <c:v>8.496166324280705E-4</c:v>
                </c:pt>
                <c:pt idx="7368">
                  <c:v>1.3499683343451392E-3</c:v>
                </c:pt>
                <c:pt idx="7369">
                  <c:v>1.2568141014402219E-3</c:v>
                </c:pt>
                <c:pt idx="7370">
                  <c:v>1.347934185086757E-3</c:v>
                </c:pt>
                <c:pt idx="7371">
                  <c:v>1.1781194837454873E-3</c:v>
                </c:pt>
                <c:pt idx="7372">
                  <c:v>7.5393809381696939E-4</c:v>
                </c:pt>
                <c:pt idx="7373">
                  <c:v>1.4766002526349848E-3</c:v>
                </c:pt>
                <c:pt idx="7374">
                  <c:v>9.7198418962203201E-4</c:v>
                </c:pt>
                <c:pt idx="7375">
                  <c:v>2.246127903282249E-3</c:v>
                </c:pt>
                <c:pt idx="7376">
                  <c:v>3.4955922397955962E-3</c:v>
                </c:pt>
                <c:pt idx="7377">
                  <c:v>5.0135397705929089E-3</c:v>
                </c:pt>
                <c:pt idx="7378">
                  <c:v>6.8122766902236915E-3</c:v>
                </c:pt>
                <c:pt idx="7379">
                  <c:v>8.013439376515729E-3</c:v>
                </c:pt>
                <c:pt idx="7380">
                  <c:v>8.2742026067468034E-3</c:v>
                </c:pt>
                <c:pt idx="7381">
                  <c:v>7.8841606134077476E-3</c:v>
                </c:pt>
                <c:pt idx="7382">
                  <c:v>7.9790303938799736E-3</c:v>
                </c:pt>
                <c:pt idx="7383">
                  <c:v>8.6079256242333185E-3</c:v>
                </c:pt>
                <c:pt idx="7384">
                  <c:v>6.9293048098462567E-3</c:v>
                </c:pt>
                <c:pt idx="7385">
                  <c:v>5.5740402040746831E-3</c:v>
                </c:pt>
                <c:pt idx="7386">
                  <c:v>4.5425239320768373E-3</c:v>
                </c:pt>
                <c:pt idx="7387">
                  <c:v>3.8986969024685939E-3</c:v>
                </c:pt>
                <c:pt idx="7388">
                  <c:v>2.3707256723137131E-3</c:v>
                </c:pt>
                <c:pt idx="7389">
                  <c:v>8.3417670432228306E-4</c:v>
                </c:pt>
                <c:pt idx="7390">
                  <c:v>1.1076104787290592E-3</c:v>
                </c:pt>
                <c:pt idx="7391">
                  <c:v>1.3245047068817847E-3</c:v>
                </c:pt>
                <c:pt idx="7392">
                  <c:v>1.2745577648506827E-3</c:v>
                </c:pt>
                <c:pt idx="7393">
                  <c:v>9.3306576766649229E-4</c:v>
                </c:pt>
                <c:pt idx="7394">
                  <c:v>1.5065243037733437E-3</c:v>
                </c:pt>
                <c:pt idx="7395">
                  <c:v>8.9105936008979482E-4</c:v>
                </c:pt>
                <c:pt idx="7396">
                  <c:v>1.3718538197395325E-3</c:v>
                </c:pt>
                <c:pt idx="7397">
                  <c:v>9.893357278742505E-4</c:v>
                </c:pt>
                <c:pt idx="7398">
                  <c:v>1.24228096276287E-3</c:v>
                </c:pt>
                <c:pt idx="7399">
                  <c:v>2.7103550749962525E-3</c:v>
                </c:pt>
                <c:pt idx="7400">
                  <c:v>3.5696793868809848E-3</c:v>
                </c:pt>
                <c:pt idx="7401">
                  <c:v>4.591392529922772E-3</c:v>
                </c:pt>
                <c:pt idx="7402">
                  <c:v>6.5170064460673034E-3</c:v>
                </c:pt>
                <c:pt idx="7403">
                  <c:v>8.0225562864448593E-3</c:v>
                </c:pt>
                <c:pt idx="7404">
                  <c:v>8.2889563158256643E-3</c:v>
                </c:pt>
                <c:pt idx="7405">
                  <c:v>8.2499398625805638E-3</c:v>
                </c:pt>
                <c:pt idx="7406">
                  <c:v>8.057774027219489E-3</c:v>
                </c:pt>
                <c:pt idx="7407">
                  <c:v>8.0652734208708707E-3</c:v>
                </c:pt>
                <c:pt idx="7408">
                  <c:v>7.0390998541540774E-3</c:v>
                </c:pt>
                <c:pt idx="7409">
                  <c:v>5.8685752135593655E-3</c:v>
                </c:pt>
                <c:pt idx="7410">
                  <c:v>4.7455222249343535E-3</c:v>
                </c:pt>
                <c:pt idx="7411">
                  <c:v>3.2014493554691527E-3</c:v>
                </c:pt>
                <c:pt idx="7412">
                  <c:v>2.4403523957240974E-3</c:v>
                </c:pt>
                <c:pt idx="7413">
                  <c:v>1.5061566864374917E-3</c:v>
                </c:pt>
                <c:pt idx="7414">
                  <c:v>7.6251583165351825E-4</c:v>
                </c:pt>
                <c:pt idx="7415">
                  <c:v>1.271763873098207E-3</c:v>
                </c:pt>
                <c:pt idx="7416">
                  <c:v>9.5441208096830278E-4</c:v>
                </c:pt>
                <c:pt idx="7417">
                  <c:v>9.0370539644310651E-4</c:v>
                </c:pt>
                <c:pt idx="7418">
                  <c:v>1.3988614400134653E-3</c:v>
                </c:pt>
                <c:pt idx="7419">
                  <c:v>8.5714053390184347E-4</c:v>
                </c:pt>
                <c:pt idx="7420">
                  <c:v>1.3618301203819653E-3</c:v>
                </c:pt>
                <c:pt idx="7421">
                  <c:v>8.8728515544171356E-4</c:v>
                </c:pt>
                <c:pt idx="7422">
                  <c:v>9.3777126956539865E-4</c:v>
                </c:pt>
                <c:pt idx="7423">
                  <c:v>2.052295535998643E-3</c:v>
                </c:pt>
                <c:pt idx="7424">
                  <c:v>3.6051176980571257E-3</c:v>
                </c:pt>
                <c:pt idx="7425">
                  <c:v>4.5636251671547457E-3</c:v>
                </c:pt>
                <c:pt idx="7426">
                  <c:v>6.7126033765629988E-3</c:v>
                </c:pt>
                <c:pt idx="7427">
                  <c:v>8.4632804564867218E-3</c:v>
                </c:pt>
                <c:pt idx="7428">
                  <c:v>7.8211755098650908E-3</c:v>
                </c:pt>
                <c:pt idx="7429">
                  <c:v>8.1286751573941603E-3</c:v>
                </c:pt>
                <c:pt idx="7430">
                  <c:v>8.2742271145691913E-3</c:v>
                </c:pt>
                <c:pt idx="7431">
                  <c:v>8.3690723872190294E-3</c:v>
                </c:pt>
                <c:pt idx="7432">
                  <c:v>7.3556673959674964E-3</c:v>
                </c:pt>
                <c:pt idx="7433">
                  <c:v>5.8368865992089181E-3</c:v>
                </c:pt>
                <c:pt idx="7434">
                  <c:v>4.3419519136359422E-3</c:v>
                </c:pt>
                <c:pt idx="7435">
                  <c:v>3.1570656891206127E-3</c:v>
                </c:pt>
                <c:pt idx="7436">
                  <c:v>2.5462506962718855E-3</c:v>
                </c:pt>
                <c:pt idx="7437">
                  <c:v>1.4052089660125111E-3</c:v>
                </c:pt>
                <c:pt idx="7438">
                  <c:v>8.1368816480412772E-4</c:v>
                </c:pt>
                <c:pt idx="7439">
                  <c:v>1.4811832154219403E-3</c:v>
                </c:pt>
                <c:pt idx="7440">
                  <c:v>1.2167928274771263E-3</c:v>
                </c:pt>
                <c:pt idx="7441">
                  <c:v>1.14317132901715E-3</c:v>
                </c:pt>
                <c:pt idx="7442">
                  <c:v>9.6044100527627749E-4</c:v>
                </c:pt>
                <c:pt idx="7443">
                  <c:v>8.9007904719418931E-4</c:v>
                </c:pt>
                <c:pt idx="7444">
                  <c:v>8.1530568108187634E-4</c:v>
                </c:pt>
                <c:pt idx="7445">
                  <c:v>1.4953732445858311E-3</c:v>
                </c:pt>
                <c:pt idx="7446">
                  <c:v>1.3014918616574452E-3</c:v>
                </c:pt>
                <c:pt idx="7447">
                  <c:v>1.9352706840857319E-3</c:v>
                </c:pt>
                <c:pt idx="7448">
                  <c:v>3.3143323853981315E-3</c:v>
                </c:pt>
                <c:pt idx="7449">
                  <c:v>4.5352206010045755E-3</c:v>
                </c:pt>
                <c:pt idx="7450">
                  <c:v>6.7365965346829447E-3</c:v>
                </c:pt>
                <c:pt idx="7451">
                  <c:v>8.0324084310456952E-3</c:v>
                </c:pt>
                <c:pt idx="7452">
                  <c:v>8.6063081079555681E-3</c:v>
                </c:pt>
                <c:pt idx="7453">
                  <c:v>8.0327025249143768E-3</c:v>
                </c:pt>
                <c:pt idx="7454">
                  <c:v>8.4060056755609677E-3</c:v>
                </c:pt>
                <c:pt idx="7455">
                  <c:v>7.8494820447257019E-3</c:v>
                </c:pt>
                <c:pt idx="7456">
                  <c:v>7.0505940228550532E-3</c:v>
                </c:pt>
                <c:pt idx="7457">
                  <c:v>6.2045039350609957E-3</c:v>
                </c:pt>
                <c:pt idx="7458">
                  <c:v>4.8286037428369229E-3</c:v>
                </c:pt>
                <c:pt idx="7459">
                  <c:v>3.513213364094105E-3</c:v>
                </c:pt>
                <c:pt idx="7460">
                  <c:v>1.974164598218882E-3</c:v>
                </c:pt>
                <c:pt idx="7461">
                  <c:v>1.4662089359415657E-3</c:v>
                </c:pt>
                <c:pt idx="7462">
                  <c:v>1.2766409297538441E-3</c:v>
                </c:pt>
                <c:pt idx="7463">
                  <c:v>1.4764777135230344E-3</c:v>
                </c:pt>
                <c:pt idx="7464">
                  <c:v>7.6452547308950925E-4</c:v>
                </c:pt>
                <c:pt idx="7465">
                  <c:v>8.7191875080309652E-4</c:v>
                </c:pt>
                <c:pt idx="7466">
                  <c:v>1.284532448563469E-3</c:v>
                </c:pt>
                <c:pt idx="7467">
                  <c:v>1.4464066154503338E-3</c:v>
                </c:pt>
                <c:pt idx="7468">
                  <c:v>8.0638483373186636E-4</c:v>
                </c:pt>
                <c:pt idx="7469">
                  <c:v>1.0937145434338508E-3</c:v>
                </c:pt>
                <c:pt idx="7470">
                  <c:v>1.3791571508117943E-3</c:v>
                </c:pt>
                <c:pt idx="7471">
                  <c:v>2.684376783262706E-3</c:v>
                </c:pt>
                <c:pt idx="7472">
                  <c:v>3.7139569372917304E-3</c:v>
                </c:pt>
                <c:pt idx="7473">
                  <c:v>4.3139149648216239E-3</c:v>
                </c:pt>
                <c:pt idx="7474">
                  <c:v>6.6229292544374829E-3</c:v>
                </c:pt>
                <c:pt idx="7475">
                  <c:v>8.2561158338228802E-3</c:v>
                </c:pt>
                <c:pt idx="7476">
                  <c:v>8.4093632472284161E-3</c:v>
                </c:pt>
                <c:pt idx="7477">
                  <c:v>8.4402185956176014E-3</c:v>
                </c:pt>
                <c:pt idx="7478">
                  <c:v>8.0315506572620418E-3</c:v>
                </c:pt>
                <c:pt idx="7479">
                  <c:v>7.9435920827038327E-3</c:v>
                </c:pt>
                <c:pt idx="7480">
                  <c:v>6.9165607422033842E-3</c:v>
                </c:pt>
                <c:pt idx="7481">
                  <c:v>6.1461998255948561E-3</c:v>
                </c:pt>
                <c:pt idx="7482">
                  <c:v>4.8257608354396664E-3</c:v>
                </c:pt>
                <c:pt idx="7483">
                  <c:v>3.1106233656913E-3</c:v>
                </c:pt>
                <c:pt idx="7484">
                  <c:v>2.4294464147604855E-3</c:v>
                </c:pt>
                <c:pt idx="7485">
                  <c:v>1.087440540901975E-3</c:v>
                </c:pt>
                <c:pt idx="7486">
                  <c:v>8.5412607174785611E-4</c:v>
                </c:pt>
                <c:pt idx="7487">
                  <c:v>8.0454674705260571E-4</c:v>
                </c:pt>
                <c:pt idx="7488">
                  <c:v>1.1419459378976429E-3</c:v>
                </c:pt>
                <c:pt idx="7489">
                  <c:v>1.3264408248506061E-3</c:v>
                </c:pt>
                <c:pt idx="7490">
                  <c:v>1.1305007848414479E-3</c:v>
                </c:pt>
                <c:pt idx="7491">
                  <c:v>1.2506871458426876E-3</c:v>
                </c:pt>
                <c:pt idx="7492">
                  <c:v>8.7934462098730867E-4</c:v>
                </c:pt>
                <c:pt idx="7493">
                  <c:v>1.0465860009776142E-3</c:v>
                </c:pt>
                <c:pt idx="7494">
                  <c:v>1.1027334220734216E-3</c:v>
                </c:pt>
                <c:pt idx="7495">
                  <c:v>2.0662404869386322E-3</c:v>
                </c:pt>
                <c:pt idx="7496">
                  <c:v>3.5582097260023994E-3</c:v>
                </c:pt>
                <c:pt idx="7497">
                  <c:v>4.9737635748537132E-3</c:v>
                </c:pt>
                <c:pt idx="7498">
                  <c:v>6.3210173904133648E-3</c:v>
                </c:pt>
                <c:pt idx="7499">
                  <c:v>8.6054993498166955E-3</c:v>
                </c:pt>
                <c:pt idx="7500">
                  <c:v>8.4499236932840966E-3</c:v>
                </c:pt>
                <c:pt idx="7501">
                  <c:v>8.3995356104499697E-3</c:v>
                </c:pt>
                <c:pt idx="7502">
                  <c:v>8.3089792067184091E-3</c:v>
                </c:pt>
                <c:pt idx="7503">
                  <c:v>7.8593341893265379E-3</c:v>
                </c:pt>
                <c:pt idx="7504">
                  <c:v>6.9047969874561181E-3</c:v>
                </c:pt>
                <c:pt idx="7505">
                  <c:v>5.8552184503567421E-3</c:v>
                </c:pt>
                <c:pt idx="7506">
                  <c:v>4.4156714433854797E-3</c:v>
                </c:pt>
                <c:pt idx="7507">
                  <c:v>3.7322887884395535E-3</c:v>
                </c:pt>
                <c:pt idx="7508">
                  <c:v>2.1110652940901954E-3</c:v>
                </c:pt>
                <c:pt idx="7509">
                  <c:v>1.4525580788702589E-3</c:v>
                </c:pt>
                <c:pt idx="7510">
                  <c:v>1.4252563647276445E-3</c:v>
                </c:pt>
                <c:pt idx="7511">
                  <c:v>8.2682435760524173E-4</c:v>
                </c:pt>
                <c:pt idx="7512">
                  <c:v>1.3610458700654814E-3</c:v>
                </c:pt>
                <c:pt idx="7513">
                  <c:v>1.0003887557722027E-3</c:v>
                </c:pt>
                <c:pt idx="7514">
                  <c:v>7.6045717457274642E-4</c:v>
                </c:pt>
                <c:pt idx="7515">
                  <c:v>1.0443312813177212E-3</c:v>
                </c:pt>
                <c:pt idx="7516">
                  <c:v>1.4544451811942995E-3</c:v>
                </c:pt>
                <c:pt idx="7517">
                  <c:v>9.9335501074623335E-4</c:v>
                </c:pt>
                <c:pt idx="7518">
                  <c:v>1.262279345833223E-3</c:v>
                </c:pt>
                <c:pt idx="7519">
                  <c:v>2.6012217418929662E-3</c:v>
                </c:pt>
                <c:pt idx="7520">
                  <c:v>3.9032063417883808E-3</c:v>
                </c:pt>
                <c:pt idx="7521">
                  <c:v>4.7989247699224656E-3</c:v>
                </c:pt>
                <c:pt idx="7522">
                  <c:v>6.6210666599358318E-3</c:v>
                </c:pt>
                <c:pt idx="7523">
                  <c:v>8.5388380729155174E-3</c:v>
                </c:pt>
                <c:pt idx="7524">
                  <c:v>8.0789242779421792E-3</c:v>
                </c:pt>
                <c:pt idx="7525">
                  <c:v>7.847153801598639E-3</c:v>
                </c:pt>
                <c:pt idx="7526">
                  <c:v>8.2334706059343926E-3</c:v>
                </c:pt>
                <c:pt idx="7527">
                  <c:v>8.5751831735200942E-3</c:v>
                </c:pt>
                <c:pt idx="7528">
                  <c:v>6.9753305002949358E-3</c:v>
                </c:pt>
                <c:pt idx="7529">
                  <c:v>5.5989891672678423E-3</c:v>
                </c:pt>
                <c:pt idx="7530">
                  <c:v>4.7629227788313529E-3</c:v>
                </c:pt>
                <c:pt idx="7531">
                  <c:v>3.2113995313595494E-3</c:v>
                </c:pt>
                <c:pt idx="7532">
                  <c:v>1.9324522845108657E-3</c:v>
                </c:pt>
                <c:pt idx="7533">
                  <c:v>1.3239900426115919E-3</c:v>
                </c:pt>
                <c:pt idx="7534">
                  <c:v>1.3918522028098859E-3</c:v>
                </c:pt>
                <c:pt idx="7535">
                  <c:v>1.3907738586247196E-3</c:v>
                </c:pt>
                <c:pt idx="7536">
                  <c:v>1.4621161296024133E-3</c:v>
                </c:pt>
                <c:pt idx="7537">
                  <c:v>1.0245534686488793E-3</c:v>
                </c:pt>
                <c:pt idx="7538">
                  <c:v>1.0577125523427368E-3</c:v>
                </c:pt>
                <c:pt idx="7539">
                  <c:v>1.4116300154787273E-3</c:v>
                </c:pt>
                <c:pt idx="7540">
                  <c:v>1.516131370150278E-3</c:v>
                </c:pt>
                <c:pt idx="7541">
                  <c:v>9.6602878878122855E-4</c:v>
                </c:pt>
                <c:pt idx="7542">
                  <c:v>1.1688800347044053E-3</c:v>
                </c:pt>
                <c:pt idx="7543">
                  <c:v>2.5133611986243197E-3</c:v>
                </c:pt>
                <c:pt idx="7544">
                  <c:v>3.1347390629231963E-3</c:v>
                </c:pt>
                <c:pt idx="7545">
                  <c:v>4.5632575498188938E-3</c:v>
                </c:pt>
                <c:pt idx="7546">
                  <c:v>6.1645104366299403E-3</c:v>
                </c:pt>
                <c:pt idx="7547">
                  <c:v>8.4394833609458975E-3</c:v>
                </c:pt>
                <c:pt idx="7548">
                  <c:v>8.3891197859341619E-3</c:v>
                </c:pt>
                <c:pt idx="7549">
                  <c:v>8.0188310974415589E-3</c:v>
                </c:pt>
                <c:pt idx="7550">
                  <c:v>8.2229322423066319E-3</c:v>
                </c:pt>
                <c:pt idx="7551">
                  <c:v>8.5079827245263355E-3</c:v>
                </c:pt>
                <c:pt idx="7552">
                  <c:v>7.2443283588490975E-3</c:v>
                </c:pt>
                <c:pt idx="7553">
                  <c:v>6.0799306738519212E-3</c:v>
                </c:pt>
                <c:pt idx="7554">
                  <c:v>4.6229340973388804E-3</c:v>
                </c:pt>
                <c:pt idx="7555">
                  <c:v>3.4966460761583712E-3</c:v>
                </c:pt>
                <c:pt idx="7556">
                  <c:v>2.2055674572265694E-3</c:v>
                </c:pt>
                <c:pt idx="7557">
                  <c:v>1.3687903419407656E-3</c:v>
                </c:pt>
                <c:pt idx="7558">
                  <c:v>1.1713308169434191E-3</c:v>
                </c:pt>
                <c:pt idx="7559">
                  <c:v>1.2158370224039108E-3</c:v>
                </c:pt>
                <c:pt idx="7560">
                  <c:v>1.3561688134098443E-3</c:v>
                </c:pt>
                <c:pt idx="7561">
                  <c:v>1.4118996015250185E-3</c:v>
                </c:pt>
                <c:pt idx="7562">
                  <c:v>1.1396176947705795E-3</c:v>
                </c:pt>
                <c:pt idx="7563">
                  <c:v>1.1075859709066683E-3</c:v>
                </c:pt>
                <c:pt idx="7564">
                  <c:v>1.2198563052758936E-3</c:v>
                </c:pt>
                <c:pt idx="7565">
                  <c:v>7.9641015001907962E-4</c:v>
                </c:pt>
                <c:pt idx="7566">
                  <c:v>1.2363010540996765E-3</c:v>
                </c:pt>
                <c:pt idx="7567">
                  <c:v>2.4403033800793165E-3</c:v>
                </c:pt>
                <c:pt idx="7568">
                  <c:v>3.3395754424599732E-3</c:v>
                </c:pt>
                <c:pt idx="7569">
                  <c:v>4.4780438513683813E-3</c:v>
                </c:pt>
                <c:pt idx="7570">
                  <c:v>6.5856038409373013E-3</c:v>
                </c:pt>
                <c:pt idx="7571">
                  <c:v>7.843551151707288E-3</c:v>
                </c:pt>
                <c:pt idx="7572">
                  <c:v>7.8956302742863322E-3</c:v>
                </c:pt>
                <c:pt idx="7573">
                  <c:v>8.3470398548902945E-3</c:v>
                </c:pt>
                <c:pt idx="7574">
                  <c:v>8.1825188431852956E-3</c:v>
                </c:pt>
                <c:pt idx="7575">
                  <c:v>8.516413415428541E-3</c:v>
                </c:pt>
                <c:pt idx="7576">
                  <c:v>7.4288722614468412E-3</c:v>
                </c:pt>
                <c:pt idx="7577">
                  <c:v>6.0857880434031647E-3</c:v>
                </c:pt>
                <c:pt idx="7578">
                  <c:v>4.981704109308119E-3</c:v>
                </c:pt>
                <c:pt idx="7579">
                  <c:v>3.1577764159699262E-3</c:v>
                </c:pt>
                <c:pt idx="7580">
                  <c:v>2.6378854441886134E-3</c:v>
                </c:pt>
                <c:pt idx="7581">
                  <c:v>9.5580902684454065E-4</c:v>
                </c:pt>
                <c:pt idx="7582">
                  <c:v>7.5930530692041058E-4</c:v>
                </c:pt>
                <c:pt idx="7583">
                  <c:v>1.1904469184077274E-3</c:v>
                </c:pt>
                <c:pt idx="7584">
                  <c:v>1.3738389533531339E-3</c:v>
                </c:pt>
                <c:pt idx="7585">
                  <c:v>1.0167354733064253E-3</c:v>
                </c:pt>
                <c:pt idx="7586">
                  <c:v>8.8895168736424302E-4</c:v>
                </c:pt>
                <c:pt idx="7587">
                  <c:v>1.5096122893945019E-3</c:v>
                </c:pt>
                <c:pt idx="7588">
                  <c:v>1.3869261305094679E-3</c:v>
                </c:pt>
                <c:pt idx="7589">
                  <c:v>8.28000733079968E-4</c:v>
                </c:pt>
                <c:pt idx="7590">
                  <c:v>8.4486211488438373E-4</c:v>
                </c:pt>
                <c:pt idx="7591">
                  <c:v>2.2052733633578878E-3</c:v>
                </c:pt>
                <c:pt idx="7592">
                  <c:v>3.1249359339671403E-3</c:v>
                </c:pt>
                <c:pt idx="7593">
                  <c:v>4.8538713077211559E-3</c:v>
                </c:pt>
                <c:pt idx="7594">
                  <c:v>6.5103158105547961E-3</c:v>
                </c:pt>
                <c:pt idx="7595">
                  <c:v>8.1847245472004074E-3</c:v>
                </c:pt>
                <c:pt idx="7596">
                  <c:v>7.9533461960151087E-3</c:v>
                </c:pt>
                <c:pt idx="7597">
                  <c:v>7.8757299225055404E-3</c:v>
                </c:pt>
                <c:pt idx="7598">
                  <c:v>8.0786056762511063E-3</c:v>
                </c:pt>
                <c:pt idx="7599">
                  <c:v>8.5726588678139096E-3</c:v>
                </c:pt>
                <c:pt idx="7600">
                  <c:v>7.1951411593120899E-3</c:v>
                </c:pt>
                <c:pt idx="7601">
                  <c:v>6.2634942635540584E-3</c:v>
                </c:pt>
                <c:pt idx="7602">
                  <c:v>4.9619262966392767E-3</c:v>
                </c:pt>
                <c:pt idx="7603">
                  <c:v>3.242573481439805E-3</c:v>
                </c:pt>
                <c:pt idx="7604">
                  <c:v>2.4294464147604855E-3</c:v>
                </c:pt>
                <c:pt idx="7605">
                  <c:v>1.0761669426025116E-3</c:v>
                </c:pt>
                <c:pt idx="7606">
                  <c:v>1.4078803186530356E-3</c:v>
                </c:pt>
                <c:pt idx="7607">
                  <c:v>9.4318749831361938E-4</c:v>
                </c:pt>
                <c:pt idx="7608">
                  <c:v>1.3086971614401453E-3</c:v>
                </c:pt>
                <c:pt idx="7609">
                  <c:v>1.2081905818181874E-3</c:v>
                </c:pt>
                <c:pt idx="7610">
                  <c:v>1.1767960613364198E-3</c:v>
                </c:pt>
                <c:pt idx="7611">
                  <c:v>1.1305988161310087E-3</c:v>
                </c:pt>
                <c:pt idx="7612">
                  <c:v>1.4938537595976424E-3</c:v>
                </c:pt>
                <c:pt idx="7613">
                  <c:v>1.5240719046046829E-3</c:v>
                </c:pt>
                <c:pt idx="7614">
                  <c:v>1.1237611336841601E-3</c:v>
                </c:pt>
                <c:pt idx="7615">
                  <c:v>2.1065558547704094E-3</c:v>
                </c:pt>
                <c:pt idx="7616">
                  <c:v>3.3872921726535738E-3</c:v>
                </c:pt>
                <c:pt idx="7617">
                  <c:v>4.8551947301302238E-3</c:v>
                </c:pt>
                <c:pt idx="7618">
                  <c:v>6.0955944400688713E-3</c:v>
                </c:pt>
                <c:pt idx="7619">
                  <c:v>8.0103758987169604E-3</c:v>
                </c:pt>
                <c:pt idx="7620">
                  <c:v>7.8351204608050808E-3</c:v>
                </c:pt>
                <c:pt idx="7621">
                  <c:v>7.9801087380651399E-3</c:v>
                </c:pt>
                <c:pt idx="7622">
                  <c:v>8.6133418529815396E-3</c:v>
                </c:pt>
                <c:pt idx="7623">
                  <c:v>8.1482814153062706E-3</c:v>
                </c:pt>
                <c:pt idx="7624">
                  <c:v>7.4101237773183844E-3</c:v>
                </c:pt>
                <c:pt idx="7625">
                  <c:v>6.1671785215608142E-3</c:v>
                </c:pt>
                <c:pt idx="7626">
                  <c:v>5.0572617257369163E-3</c:v>
                </c:pt>
                <c:pt idx="7627">
                  <c:v>3.1954694468059597E-3</c:v>
                </c:pt>
                <c:pt idx="7628">
                  <c:v>2.076876881855952E-3</c:v>
                </c:pt>
                <c:pt idx="7629">
                  <c:v>1.3412680573966392E-3</c:v>
                </c:pt>
                <c:pt idx="7630">
                  <c:v>9.7965513803014532E-4</c:v>
                </c:pt>
                <c:pt idx="7631">
                  <c:v>1.5375266990968689E-3</c:v>
                </c:pt>
                <c:pt idx="7632">
                  <c:v>1.1668703932684139E-3</c:v>
                </c:pt>
                <c:pt idx="7633">
                  <c:v>1.2116952004199771E-3</c:v>
                </c:pt>
                <c:pt idx="7634">
                  <c:v>9.7330761203109949E-4</c:v>
                </c:pt>
                <c:pt idx="7635">
                  <c:v>1.0743778715680313E-3</c:v>
                </c:pt>
                <c:pt idx="7636">
                  <c:v>9.7401833888041385E-4</c:v>
                </c:pt>
                <c:pt idx="7637">
                  <c:v>1.1681448000327014E-3</c:v>
                </c:pt>
                <c:pt idx="7638">
                  <c:v>1.4095713583979555E-3</c:v>
                </c:pt>
                <c:pt idx="7639">
                  <c:v>2.2993834013360194E-3</c:v>
                </c:pt>
                <c:pt idx="7640">
                  <c:v>3.5449019784445542E-3</c:v>
                </c:pt>
                <c:pt idx="7641">
                  <c:v>4.9692786433563193E-3</c:v>
                </c:pt>
                <c:pt idx="7642">
                  <c:v>6.8504598775075282E-3</c:v>
                </c:pt>
                <c:pt idx="7643">
                  <c:v>8.3364034599729738E-3</c:v>
                </c:pt>
                <c:pt idx="7644">
                  <c:v>7.9408962222409177E-3</c:v>
                </c:pt>
                <c:pt idx="7645">
                  <c:v>8.3608132510735525E-3</c:v>
                </c:pt>
                <c:pt idx="7646">
                  <c:v>7.9840299896475619E-3</c:v>
                </c:pt>
                <c:pt idx="7647">
                  <c:v>7.9050412780841458E-3</c:v>
                </c:pt>
                <c:pt idx="7648">
                  <c:v>6.6752322151276897E-3</c:v>
                </c:pt>
                <c:pt idx="7649">
                  <c:v>5.8236523751182441E-3</c:v>
                </c:pt>
                <c:pt idx="7650">
                  <c:v>4.8454406168189487E-3</c:v>
                </c:pt>
                <c:pt idx="7651">
                  <c:v>3.7028548937489978E-3</c:v>
                </c:pt>
                <c:pt idx="7652">
                  <c:v>2.0650396036415155E-3</c:v>
                </c:pt>
                <c:pt idx="7653">
                  <c:v>1.4978485346472349E-3</c:v>
                </c:pt>
                <c:pt idx="7654">
                  <c:v>1.4484407647087152E-3</c:v>
                </c:pt>
                <c:pt idx="7655">
                  <c:v>1.4407698163006024E-3</c:v>
                </c:pt>
                <c:pt idx="7656">
                  <c:v>1.2142685217709417E-3</c:v>
                </c:pt>
                <c:pt idx="7657">
                  <c:v>1.1802271564710395E-3</c:v>
                </c:pt>
                <c:pt idx="7658">
                  <c:v>9.8352737396778739E-4</c:v>
                </c:pt>
                <c:pt idx="7659">
                  <c:v>1.3559237351859427E-3</c:v>
                </c:pt>
                <c:pt idx="7660">
                  <c:v>1.4231731998244823E-3</c:v>
                </c:pt>
                <c:pt idx="7661">
                  <c:v>1.2942130384075738E-3</c:v>
                </c:pt>
                <c:pt idx="7662">
                  <c:v>1.4263347089128109E-3</c:v>
                </c:pt>
                <c:pt idx="7663">
                  <c:v>2.6798428361205304E-3</c:v>
                </c:pt>
                <c:pt idx="7664">
                  <c:v>3.4922101603057573E-3</c:v>
                </c:pt>
                <c:pt idx="7665">
                  <c:v>4.3552596611937874E-3</c:v>
                </c:pt>
                <c:pt idx="7666">
                  <c:v>6.7393169029682492E-3</c:v>
                </c:pt>
                <c:pt idx="7667">
                  <c:v>8.064023521928974E-3</c:v>
                </c:pt>
                <c:pt idx="7668">
                  <c:v>8.2887602532465444E-3</c:v>
                </c:pt>
                <c:pt idx="7669">
                  <c:v>8.3580928827882463E-3</c:v>
                </c:pt>
                <c:pt idx="7670">
                  <c:v>8.3799538603602508E-3</c:v>
                </c:pt>
                <c:pt idx="7671">
                  <c:v>7.8722498117261407E-3</c:v>
                </c:pt>
                <c:pt idx="7672">
                  <c:v>6.7940216302526911E-3</c:v>
                </c:pt>
                <c:pt idx="7673">
                  <c:v>6.1933773836958736E-3</c:v>
                </c:pt>
                <c:pt idx="7674">
                  <c:v>4.8171830976031184E-3</c:v>
                </c:pt>
                <c:pt idx="7675">
                  <c:v>3.6157050773296647E-3</c:v>
                </c:pt>
                <c:pt idx="7676">
                  <c:v>2.4625564828095626E-3</c:v>
                </c:pt>
                <c:pt idx="7677">
                  <c:v>1.0359005904155135E-3</c:v>
                </c:pt>
                <c:pt idx="7678">
                  <c:v>1.2417417906702868E-3</c:v>
                </c:pt>
                <c:pt idx="7679">
                  <c:v>1.0256563206564357E-3</c:v>
                </c:pt>
                <c:pt idx="7680">
                  <c:v>1.3207550100560938E-3</c:v>
                </c:pt>
                <c:pt idx="7681">
                  <c:v>9.487997896409613E-4</c:v>
                </c:pt>
                <c:pt idx="7682">
                  <c:v>9.588970124656984E-4</c:v>
                </c:pt>
                <c:pt idx="7683">
                  <c:v>9.3590867506374844E-4</c:v>
                </c:pt>
                <c:pt idx="7684">
                  <c:v>8.7419797828537996E-4</c:v>
                </c:pt>
                <c:pt idx="7685">
                  <c:v>1.3756525322100041E-3</c:v>
                </c:pt>
                <c:pt idx="7686">
                  <c:v>1.1570427564899679E-3</c:v>
                </c:pt>
                <c:pt idx="7687">
                  <c:v>2.4677276333338813E-3</c:v>
                </c:pt>
                <c:pt idx="7688">
                  <c:v>3.2452693419027208E-3</c:v>
                </c:pt>
                <c:pt idx="7689">
                  <c:v>4.3170274582651725E-3</c:v>
                </c:pt>
                <c:pt idx="7690">
                  <c:v>6.6282964675409232E-3</c:v>
                </c:pt>
                <c:pt idx="7691">
                  <c:v>7.9293285300727732E-3</c:v>
                </c:pt>
                <c:pt idx="7692">
                  <c:v>7.9095017017591519E-3</c:v>
                </c:pt>
                <c:pt idx="7693">
                  <c:v>7.9652815055191069E-3</c:v>
                </c:pt>
                <c:pt idx="7694">
                  <c:v>8.1240676867848135E-3</c:v>
                </c:pt>
                <c:pt idx="7695">
                  <c:v>8.5354069777808985E-3</c:v>
                </c:pt>
                <c:pt idx="7696">
                  <c:v>7.0974284714426083E-3</c:v>
                </c:pt>
                <c:pt idx="7697">
                  <c:v>6.1183834471820481E-3</c:v>
                </c:pt>
                <c:pt idx="7698">
                  <c:v>4.2900933614584101E-3</c:v>
                </c:pt>
                <c:pt idx="7699">
                  <c:v>3.7986314636496588E-3</c:v>
                </c:pt>
                <c:pt idx="7700">
                  <c:v>2.6173478890256768E-3</c:v>
                </c:pt>
                <c:pt idx="7701">
                  <c:v>9.046121858715412E-4</c:v>
                </c:pt>
                <c:pt idx="7702">
                  <c:v>1.3359743677603701E-3</c:v>
                </c:pt>
                <c:pt idx="7703">
                  <c:v>1.1493473002594646E-3</c:v>
                </c:pt>
                <c:pt idx="7704">
                  <c:v>1.2081170583510175E-3</c:v>
                </c:pt>
                <c:pt idx="7705">
                  <c:v>8.9716180786493906E-4</c:v>
                </c:pt>
                <c:pt idx="7706">
                  <c:v>1.1246679231125957E-3</c:v>
                </c:pt>
                <c:pt idx="7707">
                  <c:v>1.4693949528522838E-3</c:v>
                </c:pt>
                <c:pt idx="7708">
                  <c:v>1.0218821160083544E-3</c:v>
                </c:pt>
                <c:pt idx="7709">
                  <c:v>1.2440455259749602E-3</c:v>
                </c:pt>
                <c:pt idx="7710">
                  <c:v>8.1530568108187634E-4</c:v>
                </c:pt>
                <c:pt idx="7711">
                  <c:v>2.700478422573027E-3</c:v>
                </c:pt>
                <c:pt idx="7712">
                  <c:v>3.4907887066071286E-3</c:v>
                </c:pt>
                <c:pt idx="7713">
                  <c:v>5.0499093790198754E-3</c:v>
                </c:pt>
                <c:pt idx="7714">
                  <c:v>6.392384169213448E-3</c:v>
                </c:pt>
                <c:pt idx="7715">
                  <c:v>8.5301623037894094E-3</c:v>
                </c:pt>
                <c:pt idx="7716">
                  <c:v>8.3569655229582991E-3</c:v>
                </c:pt>
                <c:pt idx="7717">
                  <c:v>8.5407251752395597E-3</c:v>
                </c:pt>
                <c:pt idx="7718">
                  <c:v>8.3706408878519989E-3</c:v>
                </c:pt>
                <c:pt idx="7719">
                  <c:v>8.4112258417300672E-3</c:v>
                </c:pt>
                <c:pt idx="7720">
                  <c:v>6.9000179620900409E-3</c:v>
                </c:pt>
                <c:pt idx="7721">
                  <c:v>6.1962447989155189E-3</c:v>
                </c:pt>
                <c:pt idx="7722">
                  <c:v>5.0443951189820925E-3</c:v>
                </c:pt>
                <c:pt idx="7723">
                  <c:v>3.4502037527290585E-3</c:v>
                </c:pt>
                <c:pt idx="7724">
                  <c:v>2.5589457482699772E-3</c:v>
                </c:pt>
                <c:pt idx="7725">
                  <c:v>9.1181748565424174E-4</c:v>
                </c:pt>
                <c:pt idx="7726">
                  <c:v>1.0120789870522989E-3</c:v>
                </c:pt>
                <c:pt idx="7727">
                  <c:v>1.4311137342788872E-3</c:v>
                </c:pt>
                <c:pt idx="7728">
                  <c:v>7.9827274452073027E-4</c:v>
                </c:pt>
                <c:pt idx="7729">
                  <c:v>9.0527389707607516E-4</c:v>
                </c:pt>
                <c:pt idx="7730">
                  <c:v>1.2983793682138966E-3</c:v>
                </c:pt>
                <c:pt idx="7731">
                  <c:v>1.1164823104342888E-3</c:v>
                </c:pt>
                <c:pt idx="7732">
                  <c:v>8.9529921336328885E-4</c:v>
                </c:pt>
                <c:pt idx="7733">
                  <c:v>7.9729243162512476E-4</c:v>
                </c:pt>
                <c:pt idx="7734">
                  <c:v>9.1757682391592488E-4</c:v>
                </c:pt>
                <c:pt idx="7735">
                  <c:v>2.0012702497823748E-3</c:v>
                </c:pt>
                <c:pt idx="7736">
                  <c:v>3.8262762873057347E-3</c:v>
                </c:pt>
                <c:pt idx="7737">
                  <c:v>4.4959100538907925E-3</c:v>
                </c:pt>
                <c:pt idx="7738">
                  <c:v>6.7442674830910584E-3</c:v>
                </c:pt>
                <c:pt idx="7739">
                  <c:v>8.0515980559771744E-3</c:v>
                </c:pt>
                <c:pt idx="7740">
                  <c:v>8.4848963558348239E-3</c:v>
                </c:pt>
                <c:pt idx="7741">
                  <c:v>8.4004423998784057E-3</c:v>
                </c:pt>
                <c:pt idx="7742">
                  <c:v>7.8569569305546941E-3</c:v>
                </c:pt>
                <c:pt idx="7743">
                  <c:v>8.5493029130761077E-3</c:v>
                </c:pt>
                <c:pt idx="7744">
                  <c:v>7.2535678078901791E-3</c:v>
                </c:pt>
                <c:pt idx="7745">
                  <c:v>5.9286929018823771E-3</c:v>
                </c:pt>
                <c:pt idx="7746">
                  <c:v>4.6191353848684096E-3</c:v>
                </c:pt>
                <c:pt idx="7747">
                  <c:v>3.3497706965742715E-3</c:v>
                </c:pt>
                <c:pt idx="7748">
                  <c:v>2.0919491926258875E-3</c:v>
                </c:pt>
                <c:pt idx="7749">
                  <c:v>8.3758329163451236E-4</c:v>
                </c:pt>
                <c:pt idx="7750">
                  <c:v>9.3926624673119734E-4</c:v>
                </c:pt>
                <c:pt idx="7751">
                  <c:v>1.4412844805707942E-3</c:v>
                </c:pt>
                <c:pt idx="7752">
                  <c:v>1.4647629744205474E-3</c:v>
                </c:pt>
                <c:pt idx="7753">
                  <c:v>1.4166296112463157E-3</c:v>
                </c:pt>
                <c:pt idx="7754">
                  <c:v>9.1179297783185176E-4</c:v>
                </c:pt>
                <c:pt idx="7755">
                  <c:v>9.010830594473611E-4</c:v>
                </c:pt>
                <c:pt idx="7756">
                  <c:v>1.0710693155453624E-3</c:v>
                </c:pt>
                <c:pt idx="7757">
                  <c:v>1.0129367608359536E-3</c:v>
                </c:pt>
                <c:pt idx="7758">
                  <c:v>8.4951860113851013E-4</c:v>
                </c:pt>
                <c:pt idx="7759">
                  <c:v>2.4860349766593149E-3</c:v>
                </c:pt>
                <c:pt idx="7760">
                  <c:v>3.5096842376699253E-3</c:v>
                </c:pt>
                <c:pt idx="7761">
                  <c:v>4.9280319782737158E-3</c:v>
                </c:pt>
                <c:pt idx="7762">
                  <c:v>6.3451085798228724E-3</c:v>
                </c:pt>
                <c:pt idx="7763">
                  <c:v>8.5244274733501171E-3</c:v>
                </c:pt>
                <c:pt idx="7764">
                  <c:v>8.1581090520847169E-3</c:v>
                </c:pt>
                <c:pt idx="7765">
                  <c:v>8.5492784052537164E-3</c:v>
                </c:pt>
                <c:pt idx="7766">
                  <c:v>8.1954344655848967E-3</c:v>
                </c:pt>
                <c:pt idx="7767">
                  <c:v>7.8986202286179287E-3</c:v>
                </c:pt>
                <c:pt idx="7768">
                  <c:v>7.1795051686271809E-3</c:v>
                </c:pt>
                <c:pt idx="7769">
                  <c:v>6.1903629215418858E-3</c:v>
                </c:pt>
                <c:pt idx="7770">
                  <c:v>4.9672935097427179E-3</c:v>
                </c:pt>
                <c:pt idx="7771">
                  <c:v>3.1815735115107505E-3</c:v>
                </c:pt>
                <c:pt idx="7772">
                  <c:v>2.3989341758847626E-3</c:v>
                </c:pt>
                <c:pt idx="7773">
                  <c:v>1.2467413864378756E-3</c:v>
                </c:pt>
                <c:pt idx="7774">
                  <c:v>1.5405411612508559E-3</c:v>
                </c:pt>
                <c:pt idx="7775">
                  <c:v>7.8601883332566139E-4</c:v>
                </c:pt>
                <c:pt idx="7776">
                  <c:v>9.6049002092105746E-4</c:v>
                </c:pt>
                <c:pt idx="7777">
                  <c:v>9.8828189151147416E-4</c:v>
                </c:pt>
                <c:pt idx="7778">
                  <c:v>1.5425262948644573E-3</c:v>
                </c:pt>
                <c:pt idx="7779">
                  <c:v>1.131652652493785E-3</c:v>
                </c:pt>
                <c:pt idx="7780">
                  <c:v>7.5888867393977778E-4</c:v>
                </c:pt>
                <c:pt idx="7781">
                  <c:v>1.4479015926161321E-3</c:v>
                </c:pt>
                <c:pt idx="7782">
                  <c:v>1.5481385861917992E-3</c:v>
                </c:pt>
                <c:pt idx="7783">
                  <c:v>2.5201253576039974E-3</c:v>
                </c:pt>
                <c:pt idx="7784">
                  <c:v>3.1127800540616327E-3</c:v>
                </c:pt>
                <c:pt idx="7785">
                  <c:v>4.7785832773386506E-3</c:v>
                </c:pt>
                <c:pt idx="7786">
                  <c:v>6.243376609081407E-3</c:v>
                </c:pt>
                <c:pt idx="7787">
                  <c:v>8.1301211189151786E-3</c:v>
                </c:pt>
                <c:pt idx="7788">
                  <c:v>8.0484120390664562E-3</c:v>
                </c:pt>
                <c:pt idx="7789">
                  <c:v>8.474308976562284E-3</c:v>
                </c:pt>
                <c:pt idx="7790">
                  <c:v>8.0231934898270033E-3</c:v>
                </c:pt>
                <c:pt idx="7791">
                  <c:v>8.0101063126706683E-3</c:v>
                </c:pt>
                <c:pt idx="7792">
                  <c:v>7.2294766184806732E-3</c:v>
                </c:pt>
                <c:pt idx="7793">
                  <c:v>5.7749798398514275E-3</c:v>
                </c:pt>
                <c:pt idx="7794">
                  <c:v>4.3465348764228987E-3</c:v>
                </c:pt>
                <c:pt idx="7795">
                  <c:v>3.3761166056436708E-3</c:v>
                </c:pt>
                <c:pt idx="7796">
                  <c:v>2.12243692367922E-3</c:v>
                </c:pt>
                <c:pt idx="7797">
                  <c:v>7.878814278273116E-4</c:v>
                </c:pt>
                <c:pt idx="7798">
                  <c:v>1.458758557934964E-3</c:v>
                </c:pt>
                <c:pt idx="7799">
                  <c:v>1.3000213923140365E-3</c:v>
                </c:pt>
                <c:pt idx="7800">
                  <c:v>1.294433608809085E-3</c:v>
                </c:pt>
                <c:pt idx="7801">
                  <c:v>7.6746641177632665E-4</c:v>
                </c:pt>
                <c:pt idx="7802">
                  <c:v>1.5151755650770629E-3</c:v>
                </c:pt>
                <c:pt idx="7803">
                  <c:v>1.5358601671743395E-3</c:v>
                </c:pt>
                <c:pt idx="7804">
                  <c:v>1.4123162345056513E-3</c:v>
                </c:pt>
                <c:pt idx="7805">
                  <c:v>1.4526070945150389E-3</c:v>
                </c:pt>
                <c:pt idx="7806">
                  <c:v>1.0566587159799609E-3</c:v>
                </c:pt>
                <c:pt idx="7807">
                  <c:v>2.0229841804200377E-3</c:v>
                </c:pt>
                <c:pt idx="7808">
                  <c:v>3.8653172483732257E-3</c:v>
                </c:pt>
                <c:pt idx="7809">
                  <c:v>4.6213655967059127E-3</c:v>
                </c:pt>
                <c:pt idx="7810">
                  <c:v>6.3835123375082185E-3</c:v>
                </c:pt>
                <c:pt idx="7811">
                  <c:v>8.4627903000389186E-3</c:v>
                </c:pt>
                <c:pt idx="7812">
                  <c:v>7.9251131846216696E-3</c:v>
                </c:pt>
                <c:pt idx="7813">
                  <c:v>8.0614747084003999E-3</c:v>
                </c:pt>
                <c:pt idx="7814">
                  <c:v>8.494871039547611E-3</c:v>
                </c:pt>
                <c:pt idx="7815">
                  <c:v>8.6039063413613365E-3</c:v>
                </c:pt>
                <c:pt idx="7816">
                  <c:v>6.721551999445052E-3</c:v>
                </c:pt>
                <c:pt idx="7817">
                  <c:v>5.6711156885620208E-3</c:v>
                </c:pt>
                <c:pt idx="7818">
                  <c:v>4.5688453333238453E-3</c:v>
                </c:pt>
                <c:pt idx="7819">
                  <c:v>3.4382194275802821E-3</c:v>
                </c:pt>
                <c:pt idx="7820">
                  <c:v>2.3809209264280106E-3</c:v>
                </c:pt>
                <c:pt idx="7821">
                  <c:v>1.221988485823835E-3</c:v>
                </c:pt>
                <c:pt idx="7822">
                  <c:v>9.4152096639108993E-4</c:v>
                </c:pt>
                <c:pt idx="7823">
                  <c:v>9.0740607762401695E-4</c:v>
                </c:pt>
                <c:pt idx="7824">
                  <c:v>1.4509160547701199E-3</c:v>
                </c:pt>
                <c:pt idx="7825">
                  <c:v>1.4390787765556825E-3</c:v>
                </c:pt>
                <c:pt idx="7826">
                  <c:v>1.0429588432638733E-3</c:v>
                </c:pt>
                <c:pt idx="7827">
                  <c:v>1.0946213328622855E-3</c:v>
                </c:pt>
                <c:pt idx="7828">
                  <c:v>8.0295373859724708E-4</c:v>
                </c:pt>
                <c:pt idx="7829">
                  <c:v>1.0837888753658441E-3</c:v>
                </c:pt>
                <c:pt idx="7830">
                  <c:v>1.4227565668438504E-3</c:v>
                </c:pt>
                <c:pt idx="7831">
                  <c:v>2.65327635664962E-3</c:v>
                </c:pt>
                <c:pt idx="7832">
                  <c:v>3.8876683823930325E-3</c:v>
                </c:pt>
                <c:pt idx="7833">
                  <c:v>4.8220356464363659E-3</c:v>
                </c:pt>
                <c:pt idx="7834">
                  <c:v>6.2299953380563905E-3</c:v>
                </c:pt>
                <c:pt idx="7835">
                  <c:v>7.8381594307814582E-3</c:v>
                </c:pt>
                <c:pt idx="7836">
                  <c:v>8.2579294126797504E-3</c:v>
                </c:pt>
                <c:pt idx="7837">
                  <c:v>8.4080888404641299E-3</c:v>
                </c:pt>
                <c:pt idx="7838">
                  <c:v>8.4359297266993274E-3</c:v>
                </c:pt>
                <c:pt idx="7839">
                  <c:v>8.4571780087115776E-3</c:v>
                </c:pt>
                <c:pt idx="7840">
                  <c:v>6.6985146463983229E-3</c:v>
                </c:pt>
                <c:pt idx="7841">
                  <c:v>5.8090702207961101E-3</c:v>
                </c:pt>
                <c:pt idx="7842">
                  <c:v>4.6982711433661666E-3</c:v>
                </c:pt>
                <c:pt idx="7843">
                  <c:v>3.1861809821200964E-3</c:v>
                </c:pt>
                <c:pt idx="7844">
                  <c:v>2.2484316385869216E-3</c:v>
                </c:pt>
                <c:pt idx="7845">
                  <c:v>9.0691592117621419E-4</c:v>
                </c:pt>
                <c:pt idx="7846">
                  <c:v>1.3108783576328675E-3</c:v>
                </c:pt>
                <c:pt idx="7847">
                  <c:v>8.3371105569687073E-4</c:v>
                </c:pt>
                <c:pt idx="7848">
                  <c:v>1.4518963676657254E-3</c:v>
                </c:pt>
                <c:pt idx="7849">
                  <c:v>1.4785853862485862E-3</c:v>
                </c:pt>
                <c:pt idx="7850">
                  <c:v>1.0449684846998647E-3</c:v>
                </c:pt>
                <c:pt idx="7851">
                  <c:v>7.867540679973653E-4</c:v>
                </c:pt>
                <c:pt idx="7852">
                  <c:v>8.4723937365622712E-4</c:v>
                </c:pt>
                <c:pt idx="7853">
                  <c:v>9.1309189241852926E-4</c:v>
                </c:pt>
                <c:pt idx="7854">
                  <c:v>1.241986868894188E-3</c:v>
                </c:pt>
                <c:pt idx="7855">
                  <c:v>2.0711910670614397E-3</c:v>
                </c:pt>
                <c:pt idx="7856">
                  <c:v>3.357368121515214E-3</c:v>
                </c:pt>
                <c:pt idx="7857">
                  <c:v>4.4935082872965592E-3</c:v>
                </c:pt>
                <c:pt idx="7858">
                  <c:v>6.2952351612589399E-3</c:v>
                </c:pt>
                <c:pt idx="7859">
                  <c:v>7.9533461960151087E-3</c:v>
                </c:pt>
                <c:pt idx="7860">
                  <c:v>7.904992262439365E-3</c:v>
                </c:pt>
                <c:pt idx="7861">
                  <c:v>8.3188558591416346E-3</c:v>
                </c:pt>
                <c:pt idx="7862">
                  <c:v>8.4303174353719864E-3</c:v>
                </c:pt>
                <c:pt idx="7863">
                  <c:v>8.4000502747201642E-3</c:v>
                </c:pt>
                <c:pt idx="7864">
                  <c:v>7.3648333215414093E-3</c:v>
                </c:pt>
                <c:pt idx="7865">
                  <c:v>5.5220346049628076E-3</c:v>
                </c:pt>
                <c:pt idx="7866">
                  <c:v>4.4860088936451775E-3</c:v>
                </c:pt>
                <c:pt idx="7867">
                  <c:v>3.6895226383687621E-3</c:v>
                </c:pt>
                <c:pt idx="7868">
                  <c:v>2.365260427920712E-3</c:v>
                </c:pt>
                <c:pt idx="7869">
                  <c:v>8.2978980411444825E-4</c:v>
                </c:pt>
                <c:pt idx="7870">
                  <c:v>1.3213677056158474E-3</c:v>
                </c:pt>
                <c:pt idx="7871">
                  <c:v>1.2736264675998572E-3</c:v>
                </c:pt>
                <c:pt idx="7872">
                  <c:v>8.9828916769488535E-4</c:v>
                </c:pt>
                <c:pt idx="7873">
                  <c:v>1.5279686483647146E-3</c:v>
                </c:pt>
                <c:pt idx="7874">
                  <c:v>1.2609069077793751E-3</c:v>
                </c:pt>
                <c:pt idx="7875">
                  <c:v>1.2143175374157216E-3</c:v>
                </c:pt>
                <c:pt idx="7876">
                  <c:v>1.0784216622624038E-3</c:v>
                </c:pt>
                <c:pt idx="7877">
                  <c:v>1.5346837916996132E-3</c:v>
                </c:pt>
                <c:pt idx="7878">
                  <c:v>1.1505726913789717E-3</c:v>
                </c:pt>
                <c:pt idx="7879">
                  <c:v>2.3551386972735849E-3</c:v>
                </c:pt>
                <c:pt idx="7880">
                  <c:v>3.3515597676087514E-3</c:v>
                </c:pt>
                <c:pt idx="7881">
                  <c:v>4.9686414399741754E-3</c:v>
                </c:pt>
                <c:pt idx="7882">
                  <c:v>6.5553121724630896E-3</c:v>
                </c:pt>
                <c:pt idx="7883">
                  <c:v>8.1994537484568805E-3</c:v>
                </c:pt>
                <c:pt idx="7884">
                  <c:v>8.325987635457166E-3</c:v>
                </c:pt>
                <c:pt idx="7885">
                  <c:v>8.5312651557969653E-3</c:v>
                </c:pt>
                <c:pt idx="7886">
                  <c:v>8.5836138644222997E-3</c:v>
                </c:pt>
                <c:pt idx="7887">
                  <c:v>8.3886051216639675E-3</c:v>
                </c:pt>
                <c:pt idx="7888">
                  <c:v>7.2303343922643284E-3</c:v>
                </c:pt>
                <c:pt idx="7889">
                  <c:v>6.1153444772056725E-3</c:v>
                </c:pt>
                <c:pt idx="7890">
                  <c:v>4.693418594532919E-3</c:v>
                </c:pt>
                <c:pt idx="7891">
                  <c:v>3.8907318601917994E-3</c:v>
                </c:pt>
                <c:pt idx="7892">
                  <c:v>2.2244139726445861E-3</c:v>
                </c:pt>
                <c:pt idx="7893">
                  <c:v>1.5045391701597422E-3</c:v>
                </c:pt>
                <c:pt idx="7894">
                  <c:v>8.4594045906955006E-4</c:v>
                </c:pt>
                <c:pt idx="7895">
                  <c:v>7.7310321092605811E-4</c:v>
                </c:pt>
                <c:pt idx="7896">
                  <c:v>8.2390792674081519E-4</c:v>
                </c:pt>
                <c:pt idx="7897">
                  <c:v>1.2431632443689151E-3</c:v>
                </c:pt>
                <c:pt idx="7898">
                  <c:v>8.7532533811532582E-4</c:v>
                </c:pt>
                <c:pt idx="7899">
                  <c:v>1.5329682441323029E-3</c:v>
                </c:pt>
                <c:pt idx="7900">
                  <c:v>1.0525659096408081E-3</c:v>
                </c:pt>
                <c:pt idx="7901">
                  <c:v>1.1653018926354448E-3</c:v>
                </c:pt>
                <c:pt idx="7902">
                  <c:v>1.3880534903394142E-3</c:v>
                </c:pt>
                <c:pt idx="7903">
                  <c:v>2.0556776154884828E-3</c:v>
                </c:pt>
                <c:pt idx="7904">
                  <c:v>3.1837301998810831E-3</c:v>
                </c:pt>
                <c:pt idx="7905">
                  <c:v>4.940972108495709E-3</c:v>
                </c:pt>
                <c:pt idx="7906">
                  <c:v>6.5722225699122849E-3</c:v>
                </c:pt>
                <c:pt idx="7907">
                  <c:v>8.5068553646963883E-3</c:v>
                </c:pt>
                <c:pt idx="7908">
                  <c:v>8.2585176004171135E-3</c:v>
                </c:pt>
                <c:pt idx="7909">
                  <c:v>8.4125492641391342E-3</c:v>
                </c:pt>
                <c:pt idx="7910">
                  <c:v>7.9929753448199636E-3</c:v>
                </c:pt>
                <c:pt idx="7911">
                  <c:v>8.2923629031378954E-3</c:v>
                </c:pt>
                <c:pt idx="7912">
                  <c:v>7.1725694548907711E-3</c:v>
                </c:pt>
                <c:pt idx="7913">
                  <c:v>5.9067584008432022E-3</c:v>
                </c:pt>
                <c:pt idx="7914">
                  <c:v>4.3033030777266936E-3</c:v>
                </c:pt>
                <c:pt idx="7915">
                  <c:v>3.3499177435086123E-3</c:v>
                </c:pt>
                <c:pt idx="7916">
                  <c:v>2.377024182667979E-3</c:v>
                </c:pt>
                <c:pt idx="7917">
                  <c:v>1.1744188025645764E-3</c:v>
                </c:pt>
                <c:pt idx="7918">
                  <c:v>1.4501072966312447E-3</c:v>
                </c:pt>
                <c:pt idx="7919">
                  <c:v>9.3166882179025398E-4</c:v>
                </c:pt>
                <c:pt idx="7920">
                  <c:v>8.3148084385936813E-4</c:v>
                </c:pt>
                <c:pt idx="7921">
                  <c:v>1.4616504809770005E-3</c:v>
                </c:pt>
                <c:pt idx="7922">
                  <c:v>8.4839124130856383E-4</c:v>
                </c:pt>
                <c:pt idx="7923">
                  <c:v>1.2933307568015282E-3</c:v>
                </c:pt>
                <c:pt idx="7924">
                  <c:v>1.2488490591634274E-3</c:v>
                </c:pt>
                <c:pt idx="7925">
                  <c:v>9.7416538581475464E-4</c:v>
                </c:pt>
                <c:pt idx="7926">
                  <c:v>1.0662412745345053E-3</c:v>
                </c:pt>
                <c:pt idx="7927">
                  <c:v>2.4035906621388894E-3</c:v>
                </c:pt>
                <c:pt idx="7928">
                  <c:v>3.462261601345008E-3</c:v>
                </c:pt>
                <c:pt idx="7929">
                  <c:v>4.9412662023643897E-3</c:v>
                </c:pt>
                <c:pt idx="7930">
                  <c:v>6.51989836910934E-3</c:v>
                </c:pt>
                <c:pt idx="7931">
                  <c:v>7.8739653592934493E-3</c:v>
                </c:pt>
                <c:pt idx="7932">
                  <c:v>8.1318611743048785E-3</c:v>
                </c:pt>
                <c:pt idx="7933">
                  <c:v>7.9765551038185698E-3</c:v>
                </c:pt>
                <c:pt idx="7934">
                  <c:v>8.3326782709696734E-3</c:v>
                </c:pt>
                <c:pt idx="7935">
                  <c:v>8.3806155715647826E-3</c:v>
                </c:pt>
                <c:pt idx="7936">
                  <c:v>7.3720631291464989E-3</c:v>
                </c:pt>
                <c:pt idx="7937">
                  <c:v>6.208817311801661E-3</c:v>
                </c:pt>
                <c:pt idx="7938">
                  <c:v>5.0591243202385665E-3</c:v>
                </c:pt>
                <c:pt idx="7939">
                  <c:v>3.8855116940226999E-3</c:v>
                </c:pt>
                <c:pt idx="7940">
                  <c:v>2.722510954901761E-3</c:v>
                </c:pt>
                <c:pt idx="7941">
                  <c:v>9.409817942985072E-4</c:v>
                </c:pt>
                <c:pt idx="7942">
                  <c:v>1.4447890991725843E-3</c:v>
                </c:pt>
                <c:pt idx="7943">
                  <c:v>1.1667478541564631E-3</c:v>
                </c:pt>
                <c:pt idx="7944">
                  <c:v>1.1471906118891324E-3</c:v>
                </c:pt>
                <c:pt idx="7945">
                  <c:v>1.2506136223755177E-3</c:v>
                </c:pt>
                <c:pt idx="7946">
                  <c:v>1.5287283908588089E-3</c:v>
                </c:pt>
                <c:pt idx="7947">
                  <c:v>1.1781684993902677E-3</c:v>
                </c:pt>
                <c:pt idx="7948">
                  <c:v>8.5814535461983896E-4</c:v>
                </c:pt>
                <c:pt idx="7949">
                  <c:v>1.2776212426494496E-3</c:v>
                </c:pt>
                <c:pt idx="7950">
                  <c:v>1.5542165261445539E-3</c:v>
                </c:pt>
                <c:pt idx="7951">
                  <c:v>1.97394402781737E-3</c:v>
                </c:pt>
                <c:pt idx="7952">
                  <c:v>3.6279099728799532E-3</c:v>
                </c:pt>
                <c:pt idx="7953">
                  <c:v>5.0882396132380511E-3</c:v>
                </c:pt>
                <c:pt idx="7954">
                  <c:v>6.7040501465488404E-3</c:v>
                </c:pt>
                <c:pt idx="7955">
                  <c:v>8.2162906224389053E-3</c:v>
                </c:pt>
                <c:pt idx="7956">
                  <c:v>8.1566630905636969E-3</c:v>
                </c:pt>
                <c:pt idx="7957">
                  <c:v>7.9936615638468867E-3</c:v>
                </c:pt>
                <c:pt idx="7958">
                  <c:v>7.9033012226944459E-3</c:v>
                </c:pt>
                <c:pt idx="7959">
                  <c:v>7.9011690421465046E-3</c:v>
                </c:pt>
                <c:pt idx="7960">
                  <c:v>6.7568922793316312E-3</c:v>
                </c:pt>
                <c:pt idx="7961">
                  <c:v>5.7669412741074618E-3</c:v>
                </c:pt>
                <c:pt idx="7962">
                  <c:v>4.86161577959644E-3</c:v>
                </c:pt>
                <c:pt idx="7963">
                  <c:v>3.6861895745237024E-3</c:v>
                </c:pt>
                <c:pt idx="7964">
                  <c:v>2.5056167267490355E-3</c:v>
                </c:pt>
                <c:pt idx="7965">
                  <c:v>7.5807991580090347E-4</c:v>
                </c:pt>
                <c:pt idx="7966">
                  <c:v>1.4796637304337525E-3</c:v>
                </c:pt>
                <c:pt idx="7967">
                  <c:v>1.2076023940808239E-3</c:v>
                </c:pt>
                <c:pt idx="7968">
                  <c:v>7.6067774497425803E-4</c:v>
                </c:pt>
                <c:pt idx="7969">
                  <c:v>1.0782991231504534E-3</c:v>
                </c:pt>
                <c:pt idx="7970">
                  <c:v>1.1694437146193785E-3</c:v>
                </c:pt>
                <c:pt idx="7971">
                  <c:v>1.0292344627253957E-3</c:v>
                </c:pt>
                <c:pt idx="7972">
                  <c:v>1.2930611707552371E-3</c:v>
                </c:pt>
                <c:pt idx="7973">
                  <c:v>1.4483672412415449E-3</c:v>
                </c:pt>
                <c:pt idx="7974">
                  <c:v>1.1295449797682332E-3</c:v>
                </c:pt>
                <c:pt idx="7975">
                  <c:v>2.2918349920398569E-3</c:v>
                </c:pt>
                <c:pt idx="7976">
                  <c:v>3.6069067690916055E-3</c:v>
                </c:pt>
                <c:pt idx="7977">
                  <c:v>4.9474176657843148E-3</c:v>
                </c:pt>
                <c:pt idx="7978">
                  <c:v>6.3796401015705773E-3</c:v>
                </c:pt>
                <c:pt idx="7979">
                  <c:v>8.2775356705918606E-3</c:v>
                </c:pt>
                <c:pt idx="7980">
                  <c:v>8.1209061776964866E-3</c:v>
                </c:pt>
                <c:pt idx="7981">
                  <c:v>8.1932777772145641E-3</c:v>
                </c:pt>
                <c:pt idx="7982">
                  <c:v>7.8272289419954559E-3</c:v>
                </c:pt>
                <c:pt idx="7983">
                  <c:v>8.1766859814564399E-3</c:v>
                </c:pt>
                <c:pt idx="7984">
                  <c:v>7.3664263299967683E-3</c:v>
                </c:pt>
                <c:pt idx="7985">
                  <c:v>6.1393621431480062E-3</c:v>
                </c:pt>
                <c:pt idx="7986">
                  <c:v>4.9180082789161486E-3</c:v>
                </c:pt>
                <c:pt idx="7987">
                  <c:v>3.1676040527483717E-3</c:v>
                </c:pt>
                <c:pt idx="7988">
                  <c:v>2.0196756243973683E-3</c:v>
                </c:pt>
                <c:pt idx="7989">
                  <c:v>1.5494375007784758E-3</c:v>
                </c:pt>
                <c:pt idx="7990">
                  <c:v>1.4030277698197889E-3</c:v>
                </c:pt>
                <c:pt idx="7991">
                  <c:v>8.788789723618959E-4</c:v>
                </c:pt>
                <c:pt idx="7992">
                  <c:v>1.2864930743546801E-3</c:v>
                </c:pt>
                <c:pt idx="7993">
                  <c:v>8.6613490471902383E-4</c:v>
                </c:pt>
                <c:pt idx="7994">
                  <c:v>9.6943537609345785E-4</c:v>
                </c:pt>
                <c:pt idx="7995">
                  <c:v>7.8523458300917663E-4</c:v>
                </c:pt>
                <c:pt idx="7996">
                  <c:v>9.6507298370801346E-4</c:v>
                </c:pt>
                <c:pt idx="7997">
                  <c:v>1.1293489171891116E-3</c:v>
                </c:pt>
                <c:pt idx="7998">
                  <c:v>9.732831042087095E-4</c:v>
                </c:pt>
                <c:pt idx="7999">
                  <c:v>2.6971698665503576E-3</c:v>
                </c:pt>
                <c:pt idx="8000">
                  <c:v>3.1554726806652536E-3</c:v>
                </c:pt>
                <c:pt idx="8001">
                  <c:v>4.6949625873434981E-3</c:v>
                </c:pt>
                <c:pt idx="8002">
                  <c:v>6.6838802087217566E-3</c:v>
                </c:pt>
                <c:pt idx="8003">
                  <c:v>8.4825681127077609E-3</c:v>
                </c:pt>
                <c:pt idx="8004">
                  <c:v>8.0895606728594981E-3</c:v>
                </c:pt>
                <c:pt idx="8005">
                  <c:v>8.3774295546540645E-3</c:v>
                </c:pt>
                <c:pt idx="8006">
                  <c:v>7.9046736607482938E-3</c:v>
                </c:pt>
                <c:pt idx="8007">
                  <c:v>8.1721030186694861E-3</c:v>
                </c:pt>
                <c:pt idx="8008">
                  <c:v>6.7690726670595319E-3</c:v>
                </c:pt>
                <c:pt idx="8009">
                  <c:v>5.5328915702816395E-3</c:v>
                </c:pt>
                <c:pt idx="8010">
                  <c:v>4.9455550712826646E-3</c:v>
                </c:pt>
                <c:pt idx="8011">
                  <c:v>3.3003139109909719E-3</c:v>
                </c:pt>
                <c:pt idx="8012">
                  <c:v>2.0012457419599844E-3</c:v>
                </c:pt>
                <c:pt idx="8013">
                  <c:v>1.4033953871556409E-3</c:v>
                </c:pt>
                <c:pt idx="8014">
                  <c:v>1.237305874817672E-3</c:v>
                </c:pt>
                <c:pt idx="8015">
                  <c:v>1.1891725116434399E-3</c:v>
                </c:pt>
                <c:pt idx="8016">
                  <c:v>1.2893604895743262E-3</c:v>
                </c:pt>
                <c:pt idx="8017">
                  <c:v>9.5164269703821702E-4</c:v>
                </c:pt>
                <c:pt idx="8018">
                  <c:v>1.3811177766030053E-3</c:v>
                </c:pt>
                <c:pt idx="8019">
                  <c:v>1.1186880144494018E-3</c:v>
                </c:pt>
                <c:pt idx="8020">
                  <c:v>1.4046943017423184E-3</c:v>
                </c:pt>
                <c:pt idx="8021">
                  <c:v>1.1466024241517693E-3</c:v>
                </c:pt>
                <c:pt idx="8022">
                  <c:v>8.2503528657076148E-4</c:v>
                </c:pt>
                <c:pt idx="8023">
                  <c:v>2.1358672103490156E-3</c:v>
                </c:pt>
                <c:pt idx="8024">
                  <c:v>3.7136873512454384E-3</c:v>
                </c:pt>
                <c:pt idx="8025">
                  <c:v>4.374253223546145E-3</c:v>
                </c:pt>
                <c:pt idx="8026">
                  <c:v>6.4421105408430396E-3</c:v>
                </c:pt>
                <c:pt idx="8027">
                  <c:v>8.26150755474871E-3</c:v>
                </c:pt>
                <c:pt idx="8028">
                  <c:v>8.4013736971292313E-3</c:v>
                </c:pt>
                <c:pt idx="8029">
                  <c:v>8.430219404082423E-3</c:v>
                </c:pt>
                <c:pt idx="8030">
                  <c:v>8.1916357531144242E-3</c:v>
                </c:pt>
                <c:pt idx="8031">
                  <c:v>8.5946423844978619E-3</c:v>
                </c:pt>
                <c:pt idx="8032">
                  <c:v>6.6420486236114431E-3</c:v>
                </c:pt>
                <c:pt idx="8033">
                  <c:v>5.9897909031009916E-3</c:v>
                </c:pt>
                <c:pt idx="8034">
                  <c:v>4.8999950294593975E-3</c:v>
                </c:pt>
                <c:pt idx="8035">
                  <c:v>3.6367327889404045E-3</c:v>
                </c:pt>
                <c:pt idx="8036">
                  <c:v>2.3219551057573375E-3</c:v>
                </c:pt>
                <c:pt idx="8037">
                  <c:v>1.103493164567516E-3</c:v>
                </c:pt>
                <c:pt idx="8038">
                  <c:v>1.4521169380672366E-3</c:v>
                </c:pt>
                <c:pt idx="8039">
                  <c:v>1.1030275159421032E-3</c:v>
                </c:pt>
                <c:pt idx="8040">
                  <c:v>1.1496413941281466E-3</c:v>
                </c:pt>
                <c:pt idx="8041">
                  <c:v>1.1442496732023159E-3</c:v>
                </c:pt>
                <c:pt idx="8042">
                  <c:v>9.2769855456305197E-4</c:v>
                </c:pt>
                <c:pt idx="8043">
                  <c:v>1.3622467533625981E-3</c:v>
                </c:pt>
                <c:pt idx="8044">
                  <c:v>1.436088822224086E-3</c:v>
                </c:pt>
                <c:pt idx="8045">
                  <c:v>9.0875400785547485E-4</c:v>
                </c:pt>
                <c:pt idx="8046">
                  <c:v>1.1633167590218438E-3</c:v>
                </c:pt>
                <c:pt idx="8047">
                  <c:v>2.2560045557054745E-3</c:v>
                </c:pt>
                <c:pt idx="8048">
                  <c:v>3.1321902493946212E-3</c:v>
                </c:pt>
                <c:pt idx="8049">
                  <c:v>4.4572857258039352E-3</c:v>
                </c:pt>
                <c:pt idx="8050">
                  <c:v>6.1048093812875633E-3</c:v>
                </c:pt>
                <c:pt idx="8051">
                  <c:v>7.8911943584337174E-3</c:v>
                </c:pt>
                <c:pt idx="8052">
                  <c:v>8.1599716465863663E-3</c:v>
                </c:pt>
                <c:pt idx="8053">
                  <c:v>8.0260118894018694E-3</c:v>
                </c:pt>
                <c:pt idx="8054">
                  <c:v>8.2689579327553126E-3</c:v>
                </c:pt>
                <c:pt idx="8055">
                  <c:v>8.4651185431659816E-3</c:v>
                </c:pt>
                <c:pt idx="8056">
                  <c:v>6.9961621493265548E-3</c:v>
                </c:pt>
                <c:pt idx="8057">
                  <c:v>5.8183096698371933E-3</c:v>
                </c:pt>
                <c:pt idx="8058">
                  <c:v>4.3952809351568839E-3</c:v>
                </c:pt>
                <c:pt idx="8059">
                  <c:v>3.2489700230836317E-3</c:v>
                </c:pt>
                <c:pt idx="8060">
                  <c:v>2.3869008350912045E-3</c:v>
                </c:pt>
                <c:pt idx="8061">
                  <c:v>1.3270780282327492E-3</c:v>
                </c:pt>
                <c:pt idx="8062">
                  <c:v>9.2828674230041553E-4</c:v>
                </c:pt>
                <c:pt idx="8063">
                  <c:v>1.2394380553656143E-3</c:v>
                </c:pt>
                <c:pt idx="8064">
                  <c:v>8.0153228489861878E-4</c:v>
                </c:pt>
                <c:pt idx="8065">
                  <c:v>1.0860681028481271E-3</c:v>
                </c:pt>
                <c:pt idx="8066">
                  <c:v>1.5455407570184442E-3</c:v>
                </c:pt>
                <c:pt idx="8067">
                  <c:v>1.1494698393714154E-3</c:v>
                </c:pt>
                <c:pt idx="8068">
                  <c:v>1.0888865024229932E-3</c:v>
                </c:pt>
                <c:pt idx="8069">
                  <c:v>1.1268246114829275E-3</c:v>
                </c:pt>
                <c:pt idx="8070">
                  <c:v>1.4707673909061317E-3</c:v>
                </c:pt>
                <c:pt idx="8071">
                  <c:v>2.1723593578879324E-3</c:v>
                </c:pt>
                <c:pt idx="8072">
                  <c:v>3.3484962898099845E-3</c:v>
                </c:pt>
                <c:pt idx="8073">
                  <c:v>4.4990225473343411E-3</c:v>
                </c:pt>
                <c:pt idx="8074">
                  <c:v>6.1632360298656541E-3</c:v>
                </c:pt>
                <c:pt idx="8075">
                  <c:v>8.4292635990092079E-3</c:v>
                </c:pt>
                <c:pt idx="8076">
                  <c:v>7.8407817677772027E-3</c:v>
                </c:pt>
                <c:pt idx="8077">
                  <c:v>8.4458799025897233E-3</c:v>
                </c:pt>
                <c:pt idx="8078">
                  <c:v>8.2179326465390435E-3</c:v>
                </c:pt>
                <c:pt idx="8079">
                  <c:v>8.6156455882862113E-3</c:v>
                </c:pt>
                <c:pt idx="8080">
                  <c:v>6.9254570817310051E-3</c:v>
                </c:pt>
                <c:pt idx="8081">
                  <c:v>6.1770306661616519E-3</c:v>
                </c:pt>
                <c:pt idx="8082">
                  <c:v>4.6327372262949355E-3</c:v>
                </c:pt>
                <c:pt idx="8083">
                  <c:v>3.774907891576005E-3</c:v>
                </c:pt>
                <c:pt idx="8084">
                  <c:v>2.4365291754312353E-3</c:v>
                </c:pt>
                <c:pt idx="8085">
                  <c:v>1.1490041907460027E-3</c:v>
                </c:pt>
                <c:pt idx="8086">
                  <c:v>1.4467987406085762E-3</c:v>
                </c:pt>
                <c:pt idx="8087">
                  <c:v>8.4466605230526254E-4</c:v>
                </c:pt>
                <c:pt idx="8088">
                  <c:v>7.8405820753445037E-4</c:v>
                </c:pt>
                <c:pt idx="8089">
                  <c:v>1.1145216846430777E-3</c:v>
                </c:pt>
                <c:pt idx="8090">
                  <c:v>1.1777763742320257E-3</c:v>
                </c:pt>
                <c:pt idx="8091">
                  <c:v>9.512015562351951E-4</c:v>
                </c:pt>
                <c:pt idx="8092">
                  <c:v>7.920477576336348E-4</c:v>
                </c:pt>
                <c:pt idx="8093">
                  <c:v>1.4143258759416423E-3</c:v>
                </c:pt>
                <c:pt idx="8094">
                  <c:v>1.0089174779639712E-3</c:v>
                </c:pt>
                <c:pt idx="8095">
                  <c:v>2.5662490793422381E-3</c:v>
                </c:pt>
                <c:pt idx="8096">
                  <c:v>3.7082221068524372E-3</c:v>
                </c:pt>
                <c:pt idx="8097">
                  <c:v>4.7026825513963909E-3</c:v>
                </c:pt>
                <c:pt idx="8098">
                  <c:v>6.4688485750706813E-3</c:v>
                </c:pt>
                <c:pt idx="8099">
                  <c:v>8.134851128636475E-3</c:v>
                </c:pt>
                <c:pt idx="8100">
                  <c:v>7.9827800907056653E-3</c:v>
                </c:pt>
                <c:pt idx="8101">
                  <c:v>8.4711474674739554E-3</c:v>
                </c:pt>
                <c:pt idx="8102">
                  <c:v>8.0901733684192508E-3</c:v>
                </c:pt>
                <c:pt idx="8103">
                  <c:v>8.4617119558537523E-3</c:v>
                </c:pt>
                <c:pt idx="8104">
                  <c:v>7.0636566921889968E-3</c:v>
                </c:pt>
                <c:pt idx="8105">
                  <c:v>6.115467016317622E-3</c:v>
                </c:pt>
                <c:pt idx="8106">
                  <c:v>4.8092670709711039E-3</c:v>
                </c:pt>
                <c:pt idx="8107">
                  <c:v>3.3292821570561158E-3</c:v>
                </c:pt>
                <c:pt idx="8108">
                  <c:v>2.5395355529369869E-3</c:v>
                </c:pt>
                <c:pt idx="8109">
                  <c:v>1.0624915777088136E-3</c:v>
                </c:pt>
                <c:pt idx="8110">
                  <c:v>1.0354594496124908E-3</c:v>
                </c:pt>
                <c:pt idx="8111">
                  <c:v>8.8846153091644026E-4</c:v>
                </c:pt>
                <c:pt idx="8112">
                  <c:v>9.8296369405281424E-4</c:v>
                </c:pt>
                <c:pt idx="8113">
                  <c:v>1.2177486325503418E-3</c:v>
                </c:pt>
                <c:pt idx="8114">
                  <c:v>9.2338517782238755E-4</c:v>
                </c:pt>
                <c:pt idx="8115">
                  <c:v>1.5077006792480708E-3</c:v>
                </c:pt>
                <c:pt idx="8116">
                  <c:v>1.4710124691300333E-3</c:v>
                </c:pt>
                <c:pt idx="8117">
                  <c:v>7.9861585403419224E-4</c:v>
                </c:pt>
                <c:pt idx="8118">
                  <c:v>1.2996292671557941E-3</c:v>
                </c:pt>
                <c:pt idx="8119">
                  <c:v>2.2569113451339096E-3</c:v>
                </c:pt>
                <c:pt idx="8120">
                  <c:v>3.2206634882230214E-3</c:v>
                </c:pt>
                <c:pt idx="8121">
                  <c:v>4.7747600570457894E-3</c:v>
                </c:pt>
                <c:pt idx="8122">
                  <c:v>6.4560064761382489E-3</c:v>
                </c:pt>
                <c:pt idx="8123">
                  <c:v>8.2249908993874046E-3</c:v>
                </c:pt>
                <c:pt idx="8124">
                  <c:v>7.9808929883816247E-3</c:v>
                </c:pt>
                <c:pt idx="8125">
                  <c:v>8.0066752175360495E-3</c:v>
                </c:pt>
                <c:pt idx="8126">
                  <c:v>8.2808197187921404E-3</c:v>
                </c:pt>
                <c:pt idx="8127">
                  <c:v>8.0944867451599161E-3</c:v>
                </c:pt>
                <c:pt idx="8128">
                  <c:v>7.3221897105825665E-3</c:v>
                </c:pt>
                <c:pt idx="8129">
                  <c:v>6.14703309155612E-3</c:v>
                </c:pt>
                <c:pt idx="8130">
                  <c:v>5.0504485511124577E-3</c:v>
                </c:pt>
                <c:pt idx="8131">
                  <c:v>3.7658645051140433E-3</c:v>
                </c:pt>
                <c:pt idx="8132">
                  <c:v>2.489588610905885E-3</c:v>
                </c:pt>
                <c:pt idx="8133">
                  <c:v>8.8059451992920576E-4</c:v>
                </c:pt>
                <c:pt idx="8134">
                  <c:v>1.0676382204107427E-3</c:v>
                </c:pt>
                <c:pt idx="8135">
                  <c:v>1.237648984331134E-3</c:v>
                </c:pt>
                <c:pt idx="8136">
                  <c:v>1.0794509908027897E-3</c:v>
                </c:pt>
                <c:pt idx="8137">
                  <c:v>1.2949972887240585E-3</c:v>
                </c:pt>
                <c:pt idx="8138">
                  <c:v>1.0438656326923084E-3</c:v>
                </c:pt>
                <c:pt idx="8139">
                  <c:v>1.3537425389932205E-3</c:v>
                </c:pt>
                <c:pt idx="8140">
                  <c:v>1.5331152910666437E-3</c:v>
                </c:pt>
                <c:pt idx="8141">
                  <c:v>1.1434654228858316E-3</c:v>
                </c:pt>
                <c:pt idx="8142">
                  <c:v>1.4791735739859493E-3</c:v>
                </c:pt>
                <c:pt idx="8143">
                  <c:v>2.5023326785487566E-3</c:v>
                </c:pt>
                <c:pt idx="8144">
                  <c:v>3.7177311419398108E-3</c:v>
                </c:pt>
                <c:pt idx="8145">
                  <c:v>4.8881087356001792E-3</c:v>
                </c:pt>
                <c:pt idx="8146">
                  <c:v>6.2681050018730568E-3</c:v>
                </c:pt>
                <c:pt idx="8147">
                  <c:v>7.8899689673142103E-3</c:v>
                </c:pt>
                <c:pt idx="8148">
                  <c:v>8.1908269949755516E-3</c:v>
                </c:pt>
                <c:pt idx="8149">
                  <c:v>8.1906554402188195E-3</c:v>
                </c:pt>
                <c:pt idx="8150">
                  <c:v>8.3962025466049126E-3</c:v>
                </c:pt>
                <c:pt idx="8151">
                  <c:v>8.466000824772028E-3</c:v>
                </c:pt>
                <c:pt idx="8152">
                  <c:v>7.1381849800774069E-3</c:v>
                </c:pt>
                <c:pt idx="8153">
                  <c:v>5.8994060541261613E-3</c:v>
                </c:pt>
                <c:pt idx="8154">
                  <c:v>4.6254829108674555E-3</c:v>
                </c:pt>
                <c:pt idx="8155">
                  <c:v>3.1831175043213296E-3</c:v>
                </c:pt>
                <c:pt idx="8156">
                  <c:v>2.6049959465410475E-3</c:v>
                </c:pt>
                <c:pt idx="8157">
                  <c:v>1.3516103584452783E-3</c:v>
                </c:pt>
                <c:pt idx="8158">
                  <c:v>1.4158698687522214E-3</c:v>
                </c:pt>
                <c:pt idx="8159">
                  <c:v>1.5438497172735252E-3</c:v>
                </c:pt>
                <c:pt idx="8160">
                  <c:v>1.0991307721820711E-3</c:v>
                </c:pt>
                <c:pt idx="8161">
                  <c:v>1.1157960914073652E-3</c:v>
                </c:pt>
                <c:pt idx="8162">
                  <c:v>1.0856269620451047E-3</c:v>
                </c:pt>
                <c:pt idx="8163">
                  <c:v>1.269803247306996E-3</c:v>
                </c:pt>
                <c:pt idx="8164">
                  <c:v>1.1809623911427439E-3</c:v>
                </c:pt>
                <c:pt idx="8165">
                  <c:v>1.4364319317375475E-3</c:v>
                </c:pt>
                <c:pt idx="8166">
                  <c:v>9.8036586487945969E-4</c:v>
                </c:pt>
                <c:pt idx="8167">
                  <c:v>2.1651050424604506E-3</c:v>
                </c:pt>
                <c:pt idx="8168">
                  <c:v>3.4764271226865075E-3</c:v>
                </c:pt>
                <c:pt idx="8169">
                  <c:v>4.7376797217695095E-3</c:v>
                </c:pt>
                <c:pt idx="8170">
                  <c:v>6.3779735696480478E-3</c:v>
                </c:pt>
                <c:pt idx="8171">
                  <c:v>7.8411493851130547E-3</c:v>
                </c:pt>
                <c:pt idx="8172">
                  <c:v>8.1190435831948356E-3</c:v>
                </c:pt>
                <c:pt idx="8173">
                  <c:v>7.9909902112063613E-3</c:v>
                </c:pt>
                <c:pt idx="8174">
                  <c:v>7.8278906531999894E-3</c:v>
                </c:pt>
                <c:pt idx="8175">
                  <c:v>8.0607149659063047E-3</c:v>
                </c:pt>
                <c:pt idx="8176">
                  <c:v>7.4287252145124986E-3</c:v>
                </c:pt>
                <c:pt idx="8177">
                  <c:v>5.4791704236024554E-3</c:v>
                </c:pt>
                <c:pt idx="8178">
                  <c:v>5.0812058682120822E-3</c:v>
                </c:pt>
                <c:pt idx="8179">
                  <c:v>3.3871696335416234E-3</c:v>
                </c:pt>
                <c:pt idx="8180">
                  <c:v>2.2199780567919705E-3</c:v>
                </c:pt>
                <c:pt idx="8181">
                  <c:v>1.4582438936647712E-3</c:v>
                </c:pt>
                <c:pt idx="8182">
                  <c:v>1.3268819656536285E-3</c:v>
                </c:pt>
                <c:pt idx="8183">
                  <c:v>1.0270777743550639E-3</c:v>
                </c:pt>
                <c:pt idx="8184">
                  <c:v>1.2582110473164602E-3</c:v>
                </c:pt>
                <c:pt idx="8185">
                  <c:v>7.8114177667002382E-4</c:v>
                </c:pt>
                <c:pt idx="8186">
                  <c:v>9.0571503787909751E-4</c:v>
                </c:pt>
                <c:pt idx="8187">
                  <c:v>1.2048085023283481E-3</c:v>
                </c:pt>
                <c:pt idx="8188">
                  <c:v>1.2045879319268374E-3</c:v>
                </c:pt>
                <c:pt idx="8189">
                  <c:v>1.4122427110384809E-3</c:v>
                </c:pt>
                <c:pt idx="8190">
                  <c:v>1.5120140559887344E-3</c:v>
                </c:pt>
                <c:pt idx="8191">
                  <c:v>2.2139981481287766E-3</c:v>
                </c:pt>
                <c:pt idx="8192">
                  <c:v>3.7908624839519851E-3</c:v>
                </c:pt>
                <c:pt idx="8193">
                  <c:v>4.7043000676741404E-3</c:v>
                </c:pt>
                <c:pt idx="8194">
                  <c:v>6.50575735559023E-3</c:v>
                </c:pt>
                <c:pt idx="8195">
                  <c:v>7.9363867829211326E-3</c:v>
                </c:pt>
                <c:pt idx="8196">
                  <c:v>7.9253827706679599E-3</c:v>
                </c:pt>
                <c:pt idx="8197">
                  <c:v>8.5311916323297966E-3</c:v>
                </c:pt>
                <c:pt idx="8198">
                  <c:v>8.0332416970069608E-3</c:v>
                </c:pt>
                <c:pt idx="8199">
                  <c:v>8.099878466085746E-3</c:v>
                </c:pt>
                <c:pt idx="8200">
                  <c:v>7.0240520512065314E-3</c:v>
                </c:pt>
                <c:pt idx="8201">
                  <c:v>5.7321156584910753E-3</c:v>
                </c:pt>
                <c:pt idx="8202">
                  <c:v>4.6424423239614307E-3</c:v>
                </c:pt>
                <c:pt idx="8203">
                  <c:v>3.4013106470607325E-3</c:v>
                </c:pt>
                <c:pt idx="8204">
                  <c:v>2.291467374704005E-3</c:v>
                </c:pt>
                <c:pt idx="8205">
                  <c:v>1.0369544267782899E-3</c:v>
                </c:pt>
                <c:pt idx="8206">
                  <c:v>1.2003725864757333E-3</c:v>
                </c:pt>
                <c:pt idx="8207">
                  <c:v>1.170375011870204E-3</c:v>
                </c:pt>
                <c:pt idx="8208">
                  <c:v>1.1072673692155972E-3</c:v>
                </c:pt>
                <c:pt idx="8209">
                  <c:v>8.8341291950407149E-4</c:v>
                </c:pt>
                <c:pt idx="8210">
                  <c:v>9.9492351137920199E-4</c:v>
                </c:pt>
                <c:pt idx="8211">
                  <c:v>9.1284681419462809E-4</c:v>
                </c:pt>
                <c:pt idx="8212">
                  <c:v>1.0711918546573132E-3</c:v>
                </c:pt>
                <c:pt idx="8213">
                  <c:v>8.5937074573934564E-4</c:v>
                </c:pt>
                <c:pt idx="8214">
                  <c:v>1.1080026038873011E-3</c:v>
                </c:pt>
                <c:pt idx="8215">
                  <c:v>2.6967532335697257E-3</c:v>
                </c:pt>
                <c:pt idx="8216">
                  <c:v>3.5985741094789574E-3</c:v>
                </c:pt>
                <c:pt idx="8217">
                  <c:v>4.3082536578495029E-3</c:v>
                </c:pt>
                <c:pt idx="8218">
                  <c:v>6.2429844839231637E-3</c:v>
                </c:pt>
                <c:pt idx="8219">
                  <c:v>8.5194523854049183E-3</c:v>
                </c:pt>
                <c:pt idx="8220">
                  <c:v>8.4199016108561751E-3</c:v>
                </c:pt>
                <c:pt idx="8221">
                  <c:v>8.2812853674175523E-3</c:v>
                </c:pt>
                <c:pt idx="8222">
                  <c:v>8.4917830539264529E-3</c:v>
                </c:pt>
                <c:pt idx="8223">
                  <c:v>8.6107440238081846E-3</c:v>
                </c:pt>
                <c:pt idx="8224">
                  <c:v>7.2320744476540282E-3</c:v>
                </c:pt>
                <c:pt idx="8225">
                  <c:v>5.7933361988216428E-3</c:v>
                </c:pt>
                <c:pt idx="8226">
                  <c:v>4.7589280037817596E-3</c:v>
                </c:pt>
                <c:pt idx="8227">
                  <c:v>3.11432404687221E-3</c:v>
                </c:pt>
                <c:pt idx="8228">
                  <c:v>2.4848586011845886E-3</c:v>
                </c:pt>
                <c:pt idx="8229">
                  <c:v>1.4900060314823899E-3</c:v>
                </c:pt>
                <c:pt idx="8230">
                  <c:v>1.2557602650774464E-3</c:v>
                </c:pt>
                <c:pt idx="8231">
                  <c:v>8.8571665480874449E-4</c:v>
                </c:pt>
                <c:pt idx="8232">
                  <c:v>1.1842709471654124E-3</c:v>
                </c:pt>
                <c:pt idx="8233">
                  <c:v>7.5918276780845978E-4</c:v>
                </c:pt>
                <c:pt idx="8234">
                  <c:v>1.2951933513031793E-3</c:v>
                </c:pt>
                <c:pt idx="8235">
                  <c:v>1.092023503688931E-3</c:v>
                </c:pt>
                <c:pt idx="8236">
                  <c:v>1.1302557066175467E-3</c:v>
                </c:pt>
                <c:pt idx="8237">
                  <c:v>1.034944785342298E-3</c:v>
                </c:pt>
                <c:pt idx="8238">
                  <c:v>1.1260158533440531E-3</c:v>
                </c:pt>
                <c:pt idx="8239">
                  <c:v>2.6241120480053554E-3</c:v>
                </c:pt>
                <c:pt idx="8240">
                  <c:v>3.8440689663609756E-3</c:v>
                </c:pt>
                <c:pt idx="8241">
                  <c:v>4.3767775292523296E-3</c:v>
                </c:pt>
                <c:pt idx="8242">
                  <c:v>6.5804817060577617E-3</c:v>
                </c:pt>
                <c:pt idx="8243">
                  <c:v>8.246141150110093E-3</c:v>
                </c:pt>
                <c:pt idx="8244">
                  <c:v>7.9478809516221067E-3</c:v>
                </c:pt>
                <c:pt idx="8245">
                  <c:v>8.3877718557027036E-3</c:v>
                </c:pt>
                <c:pt idx="8246">
                  <c:v>8.3836545415411617E-3</c:v>
                </c:pt>
                <c:pt idx="8247">
                  <c:v>8.2102126824861506E-3</c:v>
                </c:pt>
                <c:pt idx="8248">
                  <c:v>6.8659520889677479E-3</c:v>
                </c:pt>
                <c:pt idx="8249">
                  <c:v>5.9575386088355706E-3</c:v>
                </c:pt>
                <c:pt idx="8250">
                  <c:v>4.706603802978813E-3</c:v>
                </c:pt>
                <c:pt idx="8251">
                  <c:v>3.4155006762246233E-3</c:v>
                </c:pt>
                <c:pt idx="8252">
                  <c:v>2.3754066663902295E-3</c:v>
                </c:pt>
                <c:pt idx="8253">
                  <c:v>1.3780788066266279E-3</c:v>
                </c:pt>
                <c:pt idx="8254">
                  <c:v>1.1024148203823496E-3</c:v>
                </c:pt>
                <c:pt idx="8255">
                  <c:v>1.0156326212988694E-3</c:v>
                </c:pt>
                <c:pt idx="8256">
                  <c:v>7.5288425745419392E-4</c:v>
                </c:pt>
                <c:pt idx="8257">
                  <c:v>1.2590688211001153E-3</c:v>
                </c:pt>
                <c:pt idx="8258">
                  <c:v>9.2039522349079061E-4</c:v>
                </c:pt>
                <c:pt idx="8259">
                  <c:v>1.0096282048132851E-3</c:v>
                </c:pt>
                <c:pt idx="8260">
                  <c:v>9.0402399813417807E-4</c:v>
                </c:pt>
                <c:pt idx="8261">
                  <c:v>9.5987732536130391E-4</c:v>
                </c:pt>
                <c:pt idx="8262">
                  <c:v>1.3004135174722788E-3</c:v>
                </c:pt>
                <c:pt idx="8263">
                  <c:v>1.9616901166223007E-3</c:v>
                </c:pt>
                <c:pt idx="8264">
                  <c:v>3.109030357235941E-3</c:v>
                </c:pt>
                <c:pt idx="8265">
                  <c:v>4.8954365744948315E-3</c:v>
                </c:pt>
                <c:pt idx="8266">
                  <c:v>6.7178480505544879E-3</c:v>
                </c:pt>
                <c:pt idx="8267">
                  <c:v>8.0336828378099832E-3</c:v>
                </c:pt>
                <c:pt idx="8268">
                  <c:v>8.2089627835442523E-3</c:v>
                </c:pt>
                <c:pt idx="8269">
                  <c:v>8.0651508817589212E-3</c:v>
                </c:pt>
                <c:pt idx="8270">
                  <c:v>8.3681165821458126E-3</c:v>
                </c:pt>
                <c:pt idx="8271">
                  <c:v>8.4056625660475053E-3</c:v>
                </c:pt>
                <c:pt idx="8272">
                  <c:v>7.0094453890620096E-3</c:v>
                </c:pt>
                <c:pt idx="8273">
                  <c:v>6.232859485566386E-3</c:v>
                </c:pt>
                <c:pt idx="8274">
                  <c:v>4.3198458578400378E-3</c:v>
                </c:pt>
                <c:pt idx="8275">
                  <c:v>3.6189646177075532E-3</c:v>
                </c:pt>
                <c:pt idx="8276">
                  <c:v>1.9470589466553884E-3</c:v>
                </c:pt>
                <c:pt idx="8277">
                  <c:v>1.3484488493569497E-3</c:v>
                </c:pt>
                <c:pt idx="8278">
                  <c:v>1.0163923637929633E-3</c:v>
                </c:pt>
                <c:pt idx="8279">
                  <c:v>1.3059522853324504E-3</c:v>
                </c:pt>
                <c:pt idx="8280">
                  <c:v>1.2626224553466854E-3</c:v>
                </c:pt>
                <c:pt idx="8281">
                  <c:v>7.9199874198885483E-4</c:v>
                </c:pt>
                <c:pt idx="8282">
                  <c:v>1.1897852072031935E-3</c:v>
                </c:pt>
                <c:pt idx="8283">
                  <c:v>1.4478280691489617E-3</c:v>
                </c:pt>
                <c:pt idx="8284">
                  <c:v>1.49355966572896E-3</c:v>
                </c:pt>
                <c:pt idx="8285">
                  <c:v>1.4436617393426381E-3</c:v>
                </c:pt>
                <c:pt idx="8286">
                  <c:v>1.3201178066739499E-3</c:v>
                </c:pt>
                <c:pt idx="8287">
                  <c:v>2.517821622299324E-3</c:v>
                </c:pt>
                <c:pt idx="8288">
                  <c:v>3.782799410385629E-3</c:v>
                </c:pt>
                <c:pt idx="8289">
                  <c:v>4.9670974471635963E-3</c:v>
                </c:pt>
                <c:pt idx="8290">
                  <c:v>6.5951863994918453E-3</c:v>
                </c:pt>
                <c:pt idx="8291">
                  <c:v>8.2846184312626112E-3</c:v>
                </c:pt>
                <c:pt idx="8292">
                  <c:v>8.1304887362510306E-3</c:v>
                </c:pt>
                <c:pt idx="8293">
                  <c:v>8.5204572061229143E-3</c:v>
                </c:pt>
                <c:pt idx="8294">
                  <c:v>8.4473503719331312E-3</c:v>
                </c:pt>
                <c:pt idx="8295">
                  <c:v>7.9577330962229444E-3</c:v>
                </c:pt>
                <c:pt idx="8296">
                  <c:v>7.048510857951891E-3</c:v>
                </c:pt>
                <c:pt idx="8297">
                  <c:v>6.1997249096949186E-3</c:v>
                </c:pt>
                <c:pt idx="8298">
                  <c:v>4.4150342400033358E-3</c:v>
                </c:pt>
                <c:pt idx="8299">
                  <c:v>3.4055995159790065E-3</c:v>
                </c:pt>
                <c:pt idx="8300">
                  <c:v>2.191671521931361E-3</c:v>
                </c:pt>
                <c:pt idx="8301">
                  <c:v>1.5343651900085404E-3</c:v>
                </c:pt>
                <c:pt idx="8302">
                  <c:v>9.084354061644033E-4</c:v>
                </c:pt>
                <c:pt idx="8303">
                  <c:v>1.0928567696501953E-3</c:v>
                </c:pt>
                <c:pt idx="8304">
                  <c:v>1.0754807235755872E-3</c:v>
                </c:pt>
                <c:pt idx="8305">
                  <c:v>1.5083378826302139E-3</c:v>
                </c:pt>
                <c:pt idx="8306">
                  <c:v>1.5343161743637604E-3</c:v>
                </c:pt>
                <c:pt idx="8307">
                  <c:v>9.2360574822389872E-4</c:v>
                </c:pt>
                <c:pt idx="8308">
                  <c:v>8.5750815123769543E-4</c:v>
                </c:pt>
                <c:pt idx="8309">
                  <c:v>7.7731855637716172E-4</c:v>
                </c:pt>
                <c:pt idx="8310">
                  <c:v>9.0091150469063077E-4</c:v>
                </c:pt>
                <c:pt idx="8311">
                  <c:v>2.1055020184076343E-3</c:v>
                </c:pt>
                <c:pt idx="8312">
                  <c:v>3.8778652534369774E-3</c:v>
                </c:pt>
                <c:pt idx="8313">
                  <c:v>4.8794329664740713E-3</c:v>
                </c:pt>
                <c:pt idx="8314">
                  <c:v>6.3126357151559384E-3</c:v>
                </c:pt>
                <c:pt idx="8315">
                  <c:v>8.2184963264540188E-3</c:v>
                </c:pt>
                <c:pt idx="8316">
                  <c:v>8.2814324143518931E-3</c:v>
                </c:pt>
                <c:pt idx="8317">
                  <c:v>8.5457002631847568E-3</c:v>
                </c:pt>
                <c:pt idx="8318">
                  <c:v>8.3397120159956432E-3</c:v>
                </c:pt>
                <c:pt idx="8319">
                  <c:v>8.1849451176019185E-3</c:v>
                </c:pt>
                <c:pt idx="8320">
                  <c:v>7.2278836100253142E-3</c:v>
                </c:pt>
                <c:pt idx="8321">
                  <c:v>6.1746779152121976E-3</c:v>
                </c:pt>
                <c:pt idx="8322">
                  <c:v>4.9051906878061066E-3</c:v>
                </c:pt>
                <c:pt idx="8323">
                  <c:v>3.6606279157707887E-3</c:v>
                </c:pt>
                <c:pt idx="8324">
                  <c:v>2.5961976383029875E-3</c:v>
                </c:pt>
                <c:pt idx="8325">
                  <c:v>1.0626631324655452E-3</c:v>
                </c:pt>
                <c:pt idx="8326">
                  <c:v>9.9833009869143129E-4</c:v>
                </c:pt>
                <c:pt idx="8327">
                  <c:v>1.2948012261449369E-3</c:v>
                </c:pt>
                <c:pt idx="8328">
                  <c:v>1.5360317219310707E-3</c:v>
                </c:pt>
                <c:pt idx="8329">
                  <c:v>1.5294146098857328E-3</c:v>
                </c:pt>
                <c:pt idx="8330">
                  <c:v>1.1245943996454249E-3</c:v>
                </c:pt>
                <c:pt idx="8331">
                  <c:v>1.2443396198436418E-3</c:v>
                </c:pt>
                <c:pt idx="8332">
                  <c:v>1.2373548904624524E-3</c:v>
                </c:pt>
                <c:pt idx="8333">
                  <c:v>1.3680305994466704E-3</c:v>
                </c:pt>
                <c:pt idx="8334">
                  <c:v>7.6087380755337879E-4</c:v>
                </c:pt>
                <c:pt idx="8335">
                  <c:v>2.0557021233108723E-3</c:v>
                </c:pt>
                <c:pt idx="8336">
                  <c:v>3.4011881079487822E-3</c:v>
                </c:pt>
                <c:pt idx="8337">
                  <c:v>4.6586174867389229E-3</c:v>
                </c:pt>
                <c:pt idx="8338">
                  <c:v>6.4535556938992347E-3</c:v>
                </c:pt>
                <c:pt idx="8339">
                  <c:v>8.1148772533885128E-3</c:v>
                </c:pt>
                <c:pt idx="8340">
                  <c:v>8.1587217476444696E-3</c:v>
                </c:pt>
                <c:pt idx="8341">
                  <c:v>7.839997517460718E-3</c:v>
                </c:pt>
                <c:pt idx="8342">
                  <c:v>7.9534932429494495E-3</c:v>
                </c:pt>
                <c:pt idx="8343">
                  <c:v>8.3304725669545599E-3</c:v>
                </c:pt>
                <c:pt idx="8344">
                  <c:v>7.2928783550039612E-3</c:v>
                </c:pt>
                <c:pt idx="8345">
                  <c:v>5.6638858809569294E-3</c:v>
                </c:pt>
                <c:pt idx="8346">
                  <c:v>4.6211940419491806E-3</c:v>
                </c:pt>
                <c:pt idx="8347">
                  <c:v>3.7977001663988333E-3</c:v>
                </c:pt>
                <c:pt idx="8348">
                  <c:v>1.9426230308027736E-3</c:v>
                </c:pt>
                <c:pt idx="8349">
                  <c:v>1.2753175073447771E-3</c:v>
                </c:pt>
                <c:pt idx="8350">
                  <c:v>9.8367442090212817E-4</c:v>
                </c:pt>
                <c:pt idx="8351">
                  <c:v>1.2850471128336618E-3</c:v>
                </c:pt>
                <c:pt idx="8352">
                  <c:v>1.0958712318041826E-3</c:v>
                </c:pt>
                <c:pt idx="8353">
                  <c:v>1.3313668971510232E-3</c:v>
                </c:pt>
                <c:pt idx="8354">
                  <c:v>1.4025131055495953E-3</c:v>
                </c:pt>
                <c:pt idx="8355">
                  <c:v>1.5192683714162162E-3</c:v>
                </c:pt>
                <c:pt idx="8356">
                  <c:v>1.4248642395694022E-3</c:v>
                </c:pt>
                <c:pt idx="8357">
                  <c:v>8.1447241512061161E-4</c:v>
                </c:pt>
                <c:pt idx="8358">
                  <c:v>1.287228309026384E-3</c:v>
                </c:pt>
                <c:pt idx="8359">
                  <c:v>2.3830285991535624E-3</c:v>
                </c:pt>
                <c:pt idx="8360">
                  <c:v>3.5981574764983254E-3</c:v>
                </c:pt>
                <c:pt idx="8361">
                  <c:v>4.7313076879480732E-3</c:v>
                </c:pt>
                <c:pt idx="8362">
                  <c:v>6.098804964801979E-3</c:v>
                </c:pt>
                <c:pt idx="8363">
                  <c:v>8.0428487633838943E-3</c:v>
                </c:pt>
                <c:pt idx="8364">
                  <c:v>8.3926244045359529E-3</c:v>
                </c:pt>
                <c:pt idx="8365">
                  <c:v>8.4242885110640108E-3</c:v>
                </c:pt>
                <c:pt idx="8366">
                  <c:v>7.9609191131336608E-3</c:v>
                </c:pt>
                <c:pt idx="8367">
                  <c:v>7.8551433516978238E-3</c:v>
                </c:pt>
                <c:pt idx="8368">
                  <c:v>6.8375965384623576E-3</c:v>
                </c:pt>
                <c:pt idx="8369">
                  <c:v>5.530685866266526E-3</c:v>
                </c:pt>
                <c:pt idx="8370">
                  <c:v>4.4455464788790578E-3</c:v>
                </c:pt>
                <c:pt idx="8371">
                  <c:v>3.6003386726910476E-3</c:v>
                </c:pt>
                <c:pt idx="8372">
                  <c:v>2.4206481065224255E-3</c:v>
                </c:pt>
                <c:pt idx="8373">
                  <c:v>1.4224869807975583E-3</c:v>
                </c:pt>
                <c:pt idx="8374">
                  <c:v>9.1510153385452068E-4</c:v>
                </c:pt>
                <c:pt idx="8375">
                  <c:v>1.0842790318136468E-3</c:v>
                </c:pt>
                <c:pt idx="8376">
                  <c:v>7.8141136271631497E-4</c:v>
                </c:pt>
                <c:pt idx="8377">
                  <c:v>9.9399221412837689E-4</c:v>
                </c:pt>
                <c:pt idx="8378">
                  <c:v>1.4855701156297751E-3</c:v>
                </c:pt>
                <c:pt idx="8379">
                  <c:v>1.5067938898196348E-3</c:v>
                </c:pt>
                <c:pt idx="8380">
                  <c:v>1.1756687015064735E-3</c:v>
                </c:pt>
                <c:pt idx="8381">
                  <c:v>1.1515775120969672E-3</c:v>
                </c:pt>
                <c:pt idx="8382">
                  <c:v>1.3035505187382161E-3</c:v>
                </c:pt>
                <c:pt idx="8383">
                  <c:v>2.2721061950157955E-3</c:v>
                </c:pt>
                <c:pt idx="8384">
                  <c:v>3.8877173980378125E-3</c:v>
                </c:pt>
                <c:pt idx="8385">
                  <c:v>4.6791550419018587E-3</c:v>
                </c:pt>
                <c:pt idx="8386">
                  <c:v>6.562811566114473E-3</c:v>
                </c:pt>
                <c:pt idx="8387">
                  <c:v>7.8955322429967723E-3</c:v>
                </c:pt>
                <c:pt idx="8388">
                  <c:v>8.2340587936717557E-3</c:v>
                </c:pt>
                <c:pt idx="8389">
                  <c:v>8.5274174276817136E-3</c:v>
                </c:pt>
                <c:pt idx="8390">
                  <c:v>8.0633863185468318E-3</c:v>
                </c:pt>
                <c:pt idx="8391">
                  <c:v>8.4295576928778912E-3</c:v>
                </c:pt>
                <c:pt idx="8392">
                  <c:v>7.3594906162603585E-3</c:v>
                </c:pt>
                <c:pt idx="8393">
                  <c:v>5.8468612829217035E-3</c:v>
                </c:pt>
                <c:pt idx="8394">
                  <c:v>4.9252380865212391E-3</c:v>
                </c:pt>
                <c:pt idx="8395">
                  <c:v>3.1561098840473967E-3</c:v>
                </c:pt>
                <c:pt idx="8396">
                  <c:v>2.5975455685344458E-3</c:v>
                </c:pt>
                <c:pt idx="8397">
                  <c:v>1.2817385568109933E-3</c:v>
                </c:pt>
                <c:pt idx="8398">
                  <c:v>1.3687168184735952E-3</c:v>
                </c:pt>
                <c:pt idx="8399">
                  <c:v>8.4312205949468432E-4</c:v>
                </c:pt>
                <c:pt idx="8400">
                  <c:v>9.2818871101085472E-4</c:v>
                </c:pt>
                <c:pt idx="8401">
                  <c:v>1.1638314232920366E-3</c:v>
                </c:pt>
                <c:pt idx="8402">
                  <c:v>8.9919595712332091E-4</c:v>
                </c:pt>
                <c:pt idx="8403">
                  <c:v>1.4480241317280833E-3</c:v>
                </c:pt>
                <c:pt idx="8404">
                  <c:v>9.0505332667456398E-4</c:v>
                </c:pt>
                <c:pt idx="8405">
                  <c:v>9.2948762559753179E-4</c:v>
                </c:pt>
                <c:pt idx="8406">
                  <c:v>9.5259850211143254E-4</c:v>
                </c:pt>
                <c:pt idx="8407">
                  <c:v>2.6718042703765647E-3</c:v>
                </c:pt>
                <c:pt idx="8408">
                  <c:v>3.7164322273531333E-3</c:v>
                </c:pt>
                <c:pt idx="8409">
                  <c:v>4.9047495470030834E-3</c:v>
                </c:pt>
                <c:pt idx="8410">
                  <c:v>6.3965014833749917E-3</c:v>
                </c:pt>
                <c:pt idx="8411">
                  <c:v>7.9265591461426879E-3</c:v>
                </c:pt>
                <c:pt idx="8412">
                  <c:v>7.9605760036202001E-3</c:v>
                </c:pt>
                <c:pt idx="8413">
                  <c:v>8.2170013492882197E-3</c:v>
                </c:pt>
                <c:pt idx="8414">
                  <c:v>8.5694238352584107E-3</c:v>
                </c:pt>
                <c:pt idx="8415">
                  <c:v>8.3972073673229067E-3</c:v>
                </c:pt>
                <c:pt idx="8416">
                  <c:v>7.187078085745733E-3</c:v>
                </c:pt>
                <c:pt idx="8417">
                  <c:v>5.8517873552221215E-3</c:v>
                </c:pt>
                <c:pt idx="8418">
                  <c:v>4.7879452654916842E-3</c:v>
                </c:pt>
                <c:pt idx="8419">
                  <c:v>3.2925449312932982E-3</c:v>
                </c:pt>
                <c:pt idx="8420">
                  <c:v>2.534781035393301E-3</c:v>
                </c:pt>
                <c:pt idx="8421">
                  <c:v>1.0672706030748907E-3</c:v>
                </c:pt>
                <c:pt idx="8422">
                  <c:v>1.3099715682044332E-3</c:v>
                </c:pt>
                <c:pt idx="8423">
                  <c:v>8.2640772462460937E-4</c:v>
                </c:pt>
                <c:pt idx="8424">
                  <c:v>1.2279683944870297E-3</c:v>
                </c:pt>
                <c:pt idx="8425">
                  <c:v>1.3068345669384951E-3</c:v>
                </c:pt>
                <c:pt idx="8426">
                  <c:v>8.0324783246592821E-4</c:v>
                </c:pt>
                <c:pt idx="8427">
                  <c:v>7.9641015001907962E-4</c:v>
                </c:pt>
                <c:pt idx="8428">
                  <c:v>1.4841241541087569E-3</c:v>
                </c:pt>
                <c:pt idx="8429">
                  <c:v>1.446896771898137E-3</c:v>
                </c:pt>
                <c:pt idx="8430">
                  <c:v>1.4673362957715128E-3</c:v>
                </c:pt>
                <c:pt idx="8431">
                  <c:v>2.1638551435185539E-3</c:v>
                </c:pt>
                <c:pt idx="8432">
                  <c:v>3.709594544906286E-3</c:v>
                </c:pt>
                <c:pt idx="8433">
                  <c:v>4.7837299200405806E-3</c:v>
                </c:pt>
                <c:pt idx="8434">
                  <c:v>6.1271114996625901E-3</c:v>
                </c:pt>
                <c:pt idx="8435">
                  <c:v>8.1821757336718332E-3</c:v>
                </c:pt>
                <c:pt idx="8436">
                  <c:v>8.1706325493260783E-3</c:v>
                </c:pt>
                <c:pt idx="8437">
                  <c:v>8.3045923065105734E-3</c:v>
                </c:pt>
                <c:pt idx="8438">
                  <c:v>8.0576269802851482E-3</c:v>
                </c:pt>
                <c:pt idx="8439">
                  <c:v>8.1795779044984782E-3</c:v>
                </c:pt>
                <c:pt idx="8440">
                  <c:v>6.9475386297045191E-3</c:v>
                </c:pt>
                <c:pt idx="8441">
                  <c:v>6.0197639698841305E-3</c:v>
                </c:pt>
                <c:pt idx="8442">
                  <c:v>4.3769000683642808E-3</c:v>
                </c:pt>
                <c:pt idx="8443">
                  <c:v>3.3029117401643269E-3</c:v>
                </c:pt>
                <c:pt idx="8444">
                  <c:v>2.5800959989926665E-3</c:v>
                </c:pt>
                <c:pt idx="8445">
                  <c:v>1.0376651536276034E-3</c:v>
                </c:pt>
                <c:pt idx="8446">
                  <c:v>8.7598704931985934E-4</c:v>
                </c:pt>
                <c:pt idx="8447">
                  <c:v>1.096287864784815E-3</c:v>
                </c:pt>
                <c:pt idx="8448">
                  <c:v>8.7623212754376094E-4</c:v>
                </c:pt>
                <c:pt idx="8449">
                  <c:v>8.7213932120460812E-4</c:v>
                </c:pt>
                <c:pt idx="8450">
                  <c:v>1.3036730578501673E-3</c:v>
                </c:pt>
                <c:pt idx="8451">
                  <c:v>1.4645178961966458E-3</c:v>
                </c:pt>
                <c:pt idx="8452">
                  <c:v>9.238263186254099E-4</c:v>
                </c:pt>
                <c:pt idx="8453">
                  <c:v>1.4400345816288976E-3</c:v>
                </c:pt>
                <c:pt idx="8454">
                  <c:v>1.0269307274207227E-3</c:v>
                </c:pt>
                <c:pt idx="8455">
                  <c:v>2.1670656682516616E-3</c:v>
                </c:pt>
                <c:pt idx="8456">
                  <c:v>3.7107464125586218E-3</c:v>
                </c:pt>
                <c:pt idx="8457">
                  <c:v>4.5313483650669334E-3</c:v>
                </c:pt>
                <c:pt idx="8458">
                  <c:v>6.674199618877651E-3</c:v>
                </c:pt>
                <c:pt idx="8459">
                  <c:v>8.435415062429133E-3</c:v>
                </c:pt>
                <c:pt idx="8460">
                  <c:v>8.3749542645926624E-3</c:v>
                </c:pt>
                <c:pt idx="8461">
                  <c:v>8.1466884068509115E-3</c:v>
                </c:pt>
                <c:pt idx="8462">
                  <c:v>8.3675283944084494E-3</c:v>
                </c:pt>
                <c:pt idx="8463">
                  <c:v>8.1523497138230351E-3</c:v>
                </c:pt>
                <c:pt idx="8464">
                  <c:v>7.104290661711846E-3</c:v>
                </c:pt>
                <c:pt idx="8465">
                  <c:v>5.81071224489625E-3</c:v>
                </c:pt>
                <c:pt idx="8466">
                  <c:v>4.3680037288366599E-3</c:v>
                </c:pt>
                <c:pt idx="8467">
                  <c:v>3.1891954442740834E-3</c:v>
                </c:pt>
                <c:pt idx="8468">
                  <c:v>2.2602444089789685E-3</c:v>
                </c:pt>
                <c:pt idx="8469">
                  <c:v>8.0258612126139469E-4</c:v>
                </c:pt>
                <c:pt idx="8470">
                  <c:v>1.0463409227537126E-3</c:v>
                </c:pt>
                <c:pt idx="8471">
                  <c:v>8.9436791611246331E-4</c:v>
                </c:pt>
                <c:pt idx="8472">
                  <c:v>1.229144769961756E-3</c:v>
                </c:pt>
                <c:pt idx="8473">
                  <c:v>9.5791669957009289E-4</c:v>
                </c:pt>
                <c:pt idx="8474">
                  <c:v>1.273675483244638E-3</c:v>
                </c:pt>
                <c:pt idx="8475">
                  <c:v>1.1328535357909017E-3</c:v>
                </c:pt>
                <c:pt idx="8476">
                  <c:v>7.9653268913103042E-4</c:v>
                </c:pt>
                <c:pt idx="8477">
                  <c:v>1.1074879396171084E-3</c:v>
                </c:pt>
                <c:pt idx="8478">
                  <c:v>1.1531460127299359E-3</c:v>
                </c:pt>
                <c:pt idx="8479">
                  <c:v>2.2037048627249192E-3</c:v>
                </c:pt>
                <c:pt idx="8480">
                  <c:v>3.3306055794651828E-3</c:v>
                </c:pt>
                <c:pt idx="8481">
                  <c:v>4.358690756328408E-3</c:v>
                </c:pt>
                <c:pt idx="8482">
                  <c:v>6.2594782483917279E-3</c:v>
                </c:pt>
                <c:pt idx="8483">
                  <c:v>7.8190433293171494E-3</c:v>
                </c:pt>
                <c:pt idx="8484">
                  <c:v>8.0977953011825855E-3</c:v>
                </c:pt>
                <c:pt idx="8485">
                  <c:v>7.9629042467472631E-3</c:v>
                </c:pt>
                <c:pt idx="8486">
                  <c:v>8.4480856066048368E-3</c:v>
                </c:pt>
                <c:pt idx="8487">
                  <c:v>7.8266652620804823E-3</c:v>
                </c:pt>
                <c:pt idx="8488">
                  <c:v>7.2008514819289909E-3</c:v>
                </c:pt>
                <c:pt idx="8489">
                  <c:v>5.9383489839040914E-3</c:v>
                </c:pt>
                <c:pt idx="8490">
                  <c:v>4.5871281688268893E-3</c:v>
                </c:pt>
                <c:pt idx="8491">
                  <c:v>3.1945626573775246E-3</c:v>
                </c:pt>
                <c:pt idx="8492">
                  <c:v>2.486255547060826E-3</c:v>
                </c:pt>
                <c:pt idx="8493">
                  <c:v>1.5407127160075871E-3</c:v>
                </c:pt>
                <c:pt idx="8494">
                  <c:v>1.0047266403352571E-3</c:v>
                </c:pt>
                <c:pt idx="8495">
                  <c:v>9.3470779176663132E-4</c:v>
                </c:pt>
                <c:pt idx="8496">
                  <c:v>1.3333520307646247E-3</c:v>
                </c:pt>
                <c:pt idx="8497">
                  <c:v>8.5745913559291459E-4</c:v>
                </c:pt>
                <c:pt idx="8498">
                  <c:v>1.487579757065767E-3</c:v>
                </c:pt>
                <c:pt idx="8499">
                  <c:v>1.5157637528144261E-3</c:v>
                </c:pt>
                <c:pt idx="8500">
                  <c:v>1.5148324555636005E-3</c:v>
                </c:pt>
                <c:pt idx="8501">
                  <c:v>1.0153385274301874E-3</c:v>
                </c:pt>
                <c:pt idx="8502">
                  <c:v>1.16096400807239E-3</c:v>
                </c:pt>
                <c:pt idx="8503">
                  <c:v>2.0921207473826187E-3</c:v>
                </c:pt>
                <c:pt idx="8504">
                  <c:v>3.3995215760262527E-3</c:v>
                </c:pt>
                <c:pt idx="8505">
                  <c:v>4.9337668087130072E-3</c:v>
                </c:pt>
                <c:pt idx="8506">
                  <c:v>6.2512926357134214E-3</c:v>
                </c:pt>
                <c:pt idx="8507">
                  <c:v>8.1728627611635778E-3</c:v>
                </c:pt>
                <c:pt idx="8508">
                  <c:v>8.0782380589152544E-3</c:v>
                </c:pt>
                <c:pt idx="8509">
                  <c:v>8.4439437846209001E-3</c:v>
                </c:pt>
                <c:pt idx="8510">
                  <c:v>7.9431754497232016E-3</c:v>
                </c:pt>
                <c:pt idx="8511">
                  <c:v>7.9415089178006722E-3</c:v>
                </c:pt>
                <c:pt idx="8512">
                  <c:v>6.8114711997944704E-3</c:v>
                </c:pt>
                <c:pt idx="8513">
                  <c:v>5.5185054785386288E-3</c:v>
                </c:pt>
                <c:pt idx="8514">
                  <c:v>4.5339952098850684E-3</c:v>
                </c:pt>
                <c:pt idx="8515">
                  <c:v>3.8379910264082218E-3</c:v>
                </c:pt>
                <c:pt idx="8516">
                  <c:v>2.2376972123800409E-3</c:v>
                </c:pt>
                <c:pt idx="8517">
                  <c:v>1.4918931338064314E-3</c:v>
                </c:pt>
                <c:pt idx="8518">
                  <c:v>1.2227237204955393E-3</c:v>
                </c:pt>
                <c:pt idx="8519">
                  <c:v>1.3805786045104221E-3</c:v>
                </c:pt>
                <c:pt idx="8520">
                  <c:v>7.8373960584337795E-4</c:v>
                </c:pt>
                <c:pt idx="8521">
                  <c:v>1.531914407769527E-3</c:v>
                </c:pt>
                <c:pt idx="8522">
                  <c:v>1.4304765308967441E-3</c:v>
                </c:pt>
                <c:pt idx="8523">
                  <c:v>1.0679323142794247E-3</c:v>
                </c:pt>
                <c:pt idx="8524">
                  <c:v>9.229440370193652E-4</c:v>
                </c:pt>
                <c:pt idx="8525">
                  <c:v>1.5042940919358415E-3</c:v>
                </c:pt>
                <c:pt idx="8526">
                  <c:v>1.543408576470502E-3</c:v>
                </c:pt>
                <c:pt idx="8527">
                  <c:v>2.2323299992766006E-3</c:v>
                </c:pt>
                <c:pt idx="8528">
                  <c:v>3.504856196659069E-3</c:v>
                </c:pt>
                <c:pt idx="8529">
                  <c:v>4.3291588303482906E-3</c:v>
                </c:pt>
                <c:pt idx="8530">
                  <c:v>6.6691264996428939E-3</c:v>
                </c:pt>
                <c:pt idx="8531">
                  <c:v>8.2557237086646369E-3</c:v>
                </c:pt>
                <c:pt idx="8532">
                  <c:v>8.3598574460003374E-3</c:v>
                </c:pt>
                <c:pt idx="8533">
                  <c:v>8.4521293972992084E-3</c:v>
                </c:pt>
                <c:pt idx="8534">
                  <c:v>8.4683780835438684E-3</c:v>
                </c:pt>
                <c:pt idx="8535">
                  <c:v>8.239622069354316E-3</c:v>
                </c:pt>
                <c:pt idx="8536">
                  <c:v>7.3951004821932297E-3</c:v>
                </c:pt>
                <c:pt idx="8537">
                  <c:v>6.1442391998036451E-3</c:v>
                </c:pt>
                <c:pt idx="8538">
                  <c:v>4.8095366570173959E-3</c:v>
                </c:pt>
                <c:pt idx="8539">
                  <c:v>3.238333628166311E-3</c:v>
                </c:pt>
                <c:pt idx="8540">
                  <c:v>2.5748023093563966E-3</c:v>
                </c:pt>
                <c:pt idx="8541">
                  <c:v>7.8489147349571509E-4</c:v>
                </c:pt>
                <c:pt idx="8542">
                  <c:v>1.0222252255218164E-3</c:v>
                </c:pt>
                <c:pt idx="8543">
                  <c:v>1.1260158533440531E-3</c:v>
                </c:pt>
                <c:pt idx="8544">
                  <c:v>1.075652278332318E-3</c:v>
                </c:pt>
                <c:pt idx="8545">
                  <c:v>1.5539959557430419E-3</c:v>
                </c:pt>
                <c:pt idx="8546">
                  <c:v>1.0267836804863819E-3</c:v>
                </c:pt>
                <c:pt idx="8547">
                  <c:v>1.0420275460130482E-3</c:v>
                </c:pt>
                <c:pt idx="8548">
                  <c:v>1.0193823181245598E-3</c:v>
                </c:pt>
                <c:pt idx="8549">
                  <c:v>9.9259526825213901E-4</c:v>
                </c:pt>
                <c:pt idx="8550">
                  <c:v>1.0321754014122123E-3</c:v>
                </c:pt>
                <c:pt idx="8551">
                  <c:v>1.9841392819316683E-3</c:v>
                </c:pt>
                <c:pt idx="8552">
                  <c:v>3.6442321825917862E-3</c:v>
                </c:pt>
                <c:pt idx="8553">
                  <c:v>4.3055577973865862E-3</c:v>
                </c:pt>
                <c:pt idx="8554">
                  <c:v>6.6071217089958435E-3</c:v>
                </c:pt>
                <c:pt idx="8555">
                  <c:v>8.0967659726422E-3</c:v>
                </c:pt>
                <c:pt idx="8556">
                  <c:v>8.0867667811070233E-3</c:v>
                </c:pt>
                <c:pt idx="8557">
                  <c:v>8.0422850834689207E-3</c:v>
                </c:pt>
                <c:pt idx="8558">
                  <c:v>8.5635174500623881E-3</c:v>
                </c:pt>
                <c:pt idx="8559">
                  <c:v>8.1544083709038061E-3</c:v>
                </c:pt>
                <c:pt idx="8560">
                  <c:v>7.0219443784809814E-3</c:v>
                </c:pt>
                <c:pt idx="8561">
                  <c:v>6.022606877281388E-3</c:v>
                </c:pt>
                <c:pt idx="8562">
                  <c:v>4.62815426350798E-3</c:v>
                </c:pt>
                <c:pt idx="8563">
                  <c:v>3.7741971647266906E-3</c:v>
                </c:pt>
                <c:pt idx="8564">
                  <c:v>2.72045229782099E-3</c:v>
                </c:pt>
                <c:pt idx="8565">
                  <c:v>1.1456711269009442E-3</c:v>
                </c:pt>
                <c:pt idx="8566">
                  <c:v>1.0570018254934229E-3</c:v>
                </c:pt>
                <c:pt idx="8567">
                  <c:v>7.9168014029778284E-4</c:v>
                </c:pt>
                <c:pt idx="8568">
                  <c:v>1.4355496501315028E-3</c:v>
                </c:pt>
                <c:pt idx="8569">
                  <c:v>7.8160742529543659E-4</c:v>
                </c:pt>
                <c:pt idx="8570">
                  <c:v>8.6287536434113575E-4</c:v>
                </c:pt>
                <c:pt idx="8571">
                  <c:v>8.0503690350040846E-4</c:v>
                </c:pt>
                <c:pt idx="8572">
                  <c:v>1.1276823852665822E-3</c:v>
                </c:pt>
                <c:pt idx="8573">
                  <c:v>1.2053231665985413E-3</c:v>
                </c:pt>
                <c:pt idx="8574">
                  <c:v>9.8629675789787315E-4</c:v>
                </c:pt>
                <c:pt idx="8575">
                  <c:v>2.5625483981613273E-3</c:v>
                </c:pt>
                <c:pt idx="8576">
                  <c:v>3.5699734807496655E-3</c:v>
                </c:pt>
                <c:pt idx="8577">
                  <c:v>5.0508896919154809E-3</c:v>
                </c:pt>
                <c:pt idx="8578">
                  <c:v>6.3641266499976194E-3</c:v>
                </c:pt>
                <c:pt idx="8579">
                  <c:v>8.2267064469547149E-3</c:v>
                </c:pt>
                <c:pt idx="8580">
                  <c:v>8.6124840791978845E-3</c:v>
                </c:pt>
                <c:pt idx="8581">
                  <c:v>7.9693498040358697E-3</c:v>
                </c:pt>
                <c:pt idx="8582">
                  <c:v>8.3825516895336058E-3</c:v>
                </c:pt>
                <c:pt idx="8583">
                  <c:v>7.9988817300159862E-3</c:v>
                </c:pt>
                <c:pt idx="8584">
                  <c:v>7.2467791410881117E-3</c:v>
                </c:pt>
                <c:pt idx="8585">
                  <c:v>5.8567624431673203E-3</c:v>
                </c:pt>
                <c:pt idx="8586">
                  <c:v>5.0521150830349871E-3</c:v>
                </c:pt>
                <c:pt idx="8587">
                  <c:v>3.1843183876184471E-3</c:v>
                </c:pt>
                <c:pt idx="8588">
                  <c:v>2.6669272137209276E-3</c:v>
                </c:pt>
                <c:pt idx="8589">
                  <c:v>1.289237950462375E-3</c:v>
                </c:pt>
                <c:pt idx="8590">
                  <c:v>1.0757503096218788E-3</c:v>
                </c:pt>
                <c:pt idx="8591">
                  <c:v>1.4042286531169056E-3</c:v>
                </c:pt>
                <c:pt idx="8592">
                  <c:v>1.1771391708498818E-3</c:v>
                </c:pt>
                <c:pt idx="8593">
                  <c:v>1.3207550100560938E-3</c:v>
                </c:pt>
                <c:pt idx="8594">
                  <c:v>9.0414653724612843E-4</c:v>
                </c:pt>
                <c:pt idx="8595">
                  <c:v>8.8431970893250705E-4</c:v>
                </c:pt>
                <c:pt idx="8596">
                  <c:v>8.0439970011826536E-4</c:v>
                </c:pt>
                <c:pt idx="8597">
                  <c:v>8.5976287089758801E-4</c:v>
                </c:pt>
                <c:pt idx="8598">
                  <c:v>1.0473947591164885E-3</c:v>
                </c:pt>
                <c:pt idx="8599">
                  <c:v>2.4044974515673237E-3</c:v>
                </c:pt>
                <c:pt idx="8600">
                  <c:v>3.8398291130874824E-3</c:v>
                </c:pt>
                <c:pt idx="8601">
                  <c:v>4.436870709752949E-3</c:v>
                </c:pt>
                <c:pt idx="8602">
                  <c:v>6.4618883535118819E-3</c:v>
                </c:pt>
                <c:pt idx="8603">
                  <c:v>8.6081707024572192E-3</c:v>
                </c:pt>
                <c:pt idx="8604">
                  <c:v>7.8750927191233965E-3</c:v>
                </c:pt>
                <c:pt idx="8605">
                  <c:v>8.0914967908283179E-3</c:v>
                </c:pt>
                <c:pt idx="8606">
                  <c:v>8.0590729418061665E-3</c:v>
                </c:pt>
                <c:pt idx="8607">
                  <c:v>8.2473910490519914E-3</c:v>
                </c:pt>
                <c:pt idx="8608">
                  <c:v>7.2333243465959249E-3</c:v>
                </c:pt>
                <c:pt idx="8609">
                  <c:v>5.5926416412687974E-3</c:v>
                </c:pt>
                <c:pt idx="8610">
                  <c:v>4.2953380354498992E-3</c:v>
                </c:pt>
                <c:pt idx="8611">
                  <c:v>3.8372557917365178E-3</c:v>
                </c:pt>
                <c:pt idx="8612">
                  <c:v>2.67092198877052E-3</c:v>
                </c:pt>
                <c:pt idx="8613">
                  <c:v>8.4388180198877822E-4</c:v>
                </c:pt>
                <c:pt idx="8614">
                  <c:v>9.9833009869143129E-4</c:v>
                </c:pt>
                <c:pt idx="8615">
                  <c:v>1.1682183234998714E-3</c:v>
                </c:pt>
                <c:pt idx="8616">
                  <c:v>1.3544777736649244E-3</c:v>
                </c:pt>
                <c:pt idx="8617">
                  <c:v>9.5985281753891392E-4</c:v>
                </c:pt>
                <c:pt idx="8618">
                  <c:v>9.184100898771896E-4</c:v>
                </c:pt>
                <c:pt idx="8619">
                  <c:v>8.9414734571095214E-4</c:v>
                </c:pt>
                <c:pt idx="8620">
                  <c:v>1.2413251576896545E-3</c:v>
                </c:pt>
                <c:pt idx="8621">
                  <c:v>1.0953320597115995E-3</c:v>
                </c:pt>
                <c:pt idx="8622">
                  <c:v>1.3198727284500491E-3</c:v>
                </c:pt>
                <c:pt idx="8623">
                  <c:v>2.6742550526155789E-3</c:v>
                </c:pt>
                <c:pt idx="8624">
                  <c:v>3.7561348996251595E-3</c:v>
                </c:pt>
                <c:pt idx="8625">
                  <c:v>5.0052071109802617E-3</c:v>
                </c:pt>
                <c:pt idx="8626">
                  <c:v>6.7633835845553655E-3</c:v>
                </c:pt>
                <c:pt idx="8627">
                  <c:v>8.0679202656890082E-3</c:v>
                </c:pt>
                <c:pt idx="8628">
                  <c:v>8.5254568018905026E-3</c:v>
                </c:pt>
                <c:pt idx="8629">
                  <c:v>7.8815872920567839E-3</c:v>
                </c:pt>
                <c:pt idx="8630">
                  <c:v>8.5817022542758713E-3</c:v>
                </c:pt>
                <c:pt idx="8631">
                  <c:v>8.5159477668031291E-3</c:v>
                </c:pt>
                <c:pt idx="8632">
                  <c:v>6.8127456065587583E-3</c:v>
                </c:pt>
                <c:pt idx="8633">
                  <c:v>5.6834186154018709E-3</c:v>
                </c:pt>
                <c:pt idx="8634">
                  <c:v>4.3707976205891357E-3</c:v>
                </c:pt>
                <c:pt idx="8635">
                  <c:v>3.2296333512178126E-3</c:v>
                </c:pt>
                <c:pt idx="8636">
                  <c:v>2.0458009630652564E-3</c:v>
                </c:pt>
                <c:pt idx="8637">
                  <c:v>7.6227075342961709E-4</c:v>
                </c:pt>
                <c:pt idx="8638">
                  <c:v>1.2889193487713039E-3</c:v>
                </c:pt>
                <c:pt idx="8639">
                  <c:v>7.7089750691094593E-4</c:v>
                </c:pt>
                <c:pt idx="8640">
                  <c:v>8.9397579095422137E-4</c:v>
                </c:pt>
                <c:pt idx="8641">
                  <c:v>7.5815343926807343E-4</c:v>
                </c:pt>
                <c:pt idx="8642">
                  <c:v>9.9984958367961996E-4</c:v>
                </c:pt>
                <c:pt idx="8643">
                  <c:v>1.1762323814214467E-3</c:v>
                </c:pt>
                <c:pt idx="8644">
                  <c:v>1.1466759476189397E-3</c:v>
                </c:pt>
                <c:pt idx="8645">
                  <c:v>9.6590624966927776E-4</c:v>
                </c:pt>
                <c:pt idx="8646">
                  <c:v>1.4392748391348032E-3</c:v>
                </c:pt>
                <c:pt idx="8647">
                  <c:v>2.0277386979637244E-3</c:v>
                </c:pt>
                <c:pt idx="8648">
                  <c:v>3.4204267485250413E-3</c:v>
                </c:pt>
                <c:pt idx="8649">
                  <c:v>4.5909758969421401E-3</c:v>
                </c:pt>
                <c:pt idx="8650">
                  <c:v>6.494949405916179E-3</c:v>
                </c:pt>
                <c:pt idx="8651">
                  <c:v>8.2462636892220442E-3</c:v>
                </c:pt>
                <c:pt idx="8652">
                  <c:v>8.4877882788768587E-3</c:v>
                </c:pt>
                <c:pt idx="8653">
                  <c:v>8.2434207818247868E-3</c:v>
                </c:pt>
                <c:pt idx="8654">
                  <c:v>7.9510914763552161E-3</c:v>
                </c:pt>
                <c:pt idx="8655">
                  <c:v>7.8478155128031725E-3</c:v>
                </c:pt>
                <c:pt idx="8656">
                  <c:v>7.2334713935302657E-3</c:v>
                </c:pt>
                <c:pt idx="8657">
                  <c:v>5.6431032475700929E-3</c:v>
                </c:pt>
                <c:pt idx="8658">
                  <c:v>4.9889584247355999E-3</c:v>
                </c:pt>
                <c:pt idx="8659">
                  <c:v>3.4565022630833253E-3</c:v>
                </c:pt>
                <c:pt idx="8660">
                  <c:v>2.0695000273165199E-3</c:v>
                </c:pt>
                <c:pt idx="8661">
                  <c:v>1.0218821160083544E-3</c:v>
                </c:pt>
                <c:pt idx="8662">
                  <c:v>1.0206077092440669E-3</c:v>
                </c:pt>
                <c:pt idx="8663">
                  <c:v>1.1579985615631835E-3</c:v>
                </c:pt>
                <c:pt idx="8664">
                  <c:v>8.5770421381681618E-4</c:v>
                </c:pt>
                <c:pt idx="8665">
                  <c:v>1.0899403387857691E-3</c:v>
                </c:pt>
                <c:pt idx="8666">
                  <c:v>1.3901856708873565E-3</c:v>
                </c:pt>
                <c:pt idx="8667">
                  <c:v>9.2698782771373804E-4</c:v>
                </c:pt>
                <c:pt idx="8668">
                  <c:v>7.5724664983963874E-4</c:v>
                </c:pt>
                <c:pt idx="8669">
                  <c:v>1.4645178961966458E-3</c:v>
                </c:pt>
                <c:pt idx="8670">
                  <c:v>1.3471254269478827E-3</c:v>
                </c:pt>
                <c:pt idx="8671">
                  <c:v>2.3187445810242289E-3</c:v>
                </c:pt>
                <c:pt idx="8672">
                  <c:v>3.479417077018104E-3</c:v>
                </c:pt>
                <c:pt idx="8673">
                  <c:v>4.3126160502349464E-3</c:v>
                </c:pt>
                <c:pt idx="8674">
                  <c:v>6.7777451684759866E-3</c:v>
                </c:pt>
                <c:pt idx="8675">
                  <c:v>8.4117159981778704E-3</c:v>
                </c:pt>
                <c:pt idx="8676">
                  <c:v>8.4854110201050166E-3</c:v>
                </c:pt>
                <c:pt idx="8677">
                  <c:v>8.2085461505636229E-3</c:v>
                </c:pt>
                <c:pt idx="8678">
                  <c:v>7.8775189935400194E-3</c:v>
                </c:pt>
                <c:pt idx="8679">
                  <c:v>7.9100653816741237E-3</c:v>
                </c:pt>
                <c:pt idx="8680">
                  <c:v>7.1928619318298061E-3</c:v>
                </c:pt>
                <c:pt idx="8681">
                  <c:v>5.5117168117365598E-3</c:v>
                </c:pt>
                <c:pt idx="8682">
                  <c:v>4.7844161390675028E-3</c:v>
                </c:pt>
                <c:pt idx="8683">
                  <c:v>3.5164974122943839E-3</c:v>
                </c:pt>
                <c:pt idx="8684">
                  <c:v>2.5684547833573507E-3</c:v>
                </c:pt>
                <c:pt idx="8685">
                  <c:v>1.2368402261922593E-3</c:v>
                </c:pt>
                <c:pt idx="8686">
                  <c:v>8.5848846413330094E-4</c:v>
                </c:pt>
                <c:pt idx="8687">
                  <c:v>1.0084763371609488E-3</c:v>
                </c:pt>
                <c:pt idx="8688">
                  <c:v>7.7621570436960542E-4</c:v>
                </c:pt>
                <c:pt idx="8689">
                  <c:v>1.4030032619973985E-3</c:v>
                </c:pt>
                <c:pt idx="8690">
                  <c:v>7.9410641471440663E-4</c:v>
                </c:pt>
                <c:pt idx="8691">
                  <c:v>8.4201920748712801E-4</c:v>
                </c:pt>
                <c:pt idx="8692">
                  <c:v>1.1325839497446102E-3</c:v>
                </c:pt>
                <c:pt idx="8693">
                  <c:v>1.2162291475621527E-3</c:v>
                </c:pt>
                <c:pt idx="8694">
                  <c:v>1.3629819880343029E-3</c:v>
                </c:pt>
                <c:pt idx="8695">
                  <c:v>1.9579404197966098E-3</c:v>
                </c:pt>
                <c:pt idx="8696">
                  <c:v>3.3651125933904982E-3</c:v>
                </c:pt>
                <c:pt idx="8697">
                  <c:v>5.0177061003992317E-3</c:v>
                </c:pt>
                <c:pt idx="8698">
                  <c:v>6.8351179806913024E-3</c:v>
                </c:pt>
                <c:pt idx="8699">
                  <c:v>8.0049596699687409E-3</c:v>
                </c:pt>
                <c:pt idx="8700">
                  <c:v>8.4237983546162094E-3</c:v>
                </c:pt>
                <c:pt idx="8701">
                  <c:v>8.5593511202560636E-3</c:v>
                </c:pt>
                <c:pt idx="8702">
                  <c:v>8.5326621016732045E-3</c:v>
                </c:pt>
                <c:pt idx="8703">
                  <c:v>7.8582558451413716E-3</c:v>
                </c:pt>
                <c:pt idx="8704">
                  <c:v>6.9999853696194169E-3</c:v>
                </c:pt>
                <c:pt idx="8705">
                  <c:v>6.2159735959395803E-3</c:v>
                </c:pt>
                <c:pt idx="8706">
                  <c:v>5.0520660673902063E-3</c:v>
                </c:pt>
                <c:pt idx="8707">
                  <c:v>3.3615589591439281E-3</c:v>
                </c:pt>
                <c:pt idx="8708">
                  <c:v>2.6171273186241665E-3</c:v>
                </c:pt>
                <c:pt idx="8709">
                  <c:v>9.6840604755307194E-4</c:v>
                </c:pt>
                <c:pt idx="8710">
                  <c:v>1.3251664180863191E-3</c:v>
                </c:pt>
                <c:pt idx="8711">
                  <c:v>1.1357454588329383E-3</c:v>
                </c:pt>
                <c:pt idx="8712">
                  <c:v>1.5063037333718325E-3</c:v>
                </c:pt>
                <c:pt idx="8713">
                  <c:v>1.2821061741468453E-3</c:v>
                </c:pt>
                <c:pt idx="8714">
                  <c:v>1.219660242696772E-3</c:v>
                </c:pt>
                <c:pt idx="8715">
                  <c:v>1.4441518957904412E-3</c:v>
                </c:pt>
                <c:pt idx="8716">
                  <c:v>1.1403774372646743E-3</c:v>
                </c:pt>
                <c:pt idx="8717">
                  <c:v>1.5067693819972453E-3</c:v>
                </c:pt>
                <c:pt idx="8718">
                  <c:v>1.5540694792102122E-3</c:v>
                </c:pt>
                <c:pt idx="8719">
                  <c:v>2.6228376412410683E-3</c:v>
                </c:pt>
                <c:pt idx="8720">
                  <c:v>3.6507267555251719E-3</c:v>
                </c:pt>
                <c:pt idx="8721">
                  <c:v>5.0337832318871631E-3</c:v>
                </c:pt>
                <c:pt idx="8722">
                  <c:v>6.7250043346924089E-3</c:v>
                </c:pt>
                <c:pt idx="8723">
                  <c:v>8.0788752622973983E-3</c:v>
                </c:pt>
                <c:pt idx="8724">
                  <c:v>7.8892582404648959E-3</c:v>
                </c:pt>
                <c:pt idx="8725">
                  <c:v>7.9236917309230409E-3</c:v>
                </c:pt>
                <c:pt idx="8726">
                  <c:v>8.2201873661989378E-3</c:v>
                </c:pt>
                <c:pt idx="8727">
                  <c:v>8.5369754784138663E-3</c:v>
                </c:pt>
                <c:pt idx="8728">
                  <c:v>7.2173942620423343E-3</c:v>
                </c:pt>
                <c:pt idx="8729">
                  <c:v>5.613497798122806E-3</c:v>
                </c:pt>
                <c:pt idx="8730">
                  <c:v>4.7497620782078476E-3</c:v>
                </c:pt>
                <c:pt idx="8731">
                  <c:v>3.6303362472965778E-3</c:v>
                </c:pt>
                <c:pt idx="8732">
                  <c:v>2.1409648374061648E-3</c:v>
                </c:pt>
                <c:pt idx="8733">
                  <c:v>1.3405818383697161E-3</c:v>
                </c:pt>
                <c:pt idx="8734">
                  <c:v>1.1660861429519296E-3</c:v>
                </c:pt>
                <c:pt idx="8735">
                  <c:v>1.3600655571698759E-3</c:v>
                </c:pt>
                <c:pt idx="8736">
                  <c:v>9.6154385728383336E-4</c:v>
                </c:pt>
                <c:pt idx="8737">
                  <c:v>1.2112295517945643E-3</c:v>
                </c:pt>
                <c:pt idx="8738">
                  <c:v>8.7292357152109245E-4</c:v>
                </c:pt>
                <c:pt idx="8739">
                  <c:v>1.1101102766128529E-3</c:v>
                </c:pt>
                <c:pt idx="8740">
                  <c:v>9.6676402345293247E-4</c:v>
                </c:pt>
                <c:pt idx="8741">
                  <c:v>1.37315273432621E-3</c:v>
                </c:pt>
                <c:pt idx="8742">
                  <c:v>1.2049555492626893E-3</c:v>
                </c:pt>
                <c:pt idx="8743">
                  <c:v>2.01457799734022E-3</c:v>
                </c:pt>
                <c:pt idx="8744">
                  <c:v>3.6884197863612054E-3</c:v>
                </c:pt>
                <c:pt idx="8745">
                  <c:v>4.8454651246413382E-3</c:v>
                </c:pt>
                <c:pt idx="8746">
                  <c:v>6.1571580899128994E-3</c:v>
                </c:pt>
                <c:pt idx="8747">
                  <c:v>8.4217396975354349E-3</c:v>
                </c:pt>
                <c:pt idx="8748">
                  <c:v>8.3543676937849441E-3</c:v>
                </c:pt>
                <c:pt idx="8749">
                  <c:v>8.2048699772051016E-3</c:v>
                </c:pt>
                <c:pt idx="8750">
                  <c:v>7.965232489874326E-3</c:v>
                </c:pt>
                <c:pt idx="8751">
                  <c:v>8.3483632772993616E-3</c:v>
                </c:pt>
                <c:pt idx="8752">
                  <c:v>7.4030165088252442E-3</c:v>
                </c:pt>
                <c:pt idx="8753">
                  <c:v>5.4789498532009442E-3</c:v>
                </c:pt>
                <c:pt idx="8754">
                  <c:v>4.4354002404095403E-3</c:v>
                </c:pt>
                <c:pt idx="8755">
                  <c:v>3.4742459264937861E-3</c:v>
                </c:pt>
                <c:pt idx="8756">
                  <c:v>2.0136467000893945E-3</c:v>
                </c:pt>
                <c:pt idx="8757">
                  <c:v>1.5360072141086803E-3</c:v>
                </c:pt>
                <c:pt idx="8758">
                  <c:v>1.4373142133435922E-3</c:v>
                </c:pt>
                <c:pt idx="8759">
                  <c:v>1.0951114893100883E-3</c:v>
                </c:pt>
              </c:numCache>
            </c:numRef>
          </c:yVal>
          <c:smooth val="0"/>
        </c:ser>
        <c:ser>
          <c:idx val="2"/>
          <c:order val="2"/>
          <c:tx>
            <c:v>Baselien Avg</c:v>
          </c:tx>
          <c:spPr>
            <a:ln w="19050" cap="rnd">
              <a:solidFill>
                <a:srgbClr val="0070C0"/>
              </a:solidFill>
              <a:round/>
            </a:ln>
            <a:effectLst/>
          </c:spPr>
          <c:marker>
            <c:symbol val="none"/>
          </c:marker>
          <c:xVal>
            <c:numRef>
              <c:f>'Normal Year Savings'!$A$9:$A$8768</c:f>
              <c:numCache>
                <c:formatCode>m/d/yyyy\ h:mm</c:formatCode>
                <c:ptCount val="8760"/>
                <c:pt idx="0">
                  <c:v>42005</c:v>
                </c:pt>
                <c:pt idx="1">
                  <c:v>42005.041666666664</c:v>
                </c:pt>
                <c:pt idx="2">
                  <c:v>42005.083333333328</c:v>
                </c:pt>
                <c:pt idx="3">
                  <c:v>42005.124999999993</c:v>
                </c:pt>
                <c:pt idx="4">
                  <c:v>42005.166666666657</c:v>
                </c:pt>
                <c:pt idx="5">
                  <c:v>42005.208333333321</c:v>
                </c:pt>
                <c:pt idx="6">
                  <c:v>42005.249999999985</c:v>
                </c:pt>
                <c:pt idx="7">
                  <c:v>42005.29166666665</c:v>
                </c:pt>
                <c:pt idx="8">
                  <c:v>42005.333333333314</c:v>
                </c:pt>
                <c:pt idx="9">
                  <c:v>42005.374999999978</c:v>
                </c:pt>
                <c:pt idx="10">
                  <c:v>42005.416666666642</c:v>
                </c:pt>
                <c:pt idx="11">
                  <c:v>42005.458333333307</c:v>
                </c:pt>
                <c:pt idx="12">
                  <c:v>42005.499999999971</c:v>
                </c:pt>
                <c:pt idx="13">
                  <c:v>42005.541666666635</c:v>
                </c:pt>
                <c:pt idx="14">
                  <c:v>42005.583333333299</c:v>
                </c:pt>
                <c:pt idx="15">
                  <c:v>42005.624999999964</c:v>
                </c:pt>
                <c:pt idx="16">
                  <c:v>42005.666666666628</c:v>
                </c:pt>
                <c:pt idx="17">
                  <c:v>42005.708333333292</c:v>
                </c:pt>
                <c:pt idx="18">
                  <c:v>42005.749999999956</c:v>
                </c:pt>
                <c:pt idx="19">
                  <c:v>42005.791666666621</c:v>
                </c:pt>
                <c:pt idx="20">
                  <c:v>42005.833333333285</c:v>
                </c:pt>
                <c:pt idx="21">
                  <c:v>42005.874999999949</c:v>
                </c:pt>
                <c:pt idx="22">
                  <c:v>42005.916666666613</c:v>
                </c:pt>
                <c:pt idx="23">
                  <c:v>42005.958333333278</c:v>
                </c:pt>
                <c:pt idx="24">
                  <c:v>42005.999999999942</c:v>
                </c:pt>
                <c:pt idx="25">
                  <c:v>42006.041666666606</c:v>
                </c:pt>
                <c:pt idx="26">
                  <c:v>42006.08333333327</c:v>
                </c:pt>
                <c:pt idx="27">
                  <c:v>42006.124999999935</c:v>
                </c:pt>
                <c:pt idx="28">
                  <c:v>42006.166666666599</c:v>
                </c:pt>
                <c:pt idx="29">
                  <c:v>42006.208333333263</c:v>
                </c:pt>
                <c:pt idx="30">
                  <c:v>42006.249999999927</c:v>
                </c:pt>
                <c:pt idx="31">
                  <c:v>42006.291666666591</c:v>
                </c:pt>
                <c:pt idx="32">
                  <c:v>42006.333333333256</c:v>
                </c:pt>
                <c:pt idx="33">
                  <c:v>42006.37499999992</c:v>
                </c:pt>
                <c:pt idx="34">
                  <c:v>42006.416666666584</c:v>
                </c:pt>
                <c:pt idx="35">
                  <c:v>42006.458333333248</c:v>
                </c:pt>
                <c:pt idx="36">
                  <c:v>42006.499999999913</c:v>
                </c:pt>
                <c:pt idx="37">
                  <c:v>42006.541666666577</c:v>
                </c:pt>
                <c:pt idx="38">
                  <c:v>42006.583333333241</c:v>
                </c:pt>
                <c:pt idx="39">
                  <c:v>42006.624999999905</c:v>
                </c:pt>
                <c:pt idx="40">
                  <c:v>42006.66666666657</c:v>
                </c:pt>
                <c:pt idx="41">
                  <c:v>42006.708333333234</c:v>
                </c:pt>
                <c:pt idx="42">
                  <c:v>42006.749999999898</c:v>
                </c:pt>
                <c:pt idx="43">
                  <c:v>42006.791666666562</c:v>
                </c:pt>
                <c:pt idx="44">
                  <c:v>42006.833333333227</c:v>
                </c:pt>
                <c:pt idx="45">
                  <c:v>42006.874999999891</c:v>
                </c:pt>
                <c:pt idx="46">
                  <c:v>42006.916666666555</c:v>
                </c:pt>
                <c:pt idx="47">
                  <c:v>42006.958333333219</c:v>
                </c:pt>
                <c:pt idx="48">
                  <c:v>42006.999999999884</c:v>
                </c:pt>
                <c:pt idx="49">
                  <c:v>42007.041666666548</c:v>
                </c:pt>
                <c:pt idx="50">
                  <c:v>42007.083333333212</c:v>
                </c:pt>
                <c:pt idx="51">
                  <c:v>42007.124999999876</c:v>
                </c:pt>
                <c:pt idx="52">
                  <c:v>42007.166666666541</c:v>
                </c:pt>
                <c:pt idx="53">
                  <c:v>42007.208333333205</c:v>
                </c:pt>
                <c:pt idx="54">
                  <c:v>42007.249999999869</c:v>
                </c:pt>
                <c:pt idx="55">
                  <c:v>42007.291666666533</c:v>
                </c:pt>
                <c:pt idx="56">
                  <c:v>42007.333333333198</c:v>
                </c:pt>
                <c:pt idx="57">
                  <c:v>42007.374999999862</c:v>
                </c:pt>
                <c:pt idx="58">
                  <c:v>42007.416666666526</c:v>
                </c:pt>
                <c:pt idx="59">
                  <c:v>42007.45833333319</c:v>
                </c:pt>
                <c:pt idx="60">
                  <c:v>42007.499999999854</c:v>
                </c:pt>
                <c:pt idx="61">
                  <c:v>42007.541666666519</c:v>
                </c:pt>
                <c:pt idx="62">
                  <c:v>42007.583333333183</c:v>
                </c:pt>
                <c:pt idx="63">
                  <c:v>42007.624999999847</c:v>
                </c:pt>
                <c:pt idx="64">
                  <c:v>42007.666666666511</c:v>
                </c:pt>
                <c:pt idx="65">
                  <c:v>42007.708333333176</c:v>
                </c:pt>
                <c:pt idx="66">
                  <c:v>42007.74999999984</c:v>
                </c:pt>
                <c:pt idx="67">
                  <c:v>42007.791666666504</c:v>
                </c:pt>
                <c:pt idx="68">
                  <c:v>42007.833333333168</c:v>
                </c:pt>
                <c:pt idx="69">
                  <c:v>42007.874999999833</c:v>
                </c:pt>
                <c:pt idx="70">
                  <c:v>42007.916666666497</c:v>
                </c:pt>
                <c:pt idx="71">
                  <c:v>42007.958333333161</c:v>
                </c:pt>
                <c:pt idx="72">
                  <c:v>42007.999999999825</c:v>
                </c:pt>
                <c:pt idx="73">
                  <c:v>42008.04166666649</c:v>
                </c:pt>
                <c:pt idx="74">
                  <c:v>42008.083333333154</c:v>
                </c:pt>
                <c:pt idx="75">
                  <c:v>42008.124999999818</c:v>
                </c:pt>
                <c:pt idx="76">
                  <c:v>42008.166666666482</c:v>
                </c:pt>
                <c:pt idx="77">
                  <c:v>42008.208333333147</c:v>
                </c:pt>
                <c:pt idx="78">
                  <c:v>42008.249999999811</c:v>
                </c:pt>
                <c:pt idx="79">
                  <c:v>42008.291666666475</c:v>
                </c:pt>
                <c:pt idx="80">
                  <c:v>42008.333333333139</c:v>
                </c:pt>
                <c:pt idx="81">
                  <c:v>42008.374999999804</c:v>
                </c:pt>
                <c:pt idx="82">
                  <c:v>42008.416666666468</c:v>
                </c:pt>
                <c:pt idx="83">
                  <c:v>42008.458333333132</c:v>
                </c:pt>
                <c:pt idx="84">
                  <c:v>42008.499999999796</c:v>
                </c:pt>
                <c:pt idx="85">
                  <c:v>42008.541666666461</c:v>
                </c:pt>
                <c:pt idx="86">
                  <c:v>42008.583333333125</c:v>
                </c:pt>
                <c:pt idx="87">
                  <c:v>42008.624999999789</c:v>
                </c:pt>
                <c:pt idx="88">
                  <c:v>42008.666666666453</c:v>
                </c:pt>
                <c:pt idx="89">
                  <c:v>42008.708333333117</c:v>
                </c:pt>
                <c:pt idx="90">
                  <c:v>42008.749999999782</c:v>
                </c:pt>
                <c:pt idx="91">
                  <c:v>42008.791666666446</c:v>
                </c:pt>
                <c:pt idx="92">
                  <c:v>42008.83333333311</c:v>
                </c:pt>
                <c:pt idx="93">
                  <c:v>42008.874999999774</c:v>
                </c:pt>
                <c:pt idx="94">
                  <c:v>42008.916666666439</c:v>
                </c:pt>
                <c:pt idx="95">
                  <c:v>42008.958333333103</c:v>
                </c:pt>
                <c:pt idx="96">
                  <c:v>42008.999999999767</c:v>
                </c:pt>
                <c:pt idx="97">
                  <c:v>42009.041666666431</c:v>
                </c:pt>
                <c:pt idx="98">
                  <c:v>42009.083333333096</c:v>
                </c:pt>
                <c:pt idx="99">
                  <c:v>42009.12499999976</c:v>
                </c:pt>
                <c:pt idx="100">
                  <c:v>42009.166666666424</c:v>
                </c:pt>
                <c:pt idx="101">
                  <c:v>42009.208333333088</c:v>
                </c:pt>
                <c:pt idx="102">
                  <c:v>42009.249999999753</c:v>
                </c:pt>
                <c:pt idx="103">
                  <c:v>42009.291666666417</c:v>
                </c:pt>
                <c:pt idx="104">
                  <c:v>42009.333333333081</c:v>
                </c:pt>
                <c:pt idx="105">
                  <c:v>42009.374999999745</c:v>
                </c:pt>
                <c:pt idx="106">
                  <c:v>42009.41666666641</c:v>
                </c:pt>
                <c:pt idx="107">
                  <c:v>42009.458333333074</c:v>
                </c:pt>
                <c:pt idx="108">
                  <c:v>42009.499999999738</c:v>
                </c:pt>
                <c:pt idx="109">
                  <c:v>42009.541666666402</c:v>
                </c:pt>
                <c:pt idx="110">
                  <c:v>42009.583333333067</c:v>
                </c:pt>
                <c:pt idx="111">
                  <c:v>42009.624999999731</c:v>
                </c:pt>
                <c:pt idx="112">
                  <c:v>42009.666666666395</c:v>
                </c:pt>
                <c:pt idx="113">
                  <c:v>42009.708333333059</c:v>
                </c:pt>
                <c:pt idx="114">
                  <c:v>42009.749999999724</c:v>
                </c:pt>
                <c:pt idx="115">
                  <c:v>42009.791666666388</c:v>
                </c:pt>
                <c:pt idx="116">
                  <c:v>42009.833333333052</c:v>
                </c:pt>
                <c:pt idx="117">
                  <c:v>42009.874999999716</c:v>
                </c:pt>
                <c:pt idx="118">
                  <c:v>42009.91666666638</c:v>
                </c:pt>
                <c:pt idx="119">
                  <c:v>42009.958333333045</c:v>
                </c:pt>
                <c:pt idx="120">
                  <c:v>42009.999999999709</c:v>
                </c:pt>
                <c:pt idx="121">
                  <c:v>42010.041666666373</c:v>
                </c:pt>
                <c:pt idx="122">
                  <c:v>42010.083333333037</c:v>
                </c:pt>
                <c:pt idx="123">
                  <c:v>42010.124999999702</c:v>
                </c:pt>
                <c:pt idx="124">
                  <c:v>42010.166666666366</c:v>
                </c:pt>
                <c:pt idx="125">
                  <c:v>42010.20833333303</c:v>
                </c:pt>
                <c:pt idx="126">
                  <c:v>42010.249999999694</c:v>
                </c:pt>
                <c:pt idx="127">
                  <c:v>42010.291666666359</c:v>
                </c:pt>
                <c:pt idx="128">
                  <c:v>42010.333333333023</c:v>
                </c:pt>
                <c:pt idx="129">
                  <c:v>42010.374999999687</c:v>
                </c:pt>
                <c:pt idx="130">
                  <c:v>42010.416666666351</c:v>
                </c:pt>
                <c:pt idx="131">
                  <c:v>42010.458333333016</c:v>
                </c:pt>
                <c:pt idx="132">
                  <c:v>42010.49999999968</c:v>
                </c:pt>
                <c:pt idx="133">
                  <c:v>42010.541666666344</c:v>
                </c:pt>
                <c:pt idx="134">
                  <c:v>42010.583333333008</c:v>
                </c:pt>
                <c:pt idx="135">
                  <c:v>42010.624999999673</c:v>
                </c:pt>
                <c:pt idx="136">
                  <c:v>42010.666666666337</c:v>
                </c:pt>
                <c:pt idx="137">
                  <c:v>42010.708333333001</c:v>
                </c:pt>
                <c:pt idx="138">
                  <c:v>42010.749999999665</c:v>
                </c:pt>
                <c:pt idx="139">
                  <c:v>42010.79166666633</c:v>
                </c:pt>
                <c:pt idx="140">
                  <c:v>42010.833333332994</c:v>
                </c:pt>
                <c:pt idx="141">
                  <c:v>42010.874999999658</c:v>
                </c:pt>
                <c:pt idx="142">
                  <c:v>42010.916666666322</c:v>
                </c:pt>
                <c:pt idx="143">
                  <c:v>42010.958333332987</c:v>
                </c:pt>
                <c:pt idx="144">
                  <c:v>42010.999999999651</c:v>
                </c:pt>
                <c:pt idx="145">
                  <c:v>42011.041666666315</c:v>
                </c:pt>
                <c:pt idx="146">
                  <c:v>42011.083333332979</c:v>
                </c:pt>
                <c:pt idx="147">
                  <c:v>42011.124999999643</c:v>
                </c:pt>
                <c:pt idx="148">
                  <c:v>42011.166666666308</c:v>
                </c:pt>
                <c:pt idx="149">
                  <c:v>42011.208333332972</c:v>
                </c:pt>
                <c:pt idx="150">
                  <c:v>42011.249999999636</c:v>
                </c:pt>
                <c:pt idx="151">
                  <c:v>42011.2916666663</c:v>
                </c:pt>
                <c:pt idx="152">
                  <c:v>42011.333333332965</c:v>
                </c:pt>
                <c:pt idx="153">
                  <c:v>42011.374999999629</c:v>
                </c:pt>
                <c:pt idx="154">
                  <c:v>42011.416666666293</c:v>
                </c:pt>
                <c:pt idx="155">
                  <c:v>42011.458333332957</c:v>
                </c:pt>
                <c:pt idx="156">
                  <c:v>42011.499999999622</c:v>
                </c:pt>
                <c:pt idx="157">
                  <c:v>42011.541666666286</c:v>
                </c:pt>
                <c:pt idx="158">
                  <c:v>42011.58333333295</c:v>
                </c:pt>
                <c:pt idx="159">
                  <c:v>42011.624999999614</c:v>
                </c:pt>
                <c:pt idx="160">
                  <c:v>42011.666666666279</c:v>
                </c:pt>
                <c:pt idx="161">
                  <c:v>42011.708333332943</c:v>
                </c:pt>
                <c:pt idx="162">
                  <c:v>42011.749999999607</c:v>
                </c:pt>
                <c:pt idx="163">
                  <c:v>42011.791666666271</c:v>
                </c:pt>
                <c:pt idx="164">
                  <c:v>42011.833333332936</c:v>
                </c:pt>
                <c:pt idx="165">
                  <c:v>42011.8749999996</c:v>
                </c:pt>
                <c:pt idx="166">
                  <c:v>42011.916666666264</c:v>
                </c:pt>
                <c:pt idx="167">
                  <c:v>42011.958333332928</c:v>
                </c:pt>
                <c:pt idx="168">
                  <c:v>42011.999999999593</c:v>
                </c:pt>
                <c:pt idx="169">
                  <c:v>42012.041666666257</c:v>
                </c:pt>
                <c:pt idx="170">
                  <c:v>42012.083333332921</c:v>
                </c:pt>
                <c:pt idx="171">
                  <c:v>42012.124999999585</c:v>
                </c:pt>
                <c:pt idx="172">
                  <c:v>42012.16666666625</c:v>
                </c:pt>
                <c:pt idx="173">
                  <c:v>42012.208333332914</c:v>
                </c:pt>
                <c:pt idx="174">
                  <c:v>42012.249999999578</c:v>
                </c:pt>
                <c:pt idx="175">
                  <c:v>42012.291666666242</c:v>
                </c:pt>
                <c:pt idx="176">
                  <c:v>42012.333333332906</c:v>
                </c:pt>
                <c:pt idx="177">
                  <c:v>42012.374999999571</c:v>
                </c:pt>
                <c:pt idx="178">
                  <c:v>42012.416666666235</c:v>
                </c:pt>
                <c:pt idx="179">
                  <c:v>42012.458333332899</c:v>
                </c:pt>
                <c:pt idx="180">
                  <c:v>42012.499999999563</c:v>
                </c:pt>
                <c:pt idx="181">
                  <c:v>42012.541666666228</c:v>
                </c:pt>
                <c:pt idx="182">
                  <c:v>42012.583333332892</c:v>
                </c:pt>
                <c:pt idx="183">
                  <c:v>42012.624999999556</c:v>
                </c:pt>
                <c:pt idx="184">
                  <c:v>42012.66666666622</c:v>
                </c:pt>
                <c:pt idx="185">
                  <c:v>42012.708333332885</c:v>
                </c:pt>
                <c:pt idx="186">
                  <c:v>42012.749999999549</c:v>
                </c:pt>
                <c:pt idx="187">
                  <c:v>42012.791666666213</c:v>
                </c:pt>
                <c:pt idx="188">
                  <c:v>42012.833333332877</c:v>
                </c:pt>
                <c:pt idx="189">
                  <c:v>42012.874999999542</c:v>
                </c:pt>
                <c:pt idx="190">
                  <c:v>42012.916666666206</c:v>
                </c:pt>
                <c:pt idx="191">
                  <c:v>42012.95833333287</c:v>
                </c:pt>
                <c:pt idx="192">
                  <c:v>42012.999999999534</c:v>
                </c:pt>
                <c:pt idx="193">
                  <c:v>42013.041666666199</c:v>
                </c:pt>
                <c:pt idx="194">
                  <c:v>42013.083333332863</c:v>
                </c:pt>
                <c:pt idx="195">
                  <c:v>42013.124999999527</c:v>
                </c:pt>
                <c:pt idx="196">
                  <c:v>42013.166666666191</c:v>
                </c:pt>
                <c:pt idx="197">
                  <c:v>42013.208333332856</c:v>
                </c:pt>
                <c:pt idx="198">
                  <c:v>42013.24999999952</c:v>
                </c:pt>
                <c:pt idx="199">
                  <c:v>42013.291666666184</c:v>
                </c:pt>
                <c:pt idx="200">
                  <c:v>42013.333333332848</c:v>
                </c:pt>
                <c:pt idx="201">
                  <c:v>42013.374999999513</c:v>
                </c:pt>
                <c:pt idx="202">
                  <c:v>42013.416666666177</c:v>
                </c:pt>
                <c:pt idx="203">
                  <c:v>42013.458333332841</c:v>
                </c:pt>
                <c:pt idx="204">
                  <c:v>42013.499999999505</c:v>
                </c:pt>
                <c:pt idx="205">
                  <c:v>42013.541666666169</c:v>
                </c:pt>
                <c:pt idx="206">
                  <c:v>42013.583333332834</c:v>
                </c:pt>
                <c:pt idx="207">
                  <c:v>42013.624999999498</c:v>
                </c:pt>
                <c:pt idx="208">
                  <c:v>42013.666666666162</c:v>
                </c:pt>
                <c:pt idx="209">
                  <c:v>42013.708333332826</c:v>
                </c:pt>
                <c:pt idx="210">
                  <c:v>42013.749999999491</c:v>
                </c:pt>
                <c:pt idx="211">
                  <c:v>42013.791666666155</c:v>
                </c:pt>
                <c:pt idx="212">
                  <c:v>42013.833333332819</c:v>
                </c:pt>
                <c:pt idx="213">
                  <c:v>42013.874999999483</c:v>
                </c:pt>
                <c:pt idx="214">
                  <c:v>42013.916666666148</c:v>
                </c:pt>
                <c:pt idx="215">
                  <c:v>42013.958333332812</c:v>
                </c:pt>
                <c:pt idx="216">
                  <c:v>42013.999999999476</c:v>
                </c:pt>
                <c:pt idx="217">
                  <c:v>42014.04166666614</c:v>
                </c:pt>
                <c:pt idx="218">
                  <c:v>42014.083333332805</c:v>
                </c:pt>
                <c:pt idx="219">
                  <c:v>42014.124999999469</c:v>
                </c:pt>
                <c:pt idx="220">
                  <c:v>42014.166666666133</c:v>
                </c:pt>
                <c:pt idx="221">
                  <c:v>42014.208333332797</c:v>
                </c:pt>
                <c:pt idx="222">
                  <c:v>42014.249999999462</c:v>
                </c:pt>
                <c:pt idx="223">
                  <c:v>42014.291666666126</c:v>
                </c:pt>
                <c:pt idx="224">
                  <c:v>42014.33333333279</c:v>
                </c:pt>
                <c:pt idx="225">
                  <c:v>42014.374999999454</c:v>
                </c:pt>
                <c:pt idx="226">
                  <c:v>42014.416666666119</c:v>
                </c:pt>
                <c:pt idx="227">
                  <c:v>42014.458333332783</c:v>
                </c:pt>
                <c:pt idx="228">
                  <c:v>42014.499999999447</c:v>
                </c:pt>
                <c:pt idx="229">
                  <c:v>42014.541666666111</c:v>
                </c:pt>
                <c:pt idx="230">
                  <c:v>42014.583333332776</c:v>
                </c:pt>
                <c:pt idx="231">
                  <c:v>42014.62499999944</c:v>
                </c:pt>
                <c:pt idx="232">
                  <c:v>42014.666666666104</c:v>
                </c:pt>
                <c:pt idx="233">
                  <c:v>42014.708333332768</c:v>
                </c:pt>
                <c:pt idx="234">
                  <c:v>42014.749999999432</c:v>
                </c:pt>
                <c:pt idx="235">
                  <c:v>42014.791666666097</c:v>
                </c:pt>
                <c:pt idx="236">
                  <c:v>42014.833333332761</c:v>
                </c:pt>
                <c:pt idx="237">
                  <c:v>42014.874999999425</c:v>
                </c:pt>
                <c:pt idx="238">
                  <c:v>42014.916666666089</c:v>
                </c:pt>
                <c:pt idx="239">
                  <c:v>42014.958333332754</c:v>
                </c:pt>
                <c:pt idx="240">
                  <c:v>42014.999999999418</c:v>
                </c:pt>
                <c:pt idx="241">
                  <c:v>42015.041666666082</c:v>
                </c:pt>
                <c:pt idx="242">
                  <c:v>42015.083333332746</c:v>
                </c:pt>
                <c:pt idx="243">
                  <c:v>42015.124999999411</c:v>
                </c:pt>
                <c:pt idx="244">
                  <c:v>42015.166666666075</c:v>
                </c:pt>
                <c:pt idx="245">
                  <c:v>42015.208333332739</c:v>
                </c:pt>
                <c:pt idx="246">
                  <c:v>42015.249999999403</c:v>
                </c:pt>
                <c:pt idx="247">
                  <c:v>42015.291666666068</c:v>
                </c:pt>
                <c:pt idx="248">
                  <c:v>42015.333333332732</c:v>
                </c:pt>
                <c:pt idx="249">
                  <c:v>42015.374999999396</c:v>
                </c:pt>
                <c:pt idx="250">
                  <c:v>42015.41666666606</c:v>
                </c:pt>
                <c:pt idx="251">
                  <c:v>42015.458333332725</c:v>
                </c:pt>
                <c:pt idx="252">
                  <c:v>42015.499999999389</c:v>
                </c:pt>
                <c:pt idx="253">
                  <c:v>42015.541666666053</c:v>
                </c:pt>
                <c:pt idx="254">
                  <c:v>42015.583333332717</c:v>
                </c:pt>
                <c:pt idx="255">
                  <c:v>42015.624999999382</c:v>
                </c:pt>
                <c:pt idx="256">
                  <c:v>42015.666666666046</c:v>
                </c:pt>
                <c:pt idx="257">
                  <c:v>42015.70833333271</c:v>
                </c:pt>
                <c:pt idx="258">
                  <c:v>42015.749999999374</c:v>
                </c:pt>
                <c:pt idx="259">
                  <c:v>42015.791666666039</c:v>
                </c:pt>
                <c:pt idx="260">
                  <c:v>42015.833333332703</c:v>
                </c:pt>
                <c:pt idx="261">
                  <c:v>42015.874999999367</c:v>
                </c:pt>
                <c:pt idx="262">
                  <c:v>42015.916666666031</c:v>
                </c:pt>
                <c:pt idx="263">
                  <c:v>42015.958333332695</c:v>
                </c:pt>
                <c:pt idx="264">
                  <c:v>42015.99999999936</c:v>
                </c:pt>
                <c:pt idx="265">
                  <c:v>42016.041666666024</c:v>
                </c:pt>
                <c:pt idx="266">
                  <c:v>42016.083333332688</c:v>
                </c:pt>
                <c:pt idx="267">
                  <c:v>42016.124999999352</c:v>
                </c:pt>
                <c:pt idx="268">
                  <c:v>42016.166666666017</c:v>
                </c:pt>
                <c:pt idx="269">
                  <c:v>42016.208333332681</c:v>
                </c:pt>
                <c:pt idx="270">
                  <c:v>42016.249999999345</c:v>
                </c:pt>
                <c:pt idx="271">
                  <c:v>42016.291666666009</c:v>
                </c:pt>
                <c:pt idx="272">
                  <c:v>42016.333333332674</c:v>
                </c:pt>
                <c:pt idx="273">
                  <c:v>42016.374999999338</c:v>
                </c:pt>
                <c:pt idx="274">
                  <c:v>42016.416666666002</c:v>
                </c:pt>
                <c:pt idx="275">
                  <c:v>42016.458333332666</c:v>
                </c:pt>
                <c:pt idx="276">
                  <c:v>42016.499999999331</c:v>
                </c:pt>
                <c:pt idx="277">
                  <c:v>42016.541666665995</c:v>
                </c:pt>
                <c:pt idx="278">
                  <c:v>42016.583333332659</c:v>
                </c:pt>
                <c:pt idx="279">
                  <c:v>42016.624999999323</c:v>
                </c:pt>
                <c:pt idx="280">
                  <c:v>42016.666666665988</c:v>
                </c:pt>
                <c:pt idx="281">
                  <c:v>42016.708333332652</c:v>
                </c:pt>
                <c:pt idx="282">
                  <c:v>42016.749999999316</c:v>
                </c:pt>
                <c:pt idx="283">
                  <c:v>42016.79166666598</c:v>
                </c:pt>
                <c:pt idx="284">
                  <c:v>42016.833333332645</c:v>
                </c:pt>
                <c:pt idx="285">
                  <c:v>42016.874999999309</c:v>
                </c:pt>
                <c:pt idx="286">
                  <c:v>42016.916666665973</c:v>
                </c:pt>
                <c:pt idx="287">
                  <c:v>42016.958333332637</c:v>
                </c:pt>
                <c:pt idx="288">
                  <c:v>42016.999999999302</c:v>
                </c:pt>
                <c:pt idx="289">
                  <c:v>42017.041666665966</c:v>
                </c:pt>
                <c:pt idx="290">
                  <c:v>42017.08333333263</c:v>
                </c:pt>
                <c:pt idx="291">
                  <c:v>42017.124999999294</c:v>
                </c:pt>
                <c:pt idx="292">
                  <c:v>42017.166666665958</c:v>
                </c:pt>
                <c:pt idx="293">
                  <c:v>42017.208333332623</c:v>
                </c:pt>
                <c:pt idx="294">
                  <c:v>42017.249999999287</c:v>
                </c:pt>
                <c:pt idx="295">
                  <c:v>42017.291666665951</c:v>
                </c:pt>
                <c:pt idx="296">
                  <c:v>42017.333333332615</c:v>
                </c:pt>
                <c:pt idx="297">
                  <c:v>42017.37499999928</c:v>
                </c:pt>
                <c:pt idx="298">
                  <c:v>42017.416666665944</c:v>
                </c:pt>
                <c:pt idx="299">
                  <c:v>42017.458333332608</c:v>
                </c:pt>
                <c:pt idx="300">
                  <c:v>42017.499999999272</c:v>
                </c:pt>
                <c:pt idx="301">
                  <c:v>42017.541666665937</c:v>
                </c:pt>
                <c:pt idx="302">
                  <c:v>42017.583333332601</c:v>
                </c:pt>
                <c:pt idx="303">
                  <c:v>42017.624999999265</c:v>
                </c:pt>
                <c:pt idx="304">
                  <c:v>42017.666666665929</c:v>
                </c:pt>
                <c:pt idx="305">
                  <c:v>42017.708333332594</c:v>
                </c:pt>
                <c:pt idx="306">
                  <c:v>42017.749999999258</c:v>
                </c:pt>
                <c:pt idx="307">
                  <c:v>42017.791666665922</c:v>
                </c:pt>
                <c:pt idx="308">
                  <c:v>42017.833333332586</c:v>
                </c:pt>
                <c:pt idx="309">
                  <c:v>42017.874999999251</c:v>
                </c:pt>
                <c:pt idx="310">
                  <c:v>42017.916666665915</c:v>
                </c:pt>
                <c:pt idx="311">
                  <c:v>42017.958333332579</c:v>
                </c:pt>
                <c:pt idx="312">
                  <c:v>42017.999999999243</c:v>
                </c:pt>
                <c:pt idx="313">
                  <c:v>42018.041666665908</c:v>
                </c:pt>
                <c:pt idx="314">
                  <c:v>42018.083333332572</c:v>
                </c:pt>
                <c:pt idx="315">
                  <c:v>42018.124999999236</c:v>
                </c:pt>
                <c:pt idx="316">
                  <c:v>42018.1666666659</c:v>
                </c:pt>
                <c:pt idx="317">
                  <c:v>42018.208333332565</c:v>
                </c:pt>
                <c:pt idx="318">
                  <c:v>42018.249999999229</c:v>
                </c:pt>
                <c:pt idx="319">
                  <c:v>42018.291666665893</c:v>
                </c:pt>
                <c:pt idx="320">
                  <c:v>42018.333333332557</c:v>
                </c:pt>
                <c:pt idx="321">
                  <c:v>42018.374999999221</c:v>
                </c:pt>
                <c:pt idx="322">
                  <c:v>42018.416666665886</c:v>
                </c:pt>
                <c:pt idx="323">
                  <c:v>42018.45833333255</c:v>
                </c:pt>
                <c:pt idx="324">
                  <c:v>42018.499999999214</c:v>
                </c:pt>
                <c:pt idx="325">
                  <c:v>42018.541666665878</c:v>
                </c:pt>
                <c:pt idx="326">
                  <c:v>42018.583333332543</c:v>
                </c:pt>
                <c:pt idx="327">
                  <c:v>42018.624999999207</c:v>
                </c:pt>
                <c:pt idx="328">
                  <c:v>42018.666666665871</c:v>
                </c:pt>
                <c:pt idx="329">
                  <c:v>42018.708333332535</c:v>
                </c:pt>
                <c:pt idx="330">
                  <c:v>42018.7499999992</c:v>
                </c:pt>
                <c:pt idx="331">
                  <c:v>42018.791666665864</c:v>
                </c:pt>
                <c:pt idx="332">
                  <c:v>42018.833333332528</c:v>
                </c:pt>
                <c:pt idx="333">
                  <c:v>42018.874999999192</c:v>
                </c:pt>
                <c:pt idx="334">
                  <c:v>42018.916666665857</c:v>
                </c:pt>
                <c:pt idx="335">
                  <c:v>42018.958333332521</c:v>
                </c:pt>
                <c:pt idx="336">
                  <c:v>42018.999999999185</c:v>
                </c:pt>
                <c:pt idx="337">
                  <c:v>42019.041666665849</c:v>
                </c:pt>
                <c:pt idx="338">
                  <c:v>42019.083333332514</c:v>
                </c:pt>
                <c:pt idx="339">
                  <c:v>42019.124999999178</c:v>
                </c:pt>
                <c:pt idx="340">
                  <c:v>42019.166666665842</c:v>
                </c:pt>
                <c:pt idx="341">
                  <c:v>42019.208333332506</c:v>
                </c:pt>
                <c:pt idx="342">
                  <c:v>42019.249999999171</c:v>
                </c:pt>
                <c:pt idx="343">
                  <c:v>42019.291666665835</c:v>
                </c:pt>
                <c:pt idx="344">
                  <c:v>42019.333333332499</c:v>
                </c:pt>
                <c:pt idx="345">
                  <c:v>42019.374999999163</c:v>
                </c:pt>
                <c:pt idx="346">
                  <c:v>42019.416666665828</c:v>
                </c:pt>
                <c:pt idx="347">
                  <c:v>42019.458333332492</c:v>
                </c:pt>
                <c:pt idx="348">
                  <c:v>42019.499999999156</c:v>
                </c:pt>
                <c:pt idx="349">
                  <c:v>42019.54166666582</c:v>
                </c:pt>
                <c:pt idx="350">
                  <c:v>42019.583333332484</c:v>
                </c:pt>
                <c:pt idx="351">
                  <c:v>42019.624999999149</c:v>
                </c:pt>
                <c:pt idx="352">
                  <c:v>42019.666666665813</c:v>
                </c:pt>
                <c:pt idx="353">
                  <c:v>42019.708333332477</c:v>
                </c:pt>
                <c:pt idx="354">
                  <c:v>42019.749999999141</c:v>
                </c:pt>
                <c:pt idx="355">
                  <c:v>42019.791666665806</c:v>
                </c:pt>
                <c:pt idx="356">
                  <c:v>42019.83333333247</c:v>
                </c:pt>
                <c:pt idx="357">
                  <c:v>42019.874999999134</c:v>
                </c:pt>
                <c:pt idx="358">
                  <c:v>42019.916666665798</c:v>
                </c:pt>
                <c:pt idx="359">
                  <c:v>42019.958333332463</c:v>
                </c:pt>
                <c:pt idx="360">
                  <c:v>42019.999999999127</c:v>
                </c:pt>
                <c:pt idx="361">
                  <c:v>42020.041666665791</c:v>
                </c:pt>
                <c:pt idx="362">
                  <c:v>42020.083333332455</c:v>
                </c:pt>
                <c:pt idx="363">
                  <c:v>42020.12499999912</c:v>
                </c:pt>
                <c:pt idx="364">
                  <c:v>42020.166666665784</c:v>
                </c:pt>
                <c:pt idx="365">
                  <c:v>42020.208333332448</c:v>
                </c:pt>
                <c:pt idx="366">
                  <c:v>42020.249999999112</c:v>
                </c:pt>
                <c:pt idx="367">
                  <c:v>42020.291666665777</c:v>
                </c:pt>
                <c:pt idx="368">
                  <c:v>42020.333333332441</c:v>
                </c:pt>
                <c:pt idx="369">
                  <c:v>42020.374999999105</c:v>
                </c:pt>
                <c:pt idx="370">
                  <c:v>42020.416666665769</c:v>
                </c:pt>
                <c:pt idx="371">
                  <c:v>42020.458333332434</c:v>
                </c:pt>
                <c:pt idx="372">
                  <c:v>42020.499999999098</c:v>
                </c:pt>
                <c:pt idx="373">
                  <c:v>42020.541666665762</c:v>
                </c:pt>
                <c:pt idx="374">
                  <c:v>42020.583333332426</c:v>
                </c:pt>
                <c:pt idx="375">
                  <c:v>42020.624999999091</c:v>
                </c:pt>
                <c:pt idx="376">
                  <c:v>42020.666666665755</c:v>
                </c:pt>
                <c:pt idx="377">
                  <c:v>42020.708333332419</c:v>
                </c:pt>
                <c:pt idx="378">
                  <c:v>42020.749999999083</c:v>
                </c:pt>
                <c:pt idx="379">
                  <c:v>42020.791666665747</c:v>
                </c:pt>
                <c:pt idx="380">
                  <c:v>42020.833333332412</c:v>
                </c:pt>
                <c:pt idx="381">
                  <c:v>42020.874999999076</c:v>
                </c:pt>
                <c:pt idx="382">
                  <c:v>42020.91666666574</c:v>
                </c:pt>
                <c:pt idx="383">
                  <c:v>42020.958333332404</c:v>
                </c:pt>
                <c:pt idx="384">
                  <c:v>42020.999999999069</c:v>
                </c:pt>
                <c:pt idx="385">
                  <c:v>42021.041666665733</c:v>
                </c:pt>
                <c:pt idx="386">
                  <c:v>42021.083333332397</c:v>
                </c:pt>
                <c:pt idx="387">
                  <c:v>42021.124999999061</c:v>
                </c:pt>
                <c:pt idx="388">
                  <c:v>42021.166666665726</c:v>
                </c:pt>
                <c:pt idx="389">
                  <c:v>42021.20833333239</c:v>
                </c:pt>
                <c:pt idx="390">
                  <c:v>42021.249999999054</c:v>
                </c:pt>
                <c:pt idx="391">
                  <c:v>42021.291666665718</c:v>
                </c:pt>
                <c:pt idx="392">
                  <c:v>42021.333333332383</c:v>
                </c:pt>
                <c:pt idx="393">
                  <c:v>42021.374999999047</c:v>
                </c:pt>
                <c:pt idx="394">
                  <c:v>42021.416666665711</c:v>
                </c:pt>
                <c:pt idx="395">
                  <c:v>42021.458333332375</c:v>
                </c:pt>
                <c:pt idx="396">
                  <c:v>42021.49999999904</c:v>
                </c:pt>
                <c:pt idx="397">
                  <c:v>42021.541666665704</c:v>
                </c:pt>
                <c:pt idx="398">
                  <c:v>42021.583333332368</c:v>
                </c:pt>
                <c:pt idx="399">
                  <c:v>42021.624999999032</c:v>
                </c:pt>
                <c:pt idx="400">
                  <c:v>42021.666666665697</c:v>
                </c:pt>
                <c:pt idx="401">
                  <c:v>42021.708333332361</c:v>
                </c:pt>
                <c:pt idx="402">
                  <c:v>42021.749999999025</c:v>
                </c:pt>
                <c:pt idx="403">
                  <c:v>42021.791666665689</c:v>
                </c:pt>
                <c:pt idx="404">
                  <c:v>42021.833333332354</c:v>
                </c:pt>
                <c:pt idx="405">
                  <c:v>42021.874999999018</c:v>
                </c:pt>
                <c:pt idx="406">
                  <c:v>42021.916666665682</c:v>
                </c:pt>
                <c:pt idx="407">
                  <c:v>42021.958333332346</c:v>
                </c:pt>
                <c:pt idx="408">
                  <c:v>42021.99999999901</c:v>
                </c:pt>
                <c:pt idx="409">
                  <c:v>42022.041666665675</c:v>
                </c:pt>
                <c:pt idx="410">
                  <c:v>42022.083333332339</c:v>
                </c:pt>
                <c:pt idx="411">
                  <c:v>42022.124999999003</c:v>
                </c:pt>
                <c:pt idx="412">
                  <c:v>42022.166666665667</c:v>
                </c:pt>
                <c:pt idx="413">
                  <c:v>42022.208333332332</c:v>
                </c:pt>
                <c:pt idx="414">
                  <c:v>42022.249999998996</c:v>
                </c:pt>
                <c:pt idx="415">
                  <c:v>42022.29166666566</c:v>
                </c:pt>
                <c:pt idx="416">
                  <c:v>42022.333333332324</c:v>
                </c:pt>
                <c:pt idx="417">
                  <c:v>42022.374999998989</c:v>
                </c:pt>
                <c:pt idx="418">
                  <c:v>42022.416666665653</c:v>
                </c:pt>
                <c:pt idx="419">
                  <c:v>42022.458333332317</c:v>
                </c:pt>
                <c:pt idx="420">
                  <c:v>42022.499999998981</c:v>
                </c:pt>
                <c:pt idx="421">
                  <c:v>42022.541666665646</c:v>
                </c:pt>
                <c:pt idx="422">
                  <c:v>42022.58333333231</c:v>
                </c:pt>
                <c:pt idx="423">
                  <c:v>42022.624999998974</c:v>
                </c:pt>
                <c:pt idx="424">
                  <c:v>42022.666666665638</c:v>
                </c:pt>
                <c:pt idx="425">
                  <c:v>42022.708333332303</c:v>
                </c:pt>
                <c:pt idx="426">
                  <c:v>42022.749999998967</c:v>
                </c:pt>
                <c:pt idx="427">
                  <c:v>42022.791666665631</c:v>
                </c:pt>
                <c:pt idx="428">
                  <c:v>42022.833333332295</c:v>
                </c:pt>
                <c:pt idx="429">
                  <c:v>42022.87499999896</c:v>
                </c:pt>
                <c:pt idx="430">
                  <c:v>42022.916666665624</c:v>
                </c:pt>
                <c:pt idx="431">
                  <c:v>42022.958333332288</c:v>
                </c:pt>
                <c:pt idx="432">
                  <c:v>42022.999999998952</c:v>
                </c:pt>
                <c:pt idx="433">
                  <c:v>42023.041666665617</c:v>
                </c:pt>
                <c:pt idx="434">
                  <c:v>42023.083333332281</c:v>
                </c:pt>
                <c:pt idx="435">
                  <c:v>42023.124999998945</c:v>
                </c:pt>
                <c:pt idx="436">
                  <c:v>42023.166666665609</c:v>
                </c:pt>
                <c:pt idx="437">
                  <c:v>42023.208333332273</c:v>
                </c:pt>
                <c:pt idx="438">
                  <c:v>42023.249999998938</c:v>
                </c:pt>
                <c:pt idx="439">
                  <c:v>42023.291666665602</c:v>
                </c:pt>
                <c:pt idx="440">
                  <c:v>42023.333333332266</c:v>
                </c:pt>
                <c:pt idx="441">
                  <c:v>42023.37499999893</c:v>
                </c:pt>
                <c:pt idx="442">
                  <c:v>42023.416666665595</c:v>
                </c:pt>
                <c:pt idx="443">
                  <c:v>42023.458333332259</c:v>
                </c:pt>
                <c:pt idx="444">
                  <c:v>42023.499999998923</c:v>
                </c:pt>
                <c:pt idx="445">
                  <c:v>42023.541666665587</c:v>
                </c:pt>
                <c:pt idx="446">
                  <c:v>42023.583333332252</c:v>
                </c:pt>
                <c:pt idx="447">
                  <c:v>42023.624999998916</c:v>
                </c:pt>
                <c:pt idx="448">
                  <c:v>42023.66666666558</c:v>
                </c:pt>
                <c:pt idx="449">
                  <c:v>42023.708333332244</c:v>
                </c:pt>
                <c:pt idx="450">
                  <c:v>42023.749999998909</c:v>
                </c:pt>
                <c:pt idx="451">
                  <c:v>42023.791666665573</c:v>
                </c:pt>
                <c:pt idx="452">
                  <c:v>42023.833333332237</c:v>
                </c:pt>
                <c:pt idx="453">
                  <c:v>42023.874999998901</c:v>
                </c:pt>
                <c:pt idx="454">
                  <c:v>42023.916666665566</c:v>
                </c:pt>
                <c:pt idx="455">
                  <c:v>42023.95833333223</c:v>
                </c:pt>
                <c:pt idx="456">
                  <c:v>42023.999999998894</c:v>
                </c:pt>
                <c:pt idx="457">
                  <c:v>42024.041666665558</c:v>
                </c:pt>
                <c:pt idx="458">
                  <c:v>42024.083333332223</c:v>
                </c:pt>
                <c:pt idx="459">
                  <c:v>42024.124999998887</c:v>
                </c:pt>
                <c:pt idx="460">
                  <c:v>42024.166666665551</c:v>
                </c:pt>
                <c:pt idx="461">
                  <c:v>42024.208333332215</c:v>
                </c:pt>
                <c:pt idx="462">
                  <c:v>42024.24999999888</c:v>
                </c:pt>
                <c:pt idx="463">
                  <c:v>42024.291666665544</c:v>
                </c:pt>
                <c:pt idx="464">
                  <c:v>42024.333333332208</c:v>
                </c:pt>
                <c:pt idx="465">
                  <c:v>42024.374999998872</c:v>
                </c:pt>
                <c:pt idx="466">
                  <c:v>42024.416666665536</c:v>
                </c:pt>
                <c:pt idx="467">
                  <c:v>42024.458333332201</c:v>
                </c:pt>
                <c:pt idx="468">
                  <c:v>42024.499999998865</c:v>
                </c:pt>
                <c:pt idx="469">
                  <c:v>42024.541666665529</c:v>
                </c:pt>
                <c:pt idx="470">
                  <c:v>42024.583333332193</c:v>
                </c:pt>
                <c:pt idx="471">
                  <c:v>42024.624999998858</c:v>
                </c:pt>
                <c:pt idx="472">
                  <c:v>42024.666666665522</c:v>
                </c:pt>
                <c:pt idx="473">
                  <c:v>42024.708333332186</c:v>
                </c:pt>
                <c:pt idx="474">
                  <c:v>42024.74999999885</c:v>
                </c:pt>
                <c:pt idx="475">
                  <c:v>42024.791666665515</c:v>
                </c:pt>
                <c:pt idx="476">
                  <c:v>42024.833333332179</c:v>
                </c:pt>
                <c:pt idx="477">
                  <c:v>42024.874999998843</c:v>
                </c:pt>
                <c:pt idx="478">
                  <c:v>42024.916666665507</c:v>
                </c:pt>
                <c:pt idx="479">
                  <c:v>42024.958333332172</c:v>
                </c:pt>
                <c:pt idx="480">
                  <c:v>42024.999999998836</c:v>
                </c:pt>
                <c:pt idx="481">
                  <c:v>42025.0416666655</c:v>
                </c:pt>
                <c:pt idx="482">
                  <c:v>42025.083333332164</c:v>
                </c:pt>
                <c:pt idx="483">
                  <c:v>42025.124999998829</c:v>
                </c:pt>
                <c:pt idx="484">
                  <c:v>42025.166666665493</c:v>
                </c:pt>
                <c:pt idx="485">
                  <c:v>42025.208333332157</c:v>
                </c:pt>
                <c:pt idx="486">
                  <c:v>42025.249999998821</c:v>
                </c:pt>
                <c:pt idx="487">
                  <c:v>42025.291666665486</c:v>
                </c:pt>
                <c:pt idx="488">
                  <c:v>42025.33333333215</c:v>
                </c:pt>
                <c:pt idx="489">
                  <c:v>42025.374999998814</c:v>
                </c:pt>
                <c:pt idx="490">
                  <c:v>42025.416666665478</c:v>
                </c:pt>
                <c:pt idx="491">
                  <c:v>42025.458333332143</c:v>
                </c:pt>
                <c:pt idx="492">
                  <c:v>42025.499999998807</c:v>
                </c:pt>
                <c:pt idx="493">
                  <c:v>42025.541666665471</c:v>
                </c:pt>
                <c:pt idx="494">
                  <c:v>42025.583333332135</c:v>
                </c:pt>
                <c:pt idx="495">
                  <c:v>42025.624999998799</c:v>
                </c:pt>
                <c:pt idx="496">
                  <c:v>42025.666666665464</c:v>
                </c:pt>
                <c:pt idx="497">
                  <c:v>42025.708333332128</c:v>
                </c:pt>
                <c:pt idx="498">
                  <c:v>42025.749999998792</c:v>
                </c:pt>
                <c:pt idx="499">
                  <c:v>42025.791666665456</c:v>
                </c:pt>
                <c:pt idx="500">
                  <c:v>42025.833333332121</c:v>
                </c:pt>
                <c:pt idx="501">
                  <c:v>42025.874999998785</c:v>
                </c:pt>
                <c:pt idx="502">
                  <c:v>42025.916666665449</c:v>
                </c:pt>
                <c:pt idx="503">
                  <c:v>42025.958333332113</c:v>
                </c:pt>
                <c:pt idx="504">
                  <c:v>42025.999999998778</c:v>
                </c:pt>
                <c:pt idx="505">
                  <c:v>42026.041666665442</c:v>
                </c:pt>
                <c:pt idx="506">
                  <c:v>42026.083333332106</c:v>
                </c:pt>
                <c:pt idx="507">
                  <c:v>42026.12499999877</c:v>
                </c:pt>
                <c:pt idx="508">
                  <c:v>42026.166666665435</c:v>
                </c:pt>
                <c:pt idx="509">
                  <c:v>42026.208333332099</c:v>
                </c:pt>
                <c:pt idx="510">
                  <c:v>42026.249999998763</c:v>
                </c:pt>
                <c:pt idx="511">
                  <c:v>42026.291666665427</c:v>
                </c:pt>
                <c:pt idx="512">
                  <c:v>42026.333333332092</c:v>
                </c:pt>
                <c:pt idx="513">
                  <c:v>42026.374999998756</c:v>
                </c:pt>
                <c:pt idx="514">
                  <c:v>42026.41666666542</c:v>
                </c:pt>
                <c:pt idx="515">
                  <c:v>42026.458333332084</c:v>
                </c:pt>
                <c:pt idx="516">
                  <c:v>42026.499999998749</c:v>
                </c:pt>
                <c:pt idx="517">
                  <c:v>42026.541666665413</c:v>
                </c:pt>
                <c:pt idx="518">
                  <c:v>42026.583333332077</c:v>
                </c:pt>
                <c:pt idx="519">
                  <c:v>42026.624999998741</c:v>
                </c:pt>
                <c:pt idx="520">
                  <c:v>42026.666666665406</c:v>
                </c:pt>
                <c:pt idx="521">
                  <c:v>42026.70833333207</c:v>
                </c:pt>
                <c:pt idx="522">
                  <c:v>42026.749999998734</c:v>
                </c:pt>
                <c:pt idx="523">
                  <c:v>42026.791666665398</c:v>
                </c:pt>
                <c:pt idx="524">
                  <c:v>42026.833333332062</c:v>
                </c:pt>
                <c:pt idx="525">
                  <c:v>42026.874999998727</c:v>
                </c:pt>
                <c:pt idx="526">
                  <c:v>42026.916666665391</c:v>
                </c:pt>
                <c:pt idx="527">
                  <c:v>42026.958333332055</c:v>
                </c:pt>
                <c:pt idx="528">
                  <c:v>42026.999999998719</c:v>
                </c:pt>
                <c:pt idx="529">
                  <c:v>42027.041666665384</c:v>
                </c:pt>
                <c:pt idx="530">
                  <c:v>42027.083333332048</c:v>
                </c:pt>
                <c:pt idx="531">
                  <c:v>42027.124999998712</c:v>
                </c:pt>
                <c:pt idx="532">
                  <c:v>42027.166666665376</c:v>
                </c:pt>
                <c:pt idx="533">
                  <c:v>42027.208333332041</c:v>
                </c:pt>
                <c:pt idx="534">
                  <c:v>42027.249999998705</c:v>
                </c:pt>
                <c:pt idx="535">
                  <c:v>42027.291666665369</c:v>
                </c:pt>
                <c:pt idx="536">
                  <c:v>42027.333333332033</c:v>
                </c:pt>
                <c:pt idx="537">
                  <c:v>42027.374999998698</c:v>
                </c:pt>
                <c:pt idx="538">
                  <c:v>42027.416666665362</c:v>
                </c:pt>
                <c:pt idx="539">
                  <c:v>42027.458333332026</c:v>
                </c:pt>
                <c:pt idx="540">
                  <c:v>42027.49999999869</c:v>
                </c:pt>
                <c:pt idx="541">
                  <c:v>42027.541666665355</c:v>
                </c:pt>
                <c:pt idx="542">
                  <c:v>42027.583333332019</c:v>
                </c:pt>
                <c:pt idx="543">
                  <c:v>42027.624999998683</c:v>
                </c:pt>
                <c:pt idx="544">
                  <c:v>42027.666666665347</c:v>
                </c:pt>
                <c:pt idx="545">
                  <c:v>42027.708333332012</c:v>
                </c:pt>
                <c:pt idx="546">
                  <c:v>42027.749999998676</c:v>
                </c:pt>
                <c:pt idx="547">
                  <c:v>42027.79166666534</c:v>
                </c:pt>
                <c:pt idx="548">
                  <c:v>42027.833333332004</c:v>
                </c:pt>
                <c:pt idx="549">
                  <c:v>42027.874999998668</c:v>
                </c:pt>
                <c:pt idx="550">
                  <c:v>42027.916666665333</c:v>
                </c:pt>
                <c:pt idx="551">
                  <c:v>42027.958333331997</c:v>
                </c:pt>
                <c:pt idx="552">
                  <c:v>42027.999999998661</c:v>
                </c:pt>
                <c:pt idx="553">
                  <c:v>42028.041666665325</c:v>
                </c:pt>
                <c:pt idx="554">
                  <c:v>42028.08333333199</c:v>
                </c:pt>
                <c:pt idx="555">
                  <c:v>42028.124999998654</c:v>
                </c:pt>
                <c:pt idx="556">
                  <c:v>42028.166666665318</c:v>
                </c:pt>
                <c:pt idx="557">
                  <c:v>42028.208333331982</c:v>
                </c:pt>
                <c:pt idx="558">
                  <c:v>42028.249999998647</c:v>
                </c:pt>
                <c:pt idx="559">
                  <c:v>42028.291666665311</c:v>
                </c:pt>
                <c:pt idx="560">
                  <c:v>42028.333333331975</c:v>
                </c:pt>
                <c:pt idx="561">
                  <c:v>42028.374999998639</c:v>
                </c:pt>
                <c:pt idx="562">
                  <c:v>42028.416666665304</c:v>
                </c:pt>
                <c:pt idx="563">
                  <c:v>42028.458333331968</c:v>
                </c:pt>
                <c:pt idx="564">
                  <c:v>42028.499999998632</c:v>
                </c:pt>
                <c:pt idx="565">
                  <c:v>42028.541666665296</c:v>
                </c:pt>
                <c:pt idx="566">
                  <c:v>42028.583333331961</c:v>
                </c:pt>
                <c:pt idx="567">
                  <c:v>42028.624999998625</c:v>
                </c:pt>
                <c:pt idx="568">
                  <c:v>42028.666666665289</c:v>
                </c:pt>
                <c:pt idx="569">
                  <c:v>42028.708333331953</c:v>
                </c:pt>
                <c:pt idx="570">
                  <c:v>42028.749999998618</c:v>
                </c:pt>
                <c:pt idx="571">
                  <c:v>42028.791666665282</c:v>
                </c:pt>
                <c:pt idx="572">
                  <c:v>42028.833333331946</c:v>
                </c:pt>
                <c:pt idx="573">
                  <c:v>42028.87499999861</c:v>
                </c:pt>
                <c:pt idx="574">
                  <c:v>42028.916666665275</c:v>
                </c:pt>
                <c:pt idx="575">
                  <c:v>42028.958333331939</c:v>
                </c:pt>
                <c:pt idx="576">
                  <c:v>42028.999999998603</c:v>
                </c:pt>
                <c:pt idx="577">
                  <c:v>42029.041666665267</c:v>
                </c:pt>
                <c:pt idx="578">
                  <c:v>42029.083333331931</c:v>
                </c:pt>
                <c:pt idx="579">
                  <c:v>42029.124999998596</c:v>
                </c:pt>
                <c:pt idx="580">
                  <c:v>42029.16666666526</c:v>
                </c:pt>
                <c:pt idx="581">
                  <c:v>42029.208333331924</c:v>
                </c:pt>
                <c:pt idx="582">
                  <c:v>42029.249999998588</c:v>
                </c:pt>
                <c:pt idx="583">
                  <c:v>42029.291666665253</c:v>
                </c:pt>
                <c:pt idx="584">
                  <c:v>42029.333333331917</c:v>
                </c:pt>
                <c:pt idx="585">
                  <c:v>42029.374999998581</c:v>
                </c:pt>
                <c:pt idx="586">
                  <c:v>42029.416666665245</c:v>
                </c:pt>
                <c:pt idx="587">
                  <c:v>42029.45833333191</c:v>
                </c:pt>
                <c:pt idx="588">
                  <c:v>42029.499999998574</c:v>
                </c:pt>
                <c:pt idx="589">
                  <c:v>42029.541666665238</c:v>
                </c:pt>
                <c:pt idx="590">
                  <c:v>42029.583333331902</c:v>
                </c:pt>
                <c:pt idx="591">
                  <c:v>42029.624999998567</c:v>
                </c:pt>
                <c:pt idx="592">
                  <c:v>42029.666666665231</c:v>
                </c:pt>
                <c:pt idx="593">
                  <c:v>42029.708333331895</c:v>
                </c:pt>
                <c:pt idx="594">
                  <c:v>42029.749999998559</c:v>
                </c:pt>
                <c:pt idx="595">
                  <c:v>42029.791666665224</c:v>
                </c:pt>
                <c:pt idx="596">
                  <c:v>42029.833333331888</c:v>
                </c:pt>
                <c:pt idx="597">
                  <c:v>42029.874999998552</c:v>
                </c:pt>
                <c:pt idx="598">
                  <c:v>42029.916666665216</c:v>
                </c:pt>
                <c:pt idx="599">
                  <c:v>42029.958333331881</c:v>
                </c:pt>
                <c:pt idx="600">
                  <c:v>42029.999999998545</c:v>
                </c:pt>
                <c:pt idx="601">
                  <c:v>42030.041666665209</c:v>
                </c:pt>
                <c:pt idx="602">
                  <c:v>42030.083333331873</c:v>
                </c:pt>
                <c:pt idx="603">
                  <c:v>42030.124999998538</c:v>
                </c:pt>
                <c:pt idx="604">
                  <c:v>42030.166666665202</c:v>
                </c:pt>
                <c:pt idx="605">
                  <c:v>42030.208333331866</c:v>
                </c:pt>
                <c:pt idx="606">
                  <c:v>42030.24999999853</c:v>
                </c:pt>
                <c:pt idx="607">
                  <c:v>42030.291666665194</c:v>
                </c:pt>
                <c:pt idx="608">
                  <c:v>42030.333333331859</c:v>
                </c:pt>
                <c:pt idx="609">
                  <c:v>42030.374999998523</c:v>
                </c:pt>
                <c:pt idx="610">
                  <c:v>42030.416666665187</c:v>
                </c:pt>
                <c:pt idx="611">
                  <c:v>42030.458333331851</c:v>
                </c:pt>
                <c:pt idx="612">
                  <c:v>42030.499999998516</c:v>
                </c:pt>
                <c:pt idx="613">
                  <c:v>42030.54166666518</c:v>
                </c:pt>
                <c:pt idx="614">
                  <c:v>42030.583333331844</c:v>
                </c:pt>
                <c:pt idx="615">
                  <c:v>42030.624999998508</c:v>
                </c:pt>
                <c:pt idx="616">
                  <c:v>42030.666666665173</c:v>
                </c:pt>
                <c:pt idx="617">
                  <c:v>42030.708333331837</c:v>
                </c:pt>
                <c:pt idx="618">
                  <c:v>42030.749999998501</c:v>
                </c:pt>
                <c:pt idx="619">
                  <c:v>42030.791666665165</c:v>
                </c:pt>
                <c:pt idx="620">
                  <c:v>42030.83333333183</c:v>
                </c:pt>
                <c:pt idx="621">
                  <c:v>42030.874999998494</c:v>
                </c:pt>
                <c:pt idx="622">
                  <c:v>42030.916666665158</c:v>
                </c:pt>
                <c:pt idx="623">
                  <c:v>42030.958333331822</c:v>
                </c:pt>
                <c:pt idx="624">
                  <c:v>42030.999999998487</c:v>
                </c:pt>
                <c:pt idx="625">
                  <c:v>42031.041666665151</c:v>
                </c:pt>
                <c:pt idx="626">
                  <c:v>42031.083333331815</c:v>
                </c:pt>
                <c:pt idx="627">
                  <c:v>42031.124999998479</c:v>
                </c:pt>
                <c:pt idx="628">
                  <c:v>42031.166666665144</c:v>
                </c:pt>
                <c:pt idx="629">
                  <c:v>42031.208333331808</c:v>
                </c:pt>
                <c:pt idx="630">
                  <c:v>42031.249999998472</c:v>
                </c:pt>
                <c:pt idx="631">
                  <c:v>42031.291666665136</c:v>
                </c:pt>
                <c:pt idx="632">
                  <c:v>42031.333333331801</c:v>
                </c:pt>
                <c:pt idx="633">
                  <c:v>42031.374999998465</c:v>
                </c:pt>
                <c:pt idx="634">
                  <c:v>42031.416666665129</c:v>
                </c:pt>
                <c:pt idx="635">
                  <c:v>42031.458333331793</c:v>
                </c:pt>
                <c:pt idx="636">
                  <c:v>42031.499999998457</c:v>
                </c:pt>
                <c:pt idx="637">
                  <c:v>42031.541666665122</c:v>
                </c:pt>
                <c:pt idx="638">
                  <c:v>42031.583333331786</c:v>
                </c:pt>
                <c:pt idx="639">
                  <c:v>42031.62499999845</c:v>
                </c:pt>
                <c:pt idx="640">
                  <c:v>42031.666666665114</c:v>
                </c:pt>
                <c:pt idx="641">
                  <c:v>42031.708333331779</c:v>
                </c:pt>
                <c:pt idx="642">
                  <c:v>42031.749999998443</c:v>
                </c:pt>
                <c:pt idx="643">
                  <c:v>42031.791666665107</c:v>
                </c:pt>
                <c:pt idx="644">
                  <c:v>42031.833333331771</c:v>
                </c:pt>
                <c:pt idx="645">
                  <c:v>42031.874999998436</c:v>
                </c:pt>
                <c:pt idx="646">
                  <c:v>42031.9166666651</c:v>
                </c:pt>
                <c:pt idx="647">
                  <c:v>42031.958333331764</c:v>
                </c:pt>
                <c:pt idx="648">
                  <c:v>42031.999999998428</c:v>
                </c:pt>
                <c:pt idx="649">
                  <c:v>42032.041666665093</c:v>
                </c:pt>
                <c:pt idx="650">
                  <c:v>42032.083333331757</c:v>
                </c:pt>
                <c:pt idx="651">
                  <c:v>42032.124999998421</c:v>
                </c:pt>
                <c:pt idx="652">
                  <c:v>42032.166666665085</c:v>
                </c:pt>
                <c:pt idx="653">
                  <c:v>42032.20833333175</c:v>
                </c:pt>
                <c:pt idx="654">
                  <c:v>42032.249999998414</c:v>
                </c:pt>
                <c:pt idx="655">
                  <c:v>42032.291666665078</c:v>
                </c:pt>
                <c:pt idx="656">
                  <c:v>42032.333333331742</c:v>
                </c:pt>
                <c:pt idx="657">
                  <c:v>42032.374999998407</c:v>
                </c:pt>
                <c:pt idx="658">
                  <c:v>42032.416666665071</c:v>
                </c:pt>
                <c:pt idx="659">
                  <c:v>42032.458333331735</c:v>
                </c:pt>
                <c:pt idx="660">
                  <c:v>42032.499999998399</c:v>
                </c:pt>
                <c:pt idx="661">
                  <c:v>42032.541666665064</c:v>
                </c:pt>
                <c:pt idx="662">
                  <c:v>42032.583333331728</c:v>
                </c:pt>
                <c:pt idx="663">
                  <c:v>42032.624999998392</c:v>
                </c:pt>
                <c:pt idx="664">
                  <c:v>42032.666666665056</c:v>
                </c:pt>
                <c:pt idx="665">
                  <c:v>42032.70833333172</c:v>
                </c:pt>
                <c:pt idx="666">
                  <c:v>42032.749999998385</c:v>
                </c:pt>
                <c:pt idx="667">
                  <c:v>42032.791666665049</c:v>
                </c:pt>
                <c:pt idx="668">
                  <c:v>42032.833333331713</c:v>
                </c:pt>
                <c:pt idx="669">
                  <c:v>42032.874999998377</c:v>
                </c:pt>
                <c:pt idx="670">
                  <c:v>42032.916666665042</c:v>
                </c:pt>
                <c:pt idx="671">
                  <c:v>42032.958333331706</c:v>
                </c:pt>
                <c:pt idx="672">
                  <c:v>42032.99999999837</c:v>
                </c:pt>
                <c:pt idx="673">
                  <c:v>42033.041666665034</c:v>
                </c:pt>
                <c:pt idx="674">
                  <c:v>42033.083333331699</c:v>
                </c:pt>
                <c:pt idx="675">
                  <c:v>42033.124999998363</c:v>
                </c:pt>
                <c:pt idx="676">
                  <c:v>42033.166666665027</c:v>
                </c:pt>
                <c:pt idx="677">
                  <c:v>42033.208333331691</c:v>
                </c:pt>
                <c:pt idx="678">
                  <c:v>42033.249999998356</c:v>
                </c:pt>
                <c:pt idx="679">
                  <c:v>42033.29166666502</c:v>
                </c:pt>
                <c:pt idx="680">
                  <c:v>42033.333333331684</c:v>
                </c:pt>
                <c:pt idx="681">
                  <c:v>42033.374999998348</c:v>
                </c:pt>
                <c:pt idx="682">
                  <c:v>42033.416666665013</c:v>
                </c:pt>
                <c:pt idx="683">
                  <c:v>42033.458333331677</c:v>
                </c:pt>
                <c:pt idx="684">
                  <c:v>42033.499999998341</c:v>
                </c:pt>
                <c:pt idx="685">
                  <c:v>42033.541666665005</c:v>
                </c:pt>
                <c:pt idx="686">
                  <c:v>42033.58333333167</c:v>
                </c:pt>
                <c:pt idx="687">
                  <c:v>42033.624999998334</c:v>
                </c:pt>
                <c:pt idx="688">
                  <c:v>42033.666666664998</c:v>
                </c:pt>
                <c:pt idx="689">
                  <c:v>42033.708333331662</c:v>
                </c:pt>
                <c:pt idx="690">
                  <c:v>42033.749999998327</c:v>
                </c:pt>
                <c:pt idx="691">
                  <c:v>42033.791666664991</c:v>
                </c:pt>
                <c:pt idx="692">
                  <c:v>42033.833333331655</c:v>
                </c:pt>
                <c:pt idx="693">
                  <c:v>42033.874999998319</c:v>
                </c:pt>
                <c:pt idx="694">
                  <c:v>42033.916666664983</c:v>
                </c:pt>
                <c:pt idx="695">
                  <c:v>42033.958333331648</c:v>
                </c:pt>
                <c:pt idx="696">
                  <c:v>42033.999999998312</c:v>
                </c:pt>
                <c:pt idx="697">
                  <c:v>42034.041666664976</c:v>
                </c:pt>
                <c:pt idx="698">
                  <c:v>42034.08333333164</c:v>
                </c:pt>
                <c:pt idx="699">
                  <c:v>42034.124999998305</c:v>
                </c:pt>
                <c:pt idx="700">
                  <c:v>42034.166666664969</c:v>
                </c:pt>
                <c:pt idx="701">
                  <c:v>42034.208333331633</c:v>
                </c:pt>
                <c:pt idx="702">
                  <c:v>42034.249999998297</c:v>
                </c:pt>
                <c:pt idx="703">
                  <c:v>42034.291666664962</c:v>
                </c:pt>
                <c:pt idx="704">
                  <c:v>42034.333333331626</c:v>
                </c:pt>
                <c:pt idx="705">
                  <c:v>42034.37499999829</c:v>
                </c:pt>
                <c:pt idx="706">
                  <c:v>42034.416666664954</c:v>
                </c:pt>
                <c:pt idx="707">
                  <c:v>42034.458333331619</c:v>
                </c:pt>
                <c:pt idx="708">
                  <c:v>42034.499999998283</c:v>
                </c:pt>
                <c:pt idx="709">
                  <c:v>42034.541666664947</c:v>
                </c:pt>
                <c:pt idx="710">
                  <c:v>42034.583333331611</c:v>
                </c:pt>
                <c:pt idx="711">
                  <c:v>42034.624999998276</c:v>
                </c:pt>
                <c:pt idx="712">
                  <c:v>42034.66666666494</c:v>
                </c:pt>
                <c:pt idx="713">
                  <c:v>42034.708333331604</c:v>
                </c:pt>
                <c:pt idx="714">
                  <c:v>42034.749999998268</c:v>
                </c:pt>
                <c:pt idx="715">
                  <c:v>42034.791666664933</c:v>
                </c:pt>
                <c:pt idx="716">
                  <c:v>42034.833333331597</c:v>
                </c:pt>
                <c:pt idx="717">
                  <c:v>42034.874999998261</c:v>
                </c:pt>
                <c:pt idx="718">
                  <c:v>42034.916666664925</c:v>
                </c:pt>
                <c:pt idx="719">
                  <c:v>42034.95833333159</c:v>
                </c:pt>
                <c:pt idx="720">
                  <c:v>42034.999999998254</c:v>
                </c:pt>
                <c:pt idx="721">
                  <c:v>42035.041666664918</c:v>
                </c:pt>
                <c:pt idx="722">
                  <c:v>42035.083333331582</c:v>
                </c:pt>
                <c:pt idx="723">
                  <c:v>42035.124999998246</c:v>
                </c:pt>
                <c:pt idx="724">
                  <c:v>42035.166666664911</c:v>
                </c:pt>
                <c:pt idx="725">
                  <c:v>42035.208333331575</c:v>
                </c:pt>
                <c:pt idx="726">
                  <c:v>42035.249999998239</c:v>
                </c:pt>
                <c:pt idx="727">
                  <c:v>42035.291666664903</c:v>
                </c:pt>
                <c:pt idx="728">
                  <c:v>42035.333333331568</c:v>
                </c:pt>
                <c:pt idx="729">
                  <c:v>42035.374999998232</c:v>
                </c:pt>
                <c:pt idx="730">
                  <c:v>42035.416666664896</c:v>
                </c:pt>
                <c:pt idx="731">
                  <c:v>42035.45833333156</c:v>
                </c:pt>
                <c:pt idx="732">
                  <c:v>42035.499999998225</c:v>
                </c:pt>
                <c:pt idx="733">
                  <c:v>42035.541666664889</c:v>
                </c:pt>
                <c:pt idx="734">
                  <c:v>42035.583333331553</c:v>
                </c:pt>
                <c:pt idx="735">
                  <c:v>42035.624999998217</c:v>
                </c:pt>
                <c:pt idx="736">
                  <c:v>42035.666666664882</c:v>
                </c:pt>
                <c:pt idx="737">
                  <c:v>42035.708333331546</c:v>
                </c:pt>
                <c:pt idx="738">
                  <c:v>42035.74999999821</c:v>
                </c:pt>
                <c:pt idx="739">
                  <c:v>42035.791666664874</c:v>
                </c:pt>
                <c:pt idx="740">
                  <c:v>42035.833333331539</c:v>
                </c:pt>
                <c:pt idx="741">
                  <c:v>42035.874999998203</c:v>
                </c:pt>
                <c:pt idx="742">
                  <c:v>42035.916666664867</c:v>
                </c:pt>
                <c:pt idx="743">
                  <c:v>42035.958333331531</c:v>
                </c:pt>
                <c:pt idx="744">
                  <c:v>42035.999999998196</c:v>
                </c:pt>
                <c:pt idx="745">
                  <c:v>42036.04166666486</c:v>
                </c:pt>
                <c:pt idx="746">
                  <c:v>42036.083333331524</c:v>
                </c:pt>
                <c:pt idx="747">
                  <c:v>42036.124999998188</c:v>
                </c:pt>
                <c:pt idx="748">
                  <c:v>42036.166666664853</c:v>
                </c:pt>
                <c:pt idx="749">
                  <c:v>42036.208333331517</c:v>
                </c:pt>
                <c:pt idx="750">
                  <c:v>42036.249999998181</c:v>
                </c:pt>
                <c:pt idx="751">
                  <c:v>42036.291666664845</c:v>
                </c:pt>
                <c:pt idx="752">
                  <c:v>42036.333333331509</c:v>
                </c:pt>
                <c:pt idx="753">
                  <c:v>42036.374999998174</c:v>
                </c:pt>
                <c:pt idx="754">
                  <c:v>42036.416666664838</c:v>
                </c:pt>
                <c:pt idx="755">
                  <c:v>42036.458333331502</c:v>
                </c:pt>
                <c:pt idx="756">
                  <c:v>42036.499999998166</c:v>
                </c:pt>
                <c:pt idx="757">
                  <c:v>42036.541666664831</c:v>
                </c:pt>
                <c:pt idx="758">
                  <c:v>42036.583333331495</c:v>
                </c:pt>
                <c:pt idx="759">
                  <c:v>42036.624999998159</c:v>
                </c:pt>
                <c:pt idx="760">
                  <c:v>42036.666666664823</c:v>
                </c:pt>
                <c:pt idx="761">
                  <c:v>42036.708333331488</c:v>
                </c:pt>
                <c:pt idx="762">
                  <c:v>42036.749999998152</c:v>
                </c:pt>
                <c:pt idx="763">
                  <c:v>42036.791666664816</c:v>
                </c:pt>
                <c:pt idx="764">
                  <c:v>42036.83333333148</c:v>
                </c:pt>
                <c:pt idx="765">
                  <c:v>42036.874999998145</c:v>
                </c:pt>
                <c:pt idx="766">
                  <c:v>42036.916666664809</c:v>
                </c:pt>
                <c:pt idx="767">
                  <c:v>42036.958333331473</c:v>
                </c:pt>
                <c:pt idx="768">
                  <c:v>42036.999999998137</c:v>
                </c:pt>
                <c:pt idx="769">
                  <c:v>42037.041666664802</c:v>
                </c:pt>
                <c:pt idx="770">
                  <c:v>42037.083333331466</c:v>
                </c:pt>
                <c:pt idx="771">
                  <c:v>42037.12499999813</c:v>
                </c:pt>
                <c:pt idx="772">
                  <c:v>42037.166666664794</c:v>
                </c:pt>
                <c:pt idx="773">
                  <c:v>42037.208333331459</c:v>
                </c:pt>
                <c:pt idx="774">
                  <c:v>42037.249999998123</c:v>
                </c:pt>
                <c:pt idx="775">
                  <c:v>42037.291666664787</c:v>
                </c:pt>
                <c:pt idx="776">
                  <c:v>42037.333333331451</c:v>
                </c:pt>
                <c:pt idx="777">
                  <c:v>42037.374999998116</c:v>
                </c:pt>
                <c:pt idx="778">
                  <c:v>42037.41666666478</c:v>
                </c:pt>
                <c:pt idx="779">
                  <c:v>42037.458333331444</c:v>
                </c:pt>
                <c:pt idx="780">
                  <c:v>42037.499999998108</c:v>
                </c:pt>
                <c:pt idx="781">
                  <c:v>42037.541666664772</c:v>
                </c:pt>
                <c:pt idx="782">
                  <c:v>42037.583333331437</c:v>
                </c:pt>
                <c:pt idx="783">
                  <c:v>42037.624999998101</c:v>
                </c:pt>
                <c:pt idx="784">
                  <c:v>42037.666666664765</c:v>
                </c:pt>
                <c:pt idx="785">
                  <c:v>42037.708333331429</c:v>
                </c:pt>
                <c:pt idx="786">
                  <c:v>42037.749999998094</c:v>
                </c:pt>
                <c:pt idx="787">
                  <c:v>42037.791666664758</c:v>
                </c:pt>
                <c:pt idx="788">
                  <c:v>42037.833333331422</c:v>
                </c:pt>
                <c:pt idx="789">
                  <c:v>42037.874999998086</c:v>
                </c:pt>
                <c:pt idx="790">
                  <c:v>42037.916666664751</c:v>
                </c:pt>
                <c:pt idx="791">
                  <c:v>42037.958333331415</c:v>
                </c:pt>
                <c:pt idx="792">
                  <c:v>42037.999999998079</c:v>
                </c:pt>
                <c:pt idx="793">
                  <c:v>42038.041666664743</c:v>
                </c:pt>
                <c:pt idx="794">
                  <c:v>42038.083333331408</c:v>
                </c:pt>
                <c:pt idx="795">
                  <c:v>42038.124999998072</c:v>
                </c:pt>
                <c:pt idx="796">
                  <c:v>42038.166666664736</c:v>
                </c:pt>
                <c:pt idx="797">
                  <c:v>42038.2083333314</c:v>
                </c:pt>
                <c:pt idx="798">
                  <c:v>42038.249999998065</c:v>
                </c:pt>
                <c:pt idx="799">
                  <c:v>42038.291666664729</c:v>
                </c:pt>
                <c:pt idx="800">
                  <c:v>42038.333333331393</c:v>
                </c:pt>
                <c:pt idx="801">
                  <c:v>42038.374999998057</c:v>
                </c:pt>
                <c:pt idx="802">
                  <c:v>42038.416666664722</c:v>
                </c:pt>
                <c:pt idx="803">
                  <c:v>42038.458333331386</c:v>
                </c:pt>
                <c:pt idx="804">
                  <c:v>42038.49999999805</c:v>
                </c:pt>
                <c:pt idx="805">
                  <c:v>42038.541666664714</c:v>
                </c:pt>
                <c:pt idx="806">
                  <c:v>42038.583333331379</c:v>
                </c:pt>
                <c:pt idx="807">
                  <c:v>42038.624999998043</c:v>
                </c:pt>
                <c:pt idx="808">
                  <c:v>42038.666666664707</c:v>
                </c:pt>
                <c:pt idx="809">
                  <c:v>42038.708333331371</c:v>
                </c:pt>
                <c:pt idx="810">
                  <c:v>42038.749999998035</c:v>
                </c:pt>
                <c:pt idx="811">
                  <c:v>42038.7916666647</c:v>
                </c:pt>
                <c:pt idx="812">
                  <c:v>42038.833333331364</c:v>
                </c:pt>
                <c:pt idx="813">
                  <c:v>42038.874999998028</c:v>
                </c:pt>
                <c:pt idx="814">
                  <c:v>42038.916666664692</c:v>
                </c:pt>
                <c:pt idx="815">
                  <c:v>42038.958333331357</c:v>
                </c:pt>
                <c:pt idx="816">
                  <c:v>42038.999999998021</c:v>
                </c:pt>
                <c:pt idx="817">
                  <c:v>42039.041666664685</c:v>
                </c:pt>
                <c:pt idx="818">
                  <c:v>42039.083333331349</c:v>
                </c:pt>
                <c:pt idx="819">
                  <c:v>42039.124999998014</c:v>
                </c:pt>
                <c:pt idx="820">
                  <c:v>42039.166666664678</c:v>
                </c:pt>
                <c:pt idx="821">
                  <c:v>42039.208333331342</c:v>
                </c:pt>
                <c:pt idx="822">
                  <c:v>42039.249999998006</c:v>
                </c:pt>
                <c:pt idx="823">
                  <c:v>42039.291666664671</c:v>
                </c:pt>
                <c:pt idx="824">
                  <c:v>42039.333333331335</c:v>
                </c:pt>
                <c:pt idx="825">
                  <c:v>42039.374999997999</c:v>
                </c:pt>
                <c:pt idx="826">
                  <c:v>42039.416666664663</c:v>
                </c:pt>
                <c:pt idx="827">
                  <c:v>42039.458333331328</c:v>
                </c:pt>
                <c:pt idx="828">
                  <c:v>42039.499999997992</c:v>
                </c:pt>
                <c:pt idx="829">
                  <c:v>42039.541666664656</c:v>
                </c:pt>
                <c:pt idx="830">
                  <c:v>42039.58333333132</c:v>
                </c:pt>
                <c:pt idx="831">
                  <c:v>42039.624999997985</c:v>
                </c:pt>
                <c:pt idx="832">
                  <c:v>42039.666666664649</c:v>
                </c:pt>
                <c:pt idx="833">
                  <c:v>42039.708333331313</c:v>
                </c:pt>
                <c:pt idx="834">
                  <c:v>42039.749999997977</c:v>
                </c:pt>
                <c:pt idx="835">
                  <c:v>42039.791666664642</c:v>
                </c:pt>
                <c:pt idx="836">
                  <c:v>42039.833333331306</c:v>
                </c:pt>
                <c:pt idx="837">
                  <c:v>42039.87499999797</c:v>
                </c:pt>
                <c:pt idx="838">
                  <c:v>42039.916666664634</c:v>
                </c:pt>
                <c:pt idx="839">
                  <c:v>42039.958333331298</c:v>
                </c:pt>
                <c:pt idx="840">
                  <c:v>42039.999999997963</c:v>
                </c:pt>
                <c:pt idx="841">
                  <c:v>42040.041666664627</c:v>
                </c:pt>
                <c:pt idx="842">
                  <c:v>42040.083333331291</c:v>
                </c:pt>
                <c:pt idx="843">
                  <c:v>42040.124999997955</c:v>
                </c:pt>
                <c:pt idx="844">
                  <c:v>42040.16666666462</c:v>
                </c:pt>
                <c:pt idx="845">
                  <c:v>42040.208333331284</c:v>
                </c:pt>
                <c:pt idx="846">
                  <c:v>42040.249999997948</c:v>
                </c:pt>
                <c:pt idx="847">
                  <c:v>42040.291666664612</c:v>
                </c:pt>
                <c:pt idx="848">
                  <c:v>42040.333333331277</c:v>
                </c:pt>
                <c:pt idx="849">
                  <c:v>42040.374999997941</c:v>
                </c:pt>
                <c:pt idx="850">
                  <c:v>42040.416666664605</c:v>
                </c:pt>
                <c:pt idx="851">
                  <c:v>42040.458333331269</c:v>
                </c:pt>
                <c:pt idx="852">
                  <c:v>42040.499999997934</c:v>
                </c:pt>
                <c:pt idx="853">
                  <c:v>42040.541666664598</c:v>
                </c:pt>
                <c:pt idx="854">
                  <c:v>42040.583333331262</c:v>
                </c:pt>
                <c:pt idx="855">
                  <c:v>42040.624999997926</c:v>
                </c:pt>
                <c:pt idx="856">
                  <c:v>42040.666666664591</c:v>
                </c:pt>
                <c:pt idx="857">
                  <c:v>42040.708333331255</c:v>
                </c:pt>
                <c:pt idx="858">
                  <c:v>42040.749999997919</c:v>
                </c:pt>
                <c:pt idx="859">
                  <c:v>42040.791666664583</c:v>
                </c:pt>
                <c:pt idx="860">
                  <c:v>42040.833333331248</c:v>
                </c:pt>
                <c:pt idx="861">
                  <c:v>42040.874999997912</c:v>
                </c:pt>
                <c:pt idx="862">
                  <c:v>42040.916666664576</c:v>
                </c:pt>
                <c:pt idx="863">
                  <c:v>42040.95833333124</c:v>
                </c:pt>
                <c:pt idx="864">
                  <c:v>42040.999999997905</c:v>
                </c:pt>
                <c:pt idx="865">
                  <c:v>42041.041666664569</c:v>
                </c:pt>
                <c:pt idx="866">
                  <c:v>42041.083333331233</c:v>
                </c:pt>
                <c:pt idx="867">
                  <c:v>42041.124999997897</c:v>
                </c:pt>
                <c:pt idx="868">
                  <c:v>42041.166666664561</c:v>
                </c:pt>
                <c:pt idx="869">
                  <c:v>42041.208333331226</c:v>
                </c:pt>
                <c:pt idx="870">
                  <c:v>42041.24999999789</c:v>
                </c:pt>
                <c:pt idx="871">
                  <c:v>42041.291666664554</c:v>
                </c:pt>
                <c:pt idx="872">
                  <c:v>42041.333333331218</c:v>
                </c:pt>
                <c:pt idx="873">
                  <c:v>42041.374999997883</c:v>
                </c:pt>
                <c:pt idx="874">
                  <c:v>42041.416666664547</c:v>
                </c:pt>
                <c:pt idx="875">
                  <c:v>42041.458333331211</c:v>
                </c:pt>
                <c:pt idx="876">
                  <c:v>42041.499999997875</c:v>
                </c:pt>
                <c:pt idx="877">
                  <c:v>42041.54166666454</c:v>
                </c:pt>
                <c:pt idx="878">
                  <c:v>42041.583333331204</c:v>
                </c:pt>
                <c:pt idx="879">
                  <c:v>42041.624999997868</c:v>
                </c:pt>
                <c:pt idx="880">
                  <c:v>42041.666666664532</c:v>
                </c:pt>
                <c:pt idx="881">
                  <c:v>42041.708333331197</c:v>
                </c:pt>
                <c:pt idx="882">
                  <c:v>42041.749999997861</c:v>
                </c:pt>
                <c:pt idx="883">
                  <c:v>42041.791666664525</c:v>
                </c:pt>
                <c:pt idx="884">
                  <c:v>42041.833333331189</c:v>
                </c:pt>
                <c:pt idx="885">
                  <c:v>42041.874999997854</c:v>
                </c:pt>
                <c:pt idx="886">
                  <c:v>42041.916666664518</c:v>
                </c:pt>
                <c:pt idx="887">
                  <c:v>42041.958333331182</c:v>
                </c:pt>
                <c:pt idx="888">
                  <c:v>42041.999999997846</c:v>
                </c:pt>
                <c:pt idx="889">
                  <c:v>42042.041666664511</c:v>
                </c:pt>
                <c:pt idx="890">
                  <c:v>42042.083333331175</c:v>
                </c:pt>
                <c:pt idx="891">
                  <c:v>42042.124999997839</c:v>
                </c:pt>
                <c:pt idx="892">
                  <c:v>42042.166666664503</c:v>
                </c:pt>
                <c:pt idx="893">
                  <c:v>42042.208333331168</c:v>
                </c:pt>
                <c:pt idx="894">
                  <c:v>42042.249999997832</c:v>
                </c:pt>
                <c:pt idx="895">
                  <c:v>42042.291666664496</c:v>
                </c:pt>
                <c:pt idx="896">
                  <c:v>42042.33333333116</c:v>
                </c:pt>
                <c:pt idx="897">
                  <c:v>42042.374999997824</c:v>
                </c:pt>
                <c:pt idx="898">
                  <c:v>42042.416666664489</c:v>
                </c:pt>
                <c:pt idx="899">
                  <c:v>42042.458333331153</c:v>
                </c:pt>
                <c:pt idx="900">
                  <c:v>42042.499999997817</c:v>
                </c:pt>
                <c:pt idx="901">
                  <c:v>42042.541666664481</c:v>
                </c:pt>
                <c:pt idx="902">
                  <c:v>42042.583333331146</c:v>
                </c:pt>
                <c:pt idx="903">
                  <c:v>42042.62499999781</c:v>
                </c:pt>
                <c:pt idx="904">
                  <c:v>42042.666666664474</c:v>
                </c:pt>
                <c:pt idx="905">
                  <c:v>42042.708333331138</c:v>
                </c:pt>
                <c:pt idx="906">
                  <c:v>42042.749999997803</c:v>
                </c:pt>
                <c:pt idx="907">
                  <c:v>42042.791666664467</c:v>
                </c:pt>
                <c:pt idx="908">
                  <c:v>42042.833333331131</c:v>
                </c:pt>
                <c:pt idx="909">
                  <c:v>42042.874999997795</c:v>
                </c:pt>
                <c:pt idx="910">
                  <c:v>42042.91666666446</c:v>
                </c:pt>
                <c:pt idx="911">
                  <c:v>42042.958333331124</c:v>
                </c:pt>
                <c:pt idx="912">
                  <c:v>42042.999999997788</c:v>
                </c:pt>
                <c:pt idx="913">
                  <c:v>42043.041666664452</c:v>
                </c:pt>
                <c:pt idx="914">
                  <c:v>42043.083333331117</c:v>
                </c:pt>
                <c:pt idx="915">
                  <c:v>42043.124999997781</c:v>
                </c:pt>
                <c:pt idx="916">
                  <c:v>42043.166666664445</c:v>
                </c:pt>
                <c:pt idx="917">
                  <c:v>42043.208333331109</c:v>
                </c:pt>
                <c:pt idx="918">
                  <c:v>42043.249999997774</c:v>
                </c:pt>
                <c:pt idx="919">
                  <c:v>42043.291666664438</c:v>
                </c:pt>
                <c:pt idx="920">
                  <c:v>42043.333333331102</c:v>
                </c:pt>
                <c:pt idx="921">
                  <c:v>42043.374999997766</c:v>
                </c:pt>
                <c:pt idx="922">
                  <c:v>42043.416666664431</c:v>
                </c:pt>
                <c:pt idx="923">
                  <c:v>42043.458333331095</c:v>
                </c:pt>
                <c:pt idx="924">
                  <c:v>42043.499999997759</c:v>
                </c:pt>
                <c:pt idx="925">
                  <c:v>42043.541666664423</c:v>
                </c:pt>
                <c:pt idx="926">
                  <c:v>42043.583333331087</c:v>
                </c:pt>
                <c:pt idx="927">
                  <c:v>42043.624999997752</c:v>
                </c:pt>
                <c:pt idx="928">
                  <c:v>42043.666666664416</c:v>
                </c:pt>
                <c:pt idx="929">
                  <c:v>42043.70833333108</c:v>
                </c:pt>
                <c:pt idx="930">
                  <c:v>42043.749999997744</c:v>
                </c:pt>
                <c:pt idx="931">
                  <c:v>42043.791666664409</c:v>
                </c:pt>
                <c:pt idx="932">
                  <c:v>42043.833333331073</c:v>
                </c:pt>
                <c:pt idx="933">
                  <c:v>42043.874999997737</c:v>
                </c:pt>
                <c:pt idx="934">
                  <c:v>42043.916666664401</c:v>
                </c:pt>
                <c:pt idx="935">
                  <c:v>42043.958333331066</c:v>
                </c:pt>
                <c:pt idx="936">
                  <c:v>42043.99999999773</c:v>
                </c:pt>
                <c:pt idx="937">
                  <c:v>42044.041666664394</c:v>
                </c:pt>
                <c:pt idx="938">
                  <c:v>42044.083333331058</c:v>
                </c:pt>
                <c:pt idx="939">
                  <c:v>42044.124999997723</c:v>
                </c:pt>
                <c:pt idx="940">
                  <c:v>42044.166666664387</c:v>
                </c:pt>
                <c:pt idx="941">
                  <c:v>42044.208333331051</c:v>
                </c:pt>
                <c:pt idx="942">
                  <c:v>42044.249999997715</c:v>
                </c:pt>
                <c:pt idx="943">
                  <c:v>42044.29166666438</c:v>
                </c:pt>
                <c:pt idx="944">
                  <c:v>42044.333333331044</c:v>
                </c:pt>
                <c:pt idx="945">
                  <c:v>42044.374999997708</c:v>
                </c:pt>
                <c:pt idx="946">
                  <c:v>42044.416666664372</c:v>
                </c:pt>
                <c:pt idx="947">
                  <c:v>42044.458333331037</c:v>
                </c:pt>
                <c:pt idx="948">
                  <c:v>42044.499999997701</c:v>
                </c:pt>
                <c:pt idx="949">
                  <c:v>42044.541666664365</c:v>
                </c:pt>
                <c:pt idx="950">
                  <c:v>42044.583333331029</c:v>
                </c:pt>
                <c:pt idx="951">
                  <c:v>42044.624999997694</c:v>
                </c:pt>
                <c:pt idx="952">
                  <c:v>42044.666666664358</c:v>
                </c:pt>
                <c:pt idx="953">
                  <c:v>42044.708333331022</c:v>
                </c:pt>
                <c:pt idx="954">
                  <c:v>42044.749999997686</c:v>
                </c:pt>
                <c:pt idx="955">
                  <c:v>42044.79166666435</c:v>
                </c:pt>
                <c:pt idx="956">
                  <c:v>42044.833333331015</c:v>
                </c:pt>
                <c:pt idx="957">
                  <c:v>42044.874999997679</c:v>
                </c:pt>
                <c:pt idx="958">
                  <c:v>42044.916666664343</c:v>
                </c:pt>
                <c:pt idx="959">
                  <c:v>42044.958333331007</c:v>
                </c:pt>
                <c:pt idx="960">
                  <c:v>42044.999999997672</c:v>
                </c:pt>
                <c:pt idx="961">
                  <c:v>42045.041666664336</c:v>
                </c:pt>
                <c:pt idx="962">
                  <c:v>42045.083333331</c:v>
                </c:pt>
                <c:pt idx="963">
                  <c:v>42045.124999997664</c:v>
                </c:pt>
                <c:pt idx="964">
                  <c:v>42045.166666664329</c:v>
                </c:pt>
                <c:pt idx="965">
                  <c:v>42045.208333330993</c:v>
                </c:pt>
                <c:pt idx="966">
                  <c:v>42045.249999997657</c:v>
                </c:pt>
                <c:pt idx="967">
                  <c:v>42045.291666664321</c:v>
                </c:pt>
                <c:pt idx="968">
                  <c:v>42045.333333330986</c:v>
                </c:pt>
                <c:pt idx="969">
                  <c:v>42045.37499999765</c:v>
                </c:pt>
                <c:pt idx="970">
                  <c:v>42045.416666664314</c:v>
                </c:pt>
                <c:pt idx="971">
                  <c:v>42045.458333330978</c:v>
                </c:pt>
                <c:pt idx="972">
                  <c:v>42045.499999997643</c:v>
                </c:pt>
                <c:pt idx="973">
                  <c:v>42045.541666664307</c:v>
                </c:pt>
                <c:pt idx="974">
                  <c:v>42045.583333330971</c:v>
                </c:pt>
                <c:pt idx="975">
                  <c:v>42045.624999997635</c:v>
                </c:pt>
                <c:pt idx="976">
                  <c:v>42045.6666666643</c:v>
                </c:pt>
                <c:pt idx="977">
                  <c:v>42045.708333330964</c:v>
                </c:pt>
                <c:pt idx="978">
                  <c:v>42045.749999997628</c:v>
                </c:pt>
                <c:pt idx="979">
                  <c:v>42045.791666664292</c:v>
                </c:pt>
                <c:pt idx="980">
                  <c:v>42045.833333330957</c:v>
                </c:pt>
                <c:pt idx="981">
                  <c:v>42045.874999997621</c:v>
                </c:pt>
                <c:pt idx="982">
                  <c:v>42045.916666664285</c:v>
                </c:pt>
                <c:pt idx="983">
                  <c:v>42045.958333330949</c:v>
                </c:pt>
                <c:pt idx="984">
                  <c:v>42045.999999997613</c:v>
                </c:pt>
                <c:pt idx="985">
                  <c:v>42046.041666664278</c:v>
                </c:pt>
                <c:pt idx="986">
                  <c:v>42046.083333330942</c:v>
                </c:pt>
                <c:pt idx="987">
                  <c:v>42046.124999997606</c:v>
                </c:pt>
                <c:pt idx="988">
                  <c:v>42046.16666666427</c:v>
                </c:pt>
                <c:pt idx="989">
                  <c:v>42046.208333330935</c:v>
                </c:pt>
                <c:pt idx="990">
                  <c:v>42046.249999997599</c:v>
                </c:pt>
                <c:pt idx="991">
                  <c:v>42046.291666664263</c:v>
                </c:pt>
                <c:pt idx="992">
                  <c:v>42046.333333330927</c:v>
                </c:pt>
                <c:pt idx="993">
                  <c:v>42046.374999997592</c:v>
                </c:pt>
                <c:pt idx="994">
                  <c:v>42046.416666664256</c:v>
                </c:pt>
                <c:pt idx="995">
                  <c:v>42046.45833333092</c:v>
                </c:pt>
                <c:pt idx="996">
                  <c:v>42046.499999997584</c:v>
                </c:pt>
                <c:pt idx="997">
                  <c:v>42046.541666664249</c:v>
                </c:pt>
                <c:pt idx="998">
                  <c:v>42046.583333330913</c:v>
                </c:pt>
                <c:pt idx="999">
                  <c:v>42046.624999997577</c:v>
                </c:pt>
                <c:pt idx="1000">
                  <c:v>42046.666666664241</c:v>
                </c:pt>
                <c:pt idx="1001">
                  <c:v>42046.708333330906</c:v>
                </c:pt>
                <c:pt idx="1002">
                  <c:v>42046.74999999757</c:v>
                </c:pt>
                <c:pt idx="1003">
                  <c:v>42046.791666664234</c:v>
                </c:pt>
                <c:pt idx="1004">
                  <c:v>42046.833333330898</c:v>
                </c:pt>
                <c:pt idx="1005">
                  <c:v>42046.874999997563</c:v>
                </c:pt>
                <c:pt idx="1006">
                  <c:v>42046.916666664227</c:v>
                </c:pt>
                <c:pt idx="1007">
                  <c:v>42046.958333330891</c:v>
                </c:pt>
                <c:pt idx="1008">
                  <c:v>42046.999999997555</c:v>
                </c:pt>
                <c:pt idx="1009">
                  <c:v>42047.04166666422</c:v>
                </c:pt>
                <c:pt idx="1010">
                  <c:v>42047.083333330884</c:v>
                </c:pt>
                <c:pt idx="1011">
                  <c:v>42047.124999997548</c:v>
                </c:pt>
                <c:pt idx="1012">
                  <c:v>42047.166666664212</c:v>
                </c:pt>
                <c:pt idx="1013">
                  <c:v>42047.208333330876</c:v>
                </c:pt>
                <c:pt idx="1014">
                  <c:v>42047.249999997541</c:v>
                </c:pt>
                <c:pt idx="1015">
                  <c:v>42047.291666664205</c:v>
                </c:pt>
                <c:pt idx="1016">
                  <c:v>42047.333333330869</c:v>
                </c:pt>
                <c:pt idx="1017">
                  <c:v>42047.374999997533</c:v>
                </c:pt>
                <c:pt idx="1018">
                  <c:v>42047.416666664198</c:v>
                </c:pt>
                <c:pt idx="1019">
                  <c:v>42047.458333330862</c:v>
                </c:pt>
                <c:pt idx="1020">
                  <c:v>42047.499999997526</c:v>
                </c:pt>
                <c:pt idx="1021">
                  <c:v>42047.54166666419</c:v>
                </c:pt>
                <c:pt idx="1022">
                  <c:v>42047.583333330855</c:v>
                </c:pt>
                <c:pt idx="1023">
                  <c:v>42047.624999997519</c:v>
                </c:pt>
                <c:pt idx="1024">
                  <c:v>42047.666666664183</c:v>
                </c:pt>
                <c:pt idx="1025">
                  <c:v>42047.708333330847</c:v>
                </c:pt>
                <c:pt idx="1026">
                  <c:v>42047.749999997512</c:v>
                </c:pt>
                <c:pt idx="1027">
                  <c:v>42047.791666664176</c:v>
                </c:pt>
                <c:pt idx="1028">
                  <c:v>42047.83333333084</c:v>
                </c:pt>
                <c:pt idx="1029">
                  <c:v>42047.874999997504</c:v>
                </c:pt>
                <c:pt idx="1030">
                  <c:v>42047.916666664169</c:v>
                </c:pt>
                <c:pt idx="1031">
                  <c:v>42047.958333330833</c:v>
                </c:pt>
                <c:pt idx="1032">
                  <c:v>42047.999999997497</c:v>
                </c:pt>
                <c:pt idx="1033">
                  <c:v>42048.041666664161</c:v>
                </c:pt>
                <c:pt idx="1034">
                  <c:v>42048.083333330826</c:v>
                </c:pt>
                <c:pt idx="1035">
                  <c:v>42048.12499999749</c:v>
                </c:pt>
                <c:pt idx="1036">
                  <c:v>42048.166666664154</c:v>
                </c:pt>
                <c:pt idx="1037">
                  <c:v>42048.208333330818</c:v>
                </c:pt>
                <c:pt idx="1038">
                  <c:v>42048.249999997483</c:v>
                </c:pt>
                <c:pt idx="1039">
                  <c:v>42048.291666664147</c:v>
                </c:pt>
                <c:pt idx="1040">
                  <c:v>42048.333333330811</c:v>
                </c:pt>
                <c:pt idx="1041">
                  <c:v>42048.374999997475</c:v>
                </c:pt>
                <c:pt idx="1042">
                  <c:v>42048.416666664139</c:v>
                </c:pt>
                <c:pt idx="1043">
                  <c:v>42048.458333330804</c:v>
                </c:pt>
                <c:pt idx="1044">
                  <c:v>42048.499999997468</c:v>
                </c:pt>
                <c:pt idx="1045">
                  <c:v>42048.541666664132</c:v>
                </c:pt>
                <c:pt idx="1046">
                  <c:v>42048.583333330796</c:v>
                </c:pt>
                <c:pt idx="1047">
                  <c:v>42048.624999997461</c:v>
                </c:pt>
                <c:pt idx="1048">
                  <c:v>42048.666666664125</c:v>
                </c:pt>
                <c:pt idx="1049">
                  <c:v>42048.708333330789</c:v>
                </c:pt>
                <c:pt idx="1050">
                  <c:v>42048.749999997453</c:v>
                </c:pt>
                <c:pt idx="1051">
                  <c:v>42048.791666664118</c:v>
                </c:pt>
                <c:pt idx="1052">
                  <c:v>42048.833333330782</c:v>
                </c:pt>
                <c:pt idx="1053">
                  <c:v>42048.874999997446</c:v>
                </c:pt>
                <c:pt idx="1054">
                  <c:v>42048.91666666411</c:v>
                </c:pt>
                <c:pt idx="1055">
                  <c:v>42048.958333330775</c:v>
                </c:pt>
                <c:pt idx="1056">
                  <c:v>42048.999999997439</c:v>
                </c:pt>
                <c:pt idx="1057">
                  <c:v>42049.041666664103</c:v>
                </c:pt>
                <c:pt idx="1058">
                  <c:v>42049.083333330767</c:v>
                </c:pt>
                <c:pt idx="1059">
                  <c:v>42049.124999997432</c:v>
                </c:pt>
                <c:pt idx="1060">
                  <c:v>42049.166666664096</c:v>
                </c:pt>
                <c:pt idx="1061">
                  <c:v>42049.20833333076</c:v>
                </c:pt>
                <c:pt idx="1062">
                  <c:v>42049.249999997424</c:v>
                </c:pt>
                <c:pt idx="1063">
                  <c:v>42049.291666664089</c:v>
                </c:pt>
                <c:pt idx="1064">
                  <c:v>42049.333333330753</c:v>
                </c:pt>
                <c:pt idx="1065">
                  <c:v>42049.374999997417</c:v>
                </c:pt>
                <c:pt idx="1066">
                  <c:v>42049.416666664081</c:v>
                </c:pt>
                <c:pt idx="1067">
                  <c:v>42049.458333330746</c:v>
                </c:pt>
                <c:pt idx="1068">
                  <c:v>42049.49999999741</c:v>
                </c:pt>
                <c:pt idx="1069">
                  <c:v>42049.541666664074</c:v>
                </c:pt>
                <c:pt idx="1070">
                  <c:v>42049.583333330738</c:v>
                </c:pt>
                <c:pt idx="1071">
                  <c:v>42049.624999997402</c:v>
                </c:pt>
                <c:pt idx="1072">
                  <c:v>42049.666666664067</c:v>
                </c:pt>
                <c:pt idx="1073">
                  <c:v>42049.708333330731</c:v>
                </c:pt>
                <c:pt idx="1074">
                  <c:v>42049.749999997395</c:v>
                </c:pt>
                <c:pt idx="1075">
                  <c:v>42049.791666664059</c:v>
                </c:pt>
                <c:pt idx="1076">
                  <c:v>42049.833333330724</c:v>
                </c:pt>
                <c:pt idx="1077">
                  <c:v>42049.874999997388</c:v>
                </c:pt>
                <c:pt idx="1078">
                  <c:v>42049.916666664052</c:v>
                </c:pt>
                <c:pt idx="1079">
                  <c:v>42049.958333330716</c:v>
                </c:pt>
                <c:pt idx="1080">
                  <c:v>42049.999999997381</c:v>
                </c:pt>
                <c:pt idx="1081">
                  <c:v>42050.041666664045</c:v>
                </c:pt>
                <c:pt idx="1082">
                  <c:v>42050.083333330709</c:v>
                </c:pt>
                <c:pt idx="1083">
                  <c:v>42050.124999997373</c:v>
                </c:pt>
                <c:pt idx="1084">
                  <c:v>42050.166666664038</c:v>
                </c:pt>
                <c:pt idx="1085">
                  <c:v>42050.208333330702</c:v>
                </c:pt>
                <c:pt idx="1086">
                  <c:v>42050.249999997366</c:v>
                </c:pt>
                <c:pt idx="1087">
                  <c:v>42050.29166666403</c:v>
                </c:pt>
                <c:pt idx="1088">
                  <c:v>42050.333333330695</c:v>
                </c:pt>
                <c:pt idx="1089">
                  <c:v>42050.374999997359</c:v>
                </c:pt>
                <c:pt idx="1090">
                  <c:v>42050.416666664023</c:v>
                </c:pt>
                <c:pt idx="1091">
                  <c:v>42050.458333330687</c:v>
                </c:pt>
                <c:pt idx="1092">
                  <c:v>42050.499999997352</c:v>
                </c:pt>
                <c:pt idx="1093">
                  <c:v>42050.541666664016</c:v>
                </c:pt>
                <c:pt idx="1094">
                  <c:v>42050.58333333068</c:v>
                </c:pt>
                <c:pt idx="1095">
                  <c:v>42050.624999997344</c:v>
                </c:pt>
                <c:pt idx="1096">
                  <c:v>42050.666666664009</c:v>
                </c:pt>
                <c:pt idx="1097">
                  <c:v>42050.708333330673</c:v>
                </c:pt>
                <c:pt idx="1098">
                  <c:v>42050.749999997337</c:v>
                </c:pt>
                <c:pt idx="1099">
                  <c:v>42050.791666664001</c:v>
                </c:pt>
                <c:pt idx="1100">
                  <c:v>42050.833333330665</c:v>
                </c:pt>
                <c:pt idx="1101">
                  <c:v>42050.87499999733</c:v>
                </c:pt>
                <c:pt idx="1102">
                  <c:v>42050.916666663994</c:v>
                </c:pt>
                <c:pt idx="1103">
                  <c:v>42050.958333330658</c:v>
                </c:pt>
                <c:pt idx="1104">
                  <c:v>42050.999999997322</c:v>
                </c:pt>
                <c:pt idx="1105">
                  <c:v>42051.041666663987</c:v>
                </c:pt>
                <c:pt idx="1106">
                  <c:v>42051.083333330651</c:v>
                </c:pt>
                <c:pt idx="1107">
                  <c:v>42051.124999997315</c:v>
                </c:pt>
                <c:pt idx="1108">
                  <c:v>42051.166666663979</c:v>
                </c:pt>
                <c:pt idx="1109">
                  <c:v>42051.208333330644</c:v>
                </c:pt>
                <c:pt idx="1110">
                  <c:v>42051.249999997308</c:v>
                </c:pt>
                <c:pt idx="1111">
                  <c:v>42051.291666663972</c:v>
                </c:pt>
                <c:pt idx="1112">
                  <c:v>42051.333333330636</c:v>
                </c:pt>
                <c:pt idx="1113">
                  <c:v>42051.374999997301</c:v>
                </c:pt>
                <c:pt idx="1114">
                  <c:v>42051.416666663965</c:v>
                </c:pt>
                <c:pt idx="1115">
                  <c:v>42051.458333330629</c:v>
                </c:pt>
                <c:pt idx="1116">
                  <c:v>42051.499999997293</c:v>
                </c:pt>
                <c:pt idx="1117">
                  <c:v>42051.541666663958</c:v>
                </c:pt>
                <c:pt idx="1118">
                  <c:v>42051.583333330622</c:v>
                </c:pt>
                <c:pt idx="1119">
                  <c:v>42051.624999997286</c:v>
                </c:pt>
                <c:pt idx="1120">
                  <c:v>42051.66666666395</c:v>
                </c:pt>
                <c:pt idx="1121">
                  <c:v>42051.708333330615</c:v>
                </c:pt>
                <c:pt idx="1122">
                  <c:v>42051.749999997279</c:v>
                </c:pt>
                <c:pt idx="1123">
                  <c:v>42051.791666663943</c:v>
                </c:pt>
                <c:pt idx="1124">
                  <c:v>42051.833333330607</c:v>
                </c:pt>
                <c:pt idx="1125">
                  <c:v>42051.874999997272</c:v>
                </c:pt>
                <c:pt idx="1126">
                  <c:v>42051.916666663936</c:v>
                </c:pt>
                <c:pt idx="1127">
                  <c:v>42051.9583333306</c:v>
                </c:pt>
                <c:pt idx="1128">
                  <c:v>42051.999999997264</c:v>
                </c:pt>
                <c:pt idx="1129">
                  <c:v>42052.041666663928</c:v>
                </c:pt>
                <c:pt idx="1130">
                  <c:v>42052.083333330593</c:v>
                </c:pt>
                <c:pt idx="1131">
                  <c:v>42052.124999997257</c:v>
                </c:pt>
                <c:pt idx="1132">
                  <c:v>42052.166666663921</c:v>
                </c:pt>
                <c:pt idx="1133">
                  <c:v>42052.208333330585</c:v>
                </c:pt>
                <c:pt idx="1134">
                  <c:v>42052.24999999725</c:v>
                </c:pt>
                <c:pt idx="1135">
                  <c:v>42052.291666663914</c:v>
                </c:pt>
                <c:pt idx="1136">
                  <c:v>42052.333333330578</c:v>
                </c:pt>
                <c:pt idx="1137">
                  <c:v>42052.374999997242</c:v>
                </c:pt>
                <c:pt idx="1138">
                  <c:v>42052.416666663907</c:v>
                </c:pt>
                <c:pt idx="1139">
                  <c:v>42052.458333330571</c:v>
                </c:pt>
                <c:pt idx="1140">
                  <c:v>42052.499999997235</c:v>
                </c:pt>
                <c:pt idx="1141">
                  <c:v>42052.541666663899</c:v>
                </c:pt>
                <c:pt idx="1142">
                  <c:v>42052.583333330564</c:v>
                </c:pt>
                <c:pt idx="1143">
                  <c:v>42052.624999997228</c:v>
                </c:pt>
                <c:pt idx="1144">
                  <c:v>42052.666666663892</c:v>
                </c:pt>
                <c:pt idx="1145">
                  <c:v>42052.708333330556</c:v>
                </c:pt>
                <c:pt idx="1146">
                  <c:v>42052.749999997221</c:v>
                </c:pt>
                <c:pt idx="1147">
                  <c:v>42052.791666663885</c:v>
                </c:pt>
                <c:pt idx="1148">
                  <c:v>42052.833333330549</c:v>
                </c:pt>
                <c:pt idx="1149">
                  <c:v>42052.874999997213</c:v>
                </c:pt>
                <c:pt idx="1150">
                  <c:v>42052.916666663878</c:v>
                </c:pt>
                <c:pt idx="1151">
                  <c:v>42052.958333330542</c:v>
                </c:pt>
                <c:pt idx="1152">
                  <c:v>42052.999999997206</c:v>
                </c:pt>
                <c:pt idx="1153">
                  <c:v>42053.04166666387</c:v>
                </c:pt>
                <c:pt idx="1154">
                  <c:v>42053.083333330535</c:v>
                </c:pt>
                <c:pt idx="1155">
                  <c:v>42053.124999997199</c:v>
                </c:pt>
                <c:pt idx="1156">
                  <c:v>42053.166666663863</c:v>
                </c:pt>
                <c:pt idx="1157">
                  <c:v>42053.208333330527</c:v>
                </c:pt>
                <c:pt idx="1158">
                  <c:v>42053.249999997191</c:v>
                </c:pt>
                <c:pt idx="1159">
                  <c:v>42053.291666663856</c:v>
                </c:pt>
                <c:pt idx="1160">
                  <c:v>42053.33333333052</c:v>
                </c:pt>
                <c:pt idx="1161">
                  <c:v>42053.374999997184</c:v>
                </c:pt>
                <c:pt idx="1162">
                  <c:v>42053.416666663848</c:v>
                </c:pt>
                <c:pt idx="1163">
                  <c:v>42053.458333330513</c:v>
                </c:pt>
                <c:pt idx="1164">
                  <c:v>42053.499999997177</c:v>
                </c:pt>
                <c:pt idx="1165">
                  <c:v>42053.541666663841</c:v>
                </c:pt>
                <c:pt idx="1166">
                  <c:v>42053.583333330505</c:v>
                </c:pt>
                <c:pt idx="1167">
                  <c:v>42053.62499999717</c:v>
                </c:pt>
                <c:pt idx="1168">
                  <c:v>42053.666666663834</c:v>
                </c:pt>
                <c:pt idx="1169">
                  <c:v>42053.708333330498</c:v>
                </c:pt>
                <c:pt idx="1170">
                  <c:v>42053.749999997162</c:v>
                </c:pt>
                <c:pt idx="1171">
                  <c:v>42053.791666663827</c:v>
                </c:pt>
                <c:pt idx="1172">
                  <c:v>42053.833333330491</c:v>
                </c:pt>
                <c:pt idx="1173">
                  <c:v>42053.874999997155</c:v>
                </c:pt>
                <c:pt idx="1174">
                  <c:v>42053.916666663819</c:v>
                </c:pt>
                <c:pt idx="1175">
                  <c:v>42053.958333330484</c:v>
                </c:pt>
                <c:pt idx="1176">
                  <c:v>42053.999999997148</c:v>
                </c:pt>
                <c:pt idx="1177">
                  <c:v>42054.041666663812</c:v>
                </c:pt>
                <c:pt idx="1178">
                  <c:v>42054.083333330476</c:v>
                </c:pt>
                <c:pt idx="1179">
                  <c:v>42054.124999997141</c:v>
                </c:pt>
                <c:pt idx="1180">
                  <c:v>42054.166666663805</c:v>
                </c:pt>
                <c:pt idx="1181">
                  <c:v>42054.208333330469</c:v>
                </c:pt>
                <c:pt idx="1182">
                  <c:v>42054.249999997133</c:v>
                </c:pt>
                <c:pt idx="1183">
                  <c:v>42054.291666663798</c:v>
                </c:pt>
                <c:pt idx="1184">
                  <c:v>42054.333333330462</c:v>
                </c:pt>
                <c:pt idx="1185">
                  <c:v>42054.374999997126</c:v>
                </c:pt>
                <c:pt idx="1186">
                  <c:v>42054.41666666379</c:v>
                </c:pt>
                <c:pt idx="1187">
                  <c:v>42054.458333330454</c:v>
                </c:pt>
                <c:pt idx="1188">
                  <c:v>42054.499999997119</c:v>
                </c:pt>
                <c:pt idx="1189">
                  <c:v>42054.541666663783</c:v>
                </c:pt>
                <c:pt idx="1190">
                  <c:v>42054.583333330447</c:v>
                </c:pt>
                <c:pt idx="1191">
                  <c:v>42054.624999997111</c:v>
                </c:pt>
                <c:pt idx="1192">
                  <c:v>42054.666666663776</c:v>
                </c:pt>
                <c:pt idx="1193">
                  <c:v>42054.70833333044</c:v>
                </c:pt>
                <c:pt idx="1194">
                  <c:v>42054.749999997104</c:v>
                </c:pt>
                <c:pt idx="1195">
                  <c:v>42054.791666663768</c:v>
                </c:pt>
                <c:pt idx="1196">
                  <c:v>42054.833333330433</c:v>
                </c:pt>
                <c:pt idx="1197">
                  <c:v>42054.874999997097</c:v>
                </c:pt>
                <c:pt idx="1198">
                  <c:v>42054.916666663761</c:v>
                </c:pt>
                <c:pt idx="1199">
                  <c:v>42054.958333330425</c:v>
                </c:pt>
                <c:pt idx="1200">
                  <c:v>42054.99999999709</c:v>
                </c:pt>
                <c:pt idx="1201">
                  <c:v>42055.041666663754</c:v>
                </c:pt>
                <c:pt idx="1202">
                  <c:v>42055.083333330418</c:v>
                </c:pt>
                <c:pt idx="1203">
                  <c:v>42055.124999997082</c:v>
                </c:pt>
                <c:pt idx="1204">
                  <c:v>42055.166666663747</c:v>
                </c:pt>
                <c:pt idx="1205">
                  <c:v>42055.208333330411</c:v>
                </c:pt>
                <c:pt idx="1206">
                  <c:v>42055.249999997075</c:v>
                </c:pt>
                <c:pt idx="1207">
                  <c:v>42055.291666663739</c:v>
                </c:pt>
                <c:pt idx="1208">
                  <c:v>42055.333333330404</c:v>
                </c:pt>
                <c:pt idx="1209">
                  <c:v>42055.374999997068</c:v>
                </c:pt>
                <c:pt idx="1210">
                  <c:v>42055.416666663732</c:v>
                </c:pt>
                <c:pt idx="1211">
                  <c:v>42055.458333330396</c:v>
                </c:pt>
                <c:pt idx="1212">
                  <c:v>42055.499999997061</c:v>
                </c:pt>
                <c:pt idx="1213">
                  <c:v>42055.541666663725</c:v>
                </c:pt>
                <c:pt idx="1214">
                  <c:v>42055.583333330389</c:v>
                </c:pt>
                <c:pt idx="1215">
                  <c:v>42055.624999997053</c:v>
                </c:pt>
                <c:pt idx="1216">
                  <c:v>42055.666666663717</c:v>
                </c:pt>
                <c:pt idx="1217">
                  <c:v>42055.708333330382</c:v>
                </c:pt>
                <c:pt idx="1218">
                  <c:v>42055.749999997046</c:v>
                </c:pt>
                <c:pt idx="1219">
                  <c:v>42055.79166666371</c:v>
                </c:pt>
                <c:pt idx="1220">
                  <c:v>42055.833333330374</c:v>
                </c:pt>
                <c:pt idx="1221">
                  <c:v>42055.874999997039</c:v>
                </c:pt>
                <c:pt idx="1222">
                  <c:v>42055.916666663703</c:v>
                </c:pt>
                <c:pt idx="1223">
                  <c:v>42055.958333330367</c:v>
                </c:pt>
                <c:pt idx="1224">
                  <c:v>42055.999999997031</c:v>
                </c:pt>
                <c:pt idx="1225">
                  <c:v>42056.041666663696</c:v>
                </c:pt>
                <c:pt idx="1226">
                  <c:v>42056.08333333036</c:v>
                </c:pt>
                <c:pt idx="1227">
                  <c:v>42056.124999997024</c:v>
                </c:pt>
                <c:pt idx="1228">
                  <c:v>42056.166666663688</c:v>
                </c:pt>
                <c:pt idx="1229">
                  <c:v>42056.208333330353</c:v>
                </c:pt>
                <c:pt idx="1230">
                  <c:v>42056.249999997017</c:v>
                </c:pt>
                <c:pt idx="1231">
                  <c:v>42056.291666663681</c:v>
                </c:pt>
                <c:pt idx="1232">
                  <c:v>42056.333333330345</c:v>
                </c:pt>
                <c:pt idx="1233">
                  <c:v>42056.37499999701</c:v>
                </c:pt>
                <c:pt idx="1234">
                  <c:v>42056.416666663674</c:v>
                </c:pt>
                <c:pt idx="1235">
                  <c:v>42056.458333330338</c:v>
                </c:pt>
                <c:pt idx="1236">
                  <c:v>42056.499999997002</c:v>
                </c:pt>
                <c:pt idx="1237">
                  <c:v>42056.541666663667</c:v>
                </c:pt>
                <c:pt idx="1238">
                  <c:v>42056.583333330331</c:v>
                </c:pt>
                <c:pt idx="1239">
                  <c:v>42056.624999996995</c:v>
                </c:pt>
                <c:pt idx="1240">
                  <c:v>42056.666666663659</c:v>
                </c:pt>
                <c:pt idx="1241">
                  <c:v>42056.708333330324</c:v>
                </c:pt>
                <c:pt idx="1242">
                  <c:v>42056.749999996988</c:v>
                </c:pt>
                <c:pt idx="1243">
                  <c:v>42056.791666663652</c:v>
                </c:pt>
                <c:pt idx="1244">
                  <c:v>42056.833333330316</c:v>
                </c:pt>
                <c:pt idx="1245">
                  <c:v>42056.87499999698</c:v>
                </c:pt>
                <c:pt idx="1246">
                  <c:v>42056.916666663645</c:v>
                </c:pt>
                <c:pt idx="1247">
                  <c:v>42056.958333330309</c:v>
                </c:pt>
                <c:pt idx="1248">
                  <c:v>42056.999999996973</c:v>
                </c:pt>
                <c:pt idx="1249">
                  <c:v>42057.041666663637</c:v>
                </c:pt>
                <c:pt idx="1250">
                  <c:v>42057.083333330302</c:v>
                </c:pt>
                <c:pt idx="1251">
                  <c:v>42057.124999996966</c:v>
                </c:pt>
                <c:pt idx="1252">
                  <c:v>42057.16666666363</c:v>
                </c:pt>
                <c:pt idx="1253">
                  <c:v>42057.208333330294</c:v>
                </c:pt>
                <c:pt idx="1254">
                  <c:v>42057.249999996959</c:v>
                </c:pt>
                <c:pt idx="1255">
                  <c:v>42057.291666663623</c:v>
                </c:pt>
                <c:pt idx="1256">
                  <c:v>42057.333333330287</c:v>
                </c:pt>
                <c:pt idx="1257">
                  <c:v>42057.374999996951</c:v>
                </c:pt>
                <c:pt idx="1258">
                  <c:v>42057.416666663616</c:v>
                </c:pt>
                <c:pt idx="1259">
                  <c:v>42057.45833333028</c:v>
                </c:pt>
                <c:pt idx="1260">
                  <c:v>42057.499999996944</c:v>
                </c:pt>
                <c:pt idx="1261">
                  <c:v>42057.541666663608</c:v>
                </c:pt>
                <c:pt idx="1262">
                  <c:v>42057.583333330273</c:v>
                </c:pt>
                <c:pt idx="1263">
                  <c:v>42057.624999996937</c:v>
                </c:pt>
                <c:pt idx="1264">
                  <c:v>42057.666666663601</c:v>
                </c:pt>
                <c:pt idx="1265">
                  <c:v>42057.708333330265</c:v>
                </c:pt>
                <c:pt idx="1266">
                  <c:v>42057.74999999693</c:v>
                </c:pt>
                <c:pt idx="1267">
                  <c:v>42057.791666663594</c:v>
                </c:pt>
                <c:pt idx="1268">
                  <c:v>42057.833333330258</c:v>
                </c:pt>
                <c:pt idx="1269">
                  <c:v>42057.874999996922</c:v>
                </c:pt>
                <c:pt idx="1270">
                  <c:v>42057.916666663587</c:v>
                </c:pt>
                <c:pt idx="1271">
                  <c:v>42057.958333330251</c:v>
                </c:pt>
                <c:pt idx="1272">
                  <c:v>42057.999999996915</c:v>
                </c:pt>
                <c:pt idx="1273">
                  <c:v>42058.041666663579</c:v>
                </c:pt>
                <c:pt idx="1274">
                  <c:v>42058.083333330243</c:v>
                </c:pt>
                <c:pt idx="1275">
                  <c:v>42058.124999996908</c:v>
                </c:pt>
                <c:pt idx="1276">
                  <c:v>42058.166666663572</c:v>
                </c:pt>
                <c:pt idx="1277">
                  <c:v>42058.208333330236</c:v>
                </c:pt>
                <c:pt idx="1278">
                  <c:v>42058.2499999969</c:v>
                </c:pt>
                <c:pt idx="1279">
                  <c:v>42058.291666663565</c:v>
                </c:pt>
                <c:pt idx="1280">
                  <c:v>42058.333333330229</c:v>
                </c:pt>
                <c:pt idx="1281">
                  <c:v>42058.374999996893</c:v>
                </c:pt>
                <c:pt idx="1282">
                  <c:v>42058.416666663557</c:v>
                </c:pt>
                <c:pt idx="1283">
                  <c:v>42058.458333330222</c:v>
                </c:pt>
                <c:pt idx="1284">
                  <c:v>42058.499999996886</c:v>
                </c:pt>
                <c:pt idx="1285">
                  <c:v>42058.54166666355</c:v>
                </c:pt>
                <c:pt idx="1286">
                  <c:v>42058.583333330214</c:v>
                </c:pt>
                <c:pt idx="1287">
                  <c:v>42058.624999996879</c:v>
                </c:pt>
                <c:pt idx="1288">
                  <c:v>42058.666666663543</c:v>
                </c:pt>
                <c:pt idx="1289">
                  <c:v>42058.708333330207</c:v>
                </c:pt>
                <c:pt idx="1290">
                  <c:v>42058.749999996871</c:v>
                </c:pt>
                <c:pt idx="1291">
                  <c:v>42058.791666663536</c:v>
                </c:pt>
                <c:pt idx="1292">
                  <c:v>42058.8333333302</c:v>
                </c:pt>
                <c:pt idx="1293">
                  <c:v>42058.874999996864</c:v>
                </c:pt>
                <c:pt idx="1294">
                  <c:v>42058.916666663528</c:v>
                </c:pt>
                <c:pt idx="1295">
                  <c:v>42058.958333330193</c:v>
                </c:pt>
                <c:pt idx="1296">
                  <c:v>42058.999999996857</c:v>
                </c:pt>
                <c:pt idx="1297">
                  <c:v>42059.041666663521</c:v>
                </c:pt>
                <c:pt idx="1298">
                  <c:v>42059.083333330185</c:v>
                </c:pt>
                <c:pt idx="1299">
                  <c:v>42059.12499999685</c:v>
                </c:pt>
                <c:pt idx="1300">
                  <c:v>42059.166666663514</c:v>
                </c:pt>
                <c:pt idx="1301">
                  <c:v>42059.208333330178</c:v>
                </c:pt>
                <c:pt idx="1302">
                  <c:v>42059.249999996842</c:v>
                </c:pt>
                <c:pt idx="1303">
                  <c:v>42059.291666663506</c:v>
                </c:pt>
                <c:pt idx="1304">
                  <c:v>42059.333333330171</c:v>
                </c:pt>
                <c:pt idx="1305">
                  <c:v>42059.374999996835</c:v>
                </c:pt>
                <c:pt idx="1306">
                  <c:v>42059.416666663499</c:v>
                </c:pt>
                <c:pt idx="1307">
                  <c:v>42059.458333330163</c:v>
                </c:pt>
                <c:pt idx="1308">
                  <c:v>42059.499999996828</c:v>
                </c:pt>
                <c:pt idx="1309">
                  <c:v>42059.541666663492</c:v>
                </c:pt>
                <c:pt idx="1310">
                  <c:v>42059.583333330156</c:v>
                </c:pt>
                <c:pt idx="1311">
                  <c:v>42059.62499999682</c:v>
                </c:pt>
                <c:pt idx="1312">
                  <c:v>42059.666666663485</c:v>
                </c:pt>
                <c:pt idx="1313">
                  <c:v>42059.708333330149</c:v>
                </c:pt>
                <c:pt idx="1314">
                  <c:v>42059.749999996813</c:v>
                </c:pt>
                <c:pt idx="1315">
                  <c:v>42059.791666663477</c:v>
                </c:pt>
                <c:pt idx="1316">
                  <c:v>42059.833333330142</c:v>
                </c:pt>
                <c:pt idx="1317">
                  <c:v>42059.874999996806</c:v>
                </c:pt>
                <c:pt idx="1318">
                  <c:v>42059.91666666347</c:v>
                </c:pt>
                <c:pt idx="1319">
                  <c:v>42059.958333330134</c:v>
                </c:pt>
                <c:pt idx="1320">
                  <c:v>42059.999999996799</c:v>
                </c:pt>
                <c:pt idx="1321">
                  <c:v>42060.041666663463</c:v>
                </c:pt>
                <c:pt idx="1322">
                  <c:v>42060.083333330127</c:v>
                </c:pt>
                <c:pt idx="1323">
                  <c:v>42060.124999996791</c:v>
                </c:pt>
                <c:pt idx="1324">
                  <c:v>42060.166666663456</c:v>
                </c:pt>
                <c:pt idx="1325">
                  <c:v>42060.20833333012</c:v>
                </c:pt>
                <c:pt idx="1326">
                  <c:v>42060.249999996784</c:v>
                </c:pt>
                <c:pt idx="1327">
                  <c:v>42060.291666663448</c:v>
                </c:pt>
                <c:pt idx="1328">
                  <c:v>42060.333333330113</c:v>
                </c:pt>
                <c:pt idx="1329">
                  <c:v>42060.374999996777</c:v>
                </c:pt>
                <c:pt idx="1330">
                  <c:v>42060.416666663441</c:v>
                </c:pt>
                <c:pt idx="1331">
                  <c:v>42060.458333330105</c:v>
                </c:pt>
                <c:pt idx="1332">
                  <c:v>42060.499999996769</c:v>
                </c:pt>
                <c:pt idx="1333">
                  <c:v>42060.541666663434</c:v>
                </c:pt>
                <c:pt idx="1334">
                  <c:v>42060.583333330098</c:v>
                </c:pt>
                <c:pt idx="1335">
                  <c:v>42060.624999996762</c:v>
                </c:pt>
                <c:pt idx="1336">
                  <c:v>42060.666666663426</c:v>
                </c:pt>
                <c:pt idx="1337">
                  <c:v>42060.708333330091</c:v>
                </c:pt>
                <c:pt idx="1338">
                  <c:v>42060.749999996755</c:v>
                </c:pt>
                <c:pt idx="1339">
                  <c:v>42060.791666663419</c:v>
                </c:pt>
                <c:pt idx="1340">
                  <c:v>42060.833333330083</c:v>
                </c:pt>
                <c:pt idx="1341">
                  <c:v>42060.874999996748</c:v>
                </c:pt>
                <c:pt idx="1342">
                  <c:v>42060.916666663412</c:v>
                </c:pt>
                <c:pt idx="1343">
                  <c:v>42060.958333330076</c:v>
                </c:pt>
                <c:pt idx="1344">
                  <c:v>42060.99999999674</c:v>
                </c:pt>
                <c:pt idx="1345">
                  <c:v>42061.041666663405</c:v>
                </c:pt>
                <c:pt idx="1346">
                  <c:v>42061.083333330069</c:v>
                </c:pt>
                <c:pt idx="1347">
                  <c:v>42061.124999996733</c:v>
                </c:pt>
                <c:pt idx="1348">
                  <c:v>42061.166666663397</c:v>
                </c:pt>
                <c:pt idx="1349">
                  <c:v>42061.208333330062</c:v>
                </c:pt>
                <c:pt idx="1350">
                  <c:v>42061.249999996726</c:v>
                </c:pt>
                <c:pt idx="1351">
                  <c:v>42061.29166666339</c:v>
                </c:pt>
                <c:pt idx="1352">
                  <c:v>42061.333333330054</c:v>
                </c:pt>
                <c:pt idx="1353">
                  <c:v>42061.374999996719</c:v>
                </c:pt>
                <c:pt idx="1354">
                  <c:v>42061.416666663383</c:v>
                </c:pt>
                <c:pt idx="1355">
                  <c:v>42061.458333330047</c:v>
                </c:pt>
                <c:pt idx="1356">
                  <c:v>42061.499999996711</c:v>
                </c:pt>
                <c:pt idx="1357">
                  <c:v>42061.541666663376</c:v>
                </c:pt>
                <c:pt idx="1358">
                  <c:v>42061.58333333004</c:v>
                </c:pt>
                <c:pt idx="1359">
                  <c:v>42061.624999996704</c:v>
                </c:pt>
                <c:pt idx="1360">
                  <c:v>42061.666666663368</c:v>
                </c:pt>
                <c:pt idx="1361">
                  <c:v>42061.708333330032</c:v>
                </c:pt>
                <c:pt idx="1362">
                  <c:v>42061.749999996697</c:v>
                </c:pt>
                <c:pt idx="1363">
                  <c:v>42061.791666663361</c:v>
                </c:pt>
                <c:pt idx="1364">
                  <c:v>42061.833333330025</c:v>
                </c:pt>
                <c:pt idx="1365">
                  <c:v>42061.874999996689</c:v>
                </c:pt>
                <c:pt idx="1366">
                  <c:v>42061.916666663354</c:v>
                </c:pt>
                <c:pt idx="1367">
                  <c:v>42061.958333330018</c:v>
                </c:pt>
                <c:pt idx="1368">
                  <c:v>42061.999999996682</c:v>
                </c:pt>
                <c:pt idx="1369">
                  <c:v>42062.041666663346</c:v>
                </c:pt>
                <c:pt idx="1370">
                  <c:v>42062.083333330011</c:v>
                </c:pt>
                <c:pt idx="1371">
                  <c:v>42062.124999996675</c:v>
                </c:pt>
                <c:pt idx="1372">
                  <c:v>42062.166666663339</c:v>
                </c:pt>
                <c:pt idx="1373">
                  <c:v>42062.208333330003</c:v>
                </c:pt>
                <c:pt idx="1374">
                  <c:v>42062.249999996668</c:v>
                </c:pt>
                <c:pt idx="1375">
                  <c:v>42062.291666663332</c:v>
                </c:pt>
                <c:pt idx="1376">
                  <c:v>42062.333333329996</c:v>
                </c:pt>
                <c:pt idx="1377">
                  <c:v>42062.37499999666</c:v>
                </c:pt>
                <c:pt idx="1378">
                  <c:v>42062.416666663325</c:v>
                </c:pt>
                <c:pt idx="1379">
                  <c:v>42062.458333329989</c:v>
                </c:pt>
                <c:pt idx="1380">
                  <c:v>42062.499999996653</c:v>
                </c:pt>
                <c:pt idx="1381">
                  <c:v>42062.541666663317</c:v>
                </c:pt>
                <c:pt idx="1382">
                  <c:v>42062.583333329982</c:v>
                </c:pt>
                <c:pt idx="1383">
                  <c:v>42062.624999996646</c:v>
                </c:pt>
                <c:pt idx="1384">
                  <c:v>42062.66666666331</c:v>
                </c:pt>
                <c:pt idx="1385">
                  <c:v>42062.708333329974</c:v>
                </c:pt>
                <c:pt idx="1386">
                  <c:v>42062.749999996639</c:v>
                </c:pt>
                <c:pt idx="1387">
                  <c:v>42062.791666663303</c:v>
                </c:pt>
                <c:pt idx="1388">
                  <c:v>42062.833333329967</c:v>
                </c:pt>
                <c:pt idx="1389">
                  <c:v>42062.874999996631</c:v>
                </c:pt>
                <c:pt idx="1390">
                  <c:v>42062.916666663295</c:v>
                </c:pt>
                <c:pt idx="1391">
                  <c:v>42062.95833332996</c:v>
                </c:pt>
                <c:pt idx="1392">
                  <c:v>42062.999999996624</c:v>
                </c:pt>
                <c:pt idx="1393">
                  <c:v>42063.041666663288</c:v>
                </c:pt>
                <c:pt idx="1394">
                  <c:v>42063.083333329952</c:v>
                </c:pt>
                <c:pt idx="1395">
                  <c:v>42063.124999996617</c:v>
                </c:pt>
                <c:pt idx="1396">
                  <c:v>42063.166666663281</c:v>
                </c:pt>
                <c:pt idx="1397">
                  <c:v>42063.208333329945</c:v>
                </c:pt>
                <c:pt idx="1398">
                  <c:v>42063.249999996609</c:v>
                </c:pt>
                <c:pt idx="1399">
                  <c:v>42063.291666663274</c:v>
                </c:pt>
                <c:pt idx="1400">
                  <c:v>42063.333333329938</c:v>
                </c:pt>
                <c:pt idx="1401">
                  <c:v>42063.374999996602</c:v>
                </c:pt>
                <c:pt idx="1402">
                  <c:v>42063.416666663266</c:v>
                </c:pt>
                <c:pt idx="1403">
                  <c:v>42063.458333329931</c:v>
                </c:pt>
                <c:pt idx="1404">
                  <c:v>42063.499999996595</c:v>
                </c:pt>
                <c:pt idx="1405">
                  <c:v>42063.541666663259</c:v>
                </c:pt>
                <c:pt idx="1406">
                  <c:v>42063.583333329923</c:v>
                </c:pt>
                <c:pt idx="1407">
                  <c:v>42063.624999996588</c:v>
                </c:pt>
                <c:pt idx="1408">
                  <c:v>42063.666666663252</c:v>
                </c:pt>
                <c:pt idx="1409">
                  <c:v>42063.708333329916</c:v>
                </c:pt>
                <c:pt idx="1410">
                  <c:v>42063.74999999658</c:v>
                </c:pt>
                <c:pt idx="1411">
                  <c:v>42063.791666663245</c:v>
                </c:pt>
                <c:pt idx="1412">
                  <c:v>42063.833333329909</c:v>
                </c:pt>
                <c:pt idx="1413">
                  <c:v>42063.874999996573</c:v>
                </c:pt>
                <c:pt idx="1414">
                  <c:v>42063.916666663237</c:v>
                </c:pt>
                <c:pt idx="1415">
                  <c:v>42063.958333329902</c:v>
                </c:pt>
                <c:pt idx="1416">
                  <c:v>42063.999999996566</c:v>
                </c:pt>
                <c:pt idx="1417">
                  <c:v>42064.04166666323</c:v>
                </c:pt>
                <c:pt idx="1418">
                  <c:v>42064.083333329894</c:v>
                </c:pt>
                <c:pt idx="1419">
                  <c:v>42064.124999996558</c:v>
                </c:pt>
                <c:pt idx="1420">
                  <c:v>42064.166666663223</c:v>
                </c:pt>
                <c:pt idx="1421">
                  <c:v>42064.208333329887</c:v>
                </c:pt>
                <c:pt idx="1422">
                  <c:v>42064.249999996551</c:v>
                </c:pt>
                <c:pt idx="1423">
                  <c:v>42064.291666663215</c:v>
                </c:pt>
                <c:pt idx="1424">
                  <c:v>42064.33333332988</c:v>
                </c:pt>
                <c:pt idx="1425">
                  <c:v>42064.374999996544</c:v>
                </c:pt>
                <c:pt idx="1426">
                  <c:v>42064.416666663208</c:v>
                </c:pt>
                <c:pt idx="1427">
                  <c:v>42064.458333329872</c:v>
                </c:pt>
                <c:pt idx="1428">
                  <c:v>42064.499999996537</c:v>
                </c:pt>
                <c:pt idx="1429">
                  <c:v>42064.541666663201</c:v>
                </c:pt>
                <c:pt idx="1430">
                  <c:v>42064.583333329865</c:v>
                </c:pt>
                <c:pt idx="1431">
                  <c:v>42064.624999996529</c:v>
                </c:pt>
                <c:pt idx="1432">
                  <c:v>42064.666666663194</c:v>
                </c:pt>
                <c:pt idx="1433">
                  <c:v>42064.708333329858</c:v>
                </c:pt>
                <c:pt idx="1434">
                  <c:v>42064.749999996522</c:v>
                </c:pt>
                <c:pt idx="1435">
                  <c:v>42064.791666663186</c:v>
                </c:pt>
                <c:pt idx="1436">
                  <c:v>42064.833333329851</c:v>
                </c:pt>
                <c:pt idx="1437">
                  <c:v>42064.874999996515</c:v>
                </c:pt>
                <c:pt idx="1438">
                  <c:v>42064.916666663179</c:v>
                </c:pt>
                <c:pt idx="1439">
                  <c:v>42064.958333329843</c:v>
                </c:pt>
                <c:pt idx="1440">
                  <c:v>42064.999999996508</c:v>
                </c:pt>
                <c:pt idx="1441">
                  <c:v>42065.041666663172</c:v>
                </c:pt>
                <c:pt idx="1442">
                  <c:v>42065.083333329836</c:v>
                </c:pt>
                <c:pt idx="1443">
                  <c:v>42065.1249999965</c:v>
                </c:pt>
                <c:pt idx="1444">
                  <c:v>42065.166666663165</c:v>
                </c:pt>
                <c:pt idx="1445">
                  <c:v>42065.208333329829</c:v>
                </c:pt>
                <c:pt idx="1446">
                  <c:v>42065.249999996493</c:v>
                </c:pt>
                <c:pt idx="1447">
                  <c:v>42065.291666663157</c:v>
                </c:pt>
                <c:pt idx="1448">
                  <c:v>42065.333333329821</c:v>
                </c:pt>
                <c:pt idx="1449">
                  <c:v>42065.374999996486</c:v>
                </c:pt>
                <c:pt idx="1450">
                  <c:v>42065.41666666315</c:v>
                </c:pt>
                <c:pt idx="1451">
                  <c:v>42065.458333329814</c:v>
                </c:pt>
                <c:pt idx="1452">
                  <c:v>42065.499999996478</c:v>
                </c:pt>
                <c:pt idx="1453">
                  <c:v>42065.541666663143</c:v>
                </c:pt>
                <c:pt idx="1454">
                  <c:v>42065.583333329807</c:v>
                </c:pt>
                <c:pt idx="1455">
                  <c:v>42065.624999996471</c:v>
                </c:pt>
                <c:pt idx="1456">
                  <c:v>42065.666666663135</c:v>
                </c:pt>
                <c:pt idx="1457">
                  <c:v>42065.7083333298</c:v>
                </c:pt>
                <c:pt idx="1458">
                  <c:v>42065.749999996464</c:v>
                </c:pt>
                <c:pt idx="1459">
                  <c:v>42065.791666663128</c:v>
                </c:pt>
                <c:pt idx="1460">
                  <c:v>42065.833333329792</c:v>
                </c:pt>
                <c:pt idx="1461">
                  <c:v>42065.874999996457</c:v>
                </c:pt>
                <c:pt idx="1462">
                  <c:v>42065.916666663121</c:v>
                </c:pt>
                <c:pt idx="1463">
                  <c:v>42065.958333329785</c:v>
                </c:pt>
                <c:pt idx="1464">
                  <c:v>42065.999999996449</c:v>
                </c:pt>
                <c:pt idx="1465">
                  <c:v>42066.041666663114</c:v>
                </c:pt>
                <c:pt idx="1466">
                  <c:v>42066.083333329778</c:v>
                </c:pt>
                <c:pt idx="1467">
                  <c:v>42066.124999996442</c:v>
                </c:pt>
                <c:pt idx="1468">
                  <c:v>42066.166666663106</c:v>
                </c:pt>
                <c:pt idx="1469">
                  <c:v>42066.208333329771</c:v>
                </c:pt>
                <c:pt idx="1470">
                  <c:v>42066.249999996435</c:v>
                </c:pt>
                <c:pt idx="1471">
                  <c:v>42066.291666663099</c:v>
                </c:pt>
                <c:pt idx="1472">
                  <c:v>42066.333333329763</c:v>
                </c:pt>
                <c:pt idx="1473">
                  <c:v>42066.374999996428</c:v>
                </c:pt>
                <c:pt idx="1474">
                  <c:v>42066.416666663092</c:v>
                </c:pt>
                <c:pt idx="1475">
                  <c:v>42066.458333329756</c:v>
                </c:pt>
                <c:pt idx="1476">
                  <c:v>42066.49999999642</c:v>
                </c:pt>
                <c:pt idx="1477">
                  <c:v>42066.541666663084</c:v>
                </c:pt>
                <c:pt idx="1478">
                  <c:v>42066.583333329749</c:v>
                </c:pt>
                <c:pt idx="1479">
                  <c:v>42066.624999996413</c:v>
                </c:pt>
                <c:pt idx="1480">
                  <c:v>42066.666666663077</c:v>
                </c:pt>
                <c:pt idx="1481">
                  <c:v>42066.708333329741</c:v>
                </c:pt>
                <c:pt idx="1482">
                  <c:v>42066.749999996406</c:v>
                </c:pt>
                <c:pt idx="1483">
                  <c:v>42066.79166666307</c:v>
                </c:pt>
                <c:pt idx="1484">
                  <c:v>42066.833333329734</c:v>
                </c:pt>
                <c:pt idx="1485">
                  <c:v>42066.874999996398</c:v>
                </c:pt>
                <c:pt idx="1486">
                  <c:v>42066.916666663063</c:v>
                </c:pt>
                <c:pt idx="1487">
                  <c:v>42066.958333329727</c:v>
                </c:pt>
                <c:pt idx="1488">
                  <c:v>42066.999999996391</c:v>
                </c:pt>
                <c:pt idx="1489">
                  <c:v>42067.041666663055</c:v>
                </c:pt>
                <c:pt idx="1490">
                  <c:v>42067.08333332972</c:v>
                </c:pt>
                <c:pt idx="1491">
                  <c:v>42067.124999996384</c:v>
                </c:pt>
                <c:pt idx="1492">
                  <c:v>42067.166666663048</c:v>
                </c:pt>
                <c:pt idx="1493">
                  <c:v>42067.208333329712</c:v>
                </c:pt>
                <c:pt idx="1494">
                  <c:v>42067.249999996377</c:v>
                </c:pt>
                <c:pt idx="1495">
                  <c:v>42067.291666663041</c:v>
                </c:pt>
                <c:pt idx="1496">
                  <c:v>42067.333333329705</c:v>
                </c:pt>
                <c:pt idx="1497">
                  <c:v>42067.374999996369</c:v>
                </c:pt>
                <c:pt idx="1498">
                  <c:v>42067.416666663034</c:v>
                </c:pt>
                <c:pt idx="1499">
                  <c:v>42067.458333329698</c:v>
                </c:pt>
                <c:pt idx="1500">
                  <c:v>42067.499999996362</c:v>
                </c:pt>
                <c:pt idx="1501">
                  <c:v>42067.541666663026</c:v>
                </c:pt>
                <c:pt idx="1502">
                  <c:v>42067.583333329691</c:v>
                </c:pt>
                <c:pt idx="1503">
                  <c:v>42067.624999996355</c:v>
                </c:pt>
                <c:pt idx="1504">
                  <c:v>42067.666666663019</c:v>
                </c:pt>
                <c:pt idx="1505">
                  <c:v>42067.708333329683</c:v>
                </c:pt>
                <c:pt idx="1506">
                  <c:v>42067.749999996347</c:v>
                </c:pt>
                <c:pt idx="1507">
                  <c:v>42067.791666663012</c:v>
                </c:pt>
                <c:pt idx="1508">
                  <c:v>42067.833333329676</c:v>
                </c:pt>
                <c:pt idx="1509">
                  <c:v>42067.87499999634</c:v>
                </c:pt>
                <c:pt idx="1510">
                  <c:v>42067.916666663004</c:v>
                </c:pt>
                <c:pt idx="1511">
                  <c:v>42067.958333329669</c:v>
                </c:pt>
                <c:pt idx="1512">
                  <c:v>42067.999999996333</c:v>
                </c:pt>
                <c:pt idx="1513">
                  <c:v>42068.041666662997</c:v>
                </c:pt>
                <c:pt idx="1514">
                  <c:v>42068.083333329661</c:v>
                </c:pt>
                <c:pt idx="1515">
                  <c:v>42068.124999996326</c:v>
                </c:pt>
                <c:pt idx="1516">
                  <c:v>42068.16666666299</c:v>
                </c:pt>
                <c:pt idx="1517">
                  <c:v>42068.208333329654</c:v>
                </c:pt>
                <c:pt idx="1518">
                  <c:v>42068.249999996318</c:v>
                </c:pt>
                <c:pt idx="1519">
                  <c:v>42068.291666662983</c:v>
                </c:pt>
                <c:pt idx="1520">
                  <c:v>42068.333333329647</c:v>
                </c:pt>
                <c:pt idx="1521">
                  <c:v>42068.374999996311</c:v>
                </c:pt>
                <c:pt idx="1522">
                  <c:v>42068.416666662975</c:v>
                </c:pt>
                <c:pt idx="1523">
                  <c:v>42068.45833332964</c:v>
                </c:pt>
                <c:pt idx="1524">
                  <c:v>42068.499999996304</c:v>
                </c:pt>
                <c:pt idx="1525">
                  <c:v>42068.541666662968</c:v>
                </c:pt>
                <c:pt idx="1526">
                  <c:v>42068.583333329632</c:v>
                </c:pt>
                <c:pt idx="1527">
                  <c:v>42068.624999996297</c:v>
                </c:pt>
                <c:pt idx="1528">
                  <c:v>42068.666666662961</c:v>
                </c:pt>
                <c:pt idx="1529">
                  <c:v>42068.708333329625</c:v>
                </c:pt>
                <c:pt idx="1530">
                  <c:v>42068.749999996289</c:v>
                </c:pt>
                <c:pt idx="1531">
                  <c:v>42068.791666662954</c:v>
                </c:pt>
                <c:pt idx="1532">
                  <c:v>42068.833333329618</c:v>
                </c:pt>
                <c:pt idx="1533">
                  <c:v>42068.874999996282</c:v>
                </c:pt>
                <c:pt idx="1534">
                  <c:v>42068.916666662946</c:v>
                </c:pt>
                <c:pt idx="1535">
                  <c:v>42068.95833332961</c:v>
                </c:pt>
                <c:pt idx="1536">
                  <c:v>42068.999999996275</c:v>
                </c:pt>
                <c:pt idx="1537">
                  <c:v>42069.041666662939</c:v>
                </c:pt>
                <c:pt idx="1538">
                  <c:v>42069.083333329603</c:v>
                </c:pt>
                <c:pt idx="1539">
                  <c:v>42069.124999996267</c:v>
                </c:pt>
                <c:pt idx="1540">
                  <c:v>42069.166666662932</c:v>
                </c:pt>
                <c:pt idx="1541">
                  <c:v>42069.208333329596</c:v>
                </c:pt>
                <c:pt idx="1542">
                  <c:v>42069.24999999626</c:v>
                </c:pt>
                <c:pt idx="1543">
                  <c:v>42069.291666662924</c:v>
                </c:pt>
                <c:pt idx="1544">
                  <c:v>42069.333333329589</c:v>
                </c:pt>
                <c:pt idx="1545">
                  <c:v>42069.374999996253</c:v>
                </c:pt>
                <c:pt idx="1546">
                  <c:v>42069.416666662917</c:v>
                </c:pt>
                <c:pt idx="1547">
                  <c:v>42069.458333329581</c:v>
                </c:pt>
                <c:pt idx="1548">
                  <c:v>42069.499999996246</c:v>
                </c:pt>
                <c:pt idx="1549">
                  <c:v>42069.54166666291</c:v>
                </c:pt>
                <c:pt idx="1550">
                  <c:v>42069.583333329574</c:v>
                </c:pt>
                <c:pt idx="1551">
                  <c:v>42069.624999996238</c:v>
                </c:pt>
                <c:pt idx="1552">
                  <c:v>42069.666666662903</c:v>
                </c:pt>
                <c:pt idx="1553">
                  <c:v>42069.708333329567</c:v>
                </c:pt>
                <c:pt idx="1554">
                  <c:v>42069.749999996231</c:v>
                </c:pt>
                <c:pt idx="1555">
                  <c:v>42069.791666662895</c:v>
                </c:pt>
                <c:pt idx="1556">
                  <c:v>42069.83333332956</c:v>
                </c:pt>
                <c:pt idx="1557">
                  <c:v>42069.874999996224</c:v>
                </c:pt>
                <c:pt idx="1558">
                  <c:v>42069.916666662888</c:v>
                </c:pt>
                <c:pt idx="1559">
                  <c:v>42069.958333329552</c:v>
                </c:pt>
                <c:pt idx="1560">
                  <c:v>42069.999999996217</c:v>
                </c:pt>
                <c:pt idx="1561">
                  <c:v>42070.041666662881</c:v>
                </c:pt>
                <c:pt idx="1562">
                  <c:v>42070.083333329545</c:v>
                </c:pt>
                <c:pt idx="1563">
                  <c:v>42070.124999996209</c:v>
                </c:pt>
                <c:pt idx="1564">
                  <c:v>42070.166666662873</c:v>
                </c:pt>
                <c:pt idx="1565">
                  <c:v>42070.208333329538</c:v>
                </c:pt>
                <c:pt idx="1566">
                  <c:v>42070.249999996202</c:v>
                </c:pt>
                <c:pt idx="1567">
                  <c:v>42070.291666662866</c:v>
                </c:pt>
                <c:pt idx="1568">
                  <c:v>42070.33333332953</c:v>
                </c:pt>
                <c:pt idx="1569">
                  <c:v>42070.374999996195</c:v>
                </c:pt>
                <c:pt idx="1570">
                  <c:v>42070.416666662859</c:v>
                </c:pt>
                <c:pt idx="1571">
                  <c:v>42070.458333329523</c:v>
                </c:pt>
                <c:pt idx="1572">
                  <c:v>42070.499999996187</c:v>
                </c:pt>
                <c:pt idx="1573">
                  <c:v>42070.541666662852</c:v>
                </c:pt>
                <c:pt idx="1574">
                  <c:v>42070.583333329516</c:v>
                </c:pt>
                <c:pt idx="1575">
                  <c:v>42070.62499999618</c:v>
                </c:pt>
                <c:pt idx="1576">
                  <c:v>42070.666666662844</c:v>
                </c:pt>
                <c:pt idx="1577">
                  <c:v>42070.708333329509</c:v>
                </c:pt>
                <c:pt idx="1578">
                  <c:v>42070.749999996173</c:v>
                </c:pt>
                <c:pt idx="1579">
                  <c:v>42070.791666662837</c:v>
                </c:pt>
                <c:pt idx="1580">
                  <c:v>42070.833333329501</c:v>
                </c:pt>
                <c:pt idx="1581">
                  <c:v>42070.874999996166</c:v>
                </c:pt>
                <c:pt idx="1582">
                  <c:v>42070.91666666283</c:v>
                </c:pt>
                <c:pt idx="1583">
                  <c:v>42070.958333329494</c:v>
                </c:pt>
                <c:pt idx="1584">
                  <c:v>42070.999999996158</c:v>
                </c:pt>
                <c:pt idx="1585">
                  <c:v>42071.041666662823</c:v>
                </c:pt>
                <c:pt idx="1586">
                  <c:v>42071.083333329487</c:v>
                </c:pt>
                <c:pt idx="1587">
                  <c:v>42071.124999996151</c:v>
                </c:pt>
                <c:pt idx="1588">
                  <c:v>42071.166666662815</c:v>
                </c:pt>
                <c:pt idx="1589">
                  <c:v>42071.20833332948</c:v>
                </c:pt>
                <c:pt idx="1590">
                  <c:v>42071.249999996144</c:v>
                </c:pt>
                <c:pt idx="1591">
                  <c:v>42071.291666662808</c:v>
                </c:pt>
                <c:pt idx="1592">
                  <c:v>42071.333333329472</c:v>
                </c:pt>
                <c:pt idx="1593">
                  <c:v>42071.374999996136</c:v>
                </c:pt>
                <c:pt idx="1594">
                  <c:v>42071.416666662801</c:v>
                </c:pt>
                <c:pt idx="1595">
                  <c:v>42071.458333329465</c:v>
                </c:pt>
                <c:pt idx="1596">
                  <c:v>42071.499999996129</c:v>
                </c:pt>
                <c:pt idx="1597">
                  <c:v>42071.541666662793</c:v>
                </c:pt>
                <c:pt idx="1598">
                  <c:v>42071.583333329458</c:v>
                </c:pt>
                <c:pt idx="1599">
                  <c:v>42071.624999996122</c:v>
                </c:pt>
                <c:pt idx="1600">
                  <c:v>42071.666666662786</c:v>
                </c:pt>
                <c:pt idx="1601">
                  <c:v>42071.70833332945</c:v>
                </c:pt>
                <c:pt idx="1602">
                  <c:v>42071.749999996115</c:v>
                </c:pt>
                <c:pt idx="1603">
                  <c:v>42071.791666662779</c:v>
                </c:pt>
                <c:pt idx="1604">
                  <c:v>42071.833333329443</c:v>
                </c:pt>
                <c:pt idx="1605">
                  <c:v>42071.874999996107</c:v>
                </c:pt>
                <c:pt idx="1606">
                  <c:v>42071.916666662772</c:v>
                </c:pt>
                <c:pt idx="1607">
                  <c:v>42071.958333329436</c:v>
                </c:pt>
                <c:pt idx="1608">
                  <c:v>42071.9999999961</c:v>
                </c:pt>
                <c:pt idx="1609">
                  <c:v>42072.041666662764</c:v>
                </c:pt>
                <c:pt idx="1610">
                  <c:v>42072.083333329429</c:v>
                </c:pt>
                <c:pt idx="1611">
                  <c:v>42072.124999996093</c:v>
                </c:pt>
                <c:pt idx="1612">
                  <c:v>42072.166666662757</c:v>
                </c:pt>
                <c:pt idx="1613">
                  <c:v>42072.208333329421</c:v>
                </c:pt>
                <c:pt idx="1614">
                  <c:v>42072.249999996086</c:v>
                </c:pt>
                <c:pt idx="1615">
                  <c:v>42072.29166666275</c:v>
                </c:pt>
                <c:pt idx="1616">
                  <c:v>42072.333333329414</c:v>
                </c:pt>
                <c:pt idx="1617">
                  <c:v>42072.374999996078</c:v>
                </c:pt>
                <c:pt idx="1618">
                  <c:v>42072.416666662743</c:v>
                </c:pt>
                <c:pt idx="1619">
                  <c:v>42072.458333329407</c:v>
                </c:pt>
                <c:pt idx="1620">
                  <c:v>42072.499999996071</c:v>
                </c:pt>
                <c:pt idx="1621">
                  <c:v>42072.541666662735</c:v>
                </c:pt>
                <c:pt idx="1622">
                  <c:v>42072.583333329399</c:v>
                </c:pt>
                <c:pt idx="1623">
                  <c:v>42072.624999996064</c:v>
                </c:pt>
                <c:pt idx="1624">
                  <c:v>42072.666666662728</c:v>
                </c:pt>
                <c:pt idx="1625">
                  <c:v>42072.708333329392</c:v>
                </c:pt>
                <c:pt idx="1626">
                  <c:v>42072.749999996056</c:v>
                </c:pt>
                <c:pt idx="1627">
                  <c:v>42072.791666662721</c:v>
                </c:pt>
                <c:pt idx="1628">
                  <c:v>42072.833333329385</c:v>
                </c:pt>
                <c:pt idx="1629">
                  <c:v>42072.874999996049</c:v>
                </c:pt>
                <c:pt idx="1630">
                  <c:v>42072.916666662713</c:v>
                </c:pt>
                <c:pt idx="1631">
                  <c:v>42072.958333329378</c:v>
                </c:pt>
                <c:pt idx="1632">
                  <c:v>42072.999999996042</c:v>
                </c:pt>
                <c:pt idx="1633">
                  <c:v>42073.041666662706</c:v>
                </c:pt>
                <c:pt idx="1634">
                  <c:v>42073.08333332937</c:v>
                </c:pt>
                <c:pt idx="1635">
                  <c:v>42073.124999996035</c:v>
                </c:pt>
                <c:pt idx="1636">
                  <c:v>42073.166666662699</c:v>
                </c:pt>
                <c:pt idx="1637">
                  <c:v>42073.208333329363</c:v>
                </c:pt>
                <c:pt idx="1638">
                  <c:v>42073.249999996027</c:v>
                </c:pt>
                <c:pt idx="1639">
                  <c:v>42073.291666662692</c:v>
                </c:pt>
                <c:pt idx="1640">
                  <c:v>42073.333333329356</c:v>
                </c:pt>
                <c:pt idx="1641">
                  <c:v>42073.37499999602</c:v>
                </c:pt>
                <c:pt idx="1642">
                  <c:v>42073.416666662684</c:v>
                </c:pt>
                <c:pt idx="1643">
                  <c:v>42073.458333329349</c:v>
                </c:pt>
                <c:pt idx="1644">
                  <c:v>42073.499999996013</c:v>
                </c:pt>
                <c:pt idx="1645">
                  <c:v>42073.541666662677</c:v>
                </c:pt>
                <c:pt idx="1646">
                  <c:v>42073.583333329341</c:v>
                </c:pt>
                <c:pt idx="1647">
                  <c:v>42073.624999996005</c:v>
                </c:pt>
                <c:pt idx="1648">
                  <c:v>42073.66666666267</c:v>
                </c:pt>
                <c:pt idx="1649">
                  <c:v>42073.708333329334</c:v>
                </c:pt>
                <c:pt idx="1650">
                  <c:v>42073.749999995998</c:v>
                </c:pt>
                <c:pt idx="1651">
                  <c:v>42073.791666662662</c:v>
                </c:pt>
                <c:pt idx="1652">
                  <c:v>42073.833333329327</c:v>
                </c:pt>
                <c:pt idx="1653">
                  <c:v>42073.874999995991</c:v>
                </c:pt>
                <c:pt idx="1654">
                  <c:v>42073.916666662655</c:v>
                </c:pt>
                <c:pt idx="1655">
                  <c:v>42073.958333329319</c:v>
                </c:pt>
                <c:pt idx="1656">
                  <c:v>42073.999999995984</c:v>
                </c:pt>
                <c:pt idx="1657">
                  <c:v>42074.041666662648</c:v>
                </c:pt>
                <c:pt idx="1658">
                  <c:v>42074.083333329312</c:v>
                </c:pt>
                <c:pt idx="1659">
                  <c:v>42074.124999995976</c:v>
                </c:pt>
                <c:pt idx="1660">
                  <c:v>42074.166666662641</c:v>
                </c:pt>
                <c:pt idx="1661">
                  <c:v>42074.208333329305</c:v>
                </c:pt>
                <c:pt idx="1662">
                  <c:v>42074.249999995969</c:v>
                </c:pt>
                <c:pt idx="1663">
                  <c:v>42074.291666662633</c:v>
                </c:pt>
                <c:pt idx="1664">
                  <c:v>42074.333333329298</c:v>
                </c:pt>
                <c:pt idx="1665">
                  <c:v>42074.374999995962</c:v>
                </c:pt>
                <c:pt idx="1666">
                  <c:v>42074.416666662626</c:v>
                </c:pt>
                <c:pt idx="1667">
                  <c:v>42074.45833332929</c:v>
                </c:pt>
                <c:pt idx="1668">
                  <c:v>42074.499999995955</c:v>
                </c:pt>
                <c:pt idx="1669">
                  <c:v>42074.541666662619</c:v>
                </c:pt>
                <c:pt idx="1670">
                  <c:v>42074.583333329283</c:v>
                </c:pt>
                <c:pt idx="1671">
                  <c:v>42074.624999995947</c:v>
                </c:pt>
                <c:pt idx="1672">
                  <c:v>42074.666666662612</c:v>
                </c:pt>
                <c:pt idx="1673">
                  <c:v>42074.708333329276</c:v>
                </c:pt>
                <c:pt idx="1674">
                  <c:v>42074.74999999594</c:v>
                </c:pt>
                <c:pt idx="1675">
                  <c:v>42074.791666662604</c:v>
                </c:pt>
                <c:pt idx="1676">
                  <c:v>42074.833333329268</c:v>
                </c:pt>
                <c:pt idx="1677">
                  <c:v>42074.874999995933</c:v>
                </c:pt>
                <c:pt idx="1678">
                  <c:v>42074.916666662597</c:v>
                </c:pt>
                <c:pt idx="1679">
                  <c:v>42074.958333329261</c:v>
                </c:pt>
                <c:pt idx="1680">
                  <c:v>42074.999999995925</c:v>
                </c:pt>
                <c:pt idx="1681">
                  <c:v>42075.04166666259</c:v>
                </c:pt>
                <c:pt idx="1682">
                  <c:v>42075.083333329254</c:v>
                </c:pt>
                <c:pt idx="1683">
                  <c:v>42075.124999995918</c:v>
                </c:pt>
                <c:pt idx="1684">
                  <c:v>42075.166666662582</c:v>
                </c:pt>
                <c:pt idx="1685">
                  <c:v>42075.208333329247</c:v>
                </c:pt>
                <c:pt idx="1686">
                  <c:v>42075.249999995911</c:v>
                </c:pt>
                <c:pt idx="1687">
                  <c:v>42075.291666662575</c:v>
                </c:pt>
                <c:pt idx="1688">
                  <c:v>42075.333333329239</c:v>
                </c:pt>
                <c:pt idx="1689">
                  <c:v>42075.374999995904</c:v>
                </c:pt>
                <c:pt idx="1690">
                  <c:v>42075.416666662568</c:v>
                </c:pt>
                <c:pt idx="1691">
                  <c:v>42075.458333329232</c:v>
                </c:pt>
                <c:pt idx="1692">
                  <c:v>42075.499999995896</c:v>
                </c:pt>
                <c:pt idx="1693">
                  <c:v>42075.541666662561</c:v>
                </c:pt>
                <c:pt idx="1694">
                  <c:v>42075.583333329225</c:v>
                </c:pt>
                <c:pt idx="1695">
                  <c:v>42075.624999995889</c:v>
                </c:pt>
                <c:pt idx="1696">
                  <c:v>42075.666666662553</c:v>
                </c:pt>
                <c:pt idx="1697">
                  <c:v>42075.708333329218</c:v>
                </c:pt>
                <c:pt idx="1698">
                  <c:v>42075.749999995882</c:v>
                </c:pt>
                <c:pt idx="1699">
                  <c:v>42075.791666662546</c:v>
                </c:pt>
                <c:pt idx="1700">
                  <c:v>42075.83333332921</c:v>
                </c:pt>
                <c:pt idx="1701">
                  <c:v>42075.874999995875</c:v>
                </c:pt>
                <c:pt idx="1702">
                  <c:v>42075.916666662539</c:v>
                </c:pt>
                <c:pt idx="1703">
                  <c:v>42075.958333329203</c:v>
                </c:pt>
                <c:pt idx="1704">
                  <c:v>42075.999999995867</c:v>
                </c:pt>
                <c:pt idx="1705">
                  <c:v>42076.041666662531</c:v>
                </c:pt>
                <c:pt idx="1706">
                  <c:v>42076.083333329196</c:v>
                </c:pt>
                <c:pt idx="1707">
                  <c:v>42076.12499999586</c:v>
                </c:pt>
                <c:pt idx="1708">
                  <c:v>42076.166666662524</c:v>
                </c:pt>
                <c:pt idx="1709">
                  <c:v>42076.208333329188</c:v>
                </c:pt>
                <c:pt idx="1710">
                  <c:v>42076.249999995853</c:v>
                </c:pt>
                <c:pt idx="1711">
                  <c:v>42076.291666662517</c:v>
                </c:pt>
                <c:pt idx="1712">
                  <c:v>42076.333333329181</c:v>
                </c:pt>
                <c:pt idx="1713">
                  <c:v>42076.374999995845</c:v>
                </c:pt>
                <c:pt idx="1714">
                  <c:v>42076.41666666251</c:v>
                </c:pt>
                <c:pt idx="1715">
                  <c:v>42076.458333329174</c:v>
                </c:pt>
                <c:pt idx="1716">
                  <c:v>42076.499999995838</c:v>
                </c:pt>
                <c:pt idx="1717">
                  <c:v>42076.541666662502</c:v>
                </c:pt>
                <c:pt idx="1718">
                  <c:v>42076.583333329167</c:v>
                </c:pt>
                <c:pt idx="1719">
                  <c:v>42076.624999995831</c:v>
                </c:pt>
                <c:pt idx="1720">
                  <c:v>42076.666666662495</c:v>
                </c:pt>
                <c:pt idx="1721">
                  <c:v>42076.708333329159</c:v>
                </c:pt>
                <c:pt idx="1722">
                  <c:v>42076.749999995824</c:v>
                </c:pt>
                <c:pt idx="1723">
                  <c:v>42076.791666662488</c:v>
                </c:pt>
                <c:pt idx="1724">
                  <c:v>42076.833333329152</c:v>
                </c:pt>
                <c:pt idx="1725">
                  <c:v>42076.874999995816</c:v>
                </c:pt>
                <c:pt idx="1726">
                  <c:v>42076.916666662481</c:v>
                </c:pt>
                <c:pt idx="1727">
                  <c:v>42076.958333329145</c:v>
                </c:pt>
                <c:pt idx="1728">
                  <c:v>42076.999999995809</c:v>
                </c:pt>
                <c:pt idx="1729">
                  <c:v>42077.041666662473</c:v>
                </c:pt>
                <c:pt idx="1730">
                  <c:v>42077.083333329138</c:v>
                </c:pt>
                <c:pt idx="1731">
                  <c:v>42077.124999995802</c:v>
                </c:pt>
                <c:pt idx="1732">
                  <c:v>42077.166666662466</c:v>
                </c:pt>
                <c:pt idx="1733">
                  <c:v>42077.20833332913</c:v>
                </c:pt>
                <c:pt idx="1734">
                  <c:v>42077.249999995794</c:v>
                </c:pt>
                <c:pt idx="1735">
                  <c:v>42077.291666662459</c:v>
                </c:pt>
                <c:pt idx="1736">
                  <c:v>42077.333333329123</c:v>
                </c:pt>
                <c:pt idx="1737">
                  <c:v>42077.374999995787</c:v>
                </c:pt>
                <c:pt idx="1738">
                  <c:v>42077.416666662451</c:v>
                </c:pt>
                <c:pt idx="1739">
                  <c:v>42077.458333329116</c:v>
                </c:pt>
                <c:pt idx="1740">
                  <c:v>42077.49999999578</c:v>
                </c:pt>
                <c:pt idx="1741">
                  <c:v>42077.541666662444</c:v>
                </c:pt>
                <c:pt idx="1742">
                  <c:v>42077.583333329108</c:v>
                </c:pt>
                <c:pt idx="1743">
                  <c:v>42077.624999995773</c:v>
                </c:pt>
                <c:pt idx="1744">
                  <c:v>42077.666666662437</c:v>
                </c:pt>
                <c:pt idx="1745">
                  <c:v>42077.708333329101</c:v>
                </c:pt>
                <c:pt idx="1746">
                  <c:v>42077.749999995765</c:v>
                </c:pt>
                <c:pt idx="1747">
                  <c:v>42077.79166666243</c:v>
                </c:pt>
                <c:pt idx="1748">
                  <c:v>42077.833333329094</c:v>
                </c:pt>
                <c:pt idx="1749">
                  <c:v>42077.874999995758</c:v>
                </c:pt>
                <c:pt idx="1750">
                  <c:v>42077.916666662422</c:v>
                </c:pt>
                <c:pt idx="1751">
                  <c:v>42077.958333329087</c:v>
                </c:pt>
                <c:pt idx="1752">
                  <c:v>42077.999999995751</c:v>
                </c:pt>
                <c:pt idx="1753">
                  <c:v>42078.041666662415</c:v>
                </c:pt>
                <c:pt idx="1754">
                  <c:v>42078.083333329079</c:v>
                </c:pt>
                <c:pt idx="1755">
                  <c:v>42078.124999995744</c:v>
                </c:pt>
                <c:pt idx="1756">
                  <c:v>42078.166666662408</c:v>
                </c:pt>
                <c:pt idx="1757">
                  <c:v>42078.208333329072</c:v>
                </c:pt>
                <c:pt idx="1758">
                  <c:v>42078.249999995736</c:v>
                </c:pt>
                <c:pt idx="1759">
                  <c:v>42078.291666662401</c:v>
                </c:pt>
                <c:pt idx="1760">
                  <c:v>42078.333333329065</c:v>
                </c:pt>
                <c:pt idx="1761">
                  <c:v>42078.374999995729</c:v>
                </c:pt>
                <c:pt idx="1762">
                  <c:v>42078.416666662393</c:v>
                </c:pt>
                <c:pt idx="1763">
                  <c:v>42078.458333329057</c:v>
                </c:pt>
                <c:pt idx="1764">
                  <c:v>42078.499999995722</c:v>
                </c:pt>
                <c:pt idx="1765">
                  <c:v>42078.541666662386</c:v>
                </c:pt>
                <c:pt idx="1766">
                  <c:v>42078.58333332905</c:v>
                </c:pt>
                <c:pt idx="1767">
                  <c:v>42078.624999995714</c:v>
                </c:pt>
                <c:pt idx="1768">
                  <c:v>42078.666666662379</c:v>
                </c:pt>
                <c:pt idx="1769">
                  <c:v>42078.708333329043</c:v>
                </c:pt>
                <c:pt idx="1770">
                  <c:v>42078.749999995707</c:v>
                </c:pt>
                <c:pt idx="1771">
                  <c:v>42078.791666662371</c:v>
                </c:pt>
                <c:pt idx="1772">
                  <c:v>42078.833333329036</c:v>
                </c:pt>
                <c:pt idx="1773">
                  <c:v>42078.8749999957</c:v>
                </c:pt>
                <c:pt idx="1774">
                  <c:v>42078.916666662364</c:v>
                </c:pt>
                <c:pt idx="1775">
                  <c:v>42078.958333329028</c:v>
                </c:pt>
                <c:pt idx="1776">
                  <c:v>42078.999999995693</c:v>
                </c:pt>
                <c:pt idx="1777">
                  <c:v>42079.041666662357</c:v>
                </c:pt>
                <c:pt idx="1778">
                  <c:v>42079.083333329021</c:v>
                </c:pt>
                <c:pt idx="1779">
                  <c:v>42079.124999995685</c:v>
                </c:pt>
                <c:pt idx="1780">
                  <c:v>42079.16666666235</c:v>
                </c:pt>
                <c:pt idx="1781">
                  <c:v>42079.208333329014</c:v>
                </c:pt>
                <c:pt idx="1782">
                  <c:v>42079.249999995678</c:v>
                </c:pt>
                <c:pt idx="1783">
                  <c:v>42079.291666662342</c:v>
                </c:pt>
                <c:pt idx="1784">
                  <c:v>42079.333333329007</c:v>
                </c:pt>
                <c:pt idx="1785">
                  <c:v>42079.374999995671</c:v>
                </c:pt>
                <c:pt idx="1786">
                  <c:v>42079.416666662335</c:v>
                </c:pt>
                <c:pt idx="1787">
                  <c:v>42079.458333328999</c:v>
                </c:pt>
                <c:pt idx="1788">
                  <c:v>42079.499999995664</c:v>
                </c:pt>
                <c:pt idx="1789">
                  <c:v>42079.541666662328</c:v>
                </c:pt>
                <c:pt idx="1790">
                  <c:v>42079.583333328992</c:v>
                </c:pt>
                <c:pt idx="1791">
                  <c:v>42079.624999995656</c:v>
                </c:pt>
                <c:pt idx="1792">
                  <c:v>42079.66666666232</c:v>
                </c:pt>
                <c:pt idx="1793">
                  <c:v>42079.708333328985</c:v>
                </c:pt>
                <c:pt idx="1794">
                  <c:v>42079.749999995649</c:v>
                </c:pt>
                <c:pt idx="1795">
                  <c:v>42079.791666662313</c:v>
                </c:pt>
                <c:pt idx="1796">
                  <c:v>42079.833333328977</c:v>
                </c:pt>
                <c:pt idx="1797">
                  <c:v>42079.874999995642</c:v>
                </c:pt>
                <c:pt idx="1798">
                  <c:v>42079.916666662306</c:v>
                </c:pt>
                <c:pt idx="1799">
                  <c:v>42079.95833332897</c:v>
                </c:pt>
                <c:pt idx="1800">
                  <c:v>42079.999999995634</c:v>
                </c:pt>
                <c:pt idx="1801">
                  <c:v>42080.041666662299</c:v>
                </c:pt>
                <c:pt idx="1802">
                  <c:v>42080.083333328963</c:v>
                </c:pt>
                <c:pt idx="1803">
                  <c:v>42080.124999995627</c:v>
                </c:pt>
                <c:pt idx="1804">
                  <c:v>42080.166666662291</c:v>
                </c:pt>
                <c:pt idx="1805">
                  <c:v>42080.208333328956</c:v>
                </c:pt>
                <c:pt idx="1806">
                  <c:v>42080.24999999562</c:v>
                </c:pt>
                <c:pt idx="1807">
                  <c:v>42080.291666662284</c:v>
                </c:pt>
                <c:pt idx="1808">
                  <c:v>42080.333333328948</c:v>
                </c:pt>
                <c:pt idx="1809">
                  <c:v>42080.374999995613</c:v>
                </c:pt>
                <c:pt idx="1810">
                  <c:v>42080.416666662277</c:v>
                </c:pt>
                <c:pt idx="1811">
                  <c:v>42080.458333328941</c:v>
                </c:pt>
                <c:pt idx="1812">
                  <c:v>42080.499999995605</c:v>
                </c:pt>
                <c:pt idx="1813">
                  <c:v>42080.54166666227</c:v>
                </c:pt>
                <c:pt idx="1814">
                  <c:v>42080.583333328934</c:v>
                </c:pt>
                <c:pt idx="1815">
                  <c:v>42080.624999995598</c:v>
                </c:pt>
                <c:pt idx="1816">
                  <c:v>42080.666666662262</c:v>
                </c:pt>
                <c:pt idx="1817">
                  <c:v>42080.708333328927</c:v>
                </c:pt>
                <c:pt idx="1818">
                  <c:v>42080.749999995591</c:v>
                </c:pt>
                <c:pt idx="1819">
                  <c:v>42080.791666662255</c:v>
                </c:pt>
                <c:pt idx="1820">
                  <c:v>42080.833333328919</c:v>
                </c:pt>
                <c:pt idx="1821">
                  <c:v>42080.874999995583</c:v>
                </c:pt>
                <c:pt idx="1822">
                  <c:v>42080.916666662248</c:v>
                </c:pt>
                <c:pt idx="1823">
                  <c:v>42080.958333328912</c:v>
                </c:pt>
                <c:pt idx="1824">
                  <c:v>42080.999999995576</c:v>
                </c:pt>
                <c:pt idx="1825">
                  <c:v>42081.04166666224</c:v>
                </c:pt>
                <c:pt idx="1826">
                  <c:v>42081.083333328905</c:v>
                </c:pt>
                <c:pt idx="1827">
                  <c:v>42081.124999995569</c:v>
                </c:pt>
                <c:pt idx="1828">
                  <c:v>42081.166666662233</c:v>
                </c:pt>
                <c:pt idx="1829">
                  <c:v>42081.208333328897</c:v>
                </c:pt>
                <c:pt idx="1830">
                  <c:v>42081.249999995562</c:v>
                </c:pt>
                <c:pt idx="1831">
                  <c:v>42081.291666662226</c:v>
                </c:pt>
                <c:pt idx="1832">
                  <c:v>42081.33333332889</c:v>
                </c:pt>
                <c:pt idx="1833">
                  <c:v>42081.374999995554</c:v>
                </c:pt>
                <c:pt idx="1834">
                  <c:v>42081.416666662219</c:v>
                </c:pt>
                <c:pt idx="1835">
                  <c:v>42081.458333328883</c:v>
                </c:pt>
                <c:pt idx="1836">
                  <c:v>42081.499999995547</c:v>
                </c:pt>
                <c:pt idx="1837">
                  <c:v>42081.541666662211</c:v>
                </c:pt>
                <c:pt idx="1838">
                  <c:v>42081.583333328876</c:v>
                </c:pt>
                <c:pt idx="1839">
                  <c:v>42081.62499999554</c:v>
                </c:pt>
                <c:pt idx="1840">
                  <c:v>42081.666666662204</c:v>
                </c:pt>
                <c:pt idx="1841">
                  <c:v>42081.708333328868</c:v>
                </c:pt>
                <c:pt idx="1842">
                  <c:v>42081.749999995533</c:v>
                </c:pt>
                <c:pt idx="1843">
                  <c:v>42081.791666662197</c:v>
                </c:pt>
                <c:pt idx="1844">
                  <c:v>42081.833333328861</c:v>
                </c:pt>
                <c:pt idx="1845">
                  <c:v>42081.874999995525</c:v>
                </c:pt>
                <c:pt idx="1846">
                  <c:v>42081.91666666219</c:v>
                </c:pt>
                <c:pt idx="1847">
                  <c:v>42081.958333328854</c:v>
                </c:pt>
                <c:pt idx="1848">
                  <c:v>42081.999999995518</c:v>
                </c:pt>
                <c:pt idx="1849">
                  <c:v>42082.041666662182</c:v>
                </c:pt>
                <c:pt idx="1850">
                  <c:v>42082.083333328846</c:v>
                </c:pt>
                <c:pt idx="1851">
                  <c:v>42082.124999995511</c:v>
                </c:pt>
                <c:pt idx="1852">
                  <c:v>42082.166666662175</c:v>
                </c:pt>
                <c:pt idx="1853">
                  <c:v>42082.208333328839</c:v>
                </c:pt>
                <c:pt idx="1854">
                  <c:v>42082.249999995503</c:v>
                </c:pt>
                <c:pt idx="1855">
                  <c:v>42082.291666662168</c:v>
                </c:pt>
                <c:pt idx="1856">
                  <c:v>42082.333333328832</c:v>
                </c:pt>
                <c:pt idx="1857">
                  <c:v>42082.374999995496</c:v>
                </c:pt>
                <c:pt idx="1858">
                  <c:v>42082.41666666216</c:v>
                </c:pt>
                <c:pt idx="1859">
                  <c:v>42082.458333328825</c:v>
                </c:pt>
                <c:pt idx="1860">
                  <c:v>42082.499999995489</c:v>
                </c:pt>
                <c:pt idx="1861">
                  <c:v>42082.541666662153</c:v>
                </c:pt>
                <c:pt idx="1862">
                  <c:v>42082.583333328817</c:v>
                </c:pt>
                <c:pt idx="1863">
                  <c:v>42082.624999995482</c:v>
                </c:pt>
                <c:pt idx="1864">
                  <c:v>42082.666666662146</c:v>
                </c:pt>
                <c:pt idx="1865">
                  <c:v>42082.70833332881</c:v>
                </c:pt>
                <c:pt idx="1866">
                  <c:v>42082.749999995474</c:v>
                </c:pt>
                <c:pt idx="1867">
                  <c:v>42082.791666662139</c:v>
                </c:pt>
                <c:pt idx="1868">
                  <c:v>42082.833333328803</c:v>
                </c:pt>
                <c:pt idx="1869">
                  <c:v>42082.874999995467</c:v>
                </c:pt>
                <c:pt idx="1870">
                  <c:v>42082.916666662131</c:v>
                </c:pt>
                <c:pt idx="1871">
                  <c:v>42082.958333328796</c:v>
                </c:pt>
                <c:pt idx="1872">
                  <c:v>42082.99999999546</c:v>
                </c:pt>
                <c:pt idx="1873">
                  <c:v>42083.041666662124</c:v>
                </c:pt>
                <c:pt idx="1874">
                  <c:v>42083.083333328788</c:v>
                </c:pt>
                <c:pt idx="1875">
                  <c:v>42083.124999995453</c:v>
                </c:pt>
                <c:pt idx="1876">
                  <c:v>42083.166666662117</c:v>
                </c:pt>
                <c:pt idx="1877">
                  <c:v>42083.208333328781</c:v>
                </c:pt>
                <c:pt idx="1878">
                  <c:v>42083.249999995445</c:v>
                </c:pt>
                <c:pt idx="1879">
                  <c:v>42083.291666662109</c:v>
                </c:pt>
                <c:pt idx="1880">
                  <c:v>42083.333333328774</c:v>
                </c:pt>
                <c:pt idx="1881">
                  <c:v>42083.374999995438</c:v>
                </c:pt>
                <c:pt idx="1882">
                  <c:v>42083.416666662102</c:v>
                </c:pt>
                <c:pt idx="1883">
                  <c:v>42083.458333328766</c:v>
                </c:pt>
                <c:pt idx="1884">
                  <c:v>42083.499999995431</c:v>
                </c:pt>
                <c:pt idx="1885">
                  <c:v>42083.541666662095</c:v>
                </c:pt>
                <c:pt idx="1886">
                  <c:v>42083.583333328759</c:v>
                </c:pt>
                <c:pt idx="1887">
                  <c:v>42083.624999995423</c:v>
                </c:pt>
                <c:pt idx="1888">
                  <c:v>42083.666666662088</c:v>
                </c:pt>
                <c:pt idx="1889">
                  <c:v>42083.708333328752</c:v>
                </c:pt>
                <c:pt idx="1890">
                  <c:v>42083.749999995416</c:v>
                </c:pt>
                <c:pt idx="1891">
                  <c:v>42083.79166666208</c:v>
                </c:pt>
                <c:pt idx="1892">
                  <c:v>42083.833333328745</c:v>
                </c:pt>
                <c:pt idx="1893">
                  <c:v>42083.874999995409</c:v>
                </c:pt>
                <c:pt idx="1894">
                  <c:v>42083.916666662073</c:v>
                </c:pt>
                <c:pt idx="1895">
                  <c:v>42083.958333328737</c:v>
                </c:pt>
                <c:pt idx="1896">
                  <c:v>42083.999999995402</c:v>
                </c:pt>
                <c:pt idx="1897">
                  <c:v>42084.041666662066</c:v>
                </c:pt>
                <c:pt idx="1898">
                  <c:v>42084.08333332873</c:v>
                </c:pt>
                <c:pt idx="1899">
                  <c:v>42084.124999995394</c:v>
                </c:pt>
                <c:pt idx="1900">
                  <c:v>42084.166666662059</c:v>
                </c:pt>
                <c:pt idx="1901">
                  <c:v>42084.208333328723</c:v>
                </c:pt>
                <c:pt idx="1902">
                  <c:v>42084.249999995387</c:v>
                </c:pt>
                <c:pt idx="1903">
                  <c:v>42084.291666662051</c:v>
                </c:pt>
                <c:pt idx="1904">
                  <c:v>42084.333333328716</c:v>
                </c:pt>
                <c:pt idx="1905">
                  <c:v>42084.37499999538</c:v>
                </c:pt>
                <c:pt idx="1906">
                  <c:v>42084.416666662044</c:v>
                </c:pt>
                <c:pt idx="1907">
                  <c:v>42084.458333328708</c:v>
                </c:pt>
                <c:pt idx="1908">
                  <c:v>42084.499999995372</c:v>
                </c:pt>
                <c:pt idx="1909">
                  <c:v>42084.541666662037</c:v>
                </c:pt>
                <c:pt idx="1910">
                  <c:v>42084.583333328701</c:v>
                </c:pt>
                <c:pt idx="1911">
                  <c:v>42084.624999995365</c:v>
                </c:pt>
                <c:pt idx="1912">
                  <c:v>42084.666666662029</c:v>
                </c:pt>
                <c:pt idx="1913">
                  <c:v>42084.708333328694</c:v>
                </c:pt>
                <c:pt idx="1914">
                  <c:v>42084.749999995358</c:v>
                </c:pt>
                <c:pt idx="1915">
                  <c:v>42084.791666662022</c:v>
                </c:pt>
                <c:pt idx="1916">
                  <c:v>42084.833333328686</c:v>
                </c:pt>
                <c:pt idx="1917">
                  <c:v>42084.874999995351</c:v>
                </c:pt>
                <c:pt idx="1918">
                  <c:v>42084.916666662015</c:v>
                </c:pt>
                <c:pt idx="1919">
                  <c:v>42084.958333328679</c:v>
                </c:pt>
                <c:pt idx="1920">
                  <c:v>42084.999999995343</c:v>
                </c:pt>
                <c:pt idx="1921">
                  <c:v>42085.041666662008</c:v>
                </c:pt>
                <c:pt idx="1922">
                  <c:v>42085.083333328672</c:v>
                </c:pt>
                <c:pt idx="1923">
                  <c:v>42085.124999995336</c:v>
                </c:pt>
                <c:pt idx="1924">
                  <c:v>42085.166666662</c:v>
                </c:pt>
                <c:pt idx="1925">
                  <c:v>42085.208333328665</c:v>
                </c:pt>
                <c:pt idx="1926">
                  <c:v>42085.249999995329</c:v>
                </c:pt>
                <c:pt idx="1927">
                  <c:v>42085.291666661993</c:v>
                </c:pt>
                <c:pt idx="1928">
                  <c:v>42085.333333328657</c:v>
                </c:pt>
                <c:pt idx="1929">
                  <c:v>42085.374999995322</c:v>
                </c:pt>
                <c:pt idx="1930">
                  <c:v>42085.416666661986</c:v>
                </c:pt>
                <c:pt idx="1931">
                  <c:v>42085.45833332865</c:v>
                </c:pt>
                <c:pt idx="1932">
                  <c:v>42085.499999995314</c:v>
                </c:pt>
                <c:pt idx="1933">
                  <c:v>42085.541666661979</c:v>
                </c:pt>
                <c:pt idx="1934">
                  <c:v>42085.583333328643</c:v>
                </c:pt>
                <c:pt idx="1935">
                  <c:v>42085.624999995307</c:v>
                </c:pt>
                <c:pt idx="1936">
                  <c:v>42085.666666661971</c:v>
                </c:pt>
                <c:pt idx="1937">
                  <c:v>42085.708333328635</c:v>
                </c:pt>
                <c:pt idx="1938">
                  <c:v>42085.7499999953</c:v>
                </c:pt>
                <c:pt idx="1939">
                  <c:v>42085.791666661964</c:v>
                </c:pt>
                <c:pt idx="1940">
                  <c:v>42085.833333328628</c:v>
                </c:pt>
                <c:pt idx="1941">
                  <c:v>42085.874999995292</c:v>
                </c:pt>
                <c:pt idx="1942">
                  <c:v>42085.916666661957</c:v>
                </c:pt>
                <c:pt idx="1943">
                  <c:v>42085.958333328621</c:v>
                </c:pt>
                <c:pt idx="1944">
                  <c:v>42085.999999995285</c:v>
                </c:pt>
                <c:pt idx="1945">
                  <c:v>42086.041666661949</c:v>
                </c:pt>
                <c:pt idx="1946">
                  <c:v>42086.083333328614</c:v>
                </c:pt>
                <c:pt idx="1947">
                  <c:v>42086.124999995278</c:v>
                </c:pt>
                <c:pt idx="1948">
                  <c:v>42086.166666661942</c:v>
                </c:pt>
                <c:pt idx="1949">
                  <c:v>42086.208333328606</c:v>
                </c:pt>
                <c:pt idx="1950">
                  <c:v>42086.249999995271</c:v>
                </c:pt>
                <c:pt idx="1951">
                  <c:v>42086.291666661935</c:v>
                </c:pt>
                <c:pt idx="1952">
                  <c:v>42086.333333328599</c:v>
                </c:pt>
                <c:pt idx="1953">
                  <c:v>42086.374999995263</c:v>
                </c:pt>
                <c:pt idx="1954">
                  <c:v>42086.416666661928</c:v>
                </c:pt>
                <c:pt idx="1955">
                  <c:v>42086.458333328592</c:v>
                </c:pt>
                <c:pt idx="1956">
                  <c:v>42086.499999995256</c:v>
                </c:pt>
                <c:pt idx="1957">
                  <c:v>42086.54166666192</c:v>
                </c:pt>
                <c:pt idx="1958">
                  <c:v>42086.583333328585</c:v>
                </c:pt>
                <c:pt idx="1959">
                  <c:v>42086.624999995249</c:v>
                </c:pt>
                <c:pt idx="1960">
                  <c:v>42086.666666661913</c:v>
                </c:pt>
                <c:pt idx="1961">
                  <c:v>42086.708333328577</c:v>
                </c:pt>
                <c:pt idx="1962">
                  <c:v>42086.749999995242</c:v>
                </c:pt>
                <c:pt idx="1963">
                  <c:v>42086.791666661906</c:v>
                </c:pt>
                <c:pt idx="1964">
                  <c:v>42086.83333332857</c:v>
                </c:pt>
                <c:pt idx="1965">
                  <c:v>42086.874999995234</c:v>
                </c:pt>
                <c:pt idx="1966">
                  <c:v>42086.916666661898</c:v>
                </c:pt>
                <c:pt idx="1967">
                  <c:v>42086.958333328563</c:v>
                </c:pt>
                <c:pt idx="1968">
                  <c:v>42086.999999995227</c:v>
                </c:pt>
                <c:pt idx="1969">
                  <c:v>42087.041666661891</c:v>
                </c:pt>
                <c:pt idx="1970">
                  <c:v>42087.083333328555</c:v>
                </c:pt>
                <c:pt idx="1971">
                  <c:v>42087.12499999522</c:v>
                </c:pt>
                <c:pt idx="1972">
                  <c:v>42087.166666661884</c:v>
                </c:pt>
                <c:pt idx="1973">
                  <c:v>42087.208333328548</c:v>
                </c:pt>
                <c:pt idx="1974">
                  <c:v>42087.249999995212</c:v>
                </c:pt>
                <c:pt idx="1975">
                  <c:v>42087.291666661877</c:v>
                </c:pt>
                <c:pt idx="1976">
                  <c:v>42087.333333328541</c:v>
                </c:pt>
                <c:pt idx="1977">
                  <c:v>42087.374999995205</c:v>
                </c:pt>
                <c:pt idx="1978">
                  <c:v>42087.416666661869</c:v>
                </c:pt>
                <c:pt idx="1979">
                  <c:v>42087.458333328534</c:v>
                </c:pt>
                <c:pt idx="1980">
                  <c:v>42087.499999995198</c:v>
                </c:pt>
                <c:pt idx="1981">
                  <c:v>42087.541666661862</c:v>
                </c:pt>
                <c:pt idx="1982">
                  <c:v>42087.583333328526</c:v>
                </c:pt>
                <c:pt idx="1983">
                  <c:v>42087.624999995191</c:v>
                </c:pt>
                <c:pt idx="1984">
                  <c:v>42087.666666661855</c:v>
                </c:pt>
                <c:pt idx="1985">
                  <c:v>42087.708333328519</c:v>
                </c:pt>
                <c:pt idx="1986">
                  <c:v>42087.749999995183</c:v>
                </c:pt>
                <c:pt idx="1987">
                  <c:v>42087.791666661848</c:v>
                </c:pt>
                <c:pt idx="1988">
                  <c:v>42087.833333328512</c:v>
                </c:pt>
                <c:pt idx="1989">
                  <c:v>42087.874999995176</c:v>
                </c:pt>
                <c:pt idx="1990">
                  <c:v>42087.91666666184</c:v>
                </c:pt>
                <c:pt idx="1991">
                  <c:v>42087.958333328505</c:v>
                </c:pt>
                <c:pt idx="1992">
                  <c:v>42087.999999995169</c:v>
                </c:pt>
                <c:pt idx="1993">
                  <c:v>42088.041666661833</c:v>
                </c:pt>
                <c:pt idx="1994">
                  <c:v>42088.083333328497</c:v>
                </c:pt>
                <c:pt idx="1995">
                  <c:v>42088.124999995161</c:v>
                </c:pt>
                <c:pt idx="1996">
                  <c:v>42088.166666661826</c:v>
                </c:pt>
                <c:pt idx="1997">
                  <c:v>42088.20833332849</c:v>
                </c:pt>
                <c:pt idx="1998">
                  <c:v>42088.249999995154</c:v>
                </c:pt>
                <c:pt idx="1999">
                  <c:v>42088.291666661818</c:v>
                </c:pt>
                <c:pt idx="2000">
                  <c:v>42088.333333328483</c:v>
                </c:pt>
                <c:pt idx="2001">
                  <c:v>42088.374999995147</c:v>
                </c:pt>
                <c:pt idx="2002">
                  <c:v>42088.416666661811</c:v>
                </c:pt>
                <c:pt idx="2003">
                  <c:v>42088.458333328475</c:v>
                </c:pt>
                <c:pt idx="2004">
                  <c:v>42088.49999999514</c:v>
                </c:pt>
                <c:pt idx="2005">
                  <c:v>42088.541666661804</c:v>
                </c:pt>
                <c:pt idx="2006">
                  <c:v>42088.583333328468</c:v>
                </c:pt>
                <c:pt idx="2007">
                  <c:v>42088.624999995132</c:v>
                </c:pt>
                <c:pt idx="2008">
                  <c:v>42088.666666661797</c:v>
                </c:pt>
                <c:pt idx="2009">
                  <c:v>42088.708333328461</c:v>
                </c:pt>
                <c:pt idx="2010">
                  <c:v>42088.749999995125</c:v>
                </c:pt>
                <c:pt idx="2011">
                  <c:v>42088.791666661789</c:v>
                </c:pt>
                <c:pt idx="2012">
                  <c:v>42088.833333328454</c:v>
                </c:pt>
                <c:pt idx="2013">
                  <c:v>42088.874999995118</c:v>
                </c:pt>
                <c:pt idx="2014">
                  <c:v>42088.916666661782</c:v>
                </c:pt>
                <c:pt idx="2015">
                  <c:v>42088.958333328446</c:v>
                </c:pt>
                <c:pt idx="2016">
                  <c:v>42088.999999995111</c:v>
                </c:pt>
                <c:pt idx="2017">
                  <c:v>42089.041666661775</c:v>
                </c:pt>
                <c:pt idx="2018">
                  <c:v>42089.083333328439</c:v>
                </c:pt>
                <c:pt idx="2019">
                  <c:v>42089.124999995103</c:v>
                </c:pt>
                <c:pt idx="2020">
                  <c:v>42089.166666661768</c:v>
                </c:pt>
                <c:pt idx="2021">
                  <c:v>42089.208333328432</c:v>
                </c:pt>
                <c:pt idx="2022">
                  <c:v>42089.249999995096</c:v>
                </c:pt>
                <c:pt idx="2023">
                  <c:v>42089.29166666176</c:v>
                </c:pt>
                <c:pt idx="2024">
                  <c:v>42089.333333328424</c:v>
                </c:pt>
                <c:pt idx="2025">
                  <c:v>42089.374999995089</c:v>
                </c:pt>
                <c:pt idx="2026">
                  <c:v>42089.416666661753</c:v>
                </c:pt>
                <c:pt idx="2027">
                  <c:v>42089.458333328417</c:v>
                </c:pt>
                <c:pt idx="2028">
                  <c:v>42089.499999995081</c:v>
                </c:pt>
                <c:pt idx="2029">
                  <c:v>42089.541666661746</c:v>
                </c:pt>
                <c:pt idx="2030">
                  <c:v>42089.58333332841</c:v>
                </c:pt>
                <c:pt idx="2031">
                  <c:v>42089.624999995074</c:v>
                </c:pt>
                <c:pt idx="2032">
                  <c:v>42089.666666661738</c:v>
                </c:pt>
                <c:pt idx="2033">
                  <c:v>42089.708333328403</c:v>
                </c:pt>
                <c:pt idx="2034">
                  <c:v>42089.749999995067</c:v>
                </c:pt>
                <c:pt idx="2035">
                  <c:v>42089.791666661731</c:v>
                </c:pt>
                <c:pt idx="2036">
                  <c:v>42089.833333328395</c:v>
                </c:pt>
                <c:pt idx="2037">
                  <c:v>42089.87499999506</c:v>
                </c:pt>
                <c:pt idx="2038">
                  <c:v>42089.916666661724</c:v>
                </c:pt>
                <c:pt idx="2039">
                  <c:v>42089.958333328388</c:v>
                </c:pt>
                <c:pt idx="2040">
                  <c:v>42089.999999995052</c:v>
                </c:pt>
                <c:pt idx="2041">
                  <c:v>42090.041666661717</c:v>
                </c:pt>
                <c:pt idx="2042">
                  <c:v>42090.083333328381</c:v>
                </c:pt>
                <c:pt idx="2043">
                  <c:v>42090.124999995045</c:v>
                </c:pt>
                <c:pt idx="2044">
                  <c:v>42090.166666661709</c:v>
                </c:pt>
                <c:pt idx="2045">
                  <c:v>42090.208333328374</c:v>
                </c:pt>
                <c:pt idx="2046">
                  <c:v>42090.249999995038</c:v>
                </c:pt>
                <c:pt idx="2047">
                  <c:v>42090.291666661702</c:v>
                </c:pt>
                <c:pt idx="2048">
                  <c:v>42090.333333328366</c:v>
                </c:pt>
                <c:pt idx="2049">
                  <c:v>42090.374999995031</c:v>
                </c:pt>
                <c:pt idx="2050">
                  <c:v>42090.416666661695</c:v>
                </c:pt>
                <c:pt idx="2051">
                  <c:v>42090.458333328359</c:v>
                </c:pt>
                <c:pt idx="2052">
                  <c:v>42090.499999995023</c:v>
                </c:pt>
                <c:pt idx="2053">
                  <c:v>42090.541666661687</c:v>
                </c:pt>
                <c:pt idx="2054">
                  <c:v>42090.583333328352</c:v>
                </c:pt>
                <c:pt idx="2055">
                  <c:v>42090.624999995016</c:v>
                </c:pt>
                <c:pt idx="2056">
                  <c:v>42090.66666666168</c:v>
                </c:pt>
                <c:pt idx="2057">
                  <c:v>42090.708333328344</c:v>
                </c:pt>
                <c:pt idx="2058">
                  <c:v>42090.749999995009</c:v>
                </c:pt>
                <c:pt idx="2059">
                  <c:v>42090.791666661673</c:v>
                </c:pt>
                <c:pt idx="2060">
                  <c:v>42090.833333328337</c:v>
                </c:pt>
                <c:pt idx="2061">
                  <c:v>42090.874999995001</c:v>
                </c:pt>
                <c:pt idx="2062">
                  <c:v>42090.916666661666</c:v>
                </c:pt>
                <c:pt idx="2063">
                  <c:v>42090.95833332833</c:v>
                </c:pt>
                <c:pt idx="2064">
                  <c:v>42090.999999994994</c:v>
                </c:pt>
                <c:pt idx="2065">
                  <c:v>42091.041666661658</c:v>
                </c:pt>
                <c:pt idx="2066">
                  <c:v>42091.083333328323</c:v>
                </c:pt>
                <c:pt idx="2067">
                  <c:v>42091.124999994987</c:v>
                </c:pt>
                <c:pt idx="2068">
                  <c:v>42091.166666661651</c:v>
                </c:pt>
                <c:pt idx="2069">
                  <c:v>42091.208333328315</c:v>
                </c:pt>
                <c:pt idx="2070">
                  <c:v>42091.24999999498</c:v>
                </c:pt>
                <c:pt idx="2071">
                  <c:v>42091.291666661644</c:v>
                </c:pt>
                <c:pt idx="2072">
                  <c:v>42091.333333328308</c:v>
                </c:pt>
                <c:pt idx="2073">
                  <c:v>42091.374999994972</c:v>
                </c:pt>
                <c:pt idx="2074">
                  <c:v>42091.416666661637</c:v>
                </c:pt>
                <c:pt idx="2075">
                  <c:v>42091.458333328301</c:v>
                </c:pt>
                <c:pt idx="2076">
                  <c:v>42091.499999994965</c:v>
                </c:pt>
                <c:pt idx="2077">
                  <c:v>42091.541666661629</c:v>
                </c:pt>
                <c:pt idx="2078">
                  <c:v>42091.583333328294</c:v>
                </c:pt>
                <c:pt idx="2079">
                  <c:v>42091.624999994958</c:v>
                </c:pt>
                <c:pt idx="2080">
                  <c:v>42091.666666661622</c:v>
                </c:pt>
                <c:pt idx="2081">
                  <c:v>42091.708333328286</c:v>
                </c:pt>
                <c:pt idx="2082">
                  <c:v>42091.74999999495</c:v>
                </c:pt>
                <c:pt idx="2083">
                  <c:v>42091.791666661615</c:v>
                </c:pt>
                <c:pt idx="2084">
                  <c:v>42091.833333328279</c:v>
                </c:pt>
                <c:pt idx="2085">
                  <c:v>42091.874999994943</c:v>
                </c:pt>
                <c:pt idx="2086">
                  <c:v>42091.916666661607</c:v>
                </c:pt>
                <c:pt idx="2087">
                  <c:v>42091.958333328272</c:v>
                </c:pt>
                <c:pt idx="2088">
                  <c:v>42091.999999994936</c:v>
                </c:pt>
                <c:pt idx="2089">
                  <c:v>42092.0416666616</c:v>
                </c:pt>
                <c:pt idx="2090">
                  <c:v>42092.083333328264</c:v>
                </c:pt>
                <c:pt idx="2091">
                  <c:v>42092.124999994929</c:v>
                </c:pt>
                <c:pt idx="2092">
                  <c:v>42092.166666661593</c:v>
                </c:pt>
                <c:pt idx="2093">
                  <c:v>42092.208333328257</c:v>
                </c:pt>
                <c:pt idx="2094">
                  <c:v>42092.249999994921</c:v>
                </c:pt>
                <c:pt idx="2095">
                  <c:v>42092.291666661586</c:v>
                </c:pt>
                <c:pt idx="2096">
                  <c:v>42092.33333332825</c:v>
                </c:pt>
                <c:pt idx="2097">
                  <c:v>42092.374999994914</c:v>
                </c:pt>
                <c:pt idx="2098">
                  <c:v>42092.416666661578</c:v>
                </c:pt>
                <c:pt idx="2099">
                  <c:v>42092.458333328243</c:v>
                </c:pt>
                <c:pt idx="2100">
                  <c:v>42092.499999994907</c:v>
                </c:pt>
                <c:pt idx="2101">
                  <c:v>42092.541666661571</c:v>
                </c:pt>
                <c:pt idx="2102">
                  <c:v>42092.583333328235</c:v>
                </c:pt>
                <c:pt idx="2103">
                  <c:v>42092.6249999949</c:v>
                </c:pt>
                <c:pt idx="2104">
                  <c:v>42092.666666661564</c:v>
                </c:pt>
                <c:pt idx="2105">
                  <c:v>42092.708333328228</c:v>
                </c:pt>
                <c:pt idx="2106">
                  <c:v>42092.749999994892</c:v>
                </c:pt>
                <c:pt idx="2107">
                  <c:v>42092.791666661557</c:v>
                </c:pt>
                <c:pt idx="2108">
                  <c:v>42092.833333328221</c:v>
                </c:pt>
                <c:pt idx="2109">
                  <c:v>42092.874999994885</c:v>
                </c:pt>
                <c:pt idx="2110">
                  <c:v>42092.916666661549</c:v>
                </c:pt>
                <c:pt idx="2111">
                  <c:v>42092.958333328213</c:v>
                </c:pt>
                <c:pt idx="2112">
                  <c:v>42092.999999994878</c:v>
                </c:pt>
                <c:pt idx="2113">
                  <c:v>42093.041666661542</c:v>
                </c:pt>
                <c:pt idx="2114">
                  <c:v>42093.083333328206</c:v>
                </c:pt>
                <c:pt idx="2115">
                  <c:v>42093.12499999487</c:v>
                </c:pt>
                <c:pt idx="2116">
                  <c:v>42093.166666661535</c:v>
                </c:pt>
                <c:pt idx="2117">
                  <c:v>42093.208333328199</c:v>
                </c:pt>
                <c:pt idx="2118">
                  <c:v>42093.249999994863</c:v>
                </c:pt>
                <c:pt idx="2119">
                  <c:v>42093.291666661527</c:v>
                </c:pt>
                <c:pt idx="2120">
                  <c:v>42093.333333328192</c:v>
                </c:pt>
                <c:pt idx="2121">
                  <c:v>42093.374999994856</c:v>
                </c:pt>
                <c:pt idx="2122">
                  <c:v>42093.41666666152</c:v>
                </c:pt>
                <c:pt idx="2123">
                  <c:v>42093.458333328184</c:v>
                </c:pt>
                <c:pt idx="2124">
                  <c:v>42093.499999994849</c:v>
                </c:pt>
                <c:pt idx="2125">
                  <c:v>42093.541666661513</c:v>
                </c:pt>
                <c:pt idx="2126">
                  <c:v>42093.583333328177</c:v>
                </c:pt>
                <c:pt idx="2127">
                  <c:v>42093.624999994841</c:v>
                </c:pt>
                <c:pt idx="2128">
                  <c:v>42093.666666661506</c:v>
                </c:pt>
                <c:pt idx="2129">
                  <c:v>42093.70833332817</c:v>
                </c:pt>
                <c:pt idx="2130">
                  <c:v>42093.749999994834</c:v>
                </c:pt>
                <c:pt idx="2131">
                  <c:v>42093.791666661498</c:v>
                </c:pt>
                <c:pt idx="2132">
                  <c:v>42093.833333328163</c:v>
                </c:pt>
                <c:pt idx="2133">
                  <c:v>42093.874999994827</c:v>
                </c:pt>
                <c:pt idx="2134">
                  <c:v>42093.916666661491</c:v>
                </c:pt>
                <c:pt idx="2135">
                  <c:v>42093.958333328155</c:v>
                </c:pt>
                <c:pt idx="2136">
                  <c:v>42093.99999999482</c:v>
                </c:pt>
                <c:pt idx="2137">
                  <c:v>42094.041666661484</c:v>
                </c:pt>
                <c:pt idx="2138">
                  <c:v>42094.083333328148</c:v>
                </c:pt>
                <c:pt idx="2139">
                  <c:v>42094.124999994812</c:v>
                </c:pt>
                <c:pt idx="2140">
                  <c:v>42094.166666661476</c:v>
                </c:pt>
                <c:pt idx="2141">
                  <c:v>42094.208333328141</c:v>
                </c:pt>
                <c:pt idx="2142">
                  <c:v>42094.249999994805</c:v>
                </c:pt>
                <c:pt idx="2143">
                  <c:v>42094.291666661469</c:v>
                </c:pt>
                <c:pt idx="2144">
                  <c:v>42094.333333328133</c:v>
                </c:pt>
                <c:pt idx="2145">
                  <c:v>42094.374999994798</c:v>
                </c:pt>
                <c:pt idx="2146">
                  <c:v>42094.416666661462</c:v>
                </c:pt>
                <c:pt idx="2147">
                  <c:v>42094.458333328126</c:v>
                </c:pt>
                <c:pt idx="2148">
                  <c:v>42094.49999999479</c:v>
                </c:pt>
                <c:pt idx="2149">
                  <c:v>42094.541666661455</c:v>
                </c:pt>
                <c:pt idx="2150">
                  <c:v>42094.583333328119</c:v>
                </c:pt>
                <c:pt idx="2151">
                  <c:v>42094.624999994783</c:v>
                </c:pt>
                <c:pt idx="2152">
                  <c:v>42094.666666661447</c:v>
                </c:pt>
                <c:pt idx="2153">
                  <c:v>42094.708333328112</c:v>
                </c:pt>
                <c:pt idx="2154">
                  <c:v>42094.749999994776</c:v>
                </c:pt>
                <c:pt idx="2155">
                  <c:v>42094.79166666144</c:v>
                </c:pt>
                <c:pt idx="2156">
                  <c:v>42094.833333328104</c:v>
                </c:pt>
                <c:pt idx="2157">
                  <c:v>42094.874999994769</c:v>
                </c:pt>
                <c:pt idx="2158">
                  <c:v>42094.916666661433</c:v>
                </c:pt>
                <c:pt idx="2159">
                  <c:v>42094.958333328097</c:v>
                </c:pt>
                <c:pt idx="2160">
                  <c:v>42094.999999994761</c:v>
                </c:pt>
                <c:pt idx="2161">
                  <c:v>42095.041666661426</c:v>
                </c:pt>
                <c:pt idx="2162">
                  <c:v>42095.08333332809</c:v>
                </c:pt>
                <c:pt idx="2163">
                  <c:v>42095.124999994754</c:v>
                </c:pt>
                <c:pt idx="2164">
                  <c:v>42095.166666661418</c:v>
                </c:pt>
                <c:pt idx="2165">
                  <c:v>42095.208333328083</c:v>
                </c:pt>
                <c:pt idx="2166">
                  <c:v>42095.249999994747</c:v>
                </c:pt>
                <c:pt idx="2167">
                  <c:v>42095.291666661411</c:v>
                </c:pt>
                <c:pt idx="2168">
                  <c:v>42095.333333328075</c:v>
                </c:pt>
                <c:pt idx="2169">
                  <c:v>42095.374999994739</c:v>
                </c:pt>
                <c:pt idx="2170">
                  <c:v>42095.416666661404</c:v>
                </c:pt>
                <c:pt idx="2171">
                  <c:v>42095.458333328068</c:v>
                </c:pt>
                <c:pt idx="2172">
                  <c:v>42095.499999994732</c:v>
                </c:pt>
                <c:pt idx="2173">
                  <c:v>42095.541666661396</c:v>
                </c:pt>
                <c:pt idx="2174">
                  <c:v>42095.583333328061</c:v>
                </c:pt>
                <c:pt idx="2175">
                  <c:v>42095.624999994725</c:v>
                </c:pt>
                <c:pt idx="2176">
                  <c:v>42095.666666661389</c:v>
                </c:pt>
                <c:pt idx="2177">
                  <c:v>42095.708333328053</c:v>
                </c:pt>
                <c:pt idx="2178">
                  <c:v>42095.749999994718</c:v>
                </c:pt>
                <c:pt idx="2179">
                  <c:v>42095.791666661382</c:v>
                </c:pt>
                <c:pt idx="2180">
                  <c:v>42095.833333328046</c:v>
                </c:pt>
                <c:pt idx="2181">
                  <c:v>42095.87499999471</c:v>
                </c:pt>
                <c:pt idx="2182">
                  <c:v>42095.916666661375</c:v>
                </c:pt>
                <c:pt idx="2183">
                  <c:v>42095.958333328039</c:v>
                </c:pt>
                <c:pt idx="2184">
                  <c:v>42095.999999994703</c:v>
                </c:pt>
                <c:pt idx="2185">
                  <c:v>42096.041666661367</c:v>
                </c:pt>
                <c:pt idx="2186">
                  <c:v>42096.083333328032</c:v>
                </c:pt>
                <c:pt idx="2187">
                  <c:v>42096.124999994696</c:v>
                </c:pt>
                <c:pt idx="2188">
                  <c:v>42096.16666666136</c:v>
                </c:pt>
                <c:pt idx="2189">
                  <c:v>42096.208333328024</c:v>
                </c:pt>
                <c:pt idx="2190">
                  <c:v>42096.249999994689</c:v>
                </c:pt>
                <c:pt idx="2191">
                  <c:v>42096.291666661353</c:v>
                </c:pt>
                <c:pt idx="2192">
                  <c:v>42096.333333328017</c:v>
                </c:pt>
                <c:pt idx="2193">
                  <c:v>42096.374999994681</c:v>
                </c:pt>
                <c:pt idx="2194">
                  <c:v>42096.416666661346</c:v>
                </c:pt>
                <c:pt idx="2195">
                  <c:v>42096.45833332801</c:v>
                </c:pt>
                <c:pt idx="2196">
                  <c:v>42096.499999994674</c:v>
                </c:pt>
                <c:pt idx="2197">
                  <c:v>42096.541666661338</c:v>
                </c:pt>
                <c:pt idx="2198">
                  <c:v>42096.583333328002</c:v>
                </c:pt>
                <c:pt idx="2199">
                  <c:v>42096.624999994667</c:v>
                </c:pt>
                <c:pt idx="2200">
                  <c:v>42096.666666661331</c:v>
                </c:pt>
                <c:pt idx="2201">
                  <c:v>42096.708333327995</c:v>
                </c:pt>
                <c:pt idx="2202">
                  <c:v>42096.749999994659</c:v>
                </c:pt>
                <c:pt idx="2203">
                  <c:v>42096.791666661324</c:v>
                </c:pt>
                <c:pt idx="2204">
                  <c:v>42096.833333327988</c:v>
                </c:pt>
                <c:pt idx="2205">
                  <c:v>42096.874999994652</c:v>
                </c:pt>
                <c:pt idx="2206">
                  <c:v>42096.916666661316</c:v>
                </c:pt>
                <c:pt idx="2207">
                  <c:v>42096.958333327981</c:v>
                </c:pt>
                <c:pt idx="2208">
                  <c:v>42096.999999994645</c:v>
                </c:pt>
                <c:pt idx="2209">
                  <c:v>42097.041666661309</c:v>
                </c:pt>
                <c:pt idx="2210">
                  <c:v>42097.083333327973</c:v>
                </c:pt>
                <c:pt idx="2211">
                  <c:v>42097.124999994638</c:v>
                </c:pt>
                <c:pt idx="2212">
                  <c:v>42097.166666661302</c:v>
                </c:pt>
                <c:pt idx="2213">
                  <c:v>42097.208333327966</c:v>
                </c:pt>
                <c:pt idx="2214">
                  <c:v>42097.24999999463</c:v>
                </c:pt>
                <c:pt idx="2215">
                  <c:v>42097.291666661295</c:v>
                </c:pt>
                <c:pt idx="2216">
                  <c:v>42097.333333327959</c:v>
                </c:pt>
                <c:pt idx="2217">
                  <c:v>42097.374999994623</c:v>
                </c:pt>
                <c:pt idx="2218">
                  <c:v>42097.416666661287</c:v>
                </c:pt>
                <c:pt idx="2219">
                  <c:v>42097.458333327952</c:v>
                </c:pt>
                <c:pt idx="2220">
                  <c:v>42097.499999994616</c:v>
                </c:pt>
                <c:pt idx="2221">
                  <c:v>42097.54166666128</c:v>
                </c:pt>
                <c:pt idx="2222">
                  <c:v>42097.583333327944</c:v>
                </c:pt>
                <c:pt idx="2223">
                  <c:v>42097.624999994609</c:v>
                </c:pt>
                <c:pt idx="2224">
                  <c:v>42097.666666661273</c:v>
                </c:pt>
                <c:pt idx="2225">
                  <c:v>42097.708333327937</c:v>
                </c:pt>
                <c:pt idx="2226">
                  <c:v>42097.749999994601</c:v>
                </c:pt>
                <c:pt idx="2227">
                  <c:v>42097.791666661265</c:v>
                </c:pt>
                <c:pt idx="2228">
                  <c:v>42097.83333332793</c:v>
                </c:pt>
                <c:pt idx="2229">
                  <c:v>42097.874999994594</c:v>
                </c:pt>
                <c:pt idx="2230">
                  <c:v>42097.916666661258</c:v>
                </c:pt>
                <c:pt idx="2231">
                  <c:v>42097.958333327922</c:v>
                </c:pt>
                <c:pt idx="2232">
                  <c:v>42097.999999994587</c:v>
                </c:pt>
                <c:pt idx="2233">
                  <c:v>42098.041666661251</c:v>
                </c:pt>
                <c:pt idx="2234">
                  <c:v>42098.083333327915</c:v>
                </c:pt>
                <c:pt idx="2235">
                  <c:v>42098.124999994579</c:v>
                </c:pt>
                <c:pt idx="2236">
                  <c:v>42098.166666661244</c:v>
                </c:pt>
                <c:pt idx="2237">
                  <c:v>42098.208333327908</c:v>
                </c:pt>
                <c:pt idx="2238">
                  <c:v>42098.249999994572</c:v>
                </c:pt>
                <c:pt idx="2239">
                  <c:v>42098.291666661236</c:v>
                </c:pt>
                <c:pt idx="2240">
                  <c:v>42098.333333327901</c:v>
                </c:pt>
                <c:pt idx="2241">
                  <c:v>42098.374999994565</c:v>
                </c:pt>
                <c:pt idx="2242">
                  <c:v>42098.416666661229</c:v>
                </c:pt>
                <c:pt idx="2243">
                  <c:v>42098.458333327893</c:v>
                </c:pt>
                <c:pt idx="2244">
                  <c:v>42098.499999994558</c:v>
                </c:pt>
                <c:pt idx="2245">
                  <c:v>42098.541666661222</c:v>
                </c:pt>
                <c:pt idx="2246">
                  <c:v>42098.583333327886</c:v>
                </c:pt>
                <c:pt idx="2247">
                  <c:v>42098.62499999455</c:v>
                </c:pt>
                <c:pt idx="2248">
                  <c:v>42098.666666661215</c:v>
                </c:pt>
                <c:pt idx="2249">
                  <c:v>42098.708333327879</c:v>
                </c:pt>
                <c:pt idx="2250">
                  <c:v>42098.749999994543</c:v>
                </c:pt>
                <c:pt idx="2251">
                  <c:v>42098.791666661207</c:v>
                </c:pt>
                <c:pt idx="2252">
                  <c:v>42098.833333327872</c:v>
                </c:pt>
                <c:pt idx="2253">
                  <c:v>42098.874999994536</c:v>
                </c:pt>
                <c:pt idx="2254">
                  <c:v>42098.9166666612</c:v>
                </c:pt>
                <c:pt idx="2255">
                  <c:v>42098.958333327864</c:v>
                </c:pt>
                <c:pt idx="2256">
                  <c:v>42098.999999994528</c:v>
                </c:pt>
                <c:pt idx="2257">
                  <c:v>42099.041666661193</c:v>
                </c:pt>
                <c:pt idx="2258">
                  <c:v>42099.083333327857</c:v>
                </c:pt>
                <c:pt idx="2259">
                  <c:v>42099.124999994521</c:v>
                </c:pt>
                <c:pt idx="2260">
                  <c:v>42099.166666661185</c:v>
                </c:pt>
                <c:pt idx="2261">
                  <c:v>42099.20833332785</c:v>
                </c:pt>
                <c:pt idx="2262">
                  <c:v>42099.249999994514</c:v>
                </c:pt>
                <c:pt idx="2263">
                  <c:v>42099.291666661178</c:v>
                </c:pt>
                <c:pt idx="2264">
                  <c:v>42099.333333327842</c:v>
                </c:pt>
                <c:pt idx="2265">
                  <c:v>42099.374999994507</c:v>
                </c:pt>
                <c:pt idx="2266">
                  <c:v>42099.416666661171</c:v>
                </c:pt>
                <c:pt idx="2267">
                  <c:v>42099.458333327835</c:v>
                </c:pt>
                <c:pt idx="2268">
                  <c:v>42099.499999994499</c:v>
                </c:pt>
                <c:pt idx="2269">
                  <c:v>42099.541666661164</c:v>
                </c:pt>
                <c:pt idx="2270">
                  <c:v>42099.583333327828</c:v>
                </c:pt>
                <c:pt idx="2271">
                  <c:v>42099.624999994492</c:v>
                </c:pt>
                <c:pt idx="2272">
                  <c:v>42099.666666661156</c:v>
                </c:pt>
                <c:pt idx="2273">
                  <c:v>42099.708333327821</c:v>
                </c:pt>
                <c:pt idx="2274">
                  <c:v>42099.749999994485</c:v>
                </c:pt>
                <c:pt idx="2275">
                  <c:v>42099.791666661149</c:v>
                </c:pt>
                <c:pt idx="2276">
                  <c:v>42099.833333327813</c:v>
                </c:pt>
                <c:pt idx="2277">
                  <c:v>42099.874999994478</c:v>
                </c:pt>
                <c:pt idx="2278">
                  <c:v>42099.916666661142</c:v>
                </c:pt>
                <c:pt idx="2279">
                  <c:v>42099.958333327806</c:v>
                </c:pt>
                <c:pt idx="2280">
                  <c:v>42099.99999999447</c:v>
                </c:pt>
                <c:pt idx="2281">
                  <c:v>42100.041666661135</c:v>
                </c:pt>
                <c:pt idx="2282">
                  <c:v>42100.083333327799</c:v>
                </c:pt>
                <c:pt idx="2283">
                  <c:v>42100.124999994463</c:v>
                </c:pt>
                <c:pt idx="2284">
                  <c:v>42100.166666661127</c:v>
                </c:pt>
                <c:pt idx="2285">
                  <c:v>42100.208333327791</c:v>
                </c:pt>
                <c:pt idx="2286">
                  <c:v>42100.249999994456</c:v>
                </c:pt>
                <c:pt idx="2287">
                  <c:v>42100.29166666112</c:v>
                </c:pt>
                <c:pt idx="2288">
                  <c:v>42100.333333327784</c:v>
                </c:pt>
                <c:pt idx="2289">
                  <c:v>42100.374999994448</c:v>
                </c:pt>
                <c:pt idx="2290">
                  <c:v>42100.416666661113</c:v>
                </c:pt>
                <c:pt idx="2291">
                  <c:v>42100.458333327777</c:v>
                </c:pt>
                <c:pt idx="2292">
                  <c:v>42100.499999994441</c:v>
                </c:pt>
                <c:pt idx="2293">
                  <c:v>42100.541666661105</c:v>
                </c:pt>
                <c:pt idx="2294">
                  <c:v>42100.58333332777</c:v>
                </c:pt>
                <c:pt idx="2295">
                  <c:v>42100.624999994434</c:v>
                </c:pt>
                <c:pt idx="2296">
                  <c:v>42100.666666661098</c:v>
                </c:pt>
                <c:pt idx="2297">
                  <c:v>42100.708333327762</c:v>
                </c:pt>
                <c:pt idx="2298">
                  <c:v>42100.749999994427</c:v>
                </c:pt>
                <c:pt idx="2299">
                  <c:v>42100.791666661091</c:v>
                </c:pt>
                <c:pt idx="2300">
                  <c:v>42100.833333327755</c:v>
                </c:pt>
                <c:pt idx="2301">
                  <c:v>42100.874999994419</c:v>
                </c:pt>
                <c:pt idx="2302">
                  <c:v>42100.916666661084</c:v>
                </c:pt>
                <c:pt idx="2303">
                  <c:v>42100.958333327748</c:v>
                </c:pt>
                <c:pt idx="2304">
                  <c:v>42100.999999994412</c:v>
                </c:pt>
                <c:pt idx="2305">
                  <c:v>42101.041666661076</c:v>
                </c:pt>
                <c:pt idx="2306">
                  <c:v>42101.083333327741</c:v>
                </c:pt>
                <c:pt idx="2307">
                  <c:v>42101.124999994405</c:v>
                </c:pt>
                <c:pt idx="2308">
                  <c:v>42101.166666661069</c:v>
                </c:pt>
                <c:pt idx="2309">
                  <c:v>42101.208333327733</c:v>
                </c:pt>
                <c:pt idx="2310">
                  <c:v>42101.249999994398</c:v>
                </c:pt>
                <c:pt idx="2311">
                  <c:v>42101.291666661062</c:v>
                </c:pt>
                <c:pt idx="2312">
                  <c:v>42101.333333327726</c:v>
                </c:pt>
                <c:pt idx="2313">
                  <c:v>42101.37499999439</c:v>
                </c:pt>
                <c:pt idx="2314">
                  <c:v>42101.416666661054</c:v>
                </c:pt>
                <c:pt idx="2315">
                  <c:v>42101.458333327719</c:v>
                </c:pt>
                <c:pt idx="2316">
                  <c:v>42101.499999994383</c:v>
                </c:pt>
                <c:pt idx="2317">
                  <c:v>42101.541666661047</c:v>
                </c:pt>
                <c:pt idx="2318">
                  <c:v>42101.583333327711</c:v>
                </c:pt>
                <c:pt idx="2319">
                  <c:v>42101.624999994376</c:v>
                </c:pt>
                <c:pt idx="2320">
                  <c:v>42101.66666666104</c:v>
                </c:pt>
                <c:pt idx="2321">
                  <c:v>42101.708333327704</c:v>
                </c:pt>
                <c:pt idx="2322">
                  <c:v>42101.749999994368</c:v>
                </c:pt>
                <c:pt idx="2323">
                  <c:v>42101.791666661033</c:v>
                </c:pt>
                <c:pt idx="2324">
                  <c:v>42101.833333327697</c:v>
                </c:pt>
                <c:pt idx="2325">
                  <c:v>42101.874999994361</c:v>
                </c:pt>
                <c:pt idx="2326">
                  <c:v>42101.916666661025</c:v>
                </c:pt>
                <c:pt idx="2327">
                  <c:v>42101.95833332769</c:v>
                </c:pt>
                <c:pt idx="2328">
                  <c:v>42101.999999994354</c:v>
                </c:pt>
                <c:pt idx="2329">
                  <c:v>42102.041666661018</c:v>
                </c:pt>
                <c:pt idx="2330">
                  <c:v>42102.083333327682</c:v>
                </c:pt>
                <c:pt idx="2331">
                  <c:v>42102.124999994347</c:v>
                </c:pt>
                <c:pt idx="2332">
                  <c:v>42102.166666661011</c:v>
                </c:pt>
                <c:pt idx="2333">
                  <c:v>42102.208333327675</c:v>
                </c:pt>
                <c:pt idx="2334">
                  <c:v>42102.249999994339</c:v>
                </c:pt>
                <c:pt idx="2335">
                  <c:v>42102.291666661004</c:v>
                </c:pt>
                <c:pt idx="2336">
                  <c:v>42102.333333327668</c:v>
                </c:pt>
                <c:pt idx="2337">
                  <c:v>42102.374999994332</c:v>
                </c:pt>
                <c:pt idx="2338">
                  <c:v>42102.416666660996</c:v>
                </c:pt>
                <c:pt idx="2339">
                  <c:v>42102.458333327661</c:v>
                </c:pt>
                <c:pt idx="2340">
                  <c:v>42102.499999994325</c:v>
                </c:pt>
                <c:pt idx="2341">
                  <c:v>42102.541666660989</c:v>
                </c:pt>
                <c:pt idx="2342">
                  <c:v>42102.583333327653</c:v>
                </c:pt>
                <c:pt idx="2343">
                  <c:v>42102.624999994317</c:v>
                </c:pt>
                <c:pt idx="2344">
                  <c:v>42102.666666660982</c:v>
                </c:pt>
                <c:pt idx="2345">
                  <c:v>42102.708333327646</c:v>
                </c:pt>
                <c:pt idx="2346">
                  <c:v>42102.74999999431</c:v>
                </c:pt>
                <c:pt idx="2347">
                  <c:v>42102.791666660974</c:v>
                </c:pt>
                <c:pt idx="2348">
                  <c:v>42102.833333327639</c:v>
                </c:pt>
                <c:pt idx="2349">
                  <c:v>42102.874999994303</c:v>
                </c:pt>
                <c:pt idx="2350">
                  <c:v>42102.916666660967</c:v>
                </c:pt>
                <c:pt idx="2351">
                  <c:v>42102.958333327631</c:v>
                </c:pt>
                <c:pt idx="2352">
                  <c:v>42102.999999994296</c:v>
                </c:pt>
                <c:pt idx="2353">
                  <c:v>42103.04166666096</c:v>
                </c:pt>
                <c:pt idx="2354">
                  <c:v>42103.083333327624</c:v>
                </c:pt>
                <c:pt idx="2355">
                  <c:v>42103.124999994288</c:v>
                </c:pt>
                <c:pt idx="2356">
                  <c:v>42103.166666660953</c:v>
                </c:pt>
                <c:pt idx="2357">
                  <c:v>42103.208333327617</c:v>
                </c:pt>
                <c:pt idx="2358">
                  <c:v>42103.249999994281</c:v>
                </c:pt>
                <c:pt idx="2359">
                  <c:v>42103.291666660945</c:v>
                </c:pt>
                <c:pt idx="2360">
                  <c:v>42103.33333332761</c:v>
                </c:pt>
                <c:pt idx="2361">
                  <c:v>42103.374999994274</c:v>
                </c:pt>
                <c:pt idx="2362">
                  <c:v>42103.416666660938</c:v>
                </c:pt>
                <c:pt idx="2363">
                  <c:v>42103.458333327602</c:v>
                </c:pt>
                <c:pt idx="2364">
                  <c:v>42103.499999994267</c:v>
                </c:pt>
                <c:pt idx="2365">
                  <c:v>42103.541666660931</c:v>
                </c:pt>
                <c:pt idx="2366">
                  <c:v>42103.583333327595</c:v>
                </c:pt>
                <c:pt idx="2367">
                  <c:v>42103.624999994259</c:v>
                </c:pt>
                <c:pt idx="2368">
                  <c:v>42103.666666660924</c:v>
                </c:pt>
                <c:pt idx="2369">
                  <c:v>42103.708333327588</c:v>
                </c:pt>
                <c:pt idx="2370">
                  <c:v>42103.749999994252</c:v>
                </c:pt>
                <c:pt idx="2371">
                  <c:v>42103.791666660916</c:v>
                </c:pt>
                <c:pt idx="2372">
                  <c:v>42103.83333332758</c:v>
                </c:pt>
                <c:pt idx="2373">
                  <c:v>42103.874999994245</c:v>
                </c:pt>
                <c:pt idx="2374">
                  <c:v>42103.916666660909</c:v>
                </c:pt>
                <c:pt idx="2375">
                  <c:v>42103.958333327573</c:v>
                </c:pt>
                <c:pt idx="2376">
                  <c:v>42103.999999994237</c:v>
                </c:pt>
                <c:pt idx="2377">
                  <c:v>42104.041666660902</c:v>
                </c:pt>
                <c:pt idx="2378">
                  <c:v>42104.083333327566</c:v>
                </c:pt>
                <c:pt idx="2379">
                  <c:v>42104.12499999423</c:v>
                </c:pt>
                <c:pt idx="2380">
                  <c:v>42104.166666660894</c:v>
                </c:pt>
                <c:pt idx="2381">
                  <c:v>42104.208333327559</c:v>
                </c:pt>
                <c:pt idx="2382">
                  <c:v>42104.249999994223</c:v>
                </c:pt>
                <c:pt idx="2383">
                  <c:v>42104.291666660887</c:v>
                </c:pt>
                <c:pt idx="2384">
                  <c:v>42104.333333327551</c:v>
                </c:pt>
                <c:pt idx="2385">
                  <c:v>42104.374999994216</c:v>
                </c:pt>
                <c:pt idx="2386">
                  <c:v>42104.41666666088</c:v>
                </c:pt>
                <c:pt idx="2387">
                  <c:v>42104.458333327544</c:v>
                </c:pt>
                <c:pt idx="2388">
                  <c:v>42104.499999994208</c:v>
                </c:pt>
                <c:pt idx="2389">
                  <c:v>42104.541666660873</c:v>
                </c:pt>
                <c:pt idx="2390">
                  <c:v>42104.583333327537</c:v>
                </c:pt>
                <c:pt idx="2391">
                  <c:v>42104.624999994201</c:v>
                </c:pt>
                <c:pt idx="2392">
                  <c:v>42104.666666660865</c:v>
                </c:pt>
                <c:pt idx="2393">
                  <c:v>42104.70833332753</c:v>
                </c:pt>
                <c:pt idx="2394">
                  <c:v>42104.749999994194</c:v>
                </c:pt>
                <c:pt idx="2395">
                  <c:v>42104.791666660858</c:v>
                </c:pt>
                <c:pt idx="2396">
                  <c:v>42104.833333327522</c:v>
                </c:pt>
                <c:pt idx="2397">
                  <c:v>42104.874999994187</c:v>
                </c:pt>
                <c:pt idx="2398">
                  <c:v>42104.916666660851</c:v>
                </c:pt>
                <c:pt idx="2399">
                  <c:v>42104.958333327515</c:v>
                </c:pt>
                <c:pt idx="2400">
                  <c:v>42104.999999994179</c:v>
                </c:pt>
                <c:pt idx="2401">
                  <c:v>42105.041666660843</c:v>
                </c:pt>
                <c:pt idx="2402">
                  <c:v>42105.083333327508</c:v>
                </c:pt>
                <c:pt idx="2403">
                  <c:v>42105.124999994172</c:v>
                </c:pt>
                <c:pt idx="2404">
                  <c:v>42105.166666660836</c:v>
                </c:pt>
                <c:pt idx="2405">
                  <c:v>42105.2083333275</c:v>
                </c:pt>
                <c:pt idx="2406">
                  <c:v>42105.249999994165</c:v>
                </c:pt>
                <c:pt idx="2407">
                  <c:v>42105.291666660829</c:v>
                </c:pt>
                <c:pt idx="2408">
                  <c:v>42105.333333327493</c:v>
                </c:pt>
                <c:pt idx="2409">
                  <c:v>42105.374999994157</c:v>
                </c:pt>
                <c:pt idx="2410">
                  <c:v>42105.416666660822</c:v>
                </c:pt>
                <c:pt idx="2411">
                  <c:v>42105.458333327486</c:v>
                </c:pt>
                <c:pt idx="2412">
                  <c:v>42105.49999999415</c:v>
                </c:pt>
                <c:pt idx="2413">
                  <c:v>42105.541666660814</c:v>
                </c:pt>
                <c:pt idx="2414">
                  <c:v>42105.583333327479</c:v>
                </c:pt>
                <c:pt idx="2415">
                  <c:v>42105.624999994143</c:v>
                </c:pt>
                <c:pt idx="2416">
                  <c:v>42105.666666660807</c:v>
                </c:pt>
                <c:pt idx="2417">
                  <c:v>42105.708333327471</c:v>
                </c:pt>
                <c:pt idx="2418">
                  <c:v>42105.749999994136</c:v>
                </c:pt>
                <c:pt idx="2419">
                  <c:v>42105.7916666608</c:v>
                </c:pt>
                <c:pt idx="2420">
                  <c:v>42105.833333327464</c:v>
                </c:pt>
                <c:pt idx="2421">
                  <c:v>42105.874999994128</c:v>
                </c:pt>
                <c:pt idx="2422">
                  <c:v>42105.916666660793</c:v>
                </c:pt>
                <c:pt idx="2423">
                  <c:v>42105.958333327457</c:v>
                </c:pt>
                <c:pt idx="2424">
                  <c:v>42105.999999994121</c:v>
                </c:pt>
                <c:pt idx="2425">
                  <c:v>42106.041666660785</c:v>
                </c:pt>
                <c:pt idx="2426">
                  <c:v>42106.08333332745</c:v>
                </c:pt>
                <c:pt idx="2427">
                  <c:v>42106.124999994114</c:v>
                </c:pt>
                <c:pt idx="2428">
                  <c:v>42106.166666660778</c:v>
                </c:pt>
                <c:pt idx="2429">
                  <c:v>42106.208333327442</c:v>
                </c:pt>
                <c:pt idx="2430">
                  <c:v>42106.249999994106</c:v>
                </c:pt>
                <c:pt idx="2431">
                  <c:v>42106.291666660771</c:v>
                </c:pt>
                <c:pt idx="2432">
                  <c:v>42106.333333327435</c:v>
                </c:pt>
                <c:pt idx="2433">
                  <c:v>42106.374999994099</c:v>
                </c:pt>
                <c:pt idx="2434">
                  <c:v>42106.416666660763</c:v>
                </c:pt>
                <c:pt idx="2435">
                  <c:v>42106.458333327428</c:v>
                </c:pt>
                <c:pt idx="2436">
                  <c:v>42106.499999994092</c:v>
                </c:pt>
                <c:pt idx="2437">
                  <c:v>42106.541666660756</c:v>
                </c:pt>
                <c:pt idx="2438">
                  <c:v>42106.58333332742</c:v>
                </c:pt>
                <c:pt idx="2439">
                  <c:v>42106.624999994085</c:v>
                </c:pt>
                <c:pt idx="2440">
                  <c:v>42106.666666660749</c:v>
                </c:pt>
                <c:pt idx="2441">
                  <c:v>42106.708333327413</c:v>
                </c:pt>
                <c:pt idx="2442">
                  <c:v>42106.749999994077</c:v>
                </c:pt>
                <c:pt idx="2443">
                  <c:v>42106.791666660742</c:v>
                </c:pt>
                <c:pt idx="2444">
                  <c:v>42106.833333327406</c:v>
                </c:pt>
                <c:pt idx="2445">
                  <c:v>42106.87499999407</c:v>
                </c:pt>
                <c:pt idx="2446">
                  <c:v>42106.916666660734</c:v>
                </c:pt>
                <c:pt idx="2447">
                  <c:v>42106.958333327399</c:v>
                </c:pt>
                <c:pt idx="2448">
                  <c:v>42106.999999994063</c:v>
                </c:pt>
                <c:pt idx="2449">
                  <c:v>42107.041666660727</c:v>
                </c:pt>
                <c:pt idx="2450">
                  <c:v>42107.083333327391</c:v>
                </c:pt>
                <c:pt idx="2451">
                  <c:v>42107.124999994056</c:v>
                </c:pt>
                <c:pt idx="2452">
                  <c:v>42107.16666666072</c:v>
                </c:pt>
                <c:pt idx="2453">
                  <c:v>42107.208333327384</c:v>
                </c:pt>
                <c:pt idx="2454">
                  <c:v>42107.249999994048</c:v>
                </c:pt>
                <c:pt idx="2455">
                  <c:v>42107.291666660713</c:v>
                </c:pt>
                <c:pt idx="2456">
                  <c:v>42107.333333327377</c:v>
                </c:pt>
                <c:pt idx="2457">
                  <c:v>42107.374999994041</c:v>
                </c:pt>
                <c:pt idx="2458">
                  <c:v>42107.416666660705</c:v>
                </c:pt>
                <c:pt idx="2459">
                  <c:v>42107.458333327369</c:v>
                </c:pt>
                <c:pt idx="2460">
                  <c:v>42107.499999994034</c:v>
                </c:pt>
                <c:pt idx="2461">
                  <c:v>42107.541666660698</c:v>
                </c:pt>
                <c:pt idx="2462">
                  <c:v>42107.583333327362</c:v>
                </c:pt>
                <c:pt idx="2463">
                  <c:v>42107.624999994026</c:v>
                </c:pt>
                <c:pt idx="2464">
                  <c:v>42107.666666660691</c:v>
                </c:pt>
                <c:pt idx="2465">
                  <c:v>42107.708333327355</c:v>
                </c:pt>
                <c:pt idx="2466">
                  <c:v>42107.749999994019</c:v>
                </c:pt>
                <c:pt idx="2467">
                  <c:v>42107.791666660683</c:v>
                </c:pt>
                <c:pt idx="2468">
                  <c:v>42107.833333327348</c:v>
                </c:pt>
                <c:pt idx="2469">
                  <c:v>42107.874999994012</c:v>
                </c:pt>
                <c:pt idx="2470">
                  <c:v>42107.916666660676</c:v>
                </c:pt>
                <c:pt idx="2471">
                  <c:v>42107.95833332734</c:v>
                </c:pt>
                <c:pt idx="2472">
                  <c:v>42107.999999994005</c:v>
                </c:pt>
                <c:pt idx="2473">
                  <c:v>42108.041666660669</c:v>
                </c:pt>
                <c:pt idx="2474">
                  <c:v>42108.083333327333</c:v>
                </c:pt>
                <c:pt idx="2475">
                  <c:v>42108.124999993997</c:v>
                </c:pt>
                <c:pt idx="2476">
                  <c:v>42108.166666660662</c:v>
                </c:pt>
                <c:pt idx="2477">
                  <c:v>42108.208333327326</c:v>
                </c:pt>
                <c:pt idx="2478">
                  <c:v>42108.24999999399</c:v>
                </c:pt>
                <c:pt idx="2479">
                  <c:v>42108.291666660654</c:v>
                </c:pt>
                <c:pt idx="2480">
                  <c:v>42108.333333327319</c:v>
                </c:pt>
                <c:pt idx="2481">
                  <c:v>42108.374999993983</c:v>
                </c:pt>
                <c:pt idx="2482">
                  <c:v>42108.416666660647</c:v>
                </c:pt>
                <c:pt idx="2483">
                  <c:v>42108.458333327311</c:v>
                </c:pt>
                <c:pt idx="2484">
                  <c:v>42108.499999993976</c:v>
                </c:pt>
                <c:pt idx="2485">
                  <c:v>42108.54166666064</c:v>
                </c:pt>
                <c:pt idx="2486">
                  <c:v>42108.583333327304</c:v>
                </c:pt>
                <c:pt idx="2487">
                  <c:v>42108.624999993968</c:v>
                </c:pt>
                <c:pt idx="2488">
                  <c:v>42108.666666660632</c:v>
                </c:pt>
                <c:pt idx="2489">
                  <c:v>42108.708333327297</c:v>
                </c:pt>
                <c:pt idx="2490">
                  <c:v>42108.749999993961</c:v>
                </c:pt>
                <c:pt idx="2491">
                  <c:v>42108.791666660625</c:v>
                </c:pt>
                <c:pt idx="2492">
                  <c:v>42108.833333327289</c:v>
                </c:pt>
                <c:pt idx="2493">
                  <c:v>42108.874999993954</c:v>
                </c:pt>
                <c:pt idx="2494">
                  <c:v>42108.916666660618</c:v>
                </c:pt>
                <c:pt idx="2495">
                  <c:v>42108.958333327282</c:v>
                </c:pt>
                <c:pt idx="2496">
                  <c:v>42108.999999993946</c:v>
                </c:pt>
                <c:pt idx="2497">
                  <c:v>42109.041666660611</c:v>
                </c:pt>
                <c:pt idx="2498">
                  <c:v>42109.083333327275</c:v>
                </c:pt>
                <c:pt idx="2499">
                  <c:v>42109.124999993939</c:v>
                </c:pt>
                <c:pt idx="2500">
                  <c:v>42109.166666660603</c:v>
                </c:pt>
                <c:pt idx="2501">
                  <c:v>42109.208333327268</c:v>
                </c:pt>
                <c:pt idx="2502">
                  <c:v>42109.249999993932</c:v>
                </c:pt>
                <c:pt idx="2503">
                  <c:v>42109.291666660596</c:v>
                </c:pt>
                <c:pt idx="2504">
                  <c:v>42109.33333332726</c:v>
                </c:pt>
                <c:pt idx="2505">
                  <c:v>42109.374999993925</c:v>
                </c:pt>
                <c:pt idx="2506">
                  <c:v>42109.416666660589</c:v>
                </c:pt>
                <c:pt idx="2507">
                  <c:v>42109.458333327253</c:v>
                </c:pt>
                <c:pt idx="2508">
                  <c:v>42109.499999993917</c:v>
                </c:pt>
                <c:pt idx="2509">
                  <c:v>42109.541666660582</c:v>
                </c:pt>
                <c:pt idx="2510">
                  <c:v>42109.583333327246</c:v>
                </c:pt>
                <c:pt idx="2511">
                  <c:v>42109.62499999391</c:v>
                </c:pt>
                <c:pt idx="2512">
                  <c:v>42109.666666660574</c:v>
                </c:pt>
                <c:pt idx="2513">
                  <c:v>42109.708333327239</c:v>
                </c:pt>
                <c:pt idx="2514">
                  <c:v>42109.749999993903</c:v>
                </c:pt>
                <c:pt idx="2515">
                  <c:v>42109.791666660567</c:v>
                </c:pt>
                <c:pt idx="2516">
                  <c:v>42109.833333327231</c:v>
                </c:pt>
                <c:pt idx="2517">
                  <c:v>42109.874999993895</c:v>
                </c:pt>
                <c:pt idx="2518">
                  <c:v>42109.91666666056</c:v>
                </c:pt>
                <c:pt idx="2519">
                  <c:v>42109.958333327224</c:v>
                </c:pt>
                <c:pt idx="2520">
                  <c:v>42109.999999993888</c:v>
                </c:pt>
                <c:pt idx="2521">
                  <c:v>42110.041666660552</c:v>
                </c:pt>
                <c:pt idx="2522">
                  <c:v>42110.083333327217</c:v>
                </c:pt>
                <c:pt idx="2523">
                  <c:v>42110.124999993881</c:v>
                </c:pt>
                <c:pt idx="2524">
                  <c:v>42110.166666660545</c:v>
                </c:pt>
                <c:pt idx="2525">
                  <c:v>42110.208333327209</c:v>
                </c:pt>
                <c:pt idx="2526">
                  <c:v>42110.249999993874</c:v>
                </c:pt>
                <c:pt idx="2527">
                  <c:v>42110.291666660538</c:v>
                </c:pt>
                <c:pt idx="2528">
                  <c:v>42110.333333327202</c:v>
                </c:pt>
                <c:pt idx="2529">
                  <c:v>42110.374999993866</c:v>
                </c:pt>
                <c:pt idx="2530">
                  <c:v>42110.416666660531</c:v>
                </c:pt>
                <c:pt idx="2531">
                  <c:v>42110.458333327195</c:v>
                </c:pt>
                <c:pt idx="2532">
                  <c:v>42110.499999993859</c:v>
                </c:pt>
                <c:pt idx="2533">
                  <c:v>42110.541666660523</c:v>
                </c:pt>
                <c:pt idx="2534">
                  <c:v>42110.583333327188</c:v>
                </c:pt>
                <c:pt idx="2535">
                  <c:v>42110.624999993852</c:v>
                </c:pt>
                <c:pt idx="2536">
                  <c:v>42110.666666660516</c:v>
                </c:pt>
                <c:pt idx="2537">
                  <c:v>42110.70833332718</c:v>
                </c:pt>
                <c:pt idx="2538">
                  <c:v>42110.749999993845</c:v>
                </c:pt>
                <c:pt idx="2539">
                  <c:v>42110.791666660509</c:v>
                </c:pt>
                <c:pt idx="2540">
                  <c:v>42110.833333327173</c:v>
                </c:pt>
                <c:pt idx="2541">
                  <c:v>42110.874999993837</c:v>
                </c:pt>
                <c:pt idx="2542">
                  <c:v>42110.916666660502</c:v>
                </c:pt>
                <c:pt idx="2543">
                  <c:v>42110.958333327166</c:v>
                </c:pt>
                <c:pt idx="2544">
                  <c:v>42110.99999999383</c:v>
                </c:pt>
                <c:pt idx="2545">
                  <c:v>42111.041666660494</c:v>
                </c:pt>
                <c:pt idx="2546">
                  <c:v>42111.083333327158</c:v>
                </c:pt>
                <c:pt idx="2547">
                  <c:v>42111.124999993823</c:v>
                </c:pt>
                <c:pt idx="2548">
                  <c:v>42111.166666660487</c:v>
                </c:pt>
                <c:pt idx="2549">
                  <c:v>42111.208333327151</c:v>
                </c:pt>
                <c:pt idx="2550">
                  <c:v>42111.249999993815</c:v>
                </c:pt>
                <c:pt idx="2551">
                  <c:v>42111.29166666048</c:v>
                </c:pt>
                <c:pt idx="2552">
                  <c:v>42111.333333327144</c:v>
                </c:pt>
                <c:pt idx="2553">
                  <c:v>42111.374999993808</c:v>
                </c:pt>
                <c:pt idx="2554">
                  <c:v>42111.416666660472</c:v>
                </c:pt>
                <c:pt idx="2555">
                  <c:v>42111.458333327137</c:v>
                </c:pt>
                <c:pt idx="2556">
                  <c:v>42111.499999993801</c:v>
                </c:pt>
                <c:pt idx="2557">
                  <c:v>42111.541666660465</c:v>
                </c:pt>
                <c:pt idx="2558">
                  <c:v>42111.583333327129</c:v>
                </c:pt>
                <c:pt idx="2559">
                  <c:v>42111.624999993794</c:v>
                </c:pt>
                <c:pt idx="2560">
                  <c:v>42111.666666660458</c:v>
                </c:pt>
                <c:pt idx="2561">
                  <c:v>42111.708333327122</c:v>
                </c:pt>
                <c:pt idx="2562">
                  <c:v>42111.749999993786</c:v>
                </c:pt>
                <c:pt idx="2563">
                  <c:v>42111.791666660451</c:v>
                </c:pt>
                <c:pt idx="2564">
                  <c:v>42111.833333327115</c:v>
                </c:pt>
                <c:pt idx="2565">
                  <c:v>42111.874999993779</c:v>
                </c:pt>
                <c:pt idx="2566">
                  <c:v>42111.916666660443</c:v>
                </c:pt>
                <c:pt idx="2567">
                  <c:v>42111.958333327108</c:v>
                </c:pt>
                <c:pt idx="2568">
                  <c:v>42111.999999993772</c:v>
                </c:pt>
                <c:pt idx="2569">
                  <c:v>42112.041666660436</c:v>
                </c:pt>
                <c:pt idx="2570">
                  <c:v>42112.0833333271</c:v>
                </c:pt>
                <c:pt idx="2571">
                  <c:v>42112.124999993765</c:v>
                </c:pt>
                <c:pt idx="2572">
                  <c:v>42112.166666660429</c:v>
                </c:pt>
                <c:pt idx="2573">
                  <c:v>42112.208333327093</c:v>
                </c:pt>
                <c:pt idx="2574">
                  <c:v>42112.249999993757</c:v>
                </c:pt>
                <c:pt idx="2575">
                  <c:v>42112.291666660421</c:v>
                </c:pt>
                <c:pt idx="2576">
                  <c:v>42112.333333327086</c:v>
                </c:pt>
                <c:pt idx="2577">
                  <c:v>42112.37499999375</c:v>
                </c:pt>
                <c:pt idx="2578">
                  <c:v>42112.416666660414</c:v>
                </c:pt>
                <c:pt idx="2579">
                  <c:v>42112.458333327078</c:v>
                </c:pt>
                <c:pt idx="2580">
                  <c:v>42112.499999993743</c:v>
                </c:pt>
                <c:pt idx="2581">
                  <c:v>42112.541666660407</c:v>
                </c:pt>
                <c:pt idx="2582">
                  <c:v>42112.583333327071</c:v>
                </c:pt>
                <c:pt idx="2583">
                  <c:v>42112.624999993735</c:v>
                </c:pt>
                <c:pt idx="2584">
                  <c:v>42112.6666666604</c:v>
                </c:pt>
                <c:pt idx="2585">
                  <c:v>42112.708333327064</c:v>
                </c:pt>
                <c:pt idx="2586">
                  <c:v>42112.749999993728</c:v>
                </c:pt>
                <c:pt idx="2587">
                  <c:v>42112.791666660392</c:v>
                </c:pt>
                <c:pt idx="2588">
                  <c:v>42112.833333327057</c:v>
                </c:pt>
                <c:pt idx="2589">
                  <c:v>42112.874999993721</c:v>
                </c:pt>
                <c:pt idx="2590">
                  <c:v>42112.916666660385</c:v>
                </c:pt>
                <c:pt idx="2591">
                  <c:v>42112.958333327049</c:v>
                </c:pt>
                <c:pt idx="2592">
                  <c:v>42112.999999993714</c:v>
                </c:pt>
                <c:pt idx="2593">
                  <c:v>42113.041666660378</c:v>
                </c:pt>
                <c:pt idx="2594">
                  <c:v>42113.083333327042</c:v>
                </c:pt>
                <c:pt idx="2595">
                  <c:v>42113.124999993706</c:v>
                </c:pt>
                <c:pt idx="2596">
                  <c:v>42113.166666660371</c:v>
                </c:pt>
                <c:pt idx="2597">
                  <c:v>42113.208333327035</c:v>
                </c:pt>
                <c:pt idx="2598">
                  <c:v>42113.249999993699</c:v>
                </c:pt>
                <c:pt idx="2599">
                  <c:v>42113.291666660363</c:v>
                </c:pt>
                <c:pt idx="2600">
                  <c:v>42113.333333327028</c:v>
                </c:pt>
                <c:pt idx="2601">
                  <c:v>42113.374999993692</c:v>
                </c:pt>
                <c:pt idx="2602">
                  <c:v>42113.416666660356</c:v>
                </c:pt>
                <c:pt idx="2603">
                  <c:v>42113.45833332702</c:v>
                </c:pt>
                <c:pt idx="2604">
                  <c:v>42113.499999993684</c:v>
                </c:pt>
                <c:pt idx="2605">
                  <c:v>42113.541666660349</c:v>
                </c:pt>
                <c:pt idx="2606">
                  <c:v>42113.583333327013</c:v>
                </c:pt>
                <c:pt idx="2607">
                  <c:v>42113.624999993677</c:v>
                </c:pt>
                <c:pt idx="2608">
                  <c:v>42113.666666660341</c:v>
                </c:pt>
                <c:pt idx="2609">
                  <c:v>42113.708333327006</c:v>
                </c:pt>
                <c:pt idx="2610">
                  <c:v>42113.74999999367</c:v>
                </c:pt>
                <c:pt idx="2611">
                  <c:v>42113.791666660334</c:v>
                </c:pt>
                <c:pt idx="2612">
                  <c:v>42113.833333326998</c:v>
                </c:pt>
                <c:pt idx="2613">
                  <c:v>42113.874999993663</c:v>
                </c:pt>
                <c:pt idx="2614">
                  <c:v>42113.916666660327</c:v>
                </c:pt>
                <c:pt idx="2615">
                  <c:v>42113.958333326991</c:v>
                </c:pt>
                <c:pt idx="2616">
                  <c:v>42113.999999993655</c:v>
                </c:pt>
                <c:pt idx="2617">
                  <c:v>42114.04166666032</c:v>
                </c:pt>
                <c:pt idx="2618">
                  <c:v>42114.083333326984</c:v>
                </c:pt>
                <c:pt idx="2619">
                  <c:v>42114.124999993648</c:v>
                </c:pt>
                <c:pt idx="2620">
                  <c:v>42114.166666660312</c:v>
                </c:pt>
                <c:pt idx="2621">
                  <c:v>42114.208333326977</c:v>
                </c:pt>
                <c:pt idx="2622">
                  <c:v>42114.249999993641</c:v>
                </c:pt>
                <c:pt idx="2623">
                  <c:v>42114.291666660305</c:v>
                </c:pt>
                <c:pt idx="2624">
                  <c:v>42114.333333326969</c:v>
                </c:pt>
                <c:pt idx="2625">
                  <c:v>42114.374999993634</c:v>
                </c:pt>
                <c:pt idx="2626">
                  <c:v>42114.416666660298</c:v>
                </c:pt>
                <c:pt idx="2627">
                  <c:v>42114.458333326962</c:v>
                </c:pt>
                <c:pt idx="2628">
                  <c:v>42114.499999993626</c:v>
                </c:pt>
                <c:pt idx="2629">
                  <c:v>42114.541666660291</c:v>
                </c:pt>
                <c:pt idx="2630">
                  <c:v>42114.583333326955</c:v>
                </c:pt>
                <c:pt idx="2631">
                  <c:v>42114.624999993619</c:v>
                </c:pt>
                <c:pt idx="2632">
                  <c:v>42114.666666660283</c:v>
                </c:pt>
                <c:pt idx="2633">
                  <c:v>42114.708333326947</c:v>
                </c:pt>
                <c:pt idx="2634">
                  <c:v>42114.749999993612</c:v>
                </c:pt>
                <c:pt idx="2635">
                  <c:v>42114.791666660276</c:v>
                </c:pt>
                <c:pt idx="2636">
                  <c:v>42114.83333332694</c:v>
                </c:pt>
                <c:pt idx="2637">
                  <c:v>42114.874999993604</c:v>
                </c:pt>
                <c:pt idx="2638">
                  <c:v>42114.916666660269</c:v>
                </c:pt>
                <c:pt idx="2639">
                  <c:v>42114.958333326933</c:v>
                </c:pt>
                <c:pt idx="2640">
                  <c:v>42114.999999993597</c:v>
                </c:pt>
                <c:pt idx="2641">
                  <c:v>42115.041666660261</c:v>
                </c:pt>
                <c:pt idx="2642">
                  <c:v>42115.083333326926</c:v>
                </c:pt>
                <c:pt idx="2643">
                  <c:v>42115.12499999359</c:v>
                </c:pt>
                <c:pt idx="2644">
                  <c:v>42115.166666660254</c:v>
                </c:pt>
                <c:pt idx="2645">
                  <c:v>42115.208333326918</c:v>
                </c:pt>
                <c:pt idx="2646">
                  <c:v>42115.249999993583</c:v>
                </c:pt>
                <c:pt idx="2647">
                  <c:v>42115.291666660247</c:v>
                </c:pt>
                <c:pt idx="2648">
                  <c:v>42115.333333326911</c:v>
                </c:pt>
                <c:pt idx="2649">
                  <c:v>42115.374999993575</c:v>
                </c:pt>
                <c:pt idx="2650">
                  <c:v>42115.41666666024</c:v>
                </c:pt>
                <c:pt idx="2651">
                  <c:v>42115.458333326904</c:v>
                </c:pt>
                <c:pt idx="2652">
                  <c:v>42115.499999993568</c:v>
                </c:pt>
                <c:pt idx="2653">
                  <c:v>42115.541666660232</c:v>
                </c:pt>
                <c:pt idx="2654">
                  <c:v>42115.583333326897</c:v>
                </c:pt>
                <c:pt idx="2655">
                  <c:v>42115.624999993561</c:v>
                </c:pt>
                <c:pt idx="2656">
                  <c:v>42115.666666660225</c:v>
                </c:pt>
                <c:pt idx="2657">
                  <c:v>42115.708333326889</c:v>
                </c:pt>
                <c:pt idx="2658">
                  <c:v>42115.749999993554</c:v>
                </c:pt>
                <c:pt idx="2659">
                  <c:v>42115.791666660218</c:v>
                </c:pt>
                <c:pt idx="2660">
                  <c:v>42115.833333326882</c:v>
                </c:pt>
                <c:pt idx="2661">
                  <c:v>42115.874999993546</c:v>
                </c:pt>
                <c:pt idx="2662">
                  <c:v>42115.91666666021</c:v>
                </c:pt>
                <c:pt idx="2663">
                  <c:v>42115.958333326875</c:v>
                </c:pt>
                <c:pt idx="2664">
                  <c:v>42115.999999993539</c:v>
                </c:pt>
                <c:pt idx="2665">
                  <c:v>42116.041666660203</c:v>
                </c:pt>
                <c:pt idx="2666">
                  <c:v>42116.083333326867</c:v>
                </c:pt>
                <c:pt idx="2667">
                  <c:v>42116.124999993532</c:v>
                </c:pt>
                <c:pt idx="2668">
                  <c:v>42116.166666660196</c:v>
                </c:pt>
                <c:pt idx="2669">
                  <c:v>42116.20833332686</c:v>
                </c:pt>
                <c:pt idx="2670">
                  <c:v>42116.249999993524</c:v>
                </c:pt>
                <c:pt idx="2671">
                  <c:v>42116.291666660189</c:v>
                </c:pt>
                <c:pt idx="2672">
                  <c:v>42116.333333326853</c:v>
                </c:pt>
                <c:pt idx="2673">
                  <c:v>42116.374999993517</c:v>
                </c:pt>
                <c:pt idx="2674">
                  <c:v>42116.416666660181</c:v>
                </c:pt>
                <c:pt idx="2675">
                  <c:v>42116.458333326846</c:v>
                </c:pt>
                <c:pt idx="2676">
                  <c:v>42116.49999999351</c:v>
                </c:pt>
                <c:pt idx="2677">
                  <c:v>42116.541666660174</c:v>
                </c:pt>
                <c:pt idx="2678">
                  <c:v>42116.583333326838</c:v>
                </c:pt>
                <c:pt idx="2679">
                  <c:v>42116.624999993503</c:v>
                </c:pt>
                <c:pt idx="2680">
                  <c:v>42116.666666660167</c:v>
                </c:pt>
                <c:pt idx="2681">
                  <c:v>42116.708333326831</c:v>
                </c:pt>
                <c:pt idx="2682">
                  <c:v>42116.749999993495</c:v>
                </c:pt>
                <c:pt idx="2683">
                  <c:v>42116.79166666016</c:v>
                </c:pt>
                <c:pt idx="2684">
                  <c:v>42116.833333326824</c:v>
                </c:pt>
                <c:pt idx="2685">
                  <c:v>42116.874999993488</c:v>
                </c:pt>
                <c:pt idx="2686">
                  <c:v>42116.916666660152</c:v>
                </c:pt>
                <c:pt idx="2687">
                  <c:v>42116.958333326817</c:v>
                </c:pt>
                <c:pt idx="2688">
                  <c:v>42116.999999993481</c:v>
                </c:pt>
                <c:pt idx="2689">
                  <c:v>42117.041666660145</c:v>
                </c:pt>
                <c:pt idx="2690">
                  <c:v>42117.083333326809</c:v>
                </c:pt>
                <c:pt idx="2691">
                  <c:v>42117.124999993473</c:v>
                </c:pt>
                <c:pt idx="2692">
                  <c:v>42117.166666660138</c:v>
                </c:pt>
                <c:pt idx="2693">
                  <c:v>42117.208333326802</c:v>
                </c:pt>
                <c:pt idx="2694">
                  <c:v>42117.249999993466</c:v>
                </c:pt>
                <c:pt idx="2695">
                  <c:v>42117.29166666013</c:v>
                </c:pt>
                <c:pt idx="2696">
                  <c:v>42117.333333326795</c:v>
                </c:pt>
                <c:pt idx="2697">
                  <c:v>42117.374999993459</c:v>
                </c:pt>
                <c:pt idx="2698">
                  <c:v>42117.416666660123</c:v>
                </c:pt>
                <c:pt idx="2699">
                  <c:v>42117.458333326787</c:v>
                </c:pt>
                <c:pt idx="2700">
                  <c:v>42117.499999993452</c:v>
                </c:pt>
                <c:pt idx="2701">
                  <c:v>42117.541666660116</c:v>
                </c:pt>
                <c:pt idx="2702">
                  <c:v>42117.58333332678</c:v>
                </c:pt>
                <c:pt idx="2703">
                  <c:v>42117.624999993444</c:v>
                </c:pt>
                <c:pt idx="2704">
                  <c:v>42117.666666660109</c:v>
                </c:pt>
                <c:pt idx="2705">
                  <c:v>42117.708333326773</c:v>
                </c:pt>
                <c:pt idx="2706">
                  <c:v>42117.749999993437</c:v>
                </c:pt>
                <c:pt idx="2707">
                  <c:v>42117.791666660101</c:v>
                </c:pt>
                <c:pt idx="2708">
                  <c:v>42117.833333326766</c:v>
                </c:pt>
                <c:pt idx="2709">
                  <c:v>42117.87499999343</c:v>
                </c:pt>
                <c:pt idx="2710">
                  <c:v>42117.916666660094</c:v>
                </c:pt>
                <c:pt idx="2711">
                  <c:v>42117.958333326758</c:v>
                </c:pt>
                <c:pt idx="2712">
                  <c:v>42117.999999993423</c:v>
                </c:pt>
                <c:pt idx="2713">
                  <c:v>42118.041666660087</c:v>
                </c:pt>
                <c:pt idx="2714">
                  <c:v>42118.083333326751</c:v>
                </c:pt>
                <c:pt idx="2715">
                  <c:v>42118.124999993415</c:v>
                </c:pt>
                <c:pt idx="2716">
                  <c:v>42118.166666660079</c:v>
                </c:pt>
                <c:pt idx="2717">
                  <c:v>42118.208333326744</c:v>
                </c:pt>
                <c:pt idx="2718">
                  <c:v>42118.249999993408</c:v>
                </c:pt>
                <c:pt idx="2719">
                  <c:v>42118.291666660072</c:v>
                </c:pt>
                <c:pt idx="2720">
                  <c:v>42118.333333326736</c:v>
                </c:pt>
                <c:pt idx="2721">
                  <c:v>42118.374999993401</c:v>
                </c:pt>
                <c:pt idx="2722">
                  <c:v>42118.416666660065</c:v>
                </c:pt>
                <c:pt idx="2723">
                  <c:v>42118.458333326729</c:v>
                </c:pt>
                <c:pt idx="2724">
                  <c:v>42118.499999993393</c:v>
                </c:pt>
                <c:pt idx="2725">
                  <c:v>42118.541666660058</c:v>
                </c:pt>
                <c:pt idx="2726">
                  <c:v>42118.583333326722</c:v>
                </c:pt>
                <c:pt idx="2727">
                  <c:v>42118.624999993386</c:v>
                </c:pt>
                <c:pt idx="2728">
                  <c:v>42118.66666666005</c:v>
                </c:pt>
                <c:pt idx="2729">
                  <c:v>42118.708333326715</c:v>
                </c:pt>
                <c:pt idx="2730">
                  <c:v>42118.749999993379</c:v>
                </c:pt>
                <c:pt idx="2731">
                  <c:v>42118.791666660043</c:v>
                </c:pt>
                <c:pt idx="2732">
                  <c:v>42118.833333326707</c:v>
                </c:pt>
                <c:pt idx="2733">
                  <c:v>42118.874999993372</c:v>
                </c:pt>
                <c:pt idx="2734">
                  <c:v>42118.916666660036</c:v>
                </c:pt>
                <c:pt idx="2735">
                  <c:v>42118.9583333267</c:v>
                </c:pt>
                <c:pt idx="2736">
                  <c:v>42118.999999993364</c:v>
                </c:pt>
                <c:pt idx="2737">
                  <c:v>42119.041666660029</c:v>
                </c:pt>
                <c:pt idx="2738">
                  <c:v>42119.083333326693</c:v>
                </c:pt>
                <c:pt idx="2739">
                  <c:v>42119.124999993357</c:v>
                </c:pt>
                <c:pt idx="2740">
                  <c:v>42119.166666660021</c:v>
                </c:pt>
                <c:pt idx="2741">
                  <c:v>42119.208333326686</c:v>
                </c:pt>
                <c:pt idx="2742">
                  <c:v>42119.24999999335</c:v>
                </c:pt>
                <c:pt idx="2743">
                  <c:v>42119.291666660014</c:v>
                </c:pt>
                <c:pt idx="2744">
                  <c:v>42119.333333326678</c:v>
                </c:pt>
                <c:pt idx="2745">
                  <c:v>42119.374999993342</c:v>
                </c:pt>
                <c:pt idx="2746">
                  <c:v>42119.416666660007</c:v>
                </c:pt>
                <c:pt idx="2747">
                  <c:v>42119.458333326671</c:v>
                </c:pt>
                <c:pt idx="2748">
                  <c:v>42119.499999993335</c:v>
                </c:pt>
                <c:pt idx="2749">
                  <c:v>42119.541666659999</c:v>
                </c:pt>
                <c:pt idx="2750">
                  <c:v>42119.583333326664</c:v>
                </c:pt>
                <c:pt idx="2751">
                  <c:v>42119.624999993328</c:v>
                </c:pt>
                <c:pt idx="2752">
                  <c:v>42119.666666659992</c:v>
                </c:pt>
                <c:pt idx="2753">
                  <c:v>42119.708333326656</c:v>
                </c:pt>
                <c:pt idx="2754">
                  <c:v>42119.749999993321</c:v>
                </c:pt>
                <c:pt idx="2755">
                  <c:v>42119.791666659985</c:v>
                </c:pt>
                <c:pt idx="2756">
                  <c:v>42119.833333326649</c:v>
                </c:pt>
                <c:pt idx="2757">
                  <c:v>42119.874999993313</c:v>
                </c:pt>
                <c:pt idx="2758">
                  <c:v>42119.916666659978</c:v>
                </c:pt>
                <c:pt idx="2759">
                  <c:v>42119.958333326642</c:v>
                </c:pt>
                <c:pt idx="2760">
                  <c:v>42119.999999993306</c:v>
                </c:pt>
                <c:pt idx="2761">
                  <c:v>42120.04166665997</c:v>
                </c:pt>
                <c:pt idx="2762">
                  <c:v>42120.083333326635</c:v>
                </c:pt>
                <c:pt idx="2763">
                  <c:v>42120.124999993299</c:v>
                </c:pt>
                <c:pt idx="2764">
                  <c:v>42120.166666659963</c:v>
                </c:pt>
                <c:pt idx="2765">
                  <c:v>42120.208333326627</c:v>
                </c:pt>
                <c:pt idx="2766">
                  <c:v>42120.249999993292</c:v>
                </c:pt>
                <c:pt idx="2767">
                  <c:v>42120.291666659956</c:v>
                </c:pt>
                <c:pt idx="2768">
                  <c:v>42120.33333332662</c:v>
                </c:pt>
                <c:pt idx="2769">
                  <c:v>42120.374999993284</c:v>
                </c:pt>
                <c:pt idx="2770">
                  <c:v>42120.416666659949</c:v>
                </c:pt>
                <c:pt idx="2771">
                  <c:v>42120.458333326613</c:v>
                </c:pt>
                <c:pt idx="2772">
                  <c:v>42120.499999993277</c:v>
                </c:pt>
                <c:pt idx="2773">
                  <c:v>42120.541666659941</c:v>
                </c:pt>
                <c:pt idx="2774">
                  <c:v>42120.583333326605</c:v>
                </c:pt>
                <c:pt idx="2775">
                  <c:v>42120.62499999327</c:v>
                </c:pt>
                <c:pt idx="2776">
                  <c:v>42120.666666659934</c:v>
                </c:pt>
                <c:pt idx="2777">
                  <c:v>42120.708333326598</c:v>
                </c:pt>
                <c:pt idx="2778">
                  <c:v>42120.749999993262</c:v>
                </c:pt>
                <c:pt idx="2779">
                  <c:v>42120.791666659927</c:v>
                </c:pt>
                <c:pt idx="2780">
                  <c:v>42120.833333326591</c:v>
                </c:pt>
                <c:pt idx="2781">
                  <c:v>42120.874999993255</c:v>
                </c:pt>
                <c:pt idx="2782">
                  <c:v>42120.916666659919</c:v>
                </c:pt>
                <c:pt idx="2783">
                  <c:v>42120.958333326584</c:v>
                </c:pt>
                <c:pt idx="2784">
                  <c:v>42120.999999993248</c:v>
                </c:pt>
                <c:pt idx="2785">
                  <c:v>42121.041666659912</c:v>
                </c:pt>
                <c:pt idx="2786">
                  <c:v>42121.083333326576</c:v>
                </c:pt>
                <c:pt idx="2787">
                  <c:v>42121.124999993241</c:v>
                </c:pt>
                <c:pt idx="2788">
                  <c:v>42121.166666659905</c:v>
                </c:pt>
                <c:pt idx="2789">
                  <c:v>42121.208333326569</c:v>
                </c:pt>
                <c:pt idx="2790">
                  <c:v>42121.249999993233</c:v>
                </c:pt>
                <c:pt idx="2791">
                  <c:v>42121.291666659898</c:v>
                </c:pt>
                <c:pt idx="2792">
                  <c:v>42121.333333326562</c:v>
                </c:pt>
                <c:pt idx="2793">
                  <c:v>42121.374999993226</c:v>
                </c:pt>
                <c:pt idx="2794">
                  <c:v>42121.41666665989</c:v>
                </c:pt>
                <c:pt idx="2795">
                  <c:v>42121.458333326555</c:v>
                </c:pt>
                <c:pt idx="2796">
                  <c:v>42121.499999993219</c:v>
                </c:pt>
                <c:pt idx="2797">
                  <c:v>42121.541666659883</c:v>
                </c:pt>
                <c:pt idx="2798">
                  <c:v>42121.583333326547</c:v>
                </c:pt>
                <c:pt idx="2799">
                  <c:v>42121.624999993212</c:v>
                </c:pt>
                <c:pt idx="2800">
                  <c:v>42121.666666659876</c:v>
                </c:pt>
                <c:pt idx="2801">
                  <c:v>42121.70833332654</c:v>
                </c:pt>
                <c:pt idx="2802">
                  <c:v>42121.749999993204</c:v>
                </c:pt>
                <c:pt idx="2803">
                  <c:v>42121.791666659868</c:v>
                </c:pt>
                <c:pt idx="2804">
                  <c:v>42121.833333326533</c:v>
                </c:pt>
                <c:pt idx="2805">
                  <c:v>42121.874999993197</c:v>
                </c:pt>
                <c:pt idx="2806">
                  <c:v>42121.916666659861</c:v>
                </c:pt>
                <c:pt idx="2807">
                  <c:v>42121.958333326525</c:v>
                </c:pt>
                <c:pt idx="2808">
                  <c:v>42121.99999999319</c:v>
                </c:pt>
                <c:pt idx="2809">
                  <c:v>42122.041666659854</c:v>
                </c:pt>
                <c:pt idx="2810">
                  <c:v>42122.083333326518</c:v>
                </c:pt>
                <c:pt idx="2811">
                  <c:v>42122.124999993182</c:v>
                </c:pt>
                <c:pt idx="2812">
                  <c:v>42122.166666659847</c:v>
                </c:pt>
                <c:pt idx="2813">
                  <c:v>42122.208333326511</c:v>
                </c:pt>
                <c:pt idx="2814">
                  <c:v>42122.249999993175</c:v>
                </c:pt>
                <c:pt idx="2815">
                  <c:v>42122.291666659839</c:v>
                </c:pt>
                <c:pt idx="2816">
                  <c:v>42122.333333326504</c:v>
                </c:pt>
                <c:pt idx="2817">
                  <c:v>42122.374999993168</c:v>
                </c:pt>
                <c:pt idx="2818">
                  <c:v>42122.416666659832</c:v>
                </c:pt>
                <c:pt idx="2819">
                  <c:v>42122.458333326496</c:v>
                </c:pt>
                <c:pt idx="2820">
                  <c:v>42122.499999993161</c:v>
                </c:pt>
                <c:pt idx="2821">
                  <c:v>42122.541666659825</c:v>
                </c:pt>
                <c:pt idx="2822">
                  <c:v>42122.583333326489</c:v>
                </c:pt>
                <c:pt idx="2823">
                  <c:v>42122.624999993153</c:v>
                </c:pt>
                <c:pt idx="2824">
                  <c:v>42122.666666659818</c:v>
                </c:pt>
                <c:pt idx="2825">
                  <c:v>42122.708333326482</c:v>
                </c:pt>
                <c:pt idx="2826">
                  <c:v>42122.749999993146</c:v>
                </c:pt>
                <c:pt idx="2827">
                  <c:v>42122.79166665981</c:v>
                </c:pt>
                <c:pt idx="2828">
                  <c:v>42122.833333326475</c:v>
                </c:pt>
                <c:pt idx="2829">
                  <c:v>42122.874999993139</c:v>
                </c:pt>
                <c:pt idx="2830">
                  <c:v>42122.916666659803</c:v>
                </c:pt>
                <c:pt idx="2831">
                  <c:v>42122.958333326467</c:v>
                </c:pt>
                <c:pt idx="2832">
                  <c:v>42122.999999993131</c:v>
                </c:pt>
                <c:pt idx="2833">
                  <c:v>42123.041666659796</c:v>
                </c:pt>
                <c:pt idx="2834">
                  <c:v>42123.08333332646</c:v>
                </c:pt>
                <c:pt idx="2835">
                  <c:v>42123.124999993124</c:v>
                </c:pt>
                <c:pt idx="2836">
                  <c:v>42123.166666659788</c:v>
                </c:pt>
                <c:pt idx="2837">
                  <c:v>42123.208333326453</c:v>
                </c:pt>
                <c:pt idx="2838">
                  <c:v>42123.249999993117</c:v>
                </c:pt>
                <c:pt idx="2839">
                  <c:v>42123.291666659781</c:v>
                </c:pt>
                <c:pt idx="2840">
                  <c:v>42123.333333326445</c:v>
                </c:pt>
                <c:pt idx="2841">
                  <c:v>42123.37499999311</c:v>
                </c:pt>
                <c:pt idx="2842">
                  <c:v>42123.416666659774</c:v>
                </c:pt>
                <c:pt idx="2843">
                  <c:v>42123.458333326438</c:v>
                </c:pt>
                <c:pt idx="2844">
                  <c:v>42123.499999993102</c:v>
                </c:pt>
                <c:pt idx="2845">
                  <c:v>42123.541666659767</c:v>
                </c:pt>
                <c:pt idx="2846">
                  <c:v>42123.583333326431</c:v>
                </c:pt>
                <c:pt idx="2847">
                  <c:v>42123.624999993095</c:v>
                </c:pt>
                <c:pt idx="2848">
                  <c:v>42123.666666659759</c:v>
                </c:pt>
                <c:pt idx="2849">
                  <c:v>42123.708333326424</c:v>
                </c:pt>
                <c:pt idx="2850">
                  <c:v>42123.749999993088</c:v>
                </c:pt>
                <c:pt idx="2851">
                  <c:v>42123.791666659752</c:v>
                </c:pt>
                <c:pt idx="2852">
                  <c:v>42123.833333326416</c:v>
                </c:pt>
                <c:pt idx="2853">
                  <c:v>42123.874999993081</c:v>
                </c:pt>
                <c:pt idx="2854">
                  <c:v>42123.916666659745</c:v>
                </c:pt>
                <c:pt idx="2855">
                  <c:v>42123.958333326409</c:v>
                </c:pt>
                <c:pt idx="2856">
                  <c:v>42123.999999993073</c:v>
                </c:pt>
                <c:pt idx="2857">
                  <c:v>42124.041666659738</c:v>
                </c:pt>
                <c:pt idx="2858">
                  <c:v>42124.083333326402</c:v>
                </c:pt>
                <c:pt idx="2859">
                  <c:v>42124.124999993066</c:v>
                </c:pt>
                <c:pt idx="2860">
                  <c:v>42124.16666665973</c:v>
                </c:pt>
                <c:pt idx="2861">
                  <c:v>42124.208333326394</c:v>
                </c:pt>
                <c:pt idx="2862">
                  <c:v>42124.249999993059</c:v>
                </c:pt>
                <c:pt idx="2863">
                  <c:v>42124.291666659723</c:v>
                </c:pt>
                <c:pt idx="2864">
                  <c:v>42124.333333326387</c:v>
                </c:pt>
                <c:pt idx="2865">
                  <c:v>42124.374999993051</c:v>
                </c:pt>
                <c:pt idx="2866">
                  <c:v>42124.416666659716</c:v>
                </c:pt>
                <c:pt idx="2867">
                  <c:v>42124.45833332638</c:v>
                </c:pt>
                <c:pt idx="2868">
                  <c:v>42124.499999993044</c:v>
                </c:pt>
                <c:pt idx="2869">
                  <c:v>42124.541666659708</c:v>
                </c:pt>
                <c:pt idx="2870">
                  <c:v>42124.583333326373</c:v>
                </c:pt>
                <c:pt idx="2871">
                  <c:v>42124.624999993037</c:v>
                </c:pt>
                <c:pt idx="2872">
                  <c:v>42124.666666659701</c:v>
                </c:pt>
                <c:pt idx="2873">
                  <c:v>42124.708333326365</c:v>
                </c:pt>
                <c:pt idx="2874">
                  <c:v>42124.74999999303</c:v>
                </c:pt>
                <c:pt idx="2875">
                  <c:v>42124.791666659694</c:v>
                </c:pt>
                <c:pt idx="2876">
                  <c:v>42124.833333326358</c:v>
                </c:pt>
                <c:pt idx="2877">
                  <c:v>42124.874999993022</c:v>
                </c:pt>
                <c:pt idx="2878">
                  <c:v>42124.916666659687</c:v>
                </c:pt>
                <c:pt idx="2879">
                  <c:v>42124.958333326351</c:v>
                </c:pt>
                <c:pt idx="2880">
                  <c:v>42124.999999993015</c:v>
                </c:pt>
                <c:pt idx="2881">
                  <c:v>42125.041666659679</c:v>
                </c:pt>
                <c:pt idx="2882">
                  <c:v>42125.083333326344</c:v>
                </c:pt>
                <c:pt idx="2883">
                  <c:v>42125.124999993008</c:v>
                </c:pt>
                <c:pt idx="2884">
                  <c:v>42125.166666659672</c:v>
                </c:pt>
                <c:pt idx="2885">
                  <c:v>42125.208333326336</c:v>
                </c:pt>
                <c:pt idx="2886">
                  <c:v>42125.249999993001</c:v>
                </c:pt>
                <c:pt idx="2887">
                  <c:v>42125.291666659665</c:v>
                </c:pt>
                <c:pt idx="2888">
                  <c:v>42125.333333326329</c:v>
                </c:pt>
                <c:pt idx="2889">
                  <c:v>42125.374999992993</c:v>
                </c:pt>
                <c:pt idx="2890">
                  <c:v>42125.416666659657</c:v>
                </c:pt>
                <c:pt idx="2891">
                  <c:v>42125.458333326322</c:v>
                </c:pt>
                <c:pt idx="2892">
                  <c:v>42125.499999992986</c:v>
                </c:pt>
                <c:pt idx="2893">
                  <c:v>42125.54166665965</c:v>
                </c:pt>
                <c:pt idx="2894">
                  <c:v>42125.583333326314</c:v>
                </c:pt>
                <c:pt idx="2895">
                  <c:v>42125.624999992979</c:v>
                </c:pt>
                <c:pt idx="2896">
                  <c:v>42125.666666659643</c:v>
                </c:pt>
                <c:pt idx="2897">
                  <c:v>42125.708333326307</c:v>
                </c:pt>
                <c:pt idx="2898">
                  <c:v>42125.749999992971</c:v>
                </c:pt>
                <c:pt idx="2899">
                  <c:v>42125.791666659636</c:v>
                </c:pt>
                <c:pt idx="2900">
                  <c:v>42125.8333333263</c:v>
                </c:pt>
                <c:pt idx="2901">
                  <c:v>42125.874999992964</c:v>
                </c:pt>
                <c:pt idx="2902">
                  <c:v>42125.916666659628</c:v>
                </c:pt>
                <c:pt idx="2903">
                  <c:v>42125.958333326293</c:v>
                </c:pt>
                <c:pt idx="2904">
                  <c:v>42125.999999992957</c:v>
                </c:pt>
                <c:pt idx="2905">
                  <c:v>42126.041666659621</c:v>
                </c:pt>
                <c:pt idx="2906">
                  <c:v>42126.083333326285</c:v>
                </c:pt>
                <c:pt idx="2907">
                  <c:v>42126.12499999295</c:v>
                </c:pt>
                <c:pt idx="2908">
                  <c:v>42126.166666659614</c:v>
                </c:pt>
                <c:pt idx="2909">
                  <c:v>42126.208333326278</c:v>
                </c:pt>
                <c:pt idx="2910">
                  <c:v>42126.249999992942</c:v>
                </c:pt>
                <c:pt idx="2911">
                  <c:v>42126.291666659607</c:v>
                </c:pt>
                <c:pt idx="2912">
                  <c:v>42126.333333326271</c:v>
                </c:pt>
                <c:pt idx="2913">
                  <c:v>42126.374999992935</c:v>
                </c:pt>
                <c:pt idx="2914">
                  <c:v>42126.416666659599</c:v>
                </c:pt>
                <c:pt idx="2915">
                  <c:v>42126.458333326264</c:v>
                </c:pt>
                <c:pt idx="2916">
                  <c:v>42126.499999992928</c:v>
                </c:pt>
                <c:pt idx="2917">
                  <c:v>42126.541666659592</c:v>
                </c:pt>
                <c:pt idx="2918">
                  <c:v>42126.583333326256</c:v>
                </c:pt>
                <c:pt idx="2919">
                  <c:v>42126.62499999292</c:v>
                </c:pt>
                <c:pt idx="2920">
                  <c:v>42126.666666659585</c:v>
                </c:pt>
                <c:pt idx="2921">
                  <c:v>42126.708333326249</c:v>
                </c:pt>
                <c:pt idx="2922">
                  <c:v>42126.749999992913</c:v>
                </c:pt>
                <c:pt idx="2923">
                  <c:v>42126.791666659577</c:v>
                </c:pt>
                <c:pt idx="2924">
                  <c:v>42126.833333326242</c:v>
                </c:pt>
                <c:pt idx="2925">
                  <c:v>42126.874999992906</c:v>
                </c:pt>
                <c:pt idx="2926">
                  <c:v>42126.91666665957</c:v>
                </c:pt>
                <c:pt idx="2927">
                  <c:v>42126.958333326234</c:v>
                </c:pt>
                <c:pt idx="2928">
                  <c:v>42126.999999992899</c:v>
                </c:pt>
                <c:pt idx="2929">
                  <c:v>42127.041666659563</c:v>
                </c:pt>
                <c:pt idx="2930">
                  <c:v>42127.083333326227</c:v>
                </c:pt>
                <c:pt idx="2931">
                  <c:v>42127.124999992891</c:v>
                </c:pt>
                <c:pt idx="2932">
                  <c:v>42127.166666659556</c:v>
                </c:pt>
                <c:pt idx="2933">
                  <c:v>42127.20833332622</c:v>
                </c:pt>
                <c:pt idx="2934">
                  <c:v>42127.249999992884</c:v>
                </c:pt>
                <c:pt idx="2935">
                  <c:v>42127.291666659548</c:v>
                </c:pt>
                <c:pt idx="2936">
                  <c:v>42127.333333326213</c:v>
                </c:pt>
                <c:pt idx="2937">
                  <c:v>42127.374999992877</c:v>
                </c:pt>
                <c:pt idx="2938">
                  <c:v>42127.416666659541</c:v>
                </c:pt>
                <c:pt idx="2939">
                  <c:v>42127.458333326205</c:v>
                </c:pt>
                <c:pt idx="2940">
                  <c:v>42127.49999999287</c:v>
                </c:pt>
                <c:pt idx="2941">
                  <c:v>42127.541666659534</c:v>
                </c:pt>
                <c:pt idx="2942">
                  <c:v>42127.583333326198</c:v>
                </c:pt>
                <c:pt idx="2943">
                  <c:v>42127.624999992862</c:v>
                </c:pt>
                <c:pt idx="2944">
                  <c:v>42127.666666659527</c:v>
                </c:pt>
                <c:pt idx="2945">
                  <c:v>42127.708333326191</c:v>
                </c:pt>
                <c:pt idx="2946">
                  <c:v>42127.749999992855</c:v>
                </c:pt>
                <c:pt idx="2947">
                  <c:v>42127.791666659519</c:v>
                </c:pt>
                <c:pt idx="2948">
                  <c:v>42127.833333326183</c:v>
                </c:pt>
                <c:pt idx="2949">
                  <c:v>42127.874999992848</c:v>
                </c:pt>
                <c:pt idx="2950">
                  <c:v>42127.916666659512</c:v>
                </c:pt>
                <c:pt idx="2951">
                  <c:v>42127.958333326176</c:v>
                </c:pt>
                <c:pt idx="2952">
                  <c:v>42127.99999999284</c:v>
                </c:pt>
                <c:pt idx="2953">
                  <c:v>42128.041666659505</c:v>
                </c:pt>
                <c:pt idx="2954">
                  <c:v>42128.083333326169</c:v>
                </c:pt>
                <c:pt idx="2955">
                  <c:v>42128.124999992833</c:v>
                </c:pt>
                <c:pt idx="2956">
                  <c:v>42128.166666659497</c:v>
                </c:pt>
                <c:pt idx="2957">
                  <c:v>42128.208333326162</c:v>
                </c:pt>
                <c:pt idx="2958">
                  <c:v>42128.249999992826</c:v>
                </c:pt>
                <c:pt idx="2959">
                  <c:v>42128.29166665949</c:v>
                </c:pt>
                <c:pt idx="2960">
                  <c:v>42128.333333326154</c:v>
                </c:pt>
                <c:pt idx="2961">
                  <c:v>42128.374999992819</c:v>
                </c:pt>
                <c:pt idx="2962">
                  <c:v>42128.416666659483</c:v>
                </c:pt>
                <c:pt idx="2963">
                  <c:v>42128.458333326147</c:v>
                </c:pt>
                <c:pt idx="2964">
                  <c:v>42128.499999992811</c:v>
                </c:pt>
                <c:pt idx="2965">
                  <c:v>42128.541666659476</c:v>
                </c:pt>
                <c:pt idx="2966">
                  <c:v>42128.58333332614</c:v>
                </c:pt>
                <c:pt idx="2967">
                  <c:v>42128.624999992804</c:v>
                </c:pt>
                <c:pt idx="2968">
                  <c:v>42128.666666659468</c:v>
                </c:pt>
                <c:pt idx="2969">
                  <c:v>42128.708333326133</c:v>
                </c:pt>
                <c:pt idx="2970">
                  <c:v>42128.749999992797</c:v>
                </c:pt>
                <c:pt idx="2971">
                  <c:v>42128.791666659461</c:v>
                </c:pt>
                <c:pt idx="2972">
                  <c:v>42128.833333326125</c:v>
                </c:pt>
                <c:pt idx="2973">
                  <c:v>42128.87499999279</c:v>
                </c:pt>
                <c:pt idx="2974">
                  <c:v>42128.916666659454</c:v>
                </c:pt>
                <c:pt idx="2975">
                  <c:v>42128.958333326118</c:v>
                </c:pt>
                <c:pt idx="2976">
                  <c:v>42128.999999992782</c:v>
                </c:pt>
                <c:pt idx="2977">
                  <c:v>42129.041666659446</c:v>
                </c:pt>
                <c:pt idx="2978">
                  <c:v>42129.083333326111</c:v>
                </c:pt>
                <c:pt idx="2979">
                  <c:v>42129.124999992775</c:v>
                </c:pt>
                <c:pt idx="2980">
                  <c:v>42129.166666659439</c:v>
                </c:pt>
                <c:pt idx="2981">
                  <c:v>42129.208333326103</c:v>
                </c:pt>
                <c:pt idx="2982">
                  <c:v>42129.249999992768</c:v>
                </c:pt>
                <c:pt idx="2983">
                  <c:v>42129.291666659432</c:v>
                </c:pt>
                <c:pt idx="2984">
                  <c:v>42129.333333326096</c:v>
                </c:pt>
                <c:pt idx="2985">
                  <c:v>42129.37499999276</c:v>
                </c:pt>
                <c:pt idx="2986">
                  <c:v>42129.416666659425</c:v>
                </c:pt>
                <c:pt idx="2987">
                  <c:v>42129.458333326089</c:v>
                </c:pt>
                <c:pt idx="2988">
                  <c:v>42129.499999992753</c:v>
                </c:pt>
                <c:pt idx="2989">
                  <c:v>42129.541666659417</c:v>
                </c:pt>
                <c:pt idx="2990">
                  <c:v>42129.583333326082</c:v>
                </c:pt>
                <c:pt idx="2991">
                  <c:v>42129.624999992746</c:v>
                </c:pt>
                <c:pt idx="2992">
                  <c:v>42129.66666665941</c:v>
                </c:pt>
                <c:pt idx="2993">
                  <c:v>42129.708333326074</c:v>
                </c:pt>
                <c:pt idx="2994">
                  <c:v>42129.749999992739</c:v>
                </c:pt>
                <c:pt idx="2995">
                  <c:v>42129.791666659403</c:v>
                </c:pt>
                <c:pt idx="2996">
                  <c:v>42129.833333326067</c:v>
                </c:pt>
                <c:pt idx="2997">
                  <c:v>42129.874999992731</c:v>
                </c:pt>
                <c:pt idx="2998">
                  <c:v>42129.916666659396</c:v>
                </c:pt>
                <c:pt idx="2999">
                  <c:v>42129.95833332606</c:v>
                </c:pt>
                <c:pt idx="3000">
                  <c:v>42129.999999992724</c:v>
                </c:pt>
                <c:pt idx="3001">
                  <c:v>42130.041666659388</c:v>
                </c:pt>
                <c:pt idx="3002">
                  <c:v>42130.083333326053</c:v>
                </c:pt>
                <c:pt idx="3003">
                  <c:v>42130.124999992717</c:v>
                </c:pt>
                <c:pt idx="3004">
                  <c:v>42130.166666659381</c:v>
                </c:pt>
                <c:pt idx="3005">
                  <c:v>42130.208333326045</c:v>
                </c:pt>
                <c:pt idx="3006">
                  <c:v>42130.249999992709</c:v>
                </c:pt>
                <c:pt idx="3007">
                  <c:v>42130.291666659374</c:v>
                </c:pt>
                <c:pt idx="3008">
                  <c:v>42130.333333326038</c:v>
                </c:pt>
                <c:pt idx="3009">
                  <c:v>42130.374999992702</c:v>
                </c:pt>
                <c:pt idx="3010">
                  <c:v>42130.416666659366</c:v>
                </c:pt>
                <c:pt idx="3011">
                  <c:v>42130.458333326031</c:v>
                </c:pt>
                <c:pt idx="3012">
                  <c:v>42130.499999992695</c:v>
                </c:pt>
                <c:pt idx="3013">
                  <c:v>42130.541666659359</c:v>
                </c:pt>
                <c:pt idx="3014">
                  <c:v>42130.583333326023</c:v>
                </c:pt>
                <c:pt idx="3015">
                  <c:v>42130.624999992688</c:v>
                </c:pt>
                <c:pt idx="3016">
                  <c:v>42130.666666659352</c:v>
                </c:pt>
                <c:pt idx="3017">
                  <c:v>42130.708333326016</c:v>
                </c:pt>
                <c:pt idx="3018">
                  <c:v>42130.74999999268</c:v>
                </c:pt>
                <c:pt idx="3019">
                  <c:v>42130.791666659345</c:v>
                </c:pt>
                <c:pt idx="3020">
                  <c:v>42130.833333326009</c:v>
                </c:pt>
                <c:pt idx="3021">
                  <c:v>42130.874999992673</c:v>
                </c:pt>
                <c:pt idx="3022">
                  <c:v>42130.916666659337</c:v>
                </c:pt>
                <c:pt idx="3023">
                  <c:v>42130.958333326002</c:v>
                </c:pt>
                <c:pt idx="3024">
                  <c:v>42130.999999992666</c:v>
                </c:pt>
                <c:pt idx="3025">
                  <c:v>42131.04166665933</c:v>
                </c:pt>
                <c:pt idx="3026">
                  <c:v>42131.083333325994</c:v>
                </c:pt>
                <c:pt idx="3027">
                  <c:v>42131.124999992659</c:v>
                </c:pt>
                <c:pt idx="3028">
                  <c:v>42131.166666659323</c:v>
                </c:pt>
                <c:pt idx="3029">
                  <c:v>42131.208333325987</c:v>
                </c:pt>
                <c:pt idx="3030">
                  <c:v>42131.249999992651</c:v>
                </c:pt>
                <c:pt idx="3031">
                  <c:v>42131.291666659316</c:v>
                </c:pt>
                <c:pt idx="3032">
                  <c:v>42131.33333332598</c:v>
                </c:pt>
                <c:pt idx="3033">
                  <c:v>42131.374999992644</c:v>
                </c:pt>
                <c:pt idx="3034">
                  <c:v>42131.416666659308</c:v>
                </c:pt>
                <c:pt idx="3035">
                  <c:v>42131.458333325972</c:v>
                </c:pt>
                <c:pt idx="3036">
                  <c:v>42131.499999992637</c:v>
                </c:pt>
                <c:pt idx="3037">
                  <c:v>42131.541666659301</c:v>
                </c:pt>
                <c:pt idx="3038">
                  <c:v>42131.583333325965</c:v>
                </c:pt>
                <c:pt idx="3039">
                  <c:v>42131.624999992629</c:v>
                </c:pt>
                <c:pt idx="3040">
                  <c:v>42131.666666659294</c:v>
                </c:pt>
                <c:pt idx="3041">
                  <c:v>42131.708333325958</c:v>
                </c:pt>
                <c:pt idx="3042">
                  <c:v>42131.749999992622</c:v>
                </c:pt>
                <c:pt idx="3043">
                  <c:v>42131.791666659286</c:v>
                </c:pt>
                <c:pt idx="3044">
                  <c:v>42131.833333325951</c:v>
                </c:pt>
                <c:pt idx="3045">
                  <c:v>42131.874999992615</c:v>
                </c:pt>
                <c:pt idx="3046">
                  <c:v>42131.916666659279</c:v>
                </c:pt>
                <c:pt idx="3047">
                  <c:v>42131.958333325943</c:v>
                </c:pt>
                <c:pt idx="3048">
                  <c:v>42131.999999992608</c:v>
                </c:pt>
                <c:pt idx="3049">
                  <c:v>42132.041666659272</c:v>
                </c:pt>
                <c:pt idx="3050">
                  <c:v>42132.083333325936</c:v>
                </c:pt>
                <c:pt idx="3051">
                  <c:v>42132.1249999926</c:v>
                </c:pt>
                <c:pt idx="3052">
                  <c:v>42132.166666659265</c:v>
                </c:pt>
                <c:pt idx="3053">
                  <c:v>42132.208333325929</c:v>
                </c:pt>
                <c:pt idx="3054">
                  <c:v>42132.249999992593</c:v>
                </c:pt>
                <c:pt idx="3055">
                  <c:v>42132.291666659257</c:v>
                </c:pt>
                <c:pt idx="3056">
                  <c:v>42132.333333325922</c:v>
                </c:pt>
                <c:pt idx="3057">
                  <c:v>42132.374999992586</c:v>
                </c:pt>
                <c:pt idx="3058">
                  <c:v>42132.41666665925</c:v>
                </c:pt>
                <c:pt idx="3059">
                  <c:v>42132.458333325914</c:v>
                </c:pt>
                <c:pt idx="3060">
                  <c:v>42132.499999992579</c:v>
                </c:pt>
                <c:pt idx="3061">
                  <c:v>42132.541666659243</c:v>
                </c:pt>
                <c:pt idx="3062">
                  <c:v>42132.583333325907</c:v>
                </c:pt>
                <c:pt idx="3063">
                  <c:v>42132.624999992571</c:v>
                </c:pt>
                <c:pt idx="3064">
                  <c:v>42132.666666659235</c:v>
                </c:pt>
                <c:pt idx="3065">
                  <c:v>42132.7083333259</c:v>
                </c:pt>
                <c:pt idx="3066">
                  <c:v>42132.749999992564</c:v>
                </c:pt>
                <c:pt idx="3067">
                  <c:v>42132.791666659228</c:v>
                </c:pt>
                <c:pt idx="3068">
                  <c:v>42132.833333325892</c:v>
                </c:pt>
                <c:pt idx="3069">
                  <c:v>42132.874999992557</c:v>
                </c:pt>
                <c:pt idx="3070">
                  <c:v>42132.916666659221</c:v>
                </c:pt>
                <c:pt idx="3071">
                  <c:v>42132.958333325885</c:v>
                </c:pt>
                <c:pt idx="3072">
                  <c:v>42132.999999992549</c:v>
                </c:pt>
                <c:pt idx="3073">
                  <c:v>42133.041666659214</c:v>
                </c:pt>
                <c:pt idx="3074">
                  <c:v>42133.083333325878</c:v>
                </c:pt>
                <c:pt idx="3075">
                  <c:v>42133.124999992542</c:v>
                </c:pt>
                <c:pt idx="3076">
                  <c:v>42133.166666659206</c:v>
                </c:pt>
                <c:pt idx="3077">
                  <c:v>42133.208333325871</c:v>
                </c:pt>
                <c:pt idx="3078">
                  <c:v>42133.249999992535</c:v>
                </c:pt>
                <c:pt idx="3079">
                  <c:v>42133.291666659199</c:v>
                </c:pt>
                <c:pt idx="3080">
                  <c:v>42133.333333325863</c:v>
                </c:pt>
                <c:pt idx="3081">
                  <c:v>42133.374999992528</c:v>
                </c:pt>
                <c:pt idx="3082">
                  <c:v>42133.416666659192</c:v>
                </c:pt>
                <c:pt idx="3083">
                  <c:v>42133.458333325856</c:v>
                </c:pt>
                <c:pt idx="3084">
                  <c:v>42133.49999999252</c:v>
                </c:pt>
                <c:pt idx="3085">
                  <c:v>42133.541666659185</c:v>
                </c:pt>
                <c:pt idx="3086">
                  <c:v>42133.583333325849</c:v>
                </c:pt>
                <c:pt idx="3087">
                  <c:v>42133.624999992513</c:v>
                </c:pt>
                <c:pt idx="3088">
                  <c:v>42133.666666659177</c:v>
                </c:pt>
                <c:pt idx="3089">
                  <c:v>42133.708333325842</c:v>
                </c:pt>
                <c:pt idx="3090">
                  <c:v>42133.749999992506</c:v>
                </c:pt>
                <c:pt idx="3091">
                  <c:v>42133.79166665917</c:v>
                </c:pt>
                <c:pt idx="3092">
                  <c:v>42133.833333325834</c:v>
                </c:pt>
                <c:pt idx="3093">
                  <c:v>42133.874999992498</c:v>
                </c:pt>
                <c:pt idx="3094">
                  <c:v>42133.916666659163</c:v>
                </c:pt>
                <c:pt idx="3095">
                  <c:v>42133.958333325827</c:v>
                </c:pt>
                <c:pt idx="3096">
                  <c:v>42133.999999992491</c:v>
                </c:pt>
                <c:pt idx="3097">
                  <c:v>42134.041666659155</c:v>
                </c:pt>
                <c:pt idx="3098">
                  <c:v>42134.08333332582</c:v>
                </c:pt>
                <c:pt idx="3099">
                  <c:v>42134.124999992484</c:v>
                </c:pt>
                <c:pt idx="3100">
                  <c:v>42134.166666659148</c:v>
                </c:pt>
                <c:pt idx="3101">
                  <c:v>42134.208333325812</c:v>
                </c:pt>
                <c:pt idx="3102">
                  <c:v>42134.249999992477</c:v>
                </c:pt>
                <c:pt idx="3103">
                  <c:v>42134.291666659141</c:v>
                </c:pt>
                <c:pt idx="3104">
                  <c:v>42134.333333325805</c:v>
                </c:pt>
                <c:pt idx="3105">
                  <c:v>42134.374999992469</c:v>
                </c:pt>
                <c:pt idx="3106">
                  <c:v>42134.416666659134</c:v>
                </c:pt>
                <c:pt idx="3107">
                  <c:v>42134.458333325798</c:v>
                </c:pt>
                <c:pt idx="3108">
                  <c:v>42134.499999992462</c:v>
                </c:pt>
                <c:pt idx="3109">
                  <c:v>42134.541666659126</c:v>
                </c:pt>
                <c:pt idx="3110">
                  <c:v>42134.583333325791</c:v>
                </c:pt>
                <c:pt idx="3111">
                  <c:v>42134.624999992455</c:v>
                </c:pt>
                <c:pt idx="3112">
                  <c:v>42134.666666659119</c:v>
                </c:pt>
                <c:pt idx="3113">
                  <c:v>42134.708333325783</c:v>
                </c:pt>
                <c:pt idx="3114">
                  <c:v>42134.749999992448</c:v>
                </c:pt>
                <c:pt idx="3115">
                  <c:v>42134.791666659112</c:v>
                </c:pt>
                <c:pt idx="3116">
                  <c:v>42134.833333325776</c:v>
                </c:pt>
                <c:pt idx="3117">
                  <c:v>42134.87499999244</c:v>
                </c:pt>
                <c:pt idx="3118">
                  <c:v>42134.916666659105</c:v>
                </c:pt>
                <c:pt idx="3119">
                  <c:v>42134.958333325769</c:v>
                </c:pt>
                <c:pt idx="3120">
                  <c:v>42134.999999992433</c:v>
                </c:pt>
                <c:pt idx="3121">
                  <c:v>42135.041666659097</c:v>
                </c:pt>
                <c:pt idx="3122">
                  <c:v>42135.083333325761</c:v>
                </c:pt>
                <c:pt idx="3123">
                  <c:v>42135.124999992426</c:v>
                </c:pt>
                <c:pt idx="3124">
                  <c:v>42135.16666665909</c:v>
                </c:pt>
                <c:pt idx="3125">
                  <c:v>42135.208333325754</c:v>
                </c:pt>
                <c:pt idx="3126">
                  <c:v>42135.249999992418</c:v>
                </c:pt>
                <c:pt idx="3127">
                  <c:v>42135.291666659083</c:v>
                </c:pt>
                <c:pt idx="3128">
                  <c:v>42135.333333325747</c:v>
                </c:pt>
                <c:pt idx="3129">
                  <c:v>42135.374999992411</c:v>
                </c:pt>
                <c:pt idx="3130">
                  <c:v>42135.416666659075</c:v>
                </c:pt>
                <c:pt idx="3131">
                  <c:v>42135.45833332574</c:v>
                </c:pt>
                <c:pt idx="3132">
                  <c:v>42135.499999992404</c:v>
                </c:pt>
                <c:pt idx="3133">
                  <c:v>42135.541666659068</c:v>
                </c:pt>
                <c:pt idx="3134">
                  <c:v>42135.583333325732</c:v>
                </c:pt>
                <c:pt idx="3135">
                  <c:v>42135.624999992397</c:v>
                </c:pt>
                <c:pt idx="3136">
                  <c:v>42135.666666659061</c:v>
                </c:pt>
                <c:pt idx="3137">
                  <c:v>42135.708333325725</c:v>
                </c:pt>
                <c:pt idx="3138">
                  <c:v>42135.749999992389</c:v>
                </c:pt>
                <c:pt idx="3139">
                  <c:v>42135.791666659054</c:v>
                </c:pt>
                <c:pt idx="3140">
                  <c:v>42135.833333325718</c:v>
                </c:pt>
                <c:pt idx="3141">
                  <c:v>42135.874999992382</c:v>
                </c:pt>
                <c:pt idx="3142">
                  <c:v>42135.916666659046</c:v>
                </c:pt>
                <c:pt idx="3143">
                  <c:v>42135.958333325711</c:v>
                </c:pt>
                <c:pt idx="3144">
                  <c:v>42135.999999992375</c:v>
                </c:pt>
                <c:pt idx="3145">
                  <c:v>42136.041666659039</c:v>
                </c:pt>
                <c:pt idx="3146">
                  <c:v>42136.083333325703</c:v>
                </c:pt>
                <c:pt idx="3147">
                  <c:v>42136.124999992368</c:v>
                </c:pt>
                <c:pt idx="3148">
                  <c:v>42136.166666659032</c:v>
                </c:pt>
                <c:pt idx="3149">
                  <c:v>42136.208333325696</c:v>
                </c:pt>
                <c:pt idx="3150">
                  <c:v>42136.24999999236</c:v>
                </c:pt>
                <c:pt idx="3151">
                  <c:v>42136.291666659024</c:v>
                </c:pt>
                <c:pt idx="3152">
                  <c:v>42136.333333325689</c:v>
                </c:pt>
                <c:pt idx="3153">
                  <c:v>42136.374999992353</c:v>
                </c:pt>
                <c:pt idx="3154">
                  <c:v>42136.416666659017</c:v>
                </c:pt>
                <c:pt idx="3155">
                  <c:v>42136.458333325681</c:v>
                </c:pt>
                <c:pt idx="3156">
                  <c:v>42136.499999992346</c:v>
                </c:pt>
                <c:pt idx="3157">
                  <c:v>42136.54166665901</c:v>
                </c:pt>
                <c:pt idx="3158">
                  <c:v>42136.583333325674</c:v>
                </c:pt>
                <c:pt idx="3159">
                  <c:v>42136.624999992338</c:v>
                </c:pt>
                <c:pt idx="3160">
                  <c:v>42136.666666659003</c:v>
                </c:pt>
                <c:pt idx="3161">
                  <c:v>42136.708333325667</c:v>
                </c:pt>
                <c:pt idx="3162">
                  <c:v>42136.749999992331</c:v>
                </c:pt>
                <c:pt idx="3163">
                  <c:v>42136.791666658995</c:v>
                </c:pt>
                <c:pt idx="3164">
                  <c:v>42136.83333332566</c:v>
                </c:pt>
                <c:pt idx="3165">
                  <c:v>42136.874999992324</c:v>
                </c:pt>
                <c:pt idx="3166">
                  <c:v>42136.916666658988</c:v>
                </c:pt>
                <c:pt idx="3167">
                  <c:v>42136.958333325652</c:v>
                </c:pt>
                <c:pt idx="3168">
                  <c:v>42136.999999992317</c:v>
                </c:pt>
                <c:pt idx="3169">
                  <c:v>42137.041666658981</c:v>
                </c:pt>
                <c:pt idx="3170">
                  <c:v>42137.083333325645</c:v>
                </c:pt>
                <c:pt idx="3171">
                  <c:v>42137.124999992309</c:v>
                </c:pt>
                <c:pt idx="3172">
                  <c:v>42137.166666658974</c:v>
                </c:pt>
                <c:pt idx="3173">
                  <c:v>42137.208333325638</c:v>
                </c:pt>
                <c:pt idx="3174">
                  <c:v>42137.249999992302</c:v>
                </c:pt>
                <c:pt idx="3175">
                  <c:v>42137.291666658966</c:v>
                </c:pt>
                <c:pt idx="3176">
                  <c:v>42137.333333325631</c:v>
                </c:pt>
                <c:pt idx="3177">
                  <c:v>42137.374999992295</c:v>
                </c:pt>
                <c:pt idx="3178">
                  <c:v>42137.416666658959</c:v>
                </c:pt>
                <c:pt idx="3179">
                  <c:v>42137.458333325623</c:v>
                </c:pt>
                <c:pt idx="3180">
                  <c:v>42137.499999992287</c:v>
                </c:pt>
                <c:pt idx="3181">
                  <c:v>42137.541666658952</c:v>
                </c:pt>
                <c:pt idx="3182">
                  <c:v>42137.583333325616</c:v>
                </c:pt>
                <c:pt idx="3183">
                  <c:v>42137.62499999228</c:v>
                </c:pt>
                <c:pt idx="3184">
                  <c:v>42137.666666658944</c:v>
                </c:pt>
                <c:pt idx="3185">
                  <c:v>42137.708333325609</c:v>
                </c:pt>
                <c:pt idx="3186">
                  <c:v>42137.749999992273</c:v>
                </c:pt>
                <c:pt idx="3187">
                  <c:v>42137.791666658937</c:v>
                </c:pt>
                <c:pt idx="3188">
                  <c:v>42137.833333325601</c:v>
                </c:pt>
                <c:pt idx="3189">
                  <c:v>42137.874999992266</c:v>
                </c:pt>
                <c:pt idx="3190">
                  <c:v>42137.91666665893</c:v>
                </c:pt>
                <c:pt idx="3191">
                  <c:v>42137.958333325594</c:v>
                </c:pt>
                <c:pt idx="3192">
                  <c:v>42137.999999992258</c:v>
                </c:pt>
                <c:pt idx="3193">
                  <c:v>42138.041666658923</c:v>
                </c:pt>
                <c:pt idx="3194">
                  <c:v>42138.083333325587</c:v>
                </c:pt>
                <c:pt idx="3195">
                  <c:v>42138.124999992251</c:v>
                </c:pt>
                <c:pt idx="3196">
                  <c:v>42138.166666658915</c:v>
                </c:pt>
                <c:pt idx="3197">
                  <c:v>42138.20833332558</c:v>
                </c:pt>
                <c:pt idx="3198">
                  <c:v>42138.249999992244</c:v>
                </c:pt>
                <c:pt idx="3199">
                  <c:v>42138.291666658908</c:v>
                </c:pt>
                <c:pt idx="3200">
                  <c:v>42138.333333325572</c:v>
                </c:pt>
                <c:pt idx="3201">
                  <c:v>42138.374999992237</c:v>
                </c:pt>
                <c:pt idx="3202">
                  <c:v>42138.416666658901</c:v>
                </c:pt>
                <c:pt idx="3203">
                  <c:v>42138.458333325565</c:v>
                </c:pt>
                <c:pt idx="3204">
                  <c:v>42138.499999992229</c:v>
                </c:pt>
                <c:pt idx="3205">
                  <c:v>42138.541666658894</c:v>
                </c:pt>
                <c:pt idx="3206">
                  <c:v>42138.583333325558</c:v>
                </c:pt>
                <c:pt idx="3207">
                  <c:v>42138.624999992222</c:v>
                </c:pt>
                <c:pt idx="3208">
                  <c:v>42138.666666658886</c:v>
                </c:pt>
                <c:pt idx="3209">
                  <c:v>42138.70833332555</c:v>
                </c:pt>
                <c:pt idx="3210">
                  <c:v>42138.749999992215</c:v>
                </c:pt>
                <c:pt idx="3211">
                  <c:v>42138.791666658879</c:v>
                </c:pt>
                <c:pt idx="3212">
                  <c:v>42138.833333325543</c:v>
                </c:pt>
                <c:pt idx="3213">
                  <c:v>42138.874999992207</c:v>
                </c:pt>
                <c:pt idx="3214">
                  <c:v>42138.916666658872</c:v>
                </c:pt>
                <c:pt idx="3215">
                  <c:v>42138.958333325536</c:v>
                </c:pt>
                <c:pt idx="3216">
                  <c:v>42138.9999999922</c:v>
                </c:pt>
                <c:pt idx="3217">
                  <c:v>42139.041666658864</c:v>
                </c:pt>
                <c:pt idx="3218">
                  <c:v>42139.083333325529</c:v>
                </c:pt>
                <c:pt idx="3219">
                  <c:v>42139.124999992193</c:v>
                </c:pt>
                <c:pt idx="3220">
                  <c:v>42139.166666658857</c:v>
                </c:pt>
                <c:pt idx="3221">
                  <c:v>42139.208333325521</c:v>
                </c:pt>
                <c:pt idx="3222">
                  <c:v>42139.249999992186</c:v>
                </c:pt>
                <c:pt idx="3223">
                  <c:v>42139.29166665885</c:v>
                </c:pt>
                <c:pt idx="3224">
                  <c:v>42139.333333325514</c:v>
                </c:pt>
                <c:pt idx="3225">
                  <c:v>42139.374999992178</c:v>
                </c:pt>
                <c:pt idx="3226">
                  <c:v>42139.416666658843</c:v>
                </c:pt>
                <c:pt idx="3227">
                  <c:v>42139.458333325507</c:v>
                </c:pt>
                <c:pt idx="3228">
                  <c:v>42139.499999992171</c:v>
                </c:pt>
                <c:pt idx="3229">
                  <c:v>42139.541666658835</c:v>
                </c:pt>
                <c:pt idx="3230">
                  <c:v>42139.5833333255</c:v>
                </c:pt>
                <c:pt idx="3231">
                  <c:v>42139.624999992164</c:v>
                </c:pt>
                <c:pt idx="3232">
                  <c:v>42139.666666658828</c:v>
                </c:pt>
                <c:pt idx="3233">
                  <c:v>42139.708333325492</c:v>
                </c:pt>
                <c:pt idx="3234">
                  <c:v>42139.749999992157</c:v>
                </c:pt>
                <c:pt idx="3235">
                  <c:v>42139.791666658821</c:v>
                </c:pt>
                <c:pt idx="3236">
                  <c:v>42139.833333325485</c:v>
                </c:pt>
                <c:pt idx="3237">
                  <c:v>42139.874999992149</c:v>
                </c:pt>
                <c:pt idx="3238">
                  <c:v>42139.916666658813</c:v>
                </c:pt>
                <c:pt idx="3239">
                  <c:v>42139.958333325478</c:v>
                </c:pt>
                <c:pt idx="3240">
                  <c:v>42139.999999992142</c:v>
                </c:pt>
                <c:pt idx="3241">
                  <c:v>42140.041666658806</c:v>
                </c:pt>
                <c:pt idx="3242">
                  <c:v>42140.08333332547</c:v>
                </c:pt>
                <c:pt idx="3243">
                  <c:v>42140.124999992135</c:v>
                </c:pt>
                <c:pt idx="3244">
                  <c:v>42140.166666658799</c:v>
                </c:pt>
                <c:pt idx="3245">
                  <c:v>42140.208333325463</c:v>
                </c:pt>
                <c:pt idx="3246">
                  <c:v>42140.249999992127</c:v>
                </c:pt>
                <c:pt idx="3247">
                  <c:v>42140.291666658792</c:v>
                </c:pt>
                <c:pt idx="3248">
                  <c:v>42140.333333325456</c:v>
                </c:pt>
                <c:pt idx="3249">
                  <c:v>42140.37499999212</c:v>
                </c:pt>
                <c:pt idx="3250">
                  <c:v>42140.416666658784</c:v>
                </c:pt>
                <c:pt idx="3251">
                  <c:v>42140.458333325449</c:v>
                </c:pt>
                <c:pt idx="3252">
                  <c:v>42140.499999992113</c:v>
                </c:pt>
                <c:pt idx="3253">
                  <c:v>42140.541666658777</c:v>
                </c:pt>
                <c:pt idx="3254">
                  <c:v>42140.583333325441</c:v>
                </c:pt>
                <c:pt idx="3255">
                  <c:v>42140.624999992106</c:v>
                </c:pt>
                <c:pt idx="3256">
                  <c:v>42140.66666665877</c:v>
                </c:pt>
                <c:pt idx="3257">
                  <c:v>42140.708333325434</c:v>
                </c:pt>
                <c:pt idx="3258">
                  <c:v>42140.749999992098</c:v>
                </c:pt>
                <c:pt idx="3259">
                  <c:v>42140.791666658763</c:v>
                </c:pt>
                <c:pt idx="3260">
                  <c:v>42140.833333325427</c:v>
                </c:pt>
                <c:pt idx="3261">
                  <c:v>42140.874999992091</c:v>
                </c:pt>
                <c:pt idx="3262">
                  <c:v>42140.916666658755</c:v>
                </c:pt>
                <c:pt idx="3263">
                  <c:v>42140.95833332542</c:v>
                </c:pt>
                <c:pt idx="3264">
                  <c:v>42140.999999992084</c:v>
                </c:pt>
                <c:pt idx="3265">
                  <c:v>42141.041666658748</c:v>
                </c:pt>
                <c:pt idx="3266">
                  <c:v>42141.083333325412</c:v>
                </c:pt>
                <c:pt idx="3267">
                  <c:v>42141.124999992076</c:v>
                </c:pt>
                <c:pt idx="3268">
                  <c:v>42141.166666658741</c:v>
                </c:pt>
                <c:pt idx="3269">
                  <c:v>42141.208333325405</c:v>
                </c:pt>
                <c:pt idx="3270">
                  <c:v>42141.249999992069</c:v>
                </c:pt>
                <c:pt idx="3271">
                  <c:v>42141.291666658733</c:v>
                </c:pt>
                <c:pt idx="3272">
                  <c:v>42141.333333325398</c:v>
                </c:pt>
                <c:pt idx="3273">
                  <c:v>42141.374999992062</c:v>
                </c:pt>
                <c:pt idx="3274">
                  <c:v>42141.416666658726</c:v>
                </c:pt>
                <c:pt idx="3275">
                  <c:v>42141.45833332539</c:v>
                </c:pt>
                <c:pt idx="3276">
                  <c:v>42141.499999992055</c:v>
                </c:pt>
                <c:pt idx="3277">
                  <c:v>42141.541666658719</c:v>
                </c:pt>
                <c:pt idx="3278">
                  <c:v>42141.583333325383</c:v>
                </c:pt>
                <c:pt idx="3279">
                  <c:v>42141.624999992047</c:v>
                </c:pt>
                <c:pt idx="3280">
                  <c:v>42141.666666658712</c:v>
                </c:pt>
                <c:pt idx="3281">
                  <c:v>42141.708333325376</c:v>
                </c:pt>
                <c:pt idx="3282">
                  <c:v>42141.74999999204</c:v>
                </c:pt>
                <c:pt idx="3283">
                  <c:v>42141.791666658704</c:v>
                </c:pt>
                <c:pt idx="3284">
                  <c:v>42141.833333325369</c:v>
                </c:pt>
                <c:pt idx="3285">
                  <c:v>42141.874999992033</c:v>
                </c:pt>
                <c:pt idx="3286">
                  <c:v>42141.916666658697</c:v>
                </c:pt>
                <c:pt idx="3287">
                  <c:v>42141.958333325361</c:v>
                </c:pt>
                <c:pt idx="3288">
                  <c:v>42141.999999992026</c:v>
                </c:pt>
                <c:pt idx="3289">
                  <c:v>42142.04166665869</c:v>
                </c:pt>
                <c:pt idx="3290">
                  <c:v>42142.083333325354</c:v>
                </c:pt>
                <c:pt idx="3291">
                  <c:v>42142.124999992018</c:v>
                </c:pt>
                <c:pt idx="3292">
                  <c:v>42142.166666658683</c:v>
                </c:pt>
                <c:pt idx="3293">
                  <c:v>42142.208333325347</c:v>
                </c:pt>
                <c:pt idx="3294">
                  <c:v>42142.249999992011</c:v>
                </c:pt>
                <c:pt idx="3295">
                  <c:v>42142.291666658675</c:v>
                </c:pt>
                <c:pt idx="3296">
                  <c:v>42142.333333325339</c:v>
                </c:pt>
                <c:pt idx="3297">
                  <c:v>42142.374999992004</c:v>
                </c:pt>
                <c:pt idx="3298">
                  <c:v>42142.416666658668</c:v>
                </c:pt>
                <c:pt idx="3299">
                  <c:v>42142.458333325332</c:v>
                </c:pt>
                <c:pt idx="3300">
                  <c:v>42142.499999991996</c:v>
                </c:pt>
                <c:pt idx="3301">
                  <c:v>42142.541666658661</c:v>
                </c:pt>
                <c:pt idx="3302">
                  <c:v>42142.583333325325</c:v>
                </c:pt>
                <c:pt idx="3303">
                  <c:v>42142.624999991989</c:v>
                </c:pt>
                <c:pt idx="3304">
                  <c:v>42142.666666658653</c:v>
                </c:pt>
                <c:pt idx="3305">
                  <c:v>42142.708333325318</c:v>
                </c:pt>
                <c:pt idx="3306">
                  <c:v>42142.749999991982</c:v>
                </c:pt>
                <c:pt idx="3307">
                  <c:v>42142.791666658646</c:v>
                </c:pt>
                <c:pt idx="3308">
                  <c:v>42142.83333332531</c:v>
                </c:pt>
                <c:pt idx="3309">
                  <c:v>42142.874999991975</c:v>
                </c:pt>
                <c:pt idx="3310">
                  <c:v>42142.916666658639</c:v>
                </c:pt>
                <c:pt idx="3311">
                  <c:v>42142.958333325303</c:v>
                </c:pt>
                <c:pt idx="3312">
                  <c:v>42142.999999991967</c:v>
                </c:pt>
                <c:pt idx="3313">
                  <c:v>42143.041666658632</c:v>
                </c:pt>
                <c:pt idx="3314">
                  <c:v>42143.083333325296</c:v>
                </c:pt>
                <c:pt idx="3315">
                  <c:v>42143.12499999196</c:v>
                </c:pt>
                <c:pt idx="3316">
                  <c:v>42143.166666658624</c:v>
                </c:pt>
                <c:pt idx="3317">
                  <c:v>42143.208333325289</c:v>
                </c:pt>
                <c:pt idx="3318">
                  <c:v>42143.249999991953</c:v>
                </c:pt>
                <c:pt idx="3319">
                  <c:v>42143.291666658617</c:v>
                </c:pt>
                <c:pt idx="3320">
                  <c:v>42143.333333325281</c:v>
                </c:pt>
                <c:pt idx="3321">
                  <c:v>42143.374999991946</c:v>
                </c:pt>
                <c:pt idx="3322">
                  <c:v>42143.41666665861</c:v>
                </c:pt>
                <c:pt idx="3323">
                  <c:v>42143.458333325274</c:v>
                </c:pt>
                <c:pt idx="3324">
                  <c:v>42143.499999991938</c:v>
                </c:pt>
                <c:pt idx="3325">
                  <c:v>42143.541666658602</c:v>
                </c:pt>
                <c:pt idx="3326">
                  <c:v>42143.583333325267</c:v>
                </c:pt>
                <c:pt idx="3327">
                  <c:v>42143.624999991931</c:v>
                </c:pt>
                <c:pt idx="3328">
                  <c:v>42143.666666658595</c:v>
                </c:pt>
                <c:pt idx="3329">
                  <c:v>42143.708333325259</c:v>
                </c:pt>
                <c:pt idx="3330">
                  <c:v>42143.749999991924</c:v>
                </c:pt>
                <c:pt idx="3331">
                  <c:v>42143.791666658588</c:v>
                </c:pt>
                <c:pt idx="3332">
                  <c:v>42143.833333325252</c:v>
                </c:pt>
                <c:pt idx="3333">
                  <c:v>42143.874999991916</c:v>
                </c:pt>
                <c:pt idx="3334">
                  <c:v>42143.916666658581</c:v>
                </c:pt>
                <c:pt idx="3335">
                  <c:v>42143.958333325245</c:v>
                </c:pt>
                <c:pt idx="3336">
                  <c:v>42143.999999991909</c:v>
                </c:pt>
                <c:pt idx="3337">
                  <c:v>42144.041666658573</c:v>
                </c:pt>
                <c:pt idx="3338">
                  <c:v>42144.083333325238</c:v>
                </c:pt>
                <c:pt idx="3339">
                  <c:v>42144.124999991902</c:v>
                </c:pt>
                <c:pt idx="3340">
                  <c:v>42144.166666658566</c:v>
                </c:pt>
                <c:pt idx="3341">
                  <c:v>42144.20833332523</c:v>
                </c:pt>
                <c:pt idx="3342">
                  <c:v>42144.249999991895</c:v>
                </c:pt>
                <c:pt idx="3343">
                  <c:v>42144.291666658559</c:v>
                </c:pt>
                <c:pt idx="3344">
                  <c:v>42144.333333325223</c:v>
                </c:pt>
                <c:pt idx="3345">
                  <c:v>42144.374999991887</c:v>
                </c:pt>
                <c:pt idx="3346">
                  <c:v>42144.416666658552</c:v>
                </c:pt>
                <c:pt idx="3347">
                  <c:v>42144.458333325216</c:v>
                </c:pt>
                <c:pt idx="3348">
                  <c:v>42144.49999999188</c:v>
                </c:pt>
                <c:pt idx="3349">
                  <c:v>42144.541666658544</c:v>
                </c:pt>
                <c:pt idx="3350">
                  <c:v>42144.583333325209</c:v>
                </c:pt>
                <c:pt idx="3351">
                  <c:v>42144.624999991873</c:v>
                </c:pt>
                <c:pt idx="3352">
                  <c:v>42144.666666658537</c:v>
                </c:pt>
                <c:pt idx="3353">
                  <c:v>42144.708333325201</c:v>
                </c:pt>
                <c:pt idx="3354">
                  <c:v>42144.749999991865</c:v>
                </c:pt>
                <c:pt idx="3355">
                  <c:v>42144.79166665853</c:v>
                </c:pt>
                <c:pt idx="3356">
                  <c:v>42144.833333325194</c:v>
                </c:pt>
                <c:pt idx="3357">
                  <c:v>42144.874999991858</c:v>
                </c:pt>
                <c:pt idx="3358">
                  <c:v>42144.916666658522</c:v>
                </c:pt>
                <c:pt idx="3359">
                  <c:v>42144.958333325187</c:v>
                </c:pt>
                <c:pt idx="3360">
                  <c:v>42144.999999991851</c:v>
                </c:pt>
                <c:pt idx="3361">
                  <c:v>42145.041666658515</c:v>
                </c:pt>
                <c:pt idx="3362">
                  <c:v>42145.083333325179</c:v>
                </c:pt>
                <c:pt idx="3363">
                  <c:v>42145.124999991844</c:v>
                </c:pt>
                <c:pt idx="3364">
                  <c:v>42145.166666658508</c:v>
                </c:pt>
                <c:pt idx="3365">
                  <c:v>42145.208333325172</c:v>
                </c:pt>
                <c:pt idx="3366">
                  <c:v>42145.249999991836</c:v>
                </c:pt>
                <c:pt idx="3367">
                  <c:v>42145.291666658501</c:v>
                </c:pt>
                <c:pt idx="3368">
                  <c:v>42145.333333325165</c:v>
                </c:pt>
                <c:pt idx="3369">
                  <c:v>42145.374999991829</c:v>
                </c:pt>
                <c:pt idx="3370">
                  <c:v>42145.416666658493</c:v>
                </c:pt>
                <c:pt idx="3371">
                  <c:v>42145.458333325158</c:v>
                </c:pt>
                <c:pt idx="3372">
                  <c:v>42145.499999991822</c:v>
                </c:pt>
                <c:pt idx="3373">
                  <c:v>42145.541666658486</c:v>
                </c:pt>
                <c:pt idx="3374">
                  <c:v>42145.58333332515</c:v>
                </c:pt>
                <c:pt idx="3375">
                  <c:v>42145.624999991815</c:v>
                </c:pt>
                <c:pt idx="3376">
                  <c:v>42145.666666658479</c:v>
                </c:pt>
                <c:pt idx="3377">
                  <c:v>42145.708333325143</c:v>
                </c:pt>
                <c:pt idx="3378">
                  <c:v>42145.749999991807</c:v>
                </c:pt>
                <c:pt idx="3379">
                  <c:v>42145.791666658472</c:v>
                </c:pt>
                <c:pt idx="3380">
                  <c:v>42145.833333325136</c:v>
                </c:pt>
                <c:pt idx="3381">
                  <c:v>42145.8749999918</c:v>
                </c:pt>
                <c:pt idx="3382">
                  <c:v>42145.916666658464</c:v>
                </c:pt>
                <c:pt idx="3383">
                  <c:v>42145.958333325128</c:v>
                </c:pt>
                <c:pt idx="3384">
                  <c:v>42145.999999991793</c:v>
                </c:pt>
                <c:pt idx="3385">
                  <c:v>42146.041666658457</c:v>
                </c:pt>
                <c:pt idx="3386">
                  <c:v>42146.083333325121</c:v>
                </c:pt>
                <c:pt idx="3387">
                  <c:v>42146.124999991785</c:v>
                </c:pt>
                <c:pt idx="3388">
                  <c:v>42146.16666665845</c:v>
                </c:pt>
                <c:pt idx="3389">
                  <c:v>42146.208333325114</c:v>
                </c:pt>
                <c:pt idx="3390">
                  <c:v>42146.249999991778</c:v>
                </c:pt>
                <c:pt idx="3391">
                  <c:v>42146.291666658442</c:v>
                </c:pt>
                <c:pt idx="3392">
                  <c:v>42146.333333325107</c:v>
                </c:pt>
                <c:pt idx="3393">
                  <c:v>42146.374999991771</c:v>
                </c:pt>
                <c:pt idx="3394">
                  <c:v>42146.416666658435</c:v>
                </c:pt>
                <c:pt idx="3395">
                  <c:v>42146.458333325099</c:v>
                </c:pt>
                <c:pt idx="3396">
                  <c:v>42146.499999991764</c:v>
                </c:pt>
                <c:pt idx="3397">
                  <c:v>42146.541666658428</c:v>
                </c:pt>
                <c:pt idx="3398">
                  <c:v>42146.583333325092</c:v>
                </c:pt>
                <c:pt idx="3399">
                  <c:v>42146.624999991756</c:v>
                </c:pt>
                <c:pt idx="3400">
                  <c:v>42146.666666658421</c:v>
                </c:pt>
                <c:pt idx="3401">
                  <c:v>42146.708333325085</c:v>
                </c:pt>
                <c:pt idx="3402">
                  <c:v>42146.749999991749</c:v>
                </c:pt>
                <c:pt idx="3403">
                  <c:v>42146.791666658413</c:v>
                </c:pt>
                <c:pt idx="3404">
                  <c:v>42146.833333325078</c:v>
                </c:pt>
                <c:pt idx="3405">
                  <c:v>42146.874999991742</c:v>
                </c:pt>
                <c:pt idx="3406">
                  <c:v>42146.916666658406</c:v>
                </c:pt>
                <c:pt idx="3407">
                  <c:v>42146.95833332507</c:v>
                </c:pt>
                <c:pt idx="3408">
                  <c:v>42146.999999991735</c:v>
                </c:pt>
                <c:pt idx="3409">
                  <c:v>42147.041666658399</c:v>
                </c:pt>
                <c:pt idx="3410">
                  <c:v>42147.083333325063</c:v>
                </c:pt>
                <c:pt idx="3411">
                  <c:v>42147.124999991727</c:v>
                </c:pt>
                <c:pt idx="3412">
                  <c:v>42147.166666658391</c:v>
                </c:pt>
                <c:pt idx="3413">
                  <c:v>42147.208333325056</c:v>
                </c:pt>
                <c:pt idx="3414">
                  <c:v>42147.24999999172</c:v>
                </c:pt>
                <c:pt idx="3415">
                  <c:v>42147.291666658384</c:v>
                </c:pt>
                <c:pt idx="3416">
                  <c:v>42147.333333325048</c:v>
                </c:pt>
                <c:pt idx="3417">
                  <c:v>42147.374999991713</c:v>
                </c:pt>
                <c:pt idx="3418">
                  <c:v>42147.416666658377</c:v>
                </c:pt>
                <c:pt idx="3419">
                  <c:v>42147.458333325041</c:v>
                </c:pt>
                <c:pt idx="3420">
                  <c:v>42147.499999991705</c:v>
                </c:pt>
                <c:pt idx="3421">
                  <c:v>42147.54166665837</c:v>
                </c:pt>
                <c:pt idx="3422">
                  <c:v>42147.583333325034</c:v>
                </c:pt>
                <c:pt idx="3423">
                  <c:v>42147.624999991698</c:v>
                </c:pt>
                <c:pt idx="3424">
                  <c:v>42147.666666658362</c:v>
                </c:pt>
                <c:pt idx="3425">
                  <c:v>42147.708333325027</c:v>
                </c:pt>
                <c:pt idx="3426">
                  <c:v>42147.749999991691</c:v>
                </c:pt>
                <c:pt idx="3427">
                  <c:v>42147.791666658355</c:v>
                </c:pt>
                <c:pt idx="3428">
                  <c:v>42147.833333325019</c:v>
                </c:pt>
                <c:pt idx="3429">
                  <c:v>42147.874999991684</c:v>
                </c:pt>
                <c:pt idx="3430">
                  <c:v>42147.916666658348</c:v>
                </c:pt>
                <c:pt idx="3431">
                  <c:v>42147.958333325012</c:v>
                </c:pt>
                <c:pt idx="3432">
                  <c:v>42147.999999991676</c:v>
                </c:pt>
                <c:pt idx="3433">
                  <c:v>42148.041666658341</c:v>
                </c:pt>
                <c:pt idx="3434">
                  <c:v>42148.083333325005</c:v>
                </c:pt>
                <c:pt idx="3435">
                  <c:v>42148.124999991669</c:v>
                </c:pt>
                <c:pt idx="3436">
                  <c:v>42148.166666658333</c:v>
                </c:pt>
                <c:pt idx="3437">
                  <c:v>42148.208333324998</c:v>
                </c:pt>
                <c:pt idx="3438">
                  <c:v>42148.249999991662</c:v>
                </c:pt>
                <c:pt idx="3439">
                  <c:v>42148.291666658326</c:v>
                </c:pt>
                <c:pt idx="3440">
                  <c:v>42148.33333332499</c:v>
                </c:pt>
                <c:pt idx="3441">
                  <c:v>42148.374999991654</c:v>
                </c:pt>
                <c:pt idx="3442">
                  <c:v>42148.416666658319</c:v>
                </c:pt>
                <c:pt idx="3443">
                  <c:v>42148.458333324983</c:v>
                </c:pt>
                <c:pt idx="3444">
                  <c:v>42148.499999991647</c:v>
                </c:pt>
                <c:pt idx="3445">
                  <c:v>42148.541666658311</c:v>
                </c:pt>
                <c:pt idx="3446">
                  <c:v>42148.583333324976</c:v>
                </c:pt>
                <c:pt idx="3447">
                  <c:v>42148.62499999164</c:v>
                </c:pt>
                <c:pt idx="3448">
                  <c:v>42148.666666658304</c:v>
                </c:pt>
                <c:pt idx="3449">
                  <c:v>42148.708333324968</c:v>
                </c:pt>
                <c:pt idx="3450">
                  <c:v>42148.749999991633</c:v>
                </c:pt>
                <c:pt idx="3451">
                  <c:v>42148.791666658297</c:v>
                </c:pt>
                <c:pt idx="3452">
                  <c:v>42148.833333324961</c:v>
                </c:pt>
                <c:pt idx="3453">
                  <c:v>42148.874999991625</c:v>
                </c:pt>
                <c:pt idx="3454">
                  <c:v>42148.91666665829</c:v>
                </c:pt>
                <c:pt idx="3455">
                  <c:v>42148.958333324954</c:v>
                </c:pt>
                <c:pt idx="3456">
                  <c:v>42148.999999991618</c:v>
                </c:pt>
                <c:pt idx="3457">
                  <c:v>42149.041666658282</c:v>
                </c:pt>
                <c:pt idx="3458">
                  <c:v>42149.083333324947</c:v>
                </c:pt>
                <c:pt idx="3459">
                  <c:v>42149.124999991611</c:v>
                </c:pt>
                <c:pt idx="3460">
                  <c:v>42149.166666658275</c:v>
                </c:pt>
                <c:pt idx="3461">
                  <c:v>42149.208333324939</c:v>
                </c:pt>
                <c:pt idx="3462">
                  <c:v>42149.249999991604</c:v>
                </c:pt>
                <c:pt idx="3463">
                  <c:v>42149.291666658268</c:v>
                </c:pt>
                <c:pt idx="3464">
                  <c:v>42149.333333324932</c:v>
                </c:pt>
                <c:pt idx="3465">
                  <c:v>42149.374999991596</c:v>
                </c:pt>
                <c:pt idx="3466">
                  <c:v>42149.416666658261</c:v>
                </c:pt>
                <c:pt idx="3467">
                  <c:v>42149.458333324925</c:v>
                </c:pt>
                <c:pt idx="3468">
                  <c:v>42149.499999991589</c:v>
                </c:pt>
                <c:pt idx="3469">
                  <c:v>42149.541666658253</c:v>
                </c:pt>
                <c:pt idx="3470">
                  <c:v>42149.583333324917</c:v>
                </c:pt>
                <c:pt idx="3471">
                  <c:v>42149.624999991582</c:v>
                </c:pt>
                <c:pt idx="3472">
                  <c:v>42149.666666658246</c:v>
                </c:pt>
                <c:pt idx="3473">
                  <c:v>42149.70833332491</c:v>
                </c:pt>
                <c:pt idx="3474">
                  <c:v>42149.749999991574</c:v>
                </c:pt>
                <c:pt idx="3475">
                  <c:v>42149.791666658239</c:v>
                </c:pt>
                <c:pt idx="3476">
                  <c:v>42149.833333324903</c:v>
                </c:pt>
                <c:pt idx="3477">
                  <c:v>42149.874999991567</c:v>
                </c:pt>
                <c:pt idx="3478">
                  <c:v>42149.916666658231</c:v>
                </c:pt>
                <c:pt idx="3479">
                  <c:v>42149.958333324896</c:v>
                </c:pt>
                <c:pt idx="3480">
                  <c:v>42149.99999999156</c:v>
                </c:pt>
                <c:pt idx="3481">
                  <c:v>42150.041666658224</c:v>
                </c:pt>
                <c:pt idx="3482">
                  <c:v>42150.083333324888</c:v>
                </c:pt>
                <c:pt idx="3483">
                  <c:v>42150.124999991553</c:v>
                </c:pt>
                <c:pt idx="3484">
                  <c:v>42150.166666658217</c:v>
                </c:pt>
                <c:pt idx="3485">
                  <c:v>42150.208333324881</c:v>
                </c:pt>
                <c:pt idx="3486">
                  <c:v>42150.249999991545</c:v>
                </c:pt>
                <c:pt idx="3487">
                  <c:v>42150.29166665821</c:v>
                </c:pt>
                <c:pt idx="3488">
                  <c:v>42150.333333324874</c:v>
                </c:pt>
                <c:pt idx="3489">
                  <c:v>42150.374999991538</c:v>
                </c:pt>
                <c:pt idx="3490">
                  <c:v>42150.416666658202</c:v>
                </c:pt>
                <c:pt idx="3491">
                  <c:v>42150.458333324867</c:v>
                </c:pt>
                <c:pt idx="3492">
                  <c:v>42150.499999991531</c:v>
                </c:pt>
                <c:pt idx="3493">
                  <c:v>42150.541666658195</c:v>
                </c:pt>
                <c:pt idx="3494">
                  <c:v>42150.583333324859</c:v>
                </c:pt>
                <c:pt idx="3495">
                  <c:v>42150.624999991524</c:v>
                </c:pt>
                <c:pt idx="3496">
                  <c:v>42150.666666658188</c:v>
                </c:pt>
                <c:pt idx="3497">
                  <c:v>42150.708333324852</c:v>
                </c:pt>
                <c:pt idx="3498">
                  <c:v>42150.749999991516</c:v>
                </c:pt>
                <c:pt idx="3499">
                  <c:v>42150.79166665818</c:v>
                </c:pt>
                <c:pt idx="3500">
                  <c:v>42150.833333324845</c:v>
                </c:pt>
                <c:pt idx="3501">
                  <c:v>42150.874999991509</c:v>
                </c:pt>
                <c:pt idx="3502">
                  <c:v>42150.916666658173</c:v>
                </c:pt>
                <c:pt idx="3503">
                  <c:v>42150.958333324837</c:v>
                </c:pt>
                <c:pt idx="3504">
                  <c:v>42150.999999991502</c:v>
                </c:pt>
                <c:pt idx="3505">
                  <c:v>42151.041666658166</c:v>
                </c:pt>
                <c:pt idx="3506">
                  <c:v>42151.08333332483</c:v>
                </c:pt>
                <c:pt idx="3507">
                  <c:v>42151.124999991494</c:v>
                </c:pt>
                <c:pt idx="3508">
                  <c:v>42151.166666658159</c:v>
                </c:pt>
                <c:pt idx="3509">
                  <c:v>42151.208333324823</c:v>
                </c:pt>
                <c:pt idx="3510">
                  <c:v>42151.249999991487</c:v>
                </c:pt>
                <c:pt idx="3511">
                  <c:v>42151.291666658151</c:v>
                </c:pt>
                <c:pt idx="3512">
                  <c:v>42151.333333324816</c:v>
                </c:pt>
                <c:pt idx="3513">
                  <c:v>42151.37499999148</c:v>
                </c:pt>
                <c:pt idx="3514">
                  <c:v>42151.416666658144</c:v>
                </c:pt>
                <c:pt idx="3515">
                  <c:v>42151.458333324808</c:v>
                </c:pt>
                <c:pt idx="3516">
                  <c:v>42151.499999991473</c:v>
                </c:pt>
                <c:pt idx="3517">
                  <c:v>42151.541666658137</c:v>
                </c:pt>
                <c:pt idx="3518">
                  <c:v>42151.583333324801</c:v>
                </c:pt>
                <c:pt idx="3519">
                  <c:v>42151.624999991465</c:v>
                </c:pt>
                <c:pt idx="3520">
                  <c:v>42151.66666665813</c:v>
                </c:pt>
                <c:pt idx="3521">
                  <c:v>42151.708333324794</c:v>
                </c:pt>
                <c:pt idx="3522">
                  <c:v>42151.749999991458</c:v>
                </c:pt>
                <c:pt idx="3523">
                  <c:v>42151.791666658122</c:v>
                </c:pt>
                <c:pt idx="3524">
                  <c:v>42151.833333324787</c:v>
                </c:pt>
                <c:pt idx="3525">
                  <c:v>42151.874999991451</c:v>
                </c:pt>
                <c:pt idx="3526">
                  <c:v>42151.916666658115</c:v>
                </c:pt>
                <c:pt idx="3527">
                  <c:v>42151.958333324779</c:v>
                </c:pt>
                <c:pt idx="3528">
                  <c:v>42151.999999991443</c:v>
                </c:pt>
                <c:pt idx="3529">
                  <c:v>42152.041666658108</c:v>
                </c:pt>
                <c:pt idx="3530">
                  <c:v>42152.083333324772</c:v>
                </c:pt>
                <c:pt idx="3531">
                  <c:v>42152.124999991436</c:v>
                </c:pt>
                <c:pt idx="3532">
                  <c:v>42152.1666666581</c:v>
                </c:pt>
                <c:pt idx="3533">
                  <c:v>42152.208333324765</c:v>
                </c:pt>
                <c:pt idx="3534">
                  <c:v>42152.249999991429</c:v>
                </c:pt>
                <c:pt idx="3535">
                  <c:v>42152.291666658093</c:v>
                </c:pt>
                <c:pt idx="3536">
                  <c:v>42152.333333324757</c:v>
                </c:pt>
                <c:pt idx="3537">
                  <c:v>42152.374999991422</c:v>
                </c:pt>
                <c:pt idx="3538">
                  <c:v>42152.416666658086</c:v>
                </c:pt>
                <c:pt idx="3539">
                  <c:v>42152.45833332475</c:v>
                </c:pt>
                <c:pt idx="3540">
                  <c:v>42152.499999991414</c:v>
                </c:pt>
                <c:pt idx="3541">
                  <c:v>42152.541666658079</c:v>
                </c:pt>
                <c:pt idx="3542">
                  <c:v>42152.583333324743</c:v>
                </c:pt>
                <c:pt idx="3543">
                  <c:v>42152.624999991407</c:v>
                </c:pt>
                <c:pt idx="3544">
                  <c:v>42152.666666658071</c:v>
                </c:pt>
                <c:pt idx="3545">
                  <c:v>42152.708333324736</c:v>
                </c:pt>
                <c:pt idx="3546">
                  <c:v>42152.7499999914</c:v>
                </c:pt>
                <c:pt idx="3547">
                  <c:v>42152.791666658064</c:v>
                </c:pt>
                <c:pt idx="3548">
                  <c:v>42152.833333324728</c:v>
                </c:pt>
                <c:pt idx="3549">
                  <c:v>42152.874999991393</c:v>
                </c:pt>
                <c:pt idx="3550">
                  <c:v>42152.916666658057</c:v>
                </c:pt>
                <c:pt idx="3551">
                  <c:v>42152.958333324721</c:v>
                </c:pt>
                <c:pt idx="3552">
                  <c:v>42152.999999991385</c:v>
                </c:pt>
                <c:pt idx="3553">
                  <c:v>42153.04166665805</c:v>
                </c:pt>
                <c:pt idx="3554">
                  <c:v>42153.083333324714</c:v>
                </c:pt>
                <c:pt idx="3555">
                  <c:v>42153.124999991378</c:v>
                </c:pt>
                <c:pt idx="3556">
                  <c:v>42153.166666658042</c:v>
                </c:pt>
                <c:pt idx="3557">
                  <c:v>42153.208333324706</c:v>
                </c:pt>
                <c:pt idx="3558">
                  <c:v>42153.249999991371</c:v>
                </c:pt>
                <c:pt idx="3559">
                  <c:v>42153.291666658035</c:v>
                </c:pt>
                <c:pt idx="3560">
                  <c:v>42153.333333324699</c:v>
                </c:pt>
                <c:pt idx="3561">
                  <c:v>42153.374999991363</c:v>
                </c:pt>
                <c:pt idx="3562">
                  <c:v>42153.416666658028</c:v>
                </c:pt>
                <c:pt idx="3563">
                  <c:v>42153.458333324692</c:v>
                </c:pt>
                <c:pt idx="3564">
                  <c:v>42153.499999991356</c:v>
                </c:pt>
                <c:pt idx="3565">
                  <c:v>42153.54166665802</c:v>
                </c:pt>
                <c:pt idx="3566">
                  <c:v>42153.583333324685</c:v>
                </c:pt>
                <c:pt idx="3567">
                  <c:v>42153.624999991349</c:v>
                </c:pt>
                <c:pt idx="3568">
                  <c:v>42153.666666658013</c:v>
                </c:pt>
                <c:pt idx="3569">
                  <c:v>42153.708333324677</c:v>
                </c:pt>
                <c:pt idx="3570">
                  <c:v>42153.749999991342</c:v>
                </c:pt>
                <c:pt idx="3571">
                  <c:v>42153.791666658006</c:v>
                </c:pt>
                <c:pt idx="3572">
                  <c:v>42153.83333332467</c:v>
                </c:pt>
                <c:pt idx="3573">
                  <c:v>42153.874999991334</c:v>
                </c:pt>
                <c:pt idx="3574">
                  <c:v>42153.916666657999</c:v>
                </c:pt>
                <c:pt idx="3575">
                  <c:v>42153.958333324663</c:v>
                </c:pt>
                <c:pt idx="3576">
                  <c:v>42153.999999991327</c:v>
                </c:pt>
                <c:pt idx="3577">
                  <c:v>42154.041666657991</c:v>
                </c:pt>
                <c:pt idx="3578">
                  <c:v>42154.083333324656</c:v>
                </c:pt>
                <c:pt idx="3579">
                  <c:v>42154.12499999132</c:v>
                </c:pt>
                <c:pt idx="3580">
                  <c:v>42154.166666657984</c:v>
                </c:pt>
                <c:pt idx="3581">
                  <c:v>42154.208333324648</c:v>
                </c:pt>
                <c:pt idx="3582">
                  <c:v>42154.249999991313</c:v>
                </c:pt>
                <c:pt idx="3583">
                  <c:v>42154.291666657977</c:v>
                </c:pt>
                <c:pt idx="3584">
                  <c:v>42154.333333324641</c:v>
                </c:pt>
                <c:pt idx="3585">
                  <c:v>42154.374999991305</c:v>
                </c:pt>
                <c:pt idx="3586">
                  <c:v>42154.416666657969</c:v>
                </c:pt>
                <c:pt idx="3587">
                  <c:v>42154.458333324634</c:v>
                </c:pt>
                <c:pt idx="3588">
                  <c:v>42154.499999991298</c:v>
                </c:pt>
                <c:pt idx="3589">
                  <c:v>42154.541666657962</c:v>
                </c:pt>
                <c:pt idx="3590">
                  <c:v>42154.583333324626</c:v>
                </c:pt>
                <c:pt idx="3591">
                  <c:v>42154.624999991291</c:v>
                </c:pt>
                <c:pt idx="3592">
                  <c:v>42154.666666657955</c:v>
                </c:pt>
                <c:pt idx="3593">
                  <c:v>42154.708333324619</c:v>
                </c:pt>
                <c:pt idx="3594">
                  <c:v>42154.749999991283</c:v>
                </c:pt>
                <c:pt idx="3595">
                  <c:v>42154.791666657948</c:v>
                </c:pt>
                <c:pt idx="3596">
                  <c:v>42154.833333324612</c:v>
                </c:pt>
                <c:pt idx="3597">
                  <c:v>42154.874999991276</c:v>
                </c:pt>
                <c:pt idx="3598">
                  <c:v>42154.91666665794</c:v>
                </c:pt>
                <c:pt idx="3599">
                  <c:v>42154.958333324605</c:v>
                </c:pt>
                <c:pt idx="3600">
                  <c:v>42154.999999991269</c:v>
                </c:pt>
                <c:pt idx="3601">
                  <c:v>42155.041666657933</c:v>
                </c:pt>
                <c:pt idx="3602">
                  <c:v>42155.083333324597</c:v>
                </c:pt>
                <c:pt idx="3603">
                  <c:v>42155.124999991262</c:v>
                </c:pt>
                <c:pt idx="3604">
                  <c:v>42155.166666657926</c:v>
                </c:pt>
                <c:pt idx="3605">
                  <c:v>42155.20833332459</c:v>
                </c:pt>
                <c:pt idx="3606">
                  <c:v>42155.249999991254</c:v>
                </c:pt>
                <c:pt idx="3607">
                  <c:v>42155.291666657919</c:v>
                </c:pt>
                <c:pt idx="3608">
                  <c:v>42155.333333324583</c:v>
                </c:pt>
                <c:pt idx="3609">
                  <c:v>42155.374999991247</c:v>
                </c:pt>
                <c:pt idx="3610">
                  <c:v>42155.416666657911</c:v>
                </c:pt>
                <c:pt idx="3611">
                  <c:v>42155.458333324576</c:v>
                </c:pt>
                <c:pt idx="3612">
                  <c:v>42155.49999999124</c:v>
                </c:pt>
                <c:pt idx="3613">
                  <c:v>42155.541666657904</c:v>
                </c:pt>
                <c:pt idx="3614">
                  <c:v>42155.583333324568</c:v>
                </c:pt>
                <c:pt idx="3615">
                  <c:v>42155.624999991232</c:v>
                </c:pt>
                <c:pt idx="3616">
                  <c:v>42155.666666657897</c:v>
                </c:pt>
                <c:pt idx="3617">
                  <c:v>42155.708333324561</c:v>
                </c:pt>
                <c:pt idx="3618">
                  <c:v>42155.749999991225</c:v>
                </c:pt>
                <c:pt idx="3619">
                  <c:v>42155.791666657889</c:v>
                </c:pt>
                <c:pt idx="3620">
                  <c:v>42155.833333324554</c:v>
                </c:pt>
                <c:pt idx="3621">
                  <c:v>42155.874999991218</c:v>
                </c:pt>
                <c:pt idx="3622">
                  <c:v>42155.916666657882</c:v>
                </c:pt>
                <c:pt idx="3623">
                  <c:v>42155.958333324546</c:v>
                </c:pt>
                <c:pt idx="3624">
                  <c:v>42155.999999991211</c:v>
                </c:pt>
                <c:pt idx="3625">
                  <c:v>42156.041666657875</c:v>
                </c:pt>
                <c:pt idx="3626">
                  <c:v>42156.083333324539</c:v>
                </c:pt>
                <c:pt idx="3627">
                  <c:v>42156.124999991203</c:v>
                </c:pt>
                <c:pt idx="3628">
                  <c:v>42156.166666657868</c:v>
                </c:pt>
                <c:pt idx="3629">
                  <c:v>42156.208333324532</c:v>
                </c:pt>
                <c:pt idx="3630">
                  <c:v>42156.249999991196</c:v>
                </c:pt>
                <c:pt idx="3631">
                  <c:v>42156.29166665786</c:v>
                </c:pt>
                <c:pt idx="3632">
                  <c:v>42156.333333324525</c:v>
                </c:pt>
                <c:pt idx="3633">
                  <c:v>42156.374999991189</c:v>
                </c:pt>
                <c:pt idx="3634">
                  <c:v>42156.416666657853</c:v>
                </c:pt>
                <c:pt idx="3635">
                  <c:v>42156.458333324517</c:v>
                </c:pt>
                <c:pt idx="3636">
                  <c:v>42156.499999991182</c:v>
                </c:pt>
                <c:pt idx="3637">
                  <c:v>42156.541666657846</c:v>
                </c:pt>
                <c:pt idx="3638">
                  <c:v>42156.58333332451</c:v>
                </c:pt>
                <c:pt idx="3639">
                  <c:v>42156.624999991174</c:v>
                </c:pt>
                <c:pt idx="3640">
                  <c:v>42156.666666657839</c:v>
                </c:pt>
                <c:pt idx="3641">
                  <c:v>42156.708333324503</c:v>
                </c:pt>
                <c:pt idx="3642">
                  <c:v>42156.749999991167</c:v>
                </c:pt>
                <c:pt idx="3643">
                  <c:v>42156.791666657831</c:v>
                </c:pt>
                <c:pt idx="3644">
                  <c:v>42156.833333324495</c:v>
                </c:pt>
                <c:pt idx="3645">
                  <c:v>42156.87499999116</c:v>
                </c:pt>
                <c:pt idx="3646">
                  <c:v>42156.916666657824</c:v>
                </c:pt>
                <c:pt idx="3647">
                  <c:v>42156.958333324488</c:v>
                </c:pt>
                <c:pt idx="3648">
                  <c:v>42156.999999991152</c:v>
                </c:pt>
                <c:pt idx="3649">
                  <c:v>42157.041666657817</c:v>
                </c:pt>
                <c:pt idx="3650">
                  <c:v>42157.083333324481</c:v>
                </c:pt>
                <c:pt idx="3651">
                  <c:v>42157.124999991145</c:v>
                </c:pt>
                <c:pt idx="3652">
                  <c:v>42157.166666657809</c:v>
                </c:pt>
                <c:pt idx="3653">
                  <c:v>42157.208333324474</c:v>
                </c:pt>
                <c:pt idx="3654">
                  <c:v>42157.249999991138</c:v>
                </c:pt>
                <c:pt idx="3655">
                  <c:v>42157.291666657802</c:v>
                </c:pt>
                <c:pt idx="3656">
                  <c:v>42157.333333324466</c:v>
                </c:pt>
                <c:pt idx="3657">
                  <c:v>42157.374999991131</c:v>
                </c:pt>
                <c:pt idx="3658">
                  <c:v>42157.416666657795</c:v>
                </c:pt>
                <c:pt idx="3659">
                  <c:v>42157.458333324459</c:v>
                </c:pt>
                <c:pt idx="3660">
                  <c:v>42157.499999991123</c:v>
                </c:pt>
                <c:pt idx="3661">
                  <c:v>42157.541666657788</c:v>
                </c:pt>
                <c:pt idx="3662">
                  <c:v>42157.583333324452</c:v>
                </c:pt>
                <c:pt idx="3663">
                  <c:v>42157.624999991116</c:v>
                </c:pt>
                <c:pt idx="3664">
                  <c:v>42157.66666665778</c:v>
                </c:pt>
                <c:pt idx="3665">
                  <c:v>42157.708333324445</c:v>
                </c:pt>
                <c:pt idx="3666">
                  <c:v>42157.749999991109</c:v>
                </c:pt>
                <c:pt idx="3667">
                  <c:v>42157.791666657773</c:v>
                </c:pt>
                <c:pt idx="3668">
                  <c:v>42157.833333324437</c:v>
                </c:pt>
                <c:pt idx="3669">
                  <c:v>42157.874999991102</c:v>
                </c:pt>
                <c:pt idx="3670">
                  <c:v>42157.916666657766</c:v>
                </c:pt>
                <c:pt idx="3671">
                  <c:v>42157.95833332443</c:v>
                </c:pt>
                <c:pt idx="3672">
                  <c:v>42157.999999991094</c:v>
                </c:pt>
                <c:pt idx="3673">
                  <c:v>42158.041666657758</c:v>
                </c:pt>
                <c:pt idx="3674">
                  <c:v>42158.083333324423</c:v>
                </c:pt>
                <c:pt idx="3675">
                  <c:v>42158.124999991087</c:v>
                </c:pt>
                <c:pt idx="3676">
                  <c:v>42158.166666657751</c:v>
                </c:pt>
                <c:pt idx="3677">
                  <c:v>42158.208333324415</c:v>
                </c:pt>
                <c:pt idx="3678">
                  <c:v>42158.24999999108</c:v>
                </c:pt>
                <c:pt idx="3679">
                  <c:v>42158.291666657744</c:v>
                </c:pt>
                <c:pt idx="3680">
                  <c:v>42158.333333324408</c:v>
                </c:pt>
                <c:pt idx="3681">
                  <c:v>42158.374999991072</c:v>
                </c:pt>
                <c:pt idx="3682">
                  <c:v>42158.416666657737</c:v>
                </c:pt>
                <c:pt idx="3683">
                  <c:v>42158.458333324401</c:v>
                </c:pt>
                <c:pt idx="3684">
                  <c:v>42158.499999991065</c:v>
                </c:pt>
                <c:pt idx="3685">
                  <c:v>42158.541666657729</c:v>
                </c:pt>
                <c:pt idx="3686">
                  <c:v>42158.583333324394</c:v>
                </c:pt>
                <c:pt idx="3687">
                  <c:v>42158.624999991058</c:v>
                </c:pt>
                <c:pt idx="3688">
                  <c:v>42158.666666657722</c:v>
                </c:pt>
                <c:pt idx="3689">
                  <c:v>42158.708333324386</c:v>
                </c:pt>
                <c:pt idx="3690">
                  <c:v>42158.749999991051</c:v>
                </c:pt>
                <c:pt idx="3691">
                  <c:v>42158.791666657715</c:v>
                </c:pt>
                <c:pt idx="3692">
                  <c:v>42158.833333324379</c:v>
                </c:pt>
                <c:pt idx="3693">
                  <c:v>42158.874999991043</c:v>
                </c:pt>
                <c:pt idx="3694">
                  <c:v>42158.916666657708</c:v>
                </c:pt>
                <c:pt idx="3695">
                  <c:v>42158.958333324372</c:v>
                </c:pt>
                <c:pt idx="3696">
                  <c:v>42158.999999991036</c:v>
                </c:pt>
                <c:pt idx="3697">
                  <c:v>42159.0416666577</c:v>
                </c:pt>
                <c:pt idx="3698">
                  <c:v>42159.083333324365</c:v>
                </c:pt>
                <c:pt idx="3699">
                  <c:v>42159.124999991029</c:v>
                </c:pt>
                <c:pt idx="3700">
                  <c:v>42159.166666657693</c:v>
                </c:pt>
                <c:pt idx="3701">
                  <c:v>42159.208333324357</c:v>
                </c:pt>
                <c:pt idx="3702">
                  <c:v>42159.249999991021</c:v>
                </c:pt>
                <c:pt idx="3703">
                  <c:v>42159.291666657686</c:v>
                </c:pt>
                <c:pt idx="3704">
                  <c:v>42159.33333332435</c:v>
                </c:pt>
                <c:pt idx="3705">
                  <c:v>42159.374999991014</c:v>
                </c:pt>
                <c:pt idx="3706">
                  <c:v>42159.416666657678</c:v>
                </c:pt>
                <c:pt idx="3707">
                  <c:v>42159.458333324343</c:v>
                </c:pt>
                <c:pt idx="3708">
                  <c:v>42159.499999991007</c:v>
                </c:pt>
                <c:pt idx="3709">
                  <c:v>42159.541666657671</c:v>
                </c:pt>
                <c:pt idx="3710">
                  <c:v>42159.583333324335</c:v>
                </c:pt>
                <c:pt idx="3711">
                  <c:v>42159.624999991</c:v>
                </c:pt>
                <c:pt idx="3712">
                  <c:v>42159.666666657664</c:v>
                </c:pt>
                <c:pt idx="3713">
                  <c:v>42159.708333324328</c:v>
                </c:pt>
                <c:pt idx="3714">
                  <c:v>42159.749999990992</c:v>
                </c:pt>
                <c:pt idx="3715">
                  <c:v>42159.791666657657</c:v>
                </c:pt>
                <c:pt idx="3716">
                  <c:v>42159.833333324321</c:v>
                </c:pt>
                <c:pt idx="3717">
                  <c:v>42159.874999990985</c:v>
                </c:pt>
                <c:pt idx="3718">
                  <c:v>42159.916666657649</c:v>
                </c:pt>
                <c:pt idx="3719">
                  <c:v>42159.958333324314</c:v>
                </c:pt>
                <c:pt idx="3720">
                  <c:v>42159.999999990978</c:v>
                </c:pt>
                <c:pt idx="3721">
                  <c:v>42160.041666657642</c:v>
                </c:pt>
                <c:pt idx="3722">
                  <c:v>42160.083333324306</c:v>
                </c:pt>
                <c:pt idx="3723">
                  <c:v>42160.124999990971</c:v>
                </c:pt>
                <c:pt idx="3724">
                  <c:v>42160.166666657635</c:v>
                </c:pt>
                <c:pt idx="3725">
                  <c:v>42160.208333324299</c:v>
                </c:pt>
                <c:pt idx="3726">
                  <c:v>42160.249999990963</c:v>
                </c:pt>
                <c:pt idx="3727">
                  <c:v>42160.291666657628</c:v>
                </c:pt>
                <c:pt idx="3728">
                  <c:v>42160.333333324292</c:v>
                </c:pt>
                <c:pt idx="3729">
                  <c:v>42160.374999990956</c:v>
                </c:pt>
                <c:pt idx="3730">
                  <c:v>42160.41666665762</c:v>
                </c:pt>
                <c:pt idx="3731">
                  <c:v>42160.458333324284</c:v>
                </c:pt>
                <c:pt idx="3732">
                  <c:v>42160.499999990949</c:v>
                </c:pt>
                <c:pt idx="3733">
                  <c:v>42160.541666657613</c:v>
                </c:pt>
                <c:pt idx="3734">
                  <c:v>42160.583333324277</c:v>
                </c:pt>
                <c:pt idx="3735">
                  <c:v>42160.624999990941</c:v>
                </c:pt>
                <c:pt idx="3736">
                  <c:v>42160.666666657606</c:v>
                </c:pt>
                <c:pt idx="3737">
                  <c:v>42160.70833332427</c:v>
                </c:pt>
                <c:pt idx="3738">
                  <c:v>42160.749999990934</c:v>
                </c:pt>
                <c:pt idx="3739">
                  <c:v>42160.791666657598</c:v>
                </c:pt>
                <c:pt idx="3740">
                  <c:v>42160.833333324263</c:v>
                </c:pt>
                <c:pt idx="3741">
                  <c:v>42160.874999990927</c:v>
                </c:pt>
                <c:pt idx="3742">
                  <c:v>42160.916666657591</c:v>
                </c:pt>
                <c:pt idx="3743">
                  <c:v>42160.958333324255</c:v>
                </c:pt>
                <c:pt idx="3744">
                  <c:v>42160.99999999092</c:v>
                </c:pt>
                <c:pt idx="3745">
                  <c:v>42161.041666657584</c:v>
                </c:pt>
                <c:pt idx="3746">
                  <c:v>42161.083333324248</c:v>
                </c:pt>
                <c:pt idx="3747">
                  <c:v>42161.124999990912</c:v>
                </c:pt>
                <c:pt idx="3748">
                  <c:v>42161.166666657577</c:v>
                </c:pt>
                <c:pt idx="3749">
                  <c:v>42161.208333324241</c:v>
                </c:pt>
                <c:pt idx="3750">
                  <c:v>42161.249999990905</c:v>
                </c:pt>
                <c:pt idx="3751">
                  <c:v>42161.291666657569</c:v>
                </c:pt>
                <c:pt idx="3752">
                  <c:v>42161.333333324234</c:v>
                </c:pt>
                <c:pt idx="3753">
                  <c:v>42161.374999990898</c:v>
                </c:pt>
                <c:pt idx="3754">
                  <c:v>42161.416666657562</c:v>
                </c:pt>
                <c:pt idx="3755">
                  <c:v>42161.458333324226</c:v>
                </c:pt>
                <c:pt idx="3756">
                  <c:v>42161.499999990891</c:v>
                </c:pt>
                <c:pt idx="3757">
                  <c:v>42161.541666657555</c:v>
                </c:pt>
                <c:pt idx="3758">
                  <c:v>42161.583333324219</c:v>
                </c:pt>
                <c:pt idx="3759">
                  <c:v>42161.624999990883</c:v>
                </c:pt>
                <c:pt idx="3760">
                  <c:v>42161.666666657547</c:v>
                </c:pt>
                <c:pt idx="3761">
                  <c:v>42161.708333324212</c:v>
                </c:pt>
                <c:pt idx="3762">
                  <c:v>42161.749999990876</c:v>
                </c:pt>
                <c:pt idx="3763">
                  <c:v>42161.79166665754</c:v>
                </c:pt>
                <c:pt idx="3764">
                  <c:v>42161.833333324204</c:v>
                </c:pt>
                <c:pt idx="3765">
                  <c:v>42161.874999990869</c:v>
                </c:pt>
                <c:pt idx="3766">
                  <c:v>42161.916666657533</c:v>
                </c:pt>
                <c:pt idx="3767">
                  <c:v>42161.958333324197</c:v>
                </c:pt>
                <c:pt idx="3768">
                  <c:v>42161.999999990861</c:v>
                </c:pt>
                <c:pt idx="3769">
                  <c:v>42162.041666657526</c:v>
                </c:pt>
                <c:pt idx="3770">
                  <c:v>42162.08333332419</c:v>
                </c:pt>
                <c:pt idx="3771">
                  <c:v>42162.124999990854</c:v>
                </c:pt>
                <c:pt idx="3772">
                  <c:v>42162.166666657518</c:v>
                </c:pt>
                <c:pt idx="3773">
                  <c:v>42162.208333324183</c:v>
                </c:pt>
                <c:pt idx="3774">
                  <c:v>42162.249999990847</c:v>
                </c:pt>
                <c:pt idx="3775">
                  <c:v>42162.291666657511</c:v>
                </c:pt>
                <c:pt idx="3776">
                  <c:v>42162.333333324175</c:v>
                </c:pt>
                <c:pt idx="3777">
                  <c:v>42162.37499999084</c:v>
                </c:pt>
                <c:pt idx="3778">
                  <c:v>42162.416666657504</c:v>
                </c:pt>
                <c:pt idx="3779">
                  <c:v>42162.458333324168</c:v>
                </c:pt>
                <c:pt idx="3780">
                  <c:v>42162.499999990832</c:v>
                </c:pt>
                <c:pt idx="3781">
                  <c:v>42162.541666657497</c:v>
                </c:pt>
                <c:pt idx="3782">
                  <c:v>42162.583333324161</c:v>
                </c:pt>
                <c:pt idx="3783">
                  <c:v>42162.624999990825</c:v>
                </c:pt>
                <c:pt idx="3784">
                  <c:v>42162.666666657489</c:v>
                </c:pt>
                <c:pt idx="3785">
                  <c:v>42162.708333324154</c:v>
                </c:pt>
                <c:pt idx="3786">
                  <c:v>42162.749999990818</c:v>
                </c:pt>
                <c:pt idx="3787">
                  <c:v>42162.791666657482</c:v>
                </c:pt>
                <c:pt idx="3788">
                  <c:v>42162.833333324146</c:v>
                </c:pt>
                <c:pt idx="3789">
                  <c:v>42162.87499999081</c:v>
                </c:pt>
                <c:pt idx="3790">
                  <c:v>42162.916666657475</c:v>
                </c:pt>
                <c:pt idx="3791">
                  <c:v>42162.958333324139</c:v>
                </c:pt>
                <c:pt idx="3792">
                  <c:v>42162.999999990803</c:v>
                </c:pt>
                <c:pt idx="3793">
                  <c:v>42163.041666657467</c:v>
                </c:pt>
                <c:pt idx="3794">
                  <c:v>42163.083333324132</c:v>
                </c:pt>
                <c:pt idx="3795">
                  <c:v>42163.124999990796</c:v>
                </c:pt>
                <c:pt idx="3796">
                  <c:v>42163.16666665746</c:v>
                </c:pt>
                <c:pt idx="3797">
                  <c:v>42163.208333324124</c:v>
                </c:pt>
                <c:pt idx="3798">
                  <c:v>42163.249999990789</c:v>
                </c:pt>
                <c:pt idx="3799">
                  <c:v>42163.291666657453</c:v>
                </c:pt>
                <c:pt idx="3800">
                  <c:v>42163.333333324117</c:v>
                </c:pt>
                <c:pt idx="3801">
                  <c:v>42163.374999990781</c:v>
                </c:pt>
                <c:pt idx="3802">
                  <c:v>42163.416666657446</c:v>
                </c:pt>
                <c:pt idx="3803">
                  <c:v>42163.45833332411</c:v>
                </c:pt>
                <c:pt idx="3804">
                  <c:v>42163.499999990774</c:v>
                </c:pt>
                <c:pt idx="3805">
                  <c:v>42163.541666657438</c:v>
                </c:pt>
                <c:pt idx="3806">
                  <c:v>42163.583333324103</c:v>
                </c:pt>
                <c:pt idx="3807">
                  <c:v>42163.624999990767</c:v>
                </c:pt>
                <c:pt idx="3808">
                  <c:v>42163.666666657431</c:v>
                </c:pt>
                <c:pt idx="3809">
                  <c:v>42163.708333324095</c:v>
                </c:pt>
                <c:pt idx="3810">
                  <c:v>42163.74999999076</c:v>
                </c:pt>
                <c:pt idx="3811">
                  <c:v>42163.791666657424</c:v>
                </c:pt>
                <c:pt idx="3812">
                  <c:v>42163.833333324088</c:v>
                </c:pt>
                <c:pt idx="3813">
                  <c:v>42163.874999990752</c:v>
                </c:pt>
                <c:pt idx="3814">
                  <c:v>42163.916666657416</c:v>
                </c:pt>
                <c:pt idx="3815">
                  <c:v>42163.958333324081</c:v>
                </c:pt>
                <c:pt idx="3816">
                  <c:v>42163.999999990745</c:v>
                </c:pt>
                <c:pt idx="3817">
                  <c:v>42164.041666657409</c:v>
                </c:pt>
                <c:pt idx="3818">
                  <c:v>42164.083333324073</c:v>
                </c:pt>
                <c:pt idx="3819">
                  <c:v>42164.124999990738</c:v>
                </c:pt>
                <c:pt idx="3820">
                  <c:v>42164.166666657402</c:v>
                </c:pt>
                <c:pt idx="3821">
                  <c:v>42164.208333324066</c:v>
                </c:pt>
                <c:pt idx="3822">
                  <c:v>42164.24999999073</c:v>
                </c:pt>
                <c:pt idx="3823">
                  <c:v>42164.291666657395</c:v>
                </c:pt>
                <c:pt idx="3824">
                  <c:v>42164.333333324059</c:v>
                </c:pt>
                <c:pt idx="3825">
                  <c:v>42164.374999990723</c:v>
                </c:pt>
                <c:pt idx="3826">
                  <c:v>42164.416666657387</c:v>
                </c:pt>
                <c:pt idx="3827">
                  <c:v>42164.458333324052</c:v>
                </c:pt>
                <c:pt idx="3828">
                  <c:v>42164.499999990716</c:v>
                </c:pt>
                <c:pt idx="3829">
                  <c:v>42164.54166665738</c:v>
                </c:pt>
                <c:pt idx="3830">
                  <c:v>42164.583333324044</c:v>
                </c:pt>
                <c:pt idx="3831">
                  <c:v>42164.624999990709</c:v>
                </c:pt>
                <c:pt idx="3832">
                  <c:v>42164.666666657373</c:v>
                </c:pt>
                <c:pt idx="3833">
                  <c:v>42164.708333324037</c:v>
                </c:pt>
                <c:pt idx="3834">
                  <c:v>42164.749999990701</c:v>
                </c:pt>
                <c:pt idx="3835">
                  <c:v>42164.791666657366</c:v>
                </c:pt>
                <c:pt idx="3836">
                  <c:v>42164.83333332403</c:v>
                </c:pt>
                <c:pt idx="3837">
                  <c:v>42164.874999990694</c:v>
                </c:pt>
                <c:pt idx="3838">
                  <c:v>42164.916666657358</c:v>
                </c:pt>
                <c:pt idx="3839">
                  <c:v>42164.958333324023</c:v>
                </c:pt>
                <c:pt idx="3840">
                  <c:v>42164.999999990687</c:v>
                </c:pt>
                <c:pt idx="3841">
                  <c:v>42165.041666657351</c:v>
                </c:pt>
                <c:pt idx="3842">
                  <c:v>42165.083333324015</c:v>
                </c:pt>
                <c:pt idx="3843">
                  <c:v>42165.124999990679</c:v>
                </c:pt>
                <c:pt idx="3844">
                  <c:v>42165.166666657344</c:v>
                </c:pt>
                <c:pt idx="3845">
                  <c:v>42165.208333324008</c:v>
                </c:pt>
                <c:pt idx="3846">
                  <c:v>42165.249999990672</c:v>
                </c:pt>
                <c:pt idx="3847">
                  <c:v>42165.291666657336</c:v>
                </c:pt>
                <c:pt idx="3848">
                  <c:v>42165.333333324001</c:v>
                </c:pt>
                <c:pt idx="3849">
                  <c:v>42165.374999990665</c:v>
                </c:pt>
                <c:pt idx="3850">
                  <c:v>42165.416666657329</c:v>
                </c:pt>
                <c:pt idx="3851">
                  <c:v>42165.458333323993</c:v>
                </c:pt>
                <c:pt idx="3852">
                  <c:v>42165.499999990658</c:v>
                </c:pt>
                <c:pt idx="3853">
                  <c:v>42165.541666657322</c:v>
                </c:pt>
                <c:pt idx="3854">
                  <c:v>42165.583333323986</c:v>
                </c:pt>
                <c:pt idx="3855">
                  <c:v>42165.62499999065</c:v>
                </c:pt>
                <c:pt idx="3856">
                  <c:v>42165.666666657315</c:v>
                </c:pt>
                <c:pt idx="3857">
                  <c:v>42165.708333323979</c:v>
                </c:pt>
                <c:pt idx="3858">
                  <c:v>42165.749999990643</c:v>
                </c:pt>
                <c:pt idx="3859">
                  <c:v>42165.791666657307</c:v>
                </c:pt>
                <c:pt idx="3860">
                  <c:v>42165.833333323972</c:v>
                </c:pt>
                <c:pt idx="3861">
                  <c:v>42165.874999990636</c:v>
                </c:pt>
                <c:pt idx="3862">
                  <c:v>42165.9166666573</c:v>
                </c:pt>
                <c:pt idx="3863">
                  <c:v>42165.958333323964</c:v>
                </c:pt>
                <c:pt idx="3864">
                  <c:v>42165.999999990629</c:v>
                </c:pt>
                <c:pt idx="3865">
                  <c:v>42166.041666657293</c:v>
                </c:pt>
                <c:pt idx="3866">
                  <c:v>42166.083333323957</c:v>
                </c:pt>
                <c:pt idx="3867">
                  <c:v>42166.124999990621</c:v>
                </c:pt>
                <c:pt idx="3868">
                  <c:v>42166.166666657286</c:v>
                </c:pt>
                <c:pt idx="3869">
                  <c:v>42166.20833332395</c:v>
                </c:pt>
                <c:pt idx="3870">
                  <c:v>42166.249999990614</c:v>
                </c:pt>
                <c:pt idx="3871">
                  <c:v>42166.291666657278</c:v>
                </c:pt>
                <c:pt idx="3872">
                  <c:v>42166.333333323942</c:v>
                </c:pt>
                <c:pt idx="3873">
                  <c:v>42166.374999990607</c:v>
                </c:pt>
                <c:pt idx="3874">
                  <c:v>42166.416666657271</c:v>
                </c:pt>
                <c:pt idx="3875">
                  <c:v>42166.458333323935</c:v>
                </c:pt>
                <c:pt idx="3876">
                  <c:v>42166.499999990599</c:v>
                </c:pt>
                <c:pt idx="3877">
                  <c:v>42166.541666657264</c:v>
                </c:pt>
                <c:pt idx="3878">
                  <c:v>42166.583333323928</c:v>
                </c:pt>
                <c:pt idx="3879">
                  <c:v>42166.624999990592</c:v>
                </c:pt>
                <c:pt idx="3880">
                  <c:v>42166.666666657256</c:v>
                </c:pt>
                <c:pt idx="3881">
                  <c:v>42166.708333323921</c:v>
                </c:pt>
                <c:pt idx="3882">
                  <c:v>42166.749999990585</c:v>
                </c:pt>
                <c:pt idx="3883">
                  <c:v>42166.791666657249</c:v>
                </c:pt>
                <c:pt idx="3884">
                  <c:v>42166.833333323913</c:v>
                </c:pt>
                <c:pt idx="3885">
                  <c:v>42166.874999990578</c:v>
                </c:pt>
                <c:pt idx="3886">
                  <c:v>42166.916666657242</c:v>
                </c:pt>
                <c:pt idx="3887">
                  <c:v>42166.958333323906</c:v>
                </c:pt>
                <c:pt idx="3888">
                  <c:v>42166.99999999057</c:v>
                </c:pt>
                <c:pt idx="3889">
                  <c:v>42167.041666657235</c:v>
                </c:pt>
                <c:pt idx="3890">
                  <c:v>42167.083333323899</c:v>
                </c:pt>
                <c:pt idx="3891">
                  <c:v>42167.124999990563</c:v>
                </c:pt>
                <c:pt idx="3892">
                  <c:v>42167.166666657227</c:v>
                </c:pt>
                <c:pt idx="3893">
                  <c:v>42167.208333323892</c:v>
                </c:pt>
                <c:pt idx="3894">
                  <c:v>42167.249999990556</c:v>
                </c:pt>
                <c:pt idx="3895">
                  <c:v>42167.29166665722</c:v>
                </c:pt>
                <c:pt idx="3896">
                  <c:v>42167.333333323884</c:v>
                </c:pt>
                <c:pt idx="3897">
                  <c:v>42167.374999990549</c:v>
                </c:pt>
                <c:pt idx="3898">
                  <c:v>42167.416666657213</c:v>
                </c:pt>
                <c:pt idx="3899">
                  <c:v>42167.458333323877</c:v>
                </c:pt>
                <c:pt idx="3900">
                  <c:v>42167.499999990541</c:v>
                </c:pt>
                <c:pt idx="3901">
                  <c:v>42167.541666657205</c:v>
                </c:pt>
                <c:pt idx="3902">
                  <c:v>42167.58333332387</c:v>
                </c:pt>
                <c:pt idx="3903">
                  <c:v>42167.624999990534</c:v>
                </c:pt>
                <c:pt idx="3904">
                  <c:v>42167.666666657198</c:v>
                </c:pt>
                <c:pt idx="3905">
                  <c:v>42167.708333323862</c:v>
                </c:pt>
                <c:pt idx="3906">
                  <c:v>42167.749999990527</c:v>
                </c:pt>
                <c:pt idx="3907">
                  <c:v>42167.791666657191</c:v>
                </c:pt>
                <c:pt idx="3908">
                  <c:v>42167.833333323855</c:v>
                </c:pt>
                <c:pt idx="3909">
                  <c:v>42167.874999990519</c:v>
                </c:pt>
                <c:pt idx="3910">
                  <c:v>42167.916666657184</c:v>
                </c:pt>
                <c:pt idx="3911">
                  <c:v>42167.958333323848</c:v>
                </c:pt>
                <c:pt idx="3912">
                  <c:v>42167.999999990512</c:v>
                </c:pt>
                <c:pt idx="3913">
                  <c:v>42168.041666657176</c:v>
                </c:pt>
                <c:pt idx="3914">
                  <c:v>42168.083333323841</c:v>
                </c:pt>
                <c:pt idx="3915">
                  <c:v>42168.124999990505</c:v>
                </c:pt>
                <c:pt idx="3916">
                  <c:v>42168.166666657169</c:v>
                </c:pt>
                <c:pt idx="3917">
                  <c:v>42168.208333323833</c:v>
                </c:pt>
                <c:pt idx="3918">
                  <c:v>42168.249999990498</c:v>
                </c:pt>
                <c:pt idx="3919">
                  <c:v>42168.291666657162</c:v>
                </c:pt>
                <c:pt idx="3920">
                  <c:v>42168.333333323826</c:v>
                </c:pt>
                <c:pt idx="3921">
                  <c:v>42168.37499999049</c:v>
                </c:pt>
                <c:pt idx="3922">
                  <c:v>42168.416666657155</c:v>
                </c:pt>
                <c:pt idx="3923">
                  <c:v>42168.458333323819</c:v>
                </c:pt>
                <c:pt idx="3924">
                  <c:v>42168.499999990483</c:v>
                </c:pt>
                <c:pt idx="3925">
                  <c:v>42168.541666657147</c:v>
                </c:pt>
                <c:pt idx="3926">
                  <c:v>42168.583333323812</c:v>
                </c:pt>
                <c:pt idx="3927">
                  <c:v>42168.624999990476</c:v>
                </c:pt>
                <c:pt idx="3928">
                  <c:v>42168.66666665714</c:v>
                </c:pt>
                <c:pt idx="3929">
                  <c:v>42168.708333323804</c:v>
                </c:pt>
                <c:pt idx="3930">
                  <c:v>42168.749999990468</c:v>
                </c:pt>
                <c:pt idx="3931">
                  <c:v>42168.791666657133</c:v>
                </c:pt>
                <c:pt idx="3932">
                  <c:v>42168.833333323797</c:v>
                </c:pt>
                <c:pt idx="3933">
                  <c:v>42168.874999990461</c:v>
                </c:pt>
                <c:pt idx="3934">
                  <c:v>42168.916666657125</c:v>
                </c:pt>
                <c:pt idx="3935">
                  <c:v>42168.95833332379</c:v>
                </c:pt>
                <c:pt idx="3936">
                  <c:v>42168.999999990454</c:v>
                </c:pt>
                <c:pt idx="3937">
                  <c:v>42169.041666657118</c:v>
                </c:pt>
                <c:pt idx="3938">
                  <c:v>42169.083333323782</c:v>
                </c:pt>
                <c:pt idx="3939">
                  <c:v>42169.124999990447</c:v>
                </c:pt>
                <c:pt idx="3940">
                  <c:v>42169.166666657111</c:v>
                </c:pt>
                <c:pt idx="3941">
                  <c:v>42169.208333323775</c:v>
                </c:pt>
                <c:pt idx="3942">
                  <c:v>42169.249999990439</c:v>
                </c:pt>
                <c:pt idx="3943">
                  <c:v>42169.291666657104</c:v>
                </c:pt>
                <c:pt idx="3944">
                  <c:v>42169.333333323768</c:v>
                </c:pt>
                <c:pt idx="3945">
                  <c:v>42169.374999990432</c:v>
                </c:pt>
                <c:pt idx="3946">
                  <c:v>42169.416666657096</c:v>
                </c:pt>
                <c:pt idx="3947">
                  <c:v>42169.458333323761</c:v>
                </c:pt>
                <c:pt idx="3948">
                  <c:v>42169.499999990425</c:v>
                </c:pt>
                <c:pt idx="3949">
                  <c:v>42169.541666657089</c:v>
                </c:pt>
                <c:pt idx="3950">
                  <c:v>42169.583333323753</c:v>
                </c:pt>
                <c:pt idx="3951">
                  <c:v>42169.624999990418</c:v>
                </c:pt>
                <c:pt idx="3952">
                  <c:v>42169.666666657082</c:v>
                </c:pt>
                <c:pt idx="3953">
                  <c:v>42169.708333323746</c:v>
                </c:pt>
                <c:pt idx="3954">
                  <c:v>42169.74999999041</c:v>
                </c:pt>
                <c:pt idx="3955">
                  <c:v>42169.791666657075</c:v>
                </c:pt>
                <c:pt idx="3956">
                  <c:v>42169.833333323739</c:v>
                </c:pt>
                <c:pt idx="3957">
                  <c:v>42169.874999990403</c:v>
                </c:pt>
                <c:pt idx="3958">
                  <c:v>42169.916666657067</c:v>
                </c:pt>
                <c:pt idx="3959">
                  <c:v>42169.958333323731</c:v>
                </c:pt>
                <c:pt idx="3960">
                  <c:v>42169.999999990396</c:v>
                </c:pt>
                <c:pt idx="3961">
                  <c:v>42170.04166665706</c:v>
                </c:pt>
                <c:pt idx="3962">
                  <c:v>42170.083333323724</c:v>
                </c:pt>
                <c:pt idx="3963">
                  <c:v>42170.124999990388</c:v>
                </c:pt>
                <c:pt idx="3964">
                  <c:v>42170.166666657053</c:v>
                </c:pt>
                <c:pt idx="3965">
                  <c:v>42170.208333323717</c:v>
                </c:pt>
                <c:pt idx="3966">
                  <c:v>42170.249999990381</c:v>
                </c:pt>
                <c:pt idx="3967">
                  <c:v>42170.291666657045</c:v>
                </c:pt>
                <c:pt idx="3968">
                  <c:v>42170.33333332371</c:v>
                </c:pt>
                <c:pt idx="3969">
                  <c:v>42170.374999990374</c:v>
                </c:pt>
                <c:pt idx="3970">
                  <c:v>42170.416666657038</c:v>
                </c:pt>
                <c:pt idx="3971">
                  <c:v>42170.458333323702</c:v>
                </c:pt>
                <c:pt idx="3972">
                  <c:v>42170.499999990367</c:v>
                </c:pt>
                <c:pt idx="3973">
                  <c:v>42170.541666657031</c:v>
                </c:pt>
                <c:pt idx="3974">
                  <c:v>42170.583333323695</c:v>
                </c:pt>
                <c:pt idx="3975">
                  <c:v>42170.624999990359</c:v>
                </c:pt>
                <c:pt idx="3976">
                  <c:v>42170.666666657024</c:v>
                </c:pt>
                <c:pt idx="3977">
                  <c:v>42170.708333323688</c:v>
                </c:pt>
                <c:pt idx="3978">
                  <c:v>42170.749999990352</c:v>
                </c:pt>
                <c:pt idx="3979">
                  <c:v>42170.791666657016</c:v>
                </c:pt>
                <c:pt idx="3980">
                  <c:v>42170.833333323681</c:v>
                </c:pt>
                <c:pt idx="3981">
                  <c:v>42170.874999990345</c:v>
                </c:pt>
                <c:pt idx="3982">
                  <c:v>42170.916666657009</c:v>
                </c:pt>
                <c:pt idx="3983">
                  <c:v>42170.958333323673</c:v>
                </c:pt>
                <c:pt idx="3984">
                  <c:v>42170.999999990338</c:v>
                </c:pt>
                <c:pt idx="3985">
                  <c:v>42171.041666657002</c:v>
                </c:pt>
                <c:pt idx="3986">
                  <c:v>42171.083333323666</c:v>
                </c:pt>
                <c:pt idx="3987">
                  <c:v>42171.12499999033</c:v>
                </c:pt>
                <c:pt idx="3988">
                  <c:v>42171.166666656994</c:v>
                </c:pt>
                <c:pt idx="3989">
                  <c:v>42171.208333323659</c:v>
                </c:pt>
                <c:pt idx="3990">
                  <c:v>42171.249999990323</c:v>
                </c:pt>
                <c:pt idx="3991">
                  <c:v>42171.291666656987</c:v>
                </c:pt>
                <c:pt idx="3992">
                  <c:v>42171.333333323651</c:v>
                </c:pt>
                <c:pt idx="3993">
                  <c:v>42171.374999990316</c:v>
                </c:pt>
                <c:pt idx="3994">
                  <c:v>42171.41666665698</c:v>
                </c:pt>
                <c:pt idx="3995">
                  <c:v>42171.458333323644</c:v>
                </c:pt>
                <c:pt idx="3996">
                  <c:v>42171.499999990308</c:v>
                </c:pt>
                <c:pt idx="3997">
                  <c:v>42171.541666656973</c:v>
                </c:pt>
                <c:pt idx="3998">
                  <c:v>42171.583333323637</c:v>
                </c:pt>
                <c:pt idx="3999">
                  <c:v>42171.624999990301</c:v>
                </c:pt>
                <c:pt idx="4000">
                  <c:v>42171.666666656965</c:v>
                </c:pt>
                <c:pt idx="4001">
                  <c:v>42171.70833332363</c:v>
                </c:pt>
                <c:pt idx="4002">
                  <c:v>42171.749999990294</c:v>
                </c:pt>
                <c:pt idx="4003">
                  <c:v>42171.791666656958</c:v>
                </c:pt>
                <c:pt idx="4004">
                  <c:v>42171.833333323622</c:v>
                </c:pt>
                <c:pt idx="4005">
                  <c:v>42171.874999990287</c:v>
                </c:pt>
                <c:pt idx="4006">
                  <c:v>42171.916666656951</c:v>
                </c:pt>
                <c:pt idx="4007">
                  <c:v>42171.958333323615</c:v>
                </c:pt>
                <c:pt idx="4008">
                  <c:v>42171.999999990279</c:v>
                </c:pt>
                <c:pt idx="4009">
                  <c:v>42172.041666656944</c:v>
                </c:pt>
                <c:pt idx="4010">
                  <c:v>42172.083333323608</c:v>
                </c:pt>
                <c:pt idx="4011">
                  <c:v>42172.124999990272</c:v>
                </c:pt>
                <c:pt idx="4012">
                  <c:v>42172.166666656936</c:v>
                </c:pt>
                <c:pt idx="4013">
                  <c:v>42172.208333323601</c:v>
                </c:pt>
                <c:pt idx="4014">
                  <c:v>42172.249999990265</c:v>
                </c:pt>
                <c:pt idx="4015">
                  <c:v>42172.291666656929</c:v>
                </c:pt>
                <c:pt idx="4016">
                  <c:v>42172.333333323593</c:v>
                </c:pt>
                <c:pt idx="4017">
                  <c:v>42172.374999990257</c:v>
                </c:pt>
                <c:pt idx="4018">
                  <c:v>42172.416666656922</c:v>
                </c:pt>
                <c:pt idx="4019">
                  <c:v>42172.458333323586</c:v>
                </c:pt>
                <c:pt idx="4020">
                  <c:v>42172.49999999025</c:v>
                </c:pt>
                <c:pt idx="4021">
                  <c:v>42172.541666656914</c:v>
                </c:pt>
                <c:pt idx="4022">
                  <c:v>42172.583333323579</c:v>
                </c:pt>
                <c:pt idx="4023">
                  <c:v>42172.624999990243</c:v>
                </c:pt>
                <c:pt idx="4024">
                  <c:v>42172.666666656907</c:v>
                </c:pt>
                <c:pt idx="4025">
                  <c:v>42172.708333323571</c:v>
                </c:pt>
                <c:pt idx="4026">
                  <c:v>42172.749999990236</c:v>
                </c:pt>
                <c:pt idx="4027">
                  <c:v>42172.7916666569</c:v>
                </c:pt>
                <c:pt idx="4028">
                  <c:v>42172.833333323564</c:v>
                </c:pt>
                <c:pt idx="4029">
                  <c:v>42172.874999990228</c:v>
                </c:pt>
                <c:pt idx="4030">
                  <c:v>42172.916666656893</c:v>
                </c:pt>
                <c:pt idx="4031">
                  <c:v>42172.958333323557</c:v>
                </c:pt>
                <c:pt idx="4032">
                  <c:v>42172.999999990221</c:v>
                </c:pt>
                <c:pt idx="4033">
                  <c:v>42173.041666656885</c:v>
                </c:pt>
                <c:pt idx="4034">
                  <c:v>42173.08333332355</c:v>
                </c:pt>
                <c:pt idx="4035">
                  <c:v>42173.124999990214</c:v>
                </c:pt>
                <c:pt idx="4036">
                  <c:v>42173.166666656878</c:v>
                </c:pt>
                <c:pt idx="4037">
                  <c:v>42173.208333323542</c:v>
                </c:pt>
                <c:pt idx="4038">
                  <c:v>42173.249999990207</c:v>
                </c:pt>
                <c:pt idx="4039">
                  <c:v>42173.291666656871</c:v>
                </c:pt>
                <c:pt idx="4040">
                  <c:v>42173.333333323535</c:v>
                </c:pt>
                <c:pt idx="4041">
                  <c:v>42173.374999990199</c:v>
                </c:pt>
                <c:pt idx="4042">
                  <c:v>42173.416666656864</c:v>
                </c:pt>
                <c:pt idx="4043">
                  <c:v>42173.458333323528</c:v>
                </c:pt>
                <c:pt idx="4044">
                  <c:v>42173.499999990192</c:v>
                </c:pt>
                <c:pt idx="4045">
                  <c:v>42173.541666656856</c:v>
                </c:pt>
                <c:pt idx="4046">
                  <c:v>42173.58333332352</c:v>
                </c:pt>
                <c:pt idx="4047">
                  <c:v>42173.624999990185</c:v>
                </c:pt>
                <c:pt idx="4048">
                  <c:v>42173.666666656849</c:v>
                </c:pt>
                <c:pt idx="4049">
                  <c:v>42173.708333323513</c:v>
                </c:pt>
                <c:pt idx="4050">
                  <c:v>42173.749999990177</c:v>
                </c:pt>
                <c:pt idx="4051">
                  <c:v>42173.791666656842</c:v>
                </c:pt>
                <c:pt idx="4052">
                  <c:v>42173.833333323506</c:v>
                </c:pt>
                <c:pt idx="4053">
                  <c:v>42173.87499999017</c:v>
                </c:pt>
                <c:pt idx="4054">
                  <c:v>42173.916666656834</c:v>
                </c:pt>
                <c:pt idx="4055">
                  <c:v>42173.958333323499</c:v>
                </c:pt>
                <c:pt idx="4056">
                  <c:v>42173.999999990163</c:v>
                </c:pt>
                <c:pt idx="4057">
                  <c:v>42174.041666656827</c:v>
                </c:pt>
                <c:pt idx="4058">
                  <c:v>42174.083333323491</c:v>
                </c:pt>
                <c:pt idx="4059">
                  <c:v>42174.124999990156</c:v>
                </c:pt>
                <c:pt idx="4060">
                  <c:v>42174.16666665682</c:v>
                </c:pt>
                <c:pt idx="4061">
                  <c:v>42174.208333323484</c:v>
                </c:pt>
                <c:pt idx="4062">
                  <c:v>42174.249999990148</c:v>
                </c:pt>
                <c:pt idx="4063">
                  <c:v>42174.291666656813</c:v>
                </c:pt>
                <c:pt idx="4064">
                  <c:v>42174.333333323477</c:v>
                </c:pt>
                <c:pt idx="4065">
                  <c:v>42174.374999990141</c:v>
                </c:pt>
                <c:pt idx="4066">
                  <c:v>42174.416666656805</c:v>
                </c:pt>
                <c:pt idx="4067">
                  <c:v>42174.45833332347</c:v>
                </c:pt>
                <c:pt idx="4068">
                  <c:v>42174.499999990134</c:v>
                </c:pt>
                <c:pt idx="4069">
                  <c:v>42174.541666656798</c:v>
                </c:pt>
                <c:pt idx="4070">
                  <c:v>42174.583333323462</c:v>
                </c:pt>
                <c:pt idx="4071">
                  <c:v>42174.624999990127</c:v>
                </c:pt>
                <c:pt idx="4072">
                  <c:v>42174.666666656791</c:v>
                </c:pt>
                <c:pt idx="4073">
                  <c:v>42174.708333323455</c:v>
                </c:pt>
                <c:pt idx="4074">
                  <c:v>42174.749999990119</c:v>
                </c:pt>
                <c:pt idx="4075">
                  <c:v>42174.791666656783</c:v>
                </c:pt>
                <c:pt idx="4076">
                  <c:v>42174.833333323448</c:v>
                </c:pt>
                <c:pt idx="4077">
                  <c:v>42174.874999990112</c:v>
                </c:pt>
                <c:pt idx="4078">
                  <c:v>42174.916666656776</c:v>
                </c:pt>
                <c:pt idx="4079">
                  <c:v>42174.95833332344</c:v>
                </c:pt>
                <c:pt idx="4080">
                  <c:v>42174.999999990105</c:v>
                </c:pt>
                <c:pt idx="4081">
                  <c:v>42175.041666656769</c:v>
                </c:pt>
                <c:pt idx="4082">
                  <c:v>42175.083333323433</c:v>
                </c:pt>
                <c:pt idx="4083">
                  <c:v>42175.124999990097</c:v>
                </c:pt>
                <c:pt idx="4084">
                  <c:v>42175.166666656762</c:v>
                </c:pt>
                <c:pt idx="4085">
                  <c:v>42175.208333323426</c:v>
                </c:pt>
                <c:pt idx="4086">
                  <c:v>42175.24999999009</c:v>
                </c:pt>
                <c:pt idx="4087">
                  <c:v>42175.291666656754</c:v>
                </c:pt>
                <c:pt idx="4088">
                  <c:v>42175.333333323419</c:v>
                </c:pt>
                <c:pt idx="4089">
                  <c:v>42175.374999990083</c:v>
                </c:pt>
                <c:pt idx="4090">
                  <c:v>42175.416666656747</c:v>
                </c:pt>
                <c:pt idx="4091">
                  <c:v>42175.458333323411</c:v>
                </c:pt>
                <c:pt idx="4092">
                  <c:v>42175.499999990076</c:v>
                </c:pt>
                <c:pt idx="4093">
                  <c:v>42175.54166665674</c:v>
                </c:pt>
                <c:pt idx="4094">
                  <c:v>42175.583333323404</c:v>
                </c:pt>
                <c:pt idx="4095">
                  <c:v>42175.624999990068</c:v>
                </c:pt>
                <c:pt idx="4096">
                  <c:v>42175.666666656733</c:v>
                </c:pt>
                <c:pt idx="4097">
                  <c:v>42175.708333323397</c:v>
                </c:pt>
                <c:pt idx="4098">
                  <c:v>42175.749999990061</c:v>
                </c:pt>
                <c:pt idx="4099">
                  <c:v>42175.791666656725</c:v>
                </c:pt>
                <c:pt idx="4100">
                  <c:v>42175.83333332339</c:v>
                </c:pt>
                <c:pt idx="4101">
                  <c:v>42175.874999990054</c:v>
                </c:pt>
                <c:pt idx="4102">
                  <c:v>42175.916666656718</c:v>
                </c:pt>
                <c:pt idx="4103">
                  <c:v>42175.958333323382</c:v>
                </c:pt>
                <c:pt idx="4104">
                  <c:v>42175.999999990046</c:v>
                </c:pt>
                <c:pt idx="4105">
                  <c:v>42176.041666656711</c:v>
                </c:pt>
                <c:pt idx="4106">
                  <c:v>42176.083333323375</c:v>
                </c:pt>
                <c:pt idx="4107">
                  <c:v>42176.124999990039</c:v>
                </c:pt>
                <c:pt idx="4108">
                  <c:v>42176.166666656703</c:v>
                </c:pt>
                <c:pt idx="4109">
                  <c:v>42176.208333323368</c:v>
                </c:pt>
                <c:pt idx="4110">
                  <c:v>42176.249999990032</c:v>
                </c:pt>
                <c:pt idx="4111">
                  <c:v>42176.291666656696</c:v>
                </c:pt>
                <c:pt idx="4112">
                  <c:v>42176.33333332336</c:v>
                </c:pt>
                <c:pt idx="4113">
                  <c:v>42176.374999990025</c:v>
                </c:pt>
                <c:pt idx="4114">
                  <c:v>42176.416666656689</c:v>
                </c:pt>
                <c:pt idx="4115">
                  <c:v>42176.458333323353</c:v>
                </c:pt>
                <c:pt idx="4116">
                  <c:v>42176.499999990017</c:v>
                </c:pt>
                <c:pt idx="4117">
                  <c:v>42176.541666656682</c:v>
                </c:pt>
                <c:pt idx="4118">
                  <c:v>42176.583333323346</c:v>
                </c:pt>
                <c:pt idx="4119">
                  <c:v>42176.62499999001</c:v>
                </c:pt>
                <c:pt idx="4120">
                  <c:v>42176.666666656674</c:v>
                </c:pt>
                <c:pt idx="4121">
                  <c:v>42176.708333323339</c:v>
                </c:pt>
                <c:pt idx="4122">
                  <c:v>42176.749999990003</c:v>
                </c:pt>
                <c:pt idx="4123">
                  <c:v>42176.791666656667</c:v>
                </c:pt>
                <c:pt idx="4124">
                  <c:v>42176.833333323331</c:v>
                </c:pt>
                <c:pt idx="4125">
                  <c:v>42176.874999989996</c:v>
                </c:pt>
                <c:pt idx="4126">
                  <c:v>42176.91666665666</c:v>
                </c:pt>
                <c:pt idx="4127">
                  <c:v>42176.958333323324</c:v>
                </c:pt>
                <c:pt idx="4128">
                  <c:v>42176.999999989988</c:v>
                </c:pt>
                <c:pt idx="4129">
                  <c:v>42177.041666656653</c:v>
                </c:pt>
                <c:pt idx="4130">
                  <c:v>42177.083333323317</c:v>
                </c:pt>
                <c:pt idx="4131">
                  <c:v>42177.124999989981</c:v>
                </c:pt>
                <c:pt idx="4132">
                  <c:v>42177.166666656645</c:v>
                </c:pt>
                <c:pt idx="4133">
                  <c:v>42177.208333323309</c:v>
                </c:pt>
                <c:pt idx="4134">
                  <c:v>42177.249999989974</c:v>
                </c:pt>
                <c:pt idx="4135">
                  <c:v>42177.291666656638</c:v>
                </c:pt>
                <c:pt idx="4136">
                  <c:v>42177.333333323302</c:v>
                </c:pt>
                <c:pt idx="4137">
                  <c:v>42177.374999989966</c:v>
                </c:pt>
                <c:pt idx="4138">
                  <c:v>42177.416666656631</c:v>
                </c:pt>
                <c:pt idx="4139">
                  <c:v>42177.458333323295</c:v>
                </c:pt>
                <c:pt idx="4140">
                  <c:v>42177.499999989959</c:v>
                </c:pt>
                <c:pt idx="4141">
                  <c:v>42177.541666656623</c:v>
                </c:pt>
                <c:pt idx="4142">
                  <c:v>42177.583333323288</c:v>
                </c:pt>
                <c:pt idx="4143">
                  <c:v>42177.624999989952</c:v>
                </c:pt>
                <c:pt idx="4144">
                  <c:v>42177.666666656616</c:v>
                </c:pt>
                <c:pt idx="4145">
                  <c:v>42177.70833332328</c:v>
                </c:pt>
                <c:pt idx="4146">
                  <c:v>42177.749999989945</c:v>
                </c:pt>
                <c:pt idx="4147">
                  <c:v>42177.791666656609</c:v>
                </c:pt>
                <c:pt idx="4148">
                  <c:v>42177.833333323273</c:v>
                </c:pt>
                <c:pt idx="4149">
                  <c:v>42177.874999989937</c:v>
                </c:pt>
                <c:pt idx="4150">
                  <c:v>42177.916666656602</c:v>
                </c:pt>
                <c:pt idx="4151">
                  <c:v>42177.958333323266</c:v>
                </c:pt>
                <c:pt idx="4152">
                  <c:v>42177.99999998993</c:v>
                </c:pt>
                <c:pt idx="4153">
                  <c:v>42178.041666656594</c:v>
                </c:pt>
                <c:pt idx="4154">
                  <c:v>42178.083333323259</c:v>
                </c:pt>
                <c:pt idx="4155">
                  <c:v>42178.124999989923</c:v>
                </c:pt>
                <c:pt idx="4156">
                  <c:v>42178.166666656587</c:v>
                </c:pt>
                <c:pt idx="4157">
                  <c:v>42178.208333323251</c:v>
                </c:pt>
                <c:pt idx="4158">
                  <c:v>42178.249999989916</c:v>
                </c:pt>
                <c:pt idx="4159">
                  <c:v>42178.29166665658</c:v>
                </c:pt>
                <c:pt idx="4160">
                  <c:v>42178.333333323244</c:v>
                </c:pt>
                <c:pt idx="4161">
                  <c:v>42178.374999989908</c:v>
                </c:pt>
                <c:pt idx="4162">
                  <c:v>42178.416666656572</c:v>
                </c:pt>
                <c:pt idx="4163">
                  <c:v>42178.458333323237</c:v>
                </c:pt>
                <c:pt idx="4164">
                  <c:v>42178.499999989901</c:v>
                </c:pt>
                <c:pt idx="4165">
                  <c:v>42178.541666656565</c:v>
                </c:pt>
                <c:pt idx="4166">
                  <c:v>42178.583333323229</c:v>
                </c:pt>
                <c:pt idx="4167">
                  <c:v>42178.624999989894</c:v>
                </c:pt>
                <c:pt idx="4168">
                  <c:v>42178.666666656558</c:v>
                </c:pt>
                <c:pt idx="4169">
                  <c:v>42178.708333323222</c:v>
                </c:pt>
                <c:pt idx="4170">
                  <c:v>42178.749999989886</c:v>
                </c:pt>
                <c:pt idx="4171">
                  <c:v>42178.791666656551</c:v>
                </c:pt>
                <c:pt idx="4172">
                  <c:v>42178.833333323215</c:v>
                </c:pt>
                <c:pt idx="4173">
                  <c:v>42178.874999989879</c:v>
                </c:pt>
                <c:pt idx="4174">
                  <c:v>42178.916666656543</c:v>
                </c:pt>
                <c:pt idx="4175">
                  <c:v>42178.958333323208</c:v>
                </c:pt>
                <c:pt idx="4176">
                  <c:v>42178.999999989872</c:v>
                </c:pt>
                <c:pt idx="4177">
                  <c:v>42179.041666656536</c:v>
                </c:pt>
                <c:pt idx="4178">
                  <c:v>42179.0833333232</c:v>
                </c:pt>
                <c:pt idx="4179">
                  <c:v>42179.124999989865</c:v>
                </c:pt>
                <c:pt idx="4180">
                  <c:v>42179.166666656529</c:v>
                </c:pt>
                <c:pt idx="4181">
                  <c:v>42179.208333323193</c:v>
                </c:pt>
                <c:pt idx="4182">
                  <c:v>42179.249999989857</c:v>
                </c:pt>
                <c:pt idx="4183">
                  <c:v>42179.291666656522</c:v>
                </c:pt>
                <c:pt idx="4184">
                  <c:v>42179.333333323186</c:v>
                </c:pt>
                <c:pt idx="4185">
                  <c:v>42179.37499998985</c:v>
                </c:pt>
                <c:pt idx="4186">
                  <c:v>42179.416666656514</c:v>
                </c:pt>
                <c:pt idx="4187">
                  <c:v>42179.458333323179</c:v>
                </c:pt>
                <c:pt idx="4188">
                  <c:v>42179.499999989843</c:v>
                </c:pt>
                <c:pt idx="4189">
                  <c:v>42179.541666656507</c:v>
                </c:pt>
                <c:pt idx="4190">
                  <c:v>42179.583333323171</c:v>
                </c:pt>
                <c:pt idx="4191">
                  <c:v>42179.624999989835</c:v>
                </c:pt>
                <c:pt idx="4192">
                  <c:v>42179.6666666565</c:v>
                </c:pt>
                <c:pt idx="4193">
                  <c:v>42179.708333323164</c:v>
                </c:pt>
                <c:pt idx="4194">
                  <c:v>42179.749999989828</c:v>
                </c:pt>
                <c:pt idx="4195">
                  <c:v>42179.791666656492</c:v>
                </c:pt>
                <c:pt idx="4196">
                  <c:v>42179.833333323157</c:v>
                </c:pt>
                <c:pt idx="4197">
                  <c:v>42179.874999989821</c:v>
                </c:pt>
                <c:pt idx="4198">
                  <c:v>42179.916666656485</c:v>
                </c:pt>
                <c:pt idx="4199">
                  <c:v>42179.958333323149</c:v>
                </c:pt>
                <c:pt idx="4200">
                  <c:v>42179.999999989814</c:v>
                </c:pt>
                <c:pt idx="4201">
                  <c:v>42180.041666656478</c:v>
                </c:pt>
                <c:pt idx="4202">
                  <c:v>42180.083333323142</c:v>
                </c:pt>
                <c:pt idx="4203">
                  <c:v>42180.124999989806</c:v>
                </c:pt>
                <c:pt idx="4204">
                  <c:v>42180.166666656471</c:v>
                </c:pt>
                <c:pt idx="4205">
                  <c:v>42180.208333323135</c:v>
                </c:pt>
                <c:pt idx="4206">
                  <c:v>42180.249999989799</c:v>
                </c:pt>
                <c:pt idx="4207">
                  <c:v>42180.291666656463</c:v>
                </c:pt>
                <c:pt idx="4208">
                  <c:v>42180.333333323128</c:v>
                </c:pt>
                <c:pt idx="4209">
                  <c:v>42180.374999989792</c:v>
                </c:pt>
                <c:pt idx="4210">
                  <c:v>42180.416666656456</c:v>
                </c:pt>
                <c:pt idx="4211">
                  <c:v>42180.45833332312</c:v>
                </c:pt>
                <c:pt idx="4212">
                  <c:v>42180.499999989785</c:v>
                </c:pt>
                <c:pt idx="4213">
                  <c:v>42180.541666656449</c:v>
                </c:pt>
                <c:pt idx="4214">
                  <c:v>42180.583333323113</c:v>
                </c:pt>
                <c:pt idx="4215">
                  <c:v>42180.624999989777</c:v>
                </c:pt>
                <c:pt idx="4216">
                  <c:v>42180.666666656442</c:v>
                </c:pt>
                <c:pt idx="4217">
                  <c:v>42180.708333323106</c:v>
                </c:pt>
                <c:pt idx="4218">
                  <c:v>42180.74999998977</c:v>
                </c:pt>
                <c:pt idx="4219">
                  <c:v>42180.791666656434</c:v>
                </c:pt>
                <c:pt idx="4220">
                  <c:v>42180.833333323098</c:v>
                </c:pt>
                <c:pt idx="4221">
                  <c:v>42180.874999989763</c:v>
                </c:pt>
                <c:pt idx="4222">
                  <c:v>42180.916666656427</c:v>
                </c:pt>
                <c:pt idx="4223">
                  <c:v>42180.958333323091</c:v>
                </c:pt>
                <c:pt idx="4224">
                  <c:v>42180.999999989755</c:v>
                </c:pt>
                <c:pt idx="4225">
                  <c:v>42181.04166665642</c:v>
                </c:pt>
                <c:pt idx="4226">
                  <c:v>42181.083333323084</c:v>
                </c:pt>
                <c:pt idx="4227">
                  <c:v>42181.124999989748</c:v>
                </c:pt>
                <c:pt idx="4228">
                  <c:v>42181.166666656412</c:v>
                </c:pt>
                <c:pt idx="4229">
                  <c:v>42181.208333323077</c:v>
                </c:pt>
                <c:pt idx="4230">
                  <c:v>42181.249999989741</c:v>
                </c:pt>
                <c:pt idx="4231">
                  <c:v>42181.291666656405</c:v>
                </c:pt>
                <c:pt idx="4232">
                  <c:v>42181.333333323069</c:v>
                </c:pt>
                <c:pt idx="4233">
                  <c:v>42181.374999989734</c:v>
                </c:pt>
                <c:pt idx="4234">
                  <c:v>42181.416666656398</c:v>
                </c:pt>
                <c:pt idx="4235">
                  <c:v>42181.458333323062</c:v>
                </c:pt>
                <c:pt idx="4236">
                  <c:v>42181.499999989726</c:v>
                </c:pt>
                <c:pt idx="4237">
                  <c:v>42181.541666656391</c:v>
                </c:pt>
                <c:pt idx="4238">
                  <c:v>42181.583333323055</c:v>
                </c:pt>
                <c:pt idx="4239">
                  <c:v>42181.624999989719</c:v>
                </c:pt>
                <c:pt idx="4240">
                  <c:v>42181.666666656383</c:v>
                </c:pt>
                <c:pt idx="4241">
                  <c:v>42181.708333323048</c:v>
                </c:pt>
                <c:pt idx="4242">
                  <c:v>42181.749999989712</c:v>
                </c:pt>
                <c:pt idx="4243">
                  <c:v>42181.791666656376</c:v>
                </c:pt>
                <c:pt idx="4244">
                  <c:v>42181.83333332304</c:v>
                </c:pt>
                <c:pt idx="4245">
                  <c:v>42181.874999989705</c:v>
                </c:pt>
                <c:pt idx="4246">
                  <c:v>42181.916666656369</c:v>
                </c:pt>
                <c:pt idx="4247">
                  <c:v>42181.958333323033</c:v>
                </c:pt>
                <c:pt idx="4248">
                  <c:v>42181.999999989697</c:v>
                </c:pt>
                <c:pt idx="4249">
                  <c:v>42182.041666656361</c:v>
                </c:pt>
                <c:pt idx="4250">
                  <c:v>42182.083333323026</c:v>
                </c:pt>
                <c:pt idx="4251">
                  <c:v>42182.12499998969</c:v>
                </c:pt>
                <c:pt idx="4252">
                  <c:v>42182.166666656354</c:v>
                </c:pt>
                <c:pt idx="4253">
                  <c:v>42182.208333323018</c:v>
                </c:pt>
                <c:pt idx="4254">
                  <c:v>42182.249999989683</c:v>
                </c:pt>
                <c:pt idx="4255">
                  <c:v>42182.291666656347</c:v>
                </c:pt>
                <c:pt idx="4256">
                  <c:v>42182.333333323011</c:v>
                </c:pt>
                <c:pt idx="4257">
                  <c:v>42182.374999989675</c:v>
                </c:pt>
                <c:pt idx="4258">
                  <c:v>42182.41666665634</c:v>
                </c:pt>
                <c:pt idx="4259">
                  <c:v>42182.458333323004</c:v>
                </c:pt>
                <c:pt idx="4260">
                  <c:v>42182.499999989668</c:v>
                </c:pt>
                <c:pt idx="4261">
                  <c:v>42182.541666656332</c:v>
                </c:pt>
                <c:pt idx="4262">
                  <c:v>42182.583333322997</c:v>
                </c:pt>
                <c:pt idx="4263">
                  <c:v>42182.624999989661</c:v>
                </c:pt>
                <c:pt idx="4264">
                  <c:v>42182.666666656325</c:v>
                </c:pt>
                <c:pt idx="4265">
                  <c:v>42182.708333322989</c:v>
                </c:pt>
                <c:pt idx="4266">
                  <c:v>42182.749999989654</c:v>
                </c:pt>
                <c:pt idx="4267">
                  <c:v>42182.791666656318</c:v>
                </c:pt>
                <c:pt idx="4268">
                  <c:v>42182.833333322982</c:v>
                </c:pt>
                <c:pt idx="4269">
                  <c:v>42182.874999989646</c:v>
                </c:pt>
                <c:pt idx="4270">
                  <c:v>42182.916666656311</c:v>
                </c:pt>
                <c:pt idx="4271">
                  <c:v>42182.958333322975</c:v>
                </c:pt>
                <c:pt idx="4272">
                  <c:v>42182.999999989639</c:v>
                </c:pt>
                <c:pt idx="4273">
                  <c:v>42183.041666656303</c:v>
                </c:pt>
                <c:pt idx="4274">
                  <c:v>42183.083333322968</c:v>
                </c:pt>
                <c:pt idx="4275">
                  <c:v>42183.124999989632</c:v>
                </c:pt>
                <c:pt idx="4276">
                  <c:v>42183.166666656296</c:v>
                </c:pt>
                <c:pt idx="4277">
                  <c:v>42183.20833332296</c:v>
                </c:pt>
                <c:pt idx="4278">
                  <c:v>42183.249999989624</c:v>
                </c:pt>
                <c:pt idx="4279">
                  <c:v>42183.291666656289</c:v>
                </c:pt>
                <c:pt idx="4280">
                  <c:v>42183.333333322953</c:v>
                </c:pt>
                <c:pt idx="4281">
                  <c:v>42183.374999989617</c:v>
                </c:pt>
                <c:pt idx="4282">
                  <c:v>42183.416666656281</c:v>
                </c:pt>
                <c:pt idx="4283">
                  <c:v>42183.458333322946</c:v>
                </c:pt>
                <c:pt idx="4284">
                  <c:v>42183.49999998961</c:v>
                </c:pt>
                <c:pt idx="4285">
                  <c:v>42183.541666656274</c:v>
                </c:pt>
                <c:pt idx="4286">
                  <c:v>42183.583333322938</c:v>
                </c:pt>
                <c:pt idx="4287">
                  <c:v>42183.624999989603</c:v>
                </c:pt>
                <c:pt idx="4288">
                  <c:v>42183.666666656267</c:v>
                </c:pt>
                <c:pt idx="4289">
                  <c:v>42183.708333322931</c:v>
                </c:pt>
                <c:pt idx="4290">
                  <c:v>42183.749999989595</c:v>
                </c:pt>
                <c:pt idx="4291">
                  <c:v>42183.79166665626</c:v>
                </c:pt>
                <c:pt idx="4292">
                  <c:v>42183.833333322924</c:v>
                </c:pt>
                <c:pt idx="4293">
                  <c:v>42183.874999989588</c:v>
                </c:pt>
                <c:pt idx="4294">
                  <c:v>42183.916666656252</c:v>
                </c:pt>
                <c:pt idx="4295">
                  <c:v>42183.958333322917</c:v>
                </c:pt>
                <c:pt idx="4296">
                  <c:v>42183.999999989581</c:v>
                </c:pt>
                <c:pt idx="4297">
                  <c:v>42184.041666656245</c:v>
                </c:pt>
                <c:pt idx="4298">
                  <c:v>42184.083333322909</c:v>
                </c:pt>
                <c:pt idx="4299">
                  <c:v>42184.124999989574</c:v>
                </c:pt>
                <c:pt idx="4300">
                  <c:v>42184.166666656238</c:v>
                </c:pt>
                <c:pt idx="4301">
                  <c:v>42184.208333322902</c:v>
                </c:pt>
                <c:pt idx="4302">
                  <c:v>42184.249999989566</c:v>
                </c:pt>
                <c:pt idx="4303">
                  <c:v>42184.291666656231</c:v>
                </c:pt>
                <c:pt idx="4304">
                  <c:v>42184.333333322895</c:v>
                </c:pt>
                <c:pt idx="4305">
                  <c:v>42184.374999989559</c:v>
                </c:pt>
                <c:pt idx="4306">
                  <c:v>42184.416666656223</c:v>
                </c:pt>
                <c:pt idx="4307">
                  <c:v>42184.458333322887</c:v>
                </c:pt>
                <c:pt idx="4308">
                  <c:v>42184.499999989552</c:v>
                </c:pt>
                <c:pt idx="4309">
                  <c:v>42184.541666656216</c:v>
                </c:pt>
                <c:pt idx="4310">
                  <c:v>42184.58333332288</c:v>
                </c:pt>
                <c:pt idx="4311">
                  <c:v>42184.624999989544</c:v>
                </c:pt>
                <c:pt idx="4312">
                  <c:v>42184.666666656209</c:v>
                </c:pt>
                <c:pt idx="4313">
                  <c:v>42184.708333322873</c:v>
                </c:pt>
                <c:pt idx="4314">
                  <c:v>42184.749999989537</c:v>
                </c:pt>
                <c:pt idx="4315">
                  <c:v>42184.791666656201</c:v>
                </c:pt>
                <c:pt idx="4316">
                  <c:v>42184.833333322866</c:v>
                </c:pt>
                <c:pt idx="4317">
                  <c:v>42184.87499998953</c:v>
                </c:pt>
                <c:pt idx="4318">
                  <c:v>42184.916666656194</c:v>
                </c:pt>
                <c:pt idx="4319">
                  <c:v>42184.958333322858</c:v>
                </c:pt>
                <c:pt idx="4320">
                  <c:v>42184.999999989523</c:v>
                </c:pt>
                <c:pt idx="4321">
                  <c:v>42185.041666656187</c:v>
                </c:pt>
                <c:pt idx="4322">
                  <c:v>42185.083333322851</c:v>
                </c:pt>
                <c:pt idx="4323">
                  <c:v>42185.124999989515</c:v>
                </c:pt>
                <c:pt idx="4324">
                  <c:v>42185.16666665618</c:v>
                </c:pt>
                <c:pt idx="4325">
                  <c:v>42185.208333322844</c:v>
                </c:pt>
                <c:pt idx="4326">
                  <c:v>42185.249999989508</c:v>
                </c:pt>
                <c:pt idx="4327">
                  <c:v>42185.291666656172</c:v>
                </c:pt>
                <c:pt idx="4328">
                  <c:v>42185.333333322837</c:v>
                </c:pt>
                <c:pt idx="4329">
                  <c:v>42185.374999989501</c:v>
                </c:pt>
                <c:pt idx="4330">
                  <c:v>42185.416666656165</c:v>
                </c:pt>
                <c:pt idx="4331">
                  <c:v>42185.458333322829</c:v>
                </c:pt>
                <c:pt idx="4332">
                  <c:v>42185.499999989494</c:v>
                </c:pt>
                <c:pt idx="4333">
                  <c:v>42185.541666656158</c:v>
                </c:pt>
                <c:pt idx="4334">
                  <c:v>42185.583333322822</c:v>
                </c:pt>
                <c:pt idx="4335">
                  <c:v>42185.624999989486</c:v>
                </c:pt>
                <c:pt idx="4336">
                  <c:v>42185.66666665615</c:v>
                </c:pt>
                <c:pt idx="4337">
                  <c:v>42185.708333322815</c:v>
                </c:pt>
                <c:pt idx="4338">
                  <c:v>42185.749999989479</c:v>
                </c:pt>
                <c:pt idx="4339">
                  <c:v>42185.791666656143</c:v>
                </c:pt>
                <c:pt idx="4340">
                  <c:v>42185.833333322807</c:v>
                </c:pt>
                <c:pt idx="4341">
                  <c:v>42185.874999989472</c:v>
                </c:pt>
                <c:pt idx="4342">
                  <c:v>42185.916666656136</c:v>
                </c:pt>
                <c:pt idx="4343">
                  <c:v>42185.9583333228</c:v>
                </c:pt>
                <c:pt idx="4344">
                  <c:v>42185.999999989464</c:v>
                </c:pt>
                <c:pt idx="4345">
                  <c:v>42186.041666656129</c:v>
                </c:pt>
                <c:pt idx="4346">
                  <c:v>42186.083333322793</c:v>
                </c:pt>
                <c:pt idx="4347">
                  <c:v>42186.124999989457</c:v>
                </c:pt>
                <c:pt idx="4348">
                  <c:v>42186.166666656121</c:v>
                </c:pt>
                <c:pt idx="4349">
                  <c:v>42186.208333322786</c:v>
                </c:pt>
                <c:pt idx="4350">
                  <c:v>42186.24999998945</c:v>
                </c:pt>
                <c:pt idx="4351">
                  <c:v>42186.291666656114</c:v>
                </c:pt>
                <c:pt idx="4352">
                  <c:v>42186.333333322778</c:v>
                </c:pt>
                <c:pt idx="4353">
                  <c:v>42186.374999989443</c:v>
                </c:pt>
                <c:pt idx="4354">
                  <c:v>42186.416666656107</c:v>
                </c:pt>
                <c:pt idx="4355">
                  <c:v>42186.458333322771</c:v>
                </c:pt>
                <c:pt idx="4356">
                  <c:v>42186.499999989435</c:v>
                </c:pt>
                <c:pt idx="4357">
                  <c:v>42186.5416666561</c:v>
                </c:pt>
                <c:pt idx="4358">
                  <c:v>42186.583333322764</c:v>
                </c:pt>
                <c:pt idx="4359">
                  <c:v>42186.624999989428</c:v>
                </c:pt>
                <c:pt idx="4360">
                  <c:v>42186.666666656092</c:v>
                </c:pt>
                <c:pt idx="4361">
                  <c:v>42186.708333322757</c:v>
                </c:pt>
                <c:pt idx="4362">
                  <c:v>42186.749999989421</c:v>
                </c:pt>
                <c:pt idx="4363">
                  <c:v>42186.791666656085</c:v>
                </c:pt>
                <c:pt idx="4364">
                  <c:v>42186.833333322749</c:v>
                </c:pt>
                <c:pt idx="4365">
                  <c:v>42186.874999989413</c:v>
                </c:pt>
                <c:pt idx="4366">
                  <c:v>42186.916666656078</c:v>
                </c:pt>
                <c:pt idx="4367">
                  <c:v>42186.958333322742</c:v>
                </c:pt>
                <c:pt idx="4368">
                  <c:v>42186.999999989406</c:v>
                </c:pt>
                <c:pt idx="4369">
                  <c:v>42187.04166665607</c:v>
                </c:pt>
                <c:pt idx="4370">
                  <c:v>42187.083333322735</c:v>
                </c:pt>
                <c:pt idx="4371">
                  <c:v>42187.124999989399</c:v>
                </c:pt>
                <c:pt idx="4372">
                  <c:v>42187.166666656063</c:v>
                </c:pt>
                <c:pt idx="4373">
                  <c:v>42187.208333322727</c:v>
                </c:pt>
                <c:pt idx="4374">
                  <c:v>42187.249999989392</c:v>
                </c:pt>
                <c:pt idx="4375">
                  <c:v>42187.291666656056</c:v>
                </c:pt>
                <c:pt idx="4376">
                  <c:v>42187.33333332272</c:v>
                </c:pt>
                <c:pt idx="4377">
                  <c:v>42187.374999989384</c:v>
                </c:pt>
                <c:pt idx="4378">
                  <c:v>42187.416666656049</c:v>
                </c:pt>
                <c:pt idx="4379">
                  <c:v>42187.458333322713</c:v>
                </c:pt>
                <c:pt idx="4380">
                  <c:v>42187.499999989377</c:v>
                </c:pt>
                <c:pt idx="4381">
                  <c:v>42187.541666656041</c:v>
                </c:pt>
                <c:pt idx="4382">
                  <c:v>42187.583333322706</c:v>
                </c:pt>
                <c:pt idx="4383">
                  <c:v>42187.62499998937</c:v>
                </c:pt>
                <c:pt idx="4384">
                  <c:v>42187.666666656034</c:v>
                </c:pt>
                <c:pt idx="4385">
                  <c:v>42187.708333322698</c:v>
                </c:pt>
                <c:pt idx="4386">
                  <c:v>42187.749999989363</c:v>
                </c:pt>
                <c:pt idx="4387">
                  <c:v>42187.791666656027</c:v>
                </c:pt>
                <c:pt idx="4388">
                  <c:v>42187.833333322691</c:v>
                </c:pt>
                <c:pt idx="4389">
                  <c:v>42187.874999989355</c:v>
                </c:pt>
                <c:pt idx="4390">
                  <c:v>42187.91666665602</c:v>
                </c:pt>
                <c:pt idx="4391">
                  <c:v>42187.958333322684</c:v>
                </c:pt>
                <c:pt idx="4392">
                  <c:v>42187.999999989348</c:v>
                </c:pt>
                <c:pt idx="4393">
                  <c:v>42188.041666656012</c:v>
                </c:pt>
                <c:pt idx="4394">
                  <c:v>42188.083333322676</c:v>
                </c:pt>
                <c:pt idx="4395">
                  <c:v>42188.124999989341</c:v>
                </c:pt>
                <c:pt idx="4396">
                  <c:v>42188.166666656005</c:v>
                </c:pt>
                <c:pt idx="4397">
                  <c:v>42188.208333322669</c:v>
                </c:pt>
                <c:pt idx="4398">
                  <c:v>42188.249999989333</c:v>
                </c:pt>
                <c:pt idx="4399">
                  <c:v>42188.291666655998</c:v>
                </c:pt>
                <c:pt idx="4400">
                  <c:v>42188.333333322662</c:v>
                </c:pt>
                <c:pt idx="4401">
                  <c:v>42188.374999989326</c:v>
                </c:pt>
                <c:pt idx="4402">
                  <c:v>42188.41666665599</c:v>
                </c:pt>
                <c:pt idx="4403">
                  <c:v>42188.458333322655</c:v>
                </c:pt>
                <c:pt idx="4404">
                  <c:v>42188.499999989319</c:v>
                </c:pt>
                <c:pt idx="4405">
                  <c:v>42188.541666655983</c:v>
                </c:pt>
                <c:pt idx="4406">
                  <c:v>42188.583333322647</c:v>
                </c:pt>
                <c:pt idx="4407">
                  <c:v>42188.624999989312</c:v>
                </c:pt>
                <c:pt idx="4408">
                  <c:v>42188.666666655976</c:v>
                </c:pt>
                <c:pt idx="4409">
                  <c:v>42188.70833332264</c:v>
                </c:pt>
                <c:pt idx="4410">
                  <c:v>42188.749999989304</c:v>
                </c:pt>
                <c:pt idx="4411">
                  <c:v>42188.791666655969</c:v>
                </c:pt>
                <c:pt idx="4412">
                  <c:v>42188.833333322633</c:v>
                </c:pt>
                <c:pt idx="4413">
                  <c:v>42188.874999989297</c:v>
                </c:pt>
                <c:pt idx="4414">
                  <c:v>42188.916666655961</c:v>
                </c:pt>
                <c:pt idx="4415">
                  <c:v>42188.958333322626</c:v>
                </c:pt>
                <c:pt idx="4416">
                  <c:v>42188.99999998929</c:v>
                </c:pt>
                <c:pt idx="4417">
                  <c:v>42189.041666655954</c:v>
                </c:pt>
                <c:pt idx="4418">
                  <c:v>42189.083333322618</c:v>
                </c:pt>
                <c:pt idx="4419">
                  <c:v>42189.124999989283</c:v>
                </c:pt>
                <c:pt idx="4420">
                  <c:v>42189.166666655947</c:v>
                </c:pt>
                <c:pt idx="4421">
                  <c:v>42189.208333322611</c:v>
                </c:pt>
                <c:pt idx="4422">
                  <c:v>42189.249999989275</c:v>
                </c:pt>
                <c:pt idx="4423">
                  <c:v>42189.291666655939</c:v>
                </c:pt>
                <c:pt idx="4424">
                  <c:v>42189.333333322604</c:v>
                </c:pt>
                <c:pt idx="4425">
                  <c:v>42189.374999989268</c:v>
                </c:pt>
                <c:pt idx="4426">
                  <c:v>42189.416666655932</c:v>
                </c:pt>
                <c:pt idx="4427">
                  <c:v>42189.458333322596</c:v>
                </c:pt>
                <c:pt idx="4428">
                  <c:v>42189.499999989261</c:v>
                </c:pt>
                <c:pt idx="4429">
                  <c:v>42189.541666655925</c:v>
                </c:pt>
                <c:pt idx="4430">
                  <c:v>42189.583333322589</c:v>
                </c:pt>
                <c:pt idx="4431">
                  <c:v>42189.624999989253</c:v>
                </c:pt>
                <c:pt idx="4432">
                  <c:v>42189.666666655918</c:v>
                </c:pt>
                <c:pt idx="4433">
                  <c:v>42189.708333322582</c:v>
                </c:pt>
                <c:pt idx="4434">
                  <c:v>42189.749999989246</c:v>
                </c:pt>
                <c:pt idx="4435">
                  <c:v>42189.79166665591</c:v>
                </c:pt>
                <c:pt idx="4436">
                  <c:v>42189.833333322575</c:v>
                </c:pt>
                <c:pt idx="4437">
                  <c:v>42189.874999989239</c:v>
                </c:pt>
                <c:pt idx="4438">
                  <c:v>42189.916666655903</c:v>
                </c:pt>
                <c:pt idx="4439">
                  <c:v>42189.958333322567</c:v>
                </c:pt>
                <c:pt idx="4440">
                  <c:v>42189.999999989232</c:v>
                </c:pt>
                <c:pt idx="4441">
                  <c:v>42190.041666655896</c:v>
                </c:pt>
                <c:pt idx="4442">
                  <c:v>42190.08333332256</c:v>
                </c:pt>
                <c:pt idx="4443">
                  <c:v>42190.124999989224</c:v>
                </c:pt>
                <c:pt idx="4444">
                  <c:v>42190.166666655889</c:v>
                </c:pt>
                <c:pt idx="4445">
                  <c:v>42190.208333322553</c:v>
                </c:pt>
                <c:pt idx="4446">
                  <c:v>42190.249999989217</c:v>
                </c:pt>
                <c:pt idx="4447">
                  <c:v>42190.291666655881</c:v>
                </c:pt>
                <c:pt idx="4448">
                  <c:v>42190.333333322546</c:v>
                </c:pt>
                <c:pt idx="4449">
                  <c:v>42190.37499998921</c:v>
                </c:pt>
                <c:pt idx="4450">
                  <c:v>42190.416666655874</c:v>
                </c:pt>
                <c:pt idx="4451">
                  <c:v>42190.458333322538</c:v>
                </c:pt>
                <c:pt idx="4452">
                  <c:v>42190.499999989202</c:v>
                </c:pt>
                <c:pt idx="4453">
                  <c:v>42190.541666655867</c:v>
                </c:pt>
                <c:pt idx="4454">
                  <c:v>42190.583333322531</c:v>
                </c:pt>
                <c:pt idx="4455">
                  <c:v>42190.624999989195</c:v>
                </c:pt>
                <c:pt idx="4456">
                  <c:v>42190.666666655859</c:v>
                </c:pt>
                <c:pt idx="4457">
                  <c:v>42190.708333322524</c:v>
                </c:pt>
                <c:pt idx="4458">
                  <c:v>42190.749999989188</c:v>
                </c:pt>
                <c:pt idx="4459">
                  <c:v>42190.791666655852</c:v>
                </c:pt>
                <c:pt idx="4460">
                  <c:v>42190.833333322516</c:v>
                </c:pt>
                <c:pt idx="4461">
                  <c:v>42190.874999989181</c:v>
                </c:pt>
                <c:pt idx="4462">
                  <c:v>42190.916666655845</c:v>
                </c:pt>
                <c:pt idx="4463">
                  <c:v>42190.958333322509</c:v>
                </c:pt>
                <c:pt idx="4464">
                  <c:v>42190.999999989173</c:v>
                </c:pt>
                <c:pt idx="4465">
                  <c:v>42191.041666655838</c:v>
                </c:pt>
                <c:pt idx="4466">
                  <c:v>42191.083333322502</c:v>
                </c:pt>
                <c:pt idx="4467">
                  <c:v>42191.124999989166</c:v>
                </c:pt>
                <c:pt idx="4468">
                  <c:v>42191.16666665583</c:v>
                </c:pt>
                <c:pt idx="4469">
                  <c:v>42191.208333322495</c:v>
                </c:pt>
                <c:pt idx="4470">
                  <c:v>42191.249999989159</c:v>
                </c:pt>
                <c:pt idx="4471">
                  <c:v>42191.291666655823</c:v>
                </c:pt>
                <c:pt idx="4472">
                  <c:v>42191.333333322487</c:v>
                </c:pt>
                <c:pt idx="4473">
                  <c:v>42191.374999989152</c:v>
                </c:pt>
                <c:pt idx="4474">
                  <c:v>42191.416666655816</c:v>
                </c:pt>
                <c:pt idx="4475">
                  <c:v>42191.45833332248</c:v>
                </c:pt>
                <c:pt idx="4476">
                  <c:v>42191.499999989144</c:v>
                </c:pt>
                <c:pt idx="4477">
                  <c:v>42191.541666655809</c:v>
                </c:pt>
                <c:pt idx="4478">
                  <c:v>42191.583333322473</c:v>
                </c:pt>
                <c:pt idx="4479">
                  <c:v>42191.624999989137</c:v>
                </c:pt>
                <c:pt idx="4480">
                  <c:v>42191.666666655801</c:v>
                </c:pt>
                <c:pt idx="4481">
                  <c:v>42191.708333322465</c:v>
                </c:pt>
                <c:pt idx="4482">
                  <c:v>42191.74999998913</c:v>
                </c:pt>
                <c:pt idx="4483">
                  <c:v>42191.791666655794</c:v>
                </c:pt>
                <c:pt idx="4484">
                  <c:v>42191.833333322458</c:v>
                </c:pt>
                <c:pt idx="4485">
                  <c:v>42191.874999989122</c:v>
                </c:pt>
                <c:pt idx="4486">
                  <c:v>42191.916666655787</c:v>
                </c:pt>
                <c:pt idx="4487">
                  <c:v>42191.958333322451</c:v>
                </c:pt>
                <c:pt idx="4488">
                  <c:v>42191.999999989115</c:v>
                </c:pt>
                <c:pt idx="4489">
                  <c:v>42192.041666655779</c:v>
                </c:pt>
                <c:pt idx="4490">
                  <c:v>42192.083333322444</c:v>
                </c:pt>
                <c:pt idx="4491">
                  <c:v>42192.124999989108</c:v>
                </c:pt>
                <c:pt idx="4492">
                  <c:v>42192.166666655772</c:v>
                </c:pt>
                <c:pt idx="4493">
                  <c:v>42192.208333322436</c:v>
                </c:pt>
                <c:pt idx="4494">
                  <c:v>42192.249999989101</c:v>
                </c:pt>
                <c:pt idx="4495">
                  <c:v>42192.291666655765</c:v>
                </c:pt>
                <c:pt idx="4496">
                  <c:v>42192.333333322429</c:v>
                </c:pt>
                <c:pt idx="4497">
                  <c:v>42192.374999989093</c:v>
                </c:pt>
                <c:pt idx="4498">
                  <c:v>42192.416666655758</c:v>
                </c:pt>
                <c:pt idx="4499">
                  <c:v>42192.458333322422</c:v>
                </c:pt>
                <c:pt idx="4500">
                  <c:v>42192.499999989086</c:v>
                </c:pt>
                <c:pt idx="4501">
                  <c:v>42192.54166665575</c:v>
                </c:pt>
                <c:pt idx="4502">
                  <c:v>42192.583333322415</c:v>
                </c:pt>
                <c:pt idx="4503">
                  <c:v>42192.624999989079</c:v>
                </c:pt>
                <c:pt idx="4504">
                  <c:v>42192.666666655743</c:v>
                </c:pt>
                <c:pt idx="4505">
                  <c:v>42192.708333322407</c:v>
                </c:pt>
                <c:pt idx="4506">
                  <c:v>42192.749999989072</c:v>
                </c:pt>
                <c:pt idx="4507">
                  <c:v>42192.791666655736</c:v>
                </c:pt>
                <c:pt idx="4508">
                  <c:v>42192.8333333224</c:v>
                </c:pt>
                <c:pt idx="4509">
                  <c:v>42192.874999989064</c:v>
                </c:pt>
                <c:pt idx="4510">
                  <c:v>42192.916666655728</c:v>
                </c:pt>
                <c:pt idx="4511">
                  <c:v>42192.958333322393</c:v>
                </c:pt>
                <c:pt idx="4512">
                  <c:v>42192.999999989057</c:v>
                </c:pt>
                <c:pt idx="4513">
                  <c:v>42193.041666655721</c:v>
                </c:pt>
                <c:pt idx="4514">
                  <c:v>42193.083333322385</c:v>
                </c:pt>
                <c:pt idx="4515">
                  <c:v>42193.12499998905</c:v>
                </c:pt>
                <c:pt idx="4516">
                  <c:v>42193.166666655714</c:v>
                </c:pt>
                <c:pt idx="4517">
                  <c:v>42193.208333322378</c:v>
                </c:pt>
                <c:pt idx="4518">
                  <c:v>42193.249999989042</c:v>
                </c:pt>
                <c:pt idx="4519">
                  <c:v>42193.291666655707</c:v>
                </c:pt>
                <c:pt idx="4520">
                  <c:v>42193.333333322371</c:v>
                </c:pt>
                <c:pt idx="4521">
                  <c:v>42193.374999989035</c:v>
                </c:pt>
                <c:pt idx="4522">
                  <c:v>42193.416666655699</c:v>
                </c:pt>
                <c:pt idx="4523">
                  <c:v>42193.458333322364</c:v>
                </c:pt>
                <c:pt idx="4524">
                  <c:v>42193.499999989028</c:v>
                </c:pt>
                <c:pt idx="4525">
                  <c:v>42193.541666655692</c:v>
                </c:pt>
                <c:pt idx="4526">
                  <c:v>42193.583333322356</c:v>
                </c:pt>
                <c:pt idx="4527">
                  <c:v>42193.624999989021</c:v>
                </c:pt>
                <c:pt idx="4528">
                  <c:v>42193.666666655685</c:v>
                </c:pt>
                <c:pt idx="4529">
                  <c:v>42193.708333322349</c:v>
                </c:pt>
                <c:pt idx="4530">
                  <c:v>42193.749999989013</c:v>
                </c:pt>
                <c:pt idx="4531">
                  <c:v>42193.791666655678</c:v>
                </c:pt>
                <c:pt idx="4532">
                  <c:v>42193.833333322342</c:v>
                </c:pt>
                <c:pt idx="4533">
                  <c:v>42193.874999989006</c:v>
                </c:pt>
                <c:pt idx="4534">
                  <c:v>42193.91666665567</c:v>
                </c:pt>
                <c:pt idx="4535">
                  <c:v>42193.958333322335</c:v>
                </c:pt>
                <c:pt idx="4536">
                  <c:v>42193.999999988999</c:v>
                </c:pt>
                <c:pt idx="4537">
                  <c:v>42194.041666655663</c:v>
                </c:pt>
                <c:pt idx="4538">
                  <c:v>42194.083333322327</c:v>
                </c:pt>
                <c:pt idx="4539">
                  <c:v>42194.124999988991</c:v>
                </c:pt>
                <c:pt idx="4540">
                  <c:v>42194.166666655656</c:v>
                </c:pt>
                <c:pt idx="4541">
                  <c:v>42194.20833332232</c:v>
                </c:pt>
                <c:pt idx="4542">
                  <c:v>42194.249999988984</c:v>
                </c:pt>
                <c:pt idx="4543">
                  <c:v>42194.291666655648</c:v>
                </c:pt>
                <c:pt idx="4544">
                  <c:v>42194.333333322313</c:v>
                </c:pt>
                <c:pt idx="4545">
                  <c:v>42194.374999988977</c:v>
                </c:pt>
                <c:pt idx="4546">
                  <c:v>42194.416666655641</c:v>
                </c:pt>
                <c:pt idx="4547">
                  <c:v>42194.458333322305</c:v>
                </c:pt>
                <c:pt idx="4548">
                  <c:v>42194.49999998897</c:v>
                </c:pt>
                <c:pt idx="4549">
                  <c:v>42194.541666655634</c:v>
                </c:pt>
                <c:pt idx="4550">
                  <c:v>42194.583333322298</c:v>
                </c:pt>
                <c:pt idx="4551">
                  <c:v>42194.624999988962</c:v>
                </c:pt>
                <c:pt idx="4552">
                  <c:v>42194.666666655627</c:v>
                </c:pt>
                <c:pt idx="4553">
                  <c:v>42194.708333322291</c:v>
                </c:pt>
                <c:pt idx="4554">
                  <c:v>42194.749999988955</c:v>
                </c:pt>
                <c:pt idx="4555">
                  <c:v>42194.791666655619</c:v>
                </c:pt>
                <c:pt idx="4556">
                  <c:v>42194.833333322284</c:v>
                </c:pt>
                <c:pt idx="4557">
                  <c:v>42194.874999988948</c:v>
                </c:pt>
                <c:pt idx="4558">
                  <c:v>42194.916666655612</c:v>
                </c:pt>
                <c:pt idx="4559">
                  <c:v>42194.958333322276</c:v>
                </c:pt>
                <c:pt idx="4560">
                  <c:v>42194.999999988941</c:v>
                </c:pt>
                <c:pt idx="4561">
                  <c:v>42195.041666655605</c:v>
                </c:pt>
                <c:pt idx="4562">
                  <c:v>42195.083333322269</c:v>
                </c:pt>
                <c:pt idx="4563">
                  <c:v>42195.124999988933</c:v>
                </c:pt>
                <c:pt idx="4564">
                  <c:v>42195.166666655598</c:v>
                </c:pt>
                <c:pt idx="4565">
                  <c:v>42195.208333322262</c:v>
                </c:pt>
                <c:pt idx="4566">
                  <c:v>42195.249999988926</c:v>
                </c:pt>
                <c:pt idx="4567">
                  <c:v>42195.29166665559</c:v>
                </c:pt>
                <c:pt idx="4568">
                  <c:v>42195.333333322254</c:v>
                </c:pt>
                <c:pt idx="4569">
                  <c:v>42195.374999988919</c:v>
                </c:pt>
                <c:pt idx="4570">
                  <c:v>42195.416666655583</c:v>
                </c:pt>
                <c:pt idx="4571">
                  <c:v>42195.458333322247</c:v>
                </c:pt>
                <c:pt idx="4572">
                  <c:v>42195.499999988911</c:v>
                </c:pt>
                <c:pt idx="4573">
                  <c:v>42195.541666655576</c:v>
                </c:pt>
                <c:pt idx="4574">
                  <c:v>42195.58333332224</c:v>
                </c:pt>
                <c:pt idx="4575">
                  <c:v>42195.624999988904</c:v>
                </c:pt>
                <c:pt idx="4576">
                  <c:v>42195.666666655568</c:v>
                </c:pt>
                <c:pt idx="4577">
                  <c:v>42195.708333322233</c:v>
                </c:pt>
                <c:pt idx="4578">
                  <c:v>42195.749999988897</c:v>
                </c:pt>
                <c:pt idx="4579">
                  <c:v>42195.791666655561</c:v>
                </c:pt>
                <c:pt idx="4580">
                  <c:v>42195.833333322225</c:v>
                </c:pt>
                <c:pt idx="4581">
                  <c:v>42195.87499998889</c:v>
                </c:pt>
                <c:pt idx="4582">
                  <c:v>42195.916666655554</c:v>
                </c:pt>
                <c:pt idx="4583">
                  <c:v>42195.958333322218</c:v>
                </c:pt>
                <c:pt idx="4584">
                  <c:v>42195.999999988882</c:v>
                </c:pt>
                <c:pt idx="4585">
                  <c:v>42196.041666655547</c:v>
                </c:pt>
                <c:pt idx="4586">
                  <c:v>42196.083333322211</c:v>
                </c:pt>
                <c:pt idx="4587">
                  <c:v>42196.124999988875</c:v>
                </c:pt>
                <c:pt idx="4588">
                  <c:v>42196.166666655539</c:v>
                </c:pt>
                <c:pt idx="4589">
                  <c:v>42196.208333322204</c:v>
                </c:pt>
                <c:pt idx="4590">
                  <c:v>42196.249999988868</c:v>
                </c:pt>
                <c:pt idx="4591">
                  <c:v>42196.291666655532</c:v>
                </c:pt>
                <c:pt idx="4592">
                  <c:v>42196.333333322196</c:v>
                </c:pt>
                <c:pt idx="4593">
                  <c:v>42196.374999988861</c:v>
                </c:pt>
                <c:pt idx="4594">
                  <c:v>42196.416666655525</c:v>
                </c:pt>
                <c:pt idx="4595">
                  <c:v>42196.458333322189</c:v>
                </c:pt>
                <c:pt idx="4596">
                  <c:v>42196.499999988853</c:v>
                </c:pt>
                <c:pt idx="4597">
                  <c:v>42196.541666655517</c:v>
                </c:pt>
                <c:pt idx="4598">
                  <c:v>42196.583333322182</c:v>
                </c:pt>
                <c:pt idx="4599">
                  <c:v>42196.624999988846</c:v>
                </c:pt>
                <c:pt idx="4600">
                  <c:v>42196.66666665551</c:v>
                </c:pt>
                <c:pt idx="4601">
                  <c:v>42196.708333322174</c:v>
                </c:pt>
                <c:pt idx="4602">
                  <c:v>42196.749999988839</c:v>
                </c:pt>
                <c:pt idx="4603">
                  <c:v>42196.791666655503</c:v>
                </c:pt>
                <c:pt idx="4604">
                  <c:v>42196.833333322167</c:v>
                </c:pt>
                <c:pt idx="4605">
                  <c:v>42196.874999988831</c:v>
                </c:pt>
                <c:pt idx="4606">
                  <c:v>42196.916666655496</c:v>
                </c:pt>
                <c:pt idx="4607">
                  <c:v>42196.95833332216</c:v>
                </c:pt>
                <c:pt idx="4608">
                  <c:v>42196.999999988824</c:v>
                </c:pt>
                <c:pt idx="4609">
                  <c:v>42197.041666655488</c:v>
                </c:pt>
                <c:pt idx="4610">
                  <c:v>42197.083333322153</c:v>
                </c:pt>
                <c:pt idx="4611">
                  <c:v>42197.124999988817</c:v>
                </c:pt>
                <c:pt idx="4612">
                  <c:v>42197.166666655481</c:v>
                </c:pt>
                <c:pt idx="4613">
                  <c:v>42197.208333322145</c:v>
                </c:pt>
                <c:pt idx="4614">
                  <c:v>42197.24999998881</c:v>
                </c:pt>
                <c:pt idx="4615">
                  <c:v>42197.291666655474</c:v>
                </c:pt>
                <c:pt idx="4616">
                  <c:v>42197.333333322138</c:v>
                </c:pt>
                <c:pt idx="4617">
                  <c:v>42197.374999988802</c:v>
                </c:pt>
                <c:pt idx="4618">
                  <c:v>42197.416666655467</c:v>
                </c:pt>
                <c:pt idx="4619">
                  <c:v>42197.458333322131</c:v>
                </c:pt>
                <c:pt idx="4620">
                  <c:v>42197.499999988795</c:v>
                </c:pt>
                <c:pt idx="4621">
                  <c:v>42197.541666655459</c:v>
                </c:pt>
                <c:pt idx="4622">
                  <c:v>42197.583333322124</c:v>
                </c:pt>
                <c:pt idx="4623">
                  <c:v>42197.624999988788</c:v>
                </c:pt>
                <c:pt idx="4624">
                  <c:v>42197.666666655452</c:v>
                </c:pt>
                <c:pt idx="4625">
                  <c:v>42197.708333322116</c:v>
                </c:pt>
                <c:pt idx="4626">
                  <c:v>42197.74999998878</c:v>
                </c:pt>
                <c:pt idx="4627">
                  <c:v>42197.791666655445</c:v>
                </c:pt>
                <c:pt idx="4628">
                  <c:v>42197.833333322109</c:v>
                </c:pt>
                <c:pt idx="4629">
                  <c:v>42197.874999988773</c:v>
                </c:pt>
                <c:pt idx="4630">
                  <c:v>42197.916666655437</c:v>
                </c:pt>
                <c:pt idx="4631">
                  <c:v>42197.958333322102</c:v>
                </c:pt>
                <c:pt idx="4632">
                  <c:v>42197.999999988766</c:v>
                </c:pt>
                <c:pt idx="4633">
                  <c:v>42198.04166665543</c:v>
                </c:pt>
                <c:pt idx="4634">
                  <c:v>42198.083333322094</c:v>
                </c:pt>
                <c:pt idx="4635">
                  <c:v>42198.124999988759</c:v>
                </c:pt>
                <c:pt idx="4636">
                  <c:v>42198.166666655423</c:v>
                </c:pt>
                <c:pt idx="4637">
                  <c:v>42198.208333322087</c:v>
                </c:pt>
                <c:pt idx="4638">
                  <c:v>42198.249999988751</c:v>
                </c:pt>
                <c:pt idx="4639">
                  <c:v>42198.291666655416</c:v>
                </c:pt>
                <c:pt idx="4640">
                  <c:v>42198.33333332208</c:v>
                </c:pt>
                <c:pt idx="4641">
                  <c:v>42198.374999988744</c:v>
                </c:pt>
                <c:pt idx="4642">
                  <c:v>42198.416666655408</c:v>
                </c:pt>
                <c:pt idx="4643">
                  <c:v>42198.458333322073</c:v>
                </c:pt>
                <c:pt idx="4644">
                  <c:v>42198.499999988737</c:v>
                </c:pt>
                <c:pt idx="4645">
                  <c:v>42198.541666655401</c:v>
                </c:pt>
                <c:pt idx="4646">
                  <c:v>42198.583333322065</c:v>
                </c:pt>
                <c:pt idx="4647">
                  <c:v>42198.62499998873</c:v>
                </c:pt>
                <c:pt idx="4648">
                  <c:v>42198.666666655394</c:v>
                </c:pt>
                <c:pt idx="4649">
                  <c:v>42198.708333322058</c:v>
                </c:pt>
                <c:pt idx="4650">
                  <c:v>42198.749999988722</c:v>
                </c:pt>
                <c:pt idx="4651">
                  <c:v>42198.791666655387</c:v>
                </c:pt>
                <c:pt idx="4652">
                  <c:v>42198.833333322051</c:v>
                </c:pt>
                <c:pt idx="4653">
                  <c:v>42198.874999988715</c:v>
                </c:pt>
                <c:pt idx="4654">
                  <c:v>42198.916666655379</c:v>
                </c:pt>
                <c:pt idx="4655">
                  <c:v>42198.958333322043</c:v>
                </c:pt>
                <c:pt idx="4656">
                  <c:v>42198.999999988708</c:v>
                </c:pt>
                <c:pt idx="4657">
                  <c:v>42199.041666655372</c:v>
                </c:pt>
                <c:pt idx="4658">
                  <c:v>42199.083333322036</c:v>
                </c:pt>
                <c:pt idx="4659">
                  <c:v>42199.1249999887</c:v>
                </c:pt>
                <c:pt idx="4660">
                  <c:v>42199.166666655365</c:v>
                </c:pt>
                <c:pt idx="4661">
                  <c:v>42199.208333322029</c:v>
                </c:pt>
                <c:pt idx="4662">
                  <c:v>42199.249999988693</c:v>
                </c:pt>
                <c:pt idx="4663">
                  <c:v>42199.291666655357</c:v>
                </c:pt>
                <c:pt idx="4664">
                  <c:v>42199.333333322022</c:v>
                </c:pt>
                <c:pt idx="4665">
                  <c:v>42199.374999988686</c:v>
                </c:pt>
                <c:pt idx="4666">
                  <c:v>42199.41666665535</c:v>
                </c:pt>
                <c:pt idx="4667">
                  <c:v>42199.458333322014</c:v>
                </c:pt>
                <c:pt idx="4668">
                  <c:v>42199.499999988679</c:v>
                </c:pt>
                <c:pt idx="4669">
                  <c:v>42199.541666655343</c:v>
                </c:pt>
                <c:pt idx="4670">
                  <c:v>42199.583333322007</c:v>
                </c:pt>
                <c:pt idx="4671">
                  <c:v>42199.624999988671</c:v>
                </c:pt>
                <c:pt idx="4672">
                  <c:v>42199.666666655336</c:v>
                </c:pt>
                <c:pt idx="4673">
                  <c:v>42199.708333322</c:v>
                </c:pt>
                <c:pt idx="4674">
                  <c:v>42199.749999988664</c:v>
                </c:pt>
                <c:pt idx="4675">
                  <c:v>42199.791666655328</c:v>
                </c:pt>
                <c:pt idx="4676">
                  <c:v>42199.833333321993</c:v>
                </c:pt>
                <c:pt idx="4677">
                  <c:v>42199.874999988657</c:v>
                </c:pt>
                <c:pt idx="4678">
                  <c:v>42199.916666655321</c:v>
                </c:pt>
                <c:pt idx="4679">
                  <c:v>42199.958333321985</c:v>
                </c:pt>
                <c:pt idx="4680">
                  <c:v>42199.99999998865</c:v>
                </c:pt>
                <c:pt idx="4681">
                  <c:v>42200.041666655314</c:v>
                </c:pt>
                <c:pt idx="4682">
                  <c:v>42200.083333321978</c:v>
                </c:pt>
                <c:pt idx="4683">
                  <c:v>42200.124999988642</c:v>
                </c:pt>
                <c:pt idx="4684">
                  <c:v>42200.166666655306</c:v>
                </c:pt>
                <c:pt idx="4685">
                  <c:v>42200.208333321971</c:v>
                </c:pt>
                <c:pt idx="4686">
                  <c:v>42200.249999988635</c:v>
                </c:pt>
                <c:pt idx="4687">
                  <c:v>42200.291666655299</c:v>
                </c:pt>
                <c:pt idx="4688">
                  <c:v>42200.333333321963</c:v>
                </c:pt>
                <c:pt idx="4689">
                  <c:v>42200.374999988628</c:v>
                </c:pt>
                <c:pt idx="4690">
                  <c:v>42200.416666655292</c:v>
                </c:pt>
                <c:pt idx="4691">
                  <c:v>42200.458333321956</c:v>
                </c:pt>
                <c:pt idx="4692">
                  <c:v>42200.49999998862</c:v>
                </c:pt>
                <c:pt idx="4693">
                  <c:v>42200.541666655285</c:v>
                </c:pt>
                <c:pt idx="4694">
                  <c:v>42200.583333321949</c:v>
                </c:pt>
                <c:pt idx="4695">
                  <c:v>42200.624999988613</c:v>
                </c:pt>
                <c:pt idx="4696">
                  <c:v>42200.666666655277</c:v>
                </c:pt>
                <c:pt idx="4697">
                  <c:v>42200.708333321942</c:v>
                </c:pt>
                <c:pt idx="4698">
                  <c:v>42200.749999988606</c:v>
                </c:pt>
                <c:pt idx="4699">
                  <c:v>42200.79166665527</c:v>
                </c:pt>
                <c:pt idx="4700">
                  <c:v>42200.833333321934</c:v>
                </c:pt>
                <c:pt idx="4701">
                  <c:v>42200.874999988599</c:v>
                </c:pt>
                <c:pt idx="4702">
                  <c:v>42200.916666655263</c:v>
                </c:pt>
                <c:pt idx="4703">
                  <c:v>42200.958333321927</c:v>
                </c:pt>
                <c:pt idx="4704">
                  <c:v>42200.999999988591</c:v>
                </c:pt>
                <c:pt idx="4705">
                  <c:v>42201.041666655256</c:v>
                </c:pt>
                <c:pt idx="4706">
                  <c:v>42201.08333332192</c:v>
                </c:pt>
                <c:pt idx="4707">
                  <c:v>42201.124999988584</c:v>
                </c:pt>
                <c:pt idx="4708">
                  <c:v>42201.166666655248</c:v>
                </c:pt>
                <c:pt idx="4709">
                  <c:v>42201.208333321913</c:v>
                </c:pt>
                <c:pt idx="4710">
                  <c:v>42201.249999988577</c:v>
                </c:pt>
                <c:pt idx="4711">
                  <c:v>42201.291666655241</c:v>
                </c:pt>
                <c:pt idx="4712">
                  <c:v>42201.333333321905</c:v>
                </c:pt>
                <c:pt idx="4713">
                  <c:v>42201.374999988569</c:v>
                </c:pt>
                <c:pt idx="4714">
                  <c:v>42201.416666655234</c:v>
                </c:pt>
                <c:pt idx="4715">
                  <c:v>42201.458333321898</c:v>
                </c:pt>
                <c:pt idx="4716">
                  <c:v>42201.499999988562</c:v>
                </c:pt>
                <c:pt idx="4717">
                  <c:v>42201.541666655226</c:v>
                </c:pt>
                <c:pt idx="4718">
                  <c:v>42201.583333321891</c:v>
                </c:pt>
                <c:pt idx="4719">
                  <c:v>42201.624999988555</c:v>
                </c:pt>
                <c:pt idx="4720">
                  <c:v>42201.666666655219</c:v>
                </c:pt>
                <c:pt idx="4721">
                  <c:v>42201.708333321883</c:v>
                </c:pt>
                <c:pt idx="4722">
                  <c:v>42201.749999988548</c:v>
                </c:pt>
                <c:pt idx="4723">
                  <c:v>42201.791666655212</c:v>
                </c:pt>
                <c:pt idx="4724">
                  <c:v>42201.833333321876</c:v>
                </c:pt>
                <c:pt idx="4725">
                  <c:v>42201.87499998854</c:v>
                </c:pt>
                <c:pt idx="4726">
                  <c:v>42201.916666655205</c:v>
                </c:pt>
                <c:pt idx="4727">
                  <c:v>42201.958333321869</c:v>
                </c:pt>
                <c:pt idx="4728">
                  <c:v>42201.999999988533</c:v>
                </c:pt>
                <c:pt idx="4729">
                  <c:v>42202.041666655197</c:v>
                </c:pt>
                <c:pt idx="4730">
                  <c:v>42202.083333321862</c:v>
                </c:pt>
                <c:pt idx="4731">
                  <c:v>42202.124999988526</c:v>
                </c:pt>
                <c:pt idx="4732">
                  <c:v>42202.16666665519</c:v>
                </c:pt>
                <c:pt idx="4733">
                  <c:v>42202.208333321854</c:v>
                </c:pt>
                <c:pt idx="4734">
                  <c:v>42202.249999988519</c:v>
                </c:pt>
                <c:pt idx="4735">
                  <c:v>42202.291666655183</c:v>
                </c:pt>
                <c:pt idx="4736">
                  <c:v>42202.333333321847</c:v>
                </c:pt>
                <c:pt idx="4737">
                  <c:v>42202.374999988511</c:v>
                </c:pt>
                <c:pt idx="4738">
                  <c:v>42202.416666655176</c:v>
                </c:pt>
                <c:pt idx="4739">
                  <c:v>42202.45833332184</c:v>
                </c:pt>
                <c:pt idx="4740">
                  <c:v>42202.499999988504</c:v>
                </c:pt>
                <c:pt idx="4741">
                  <c:v>42202.541666655168</c:v>
                </c:pt>
                <c:pt idx="4742">
                  <c:v>42202.583333321832</c:v>
                </c:pt>
                <c:pt idx="4743">
                  <c:v>42202.624999988497</c:v>
                </c:pt>
                <c:pt idx="4744">
                  <c:v>42202.666666655161</c:v>
                </c:pt>
                <c:pt idx="4745">
                  <c:v>42202.708333321825</c:v>
                </c:pt>
                <c:pt idx="4746">
                  <c:v>42202.749999988489</c:v>
                </c:pt>
                <c:pt idx="4747">
                  <c:v>42202.791666655154</c:v>
                </c:pt>
                <c:pt idx="4748">
                  <c:v>42202.833333321818</c:v>
                </c:pt>
                <c:pt idx="4749">
                  <c:v>42202.874999988482</c:v>
                </c:pt>
                <c:pt idx="4750">
                  <c:v>42202.916666655146</c:v>
                </c:pt>
                <c:pt idx="4751">
                  <c:v>42202.958333321811</c:v>
                </c:pt>
                <c:pt idx="4752">
                  <c:v>42202.999999988475</c:v>
                </c:pt>
                <c:pt idx="4753">
                  <c:v>42203.041666655139</c:v>
                </c:pt>
                <c:pt idx="4754">
                  <c:v>42203.083333321803</c:v>
                </c:pt>
                <c:pt idx="4755">
                  <c:v>42203.124999988468</c:v>
                </c:pt>
                <c:pt idx="4756">
                  <c:v>42203.166666655132</c:v>
                </c:pt>
                <c:pt idx="4757">
                  <c:v>42203.208333321796</c:v>
                </c:pt>
                <c:pt idx="4758">
                  <c:v>42203.24999998846</c:v>
                </c:pt>
                <c:pt idx="4759">
                  <c:v>42203.291666655125</c:v>
                </c:pt>
                <c:pt idx="4760">
                  <c:v>42203.333333321789</c:v>
                </c:pt>
                <c:pt idx="4761">
                  <c:v>42203.374999988453</c:v>
                </c:pt>
                <c:pt idx="4762">
                  <c:v>42203.416666655117</c:v>
                </c:pt>
                <c:pt idx="4763">
                  <c:v>42203.458333321782</c:v>
                </c:pt>
                <c:pt idx="4764">
                  <c:v>42203.499999988446</c:v>
                </c:pt>
                <c:pt idx="4765">
                  <c:v>42203.54166665511</c:v>
                </c:pt>
                <c:pt idx="4766">
                  <c:v>42203.583333321774</c:v>
                </c:pt>
                <c:pt idx="4767">
                  <c:v>42203.624999988439</c:v>
                </c:pt>
                <c:pt idx="4768">
                  <c:v>42203.666666655103</c:v>
                </c:pt>
                <c:pt idx="4769">
                  <c:v>42203.708333321767</c:v>
                </c:pt>
                <c:pt idx="4770">
                  <c:v>42203.749999988431</c:v>
                </c:pt>
                <c:pt idx="4771">
                  <c:v>42203.791666655095</c:v>
                </c:pt>
                <c:pt idx="4772">
                  <c:v>42203.83333332176</c:v>
                </c:pt>
                <c:pt idx="4773">
                  <c:v>42203.874999988424</c:v>
                </c:pt>
                <c:pt idx="4774">
                  <c:v>42203.916666655088</c:v>
                </c:pt>
                <c:pt idx="4775">
                  <c:v>42203.958333321752</c:v>
                </c:pt>
                <c:pt idx="4776">
                  <c:v>42203.999999988417</c:v>
                </c:pt>
                <c:pt idx="4777">
                  <c:v>42204.041666655081</c:v>
                </c:pt>
                <c:pt idx="4778">
                  <c:v>42204.083333321745</c:v>
                </c:pt>
                <c:pt idx="4779">
                  <c:v>42204.124999988409</c:v>
                </c:pt>
                <c:pt idx="4780">
                  <c:v>42204.166666655074</c:v>
                </c:pt>
                <c:pt idx="4781">
                  <c:v>42204.208333321738</c:v>
                </c:pt>
                <c:pt idx="4782">
                  <c:v>42204.249999988402</c:v>
                </c:pt>
                <c:pt idx="4783">
                  <c:v>42204.291666655066</c:v>
                </c:pt>
                <c:pt idx="4784">
                  <c:v>42204.333333321731</c:v>
                </c:pt>
                <c:pt idx="4785">
                  <c:v>42204.374999988395</c:v>
                </c:pt>
                <c:pt idx="4786">
                  <c:v>42204.416666655059</c:v>
                </c:pt>
                <c:pt idx="4787">
                  <c:v>42204.458333321723</c:v>
                </c:pt>
                <c:pt idx="4788">
                  <c:v>42204.499999988388</c:v>
                </c:pt>
                <c:pt idx="4789">
                  <c:v>42204.541666655052</c:v>
                </c:pt>
                <c:pt idx="4790">
                  <c:v>42204.583333321716</c:v>
                </c:pt>
                <c:pt idx="4791">
                  <c:v>42204.62499998838</c:v>
                </c:pt>
                <c:pt idx="4792">
                  <c:v>42204.666666655045</c:v>
                </c:pt>
                <c:pt idx="4793">
                  <c:v>42204.708333321709</c:v>
                </c:pt>
                <c:pt idx="4794">
                  <c:v>42204.749999988373</c:v>
                </c:pt>
                <c:pt idx="4795">
                  <c:v>42204.791666655037</c:v>
                </c:pt>
                <c:pt idx="4796">
                  <c:v>42204.833333321702</c:v>
                </c:pt>
                <c:pt idx="4797">
                  <c:v>42204.874999988366</c:v>
                </c:pt>
                <c:pt idx="4798">
                  <c:v>42204.91666665503</c:v>
                </c:pt>
                <c:pt idx="4799">
                  <c:v>42204.958333321694</c:v>
                </c:pt>
                <c:pt idx="4800">
                  <c:v>42204.999999988358</c:v>
                </c:pt>
                <c:pt idx="4801">
                  <c:v>42205.041666655023</c:v>
                </c:pt>
                <c:pt idx="4802">
                  <c:v>42205.083333321687</c:v>
                </c:pt>
                <c:pt idx="4803">
                  <c:v>42205.124999988351</c:v>
                </c:pt>
                <c:pt idx="4804">
                  <c:v>42205.166666655015</c:v>
                </c:pt>
                <c:pt idx="4805">
                  <c:v>42205.20833332168</c:v>
                </c:pt>
                <c:pt idx="4806">
                  <c:v>42205.249999988344</c:v>
                </c:pt>
                <c:pt idx="4807">
                  <c:v>42205.291666655008</c:v>
                </c:pt>
                <c:pt idx="4808">
                  <c:v>42205.333333321672</c:v>
                </c:pt>
                <c:pt idx="4809">
                  <c:v>42205.374999988337</c:v>
                </c:pt>
                <c:pt idx="4810">
                  <c:v>42205.416666655001</c:v>
                </c:pt>
                <c:pt idx="4811">
                  <c:v>42205.458333321665</c:v>
                </c:pt>
                <c:pt idx="4812">
                  <c:v>42205.499999988329</c:v>
                </c:pt>
                <c:pt idx="4813">
                  <c:v>42205.541666654994</c:v>
                </c:pt>
                <c:pt idx="4814">
                  <c:v>42205.583333321658</c:v>
                </c:pt>
                <c:pt idx="4815">
                  <c:v>42205.624999988322</c:v>
                </c:pt>
                <c:pt idx="4816">
                  <c:v>42205.666666654986</c:v>
                </c:pt>
                <c:pt idx="4817">
                  <c:v>42205.708333321651</c:v>
                </c:pt>
                <c:pt idx="4818">
                  <c:v>42205.749999988315</c:v>
                </c:pt>
                <c:pt idx="4819">
                  <c:v>42205.791666654979</c:v>
                </c:pt>
                <c:pt idx="4820">
                  <c:v>42205.833333321643</c:v>
                </c:pt>
                <c:pt idx="4821">
                  <c:v>42205.874999988308</c:v>
                </c:pt>
                <c:pt idx="4822">
                  <c:v>42205.916666654972</c:v>
                </c:pt>
                <c:pt idx="4823">
                  <c:v>42205.958333321636</c:v>
                </c:pt>
                <c:pt idx="4824">
                  <c:v>42205.9999999883</c:v>
                </c:pt>
                <c:pt idx="4825">
                  <c:v>42206.041666654965</c:v>
                </c:pt>
                <c:pt idx="4826">
                  <c:v>42206.083333321629</c:v>
                </c:pt>
                <c:pt idx="4827">
                  <c:v>42206.124999988293</c:v>
                </c:pt>
                <c:pt idx="4828">
                  <c:v>42206.166666654957</c:v>
                </c:pt>
                <c:pt idx="4829">
                  <c:v>42206.208333321621</c:v>
                </c:pt>
                <c:pt idx="4830">
                  <c:v>42206.249999988286</c:v>
                </c:pt>
                <c:pt idx="4831">
                  <c:v>42206.29166665495</c:v>
                </c:pt>
                <c:pt idx="4832">
                  <c:v>42206.333333321614</c:v>
                </c:pt>
                <c:pt idx="4833">
                  <c:v>42206.374999988278</c:v>
                </c:pt>
                <c:pt idx="4834">
                  <c:v>42206.416666654943</c:v>
                </c:pt>
                <c:pt idx="4835">
                  <c:v>42206.458333321607</c:v>
                </c:pt>
                <c:pt idx="4836">
                  <c:v>42206.499999988271</c:v>
                </c:pt>
                <c:pt idx="4837">
                  <c:v>42206.541666654935</c:v>
                </c:pt>
                <c:pt idx="4838">
                  <c:v>42206.5833333216</c:v>
                </c:pt>
                <c:pt idx="4839">
                  <c:v>42206.624999988264</c:v>
                </c:pt>
                <c:pt idx="4840">
                  <c:v>42206.666666654928</c:v>
                </c:pt>
                <c:pt idx="4841">
                  <c:v>42206.708333321592</c:v>
                </c:pt>
                <c:pt idx="4842">
                  <c:v>42206.749999988257</c:v>
                </c:pt>
                <c:pt idx="4843">
                  <c:v>42206.791666654921</c:v>
                </c:pt>
                <c:pt idx="4844">
                  <c:v>42206.833333321585</c:v>
                </c:pt>
                <c:pt idx="4845">
                  <c:v>42206.874999988249</c:v>
                </c:pt>
                <c:pt idx="4846">
                  <c:v>42206.916666654914</c:v>
                </c:pt>
                <c:pt idx="4847">
                  <c:v>42206.958333321578</c:v>
                </c:pt>
                <c:pt idx="4848">
                  <c:v>42206.999999988242</c:v>
                </c:pt>
                <c:pt idx="4849">
                  <c:v>42207.041666654906</c:v>
                </c:pt>
                <c:pt idx="4850">
                  <c:v>42207.083333321571</c:v>
                </c:pt>
                <c:pt idx="4851">
                  <c:v>42207.124999988235</c:v>
                </c:pt>
                <c:pt idx="4852">
                  <c:v>42207.166666654899</c:v>
                </c:pt>
                <c:pt idx="4853">
                  <c:v>42207.208333321563</c:v>
                </c:pt>
                <c:pt idx="4854">
                  <c:v>42207.249999988228</c:v>
                </c:pt>
                <c:pt idx="4855">
                  <c:v>42207.291666654892</c:v>
                </c:pt>
                <c:pt idx="4856">
                  <c:v>42207.333333321556</c:v>
                </c:pt>
                <c:pt idx="4857">
                  <c:v>42207.37499998822</c:v>
                </c:pt>
                <c:pt idx="4858">
                  <c:v>42207.416666654884</c:v>
                </c:pt>
                <c:pt idx="4859">
                  <c:v>42207.458333321549</c:v>
                </c:pt>
                <c:pt idx="4860">
                  <c:v>42207.499999988213</c:v>
                </c:pt>
                <c:pt idx="4861">
                  <c:v>42207.541666654877</c:v>
                </c:pt>
                <c:pt idx="4862">
                  <c:v>42207.583333321541</c:v>
                </c:pt>
                <c:pt idx="4863">
                  <c:v>42207.624999988206</c:v>
                </c:pt>
                <c:pt idx="4864">
                  <c:v>42207.66666665487</c:v>
                </c:pt>
                <c:pt idx="4865">
                  <c:v>42207.708333321534</c:v>
                </c:pt>
                <c:pt idx="4866">
                  <c:v>42207.749999988198</c:v>
                </c:pt>
                <c:pt idx="4867">
                  <c:v>42207.791666654863</c:v>
                </c:pt>
                <c:pt idx="4868">
                  <c:v>42207.833333321527</c:v>
                </c:pt>
                <c:pt idx="4869">
                  <c:v>42207.874999988191</c:v>
                </c:pt>
                <c:pt idx="4870">
                  <c:v>42207.916666654855</c:v>
                </c:pt>
                <c:pt idx="4871">
                  <c:v>42207.95833332152</c:v>
                </c:pt>
                <c:pt idx="4872">
                  <c:v>42207.999999988184</c:v>
                </c:pt>
                <c:pt idx="4873">
                  <c:v>42208.041666654848</c:v>
                </c:pt>
                <c:pt idx="4874">
                  <c:v>42208.083333321512</c:v>
                </c:pt>
                <c:pt idx="4875">
                  <c:v>42208.124999988177</c:v>
                </c:pt>
                <c:pt idx="4876">
                  <c:v>42208.166666654841</c:v>
                </c:pt>
                <c:pt idx="4877">
                  <c:v>42208.208333321505</c:v>
                </c:pt>
                <c:pt idx="4878">
                  <c:v>42208.249999988169</c:v>
                </c:pt>
                <c:pt idx="4879">
                  <c:v>42208.291666654834</c:v>
                </c:pt>
                <c:pt idx="4880">
                  <c:v>42208.333333321498</c:v>
                </c:pt>
                <c:pt idx="4881">
                  <c:v>42208.374999988162</c:v>
                </c:pt>
                <c:pt idx="4882">
                  <c:v>42208.416666654826</c:v>
                </c:pt>
                <c:pt idx="4883">
                  <c:v>42208.45833332149</c:v>
                </c:pt>
                <c:pt idx="4884">
                  <c:v>42208.499999988155</c:v>
                </c:pt>
                <c:pt idx="4885">
                  <c:v>42208.541666654819</c:v>
                </c:pt>
                <c:pt idx="4886">
                  <c:v>42208.583333321483</c:v>
                </c:pt>
                <c:pt idx="4887">
                  <c:v>42208.624999988147</c:v>
                </c:pt>
                <c:pt idx="4888">
                  <c:v>42208.666666654812</c:v>
                </c:pt>
                <c:pt idx="4889">
                  <c:v>42208.708333321476</c:v>
                </c:pt>
                <c:pt idx="4890">
                  <c:v>42208.74999998814</c:v>
                </c:pt>
                <c:pt idx="4891">
                  <c:v>42208.791666654804</c:v>
                </c:pt>
                <c:pt idx="4892">
                  <c:v>42208.833333321469</c:v>
                </c:pt>
                <c:pt idx="4893">
                  <c:v>42208.874999988133</c:v>
                </c:pt>
                <c:pt idx="4894">
                  <c:v>42208.916666654797</c:v>
                </c:pt>
                <c:pt idx="4895">
                  <c:v>42208.958333321461</c:v>
                </c:pt>
                <c:pt idx="4896">
                  <c:v>42208.999999988126</c:v>
                </c:pt>
                <c:pt idx="4897">
                  <c:v>42209.04166665479</c:v>
                </c:pt>
                <c:pt idx="4898">
                  <c:v>42209.083333321454</c:v>
                </c:pt>
                <c:pt idx="4899">
                  <c:v>42209.124999988118</c:v>
                </c:pt>
                <c:pt idx="4900">
                  <c:v>42209.166666654783</c:v>
                </c:pt>
                <c:pt idx="4901">
                  <c:v>42209.208333321447</c:v>
                </c:pt>
                <c:pt idx="4902">
                  <c:v>42209.249999988111</c:v>
                </c:pt>
                <c:pt idx="4903">
                  <c:v>42209.291666654775</c:v>
                </c:pt>
                <c:pt idx="4904">
                  <c:v>42209.33333332144</c:v>
                </c:pt>
                <c:pt idx="4905">
                  <c:v>42209.374999988104</c:v>
                </c:pt>
                <c:pt idx="4906">
                  <c:v>42209.416666654768</c:v>
                </c:pt>
                <c:pt idx="4907">
                  <c:v>42209.458333321432</c:v>
                </c:pt>
                <c:pt idx="4908">
                  <c:v>42209.499999988097</c:v>
                </c:pt>
                <c:pt idx="4909">
                  <c:v>42209.541666654761</c:v>
                </c:pt>
                <c:pt idx="4910">
                  <c:v>42209.583333321425</c:v>
                </c:pt>
                <c:pt idx="4911">
                  <c:v>42209.624999988089</c:v>
                </c:pt>
                <c:pt idx="4912">
                  <c:v>42209.666666654753</c:v>
                </c:pt>
                <c:pt idx="4913">
                  <c:v>42209.708333321418</c:v>
                </c:pt>
                <c:pt idx="4914">
                  <c:v>42209.749999988082</c:v>
                </c:pt>
                <c:pt idx="4915">
                  <c:v>42209.791666654746</c:v>
                </c:pt>
                <c:pt idx="4916">
                  <c:v>42209.83333332141</c:v>
                </c:pt>
                <c:pt idx="4917">
                  <c:v>42209.874999988075</c:v>
                </c:pt>
                <c:pt idx="4918">
                  <c:v>42209.916666654739</c:v>
                </c:pt>
                <c:pt idx="4919">
                  <c:v>42209.958333321403</c:v>
                </c:pt>
                <c:pt idx="4920">
                  <c:v>42209.999999988067</c:v>
                </c:pt>
                <c:pt idx="4921">
                  <c:v>42210.041666654732</c:v>
                </c:pt>
                <c:pt idx="4922">
                  <c:v>42210.083333321396</c:v>
                </c:pt>
                <c:pt idx="4923">
                  <c:v>42210.12499998806</c:v>
                </c:pt>
                <c:pt idx="4924">
                  <c:v>42210.166666654724</c:v>
                </c:pt>
                <c:pt idx="4925">
                  <c:v>42210.208333321389</c:v>
                </c:pt>
                <c:pt idx="4926">
                  <c:v>42210.249999988053</c:v>
                </c:pt>
                <c:pt idx="4927">
                  <c:v>42210.291666654717</c:v>
                </c:pt>
                <c:pt idx="4928">
                  <c:v>42210.333333321381</c:v>
                </c:pt>
                <c:pt idx="4929">
                  <c:v>42210.374999988046</c:v>
                </c:pt>
                <c:pt idx="4930">
                  <c:v>42210.41666665471</c:v>
                </c:pt>
                <c:pt idx="4931">
                  <c:v>42210.458333321374</c:v>
                </c:pt>
                <c:pt idx="4932">
                  <c:v>42210.499999988038</c:v>
                </c:pt>
                <c:pt idx="4933">
                  <c:v>42210.541666654703</c:v>
                </c:pt>
                <c:pt idx="4934">
                  <c:v>42210.583333321367</c:v>
                </c:pt>
                <c:pt idx="4935">
                  <c:v>42210.624999988031</c:v>
                </c:pt>
                <c:pt idx="4936">
                  <c:v>42210.666666654695</c:v>
                </c:pt>
                <c:pt idx="4937">
                  <c:v>42210.70833332136</c:v>
                </c:pt>
                <c:pt idx="4938">
                  <c:v>42210.749999988024</c:v>
                </c:pt>
                <c:pt idx="4939">
                  <c:v>42210.791666654688</c:v>
                </c:pt>
                <c:pt idx="4940">
                  <c:v>42210.833333321352</c:v>
                </c:pt>
                <c:pt idx="4941">
                  <c:v>42210.874999988016</c:v>
                </c:pt>
                <c:pt idx="4942">
                  <c:v>42210.916666654681</c:v>
                </c:pt>
                <c:pt idx="4943">
                  <c:v>42210.958333321345</c:v>
                </c:pt>
                <c:pt idx="4944">
                  <c:v>42210.999999988009</c:v>
                </c:pt>
                <c:pt idx="4945">
                  <c:v>42211.041666654673</c:v>
                </c:pt>
                <c:pt idx="4946">
                  <c:v>42211.083333321338</c:v>
                </c:pt>
                <c:pt idx="4947">
                  <c:v>42211.124999988002</c:v>
                </c:pt>
                <c:pt idx="4948">
                  <c:v>42211.166666654666</c:v>
                </c:pt>
                <c:pt idx="4949">
                  <c:v>42211.20833332133</c:v>
                </c:pt>
                <c:pt idx="4950">
                  <c:v>42211.249999987995</c:v>
                </c:pt>
                <c:pt idx="4951">
                  <c:v>42211.291666654659</c:v>
                </c:pt>
                <c:pt idx="4952">
                  <c:v>42211.333333321323</c:v>
                </c:pt>
                <c:pt idx="4953">
                  <c:v>42211.374999987987</c:v>
                </c:pt>
                <c:pt idx="4954">
                  <c:v>42211.416666654652</c:v>
                </c:pt>
                <c:pt idx="4955">
                  <c:v>42211.458333321316</c:v>
                </c:pt>
                <c:pt idx="4956">
                  <c:v>42211.49999998798</c:v>
                </c:pt>
                <c:pt idx="4957">
                  <c:v>42211.541666654644</c:v>
                </c:pt>
                <c:pt idx="4958">
                  <c:v>42211.583333321309</c:v>
                </c:pt>
                <c:pt idx="4959">
                  <c:v>42211.624999987973</c:v>
                </c:pt>
                <c:pt idx="4960">
                  <c:v>42211.666666654637</c:v>
                </c:pt>
                <c:pt idx="4961">
                  <c:v>42211.708333321301</c:v>
                </c:pt>
                <c:pt idx="4962">
                  <c:v>42211.749999987966</c:v>
                </c:pt>
                <c:pt idx="4963">
                  <c:v>42211.79166665463</c:v>
                </c:pt>
                <c:pt idx="4964">
                  <c:v>42211.833333321294</c:v>
                </c:pt>
                <c:pt idx="4965">
                  <c:v>42211.874999987958</c:v>
                </c:pt>
                <c:pt idx="4966">
                  <c:v>42211.916666654623</c:v>
                </c:pt>
                <c:pt idx="4967">
                  <c:v>42211.958333321287</c:v>
                </c:pt>
                <c:pt idx="4968">
                  <c:v>42211.999999987951</c:v>
                </c:pt>
                <c:pt idx="4969">
                  <c:v>42212.041666654615</c:v>
                </c:pt>
                <c:pt idx="4970">
                  <c:v>42212.083333321279</c:v>
                </c:pt>
                <c:pt idx="4971">
                  <c:v>42212.124999987944</c:v>
                </c:pt>
                <c:pt idx="4972">
                  <c:v>42212.166666654608</c:v>
                </c:pt>
                <c:pt idx="4973">
                  <c:v>42212.208333321272</c:v>
                </c:pt>
                <c:pt idx="4974">
                  <c:v>42212.249999987936</c:v>
                </c:pt>
                <c:pt idx="4975">
                  <c:v>42212.291666654601</c:v>
                </c:pt>
                <c:pt idx="4976">
                  <c:v>42212.333333321265</c:v>
                </c:pt>
                <c:pt idx="4977">
                  <c:v>42212.374999987929</c:v>
                </c:pt>
                <c:pt idx="4978">
                  <c:v>42212.416666654593</c:v>
                </c:pt>
                <c:pt idx="4979">
                  <c:v>42212.458333321258</c:v>
                </c:pt>
                <c:pt idx="4980">
                  <c:v>42212.499999987922</c:v>
                </c:pt>
                <c:pt idx="4981">
                  <c:v>42212.541666654586</c:v>
                </c:pt>
                <c:pt idx="4982">
                  <c:v>42212.58333332125</c:v>
                </c:pt>
                <c:pt idx="4983">
                  <c:v>42212.624999987915</c:v>
                </c:pt>
                <c:pt idx="4984">
                  <c:v>42212.666666654579</c:v>
                </c:pt>
                <c:pt idx="4985">
                  <c:v>42212.708333321243</c:v>
                </c:pt>
                <c:pt idx="4986">
                  <c:v>42212.749999987907</c:v>
                </c:pt>
                <c:pt idx="4987">
                  <c:v>42212.791666654572</c:v>
                </c:pt>
                <c:pt idx="4988">
                  <c:v>42212.833333321236</c:v>
                </c:pt>
                <c:pt idx="4989">
                  <c:v>42212.8749999879</c:v>
                </c:pt>
                <c:pt idx="4990">
                  <c:v>42212.916666654564</c:v>
                </c:pt>
                <c:pt idx="4991">
                  <c:v>42212.958333321229</c:v>
                </c:pt>
                <c:pt idx="4992">
                  <c:v>42212.999999987893</c:v>
                </c:pt>
                <c:pt idx="4993">
                  <c:v>42213.041666654557</c:v>
                </c:pt>
                <c:pt idx="4994">
                  <c:v>42213.083333321221</c:v>
                </c:pt>
                <c:pt idx="4995">
                  <c:v>42213.124999987886</c:v>
                </c:pt>
                <c:pt idx="4996">
                  <c:v>42213.16666665455</c:v>
                </c:pt>
                <c:pt idx="4997">
                  <c:v>42213.208333321214</c:v>
                </c:pt>
                <c:pt idx="4998">
                  <c:v>42213.249999987878</c:v>
                </c:pt>
                <c:pt idx="4999">
                  <c:v>42213.291666654542</c:v>
                </c:pt>
                <c:pt idx="5000">
                  <c:v>42213.333333321207</c:v>
                </c:pt>
                <c:pt idx="5001">
                  <c:v>42213.374999987871</c:v>
                </c:pt>
                <c:pt idx="5002">
                  <c:v>42213.416666654535</c:v>
                </c:pt>
                <c:pt idx="5003">
                  <c:v>42213.458333321199</c:v>
                </c:pt>
                <c:pt idx="5004">
                  <c:v>42213.499999987864</c:v>
                </c:pt>
                <c:pt idx="5005">
                  <c:v>42213.541666654528</c:v>
                </c:pt>
                <c:pt idx="5006">
                  <c:v>42213.583333321192</c:v>
                </c:pt>
                <c:pt idx="5007">
                  <c:v>42213.624999987856</c:v>
                </c:pt>
                <c:pt idx="5008">
                  <c:v>42213.666666654521</c:v>
                </c:pt>
                <c:pt idx="5009">
                  <c:v>42213.708333321185</c:v>
                </c:pt>
                <c:pt idx="5010">
                  <c:v>42213.749999987849</c:v>
                </c:pt>
                <c:pt idx="5011">
                  <c:v>42213.791666654513</c:v>
                </c:pt>
                <c:pt idx="5012">
                  <c:v>42213.833333321178</c:v>
                </c:pt>
                <c:pt idx="5013">
                  <c:v>42213.874999987842</c:v>
                </c:pt>
                <c:pt idx="5014">
                  <c:v>42213.916666654506</c:v>
                </c:pt>
                <c:pt idx="5015">
                  <c:v>42213.95833332117</c:v>
                </c:pt>
                <c:pt idx="5016">
                  <c:v>42213.999999987835</c:v>
                </c:pt>
                <c:pt idx="5017">
                  <c:v>42214.041666654499</c:v>
                </c:pt>
                <c:pt idx="5018">
                  <c:v>42214.083333321163</c:v>
                </c:pt>
                <c:pt idx="5019">
                  <c:v>42214.124999987827</c:v>
                </c:pt>
                <c:pt idx="5020">
                  <c:v>42214.166666654492</c:v>
                </c:pt>
                <c:pt idx="5021">
                  <c:v>42214.208333321156</c:v>
                </c:pt>
                <c:pt idx="5022">
                  <c:v>42214.24999998782</c:v>
                </c:pt>
                <c:pt idx="5023">
                  <c:v>42214.291666654484</c:v>
                </c:pt>
                <c:pt idx="5024">
                  <c:v>42214.333333321149</c:v>
                </c:pt>
                <c:pt idx="5025">
                  <c:v>42214.374999987813</c:v>
                </c:pt>
                <c:pt idx="5026">
                  <c:v>42214.416666654477</c:v>
                </c:pt>
                <c:pt idx="5027">
                  <c:v>42214.458333321141</c:v>
                </c:pt>
                <c:pt idx="5028">
                  <c:v>42214.499999987805</c:v>
                </c:pt>
                <c:pt idx="5029">
                  <c:v>42214.54166665447</c:v>
                </c:pt>
                <c:pt idx="5030">
                  <c:v>42214.583333321134</c:v>
                </c:pt>
                <c:pt idx="5031">
                  <c:v>42214.624999987798</c:v>
                </c:pt>
                <c:pt idx="5032">
                  <c:v>42214.666666654462</c:v>
                </c:pt>
                <c:pt idx="5033">
                  <c:v>42214.708333321127</c:v>
                </c:pt>
                <c:pt idx="5034">
                  <c:v>42214.749999987791</c:v>
                </c:pt>
                <c:pt idx="5035">
                  <c:v>42214.791666654455</c:v>
                </c:pt>
                <c:pt idx="5036">
                  <c:v>42214.833333321119</c:v>
                </c:pt>
                <c:pt idx="5037">
                  <c:v>42214.874999987784</c:v>
                </c:pt>
                <c:pt idx="5038">
                  <c:v>42214.916666654448</c:v>
                </c:pt>
                <c:pt idx="5039">
                  <c:v>42214.958333321112</c:v>
                </c:pt>
                <c:pt idx="5040">
                  <c:v>42214.999999987776</c:v>
                </c:pt>
                <c:pt idx="5041">
                  <c:v>42215.041666654441</c:v>
                </c:pt>
                <c:pt idx="5042">
                  <c:v>42215.083333321105</c:v>
                </c:pt>
                <c:pt idx="5043">
                  <c:v>42215.124999987769</c:v>
                </c:pt>
                <c:pt idx="5044">
                  <c:v>42215.166666654433</c:v>
                </c:pt>
                <c:pt idx="5045">
                  <c:v>42215.208333321098</c:v>
                </c:pt>
                <c:pt idx="5046">
                  <c:v>42215.249999987762</c:v>
                </c:pt>
                <c:pt idx="5047">
                  <c:v>42215.291666654426</c:v>
                </c:pt>
                <c:pt idx="5048">
                  <c:v>42215.33333332109</c:v>
                </c:pt>
                <c:pt idx="5049">
                  <c:v>42215.374999987755</c:v>
                </c:pt>
                <c:pt idx="5050">
                  <c:v>42215.416666654419</c:v>
                </c:pt>
                <c:pt idx="5051">
                  <c:v>42215.458333321083</c:v>
                </c:pt>
                <c:pt idx="5052">
                  <c:v>42215.499999987747</c:v>
                </c:pt>
                <c:pt idx="5053">
                  <c:v>42215.541666654412</c:v>
                </c:pt>
                <c:pt idx="5054">
                  <c:v>42215.583333321076</c:v>
                </c:pt>
                <c:pt idx="5055">
                  <c:v>42215.62499998774</c:v>
                </c:pt>
                <c:pt idx="5056">
                  <c:v>42215.666666654404</c:v>
                </c:pt>
                <c:pt idx="5057">
                  <c:v>42215.708333321068</c:v>
                </c:pt>
                <c:pt idx="5058">
                  <c:v>42215.749999987733</c:v>
                </c:pt>
                <c:pt idx="5059">
                  <c:v>42215.791666654397</c:v>
                </c:pt>
                <c:pt idx="5060">
                  <c:v>42215.833333321061</c:v>
                </c:pt>
                <c:pt idx="5061">
                  <c:v>42215.874999987725</c:v>
                </c:pt>
                <c:pt idx="5062">
                  <c:v>42215.91666665439</c:v>
                </c:pt>
                <c:pt idx="5063">
                  <c:v>42215.958333321054</c:v>
                </c:pt>
                <c:pt idx="5064">
                  <c:v>42215.999999987718</c:v>
                </c:pt>
                <c:pt idx="5065">
                  <c:v>42216.041666654382</c:v>
                </c:pt>
                <c:pt idx="5066">
                  <c:v>42216.083333321047</c:v>
                </c:pt>
                <c:pt idx="5067">
                  <c:v>42216.124999987711</c:v>
                </c:pt>
                <c:pt idx="5068">
                  <c:v>42216.166666654375</c:v>
                </c:pt>
                <c:pt idx="5069">
                  <c:v>42216.208333321039</c:v>
                </c:pt>
                <c:pt idx="5070">
                  <c:v>42216.249999987704</c:v>
                </c:pt>
                <c:pt idx="5071">
                  <c:v>42216.291666654368</c:v>
                </c:pt>
                <c:pt idx="5072">
                  <c:v>42216.333333321032</c:v>
                </c:pt>
                <c:pt idx="5073">
                  <c:v>42216.374999987696</c:v>
                </c:pt>
                <c:pt idx="5074">
                  <c:v>42216.416666654361</c:v>
                </c:pt>
                <c:pt idx="5075">
                  <c:v>42216.458333321025</c:v>
                </c:pt>
                <c:pt idx="5076">
                  <c:v>42216.499999987689</c:v>
                </c:pt>
                <c:pt idx="5077">
                  <c:v>42216.541666654353</c:v>
                </c:pt>
                <c:pt idx="5078">
                  <c:v>42216.583333321018</c:v>
                </c:pt>
                <c:pt idx="5079">
                  <c:v>42216.624999987682</c:v>
                </c:pt>
                <c:pt idx="5080">
                  <c:v>42216.666666654346</c:v>
                </c:pt>
                <c:pt idx="5081">
                  <c:v>42216.70833332101</c:v>
                </c:pt>
                <c:pt idx="5082">
                  <c:v>42216.749999987675</c:v>
                </c:pt>
                <c:pt idx="5083">
                  <c:v>42216.791666654339</c:v>
                </c:pt>
                <c:pt idx="5084">
                  <c:v>42216.833333321003</c:v>
                </c:pt>
                <c:pt idx="5085">
                  <c:v>42216.874999987667</c:v>
                </c:pt>
                <c:pt idx="5086">
                  <c:v>42216.916666654331</c:v>
                </c:pt>
                <c:pt idx="5087">
                  <c:v>42216.958333320996</c:v>
                </c:pt>
                <c:pt idx="5088">
                  <c:v>42216.99999998766</c:v>
                </c:pt>
                <c:pt idx="5089">
                  <c:v>42217.041666654324</c:v>
                </c:pt>
                <c:pt idx="5090">
                  <c:v>42217.083333320988</c:v>
                </c:pt>
                <c:pt idx="5091">
                  <c:v>42217.124999987653</c:v>
                </c:pt>
                <c:pt idx="5092">
                  <c:v>42217.166666654317</c:v>
                </c:pt>
                <c:pt idx="5093">
                  <c:v>42217.208333320981</c:v>
                </c:pt>
                <c:pt idx="5094">
                  <c:v>42217.249999987645</c:v>
                </c:pt>
                <c:pt idx="5095">
                  <c:v>42217.29166665431</c:v>
                </c:pt>
                <c:pt idx="5096">
                  <c:v>42217.333333320974</c:v>
                </c:pt>
                <c:pt idx="5097">
                  <c:v>42217.374999987638</c:v>
                </c:pt>
                <c:pt idx="5098">
                  <c:v>42217.416666654302</c:v>
                </c:pt>
                <c:pt idx="5099">
                  <c:v>42217.458333320967</c:v>
                </c:pt>
                <c:pt idx="5100">
                  <c:v>42217.499999987631</c:v>
                </c:pt>
                <c:pt idx="5101">
                  <c:v>42217.541666654295</c:v>
                </c:pt>
                <c:pt idx="5102">
                  <c:v>42217.583333320959</c:v>
                </c:pt>
                <c:pt idx="5103">
                  <c:v>42217.624999987624</c:v>
                </c:pt>
                <c:pt idx="5104">
                  <c:v>42217.666666654288</c:v>
                </c:pt>
                <c:pt idx="5105">
                  <c:v>42217.708333320952</c:v>
                </c:pt>
                <c:pt idx="5106">
                  <c:v>42217.749999987616</c:v>
                </c:pt>
                <c:pt idx="5107">
                  <c:v>42217.791666654281</c:v>
                </c:pt>
                <c:pt idx="5108">
                  <c:v>42217.833333320945</c:v>
                </c:pt>
                <c:pt idx="5109">
                  <c:v>42217.874999987609</c:v>
                </c:pt>
                <c:pt idx="5110">
                  <c:v>42217.916666654273</c:v>
                </c:pt>
                <c:pt idx="5111">
                  <c:v>42217.958333320938</c:v>
                </c:pt>
                <c:pt idx="5112">
                  <c:v>42217.999999987602</c:v>
                </c:pt>
                <c:pt idx="5113">
                  <c:v>42218.041666654266</c:v>
                </c:pt>
                <c:pt idx="5114">
                  <c:v>42218.08333332093</c:v>
                </c:pt>
                <c:pt idx="5115">
                  <c:v>42218.124999987594</c:v>
                </c:pt>
                <c:pt idx="5116">
                  <c:v>42218.166666654259</c:v>
                </c:pt>
                <c:pt idx="5117">
                  <c:v>42218.208333320923</c:v>
                </c:pt>
                <c:pt idx="5118">
                  <c:v>42218.249999987587</c:v>
                </c:pt>
                <c:pt idx="5119">
                  <c:v>42218.291666654251</c:v>
                </c:pt>
                <c:pt idx="5120">
                  <c:v>42218.333333320916</c:v>
                </c:pt>
                <c:pt idx="5121">
                  <c:v>42218.37499998758</c:v>
                </c:pt>
                <c:pt idx="5122">
                  <c:v>42218.416666654244</c:v>
                </c:pt>
                <c:pt idx="5123">
                  <c:v>42218.458333320908</c:v>
                </c:pt>
                <c:pt idx="5124">
                  <c:v>42218.499999987573</c:v>
                </c:pt>
                <c:pt idx="5125">
                  <c:v>42218.541666654237</c:v>
                </c:pt>
                <c:pt idx="5126">
                  <c:v>42218.583333320901</c:v>
                </c:pt>
                <c:pt idx="5127">
                  <c:v>42218.624999987565</c:v>
                </c:pt>
                <c:pt idx="5128">
                  <c:v>42218.66666665423</c:v>
                </c:pt>
                <c:pt idx="5129">
                  <c:v>42218.708333320894</c:v>
                </c:pt>
                <c:pt idx="5130">
                  <c:v>42218.749999987558</c:v>
                </c:pt>
                <c:pt idx="5131">
                  <c:v>42218.791666654222</c:v>
                </c:pt>
                <c:pt idx="5132">
                  <c:v>42218.833333320887</c:v>
                </c:pt>
                <c:pt idx="5133">
                  <c:v>42218.874999987551</c:v>
                </c:pt>
                <c:pt idx="5134">
                  <c:v>42218.916666654215</c:v>
                </c:pt>
                <c:pt idx="5135">
                  <c:v>42218.958333320879</c:v>
                </c:pt>
                <c:pt idx="5136">
                  <c:v>42218.999999987544</c:v>
                </c:pt>
                <c:pt idx="5137">
                  <c:v>42219.041666654208</c:v>
                </c:pt>
                <c:pt idx="5138">
                  <c:v>42219.083333320872</c:v>
                </c:pt>
                <c:pt idx="5139">
                  <c:v>42219.124999987536</c:v>
                </c:pt>
                <c:pt idx="5140">
                  <c:v>42219.166666654201</c:v>
                </c:pt>
                <c:pt idx="5141">
                  <c:v>42219.208333320865</c:v>
                </c:pt>
                <c:pt idx="5142">
                  <c:v>42219.249999987529</c:v>
                </c:pt>
                <c:pt idx="5143">
                  <c:v>42219.291666654193</c:v>
                </c:pt>
                <c:pt idx="5144">
                  <c:v>42219.333333320857</c:v>
                </c:pt>
                <c:pt idx="5145">
                  <c:v>42219.374999987522</c:v>
                </c:pt>
                <c:pt idx="5146">
                  <c:v>42219.416666654186</c:v>
                </c:pt>
                <c:pt idx="5147">
                  <c:v>42219.45833332085</c:v>
                </c:pt>
                <c:pt idx="5148">
                  <c:v>42219.499999987514</c:v>
                </c:pt>
                <c:pt idx="5149">
                  <c:v>42219.541666654179</c:v>
                </c:pt>
                <c:pt idx="5150">
                  <c:v>42219.583333320843</c:v>
                </c:pt>
                <c:pt idx="5151">
                  <c:v>42219.624999987507</c:v>
                </c:pt>
                <c:pt idx="5152">
                  <c:v>42219.666666654171</c:v>
                </c:pt>
                <c:pt idx="5153">
                  <c:v>42219.708333320836</c:v>
                </c:pt>
                <c:pt idx="5154">
                  <c:v>42219.7499999875</c:v>
                </c:pt>
                <c:pt idx="5155">
                  <c:v>42219.791666654164</c:v>
                </c:pt>
                <c:pt idx="5156">
                  <c:v>42219.833333320828</c:v>
                </c:pt>
                <c:pt idx="5157">
                  <c:v>42219.874999987493</c:v>
                </c:pt>
                <c:pt idx="5158">
                  <c:v>42219.916666654157</c:v>
                </c:pt>
                <c:pt idx="5159">
                  <c:v>42219.958333320821</c:v>
                </c:pt>
                <c:pt idx="5160">
                  <c:v>42219.999999987485</c:v>
                </c:pt>
                <c:pt idx="5161">
                  <c:v>42220.04166665415</c:v>
                </c:pt>
                <c:pt idx="5162">
                  <c:v>42220.083333320814</c:v>
                </c:pt>
                <c:pt idx="5163">
                  <c:v>42220.124999987478</c:v>
                </c:pt>
                <c:pt idx="5164">
                  <c:v>42220.166666654142</c:v>
                </c:pt>
                <c:pt idx="5165">
                  <c:v>42220.208333320807</c:v>
                </c:pt>
                <c:pt idx="5166">
                  <c:v>42220.249999987471</c:v>
                </c:pt>
                <c:pt idx="5167">
                  <c:v>42220.291666654135</c:v>
                </c:pt>
                <c:pt idx="5168">
                  <c:v>42220.333333320799</c:v>
                </c:pt>
                <c:pt idx="5169">
                  <c:v>42220.374999987464</c:v>
                </c:pt>
                <c:pt idx="5170">
                  <c:v>42220.416666654128</c:v>
                </c:pt>
                <c:pt idx="5171">
                  <c:v>42220.458333320792</c:v>
                </c:pt>
                <c:pt idx="5172">
                  <c:v>42220.499999987456</c:v>
                </c:pt>
                <c:pt idx="5173">
                  <c:v>42220.54166665412</c:v>
                </c:pt>
                <c:pt idx="5174">
                  <c:v>42220.583333320785</c:v>
                </c:pt>
                <c:pt idx="5175">
                  <c:v>42220.624999987449</c:v>
                </c:pt>
                <c:pt idx="5176">
                  <c:v>42220.666666654113</c:v>
                </c:pt>
                <c:pt idx="5177">
                  <c:v>42220.708333320777</c:v>
                </c:pt>
                <c:pt idx="5178">
                  <c:v>42220.749999987442</c:v>
                </c:pt>
                <c:pt idx="5179">
                  <c:v>42220.791666654106</c:v>
                </c:pt>
                <c:pt idx="5180">
                  <c:v>42220.83333332077</c:v>
                </c:pt>
                <c:pt idx="5181">
                  <c:v>42220.874999987434</c:v>
                </c:pt>
                <c:pt idx="5182">
                  <c:v>42220.916666654099</c:v>
                </c:pt>
                <c:pt idx="5183">
                  <c:v>42220.958333320763</c:v>
                </c:pt>
                <c:pt idx="5184">
                  <c:v>42220.999999987427</c:v>
                </c:pt>
                <c:pt idx="5185">
                  <c:v>42221.041666654091</c:v>
                </c:pt>
                <c:pt idx="5186">
                  <c:v>42221.083333320756</c:v>
                </c:pt>
                <c:pt idx="5187">
                  <c:v>42221.12499998742</c:v>
                </c:pt>
                <c:pt idx="5188">
                  <c:v>42221.166666654084</c:v>
                </c:pt>
                <c:pt idx="5189">
                  <c:v>42221.208333320748</c:v>
                </c:pt>
                <c:pt idx="5190">
                  <c:v>42221.249999987413</c:v>
                </c:pt>
                <c:pt idx="5191">
                  <c:v>42221.291666654077</c:v>
                </c:pt>
                <c:pt idx="5192">
                  <c:v>42221.333333320741</c:v>
                </c:pt>
                <c:pt idx="5193">
                  <c:v>42221.374999987405</c:v>
                </c:pt>
                <c:pt idx="5194">
                  <c:v>42221.41666665407</c:v>
                </c:pt>
                <c:pt idx="5195">
                  <c:v>42221.458333320734</c:v>
                </c:pt>
                <c:pt idx="5196">
                  <c:v>42221.499999987398</c:v>
                </c:pt>
                <c:pt idx="5197">
                  <c:v>42221.541666654062</c:v>
                </c:pt>
                <c:pt idx="5198">
                  <c:v>42221.583333320727</c:v>
                </c:pt>
                <c:pt idx="5199">
                  <c:v>42221.624999987391</c:v>
                </c:pt>
                <c:pt idx="5200">
                  <c:v>42221.666666654055</c:v>
                </c:pt>
                <c:pt idx="5201">
                  <c:v>42221.708333320719</c:v>
                </c:pt>
                <c:pt idx="5202">
                  <c:v>42221.749999987383</c:v>
                </c:pt>
                <c:pt idx="5203">
                  <c:v>42221.791666654048</c:v>
                </c:pt>
                <c:pt idx="5204">
                  <c:v>42221.833333320712</c:v>
                </c:pt>
                <c:pt idx="5205">
                  <c:v>42221.874999987376</c:v>
                </c:pt>
                <c:pt idx="5206">
                  <c:v>42221.91666665404</c:v>
                </c:pt>
                <c:pt idx="5207">
                  <c:v>42221.958333320705</c:v>
                </c:pt>
                <c:pt idx="5208">
                  <c:v>42221.999999987369</c:v>
                </c:pt>
                <c:pt idx="5209">
                  <c:v>42222.041666654033</c:v>
                </c:pt>
                <c:pt idx="5210">
                  <c:v>42222.083333320697</c:v>
                </c:pt>
                <c:pt idx="5211">
                  <c:v>42222.124999987362</c:v>
                </c:pt>
                <c:pt idx="5212">
                  <c:v>42222.166666654026</c:v>
                </c:pt>
                <c:pt idx="5213">
                  <c:v>42222.20833332069</c:v>
                </c:pt>
                <c:pt idx="5214">
                  <c:v>42222.249999987354</c:v>
                </c:pt>
                <c:pt idx="5215">
                  <c:v>42222.291666654019</c:v>
                </c:pt>
                <c:pt idx="5216">
                  <c:v>42222.333333320683</c:v>
                </c:pt>
                <c:pt idx="5217">
                  <c:v>42222.374999987347</c:v>
                </c:pt>
                <c:pt idx="5218">
                  <c:v>42222.416666654011</c:v>
                </c:pt>
                <c:pt idx="5219">
                  <c:v>42222.458333320676</c:v>
                </c:pt>
                <c:pt idx="5220">
                  <c:v>42222.49999998734</c:v>
                </c:pt>
                <c:pt idx="5221">
                  <c:v>42222.541666654004</c:v>
                </c:pt>
                <c:pt idx="5222">
                  <c:v>42222.583333320668</c:v>
                </c:pt>
                <c:pt idx="5223">
                  <c:v>42222.624999987333</c:v>
                </c:pt>
                <c:pt idx="5224">
                  <c:v>42222.666666653997</c:v>
                </c:pt>
                <c:pt idx="5225">
                  <c:v>42222.708333320661</c:v>
                </c:pt>
                <c:pt idx="5226">
                  <c:v>42222.749999987325</c:v>
                </c:pt>
                <c:pt idx="5227">
                  <c:v>42222.79166665399</c:v>
                </c:pt>
                <c:pt idx="5228">
                  <c:v>42222.833333320654</c:v>
                </c:pt>
                <c:pt idx="5229">
                  <c:v>42222.874999987318</c:v>
                </c:pt>
                <c:pt idx="5230">
                  <c:v>42222.916666653982</c:v>
                </c:pt>
                <c:pt idx="5231">
                  <c:v>42222.958333320646</c:v>
                </c:pt>
                <c:pt idx="5232">
                  <c:v>42222.999999987311</c:v>
                </c:pt>
                <c:pt idx="5233">
                  <c:v>42223.041666653975</c:v>
                </c:pt>
                <c:pt idx="5234">
                  <c:v>42223.083333320639</c:v>
                </c:pt>
                <c:pt idx="5235">
                  <c:v>42223.124999987303</c:v>
                </c:pt>
                <c:pt idx="5236">
                  <c:v>42223.166666653968</c:v>
                </c:pt>
                <c:pt idx="5237">
                  <c:v>42223.208333320632</c:v>
                </c:pt>
                <c:pt idx="5238">
                  <c:v>42223.249999987296</c:v>
                </c:pt>
                <c:pt idx="5239">
                  <c:v>42223.29166665396</c:v>
                </c:pt>
                <c:pt idx="5240">
                  <c:v>42223.333333320625</c:v>
                </c:pt>
                <c:pt idx="5241">
                  <c:v>42223.374999987289</c:v>
                </c:pt>
                <c:pt idx="5242">
                  <c:v>42223.416666653953</c:v>
                </c:pt>
                <c:pt idx="5243">
                  <c:v>42223.458333320617</c:v>
                </c:pt>
                <c:pt idx="5244">
                  <c:v>42223.499999987282</c:v>
                </c:pt>
                <c:pt idx="5245">
                  <c:v>42223.541666653946</c:v>
                </c:pt>
                <c:pt idx="5246">
                  <c:v>42223.58333332061</c:v>
                </c:pt>
                <c:pt idx="5247">
                  <c:v>42223.624999987274</c:v>
                </c:pt>
                <c:pt idx="5248">
                  <c:v>42223.666666653939</c:v>
                </c:pt>
                <c:pt idx="5249">
                  <c:v>42223.708333320603</c:v>
                </c:pt>
                <c:pt idx="5250">
                  <c:v>42223.749999987267</c:v>
                </c:pt>
                <c:pt idx="5251">
                  <c:v>42223.791666653931</c:v>
                </c:pt>
                <c:pt idx="5252">
                  <c:v>42223.833333320596</c:v>
                </c:pt>
                <c:pt idx="5253">
                  <c:v>42223.87499998726</c:v>
                </c:pt>
                <c:pt idx="5254">
                  <c:v>42223.916666653924</c:v>
                </c:pt>
                <c:pt idx="5255">
                  <c:v>42223.958333320588</c:v>
                </c:pt>
                <c:pt idx="5256">
                  <c:v>42223.999999987253</c:v>
                </c:pt>
                <c:pt idx="5257">
                  <c:v>42224.041666653917</c:v>
                </c:pt>
                <c:pt idx="5258">
                  <c:v>42224.083333320581</c:v>
                </c:pt>
                <c:pt idx="5259">
                  <c:v>42224.124999987245</c:v>
                </c:pt>
                <c:pt idx="5260">
                  <c:v>42224.166666653909</c:v>
                </c:pt>
                <c:pt idx="5261">
                  <c:v>42224.208333320574</c:v>
                </c:pt>
                <c:pt idx="5262">
                  <c:v>42224.249999987238</c:v>
                </c:pt>
                <c:pt idx="5263">
                  <c:v>42224.291666653902</c:v>
                </c:pt>
                <c:pt idx="5264">
                  <c:v>42224.333333320566</c:v>
                </c:pt>
                <c:pt idx="5265">
                  <c:v>42224.374999987231</c:v>
                </c:pt>
                <c:pt idx="5266">
                  <c:v>42224.416666653895</c:v>
                </c:pt>
                <c:pt idx="5267">
                  <c:v>42224.458333320559</c:v>
                </c:pt>
                <c:pt idx="5268">
                  <c:v>42224.499999987223</c:v>
                </c:pt>
                <c:pt idx="5269">
                  <c:v>42224.541666653888</c:v>
                </c:pt>
                <c:pt idx="5270">
                  <c:v>42224.583333320552</c:v>
                </c:pt>
                <c:pt idx="5271">
                  <c:v>42224.624999987216</c:v>
                </c:pt>
                <c:pt idx="5272">
                  <c:v>42224.66666665388</c:v>
                </c:pt>
                <c:pt idx="5273">
                  <c:v>42224.708333320545</c:v>
                </c:pt>
                <c:pt idx="5274">
                  <c:v>42224.749999987209</c:v>
                </c:pt>
                <c:pt idx="5275">
                  <c:v>42224.791666653873</c:v>
                </c:pt>
                <c:pt idx="5276">
                  <c:v>42224.833333320537</c:v>
                </c:pt>
                <c:pt idx="5277">
                  <c:v>42224.874999987202</c:v>
                </c:pt>
                <c:pt idx="5278">
                  <c:v>42224.916666653866</c:v>
                </c:pt>
                <c:pt idx="5279">
                  <c:v>42224.95833332053</c:v>
                </c:pt>
                <c:pt idx="5280">
                  <c:v>42224.999999987194</c:v>
                </c:pt>
                <c:pt idx="5281">
                  <c:v>42225.041666653859</c:v>
                </c:pt>
                <c:pt idx="5282">
                  <c:v>42225.083333320523</c:v>
                </c:pt>
                <c:pt idx="5283">
                  <c:v>42225.124999987187</c:v>
                </c:pt>
                <c:pt idx="5284">
                  <c:v>42225.166666653851</c:v>
                </c:pt>
                <c:pt idx="5285">
                  <c:v>42225.208333320516</c:v>
                </c:pt>
                <c:pt idx="5286">
                  <c:v>42225.24999998718</c:v>
                </c:pt>
                <c:pt idx="5287">
                  <c:v>42225.291666653844</c:v>
                </c:pt>
                <c:pt idx="5288">
                  <c:v>42225.333333320508</c:v>
                </c:pt>
                <c:pt idx="5289">
                  <c:v>42225.374999987172</c:v>
                </c:pt>
                <c:pt idx="5290">
                  <c:v>42225.416666653837</c:v>
                </c:pt>
                <c:pt idx="5291">
                  <c:v>42225.458333320501</c:v>
                </c:pt>
                <c:pt idx="5292">
                  <c:v>42225.499999987165</c:v>
                </c:pt>
                <c:pt idx="5293">
                  <c:v>42225.541666653829</c:v>
                </c:pt>
                <c:pt idx="5294">
                  <c:v>42225.583333320494</c:v>
                </c:pt>
                <c:pt idx="5295">
                  <c:v>42225.624999987158</c:v>
                </c:pt>
                <c:pt idx="5296">
                  <c:v>42225.666666653822</c:v>
                </c:pt>
                <c:pt idx="5297">
                  <c:v>42225.708333320486</c:v>
                </c:pt>
                <c:pt idx="5298">
                  <c:v>42225.749999987151</c:v>
                </c:pt>
                <c:pt idx="5299">
                  <c:v>42225.791666653815</c:v>
                </c:pt>
                <c:pt idx="5300">
                  <c:v>42225.833333320479</c:v>
                </c:pt>
                <c:pt idx="5301">
                  <c:v>42225.874999987143</c:v>
                </c:pt>
                <c:pt idx="5302">
                  <c:v>42225.916666653808</c:v>
                </c:pt>
                <c:pt idx="5303">
                  <c:v>42225.958333320472</c:v>
                </c:pt>
                <c:pt idx="5304">
                  <c:v>42225.999999987136</c:v>
                </c:pt>
                <c:pt idx="5305">
                  <c:v>42226.0416666538</c:v>
                </c:pt>
                <c:pt idx="5306">
                  <c:v>42226.083333320465</c:v>
                </c:pt>
                <c:pt idx="5307">
                  <c:v>42226.124999987129</c:v>
                </c:pt>
                <c:pt idx="5308">
                  <c:v>42226.166666653793</c:v>
                </c:pt>
                <c:pt idx="5309">
                  <c:v>42226.208333320457</c:v>
                </c:pt>
                <c:pt idx="5310">
                  <c:v>42226.249999987122</c:v>
                </c:pt>
                <c:pt idx="5311">
                  <c:v>42226.291666653786</c:v>
                </c:pt>
                <c:pt idx="5312">
                  <c:v>42226.33333332045</c:v>
                </c:pt>
                <c:pt idx="5313">
                  <c:v>42226.374999987114</c:v>
                </c:pt>
                <c:pt idx="5314">
                  <c:v>42226.416666653779</c:v>
                </c:pt>
                <c:pt idx="5315">
                  <c:v>42226.458333320443</c:v>
                </c:pt>
                <c:pt idx="5316">
                  <c:v>42226.499999987107</c:v>
                </c:pt>
                <c:pt idx="5317">
                  <c:v>42226.541666653771</c:v>
                </c:pt>
                <c:pt idx="5318">
                  <c:v>42226.583333320435</c:v>
                </c:pt>
                <c:pt idx="5319">
                  <c:v>42226.6249999871</c:v>
                </c:pt>
                <c:pt idx="5320">
                  <c:v>42226.666666653764</c:v>
                </c:pt>
                <c:pt idx="5321">
                  <c:v>42226.708333320428</c:v>
                </c:pt>
                <c:pt idx="5322">
                  <c:v>42226.749999987092</c:v>
                </c:pt>
                <c:pt idx="5323">
                  <c:v>42226.791666653757</c:v>
                </c:pt>
                <c:pt idx="5324">
                  <c:v>42226.833333320421</c:v>
                </c:pt>
                <c:pt idx="5325">
                  <c:v>42226.874999987085</c:v>
                </c:pt>
                <c:pt idx="5326">
                  <c:v>42226.916666653749</c:v>
                </c:pt>
                <c:pt idx="5327">
                  <c:v>42226.958333320414</c:v>
                </c:pt>
                <c:pt idx="5328">
                  <c:v>42226.999999987078</c:v>
                </c:pt>
                <c:pt idx="5329">
                  <c:v>42227.041666653742</c:v>
                </c:pt>
                <c:pt idx="5330">
                  <c:v>42227.083333320406</c:v>
                </c:pt>
                <c:pt idx="5331">
                  <c:v>42227.124999987071</c:v>
                </c:pt>
                <c:pt idx="5332">
                  <c:v>42227.166666653735</c:v>
                </c:pt>
                <c:pt idx="5333">
                  <c:v>42227.208333320399</c:v>
                </c:pt>
                <c:pt idx="5334">
                  <c:v>42227.249999987063</c:v>
                </c:pt>
                <c:pt idx="5335">
                  <c:v>42227.291666653728</c:v>
                </c:pt>
                <c:pt idx="5336">
                  <c:v>42227.333333320392</c:v>
                </c:pt>
                <c:pt idx="5337">
                  <c:v>42227.374999987056</c:v>
                </c:pt>
                <c:pt idx="5338">
                  <c:v>42227.41666665372</c:v>
                </c:pt>
                <c:pt idx="5339">
                  <c:v>42227.458333320385</c:v>
                </c:pt>
                <c:pt idx="5340">
                  <c:v>42227.499999987049</c:v>
                </c:pt>
                <c:pt idx="5341">
                  <c:v>42227.541666653713</c:v>
                </c:pt>
                <c:pt idx="5342">
                  <c:v>42227.583333320377</c:v>
                </c:pt>
                <c:pt idx="5343">
                  <c:v>42227.624999987042</c:v>
                </c:pt>
                <c:pt idx="5344">
                  <c:v>42227.666666653706</c:v>
                </c:pt>
                <c:pt idx="5345">
                  <c:v>42227.70833332037</c:v>
                </c:pt>
                <c:pt idx="5346">
                  <c:v>42227.749999987034</c:v>
                </c:pt>
                <c:pt idx="5347">
                  <c:v>42227.791666653698</c:v>
                </c:pt>
                <c:pt idx="5348">
                  <c:v>42227.833333320363</c:v>
                </c:pt>
                <c:pt idx="5349">
                  <c:v>42227.874999987027</c:v>
                </c:pt>
                <c:pt idx="5350">
                  <c:v>42227.916666653691</c:v>
                </c:pt>
                <c:pt idx="5351">
                  <c:v>42227.958333320355</c:v>
                </c:pt>
                <c:pt idx="5352">
                  <c:v>42227.99999998702</c:v>
                </c:pt>
                <c:pt idx="5353">
                  <c:v>42228.041666653684</c:v>
                </c:pt>
                <c:pt idx="5354">
                  <c:v>42228.083333320348</c:v>
                </c:pt>
                <c:pt idx="5355">
                  <c:v>42228.124999987012</c:v>
                </c:pt>
                <c:pt idx="5356">
                  <c:v>42228.166666653677</c:v>
                </c:pt>
                <c:pt idx="5357">
                  <c:v>42228.208333320341</c:v>
                </c:pt>
                <c:pt idx="5358">
                  <c:v>42228.249999987005</c:v>
                </c:pt>
                <c:pt idx="5359">
                  <c:v>42228.291666653669</c:v>
                </c:pt>
                <c:pt idx="5360">
                  <c:v>42228.333333320334</c:v>
                </c:pt>
                <c:pt idx="5361">
                  <c:v>42228.374999986998</c:v>
                </c:pt>
                <c:pt idx="5362">
                  <c:v>42228.416666653662</c:v>
                </c:pt>
                <c:pt idx="5363">
                  <c:v>42228.458333320326</c:v>
                </c:pt>
                <c:pt idx="5364">
                  <c:v>42228.499999986991</c:v>
                </c:pt>
                <c:pt idx="5365">
                  <c:v>42228.541666653655</c:v>
                </c:pt>
                <c:pt idx="5366">
                  <c:v>42228.583333320319</c:v>
                </c:pt>
                <c:pt idx="5367">
                  <c:v>42228.624999986983</c:v>
                </c:pt>
                <c:pt idx="5368">
                  <c:v>42228.666666653648</c:v>
                </c:pt>
                <c:pt idx="5369">
                  <c:v>42228.708333320312</c:v>
                </c:pt>
                <c:pt idx="5370">
                  <c:v>42228.749999986976</c:v>
                </c:pt>
                <c:pt idx="5371">
                  <c:v>42228.79166665364</c:v>
                </c:pt>
                <c:pt idx="5372">
                  <c:v>42228.833333320305</c:v>
                </c:pt>
                <c:pt idx="5373">
                  <c:v>42228.874999986969</c:v>
                </c:pt>
                <c:pt idx="5374">
                  <c:v>42228.916666653633</c:v>
                </c:pt>
                <c:pt idx="5375">
                  <c:v>42228.958333320297</c:v>
                </c:pt>
                <c:pt idx="5376">
                  <c:v>42228.999999986961</c:v>
                </c:pt>
                <c:pt idx="5377">
                  <c:v>42229.041666653626</c:v>
                </c:pt>
                <c:pt idx="5378">
                  <c:v>42229.08333332029</c:v>
                </c:pt>
                <c:pt idx="5379">
                  <c:v>42229.124999986954</c:v>
                </c:pt>
                <c:pt idx="5380">
                  <c:v>42229.166666653618</c:v>
                </c:pt>
                <c:pt idx="5381">
                  <c:v>42229.208333320283</c:v>
                </c:pt>
                <c:pt idx="5382">
                  <c:v>42229.249999986947</c:v>
                </c:pt>
                <c:pt idx="5383">
                  <c:v>42229.291666653611</c:v>
                </c:pt>
                <c:pt idx="5384">
                  <c:v>42229.333333320275</c:v>
                </c:pt>
                <c:pt idx="5385">
                  <c:v>42229.37499998694</c:v>
                </c:pt>
                <c:pt idx="5386">
                  <c:v>42229.416666653604</c:v>
                </c:pt>
                <c:pt idx="5387">
                  <c:v>42229.458333320268</c:v>
                </c:pt>
                <c:pt idx="5388">
                  <c:v>42229.499999986932</c:v>
                </c:pt>
                <c:pt idx="5389">
                  <c:v>42229.541666653597</c:v>
                </c:pt>
                <c:pt idx="5390">
                  <c:v>42229.583333320261</c:v>
                </c:pt>
                <c:pt idx="5391">
                  <c:v>42229.624999986925</c:v>
                </c:pt>
                <c:pt idx="5392">
                  <c:v>42229.666666653589</c:v>
                </c:pt>
                <c:pt idx="5393">
                  <c:v>42229.708333320254</c:v>
                </c:pt>
                <c:pt idx="5394">
                  <c:v>42229.749999986918</c:v>
                </c:pt>
                <c:pt idx="5395">
                  <c:v>42229.791666653582</c:v>
                </c:pt>
                <c:pt idx="5396">
                  <c:v>42229.833333320246</c:v>
                </c:pt>
                <c:pt idx="5397">
                  <c:v>42229.874999986911</c:v>
                </c:pt>
                <c:pt idx="5398">
                  <c:v>42229.916666653575</c:v>
                </c:pt>
                <c:pt idx="5399">
                  <c:v>42229.958333320239</c:v>
                </c:pt>
                <c:pt idx="5400">
                  <c:v>42229.999999986903</c:v>
                </c:pt>
                <c:pt idx="5401">
                  <c:v>42230.041666653568</c:v>
                </c:pt>
                <c:pt idx="5402">
                  <c:v>42230.083333320232</c:v>
                </c:pt>
                <c:pt idx="5403">
                  <c:v>42230.124999986896</c:v>
                </c:pt>
                <c:pt idx="5404">
                  <c:v>42230.16666665356</c:v>
                </c:pt>
                <c:pt idx="5405">
                  <c:v>42230.208333320224</c:v>
                </c:pt>
                <c:pt idx="5406">
                  <c:v>42230.249999986889</c:v>
                </c:pt>
                <c:pt idx="5407">
                  <c:v>42230.291666653553</c:v>
                </c:pt>
                <c:pt idx="5408">
                  <c:v>42230.333333320217</c:v>
                </c:pt>
                <c:pt idx="5409">
                  <c:v>42230.374999986881</c:v>
                </c:pt>
                <c:pt idx="5410">
                  <c:v>42230.416666653546</c:v>
                </c:pt>
                <c:pt idx="5411">
                  <c:v>42230.45833332021</c:v>
                </c:pt>
                <c:pt idx="5412">
                  <c:v>42230.499999986874</c:v>
                </c:pt>
                <c:pt idx="5413">
                  <c:v>42230.541666653538</c:v>
                </c:pt>
                <c:pt idx="5414">
                  <c:v>42230.583333320203</c:v>
                </c:pt>
                <c:pt idx="5415">
                  <c:v>42230.624999986867</c:v>
                </c:pt>
                <c:pt idx="5416">
                  <c:v>42230.666666653531</c:v>
                </c:pt>
                <c:pt idx="5417">
                  <c:v>42230.708333320195</c:v>
                </c:pt>
                <c:pt idx="5418">
                  <c:v>42230.74999998686</c:v>
                </c:pt>
                <c:pt idx="5419">
                  <c:v>42230.791666653524</c:v>
                </c:pt>
                <c:pt idx="5420">
                  <c:v>42230.833333320188</c:v>
                </c:pt>
                <c:pt idx="5421">
                  <c:v>42230.874999986852</c:v>
                </c:pt>
                <c:pt idx="5422">
                  <c:v>42230.916666653517</c:v>
                </c:pt>
                <c:pt idx="5423">
                  <c:v>42230.958333320181</c:v>
                </c:pt>
                <c:pt idx="5424">
                  <c:v>42230.999999986845</c:v>
                </c:pt>
                <c:pt idx="5425">
                  <c:v>42231.041666653509</c:v>
                </c:pt>
                <c:pt idx="5426">
                  <c:v>42231.083333320174</c:v>
                </c:pt>
                <c:pt idx="5427">
                  <c:v>42231.124999986838</c:v>
                </c:pt>
                <c:pt idx="5428">
                  <c:v>42231.166666653502</c:v>
                </c:pt>
                <c:pt idx="5429">
                  <c:v>42231.208333320166</c:v>
                </c:pt>
                <c:pt idx="5430">
                  <c:v>42231.249999986831</c:v>
                </c:pt>
                <c:pt idx="5431">
                  <c:v>42231.291666653495</c:v>
                </c:pt>
                <c:pt idx="5432">
                  <c:v>42231.333333320159</c:v>
                </c:pt>
                <c:pt idx="5433">
                  <c:v>42231.374999986823</c:v>
                </c:pt>
                <c:pt idx="5434">
                  <c:v>42231.416666653487</c:v>
                </c:pt>
                <c:pt idx="5435">
                  <c:v>42231.458333320152</c:v>
                </c:pt>
                <c:pt idx="5436">
                  <c:v>42231.499999986816</c:v>
                </c:pt>
                <c:pt idx="5437">
                  <c:v>42231.54166665348</c:v>
                </c:pt>
                <c:pt idx="5438">
                  <c:v>42231.583333320144</c:v>
                </c:pt>
                <c:pt idx="5439">
                  <c:v>42231.624999986809</c:v>
                </c:pt>
                <c:pt idx="5440">
                  <c:v>42231.666666653473</c:v>
                </c:pt>
                <c:pt idx="5441">
                  <c:v>42231.708333320137</c:v>
                </c:pt>
                <c:pt idx="5442">
                  <c:v>42231.749999986801</c:v>
                </c:pt>
                <c:pt idx="5443">
                  <c:v>42231.791666653466</c:v>
                </c:pt>
                <c:pt idx="5444">
                  <c:v>42231.83333332013</c:v>
                </c:pt>
                <c:pt idx="5445">
                  <c:v>42231.874999986794</c:v>
                </c:pt>
                <c:pt idx="5446">
                  <c:v>42231.916666653458</c:v>
                </c:pt>
                <c:pt idx="5447">
                  <c:v>42231.958333320123</c:v>
                </c:pt>
                <c:pt idx="5448">
                  <c:v>42231.999999986787</c:v>
                </c:pt>
                <c:pt idx="5449">
                  <c:v>42232.041666653451</c:v>
                </c:pt>
                <c:pt idx="5450">
                  <c:v>42232.083333320115</c:v>
                </c:pt>
                <c:pt idx="5451">
                  <c:v>42232.12499998678</c:v>
                </c:pt>
                <c:pt idx="5452">
                  <c:v>42232.166666653444</c:v>
                </c:pt>
                <c:pt idx="5453">
                  <c:v>42232.208333320108</c:v>
                </c:pt>
                <c:pt idx="5454">
                  <c:v>42232.249999986772</c:v>
                </c:pt>
                <c:pt idx="5455">
                  <c:v>42232.291666653437</c:v>
                </c:pt>
                <c:pt idx="5456">
                  <c:v>42232.333333320101</c:v>
                </c:pt>
                <c:pt idx="5457">
                  <c:v>42232.374999986765</c:v>
                </c:pt>
                <c:pt idx="5458">
                  <c:v>42232.416666653429</c:v>
                </c:pt>
                <c:pt idx="5459">
                  <c:v>42232.458333320094</c:v>
                </c:pt>
                <c:pt idx="5460">
                  <c:v>42232.499999986758</c:v>
                </c:pt>
                <c:pt idx="5461">
                  <c:v>42232.541666653422</c:v>
                </c:pt>
                <c:pt idx="5462">
                  <c:v>42232.583333320086</c:v>
                </c:pt>
                <c:pt idx="5463">
                  <c:v>42232.62499998675</c:v>
                </c:pt>
                <c:pt idx="5464">
                  <c:v>42232.666666653415</c:v>
                </c:pt>
                <c:pt idx="5465">
                  <c:v>42232.708333320079</c:v>
                </c:pt>
                <c:pt idx="5466">
                  <c:v>42232.749999986743</c:v>
                </c:pt>
                <c:pt idx="5467">
                  <c:v>42232.791666653407</c:v>
                </c:pt>
                <c:pt idx="5468">
                  <c:v>42232.833333320072</c:v>
                </c:pt>
                <c:pt idx="5469">
                  <c:v>42232.874999986736</c:v>
                </c:pt>
                <c:pt idx="5470">
                  <c:v>42232.9166666534</c:v>
                </c:pt>
                <c:pt idx="5471">
                  <c:v>42232.958333320064</c:v>
                </c:pt>
                <c:pt idx="5472">
                  <c:v>42232.999999986729</c:v>
                </c:pt>
                <c:pt idx="5473">
                  <c:v>42233.041666653393</c:v>
                </c:pt>
                <c:pt idx="5474">
                  <c:v>42233.083333320057</c:v>
                </c:pt>
                <c:pt idx="5475">
                  <c:v>42233.124999986721</c:v>
                </c:pt>
                <c:pt idx="5476">
                  <c:v>42233.166666653386</c:v>
                </c:pt>
                <c:pt idx="5477">
                  <c:v>42233.20833332005</c:v>
                </c:pt>
                <c:pt idx="5478">
                  <c:v>42233.249999986714</c:v>
                </c:pt>
                <c:pt idx="5479">
                  <c:v>42233.291666653378</c:v>
                </c:pt>
                <c:pt idx="5480">
                  <c:v>42233.333333320043</c:v>
                </c:pt>
                <c:pt idx="5481">
                  <c:v>42233.374999986707</c:v>
                </c:pt>
                <c:pt idx="5482">
                  <c:v>42233.416666653371</c:v>
                </c:pt>
                <c:pt idx="5483">
                  <c:v>42233.458333320035</c:v>
                </c:pt>
                <c:pt idx="5484">
                  <c:v>42233.4999999867</c:v>
                </c:pt>
                <c:pt idx="5485">
                  <c:v>42233.541666653364</c:v>
                </c:pt>
                <c:pt idx="5486">
                  <c:v>42233.583333320028</c:v>
                </c:pt>
                <c:pt idx="5487">
                  <c:v>42233.624999986692</c:v>
                </c:pt>
                <c:pt idx="5488">
                  <c:v>42233.666666653357</c:v>
                </c:pt>
                <c:pt idx="5489">
                  <c:v>42233.708333320021</c:v>
                </c:pt>
                <c:pt idx="5490">
                  <c:v>42233.749999986685</c:v>
                </c:pt>
                <c:pt idx="5491">
                  <c:v>42233.791666653349</c:v>
                </c:pt>
                <c:pt idx="5492">
                  <c:v>42233.833333320013</c:v>
                </c:pt>
                <c:pt idx="5493">
                  <c:v>42233.874999986678</c:v>
                </c:pt>
                <c:pt idx="5494">
                  <c:v>42233.916666653342</c:v>
                </c:pt>
                <c:pt idx="5495">
                  <c:v>42233.958333320006</c:v>
                </c:pt>
                <c:pt idx="5496">
                  <c:v>42233.99999998667</c:v>
                </c:pt>
                <c:pt idx="5497">
                  <c:v>42234.041666653335</c:v>
                </c:pt>
                <c:pt idx="5498">
                  <c:v>42234.083333319999</c:v>
                </c:pt>
                <c:pt idx="5499">
                  <c:v>42234.124999986663</c:v>
                </c:pt>
                <c:pt idx="5500">
                  <c:v>42234.166666653327</c:v>
                </c:pt>
                <c:pt idx="5501">
                  <c:v>42234.208333319992</c:v>
                </c:pt>
                <c:pt idx="5502">
                  <c:v>42234.249999986656</c:v>
                </c:pt>
                <c:pt idx="5503">
                  <c:v>42234.29166665332</c:v>
                </c:pt>
                <c:pt idx="5504">
                  <c:v>42234.333333319984</c:v>
                </c:pt>
                <c:pt idx="5505">
                  <c:v>42234.374999986649</c:v>
                </c:pt>
                <c:pt idx="5506">
                  <c:v>42234.416666653313</c:v>
                </c:pt>
                <c:pt idx="5507">
                  <c:v>42234.458333319977</c:v>
                </c:pt>
                <c:pt idx="5508">
                  <c:v>42234.499999986641</c:v>
                </c:pt>
                <c:pt idx="5509">
                  <c:v>42234.541666653306</c:v>
                </c:pt>
                <c:pt idx="5510">
                  <c:v>42234.58333331997</c:v>
                </c:pt>
                <c:pt idx="5511">
                  <c:v>42234.624999986634</c:v>
                </c:pt>
                <c:pt idx="5512">
                  <c:v>42234.666666653298</c:v>
                </c:pt>
                <c:pt idx="5513">
                  <c:v>42234.708333319963</c:v>
                </c:pt>
                <c:pt idx="5514">
                  <c:v>42234.749999986627</c:v>
                </c:pt>
                <c:pt idx="5515">
                  <c:v>42234.791666653291</c:v>
                </c:pt>
                <c:pt idx="5516">
                  <c:v>42234.833333319955</c:v>
                </c:pt>
                <c:pt idx="5517">
                  <c:v>42234.87499998662</c:v>
                </c:pt>
                <c:pt idx="5518">
                  <c:v>42234.916666653284</c:v>
                </c:pt>
                <c:pt idx="5519">
                  <c:v>42234.958333319948</c:v>
                </c:pt>
                <c:pt idx="5520">
                  <c:v>42234.999999986612</c:v>
                </c:pt>
                <c:pt idx="5521">
                  <c:v>42235.041666653276</c:v>
                </c:pt>
                <c:pt idx="5522">
                  <c:v>42235.083333319941</c:v>
                </c:pt>
                <c:pt idx="5523">
                  <c:v>42235.124999986605</c:v>
                </c:pt>
                <c:pt idx="5524">
                  <c:v>42235.166666653269</c:v>
                </c:pt>
                <c:pt idx="5525">
                  <c:v>42235.208333319933</c:v>
                </c:pt>
                <c:pt idx="5526">
                  <c:v>42235.249999986598</c:v>
                </c:pt>
                <c:pt idx="5527">
                  <c:v>42235.291666653262</c:v>
                </c:pt>
                <c:pt idx="5528">
                  <c:v>42235.333333319926</c:v>
                </c:pt>
                <c:pt idx="5529">
                  <c:v>42235.37499998659</c:v>
                </c:pt>
                <c:pt idx="5530">
                  <c:v>42235.416666653255</c:v>
                </c:pt>
                <c:pt idx="5531">
                  <c:v>42235.458333319919</c:v>
                </c:pt>
                <c:pt idx="5532">
                  <c:v>42235.499999986583</c:v>
                </c:pt>
                <c:pt idx="5533">
                  <c:v>42235.541666653247</c:v>
                </c:pt>
                <c:pt idx="5534">
                  <c:v>42235.583333319912</c:v>
                </c:pt>
                <c:pt idx="5535">
                  <c:v>42235.624999986576</c:v>
                </c:pt>
                <c:pt idx="5536">
                  <c:v>42235.66666665324</c:v>
                </c:pt>
                <c:pt idx="5537">
                  <c:v>42235.708333319904</c:v>
                </c:pt>
                <c:pt idx="5538">
                  <c:v>42235.749999986569</c:v>
                </c:pt>
                <c:pt idx="5539">
                  <c:v>42235.791666653233</c:v>
                </c:pt>
                <c:pt idx="5540">
                  <c:v>42235.833333319897</c:v>
                </c:pt>
                <c:pt idx="5541">
                  <c:v>42235.874999986561</c:v>
                </c:pt>
                <c:pt idx="5542">
                  <c:v>42235.916666653226</c:v>
                </c:pt>
                <c:pt idx="5543">
                  <c:v>42235.95833331989</c:v>
                </c:pt>
                <c:pt idx="5544">
                  <c:v>42235.999999986554</c:v>
                </c:pt>
                <c:pt idx="5545">
                  <c:v>42236.041666653218</c:v>
                </c:pt>
                <c:pt idx="5546">
                  <c:v>42236.083333319883</c:v>
                </c:pt>
                <c:pt idx="5547">
                  <c:v>42236.124999986547</c:v>
                </c:pt>
                <c:pt idx="5548">
                  <c:v>42236.166666653211</c:v>
                </c:pt>
                <c:pt idx="5549">
                  <c:v>42236.208333319875</c:v>
                </c:pt>
                <c:pt idx="5550">
                  <c:v>42236.249999986539</c:v>
                </c:pt>
                <c:pt idx="5551">
                  <c:v>42236.291666653204</c:v>
                </c:pt>
                <c:pt idx="5552">
                  <c:v>42236.333333319868</c:v>
                </c:pt>
                <c:pt idx="5553">
                  <c:v>42236.374999986532</c:v>
                </c:pt>
                <c:pt idx="5554">
                  <c:v>42236.416666653196</c:v>
                </c:pt>
                <c:pt idx="5555">
                  <c:v>42236.458333319861</c:v>
                </c:pt>
                <c:pt idx="5556">
                  <c:v>42236.499999986525</c:v>
                </c:pt>
                <c:pt idx="5557">
                  <c:v>42236.541666653189</c:v>
                </c:pt>
                <c:pt idx="5558">
                  <c:v>42236.583333319853</c:v>
                </c:pt>
                <c:pt idx="5559">
                  <c:v>42236.624999986518</c:v>
                </c:pt>
                <c:pt idx="5560">
                  <c:v>42236.666666653182</c:v>
                </c:pt>
                <c:pt idx="5561">
                  <c:v>42236.708333319846</c:v>
                </c:pt>
                <c:pt idx="5562">
                  <c:v>42236.74999998651</c:v>
                </c:pt>
                <c:pt idx="5563">
                  <c:v>42236.791666653175</c:v>
                </c:pt>
                <c:pt idx="5564">
                  <c:v>42236.833333319839</c:v>
                </c:pt>
                <c:pt idx="5565">
                  <c:v>42236.874999986503</c:v>
                </c:pt>
                <c:pt idx="5566">
                  <c:v>42236.916666653167</c:v>
                </c:pt>
                <c:pt idx="5567">
                  <c:v>42236.958333319832</c:v>
                </c:pt>
                <c:pt idx="5568">
                  <c:v>42236.999999986496</c:v>
                </c:pt>
                <c:pt idx="5569">
                  <c:v>42237.04166665316</c:v>
                </c:pt>
                <c:pt idx="5570">
                  <c:v>42237.083333319824</c:v>
                </c:pt>
                <c:pt idx="5571">
                  <c:v>42237.124999986489</c:v>
                </c:pt>
                <c:pt idx="5572">
                  <c:v>42237.166666653153</c:v>
                </c:pt>
                <c:pt idx="5573">
                  <c:v>42237.208333319817</c:v>
                </c:pt>
                <c:pt idx="5574">
                  <c:v>42237.249999986481</c:v>
                </c:pt>
                <c:pt idx="5575">
                  <c:v>42237.291666653146</c:v>
                </c:pt>
                <c:pt idx="5576">
                  <c:v>42237.33333331981</c:v>
                </c:pt>
                <c:pt idx="5577">
                  <c:v>42237.374999986474</c:v>
                </c:pt>
                <c:pt idx="5578">
                  <c:v>42237.416666653138</c:v>
                </c:pt>
                <c:pt idx="5579">
                  <c:v>42237.458333319802</c:v>
                </c:pt>
                <c:pt idx="5580">
                  <c:v>42237.499999986467</c:v>
                </c:pt>
                <c:pt idx="5581">
                  <c:v>42237.541666653131</c:v>
                </c:pt>
                <c:pt idx="5582">
                  <c:v>42237.583333319795</c:v>
                </c:pt>
                <c:pt idx="5583">
                  <c:v>42237.624999986459</c:v>
                </c:pt>
                <c:pt idx="5584">
                  <c:v>42237.666666653124</c:v>
                </c:pt>
                <c:pt idx="5585">
                  <c:v>42237.708333319788</c:v>
                </c:pt>
                <c:pt idx="5586">
                  <c:v>42237.749999986452</c:v>
                </c:pt>
                <c:pt idx="5587">
                  <c:v>42237.791666653116</c:v>
                </c:pt>
                <c:pt idx="5588">
                  <c:v>42237.833333319781</c:v>
                </c:pt>
                <c:pt idx="5589">
                  <c:v>42237.874999986445</c:v>
                </c:pt>
                <c:pt idx="5590">
                  <c:v>42237.916666653109</c:v>
                </c:pt>
                <c:pt idx="5591">
                  <c:v>42237.958333319773</c:v>
                </c:pt>
                <c:pt idx="5592">
                  <c:v>42237.999999986438</c:v>
                </c:pt>
                <c:pt idx="5593">
                  <c:v>42238.041666653102</c:v>
                </c:pt>
                <c:pt idx="5594">
                  <c:v>42238.083333319766</c:v>
                </c:pt>
                <c:pt idx="5595">
                  <c:v>42238.12499998643</c:v>
                </c:pt>
                <c:pt idx="5596">
                  <c:v>42238.166666653095</c:v>
                </c:pt>
                <c:pt idx="5597">
                  <c:v>42238.208333319759</c:v>
                </c:pt>
                <c:pt idx="5598">
                  <c:v>42238.249999986423</c:v>
                </c:pt>
                <c:pt idx="5599">
                  <c:v>42238.291666653087</c:v>
                </c:pt>
                <c:pt idx="5600">
                  <c:v>42238.333333319752</c:v>
                </c:pt>
                <c:pt idx="5601">
                  <c:v>42238.374999986416</c:v>
                </c:pt>
                <c:pt idx="5602">
                  <c:v>42238.41666665308</c:v>
                </c:pt>
                <c:pt idx="5603">
                  <c:v>42238.458333319744</c:v>
                </c:pt>
                <c:pt idx="5604">
                  <c:v>42238.499999986409</c:v>
                </c:pt>
                <c:pt idx="5605">
                  <c:v>42238.541666653073</c:v>
                </c:pt>
                <c:pt idx="5606">
                  <c:v>42238.583333319737</c:v>
                </c:pt>
                <c:pt idx="5607">
                  <c:v>42238.624999986401</c:v>
                </c:pt>
                <c:pt idx="5608">
                  <c:v>42238.666666653065</c:v>
                </c:pt>
                <c:pt idx="5609">
                  <c:v>42238.70833331973</c:v>
                </c:pt>
                <c:pt idx="5610">
                  <c:v>42238.749999986394</c:v>
                </c:pt>
                <c:pt idx="5611">
                  <c:v>42238.791666653058</c:v>
                </c:pt>
                <c:pt idx="5612">
                  <c:v>42238.833333319722</c:v>
                </c:pt>
                <c:pt idx="5613">
                  <c:v>42238.874999986387</c:v>
                </c:pt>
                <c:pt idx="5614">
                  <c:v>42238.916666653051</c:v>
                </c:pt>
                <c:pt idx="5615">
                  <c:v>42238.958333319715</c:v>
                </c:pt>
                <c:pt idx="5616">
                  <c:v>42238.999999986379</c:v>
                </c:pt>
                <c:pt idx="5617">
                  <c:v>42239.041666653044</c:v>
                </c:pt>
                <c:pt idx="5618">
                  <c:v>42239.083333319708</c:v>
                </c:pt>
                <c:pt idx="5619">
                  <c:v>42239.124999986372</c:v>
                </c:pt>
                <c:pt idx="5620">
                  <c:v>42239.166666653036</c:v>
                </c:pt>
                <c:pt idx="5621">
                  <c:v>42239.208333319701</c:v>
                </c:pt>
                <c:pt idx="5622">
                  <c:v>42239.249999986365</c:v>
                </c:pt>
                <c:pt idx="5623">
                  <c:v>42239.291666653029</c:v>
                </c:pt>
                <c:pt idx="5624">
                  <c:v>42239.333333319693</c:v>
                </c:pt>
                <c:pt idx="5625">
                  <c:v>42239.374999986358</c:v>
                </c:pt>
                <c:pt idx="5626">
                  <c:v>42239.416666653022</c:v>
                </c:pt>
                <c:pt idx="5627">
                  <c:v>42239.458333319686</c:v>
                </c:pt>
                <c:pt idx="5628">
                  <c:v>42239.49999998635</c:v>
                </c:pt>
                <c:pt idx="5629">
                  <c:v>42239.541666653015</c:v>
                </c:pt>
                <c:pt idx="5630">
                  <c:v>42239.583333319679</c:v>
                </c:pt>
                <c:pt idx="5631">
                  <c:v>42239.624999986343</c:v>
                </c:pt>
                <c:pt idx="5632">
                  <c:v>42239.666666653007</c:v>
                </c:pt>
                <c:pt idx="5633">
                  <c:v>42239.708333319672</c:v>
                </c:pt>
                <c:pt idx="5634">
                  <c:v>42239.749999986336</c:v>
                </c:pt>
                <c:pt idx="5635">
                  <c:v>42239.791666653</c:v>
                </c:pt>
                <c:pt idx="5636">
                  <c:v>42239.833333319664</c:v>
                </c:pt>
                <c:pt idx="5637">
                  <c:v>42239.874999986328</c:v>
                </c:pt>
                <c:pt idx="5638">
                  <c:v>42239.916666652993</c:v>
                </c:pt>
                <c:pt idx="5639">
                  <c:v>42239.958333319657</c:v>
                </c:pt>
                <c:pt idx="5640">
                  <c:v>42239.999999986321</c:v>
                </c:pt>
                <c:pt idx="5641">
                  <c:v>42240.041666652985</c:v>
                </c:pt>
                <c:pt idx="5642">
                  <c:v>42240.08333331965</c:v>
                </c:pt>
                <c:pt idx="5643">
                  <c:v>42240.124999986314</c:v>
                </c:pt>
                <c:pt idx="5644">
                  <c:v>42240.166666652978</c:v>
                </c:pt>
                <c:pt idx="5645">
                  <c:v>42240.208333319642</c:v>
                </c:pt>
                <c:pt idx="5646">
                  <c:v>42240.249999986307</c:v>
                </c:pt>
                <c:pt idx="5647">
                  <c:v>42240.291666652971</c:v>
                </c:pt>
                <c:pt idx="5648">
                  <c:v>42240.333333319635</c:v>
                </c:pt>
                <c:pt idx="5649">
                  <c:v>42240.374999986299</c:v>
                </c:pt>
                <c:pt idx="5650">
                  <c:v>42240.416666652964</c:v>
                </c:pt>
                <c:pt idx="5651">
                  <c:v>42240.458333319628</c:v>
                </c:pt>
                <c:pt idx="5652">
                  <c:v>42240.499999986292</c:v>
                </c:pt>
                <c:pt idx="5653">
                  <c:v>42240.541666652956</c:v>
                </c:pt>
                <c:pt idx="5654">
                  <c:v>42240.583333319621</c:v>
                </c:pt>
                <c:pt idx="5655">
                  <c:v>42240.624999986285</c:v>
                </c:pt>
                <c:pt idx="5656">
                  <c:v>42240.666666652949</c:v>
                </c:pt>
                <c:pt idx="5657">
                  <c:v>42240.708333319613</c:v>
                </c:pt>
                <c:pt idx="5658">
                  <c:v>42240.749999986278</c:v>
                </c:pt>
                <c:pt idx="5659">
                  <c:v>42240.791666652942</c:v>
                </c:pt>
                <c:pt idx="5660">
                  <c:v>42240.833333319606</c:v>
                </c:pt>
                <c:pt idx="5661">
                  <c:v>42240.87499998627</c:v>
                </c:pt>
                <c:pt idx="5662">
                  <c:v>42240.916666652935</c:v>
                </c:pt>
                <c:pt idx="5663">
                  <c:v>42240.958333319599</c:v>
                </c:pt>
                <c:pt idx="5664">
                  <c:v>42240.999999986263</c:v>
                </c:pt>
                <c:pt idx="5665">
                  <c:v>42241.041666652927</c:v>
                </c:pt>
                <c:pt idx="5666">
                  <c:v>42241.083333319591</c:v>
                </c:pt>
                <c:pt idx="5667">
                  <c:v>42241.124999986256</c:v>
                </c:pt>
                <c:pt idx="5668">
                  <c:v>42241.16666665292</c:v>
                </c:pt>
                <c:pt idx="5669">
                  <c:v>42241.208333319584</c:v>
                </c:pt>
                <c:pt idx="5670">
                  <c:v>42241.249999986248</c:v>
                </c:pt>
                <c:pt idx="5671">
                  <c:v>42241.291666652913</c:v>
                </c:pt>
                <c:pt idx="5672">
                  <c:v>42241.333333319577</c:v>
                </c:pt>
                <c:pt idx="5673">
                  <c:v>42241.374999986241</c:v>
                </c:pt>
                <c:pt idx="5674">
                  <c:v>42241.416666652905</c:v>
                </c:pt>
                <c:pt idx="5675">
                  <c:v>42241.45833331957</c:v>
                </c:pt>
                <c:pt idx="5676">
                  <c:v>42241.499999986234</c:v>
                </c:pt>
                <c:pt idx="5677">
                  <c:v>42241.541666652898</c:v>
                </c:pt>
                <c:pt idx="5678">
                  <c:v>42241.583333319562</c:v>
                </c:pt>
                <c:pt idx="5679">
                  <c:v>42241.624999986227</c:v>
                </c:pt>
                <c:pt idx="5680">
                  <c:v>42241.666666652891</c:v>
                </c:pt>
                <c:pt idx="5681">
                  <c:v>42241.708333319555</c:v>
                </c:pt>
                <c:pt idx="5682">
                  <c:v>42241.749999986219</c:v>
                </c:pt>
                <c:pt idx="5683">
                  <c:v>42241.791666652884</c:v>
                </c:pt>
                <c:pt idx="5684">
                  <c:v>42241.833333319548</c:v>
                </c:pt>
                <c:pt idx="5685">
                  <c:v>42241.874999986212</c:v>
                </c:pt>
                <c:pt idx="5686">
                  <c:v>42241.916666652876</c:v>
                </c:pt>
                <c:pt idx="5687">
                  <c:v>42241.958333319541</c:v>
                </c:pt>
                <c:pt idx="5688">
                  <c:v>42241.999999986205</c:v>
                </c:pt>
                <c:pt idx="5689">
                  <c:v>42242.041666652869</c:v>
                </c:pt>
                <c:pt idx="5690">
                  <c:v>42242.083333319533</c:v>
                </c:pt>
                <c:pt idx="5691">
                  <c:v>42242.124999986198</c:v>
                </c:pt>
                <c:pt idx="5692">
                  <c:v>42242.166666652862</c:v>
                </c:pt>
                <c:pt idx="5693">
                  <c:v>42242.208333319526</c:v>
                </c:pt>
                <c:pt idx="5694">
                  <c:v>42242.24999998619</c:v>
                </c:pt>
                <c:pt idx="5695">
                  <c:v>42242.291666652854</c:v>
                </c:pt>
                <c:pt idx="5696">
                  <c:v>42242.333333319519</c:v>
                </c:pt>
                <c:pt idx="5697">
                  <c:v>42242.374999986183</c:v>
                </c:pt>
                <c:pt idx="5698">
                  <c:v>42242.416666652847</c:v>
                </c:pt>
                <c:pt idx="5699">
                  <c:v>42242.458333319511</c:v>
                </c:pt>
                <c:pt idx="5700">
                  <c:v>42242.499999986176</c:v>
                </c:pt>
                <c:pt idx="5701">
                  <c:v>42242.54166665284</c:v>
                </c:pt>
                <c:pt idx="5702">
                  <c:v>42242.583333319504</c:v>
                </c:pt>
                <c:pt idx="5703">
                  <c:v>42242.624999986168</c:v>
                </c:pt>
                <c:pt idx="5704">
                  <c:v>42242.666666652833</c:v>
                </c:pt>
                <c:pt idx="5705">
                  <c:v>42242.708333319497</c:v>
                </c:pt>
                <c:pt idx="5706">
                  <c:v>42242.749999986161</c:v>
                </c:pt>
                <c:pt idx="5707">
                  <c:v>42242.791666652825</c:v>
                </c:pt>
                <c:pt idx="5708">
                  <c:v>42242.83333331949</c:v>
                </c:pt>
                <c:pt idx="5709">
                  <c:v>42242.874999986154</c:v>
                </c:pt>
                <c:pt idx="5710">
                  <c:v>42242.916666652818</c:v>
                </c:pt>
                <c:pt idx="5711">
                  <c:v>42242.958333319482</c:v>
                </c:pt>
                <c:pt idx="5712">
                  <c:v>42242.999999986147</c:v>
                </c:pt>
                <c:pt idx="5713">
                  <c:v>42243.041666652811</c:v>
                </c:pt>
                <c:pt idx="5714">
                  <c:v>42243.083333319475</c:v>
                </c:pt>
                <c:pt idx="5715">
                  <c:v>42243.124999986139</c:v>
                </c:pt>
                <c:pt idx="5716">
                  <c:v>42243.166666652804</c:v>
                </c:pt>
                <c:pt idx="5717">
                  <c:v>42243.208333319468</c:v>
                </c:pt>
                <c:pt idx="5718">
                  <c:v>42243.249999986132</c:v>
                </c:pt>
                <c:pt idx="5719">
                  <c:v>42243.291666652796</c:v>
                </c:pt>
                <c:pt idx="5720">
                  <c:v>42243.333333319461</c:v>
                </c:pt>
                <c:pt idx="5721">
                  <c:v>42243.374999986125</c:v>
                </c:pt>
                <c:pt idx="5722">
                  <c:v>42243.416666652789</c:v>
                </c:pt>
                <c:pt idx="5723">
                  <c:v>42243.458333319453</c:v>
                </c:pt>
                <c:pt idx="5724">
                  <c:v>42243.499999986117</c:v>
                </c:pt>
                <c:pt idx="5725">
                  <c:v>42243.541666652782</c:v>
                </c:pt>
                <c:pt idx="5726">
                  <c:v>42243.583333319446</c:v>
                </c:pt>
                <c:pt idx="5727">
                  <c:v>42243.62499998611</c:v>
                </c:pt>
                <c:pt idx="5728">
                  <c:v>42243.666666652774</c:v>
                </c:pt>
                <c:pt idx="5729">
                  <c:v>42243.708333319439</c:v>
                </c:pt>
                <c:pt idx="5730">
                  <c:v>42243.749999986103</c:v>
                </c:pt>
                <c:pt idx="5731">
                  <c:v>42243.791666652767</c:v>
                </c:pt>
                <c:pt idx="5732">
                  <c:v>42243.833333319431</c:v>
                </c:pt>
                <c:pt idx="5733">
                  <c:v>42243.874999986096</c:v>
                </c:pt>
                <c:pt idx="5734">
                  <c:v>42243.91666665276</c:v>
                </c:pt>
                <c:pt idx="5735">
                  <c:v>42243.958333319424</c:v>
                </c:pt>
                <c:pt idx="5736">
                  <c:v>42243.999999986088</c:v>
                </c:pt>
                <c:pt idx="5737">
                  <c:v>42244.041666652753</c:v>
                </c:pt>
                <c:pt idx="5738">
                  <c:v>42244.083333319417</c:v>
                </c:pt>
                <c:pt idx="5739">
                  <c:v>42244.124999986081</c:v>
                </c:pt>
                <c:pt idx="5740">
                  <c:v>42244.166666652745</c:v>
                </c:pt>
                <c:pt idx="5741">
                  <c:v>42244.20833331941</c:v>
                </c:pt>
                <c:pt idx="5742">
                  <c:v>42244.249999986074</c:v>
                </c:pt>
                <c:pt idx="5743">
                  <c:v>42244.291666652738</c:v>
                </c:pt>
                <c:pt idx="5744">
                  <c:v>42244.333333319402</c:v>
                </c:pt>
                <c:pt idx="5745">
                  <c:v>42244.374999986067</c:v>
                </c:pt>
                <c:pt idx="5746">
                  <c:v>42244.416666652731</c:v>
                </c:pt>
                <c:pt idx="5747">
                  <c:v>42244.458333319395</c:v>
                </c:pt>
                <c:pt idx="5748">
                  <c:v>42244.499999986059</c:v>
                </c:pt>
                <c:pt idx="5749">
                  <c:v>42244.541666652724</c:v>
                </c:pt>
                <c:pt idx="5750">
                  <c:v>42244.583333319388</c:v>
                </c:pt>
                <c:pt idx="5751">
                  <c:v>42244.624999986052</c:v>
                </c:pt>
                <c:pt idx="5752">
                  <c:v>42244.666666652716</c:v>
                </c:pt>
                <c:pt idx="5753">
                  <c:v>42244.70833331938</c:v>
                </c:pt>
                <c:pt idx="5754">
                  <c:v>42244.749999986045</c:v>
                </c:pt>
                <c:pt idx="5755">
                  <c:v>42244.791666652709</c:v>
                </c:pt>
                <c:pt idx="5756">
                  <c:v>42244.833333319373</c:v>
                </c:pt>
                <c:pt idx="5757">
                  <c:v>42244.874999986037</c:v>
                </c:pt>
                <c:pt idx="5758">
                  <c:v>42244.916666652702</c:v>
                </c:pt>
                <c:pt idx="5759">
                  <c:v>42244.958333319366</c:v>
                </c:pt>
                <c:pt idx="5760">
                  <c:v>42244.99999998603</c:v>
                </c:pt>
                <c:pt idx="5761">
                  <c:v>42245.041666652694</c:v>
                </c:pt>
                <c:pt idx="5762">
                  <c:v>42245.083333319359</c:v>
                </c:pt>
                <c:pt idx="5763">
                  <c:v>42245.124999986023</c:v>
                </c:pt>
                <c:pt idx="5764">
                  <c:v>42245.166666652687</c:v>
                </c:pt>
                <c:pt idx="5765">
                  <c:v>42245.208333319351</c:v>
                </c:pt>
                <c:pt idx="5766">
                  <c:v>42245.249999986016</c:v>
                </c:pt>
                <c:pt idx="5767">
                  <c:v>42245.29166665268</c:v>
                </c:pt>
                <c:pt idx="5768">
                  <c:v>42245.333333319344</c:v>
                </c:pt>
                <c:pt idx="5769">
                  <c:v>42245.374999986008</c:v>
                </c:pt>
                <c:pt idx="5770">
                  <c:v>42245.416666652673</c:v>
                </c:pt>
                <c:pt idx="5771">
                  <c:v>42245.458333319337</c:v>
                </c:pt>
                <c:pt idx="5772">
                  <c:v>42245.499999986001</c:v>
                </c:pt>
                <c:pt idx="5773">
                  <c:v>42245.541666652665</c:v>
                </c:pt>
                <c:pt idx="5774">
                  <c:v>42245.58333331933</c:v>
                </c:pt>
                <c:pt idx="5775">
                  <c:v>42245.624999985994</c:v>
                </c:pt>
                <c:pt idx="5776">
                  <c:v>42245.666666652658</c:v>
                </c:pt>
                <c:pt idx="5777">
                  <c:v>42245.708333319322</c:v>
                </c:pt>
                <c:pt idx="5778">
                  <c:v>42245.749999985987</c:v>
                </c:pt>
                <c:pt idx="5779">
                  <c:v>42245.791666652651</c:v>
                </c:pt>
                <c:pt idx="5780">
                  <c:v>42245.833333319315</c:v>
                </c:pt>
                <c:pt idx="5781">
                  <c:v>42245.874999985979</c:v>
                </c:pt>
                <c:pt idx="5782">
                  <c:v>42245.916666652643</c:v>
                </c:pt>
                <c:pt idx="5783">
                  <c:v>42245.958333319308</c:v>
                </c:pt>
                <c:pt idx="5784">
                  <c:v>42245.999999985972</c:v>
                </c:pt>
                <c:pt idx="5785">
                  <c:v>42246.041666652636</c:v>
                </c:pt>
                <c:pt idx="5786">
                  <c:v>42246.0833333193</c:v>
                </c:pt>
                <c:pt idx="5787">
                  <c:v>42246.124999985965</c:v>
                </c:pt>
                <c:pt idx="5788">
                  <c:v>42246.166666652629</c:v>
                </c:pt>
                <c:pt idx="5789">
                  <c:v>42246.208333319293</c:v>
                </c:pt>
                <c:pt idx="5790">
                  <c:v>42246.249999985957</c:v>
                </c:pt>
                <c:pt idx="5791">
                  <c:v>42246.291666652622</c:v>
                </c:pt>
                <c:pt idx="5792">
                  <c:v>42246.333333319286</c:v>
                </c:pt>
                <c:pt idx="5793">
                  <c:v>42246.37499998595</c:v>
                </c:pt>
                <c:pt idx="5794">
                  <c:v>42246.416666652614</c:v>
                </c:pt>
                <c:pt idx="5795">
                  <c:v>42246.458333319279</c:v>
                </c:pt>
                <c:pt idx="5796">
                  <c:v>42246.499999985943</c:v>
                </c:pt>
                <c:pt idx="5797">
                  <c:v>42246.541666652607</c:v>
                </c:pt>
                <c:pt idx="5798">
                  <c:v>42246.583333319271</c:v>
                </c:pt>
                <c:pt idx="5799">
                  <c:v>42246.624999985936</c:v>
                </c:pt>
                <c:pt idx="5800">
                  <c:v>42246.6666666526</c:v>
                </c:pt>
                <c:pt idx="5801">
                  <c:v>42246.708333319264</c:v>
                </c:pt>
                <c:pt idx="5802">
                  <c:v>42246.749999985928</c:v>
                </c:pt>
                <c:pt idx="5803">
                  <c:v>42246.791666652593</c:v>
                </c:pt>
                <c:pt idx="5804">
                  <c:v>42246.833333319257</c:v>
                </c:pt>
                <c:pt idx="5805">
                  <c:v>42246.874999985921</c:v>
                </c:pt>
                <c:pt idx="5806">
                  <c:v>42246.916666652585</c:v>
                </c:pt>
                <c:pt idx="5807">
                  <c:v>42246.95833331925</c:v>
                </c:pt>
                <c:pt idx="5808">
                  <c:v>42246.999999985914</c:v>
                </c:pt>
                <c:pt idx="5809">
                  <c:v>42247.041666652578</c:v>
                </c:pt>
                <c:pt idx="5810">
                  <c:v>42247.083333319242</c:v>
                </c:pt>
                <c:pt idx="5811">
                  <c:v>42247.124999985906</c:v>
                </c:pt>
                <c:pt idx="5812">
                  <c:v>42247.166666652571</c:v>
                </c:pt>
                <c:pt idx="5813">
                  <c:v>42247.208333319235</c:v>
                </c:pt>
                <c:pt idx="5814">
                  <c:v>42247.249999985899</c:v>
                </c:pt>
                <c:pt idx="5815">
                  <c:v>42247.291666652563</c:v>
                </c:pt>
                <c:pt idx="5816">
                  <c:v>42247.333333319228</c:v>
                </c:pt>
                <c:pt idx="5817">
                  <c:v>42247.374999985892</c:v>
                </c:pt>
                <c:pt idx="5818">
                  <c:v>42247.416666652556</c:v>
                </c:pt>
                <c:pt idx="5819">
                  <c:v>42247.45833331922</c:v>
                </c:pt>
                <c:pt idx="5820">
                  <c:v>42247.499999985885</c:v>
                </c:pt>
                <c:pt idx="5821">
                  <c:v>42247.541666652549</c:v>
                </c:pt>
                <c:pt idx="5822">
                  <c:v>42247.583333319213</c:v>
                </c:pt>
                <c:pt idx="5823">
                  <c:v>42247.624999985877</c:v>
                </c:pt>
                <c:pt idx="5824">
                  <c:v>42247.666666652542</c:v>
                </c:pt>
                <c:pt idx="5825">
                  <c:v>42247.708333319206</c:v>
                </c:pt>
                <c:pt idx="5826">
                  <c:v>42247.74999998587</c:v>
                </c:pt>
                <c:pt idx="5827">
                  <c:v>42247.791666652534</c:v>
                </c:pt>
                <c:pt idx="5828">
                  <c:v>42247.833333319199</c:v>
                </c:pt>
                <c:pt idx="5829">
                  <c:v>42247.874999985863</c:v>
                </c:pt>
                <c:pt idx="5830">
                  <c:v>42247.916666652527</c:v>
                </c:pt>
                <c:pt idx="5831">
                  <c:v>42247.958333319191</c:v>
                </c:pt>
                <c:pt idx="5832">
                  <c:v>42247.999999985856</c:v>
                </c:pt>
                <c:pt idx="5833">
                  <c:v>42248.04166665252</c:v>
                </c:pt>
                <c:pt idx="5834">
                  <c:v>42248.083333319184</c:v>
                </c:pt>
                <c:pt idx="5835">
                  <c:v>42248.124999985848</c:v>
                </c:pt>
                <c:pt idx="5836">
                  <c:v>42248.166666652513</c:v>
                </c:pt>
                <c:pt idx="5837">
                  <c:v>42248.208333319177</c:v>
                </c:pt>
                <c:pt idx="5838">
                  <c:v>42248.249999985841</c:v>
                </c:pt>
                <c:pt idx="5839">
                  <c:v>42248.291666652505</c:v>
                </c:pt>
                <c:pt idx="5840">
                  <c:v>42248.333333319169</c:v>
                </c:pt>
                <c:pt idx="5841">
                  <c:v>42248.374999985834</c:v>
                </c:pt>
                <c:pt idx="5842">
                  <c:v>42248.416666652498</c:v>
                </c:pt>
                <c:pt idx="5843">
                  <c:v>42248.458333319162</c:v>
                </c:pt>
                <c:pt idx="5844">
                  <c:v>42248.499999985826</c:v>
                </c:pt>
                <c:pt idx="5845">
                  <c:v>42248.541666652491</c:v>
                </c:pt>
                <c:pt idx="5846">
                  <c:v>42248.583333319155</c:v>
                </c:pt>
                <c:pt idx="5847">
                  <c:v>42248.624999985819</c:v>
                </c:pt>
                <c:pt idx="5848">
                  <c:v>42248.666666652483</c:v>
                </c:pt>
                <c:pt idx="5849">
                  <c:v>42248.708333319148</c:v>
                </c:pt>
                <c:pt idx="5850">
                  <c:v>42248.749999985812</c:v>
                </c:pt>
                <c:pt idx="5851">
                  <c:v>42248.791666652476</c:v>
                </c:pt>
                <c:pt idx="5852">
                  <c:v>42248.83333331914</c:v>
                </c:pt>
                <c:pt idx="5853">
                  <c:v>42248.874999985805</c:v>
                </c:pt>
                <c:pt idx="5854">
                  <c:v>42248.916666652469</c:v>
                </c:pt>
                <c:pt idx="5855">
                  <c:v>42248.958333319133</c:v>
                </c:pt>
                <c:pt idx="5856">
                  <c:v>42248.999999985797</c:v>
                </c:pt>
                <c:pt idx="5857">
                  <c:v>42249.041666652462</c:v>
                </c:pt>
                <c:pt idx="5858">
                  <c:v>42249.083333319126</c:v>
                </c:pt>
                <c:pt idx="5859">
                  <c:v>42249.12499998579</c:v>
                </c:pt>
                <c:pt idx="5860">
                  <c:v>42249.166666652454</c:v>
                </c:pt>
                <c:pt idx="5861">
                  <c:v>42249.208333319119</c:v>
                </c:pt>
                <c:pt idx="5862">
                  <c:v>42249.249999985783</c:v>
                </c:pt>
                <c:pt idx="5863">
                  <c:v>42249.291666652447</c:v>
                </c:pt>
                <c:pt idx="5864">
                  <c:v>42249.333333319111</c:v>
                </c:pt>
                <c:pt idx="5865">
                  <c:v>42249.374999985776</c:v>
                </c:pt>
                <c:pt idx="5866">
                  <c:v>42249.41666665244</c:v>
                </c:pt>
                <c:pt idx="5867">
                  <c:v>42249.458333319104</c:v>
                </c:pt>
                <c:pt idx="5868">
                  <c:v>42249.499999985768</c:v>
                </c:pt>
                <c:pt idx="5869">
                  <c:v>42249.541666652432</c:v>
                </c:pt>
                <c:pt idx="5870">
                  <c:v>42249.583333319097</c:v>
                </c:pt>
                <c:pt idx="5871">
                  <c:v>42249.624999985761</c:v>
                </c:pt>
                <c:pt idx="5872">
                  <c:v>42249.666666652425</c:v>
                </c:pt>
                <c:pt idx="5873">
                  <c:v>42249.708333319089</c:v>
                </c:pt>
                <c:pt idx="5874">
                  <c:v>42249.749999985754</c:v>
                </c:pt>
                <c:pt idx="5875">
                  <c:v>42249.791666652418</c:v>
                </c:pt>
                <c:pt idx="5876">
                  <c:v>42249.833333319082</c:v>
                </c:pt>
                <c:pt idx="5877">
                  <c:v>42249.874999985746</c:v>
                </c:pt>
                <c:pt idx="5878">
                  <c:v>42249.916666652411</c:v>
                </c:pt>
                <c:pt idx="5879">
                  <c:v>42249.958333319075</c:v>
                </c:pt>
                <c:pt idx="5880">
                  <c:v>42249.999999985739</c:v>
                </c:pt>
                <c:pt idx="5881">
                  <c:v>42250.041666652403</c:v>
                </c:pt>
                <c:pt idx="5882">
                  <c:v>42250.083333319068</c:v>
                </c:pt>
                <c:pt idx="5883">
                  <c:v>42250.124999985732</c:v>
                </c:pt>
                <c:pt idx="5884">
                  <c:v>42250.166666652396</c:v>
                </c:pt>
                <c:pt idx="5885">
                  <c:v>42250.20833331906</c:v>
                </c:pt>
                <c:pt idx="5886">
                  <c:v>42250.249999985725</c:v>
                </c:pt>
                <c:pt idx="5887">
                  <c:v>42250.291666652389</c:v>
                </c:pt>
                <c:pt idx="5888">
                  <c:v>42250.333333319053</c:v>
                </c:pt>
                <c:pt idx="5889">
                  <c:v>42250.374999985717</c:v>
                </c:pt>
                <c:pt idx="5890">
                  <c:v>42250.416666652382</c:v>
                </c:pt>
                <c:pt idx="5891">
                  <c:v>42250.458333319046</c:v>
                </c:pt>
                <c:pt idx="5892">
                  <c:v>42250.49999998571</c:v>
                </c:pt>
                <c:pt idx="5893">
                  <c:v>42250.541666652374</c:v>
                </c:pt>
                <c:pt idx="5894">
                  <c:v>42250.583333319039</c:v>
                </c:pt>
                <c:pt idx="5895">
                  <c:v>42250.624999985703</c:v>
                </c:pt>
                <c:pt idx="5896">
                  <c:v>42250.666666652367</c:v>
                </c:pt>
                <c:pt idx="5897">
                  <c:v>42250.708333319031</c:v>
                </c:pt>
                <c:pt idx="5898">
                  <c:v>42250.749999985695</c:v>
                </c:pt>
                <c:pt idx="5899">
                  <c:v>42250.79166665236</c:v>
                </c:pt>
                <c:pt idx="5900">
                  <c:v>42250.833333319024</c:v>
                </c:pt>
                <c:pt idx="5901">
                  <c:v>42250.874999985688</c:v>
                </c:pt>
                <c:pt idx="5902">
                  <c:v>42250.916666652352</c:v>
                </c:pt>
                <c:pt idx="5903">
                  <c:v>42250.958333319017</c:v>
                </c:pt>
                <c:pt idx="5904">
                  <c:v>42250.999999985681</c:v>
                </c:pt>
                <c:pt idx="5905">
                  <c:v>42251.041666652345</c:v>
                </c:pt>
                <c:pt idx="5906">
                  <c:v>42251.083333319009</c:v>
                </c:pt>
                <c:pt idx="5907">
                  <c:v>42251.124999985674</c:v>
                </c:pt>
                <c:pt idx="5908">
                  <c:v>42251.166666652338</c:v>
                </c:pt>
                <c:pt idx="5909">
                  <c:v>42251.208333319002</c:v>
                </c:pt>
                <c:pt idx="5910">
                  <c:v>42251.249999985666</c:v>
                </c:pt>
                <c:pt idx="5911">
                  <c:v>42251.291666652331</c:v>
                </c:pt>
                <c:pt idx="5912">
                  <c:v>42251.333333318995</c:v>
                </c:pt>
                <c:pt idx="5913">
                  <c:v>42251.374999985659</c:v>
                </c:pt>
                <c:pt idx="5914">
                  <c:v>42251.416666652323</c:v>
                </c:pt>
                <c:pt idx="5915">
                  <c:v>42251.458333318988</c:v>
                </c:pt>
                <c:pt idx="5916">
                  <c:v>42251.499999985652</c:v>
                </c:pt>
                <c:pt idx="5917">
                  <c:v>42251.541666652316</c:v>
                </c:pt>
                <c:pt idx="5918">
                  <c:v>42251.58333331898</c:v>
                </c:pt>
                <c:pt idx="5919">
                  <c:v>42251.624999985645</c:v>
                </c:pt>
                <c:pt idx="5920">
                  <c:v>42251.666666652309</c:v>
                </c:pt>
                <c:pt idx="5921">
                  <c:v>42251.708333318973</c:v>
                </c:pt>
                <c:pt idx="5922">
                  <c:v>42251.749999985637</c:v>
                </c:pt>
                <c:pt idx="5923">
                  <c:v>42251.791666652302</c:v>
                </c:pt>
                <c:pt idx="5924">
                  <c:v>42251.833333318966</c:v>
                </c:pt>
                <c:pt idx="5925">
                  <c:v>42251.87499998563</c:v>
                </c:pt>
                <c:pt idx="5926">
                  <c:v>42251.916666652294</c:v>
                </c:pt>
                <c:pt idx="5927">
                  <c:v>42251.958333318958</c:v>
                </c:pt>
                <c:pt idx="5928">
                  <c:v>42251.999999985623</c:v>
                </c:pt>
                <c:pt idx="5929">
                  <c:v>42252.041666652287</c:v>
                </c:pt>
                <c:pt idx="5930">
                  <c:v>42252.083333318951</c:v>
                </c:pt>
                <c:pt idx="5931">
                  <c:v>42252.124999985615</c:v>
                </c:pt>
                <c:pt idx="5932">
                  <c:v>42252.16666665228</c:v>
                </c:pt>
                <c:pt idx="5933">
                  <c:v>42252.208333318944</c:v>
                </c:pt>
                <c:pt idx="5934">
                  <c:v>42252.249999985608</c:v>
                </c:pt>
                <c:pt idx="5935">
                  <c:v>42252.291666652272</c:v>
                </c:pt>
                <c:pt idx="5936">
                  <c:v>42252.333333318937</c:v>
                </c:pt>
                <c:pt idx="5937">
                  <c:v>42252.374999985601</c:v>
                </c:pt>
                <c:pt idx="5938">
                  <c:v>42252.416666652265</c:v>
                </c:pt>
                <c:pt idx="5939">
                  <c:v>42252.458333318929</c:v>
                </c:pt>
                <c:pt idx="5940">
                  <c:v>42252.499999985594</c:v>
                </c:pt>
                <c:pt idx="5941">
                  <c:v>42252.541666652258</c:v>
                </c:pt>
                <c:pt idx="5942">
                  <c:v>42252.583333318922</c:v>
                </c:pt>
                <c:pt idx="5943">
                  <c:v>42252.624999985586</c:v>
                </c:pt>
                <c:pt idx="5944">
                  <c:v>42252.666666652251</c:v>
                </c:pt>
                <c:pt idx="5945">
                  <c:v>42252.708333318915</c:v>
                </c:pt>
                <c:pt idx="5946">
                  <c:v>42252.749999985579</c:v>
                </c:pt>
                <c:pt idx="5947">
                  <c:v>42252.791666652243</c:v>
                </c:pt>
                <c:pt idx="5948">
                  <c:v>42252.833333318908</c:v>
                </c:pt>
                <c:pt idx="5949">
                  <c:v>42252.874999985572</c:v>
                </c:pt>
                <c:pt idx="5950">
                  <c:v>42252.916666652236</c:v>
                </c:pt>
                <c:pt idx="5951">
                  <c:v>42252.9583333189</c:v>
                </c:pt>
                <c:pt idx="5952">
                  <c:v>42252.999999985565</c:v>
                </c:pt>
                <c:pt idx="5953">
                  <c:v>42253.041666652229</c:v>
                </c:pt>
                <c:pt idx="5954">
                  <c:v>42253.083333318893</c:v>
                </c:pt>
                <c:pt idx="5955">
                  <c:v>42253.124999985557</c:v>
                </c:pt>
                <c:pt idx="5956">
                  <c:v>42253.166666652221</c:v>
                </c:pt>
                <c:pt idx="5957">
                  <c:v>42253.208333318886</c:v>
                </c:pt>
                <c:pt idx="5958">
                  <c:v>42253.24999998555</c:v>
                </c:pt>
                <c:pt idx="5959">
                  <c:v>42253.291666652214</c:v>
                </c:pt>
                <c:pt idx="5960">
                  <c:v>42253.333333318878</c:v>
                </c:pt>
                <c:pt idx="5961">
                  <c:v>42253.374999985543</c:v>
                </c:pt>
                <c:pt idx="5962">
                  <c:v>42253.416666652207</c:v>
                </c:pt>
                <c:pt idx="5963">
                  <c:v>42253.458333318871</c:v>
                </c:pt>
                <c:pt idx="5964">
                  <c:v>42253.499999985535</c:v>
                </c:pt>
                <c:pt idx="5965">
                  <c:v>42253.5416666522</c:v>
                </c:pt>
                <c:pt idx="5966">
                  <c:v>42253.583333318864</c:v>
                </c:pt>
                <c:pt idx="5967">
                  <c:v>42253.624999985528</c:v>
                </c:pt>
                <c:pt idx="5968">
                  <c:v>42253.666666652192</c:v>
                </c:pt>
                <c:pt idx="5969">
                  <c:v>42253.708333318857</c:v>
                </c:pt>
                <c:pt idx="5970">
                  <c:v>42253.749999985521</c:v>
                </c:pt>
                <c:pt idx="5971">
                  <c:v>42253.791666652185</c:v>
                </c:pt>
                <c:pt idx="5972">
                  <c:v>42253.833333318849</c:v>
                </c:pt>
                <c:pt idx="5973">
                  <c:v>42253.874999985514</c:v>
                </c:pt>
                <c:pt idx="5974">
                  <c:v>42253.916666652178</c:v>
                </c:pt>
                <c:pt idx="5975">
                  <c:v>42253.958333318842</c:v>
                </c:pt>
                <c:pt idx="5976">
                  <c:v>42253.999999985506</c:v>
                </c:pt>
                <c:pt idx="5977">
                  <c:v>42254.041666652171</c:v>
                </c:pt>
                <c:pt idx="5978">
                  <c:v>42254.083333318835</c:v>
                </c:pt>
                <c:pt idx="5979">
                  <c:v>42254.124999985499</c:v>
                </c:pt>
                <c:pt idx="5980">
                  <c:v>42254.166666652163</c:v>
                </c:pt>
                <c:pt idx="5981">
                  <c:v>42254.208333318827</c:v>
                </c:pt>
                <c:pt idx="5982">
                  <c:v>42254.249999985492</c:v>
                </c:pt>
                <c:pt idx="5983">
                  <c:v>42254.291666652156</c:v>
                </c:pt>
                <c:pt idx="5984">
                  <c:v>42254.33333331882</c:v>
                </c:pt>
                <c:pt idx="5985">
                  <c:v>42254.374999985484</c:v>
                </c:pt>
                <c:pt idx="5986">
                  <c:v>42254.416666652149</c:v>
                </c:pt>
                <c:pt idx="5987">
                  <c:v>42254.458333318813</c:v>
                </c:pt>
                <c:pt idx="5988">
                  <c:v>42254.499999985477</c:v>
                </c:pt>
                <c:pt idx="5989">
                  <c:v>42254.541666652141</c:v>
                </c:pt>
                <c:pt idx="5990">
                  <c:v>42254.583333318806</c:v>
                </c:pt>
                <c:pt idx="5991">
                  <c:v>42254.62499998547</c:v>
                </c:pt>
                <c:pt idx="5992">
                  <c:v>42254.666666652134</c:v>
                </c:pt>
                <c:pt idx="5993">
                  <c:v>42254.708333318798</c:v>
                </c:pt>
                <c:pt idx="5994">
                  <c:v>42254.749999985463</c:v>
                </c:pt>
                <c:pt idx="5995">
                  <c:v>42254.791666652127</c:v>
                </c:pt>
                <c:pt idx="5996">
                  <c:v>42254.833333318791</c:v>
                </c:pt>
                <c:pt idx="5997">
                  <c:v>42254.874999985455</c:v>
                </c:pt>
                <c:pt idx="5998">
                  <c:v>42254.91666665212</c:v>
                </c:pt>
                <c:pt idx="5999">
                  <c:v>42254.958333318784</c:v>
                </c:pt>
                <c:pt idx="6000">
                  <c:v>42254.999999985448</c:v>
                </c:pt>
                <c:pt idx="6001">
                  <c:v>42255.041666652112</c:v>
                </c:pt>
                <c:pt idx="6002">
                  <c:v>42255.083333318777</c:v>
                </c:pt>
                <c:pt idx="6003">
                  <c:v>42255.124999985441</c:v>
                </c:pt>
                <c:pt idx="6004">
                  <c:v>42255.166666652105</c:v>
                </c:pt>
                <c:pt idx="6005">
                  <c:v>42255.208333318769</c:v>
                </c:pt>
                <c:pt idx="6006">
                  <c:v>42255.249999985434</c:v>
                </c:pt>
                <c:pt idx="6007">
                  <c:v>42255.291666652098</c:v>
                </c:pt>
                <c:pt idx="6008">
                  <c:v>42255.333333318762</c:v>
                </c:pt>
                <c:pt idx="6009">
                  <c:v>42255.374999985426</c:v>
                </c:pt>
                <c:pt idx="6010">
                  <c:v>42255.41666665209</c:v>
                </c:pt>
                <c:pt idx="6011">
                  <c:v>42255.458333318755</c:v>
                </c:pt>
                <c:pt idx="6012">
                  <c:v>42255.499999985419</c:v>
                </c:pt>
                <c:pt idx="6013">
                  <c:v>42255.541666652083</c:v>
                </c:pt>
                <c:pt idx="6014">
                  <c:v>42255.583333318747</c:v>
                </c:pt>
                <c:pt idx="6015">
                  <c:v>42255.624999985412</c:v>
                </c:pt>
                <c:pt idx="6016">
                  <c:v>42255.666666652076</c:v>
                </c:pt>
                <c:pt idx="6017">
                  <c:v>42255.70833331874</c:v>
                </c:pt>
                <c:pt idx="6018">
                  <c:v>42255.749999985404</c:v>
                </c:pt>
                <c:pt idx="6019">
                  <c:v>42255.791666652069</c:v>
                </c:pt>
                <c:pt idx="6020">
                  <c:v>42255.833333318733</c:v>
                </c:pt>
                <c:pt idx="6021">
                  <c:v>42255.874999985397</c:v>
                </c:pt>
                <c:pt idx="6022">
                  <c:v>42255.916666652061</c:v>
                </c:pt>
                <c:pt idx="6023">
                  <c:v>42255.958333318726</c:v>
                </c:pt>
                <c:pt idx="6024">
                  <c:v>42255.99999998539</c:v>
                </c:pt>
                <c:pt idx="6025">
                  <c:v>42256.041666652054</c:v>
                </c:pt>
                <c:pt idx="6026">
                  <c:v>42256.083333318718</c:v>
                </c:pt>
                <c:pt idx="6027">
                  <c:v>42256.124999985383</c:v>
                </c:pt>
                <c:pt idx="6028">
                  <c:v>42256.166666652047</c:v>
                </c:pt>
                <c:pt idx="6029">
                  <c:v>42256.208333318711</c:v>
                </c:pt>
                <c:pt idx="6030">
                  <c:v>42256.249999985375</c:v>
                </c:pt>
                <c:pt idx="6031">
                  <c:v>42256.29166665204</c:v>
                </c:pt>
                <c:pt idx="6032">
                  <c:v>42256.333333318704</c:v>
                </c:pt>
                <c:pt idx="6033">
                  <c:v>42256.374999985368</c:v>
                </c:pt>
                <c:pt idx="6034">
                  <c:v>42256.416666652032</c:v>
                </c:pt>
                <c:pt idx="6035">
                  <c:v>42256.458333318697</c:v>
                </c:pt>
                <c:pt idx="6036">
                  <c:v>42256.499999985361</c:v>
                </c:pt>
                <c:pt idx="6037">
                  <c:v>42256.541666652025</c:v>
                </c:pt>
                <c:pt idx="6038">
                  <c:v>42256.583333318689</c:v>
                </c:pt>
                <c:pt idx="6039">
                  <c:v>42256.624999985353</c:v>
                </c:pt>
                <c:pt idx="6040">
                  <c:v>42256.666666652018</c:v>
                </c:pt>
                <c:pt idx="6041">
                  <c:v>42256.708333318682</c:v>
                </c:pt>
                <c:pt idx="6042">
                  <c:v>42256.749999985346</c:v>
                </c:pt>
                <c:pt idx="6043">
                  <c:v>42256.79166665201</c:v>
                </c:pt>
                <c:pt idx="6044">
                  <c:v>42256.833333318675</c:v>
                </c:pt>
                <c:pt idx="6045">
                  <c:v>42256.874999985339</c:v>
                </c:pt>
                <c:pt idx="6046">
                  <c:v>42256.916666652003</c:v>
                </c:pt>
                <c:pt idx="6047">
                  <c:v>42256.958333318667</c:v>
                </c:pt>
                <c:pt idx="6048">
                  <c:v>42256.999999985332</c:v>
                </c:pt>
                <c:pt idx="6049">
                  <c:v>42257.041666651996</c:v>
                </c:pt>
                <c:pt idx="6050">
                  <c:v>42257.08333331866</c:v>
                </c:pt>
                <c:pt idx="6051">
                  <c:v>42257.124999985324</c:v>
                </c:pt>
                <c:pt idx="6052">
                  <c:v>42257.166666651989</c:v>
                </c:pt>
                <c:pt idx="6053">
                  <c:v>42257.208333318653</c:v>
                </c:pt>
                <c:pt idx="6054">
                  <c:v>42257.249999985317</c:v>
                </c:pt>
                <c:pt idx="6055">
                  <c:v>42257.291666651981</c:v>
                </c:pt>
                <c:pt idx="6056">
                  <c:v>42257.333333318646</c:v>
                </c:pt>
                <c:pt idx="6057">
                  <c:v>42257.37499998531</c:v>
                </c:pt>
                <c:pt idx="6058">
                  <c:v>42257.416666651974</c:v>
                </c:pt>
                <c:pt idx="6059">
                  <c:v>42257.458333318638</c:v>
                </c:pt>
                <c:pt idx="6060">
                  <c:v>42257.499999985303</c:v>
                </c:pt>
                <c:pt idx="6061">
                  <c:v>42257.541666651967</c:v>
                </c:pt>
                <c:pt idx="6062">
                  <c:v>42257.583333318631</c:v>
                </c:pt>
                <c:pt idx="6063">
                  <c:v>42257.624999985295</c:v>
                </c:pt>
                <c:pt idx="6064">
                  <c:v>42257.66666665196</c:v>
                </c:pt>
                <c:pt idx="6065">
                  <c:v>42257.708333318624</c:v>
                </c:pt>
                <c:pt idx="6066">
                  <c:v>42257.749999985288</c:v>
                </c:pt>
                <c:pt idx="6067">
                  <c:v>42257.791666651952</c:v>
                </c:pt>
                <c:pt idx="6068">
                  <c:v>42257.833333318616</c:v>
                </c:pt>
                <c:pt idx="6069">
                  <c:v>42257.874999985281</c:v>
                </c:pt>
                <c:pt idx="6070">
                  <c:v>42257.916666651945</c:v>
                </c:pt>
                <c:pt idx="6071">
                  <c:v>42257.958333318609</c:v>
                </c:pt>
                <c:pt idx="6072">
                  <c:v>42257.999999985273</c:v>
                </c:pt>
                <c:pt idx="6073">
                  <c:v>42258.041666651938</c:v>
                </c:pt>
                <c:pt idx="6074">
                  <c:v>42258.083333318602</c:v>
                </c:pt>
                <c:pt idx="6075">
                  <c:v>42258.124999985266</c:v>
                </c:pt>
                <c:pt idx="6076">
                  <c:v>42258.16666665193</c:v>
                </c:pt>
                <c:pt idx="6077">
                  <c:v>42258.208333318595</c:v>
                </c:pt>
                <c:pt idx="6078">
                  <c:v>42258.249999985259</c:v>
                </c:pt>
                <c:pt idx="6079">
                  <c:v>42258.291666651923</c:v>
                </c:pt>
                <c:pt idx="6080">
                  <c:v>42258.333333318587</c:v>
                </c:pt>
                <c:pt idx="6081">
                  <c:v>42258.374999985252</c:v>
                </c:pt>
                <c:pt idx="6082">
                  <c:v>42258.416666651916</c:v>
                </c:pt>
                <c:pt idx="6083">
                  <c:v>42258.45833331858</c:v>
                </c:pt>
                <c:pt idx="6084">
                  <c:v>42258.499999985244</c:v>
                </c:pt>
                <c:pt idx="6085">
                  <c:v>42258.541666651909</c:v>
                </c:pt>
                <c:pt idx="6086">
                  <c:v>42258.583333318573</c:v>
                </c:pt>
                <c:pt idx="6087">
                  <c:v>42258.624999985237</c:v>
                </c:pt>
                <c:pt idx="6088">
                  <c:v>42258.666666651901</c:v>
                </c:pt>
                <c:pt idx="6089">
                  <c:v>42258.708333318566</c:v>
                </c:pt>
                <c:pt idx="6090">
                  <c:v>42258.74999998523</c:v>
                </c:pt>
                <c:pt idx="6091">
                  <c:v>42258.791666651894</c:v>
                </c:pt>
                <c:pt idx="6092">
                  <c:v>42258.833333318558</c:v>
                </c:pt>
                <c:pt idx="6093">
                  <c:v>42258.874999985223</c:v>
                </c:pt>
                <c:pt idx="6094">
                  <c:v>42258.916666651887</c:v>
                </c:pt>
                <c:pt idx="6095">
                  <c:v>42258.958333318551</c:v>
                </c:pt>
                <c:pt idx="6096">
                  <c:v>42258.999999985215</c:v>
                </c:pt>
                <c:pt idx="6097">
                  <c:v>42259.041666651879</c:v>
                </c:pt>
                <c:pt idx="6098">
                  <c:v>42259.083333318544</c:v>
                </c:pt>
                <c:pt idx="6099">
                  <c:v>42259.124999985208</c:v>
                </c:pt>
                <c:pt idx="6100">
                  <c:v>42259.166666651872</c:v>
                </c:pt>
                <c:pt idx="6101">
                  <c:v>42259.208333318536</c:v>
                </c:pt>
                <c:pt idx="6102">
                  <c:v>42259.249999985201</c:v>
                </c:pt>
                <c:pt idx="6103">
                  <c:v>42259.291666651865</c:v>
                </c:pt>
                <c:pt idx="6104">
                  <c:v>42259.333333318529</c:v>
                </c:pt>
                <c:pt idx="6105">
                  <c:v>42259.374999985193</c:v>
                </c:pt>
                <c:pt idx="6106">
                  <c:v>42259.416666651858</c:v>
                </c:pt>
                <c:pt idx="6107">
                  <c:v>42259.458333318522</c:v>
                </c:pt>
                <c:pt idx="6108">
                  <c:v>42259.499999985186</c:v>
                </c:pt>
                <c:pt idx="6109">
                  <c:v>42259.54166665185</c:v>
                </c:pt>
                <c:pt idx="6110">
                  <c:v>42259.583333318515</c:v>
                </c:pt>
                <c:pt idx="6111">
                  <c:v>42259.624999985179</c:v>
                </c:pt>
                <c:pt idx="6112">
                  <c:v>42259.666666651843</c:v>
                </c:pt>
                <c:pt idx="6113">
                  <c:v>42259.708333318507</c:v>
                </c:pt>
                <c:pt idx="6114">
                  <c:v>42259.749999985172</c:v>
                </c:pt>
                <c:pt idx="6115">
                  <c:v>42259.791666651836</c:v>
                </c:pt>
                <c:pt idx="6116">
                  <c:v>42259.8333333185</c:v>
                </c:pt>
                <c:pt idx="6117">
                  <c:v>42259.874999985164</c:v>
                </c:pt>
                <c:pt idx="6118">
                  <c:v>42259.916666651829</c:v>
                </c:pt>
                <c:pt idx="6119">
                  <c:v>42259.958333318493</c:v>
                </c:pt>
                <c:pt idx="6120">
                  <c:v>42259.999999985157</c:v>
                </c:pt>
                <c:pt idx="6121">
                  <c:v>42260.041666651821</c:v>
                </c:pt>
                <c:pt idx="6122">
                  <c:v>42260.083333318486</c:v>
                </c:pt>
                <c:pt idx="6123">
                  <c:v>42260.12499998515</c:v>
                </c:pt>
                <c:pt idx="6124">
                  <c:v>42260.166666651814</c:v>
                </c:pt>
                <c:pt idx="6125">
                  <c:v>42260.208333318478</c:v>
                </c:pt>
                <c:pt idx="6126">
                  <c:v>42260.249999985142</c:v>
                </c:pt>
                <c:pt idx="6127">
                  <c:v>42260.291666651807</c:v>
                </c:pt>
                <c:pt idx="6128">
                  <c:v>42260.333333318471</c:v>
                </c:pt>
                <c:pt idx="6129">
                  <c:v>42260.374999985135</c:v>
                </c:pt>
                <c:pt idx="6130">
                  <c:v>42260.416666651799</c:v>
                </c:pt>
                <c:pt idx="6131">
                  <c:v>42260.458333318464</c:v>
                </c:pt>
                <c:pt idx="6132">
                  <c:v>42260.499999985128</c:v>
                </c:pt>
                <c:pt idx="6133">
                  <c:v>42260.541666651792</c:v>
                </c:pt>
                <c:pt idx="6134">
                  <c:v>42260.583333318456</c:v>
                </c:pt>
                <c:pt idx="6135">
                  <c:v>42260.624999985121</c:v>
                </c:pt>
                <c:pt idx="6136">
                  <c:v>42260.666666651785</c:v>
                </c:pt>
                <c:pt idx="6137">
                  <c:v>42260.708333318449</c:v>
                </c:pt>
                <c:pt idx="6138">
                  <c:v>42260.749999985113</c:v>
                </c:pt>
                <c:pt idx="6139">
                  <c:v>42260.791666651778</c:v>
                </c:pt>
                <c:pt idx="6140">
                  <c:v>42260.833333318442</c:v>
                </c:pt>
                <c:pt idx="6141">
                  <c:v>42260.874999985106</c:v>
                </c:pt>
                <c:pt idx="6142">
                  <c:v>42260.91666665177</c:v>
                </c:pt>
                <c:pt idx="6143">
                  <c:v>42260.958333318435</c:v>
                </c:pt>
                <c:pt idx="6144">
                  <c:v>42260.999999985099</c:v>
                </c:pt>
                <c:pt idx="6145">
                  <c:v>42261.041666651763</c:v>
                </c:pt>
                <c:pt idx="6146">
                  <c:v>42261.083333318427</c:v>
                </c:pt>
                <c:pt idx="6147">
                  <c:v>42261.124999985092</c:v>
                </c:pt>
                <c:pt idx="6148">
                  <c:v>42261.166666651756</c:v>
                </c:pt>
                <c:pt idx="6149">
                  <c:v>42261.20833331842</c:v>
                </c:pt>
                <c:pt idx="6150">
                  <c:v>42261.249999985084</c:v>
                </c:pt>
                <c:pt idx="6151">
                  <c:v>42261.291666651749</c:v>
                </c:pt>
                <c:pt idx="6152">
                  <c:v>42261.333333318413</c:v>
                </c:pt>
                <c:pt idx="6153">
                  <c:v>42261.374999985077</c:v>
                </c:pt>
                <c:pt idx="6154">
                  <c:v>42261.416666651741</c:v>
                </c:pt>
                <c:pt idx="6155">
                  <c:v>42261.458333318405</c:v>
                </c:pt>
                <c:pt idx="6156">
                  <c:v>42261.49999998507</c:v>
                </c:pt>
                <c:pt idx="6157">
                  <c:v>42261.541666651734</c:v>
                </c:pt>
                <c:pt idx="6158">
                  <c:v>42261.583333318398</c:v>
                </c:pt>
                <c:pt idx="6159">
                  <c:v>42261.624999985062</c:v>
                </c:pt>
                <c:pt idx="6160">
                  <c:v>42261.666666651727</c:v>
                </c:pt>
                <c:pt idx="6161">
                  <c:v>42261.708333318391</c:v>
                </c:pt>
                <c:pt idx="6162">
                  <c:v>42261.749999985055</c:v>
                </c:pt>
                <c:pt idx="6163">
                  <c:v>42261.791666651719</c:v>
                </c:pt>
                <c:pt idx="6164">
                  <c:v>42261.833333318384</c:v>
                </c:pt>
                <c:pt idx="6165">
                  <c:v>42261.874999985048</c:v>
                </c:pt>
                <c:pt idx="6166">
                  <c:v>42261.916666651712</c:v>
                </c:pt>
                <c:pt idx="6167">
                  <c:v>42261.958333318376</c:v>
                </c:pt>
                <c:pt idx="6168">
                  <c:v>42261.999999985041</c:v>
                </c:pt>
                <c:pt idx="6169">
                  <c:v>42262.041666651705</c:v>
                </c:pt>
                <c:pt idx="6170">
                  <c:v>42262.083333318369</c:v>
                </c:pt>
                <c:pt idx="6171">
                  <c:v>42262.124999985033</c:v>
                </c:pt>
                <c:pt idx="6172">
                  <c:v>42262.166666651698</c:v>
                </c:pt>
                <c:pt idx="6173">
                  <c:v>42262.208333318362</c:v>
                </c:pt>
                <c:pt idx="6174">
                  <c:v>42262.249999985026</c:v>
                </c:pt>
                <c:pt idx="6175">
                  <c:v>42262.29166665169</c:v>
                </c:pt>
                <c:pt idx="6176">
                  <c:v>42262.333333318355</c:v>
                </c:pt>
                <c:pt idx="6177">
                  <c:v>42262.374999985019</c:v>
                </c:pt>
                <c:pt idx="6178">
                  <c:v>42262.416666651683</c:v>
                </c:pt>
                <c:pt idx="6179">
                  <c:v>42262.458333318347</c:v>
                </c:pt>
                <c:pt idx="6180">
                  <c:v>42262.499999985012</c:v>
                </c:pt>
                <c:pt idx="6181">
                  <c:v>42262.541666651676</c:v>
                </c:pt>
                <c:pt idx="6182">
                  <c:v>42262.58333331834</c:v>
                </c:pt>
                <c:pt idx="6183">
                  <c:v>42262.624999985004</c:v>
                </c:pt>
                <c:pt idx="6184">
                  <c:v>42262.666666651668</c:v>
                </c:pt>
                <c:pt idx="6185">
                  <c:v>42262.708333318333</c:v>
                </c:pt>
                <c:pt idx="6186">
                  <c:v>42262.749999984997</c:v>
                </c:pt>
                <c:pt idx="6187">
                  <c:v>42262.791666651661</c:v>
                </c:pt>
                <c:pt idx="6188">
                  <c:v>42262.833333318325</c:v>
                </c:pt>
                <c:pt idx="6189">
                  <c:v>42262.87499998499</c:v>
                </c:pt>
                <c:pt idx="6190">
                  <c:v>42262.916666651654</c:v>
                </c:pt>
                <c:pt idx="6191">
                  <c:v>42262.958333318318</c:v>
                </c:pt>
                <c:pt idx="6192">
                  <c:v>42262.999999984982</c:v>
                </c:pt>
                <c:pt idx="6193">
                  <c:v>42263.041666651647</c:v>
                </c:pt>
                <c:pt idx="6194">
                  <c:v>42263.083333318311</c:v>
                </c:pt>
                <c:pt idx="6195">
                  <c:v>42263.124999984975</c:v>
                </c:pt>
                <c:pt idx="6196">
                  <c:v>42263.166666651639</c:v>
                </c:pt>
                <c:pt idx="6197">
                  <c:v>42263.208333318304</c:v>
                </c:pt>
                <c:pt idx="6198">
                  <c:v>42263.249999984968</c:v>
                </c:pt>
                <c:pt idx="6199">
                  <c:v>42263.291666651632</c:v>
                </c:pt>
                <c:pt idx="6200">
                  <c:v>42263.333333318296</c:v>
                </c:pt>
                <c:pt idx="6201">
                  <c:v>42263.374999984961</c:v>
                </c:pt>
                <c:pt idx="6202">
                  <c:v>42263.416666651625</c:v>
                </c:pt>
                <c:pt idx="6203">
                  <c:v>42263.458333318289</c:v>
                </c:pt>
                <c:pt idx="6204">
                  <c:v>42263.499999984953</c:v>
                </c:pt>
                <c:pt idx="6205">
                  <c:v>42263.541666651618</c:v>
                </c:pt>
                <c:pt idx="6206">
                  <c:v>42263.583333318282</c:v>
                </c:pt>
                <c:pt idx="6207">
                  <c:v>42263.624999984946</c:v>
                </c:pt>
                <c:pt idx="6208">
                  <c:v>42263.66666665161</c:v>
                </c:pt>
                <c:pt idx="6209">
                  <c:v>42263.708333318275</c:v>
                </c:pt>
                <c:pt idx="6210">
                  <c:v>42263.749999984939</c:v>
                </c:pt>
                <c:pt idx="6211">
                  <c:v>42263.791666651603</c:v>
                </c:pt>
                <c:pt idx="6212">
                  <c:v>42263.833333318267</c:v>
                </c:pt>
                <c:pt idx="6213">
                  <c:v>42263.874999984931</c:v>
                </c:pt>
                <c:pt idx="6214">
                  <c:v>42263.916666651596</c:v>
                </c:pt>
                <c:pt idx="6215">
                  <c:v>42263.95833331826</c:v>
                </c:pt>
                <c:pt idx="6216">
                  <c:v>42263.999999984924</c:v>
                </c:pt>
                <c:pt idx="6217">
                  <c:v>42264.041666651588</c:v>
                </c:pt>
                <c:pt idx="6218">
                  <c:v>42264.083333318253</c:v>
                </c:pt>
                <c:pt idx="6219">
                  <c:v>42264.124999984917</c:v>
                </c:pt>
                <c:pt idx="6220">
                  <c:v>42264.166666651581</c:v>
                </c:pt>
                <c:pt idx="6221">
                  <c:v>42264.208333318245</c:v>
                </c:pt>
                <c:pt idx="6222">
                  <c:v>42264.24999998491</c:v>
                </c:pt>
                <c:pt idx="6223">
                  <c:v>42264.291666651574</c:v>
                </c:pt>
                <c:pt idx="6224">
                  <c:v>42264.333333318238</c:v>
                </c:pt>
                <c:pt idx="6225">
                  <c:v>42264.374999984902</c:v>
                </c:pt>
                <c:pt idx="6226">
                  <c:v>42264.416666651567</c:v>
                </c:pt>
                <c:pt idx="6227">
                  <c:v>42264.458333318231</c:v>
                </c:pt>
                <c:pt idx="6228">
                  <c:v>42264.499999984895</c:v>
                </c:pt>
                <c:pt idx="6229">
                  <c:v>42264.541666651559</c:v>
                </c:pt>
                <c:pt idx="6230">
                  <c:v>42264.583333318224</c:v>
                </c:pt>
                <c:pt idx="6231">
                  <c:v>42264.624999984888</c:v>
                </c:pt>
                <c:pt idx="6232">
                  <c:v>42264.666666651552</c:v>
                </c:pt>
                <c:pt idx="6233">
                  <c:v>42264.708333318216</c:v>
                </c:pt>
                <c:pt idx="6234">
                  <c:v>42264.749999984881</c:v>
                </c:pt>
                <c:pt idx="6235">
                  <c:v>42264.791666651545</c:v>
                </c:pt>
                <c:pt idx="6236">
                  <c:v>42264.833333318209</c:v>
                </c:pt>
                <c:pt idx="6237">
                  <c:v>42264.874999984873</c:v>
                </c:pt>
                <c:pt idx="6238">
                  <c:v>42264.916666651538</c:v>
                </c:pt>
                <c:pt idx="6239">
                  <c:v>42264.958333318202</c:v>
                </c:pt>
                <c:pt idx="6240">
                  <c:v>42264.999999984866</c:v>
                </c:pt>
                <c:pt idx="6241">
                  <c:v>42265.04166665153</c:v>
                </c:pt>
                <c:pt idx="6242">
                  <c:v>42265.083333318194</c:v>
                </c:pt>
                <c:pt idx="6243">
                  <c:v>42265.124999984859</c:v>
                </c:pt>
                <c:pt idx="6244">
                  <c:v>42265.166666651523</c:v>
                </c:pt>
                <c:pt idx="6245">
                  <c:v>42265.208333318187</c:v>
                </c:pt>
                <c:pt idx="6246">
                  <c:v>42265.249999984851</c:v>
                </c:pt>
                <c:pt idx="6247">
                  <c:v>42265.291666651516</c:v>
                </c:pt>
                <c:pt idx="6248">
                  <c:v>42265.33333331818</c:v>
                </c:pt>
                <c:pt idx="6249">
                  <c:v>42265.374999984844</c:v>
                </c:pt>
                <c:pt idx="6250">
                  <c:v>42265.416666651508</c:v>
                </c:pt>
                <c:pt idx="6251">
                  <c:v>42265.458333318173</c:v>
                </c:pt>
                <c:pt idx="6252">
                  <c:v>42265.499999984837</c:v>
                </c:pt>
                <c:pt idx="6253">
                  <c:v>42265.541666651501</c:v>
                </c:pt>
                <c:pt idx="6254">
                  <c:v>42265.583333318165</c:v>
                </c:pt>
                <c:pt idx="6255">
                  <c:v>42265.62499998483</c:v>
                </c:pt>
                <c:pt idx="6256">
                  <c:v>42265.666666651494</c:v>
                </c:pt>
                <c:pt idx="6257">
                  <c:v>42265.708333318158</c:v>
                </c:pt>
                <c:pt idx="6258">
                  <c:v>42265.749999984822</c:v>
                </c:pt>
                <c:pt idx="6259">
                  <c:v>42265.791666651487</c:v>
                </c:pt>
                <c:pt idx="6260">
                  <c:v>42265.833333318151</c:v>
                </c:pt>
                <c:pt idx="6261">
                  <c:v>42265.874999984815</c:v>
                </c:pt>
                <c:pt idx="6262">
                  <c:v>42265.916666651479</c:v>
                </c:pt>
                <c:pt idx="6263">
                  <c:v>42265.958333318144</c:v>
                </c:pt>
                <c:pt idx="6264">
                  <c:v>42265.999999984808</c:v>
                </c:pt>
                <c:pt idx="6265">
                  <c:v>42266.041666651472</c:v>
                </c:pt>
                <c:pt idx="6266">
                  <c:v>42266.083333318136</c:v>
                </c:pt>
                <c:pt idx="6267">
                  <c:v>42266.124999984801</c:v>
                </c:pt>
                <c:pt idx="6268">
                  <c:v>42266.166666651465</c:v>
                </c:pt>
                <c:pt idx="6269">
                  <c:v>42266.208333318129</c:v>
                </c:pt>
                <c:pt idx="6270">
                  <c:v>42266.249999984793</c:v>
                </c:pt>
                <c:pt idx="6271">
                  <c:v>42266.291666651457</c:v>
                </c:pt>
                <c:pt idx="6272">
                  <c:v>42266.333333318122</c:v>
                </c:pt>
                <c:pt idx="6273">
                  <c:v>42266.374999984786</c:v>
                </c:pt>
                <c:pt idx="6274">
                  <c:v>42266.41666665145</c:v>
                </c:pt>
                <c:pt idx="6275">
                  <c:v>42266.458333318114</c:v>
                </c:pt>
                <c:pt idx="6276">
                  <c:v>42266.499999984779</c:v>
                </c:pt>
                <c:pt idx="6277">
                  <c:v>42266.541666651443</c:v>
                </c:pt>
                <c:pt idx="6278">
                  <c:v>42266.583333318107</c:v>
                </c:pt>
                <c:pt idx="6279">
                  <c:v>42266.624999984771</c:v>
                </c:pt>
                <c:pt idx="6280">
                  <c:v>42266.666666651436</c:v>
                </c:pt>
                <c:pt idx="6281">
                  <c:v>42266.7083333181</c:v>
                </c:pt>
                <c:pt idx="6282">
                  <c:v>42266.749999984764</c:v>
                </c:pt>
                <c:pt idx="6283">
                  <c:v>42266.791666651428</c:v>
                </c:pt>
                <c:pt idx="6284">
                  <c:v>42266.833333318093</c:v>
                </c:pt>
                <c:pt idx="6285">
                  <c:v>42266.874999984757</c:v>
                </c:pt>
                <c:pt idx="6286">
                  <c:v>42266.916666651421</c:v>
                </c:pt>
                <c:pt idx="6287">
                  <c:v>42266.958333318085</c:v>
                </c:pt>
                <c:pt idx="6288">
                  <c:v>42266.99999998475</c:v>
                </c:pt>
                <c:pt idx="6289">
                  <c:v>42267.041666651414</c:v>
                </c:pt>
                <c:pt idx="6290">
                  <c:v>42267.083333318078</c:v>
                </c:pt>
                <c:pt idx="6291">
                  <c:v>42267.124999984742</c:v>
                </c:pt>
                <c:pt idx="6292">
                  <c:v>42267.166666651407</c:v>
                </c:pt>
                <c:pt idx="6293">
                  <c:v>42267.208333318071</c:v>
                </c:pt>
                <c:pt idx="6294">
                  <c:v>42267.249999984735</c:v>
                </c:pt>
                <c:pt idx="6295">
                  <c:v>42267.291666651399</c:v>
                </c:pt>
                <c:pt idx="6296">
                  <c:v>42267.333333318064</c:v>
                </c:pt>
                <c:pt idx="6297">
                  <c:v>42267.374999984728</c:v>
                </c:pt>
                <c:pt idx="6298">
                  <c:v>42267.416666651392</c:v>
                </c:pt>
                <c:pt idx="6299">
                  <c:v>42267.458333318056</c:v>
                </c:pt>
                <c:pt idx="6300">
                  <c:v>42267.49999998472</c:v>
                </c:pt>
                <c:pt idx="6301">
                  <c:v>42267.541666651385</c:v>
                </c:pt>
                <c:pt idx="6302">
                  <c:v>42267.583333318049</c:v>
                </c:pt>
                <c:pt idx="6303">
                  <c:v>42267.624999984713</c:v>
                </c:pt>
                <c:pt idx="6304">
                  <c:v>42267.666666651377</c:v>
                </c:pt>
                <c:pt idx="6305">
                  <c:v>42267.708333318042</c:v>
                </c:pt>
                <c:pt idx="6306">
                  <c:v>42267.749999984706</c:v>
                </c:pt>
                <c:pt idx="6307">
                  <c:v>42267.79166665137</c:v>
                </c:pt>
                <c:pt idx="6308">
                  <c:v>42267.833333318034</c:v>
                </c:pt>
                <c:pt idx="6309">
                  <c:v>42267.874999984699</c:v>
                </c:pt>
                <c:pt idx="6310">
                  <c:v>42267.916666651363</c:v>
                </c:pt>
                <c:pt idx="6311">
                  <c:v>42267.958333318027</c:v>
                </c:pt>
                <c:pt idx="6312">
                  <c:v>42267.999999984691</c:v>
                </c:pt>
                <c:pt idx="6313">
                  <c:v>42268.041666651356</c:v>
                </c:pt>
                <c:pt idx="6314">
                  <c:v>42268.08333331802</c:v>
                </c:pt>
                <c:pt idx="6315">
                  <c:v>42268.124999984684</c:v>
                </c:pt>
                <c:pt idx="6316">
                  <c:v>42268.166666651348</c:v>
                </c:pt>
                <c:pt idx="6317">
                  <c:v>42268.208333318013</c:v>
                </c:pt>
                <c:pt idx="6318">
                  <c:v>42268.249999984677</c:v>
                </c:pt>
                <c:pt idx="6319">
                  <c:v>42268.291666651341</c:v>
                </c:pt>
                <c:pt idx="6320">
                  <c:v>42268.333333318005</c:v>
                </c:pt>
                <c:pt idx="6321">
                  <c:v>42268.37499998467</c:v>
                </c:pt>
                <c:pt idx="6322">
                  <c:v>42268.416666651334</c:v>
                </c:pt>
                <c:pt idx="6323">
                  <c:v>42268.458333317998</c:v>
                </c:pt>
                <c:pt idx="6324">
                  <c:v>42268.499999984662</c:v>
                </c:pt>
                <c:pt idx="6325">
                  <c:v>42268.541666651327</c:v>
                </c:pt>
                <c:pt idx="6326">
                  <c:v>42268.583333317991</c:v>
                </c:pt>
                <c:pt idx="6327">
                  <c:v>42268.624999984655</c:v>
                </c:pt>
                <c:pt idx="6328">
                  <c:v>42268.666666651319</c:v>
                </c:pt>
                <c:pt idx="6329">
                  <c:v>42268.708333317983</c:v>
                </c:pt>
                <c:pt idx="6330">
                  <c:v>42268.749999984648</c:v>
                </c:pt>
                <c:pt idx="6331">
                  <c:v>42268.791666651312</c:v>
                </c:pt>
                <c:pt idx="6332">
                  <c:v>42268.833333317976</c:v>
                </c:pt>
                <c:pt idx="6333">
                  <c:v>42268.87499998464</c:v>
                </c:pt>
                <c:pt idx="6334">
                  <c:v>42268.916666651305</c:v>
                </c:pt>
                <c:pt idx="6335">
                  <c:v>42268.958333317969</c:v>
                </c:pt>
                <c:pt idx="6336">
                  <c:v>42268.999999984633</c:v>
                </c:pt>
                <c:pt idx="6337">
                  <c:v>42269.041666651297</c:v>
                </c:pt>
                <c:pt idx="6338">
                  <c:v>42269.083333317962</c:v>
                </c:pt>
                <c:pt idx="6339">
                  <c:v>42269.124999984626</c:v>
                </c:pt>
                <c:pt idx="6340">
                  <c:v>42269.16666665129</c:v>
                </c:pt>
                <c:pt idx="6341">
                  <c:v>42269.208333317954</c:v>
                </c:pt>
                <c:pt idx="6342">
                  <c:v>42269.249999984619</c:v>
                </c:pt>
                <c:pt idx="6343">
                  <c:v>42269.291666651283</c:v>
                </c:pt>
                <c:pt idx="6344">
                  <c:v>42269.333333317947</c:v>
                </c:pt>
                <c:pt idx="6345">
                  <c:v>42269.374999984611</c:v>
                </c:pt>
                <c:pt idx="6346">
                  <c:v>42269.416666651276</c:v>
                </c:pt>
                <c:pt idx="6347">
                  <c:v>42269.45833331794</c:v>
                </c:pt>
                <c:pt idx="6348">
                  <c:v>42269.499999984604</c:v>
                </c:pt>
                <c:pt idx="6349">
                  <c:v>42269.541666651268</c:v>
                </c:pt>
                <c:pt idx="6350">
                  <c:v>42269.583333317933</c:v>
                </c:pt>
                <c:pt idx="6351">
                  <c:v>42269.624999984597</c:v>
                </c:pt>
                <c:pt idx="6352">
                  <c:v>42269.666666651261</c:v>
                </c:pt>
                <c:pt idx="6353">
                  <c:v>42269.708333317925</c:v>
                </c:pt>
                <c:pt idx="6354">
                  <c:v>42269.74999998459</c:v>
                </c:pt>
                <c:pt idx="6355">
                  <c:v>42269.791666651254</c:v>
                </c:pt>
                <c:pt idx="6356">
                  <c:v>42269.833333317918</c:v>
                </c:pt>
                <c:pt idx="6357">
                  <c:v>42269.874999984582</c:v>
                </c:pt>
                <c:pt idx="6358">
                  <c:v>42269.916666651246</c:v>
                </c:pt>
                <c:pt idx="6359">
                  <c:v>42269.958333317911</c:v>
                </c:pt>
                <c:pt idx="6360">
                  <c:v>42269.999999984575</c:v>
                </c:pt>
                <c:pt idx="6361">
                  <c:v>42270.041666651239</c:v>
                </c:pt>
                <c:pt idx="6362">
                  <c:v>42270.083333317903</c:v>
                </c:pt>
                <c:pt idx="6363">
                  <c:v>42270.124999984568</c:v>
                </c:pt>
                <c:pt idx="6364">
                  <c:v>42270.166666651232</c:v>
                </c:pt>
                <c:pt idx="6365">
                  <c:v>42270.208333317896</c:v>
                </c:pt>
                <c:pt idx="6366">
                  <c:v>42270.24999998456</c:v>
                </c:pt>
                <c:pt idx="6367">
                  <c:v>42270.291666651225</c:v>
                </c:pt>
                <c:pt idx="6368">
                  <c:v>42270.333333317889</c:v>
                </c:pt>
                <c:pt idx="6369">
                  <c:v>42270.374999984553</c:v>
                </c:pt>
                <c:pt idx="6370">
                  <c:v>42270.416666651217</c:v>
                </c:pt>
                <c:pt idx="6371">
                  <c:v>42270.458333317882</c:v>
                </c:pt>
                <c:pt idx="6372">
                  <c:v>42270.499999984546</c:v>
                </c:pt>
                <c:pt idx="6373">
                  <c:v>42270.54166665121</c:v>
                </c:pt>
                <c:pt idx="6374">
                  <c:v>42270.583333317874</c:v>
                </c:pt>
                <c:pt idx="6375">
                  <c:v>42270.624999984539</c:v>
                </c:pt>
                <c:pt idx="6376">
                  <c:v>42270.666666651203</c:v>
                </c:pt>
                <c:pt idx="6377">
                  <c:v>42270.708333317867</c:v>
                </c:pt>
                <c:pt idx="6378">
                  <c:v>42270.749999984531</c:v>
                </c:pt>
                <c:pt idx="6379">
                  <c:v>42270.791666651196</c:v>
                </c:pt>
                <c:pt idx="6380">
                  <c:v>42270.83333331786</c:v>
                </c:pt>
                <c:pt idx="6381">
                  <c:v>42270.874999984524</c:v>
                </c:pt>
                <c:pt idx="6382">
                  <c:v>42270.916666651188</c:v>
                </c:pt>
                <c:pt idx="6383">
                  <c:v>42270.958333317853</c:v>
                </c:pt>
                <c:pt idx="6384">
                  <c:v>42270.999999984517</c:v>
                </c:pt>
                <c:pt idx="6385">
                  <c:v>42271.041666651181</c:v>
                </c:pt>
                <c:pt idx="6386">
                  <c:v>42271.083333317845</c:v>
                </c:pt>
                <c:pt idx="6387">
                  <c:v>42271.124999984509</c:v>
                </c:pt>
                <c:pt idx="6388">
                  <c:v>42271.166666651174</c:v>
                </c:pt>
                <c:pt idx="6389">
                  <c:v>42271.208333317838</c:v>
                </c:pt>
                <c:pt idx="6390">
                  <c:v>42271.249999984502</c:v>
                </c:pt>
                <c:pt idx="6391">
                  <c:v>42271.291666651166</c:v>
                </c:pt>
                <c:pt idx="6392">
                  <c:v>42271.333333317831</c:v>
                </c:pt>
                <c:pt idx="6393">
                  <c:v>42271.374999984495</c:v>
                </c:pt>
                <c:pt idx="6394">
                  <c:v>42271.416666651159</c:v>
                </c:pt>
                <c:pt idx="6395">
                  <c:v>42271.458333317823</c:v>
                </c:pt>
                <c:pt idx="6396">
                  <c:v>42271.499999984488</c:v>
                </c:pt>
                <c:pt idx="6397">
                  <c:v>42271.541666651152</c:v>
                </c:pt>
                <c:pt idx="6398">
                  <c:v>42271.583333317816</c:v>
                </c:pt>
                <c:pt idx="6399">
                  <c:v>42271.62499998448</c:v>
                </c:pt>
                <c:pt idx="6400">
                  <c:v>42271.666666651145</c:v>
                </c:pt>
                <c:pt idx="6401">
                  <c:v>42271.708333317809</c:v>
                </c:pt>
                <c:pt idx="6402">
                  <c:v>42271.749999984473</c:v>
                </c:pt>
                <c:pt idx="6403">
                  <c:v>42271.791666651137</c:v>
                </c:pt>
                <c:pt idx="6404">
                  <c:v>42271.833333317802</c:v>
                </c:pt>
                <c:pt idx="6405">
                  <c:v>42271.874999984466</c:v>
                </c:pt>
                <c:pt idx="6406">
                  <c:v>42271.91666665113</c:v>
                </c:pt>
                <c:pt idx="6407">
                  <c:v>42271.958333317794</c:v>
                </c:pt>
                <c:pt idx="6408">
                  <c:v>42271.999999984459</c:v>
                </c:pt>
                <c:pt idx="6409">
                  <c:v>42272.041666651123</c:v>
                </c:pt>
                <c:pt idx="6410">
                  <c:v>42272.083333317787</c:v>
                </c:pt>
                <c:pt idx="6411">
                  <c:v>42272.124999984451</c:v>
                </c:pt>
                <c:pt idx="6412">
                  <c:v>42272.166666651116</c:v>
                </c:pt>
                <c:pt idx="6413">
                  <c:v>42272.20833331778</c:v>
                </c:pt>
                <c:pt idx="6414">
                  <c:v>42272.249999984444</c:v>
                </c:pt>
                <c:pt idx="6415">
                  <c:v>42272.291666651108</c:v>
                </c:pt>
                <c:pt idx="6416">
                  <c:v>42272.333333317772</c:v>
                </c:pt>
                <c:pt idx="6417">
                  <c:v>42272.374999984437</c:v>
                </c:pt>
                <c:pt idx="6418">
                  <c:v>42272.416666651101</c:v>
                </c:pt>
                <c:pt idx="6419">
                  <c:v>42272.458333317765</c:v>
                </c:pt>
                <c:pt idx="6420">
                  <c:v>42272.499999984429</c:v>
                </c:pt>
                <c:pt idx="6421">
                  <c:v>42272.541666651094</c:v>
                </c:pt>
                <c:pt idx="6422">
                  <c:v>42272.583333317758</c:v>
                </c:pt>
                <c:pt idx="6423">
                  <c:v>42272.624999984422</c:v>
                </c:pt>
                <c:pt idx="6424">
                  <c:v>42272.666666651086</c:v>
                </c:pt>
                <c:pt idx="6425">
                  <c:v>42272.708333317751</c:v>
                </c:pt>
                <c:pt idx="6426">
                  <c:v>42272.749999984415</c:v>
                </c:pt>
                <c:pt idx="6427">
                  <c:v>42272.791666651079</c:v>
                </c:pt>
                <c:pt idx="6428">
                  <c:v>42272.833333317743</c:v>
                </c:pt>
                <c:pt idx="6429">
                  <c:v>42272.874999984408</c:v>
                </c:pt>
                <c:pt idx="6430">
                  <c:v>42272.916666651072</c:v>
                </c:pt>
                <c:pt idx="6431">
                  <c:v>42272.958333317736</c:v>
                </c:pt>
                <c:pt idx="6432">
                  <c:v>42272.9999999844</c:v>
                </c:pt>
                <c:pt idx="6433">
                  <c:v>42273.041666651065</c:v>
                </c:pt>
                <c:pt idx="6434">
                  <c:v>42273.083333317729</c:v>
                </c:pt>
                <c:pt idx="6435">
                  <c:v>42273.124999984393</c:v>
                </c:pt>
                <c:pt idx="6436">
                  <c:v>42273.166666651057</c:v>
                </c:pt>
                <c:pt idx="6437">
                  <c:v>42273.208333317722</c:v>
                </c:pt>
                <c:pt idx="6438">
                  <c:v>42273.249999984386</c:v>
                </c:pt>
                <c:pt idx="6439">
                  <c:v>42273.29166665105</c:v>
                </c:pt>
                <c:pt idx="6440">
                  <c:v>42273.333333317714</c:v>
                </c:pt>
                <c:pt idx="6441">
                  <c:v>42273.374999984379</c:v>
                </c:pt>
                <c:pt idx="6442">
                  <c:v>42273.416666651043</c:v>
                </c:pt>
                <c:pt idx="6443">
                  <c:v>42273.458333317707</c:v>
                </c:pt>
                <c:pt idx="6444">
                  <c:v>42273.499999984371</c:v>
                </c:pt>
                <c:pt idx="6445">
                  <c:v>42273.541666651035</c:v>
                </c:pt>
                <c:pt idx="6446">
                  <c:v>42273.5833333177</c:v>
                </c:pt>
                <c:pt idx="6447">
                  <c:v>42273.624999984364</c:v>
                </c:pt>
                <c:pt idx="6448">
                  <c:v>42273.666666651028</c:v>
                </c:pt>
                <c:pt idx="6449">
                  <c:v>42273.708333317692</c:v>
                </c:pt>
                <c:pt idx="6450">
                  <c:v>42273.749999984357</c:v>
                </c:pt>
                <c:pt idx="6451">
                  <c:v>42273.791666651021</c:v>
                </c:pt>
                <c:pt idx="6452">
                  <c:v>42273.833333317685</c:v>
                </c:pt>
                <c:pt idx="6453">
                  <c:v>42273.874999984349</c:v>
                </c:pt>
                <c:pt idx="6454">
                  <c:v>42273.916666651014</c:v>
                </c:pt>
                <c:pt idx="6455">
                  <c:v>42273.958333317678</c:v>
                </c:pt>
                <c:pt idx="6456">
                  <c:v>42273.999999984342</c:v>
                </c:pt>
                <c:pt idx="6457">
                  <c:v>42274.041666651006</c:v>
                </c:pt>
                <c:pt idx="6458">
                  <c:v>42274.083333317671</c:v>
                </c:pt>
                <c:pt idx="6459">
                  <c:v>42274.124999984335</c:v>
                </c:pt>
                <c:pt idx="6460">
                  <c:v>42274.166666650999</c:v>
                </c:pt>
                <c:pt idx="6461">
                  <c:v>42274.208333317663</c:v>
                </c:pt>
                <c:pt idx="6462">
                  <c:v>42274.249999984328</c:v>
                </c:pt>
                <c:pt idx="6463">
                  <c:v>42274.291666650992</c:v>
                </c:pt>
                <c:pt idx="6464">
                  <c:v>42274.333333317656</c:v>
                </c:pt>
                <c:pt idx="6465">
                  <c:v>42274.37499998432</c:v>
                </c:pt>
                <c:pt idx="6466">
                  <c:v>42274.416666650985</c:v>
                </c:pt>
                <c:pt idx="6467">
                  <c:v>42274.458333317649</c:v>
                </c:pt>
                <c:pt idx="6468">
                  <c:v>42274.499999984313</c:v>
                </c:pt>
                <c:pt idx="6469">
                  <c:v>42274.541666650977</c:v>
                </c:pt>
                <c:pt idx="6470">
                  <c:v>42274.583333317642</c:v>
                </c:pt>
                <c:pt idx="6471">
                  <c:v>42274.624999984306</c:v>
                </c:pt>
                <c:pt idx="6472">
                  <c:v>42274.66666665097</c:v>
                </c:pt>
                <c:pt idx="6473">
                  <c:v>42274.708333317634</c:v>
                </c:pt>
                <c:pt idx="6474">
                  <c:v>42274.749999984298</c:v>
                </c:pt>
                <c:pt idx="6475">
                  <c:v>42274.791666650963</c:v>
                </c:pt>
                <c:pt idx="6476">
                  <c:v>42274.833333317627</c:v>
                </c:pt>
                <c:pt idx="6477">
                  <c:v>42274.874999984291</c:v>
                </c:pt>
                <c:pt idx="6478">
                  <c:v>42274.916666650955</c:v>
                </c:pt>
                <c:pt idx="6479">
                  <c:v>42274.95833331762</c:v>
                </c:pt>
                <c:pt idx="6480">
                  <c:v>42274.999999984284</c:v>
                </c:pt>
                <c:pt idx="6481">
                  <c:v>42275.041666650948</c:v>
                </c:pt>
                <c:pt idx="6482">
                  <c:v>42275.083333317612</c:v>
                </c:pt>
                <c:pt idx="6483">
                  <c:v>42275.124999984277</c:v>
                </c:pt>
                <c:pt idx="6484">
                  <c:v>42275.166666650941</c:v>
                </c:pt>
                <c:pt idx="6485">
                  <c:v>42275.208333317605</c:v>
                </c:pt>
                <c:pt idx="6486">
                  <c:v>42275.249999984269</c:v>
                </c:pt>
                <c:pt idx="6487">
                  <c:v>42275.291666650934</c:v>
                </c:pt>
                <c:pt idx="6488">
                  <c:v>42275.333333317598</c:v>
                </c:pt>
                <c:pt idx="6489">
                  <c:v>42275.374999984262</c:v>
                </c:pt>
                <c:pt idx="6490">
                  <c:v>42275.416666650926</c:v>
                </c:pt>
                <c:pt idx="6491">
                  <c:v>42275.458333317591</c:v>
                </c:pt>
                <c:pt idx="6492">
                  <c:v>42275.499999984255</c:v>
                </c:pt>
                <c:pt idx="6493">
                  <c:v>42275.541666650919</c:v>
                </c:pt>
                <c:pt idx="6494">
                  <c:v>42275.583333317583</c:v>
                </c:pt>
                <c:pt idx="6495">
                  <c:v>42275.624999984248</c:v>
                </c:pt>
                <c:pt idx="6496">
                  <c:v>42275.666666650912</c:v>
                </c:pt>
                <c:pt idx="6497">
                  <c:v>42275.708333317576</c:v>
                </c:pt>
                <c:pt idx="6498">
                  <c:v>42275.74999998424</c:v>
                </c:pt>
                <c:pt idx="6499">
                  <c:v>42275.791666650905</c:v>
                </c:pt>
                <c:pt idx="6500">
                  <c:v>42275.833333317569</c:v>
                </c:pt>
                <c:pt idx="6501">
                  <c:v>42275.874999984233</c:v>
                </c:pt>
                <c:pt idx="6502">
                  <c:v>42275.916666650897</c:v>
                </c:pt>
                <c:pt idx="6503">
                  <c:v>42275.958333317561</c:v>
                </c:pt>
                <c:pt idx="6504">
                  <c:v>42275.999999984226</c:v>
                </c:pt>
                <c:pt idx="6505">
                  <c:v>42276.04166665089</c:v>
                </c:pt>
                <c:pt idx="6506">
                  <c:v>42276.083333317554</c:v>
                </c:pt>
                <c:pt idx="6507">
                  <c:v>42276.124999984218</c:v>
                </c:pt>
                <c:pt idx="6508">
                  <c:v>42276.166666650883</c:v>
                </c:pt>
                <c:pt idx="6509">
                  <c:v>42276.208333317547</c:v>
                </c:pt>
                <c:pt idx="6510">
                  <c:v>42276.249999984211</c:v>
                </c:pt>
                <c:pt idx="6511">
                  <c:v>42276.291666650875</c:v>
                </c:pt>
                <c:pt idx="6512">
                  <c:v>42276.33333331754</c:v>
                </c:pt>
                <c:pt idx="6513">
                  <c:v>42276.374999984204</c:v>
                </c:pt>
                <c:pt idx="6514">
                  <c:v>42276.416666650868</c:v>
                </c:pt>
                <c:pt idx="6515">
                  <c:v>42276.458333317532</c:v>
                </c:pt>
                <c:pt idx="6516">
                  <c:v>42276.499999984197</c:v>
                </c:pt>
                <c:pt idx="6517">
                  <c:v>42276.541666650861</c:v>
                </c:pt>
                <c:pt idx="6518">
                  <c:v>42276.583333317525</c:v>
                </c:pt>
                <c:pt idx="6519">
                  <c:v>42276.624999984189</c:v>
                </c:pt>
                <c:pt idx="6520">
                  <c:v>42276.666666650854</c:v>
                </c:pt>
                <c:pt idx="6521">
                  <c:v>42276.708333317518</c:v>
                </c:pt>
                <c:pt idx="6522">
                  <c:v>42276.749999984182</c:v>
                </c:pt>
                <c:pt idx="6523">
                  <c:v>42276.791666650846</c:v>
                </c:pt>
                <c:pt idx="6524">
                  <c:v>42276.833333317511</c:v>
                </c:pt>
                <c:pt idx="6525">
                  <c:v>42276.874999984175</c:v>
                </c:pt>
                <c:pt idx="6526">
                  <c:v>42276.916666650839</c:v>
                </c:pt>
                <c:pt idx="6527">
                  <c:v>42276.958333317503</c:v>
                </c:pt>
                <c:pt idx="6528">
                  <c:v>42276.999999984168</c:v>
                </c:pt>
                <c:pt idx="6529">
                  <c:v>42277.041666650832</c:v>
                </c:pt>
                <c:pt idx="6530">
                  <c:v>42277.083333317496</c:v>
                </c:pt>
                <c:pt idx="6531">
                  <c:v>42277.12499998416</c:v>
                </c:pt>
                <c:pt idx="6532">
                  <c:v>42277.166666650824</c:v>
                </c:pt>
                <c:pt idx="6533">
                  <c:v>42277.208333317489</c:v>
                </c:pt>
                <c:pt idx="6534">
                  <c:v>42277.249999984153</c:v>
                </c:pt>
                <c:pt idx="6535">
                  <c:v>42277.291666650817</c:v>
                </c:pt>
                <c:pt idx="6536">
                  <c:v>42277.333333317481</c:v>
                </c:pt>
                <c:pt idx="6537">
                  <c:v>42277.374999984146</c:v>
                </c:pt>
                <c:pt idx="6538">
                  <c:v>42277.41666665081</c:v>
                </c:pt>
                <c:pt idx="6539">
                  <c:v>42277.458333317474</c:v>
                </c:pt>
                <c:pt idx="6540">
                  <c:v>42277.499999984138</c:v>
                </c:pt>
                <c:pt idx="6541">
                  <c:v>42277.541666650803</c:v>
                </c:pt>
                <c:pt idx="6542">
                  <c:v>42277.583333317467</c:v>
                </c:pt>
                <c:pt idx="6543">
                  <c:v>42277.624999984131</c:v>
                </c:pt>
                <c:pt idx="6544">
                  <c:v>42277.666666650795</c:v>
                </c:pt>
                <c:pt idx="6545">
                  <c:v>42277.70833331746</c:v>
                </c:pt>
                <c:pt idx="6546">
                  <c:v>42277.749999984124</c:v>
                </c:pt>
                <c:pt idx="6547">
                  <c:v>42277.791666650788</c:v>
                </c:pt>
                <c:pt idx="6548">
                  <c:v>42277.833333317452</c:v>
                </c:pt>
                <c:pt idx="6549">
                  <c:v>42277.874999984117</c:v>
                </c:pt>
                <c:pt idx="6550">
                  <c:v>42277.916666650781</c:v>
                </c:pt>
                <c:pt idx="6551">
                  <c:v>42277.958333317445</c:v>
                </c:pt>
                <c:pt idx="6552">
                  <c:v>42277.999999984109</c:v>
                </c:pt>
                <c:pt idx="6553">
                  <c:v>42278.041666650774</c:v>
                </c:pt>
                <c:pt idx="6554">
                  <c:v>42278.083333317438</c:v>
                </c:pt>
                <c:pt idx="6555">
                  <c:v>42278.124999984102</c:v>
                </c:pt>
                <c:pt idx="6556">
                  <c:v>42278.166666650766</c:v>
                </c:pt>
                <c:pt idx="6557">
                  <c:v>42278.208333317431</c:v>
                </c:pt>
                <c:pt idx="6558">
                  <c:v>42278.249999984095</c:v>
                </c:pt>
                <c:pt idx="6559">
                  <c:v>42278.291666650759</c:v>
                </c:pt>
                <c:pt idx="6560">
                  <c:v>42278.333333317423</c:v>
                </c:pt>
                <c:pt idx="6561">
                  <c:v>42278.374999984087</c:v>
                </c:pt>
                <c:pt idx="6562">
                  <c:v>42278.416666650752</c:v>
                </c:pt>
                <c:pt idx="6563">
                  <c:v>42278.458333317416</c:v>
                </c:pt>
                <c:pt idx="6564">
                  <c:v>42278.49999998408</c:v>
                </c:pt>
                <c:pt idx="6565">
                  <c:v>42278.541666650744</c:v>
                </c:pt>
                <c:pt idx="6566">
                  <c:v>42278.583333317409</c:v>
                </c:pt>
                <c:pt idx="6567">
                  <c:v>42278.624999984073</c:v>
                </c:pt>
                <c:pt idx="6568">
                  <c:v>42278.666666650737</c:v>
                </c:pt>
                <c:pt idx="6569">
                  <c:v>42278.708333317401</c:v>
                </c:pt>
                <c:pt idx="6570">
                  <c:v>42278.749999984066</c:v>
                </c:pt>
                <c:pt idx="6571">
                  <c:v>42278.79166665073</c:v>
                </c:pt>
                <c:pt idx="6572">
                  <c:v>42278.833333317394</c:v>
                </c:pt>
                <c:pt idx="6573">
                  <c:v>42278.874999984058</c:v>
                </c:pt>
                <c:pt idx="6574">
                  <c:v>42278.916666650723</c:v>
                </c:pt>
                <c:pt idx="6575">
                  <c:v>42278.958333317387</c:v>
                </c:pt>
                <c:pt idx="6576">
                  <c:v>42278.999999984051</c:v>
                </c:pt>
                <c:pt idx="6577">
                  <c:v>42279.041666650715</c:v>
                </c:pt>
                <c:pt idx="6578">
                  <c:v>42279.08333331738</c:v>
                </c:pt>
                <c:pt idx="6579">
                  <c:v>42279.124999984044</c:v>
                </c:pt>
                <c:pt idx="6580">
                  <c:v>42279.166666650708</c:v>
                </c:pt>
                <c:pt idx="6581">
                  <c:v>42279.208333317372</c:v>
                </c:pt>
                <c:pt idx="6582">
                  <c:v>42279.249999984037</c:v>
                </c:pt>
                <c:pt idx="6583">
                  <c:v>42279.291666650701</c:v>
                </c:pt>
                <c:pt idx="6584">
                  <c:v>42279.333333317365</c:v>
                </c:pt>
                <c:pt idx="6585">
                  <c:v>42279.374999984029</c:v>
                </c:pt>
                <c:pt idx="6586">
                  <c:v>42279.416666650694</c:v>
                </c:pt>
                <c:pt idx="6587">
                  <c:v>42279.458333317358</c:v>
                </c:pt>
                <c:pt idx="6588">
                  <c:v>42279.499999984022</c:v>
                </c:pt>
                <c:pt idx="6589">
                  <c:v>42279.541666650686</c:v>
                </c:pt>
                <c:pt idx="6590">
                  <c:v>42279.58333331735</c:v>
                </c:pt>
                <c:pt idx="6591">
                  <c:v>42279.624999984015</c:v>
                </c:pt>
                <c:pt idx="6592">
                  <c:v>42279.666666650679</c:v>
                </c:pt>
                <c:pt idx="6593">
                  <c:v>42279.708333317343</c:v>
                </c:pt>
                <c:pt idx="6594">
                  <c:v>42279.749999984007</c:v>
                </c:pt>
                <c:pt idx="6595">
                  <c:v>42279.791666650672</c:v>
                </c:pt>
                <c:pt idx="6596">
                  <c:v>42279.833333317336</c:v>
                </c:pt>
                <c:pt idx="6597">
                  <c:v>42279.874999984</c:v>
                </c:pt>
                <c:pt idx="6598">
                  <c:v>42279.916666650664</c:v>
                </c:pt>
                <c:pt idx="6599">
                  <c:v>42279.958333317329</c:v>
                </c:pt>
                <c:pt idx="6600">
                  <c:v>42279.999999983993</c:v>
                </c:pt>
                <c:pt idx="6601">
                  <c:v>42280.041666650657</c:v>
                </c:pt>
                <c:pt idx="6602">
                  <c:v>42280.083333317321</c:v>
                </c:pt>
                <c:pt idx="6603">
                  <c:v>42280.124999983986</c:v>
                </c:pt>
                <c:pt idx="6604">
                  <c:v>42280.16666665065</c:v>
                </c:pt>
                <c:pt idx="6605">
                  <c:v>42280.208333317314</c:v>
                </c:pt>
                <c:pt idx="6606">
                  <c:v>42280.249999983978</c:v>
                </c:pt>
                <c:pt idx="6607">
                  <c:v>42280.291666650643</c:v>
                </c:pt>
                <c:pt idx="6608">
                  <c:v>42280.333333317307</c:v>
                </c:pt>
                <c:pt idx="6609">
                  <c:v>42280.374999983971</c:v>
                </c:pt>
                <c:pt idx="6610">
                  <c:v>42280.416666650635</c:v>
                </c:pt>
                <c:pt idx="6611">
                  <c:v>42280.4583333173</c:v>
                </c:pt>
                <c:pt idx="6612">
                  <c:v>42280.499999983964</c:v>
                </c:pt>
                <c:pt idx="6613">
                  <c:v>42280.541666650628</c:v>
                </c:pt>
                <c:pt idx="6614">
                  <c:v>42280.583333317292</c:v>
                </c:pt>
                <c:pt idx="6615">
                  <c:v>42280.624999983957</c:v>
                </c:pt>
                <c:pt idx="6616">
                  <c:v>42280.666666650621</c:v>
                </c:pt>
                <c:pt idx="6617">
                  <c:v>42280.708333317285</c:v>
                </c:pt>
                <c:pt idx="6618">
                  <c:v>42280.749999983949</c:v>
                </c:pt>
                <c:pt idx="6619">
                  <c:v>42280.791666650613</c:v>
                </c:pt>
                <c:pt idx="6620">
                  <c:v>42280.833333317278</c:v>
                </c:pt>
                <c:pt idx="6621">
                  <c:v>42280.874999983942</c:v>
                </c:pt>
                <c:pt idx="6622">
                  <c:v>42280.916666650606</c:v>
                </c:pt>
                <c:pt idx="6623">
                  <c:v>42280.95833331727</c:v>
                </c:pt>
                <c:pt idx="6624">
                  <c:v>42280.999999983935</c:v>
                </c:pt>
                <c:pt idx="6625">
                  <c:v>42281.041666650599</c:v>
                </c:pt>
                <c:pt idx="6626">
                  <c:v>42281.083333317263</c:v>
                </c:pt>
                <c:pt idx="6627">
                  <c:v>42281.124999983927</c:v>
                </c:pt>
                <c:pt idx="6628">
                  <c:v>42281.166666650592</c:v>
                </c:pt>
                <c:pt idx="6629">
                  <c:v>42281.208333317256</c:v>
                </c:pt>
                <c:pt idx="6630">
                  <c:v>42281.24999998392</c:v>
                </c:pt>
                <c:pt idx="6631">
                  <c:v>42281.291666650584</c:v>
                </c:pt>
                <c:pt idx="6632">
                  <c:v>42281.333333317249</c:v>
                </c:pt>
                <c:pt idx="6633">
                  <c:v>42281.374999983913</c:v>
                </c:pt>
                <c:pt idx="6634">
                  <c:v>42281.416666650577</c:v>
                </c:pt>
                <c:pt idx="6635">
                  <c:v>42281.458333317241</c:v>
                </c:pt>
                <c:pt idx="6636">
                  <c:v>42281.499999983906</c:v>
                </c:pt>
                <c:pt idx="6637">
                  <c:v>42281.54166665057</c:v>
                </c:pt>
                <c:pt idx="6638">
                  <c:v>42281.583333317234</c:v>
                </c:pt>
                <c:pt idx="6639">
                  <c:v>42281.624999983898</c:v>
                </c:pt>
                <c:pt idx="6640">
                  <c:v>42281.666666650563</c:v>
                </c:pt>
                <c:pt idx="6641">
                  <c:v>42281.708333317227</c:v>
                </c:pt>
                <c:pt idx="6642">
                  <c:v>42281.749999983891</c:v>
                </c:pt>
                <c:pt idx="6643">
                  <c:v>42281.791666650555</c:v>
                </c:pt>
                <c:pt idx="6644">
                  <c:v>42281.83333331722</c:v>
                </c:pt>
                <c:pt idx="6645">
                  <c:v>42281.874999983884</c:v>
                </c:pt>
                <c:pt idx="6646">
                  <c:v>42281.916666650548</c:v>
                </c:pt>
                <c:pt idx="6647">
                  <c:v>42281.958333317212</c:v>
                </c:pt>
                <c:pt idx="6648">
                  <c:v>42281.999999983876</c:v>
                </c:pt>
                <c:pt idx="6649">
                  <c:v>42282.041666650541</c:v>
                </c:pt>
                <c:pt idx="6650">
                  <c:v>42282.083333317205</c:v>
                </c:pt>
                <c:pt idx="6651">
                  <c:v>42282.124999983869</c:v>
                </c:pt>
                <c:pt idx="6652">
                  <c:v>42282.166666650533</c:v>
                </c:pt>
                <c:pt idx="6653">
                  <c:v>42282.208333317198</c:v>
                </c:pt>
                <c:pt idx="6654">
                  <c:v>42282.249999983862</c:v>
                </c:pt>
                <c:pt idx="6655">
                  <c:v>42282.291666650526</c:v>
                </c:pt>
                <c:pt idx="6656">
                  <c:v>42282.33333331719</c:v>
                </c:pt>
                <c:pt idx="6657">
                  <c:v>42282.374999983855</c:v>
                </c:pt>
                <c:pt idx="6658">
                  <c:v>42282.416666650519</c:v>
                </c:pt>
                <c:pt idx="6659">
                  <c:v>42282.458333317183</c:v>
                </c:pt>
                <c:pt idx="6660">
                  <c:v>42282.499999983847</c:v>
                </c:pt>
                <c:pt idx="6661">
                  <c:v>42282.541666650512</c:v>
                </c:pt>
                <c:pt idx="6662">
                  <c:v>42282.583333317176</c:v>
                </c:pt>
                <c:pt idx="6663">
                  <c:v>42282.62499998384</c:v>
                </c:pt>
                <c:pt idx="6664">
                  <c:v>42282.666666650504</c:v>
                </c:pt>
                <c:pt idx="6665">
                  <c:v>42282.708333317169</c:v>
                </c:pt>
                <c:pt idx="6666">
                  <c:v>42282.749999983833</c:v>
                </c:pt>
                <c:pt idx="6667">
                  <c:v>42282.791666650497</c:v>
                </c:pt>
                <c:pt idx="6668">
                  <c:v>42282.833333317161</c:v>
                </c:pt>
                <c:pt idx="6669">
                  <c:v>42282.874999983826</c:v>
                </c:pt>
                <c:pt idx="6670">
                  <c:v>42282.91666665049</c:v>
                </c:pt>
                <c:pt idx="6671">
                  <c:v>42282.958333317154</c:v>
                </c:pt>
                <c:pt idx="6672">
                  <c:v>42282.999999983818</c:v>
                </c:pt>
                <c:pt idx="6673">
                  <c:v>42283.041666650483</c:v>
                </c:pt>
                <c:pt idx="6674">
                  <c:v>42283.083333317147</c:v>
                </c:pt>
                <c:pt idx="6675">
                  <c:v>42283.124999983811</c:v>
                </c:pt>
                <c:pt idx="6676">
                  <c:v>42283.166666650475</c:v>
                </c:pt>
                <c:pt idx="6677">
                  <c:v>42283.208333317139</c:v>
                </c:pt>
                <c:pt idx="6678">
                  <c:v>42283.249999983804</c:v>
                </c:pt>
                <c:pt idx="6679">
                  <c:v>42283.291666650468</c:v>
                </c:pt>
                <c:pt idx="6680">
                  <c:v>42283.333333317132</c:v>
                </c:pt>
                <c:pt idx="6681">
                  <c:v>42283.374999983796</c:v>
                </c:pt>
                <c:pt idx="6682">
                  <c:v>42283.416666650461</c:v>
                </c:pt>
                <c:pt idx="6683">
                  <c:v>42283.458333317125</c:v>
                </c:pt>
                <c:pt idx="6684">
                  <c:v>42283.499999983789</c:v>
                </c:pt>
                <c:pt idx="6685">
                  <c:v>42283.541666650453</c:v>
                </c:pt>
                <c:pt idx="6686">
                  <c:v>42283.583333317118</c:v>
                </c:pt>
                <c:pt idx="6687">
                  <c:v>42283.624999983782</c:v>
                </c:pt>
                <c:pt idx="6688">
                  <c:v>42283.666666650446</c:v>
                </c:pt>
                <c:pt idx="6689">
                  <c:v>42283.70833331711</c:v>
                </c:pt>
                <c:pt idx="6690">
                  <c:v>42283.749999983775</c:v>
                </c:pt>
                <c:pt idx="6691">
                  <c:v>42283.791666650439</c:v>
                </c:pt>
                <c:pt idx="6692">
                  <c:v>42283.833333317103</c:v>
                </c:pt>
                <c:pt idx="6693">
                  <c:v>42283.874999983767</c:v>
                </c:pt>
                <c:pt idx="6694">
                  <c:v>42283.916666650432</c:v>
                </c:pt>
                <c:pt idx="6695">
                  <c:v>42283.958333317096</c:v>
                </c:pt>
                <c:pt idx="6696">
                  <c:v>42283.99999998376</c:v>
                </c:pt>
                <c:pt idx="6697">
                  <c:v>42284.041666650424</c:v>
                </c:pt>
                <c:pt idx="6698">
                  <c:v>42284.083333317089</c:v>
                </c:pt>
                <c:pt idx="6699">
                  <c:v>42284.124999983753</c:v>
                </c:pt>
                <c:pt idx="6700">
                  <c:v>42284.166666650417</c:v>
                </c:pt>
                <c:pt idx="6701">
                  <c:v>42284.208333317081</c:v>
                </c:pt>
                <c:pt idx="6702">
                  <c:v>42284.249999983746</c:v>
                </c:pt>
                <c:pt idx="6703">
                  <c:v>42284.29166665041</c:v>
                </c:pt>
                <c:pt idx="6704">
                  <c:v>42284.333333317074</c:v>
                </c:pt>
                <c:pt idx="6705">
                  <c:v>42284.374999983738</c:v>
                </c:pt>
                <c:pt idx="6706">
                  <c:v>42284.416666650402</c:v>
                </c:pt>
                <c:pt idx="6707">
                  <c:v>42284.458333317067</c:v>
                </c:pt>
                <c:pt idx="6708">
                  <c:v>42284.499999983731</c:v>
                </c:pt>
                <c:pt idx="6709">
                  <c:v>42284.541666650395</c:v>
                </c:pt>
                <c:pt idx="6710">
                  <c:v>42284.583333317059</c:v>
                </c:pt>
                <c:pt idx="6711">
                  <c:v>42284.624999983724</c:v>
                </c:pt>
                <c:pt idx="6712">
                  <c:v>42284.666666650388</c:v>
                </c:pt>
                <c:pt idx="6713">
                  <c:v>42284.708333317052</c:v>
                </c:pt>
                <c:pt idx="6714">
                  <c:v>42284.749999983716</c:v>
                </c:pt>
                <c:pt idx="6715">
                  <c:v>42284.791666650381</c:v>
                </c:pt>
                <c:pt idx="6716">
                  <c:v>42284.833333317045</c:v>
                </c:pt>
                <c:pt idx="6717">
                  <c:v>42284.874999983709</c:v>
                </c:pt>
                <c:pt idx="6718">
                  <c:v>42284.916666650373</c:v>
                </c:pt>
                <c:pt idx="6719">
                  <c:v>42284.958333317038</c:v>
                </c:pt>
                <c:pt idx="6720">
                  <c:v>42284.999999983702</c:v>
                </c:pt>
                <c:pt idx="6721">
                  <c:v>42285.041666650366</c:v>
                </c:pt>
                <c:pt idx="6722">
                  <c:v>42285.08333331703</c:v>
                </c:pt>
                <c:pt idx="6723">
                  <c:v>42285.124999983695</c:v>
                </c:pt>
                <c:pt idx="6724">
                  <c:v>42285.166666650359</c:v>
                </c:pt>
                <c:pt idx="6725">
                  <c:v>42285.208333317023</c:v>
                </c:pt>
                <c:pt idx="6726">
                  <c:v>42285.249999983687</c:v>
                </c:pt>
                <c:pt idx="6727">
                  <c:v>42285.291666650352</c:v>
                </c:pt>
                <c:pt idx="6728">
                  <c:v>42285.333333317016</c:v>
                </c:pt>
                <c:pt idx="6729">
                  <c:v>42285.37499998368</c:v>
                </c:pt>
                <c:pt idx="6730">
                  <c:v>42285.416666650344</c:v>
                </c:pt>
                <c:pt idx="6731">
                  <c:v>42285.458333317009</c:v>
                </c:pt>
                <c:pt idx="6732">
                  <c:v>42285.499999983673</c:v>
                </c:pt>
                <c:pt idx="6733">
                  <c:v>42285.541666650337</c:v>
                </c:pt>
                <c:pt idx="6734">
                  <c:v>42285.583333317001</c:v>
                </c:pt>
                <c:pt idx="6735">
                  <c:v>42285.624999983665</c:v>
                </c:pt>
                <c:pt idx="6736">
                  <c:v>42285.66666665033</c:v>
                </c:pt>
                <c:pt idx="6737">
                  <c:v>42285.708333316994</c:v>
                </c:pt>
                <c:pt idx="6738">
                  <c:v>42285.749999983658</c:v>
                </c:pt>
                <c:pt idx="6739">
                  <c:v>42285.791666650322</c:v>
                </c:pt>
                <c:pt idx="6740">
                  <c:v>42285.833333316987</c:v>
                </c:pt>
                <c:pt idx="6741">
                  <c:v>42285.874999983651</c:v>
                </c:pt>
                <c:pt idx="6742">
                  <c:v>42285.916666650315</c:v>
                </c:pt>
                <c:pt idx="6743">
                  <c:v>42285.958333316979</c:v>
                </c:pt>
                <c:pt idx="6744">
                  <c:v>42285.999999983644</c:v>
                </c:pt>
                <c:pt idx="6745">
                  <c:v>42286.041666650308</c:v>
                </c:pt>
                <c:pt idx="6746">
                  <c:v>42286.083333316972</c:v>
                </c:pt>
                <c:pt idx="6747">
                  <c:v>42286.124999983636</c:v>
                </c:pt>
                <c:pt idx="6748">
                  <c:v>42286.166666650301</c:v>
                </c:pt>
                <c:pt idx="6749">
                  <c:v>42286.208333316965</c:v>
                </c:pt>
                <c:pt idx="6750">
                  <c:v>42286.249999983629</c:v>
                </c:pt>
                <c:pt idx="6751">
                  <c:v>42286.291666650293</c:v>
                </c:pt>
                <c:pt idx="6752">
                  <c:v>42286.333333316958</c:v>
                </c:pt>
                <c:pt idx="6753">
                  <c:v>42286.374999983622</c:v>
                </c:pt>
                <c:pt idx="6754">
                  <c:v>42286.416666650286</c:v>
                </c:pt>
                <c:pt idx="6755">
                  <c:v>42286.45833331695</c:v>
                </c:pt>
                <c:pt idx="6756">
                  <c:v>42286.499999983615</c:v>
                </c:pt>
                <c:pt idx="6757">
                  <c:v>42286.541666650279</c:v>
                </c:pt>
                <c:pt idx="6758">
                  <c:v>42286.583333316943</c:v>
                </c:pt>
                <c:pt idx="6759">
                  <c:v>42286.624999983607</c:v>
                </c:pt>
                <c:pt idx="6760">
                  <c:v>42286.666666650272</c:v>
                </c:pt>
                <c:pt idx="6761">
                  <c:v>42286.708333316936</c:v>
                </c:pt>
                <c:pt idx="6762">
                  <c:v>42286.7499999836</c:v>
                </c:pt>
                <c:pt idx="6763">
                  <c:v>42286.791666650264</c:v>
                </c:pt>
                <c:pt idx="6764">
                  <c:v>42286.833333316928</c:v>
                </c:pt>
                <c:pt idx="6765">
                  <c:v>42286.874999983593</c:v>
                </c:pt>
                <c:pt idx="6766">
                  <c:v>42286.916666650257</c:v>
                </c:pt>
                <c:pt idx="6767">
                  <c:v>42286.958333316921</c:v>
                </c:pt>
                <c:pt idx="6768">
                  <c:v>42286.999999983585</c:v>
                </c:pt>
                <c:pt idx="6769">
                  <c:v>42287.04166665025</c:v>
                </c:pt>
                <c:pt idx="6770">
                  <c:v>42287.083333316914</c:v>
                </c:pt>
                <c:pt idx="6771">
                  <c:v>42287.124999983578</c:v>
                </c:pt>
                <c:pt idx="6772">
                  <c:v>42287.166666650242</c:v>
                </c:pt>
                <c:pt idx="6773">
                  <c:v>42287.208333316907</c:v>
                </c:pt>
                <c:pt idx="6774">
                  <c:v>42287.249999983571</c:v>
                </c:pt>
                <c:pt idx="6775">
                  <c:v>42287.291666650235</c:v>
                </c:pt>
                <c:pt idx="6776">
                  <c:v>42287.333333316899</c:v>
                </c:pt>
                <c:pt idx="6777">
                  <c:v>42287.374999983564</c:v>
                </c:pt>
                <c:pt idx="6778">
                  <c:v>42287.416666650228</c:v>
                </c:pt>
                <c:pt idx="6779">
                  <c:v>42287.458333316892</c:v>
                </c:pt>
                <c:pt idx="6780">
                  <c:v>42287.499999983556</c:v>
                </c:pt>
                <c:pt idx="6781">
                  <c:v>42287.541666650221</c:v>
                </c:pt>
                <c:pt idx="6782">
                  <c:v>42287.583333316885</c:v>
                </c:pt>
                <c:pt idx="6783">
                  <c:v>42287.624999983549</c:v>
                </c:pt>
                <c:pt idx="6784">
                  <c:v>42287.666666650213</c:v>
                </c:pt>
                <c:pt idx="6785">
                  <c:v>42287.708333316878</c:v>
                </c:pt>
                <c:pt idx="6786">
                  <c:v>42287.749999983542</c:v>
                </c:pt>
                <c:pt idx="6787">
                  <c:v>42287.791666650206</c:v>
                </c:pt>
                <c:pt idx="6788">
                  <c:v>42287.83333331687</c:v>
                </c:pt>
                <c:pt idx="6789">
                  <c:v>42287.874999983535</c:v>
                </c:pt>
                <c:pt idx="6790">
                  <c:v>42287.916666650199</c:v>
                </c:pt>
                <c:pt idx="6791">
                  <c:v>42287.958333316863</c:v>
                </c:pt>
                <c:pt idx="6792">
                  <c:v>42287.999999983527</c:v>
                </c:pt>
                <c:pt idx="6793">
                  <c:v>42288.041666650191</c:v>
                </c:pt>
                <c:pt idx="6794">
                  <c:v>42288.083333316856</c:v>
                </c:pt>
                <c:pt idx="6795">
                  <c:v>42288.12499998352</c:v>
                </c:pt>
                <c:pt idx="6796">
                  <c:v>42288.166666650184</c:v>
                </c:pt>
                <c:pt idx="6797">
                  <c:v>42288.208333316848</c:v>
                </c:pt>
                <c:pt idx="6798">
                  <c:v>42288.249999983513</c:v>
                </c:pt>
                <c:pt idx="6799">
                  <c:v>42288.291666650177</c:v>
                </c:pt>
                <c:pt idx="6800">
                  <c:v>42288.333333316841</c:v>
                </c:pt>
                <c:pt idx="6801">
                  <c:v>42288.374999983505</c:v>
                </c:pt>
                <c:pt idx="6802">
                  <c:v>42288.41666665017</c:v>
                </c:pt>
                <c:pt idx="6803">
                  <c:v>42288.458333316834</c:v>
                </c:pt>
                <c:pt idx="6804">
                  <c:v>42288.499999983498</c:v>
                </c:pt>
                <c:pt idx="6805">
                  <c:v>42288.541666650162</c:v>
                </c:pt>
                <c:pt idx="6806">
                  <c:v>42288.583333316827</c:v>
                </c:pt>
                <c:pt idx="6807">
                  <c:v>42288.624999983491</c:v>
                </c:pt>
                <c:pt idx="6808">
                  <c:v>42288.666666650155</c:v>
                </c:pt>
                <c:pt idx="6809">
                  <c:v>42288.708333316819</c:v>
                </c:pt>
                <c:pt idx="6810">
                  <c:v>42288.749999983484</c:v>
                </c:pt>
                <c:pt idx="6811">
                  <c:v>42288.791666650148</c:v>
                </c:pt>
                <c:pt idx="6812">
                  <c:v>42288.833333316812</c:v>
                </c:pt>
                <c:pt idx="6813">
                  <c:v>42288.874999983476</c:v>
                </c:pt>
                <c:pt idx="6814">
                  <c:v>42288.916666650141</c:v>
                </c:pt>
                <c:pt idx="6815">
                  <c:v>42288.958333316805</c:v>
                </c:pt>
                <c:pt idx="6816">
                  <c:v>42288.999999983469</c:v>
                </c:pt>
                <c:pt idx="6817">
                  <c:v>42289.041666650133</c:v>
                </c:pt>
                <c:pt idx="6818">
                  <c:v>42289.083333316798</c:v>
                </c:pt>
                <c:pt idx="6819">
                  <c:v>42289.124999983462</c:v>
                </c:pt>
                <c:pt idx="6820">
                  <c:v>42289.166666650126</c:v>
                </c:pt>
                <c:pt idx="6821">
                  <c:v>42289.20833331679</c:v>
                </c:pt>
                <c:pt idx="6822">
                  <c:v>42289.249999983454</c:v>
                </c:pt>
                <c:pt idx="6823">
                  <c:v>42289.291666650119</c:v>
                </c:pt>
                <c:pt idx="6824">
                  <c:v>42289.333333316783</c:v>
                </c:pt>
                <c:pt idx="6825">
                  <c:v>42289.374999983447</c:v>
                </c:pt>
                <c:pt idx="6826">
                  <c:v>42289.416666650111</c:v>
                </c:pt>
                <c:pt idx="6827">
                  <c:v>42289.458333316776</c:v>
                </c:pt>
                <c:pt idx="6828">
                  <c:v>42289.49999998344</c:v>
                </c:pt>
                <c:pt idx="6829">
                  <c:v>42289.541666650104</c:v>
                </c:pt>
                <c:pt idx="6830">
                  <c:v>42289.583333316768</c:v>
                </c:pt>
                <c:pt idx="6831">
                  <c:v>42289.624999983433</c:v>
                </c:pt>
                <c:pt idx="6832">
                  <c:v>42289.666666650097</c:v>
                </c:pt>
                <c:pt idx="6833">
                  <c:v>42289.708333316761</c:v>
                </c:pt>
                <c:pt idx="6834">
                  <c:v>42289.749999983425</c:v>
                </c:pt>
                <c:pt idx="6835">
                  <c:v>42289.79166665009</c:v>
                </c:pt>
                <c:pt idx="6836">
                  <c:v>42289.833333316754</c:v>
                </c:pt>
                <c:pt idx="6837">
                  <c:v>42289.874999983418</c:v>
                </c:pt>
                <c:pt idx="6838">
                  <c:v>42289.916666650082</c:v>
                </c:pt>
                <c:pt idx="6839">
                  <c:v>42289.958333316747</c:v>
                </c:pt>
                <c:pt idx="6840">
                  <c:v>42289.999999983411</c:v>
                </c:pt>
                <c:pt idx="6841">
                  <c:v>42290.041666650075</c:v>
                </c:pt>
                <c:pt idx="6842">
                  <c:v>42290.083333316739</c:v>
                </c:pt>
                <c:pt idx="6843">
                  <c:v>42290.124999983404</c:v>
                </c:pt>
                <c:pt idx="6844">
                  <c:v>42290.166666650068</c:v>
                </c:pt>
                <c:pt idx="6845">
                  <c:v>42290.208333316732</c:v>
                </c:pt>
                <c:pt idx="6846">
                  <c:v>42290.249999983396</c:v>
                </c:pt>
                <c:pt idx="6847">
                  <c:v>42290.291666650061</c:v>
                </c:pt>
                <c:pt idx="6848">
                  <c:v>42290.333333316725</c:v>
                </c:pt>
                <c:pt idx="6849">
                  <c:v>42290.374999983389</c:v>
                </c:pt>
                <c:pt idx="6850">
                  <c:v>42290.416666650053</c:v>
                </c:pt>
                <c:pt idx="6851">
                  <c:v>42290.458333316717</c:v>
                </c:pt>
                <c:pt idx="6852">
                  <c:v>42290.499999983382</c:v>
                </c:pt>
                <c:pt idx="6853">
                  <c:v>42290.541666650046</c:v>
                </c:pt>
                <c:pt idx="6854">
                  <c:v>42290.58333331671</c:v>
                </c:pt>
                <c:pt idx="6855">
                  <c:v>42290.624999983374</c:v>
                </c:pt>
                <c:pt idx="6856">
                  <c:v>42290.666666650039</c:v>
                </c:pt>
                <c:pt idx="6857">
                  <c:v>42290.708333316703</c:v>
                </c:pt>
                <c:pt idx="6858">
                  <c:v>42290.749999983367</c:v>
                </c:pt>
                <c:pt idx="6859">
                  <c:v>42290.791666650031</c:v>
                </c:pt>
                <c:pt idx="6860">
                  <c:v>42290.833333316696</c:v>
                </c:pt>
                <c:pt idx="6861">
                  <c:v>42290.87499998336</c:v>
                </c:pt>
                <c:pt idx="6862">
                  <c:v>42290.916666650024</c:v>
                </c:pt>
                <c:pt idx="6863">
                  <c:v>42290.958333316688</c:v>
                </c:pt>
                <c:pt idx="6864">
                  <c:v>42290.999999983353</c:v>
                </c:pt>
                <c:pt idx="6865">
                  <c:v>42291.041666650017</c:v>
                </c:pt>
                <c:pt idx="6866">
                  <c:v>42291.083333316681</c:v>
                </c:pt>
                <c:pt idx="6867">
                  <c:v>42291.124999983345</c:v>
                </c:pt>
                <c:pt idx="6868">
                  <c:v>42291.16666665001</c:v>
                </c:pt>
                <c:pt idx="6869">
                  <c:v>42291.208333316674</c:v>
                </c:pt>
                <c:pt idx="6870">
                  <c:v>42291.249999983338</c:v>
                </c:pt>
                <c:pt idx="6871">
                  <c:v>42291.291666650002</c:v>
                </c:pt>
                <c:pt idx="6872">
                  <c:v>42291.333333316667</c:v>
                </c:pt>
                <c:pt idx="6873">
                  <c:v>42291.374999983331</c:v>
                </c:pt>
                <c:pt idx="6874">
                  <c:v>42291.416666649995</c:v>
                </c:pt>
                <c:pt idx="6875">
                  <c:v>42291.458333316659</c:v>
                </c:pt>
                <c:pt idx="6876">
                  <c:v>42291.499999983324</c:v>
                </c:pt>
                <c:pt idx="6877">
                  <c:v>42291.541666649988</c:v>
                </c:pt>
                <c:pt idx="6878">
                  <c:v>42291.583333316652</c:v>
                </c:pt>
                <c:pt idx="6879">
                  <c:v>42291.624999983316</c:v>
                </c:pt>
                <c:pt idx="6880">
                  <c:v>42291.66666664998</c:v>
                </c:pt>
                <c:pt idx="6881">
                  <c:v>42291.708333316645</c:v>
                </c:pt>
                <c:pt idx="6882">
                  <c:v>42291.749999983309</c:v>
                </c:pt>
                <c:pt idx="6883">
                  <c:v>42291.791666649973</c:v>
                </c:pt>
                <c:pt idx="6884">
                  <c:v>42291.833333316637</c:v>
                </c:pt>
                <c:pt idx="6885">
                  <c:v>42291.874999983302</c:v>
                </c:pt>
                <c:pt idx="6886">
                  <c:v>42291.916666649966</c:v>
                </c:pt>
                <c:pt idx="6887">
                  <c:v>42291.95833331663</c:v>
                </c:pt>
                <c:pt idx="6888">
                  <c:v>42291.999999983294</c:v>
                </c:pt>
                <c:pt idx="6889">
                  <c:v>42292.041666649959</c:v>
                </c:pt>
                <c:pt idx="6890">
                  <c:v>42292.083333316623</c:v>
                </c:pt>
                <c:pt idx="6891">
                  <c:v>42292.124999983287</c:v>
                </c:pt>
                <c:pt idx="6892">
                  <c:v>42292.166666649951</c:v>
                </c:pt>
                <c:pt idx="6893">
                  <c:v>42292.208333316616</c:v>
                </c:pt>
                <c:pt idx="6894">
                  <c:v>42292.24999998328</c:v>
                </c:pt>
                <c:pt idx="6895">
                  <c:v>42292.291666649944</c:v>
                </c:pt>
                <c:pt idx="6896">
                  <c:v>42292.333333316608</c:v>
                </c:pt>
                <c:pt idx="6897">
                  <c:v>42292.374999983273</c:v>
                </c:pt>
                <c:pt idx="6898">
                  <c:v>42292.416666649937</c:v>
                </c:pt>
                <c:pt idx="6899">
                  <c:v>42292.458333316601</c:v>
                </c:pt>
                <c:pt idx="6900">
                  <c:v>42292.499999983265</c:v>
                </c:pt>
                <c:pt idx="6901">
                  <c:v>42292.54166664993</c:v>
                </c:pt>
                <c:pt idx="6902">
                  <c:v>42292.583333316594</c:v>
                </c:pt>
                <c:pt idx="6903">
                  <c:v>42292.624999983258</c:v>
                </c:pt>
                <c:pt idx="6904">
                  <c:v>42292.666666649922</c:v>
                </c:pt>
                <c:pt idx="6905">
                  <c:v>42292.708333316587</c:v>
                </c:pt>
                <c:pt idx="6906">
                  <c:v>42292.749999983251</c:v>
                </c:pt>
                <c:pt idx="6907">
                  <c:v>42292.791666649915</c:v>
                </c:pt>
                <c:pt idx="6908">
                  <c:v>42292.833333316579</c:v>
                </c:pt>
                <c:pt idx="6909">
                  <c:v>42292.874999983243</c:v>
                </c:pt>
                <c:pt idx="6910">
                  <c:v>42292.916666649908</c:v>
                </c:pt>
                <c:pt idx="6911">
                  <c:v>42292.958333316572</c:v>
                </c:pt>
                <c:pt idx="6912">
                  <c:v>42292.999999983236</c:v>
                </c:pt>
                <c:pt idx="6913">
                  <c:v>42293.0416666499</c:v>
                </c:pt>
                <c:pt idx="6914">
                  <c:v>42293.083333316565</c:v>
                </c:pt>
                <c:pt idx="6915">
                  <c:v>42293.124999983229</c:v>
                </c:pt>
                <c:pt idx="6916">
                  <c:v>42293.166666649893</c:v>
                </c:pt>
                <c:pt idx="6917">
                  <c:v>42293.208333316557</c:v>
                </c:pt>
                <c:pt idx="6918">
                  <c:v>42293.249999983222</c:v>
                </c:pt>
                <c:pt idx="6919">
                  <c:v>42293.291666649886</c:v>
                </c:pt>
                <c:pt idx="6920">
                  <c:v>42293.33333331655</c:v>
                </c:pt>
                <c:pt idx="6921">
                  <c:v>42293.374999983214</c:v>
                </c:pt>
                <c:pt idx="6922">
                  <c:v>42293.416666649879</c:v>
                </c:pt>
                <c:pt idx="6923">
                  <c:v>42293.458333316543</c:v>
                </c:pt>
                <c:pt idx="6924">
                  <c:v>42293.499999983207</c:v>
                </c:pt>
                <c:pt idx="6925">
                  <c:v>42293.541666649871</c:v>
                </c:pt>
                <c:pt idx="6926">
                  <c:v>42293.583333316536</c:v>
                </c:pt>
                <c:pt idx="6927">
                  <c:v>42293.6249999832</c:v>
                </c:pt>
                <c:pt idx="6928">
                  <c:v>42293.666666649864</c:v>
                </c:pt>
                <c:pt idx="6929">
                  <c:v>42293.708333316528</c:v>
                </c:pt>
                <c:pt idx="6930">
                  <c:v>42293.749999983193</c:v>
                </c:pt>
                <c:pt idx="6931">
                  <c:v>42293.791666649857</c:v>
                </c:pt>
                <c:pt idx="6932">
                  <c:v>42293.833333316521</c:v>
                </c:pt>
                <c:pt idx="6933">
                  <c:v>42293.874999983185</c:v>
                </c:pt>
                <c:pt idx="6934">
                  <c:v>42293.91666664985</c:v>
                </c:pt>
                <c:pt idx="6935">
                  <c:v>42293.958333316514</c:v>
                </c:pt>
                <c:pt idx="6936">
                  <c:v>42293.999999983178</c:v>
                </c:pt>
                <c:pt idx="6937">
                  <c:v>42294.041666649842</c:v>
                </c:pt>
                <c:pt idx="6938">
                  <c:v>42294.083333316506</c:v>
                </c:pt>
                <c:pt idx="6939">
                  <c:v>42294.124999983171</c:v>
                </c:pt>
                <c:pt idx="6940">
                  <c:v>42294.166666649835</c:v>
                </c:pt>
                <c:pt idx="6941">
                  <c:v>42294.208333316499</c:v>
                </c:pt>
                <c:pt idx="6942">
                  <c:v>42294.249999983163</c:v>
                </c:pt>
                <c:pt idx="6943">
                  <c:v>42294.291666649828</c:v>
                </c:pt>
                <c:pt idx="6944">
                  <c:v>42294.333333316492</c:v>
                </c:pt>
                <c:pt idx="6945">
                  <c:v>42294.374999983156</c:v>
                </c:pt>
                <c:pt idx="6946">
                  <c:v>42294.41666664982</c:v>
                </c:pt>
                <c:pt idx="6947">
                  <c:v>42294.458333316485</c:v>
                </c:pt>
                <c:pt idx="6948">
                  <c:v>42294.499999983149</c:v>
                </c:pt>
                <c:pt idx="6949">
                  <c:v>42294.541666649813</c:v>
                </c:pt>
                <c:pt idx="6950">
                  <c:v>42294.583333316477</c:v>
                </c:pt>
                <c:pt idx="6951">
                  <c:v>42294.624999983142</c:v>
                </c:pt>
                <c:pt idx="6952">
                  <c:v>42294.666666649806</c:v>
                </c:pt>
                <c:pt idx="6953">
                  <c:v>42294.70833331647</c:v>
                </c:pt>
                <c:pt idx="6954">
                  <c:v>42294.749999983134</c:v>
                </c:pt>
                <c:pt idx="6955">
                  <c:v>42294.791666649799</c:v>
                </c:pt>
                <c:pt idx="6956">
                  <c:v>42294.833333316463</c:v>
                </c:pt>
                <c:pt idx="6957">
                  <c:v>42294.874999983127</c:v>
                </c:pt>
                <c:pt idx="6958">
                  <c:v>42294.916666649791</c:v>
                </c:pt>
                <c:pt idx="6959">
                  <c:v>42294.958333316456</c:v>
                </c:pt>
                <c:pt idx="6960">
                  <c:v>42294.99999998312</c:v>
                </c:pt>
                <c:pt idx="6961">
                  <c:v>42295.041666649784</c:v>
                </c:pt>
                <c:pt idx="6962">
                  <c:v>42295.083333316448</c:v>
                </c:pt>
                <c:pt idx="6963">
                  <c:v>42295.124999983113</c:v>
                </c:pt>
                <c:pt idx="6964">
                  <c:v>42295.166666649777</c:v>
                </c:pt>
                <c:pt idx="6965">
                  <c:v>42295.208333316441</c:v>
                </c:pt>
                <c:pt idx="6966">
                  <c:v>42295.249999983105</c:v>
                </c:pt>
                <c:pt idx="6967">
                  <c:v>42295.291666649769</c:v>
                </c:pt>
                <c:pt idx="6968">
                  <c:v>42295.333333316434</c:v>
                </c:pt>
                <c:pt idx="6969">
                  <c:v>42295.374999983098</c:v>
                </c:pt>
                <c:pt idx="6970">
                  <c:v>42295.416666649762</c:v>
                </c:pt>
                <c:pt idx="6971">
                  <c:v>42295.458333316426</c:v>
                </c:pt>
                <c:pt idx="6972">
                  <c:v>42295.499999983091</c:v>
                </c:pt>
                <c:pt idx="6973">
                  <c:v>42295.541666649755</c:v>
                </c:pt>
                <c:pt idx="6974">
                  <c:v>42295.583333316419</c:v>
                </c:pt>
                <c:pt idx="6975">
                  <c:v>42295.624999983083</c:v>
                </c:pt>
                <c:pt idx="6976">
                  <c:v>42295.666666649748</c:v>
                </c:pt>
                <c:pt idx="6977">
                  <c:v>42295.708333316412</c:v>
                </c:pt>
                <c:pt idx="6978">
                  <c:v>42295.749999983076</c:v>
                </c:pt>
                <c:pt idx="6979">
                  <c:v>42295.79166664974</c:v>
                </c:pt>
                <c:pt idx="6980">
                  <c:v>42295.833333316405</c:v>
                </c:pt>
                <c:pt idx="6981">
                  <c:v>42295.874999983069</c:v>
                </c:pt>
                <c:pt idx="6982">
                  <c:v>42295.916666649733</c:v>
                </c:pt>
                <c:pt idx="6983">
                  <c:v>42295.958333316397</c:v>
                </c:pt>
                <c:pt idx="6984">
                  <c:v>42295.999999983062</c:v>
                </c:pt>
                <c:pt idx="6985">
                  <c:v>42296.041666649726</c:v>
                </c:pt>
                <c:pt idx="6986">
                  <c:v>42296.08333331639</c:v>
                </c:pt>
                <c:pt idx="6987">
                  <c:v>42296.124999983054</c:v>
                </c:pt>
                <c:pt idx="6988">
                  <c:v>42296.166666649719</c:v>
                </c:pt>
                <c:pt idx="6989">
                  <c:v>42296.208333316383</c:v>
                </c:pt>
                <c:pt idx="6990">
                  <c:v>42296.249999983047</c:v>
                </c:pt>
                <c:pt idx="6991">
                  <c:v>42296.291666649711</c:v>
                </c:pt>
                <c:pt idx="6992">
                  <c:v>42296.333333316376</c:v>
                </c:pt>
                <c:pt idx="6993">
                  <c:v>42296.37499998304</c:v>
                </c:pt>
                <c:pt idx="6994">
                  <c:v>42296.416666649704</c:v>
                </c:pt>
                <c:pt idx="6995">
                  <c:v>42296.458333316368</c:v>
                </c:pt>
                <c:pt idx="6996">
                  <c:v>42296.499999983032</c:v>
                </c:pt>
                <c:pt idx="6997">
                  <c:v>42296.541666649697</c:v>
                </c:pt>
                <c:pt idx="6998">
                  <c:v>42296.583333316361</c:v>
                </c:pt>
                <c:pt idx="6999">
                  <c:v>42296.624999983025</c:v>
                </c:pt>
                <c:pt idx="7000">
                  <c:v>42296.666666649689</c:v>
                </c:pt>
                <c:pt idx="7001">
                  <c:v>42296.708333316354</c:v>
                </c:pt>
                <c:pt idx="7002">
                  <c:v>42296.749999983018</c:v>
                </c:pt>
                <c:pt idx="7003">
                  <c:v>42296.791666649682</c:v>
                </c:pt>
                <c:pt idx="7004">
                  <c:v>42296.833333316346</c:v>
                </c:pt>
                <c:pt idx="7005">
                  <c:v>42296.874999983011</c:v>
                </c:pt>
                <c:pt idx="7006">
                  <c:v>42296.916666649675</c:v>
                </c:pt>
                <c:pt idx="7007">
                  <c:v>42296.958333316339</c:v>
                </c:pt>
                <c:pt idx="7008">
                  <c:v>42296.999999983003</c:v>
                </c:pt>
                <c:pt idx="7009">
                  <c:v>42297.041666649668</c:v>
                </c:pt>
                <c:pt idx="7010">
                  <c:v>42297.083333316332</c:v>
                </c:pt>
                <c:pt idx="7011">
                  <c:v>42297.124999982996</c:v>
                </c:pt>
                <c:pt idx="7012">
                  <c:v>42297.16666664966</c:v>
                </c:pt>
                <c:pt idx="7013">
                  <c:v>42297.208333316325</c:v>
                </c:pt>
                <c:pt idx="7014">
                  <c:v>42297.249999982989</c:v>
                </c:pt>
                <c:pt idx="7015">
                  <c:v>42297.291666649653</c:v>
                </c:pt>
                <c:pt idx="7016">
                  <c:v>42297.333333316317</c:v>
                </c:pt>
                <c:pt idx="7017">
                  <c:v>42297.374999982982</c:v>
                </c:pt>
                <c:pt idx="7018">
                  <c:v>42297.416666649646</c:v>
                </c:pt>
                <c:pt idx="7019">
                  <c:v>42297.45833331631</c:v>
                </c:pt>
                <c:pt idx="7020">
                  <c:v>42297.499999982974</c:v>
                </c:pt>
                <c:pt idx="7021">
                  <c:v>42297.541666649639</c:v>
                </c:pt>
                <c:pt idx="7022">
                  <c:v>42297.583333316303</c:v>
                </c:pt>
                <c:pt idx="7023">
                  <c:v>42297.624999982967</c:v>
                </c:pt>
                <c:pt idx="7024">
                  <c:v>42297.666666649631</c:v>
                </c:pt>
                <c:pt idx="7025">
                  <c:v>42297.708333316295</c:v>
                </c:pt>
                <c:pt idx="7026">
                  <c:v>42297.74999998296</c:v>
                </c:pt>
                <c:pt idx="7027">
                  <c:v>42297.791666649624</c:v>
                </c:pt>
                <c:pt idx="7028">
                  <c:v>42297.833333316288</c:v>
                </c:pt>
                <c:pt idx="7029">
                  <c:v>42297.874999982952</c:v>
                </c:pt>
                <c:pt idx="7030">
                  <c:v>42297.916666649617</c:v>
                </c:pt>
                <c:pt idx="7031">
                  <c:v>42297.958333316281</c:v>
                </c:pt>
                <c:pt idx="7032">
                  <c:v>42297.999999982945</c:v>
                </c:pt>
                <c:pt idx="7033">
                  <c:v>42298.041666649609</c:v>
                </c:pt>
                <c:pt idx="7034">
                  <c:v>42298.083333316274</c:v>
                </c:pt>
                <c:pt idx="7035">
                  <c:v>42298.124999982938</c:v>
                </c:pt>
                <c:pt idx="7036">
                  <c:v>42298.166666649602</c:v>
                </c:pt>
                <c:pt idx="7037">
                  <c:v>42298.208333316266</c:v>
                </c:pt>
                <c:pt idx="7038">
                  <c:v>42298.249999982931</c:v>
                </c:pt>
                <c:pt idx="7039">
                  <c:v>42298.291666649595</c:v>
                </c:pt>
                <c:pt idx="7040">
                  <c:v>42298.333333316259</c:v>
                </c:pt>
                <c:pt idx="7041">
                  <c:v>42298.374999982923</c:v>
                </c:pt>
                <c:pt idx="7042">
                  <c:v>42298.416666649588</c:v>
                </c:pt>
                <c:pt idx="7043">
                  <c:v>42298.458333316252</c:v>
                </c:pt>
                <c:pt idx="7044">
                  <c:v>42298.499999982916</c:v>
                </c:pt>
                <c:pt idx="7045">
                  <c:v>42298.54166664958</c:v>
                </c:pt>
                <c:pt idx="7046">
                  <c:v>42298.583333316245</c:v>
                </c:pt>
                <c:pt idx="7047">
                  <c:v>42298.624999982909</c:v>
                </c:pt>
                <c:pt idx="7048">
                  <c:v>42298.666666649573</c:v>
                </c:pt>
                <c:pt idx="7049">
                  <c:v>42298.708333316237</c:v>
                </c:pt>
                <c:pt idx="7050">
                  <c:v>42298.749999982901</c:v>
                </c:pt>
                <c:pt idx="7051">
                  <c:v>42298.791666649566</c:v>
                </c:pt>
                <c:pt idx="7052">
                  <c:v>42298.83333331623</c:v>
                </c:pt>
                <c:pt idx="7053">
                  <c:v>42298.874999982894</c:v>
                </c:pt>
                <c:pt idx="7054">
                  <c:v>42298.916666649558</c:v>
                </c:pt>
                <c:pt idx="7055">
                  <c:v>42298.958333316223</c:v>
                </c:pt>
                <c:pt idx="7056">
                  <c:v>42298.999999982887</c:v>
                </c:pt>
                <c:pt idx="7057">
                  <c:v>42299.041666649551</c:v>
                </c:pt>
                <c:pt idx="7058">
                  <c:v>42299.083333316215</c:v>
                </c:pt>
                <c:pt idx="7059">
                  <c:v>42299.12499998288</c:v>
                </c:pt>
                <c:pt idx="7060">
                  <c:v>42299.166666649544</c:v>
                </c:pt>
                <c:pt idx="7061">
                  <c:v>42299.208333316208</c:v>
                </c:pt>
                <c:pt idx="7062">
                  <c:v>42299.249999982872</c:v>
                </c:pt>
                <c:pt idx="7063">
                  <c:v>42299.291666649537</c:v>
                </c:pt>
                <c:pt idx="7064">
                  <c:v>42299.333333316201</c:v>
                </c:pt>
                <c:pt idx="7065">
                  <c:v>42299.374999982865</c:v>
                </c:pt>
                <c:pt idx="7066">
                  <c:v>42299.416666649529</c:v>
                </c:pt>
                <c:pt idx="7067">
                  <c:v>42299.458333316194</c:v>
                </c:pt>
                <c:pt idx="7068">
                  <c:v>42299.499999982858</c:v>
                </c:pt>
                <c:pt idx="7069">
                  <c:v>42299.541666649522</c:v>
                </c:pt>
                <c:pt idx="7070">
                  <c:v>42299.583333316186</c:v>
                </c:pt>
                <c:pt idx="7071">
                  <c:v>42299.624999982851</c:v>
                </c:pt>
                <c:pt idx="7072">
                  <c:v>42299.666666649515</c:v>
                </c:pt>
                <c:pt idx="7073">
                  <c:v>42299.708333316179</c:v>
                </c:pt>
                <c:pt idx="7074">
                  <c:v>42299.749999982843</c:v>
                </c:pt>
                <c:pt idx="7075">
                  <c:v>42299.791666649508</c:v>
                </c:pt>
                <c:pt idx="7076">
                  <c:v>42299.833333316172</c:v>
                </c:pt>
                <c:pt idx="7077">
                  <c:v>42299.874999982836</c:v>
                </c:pt>
                <c:pt idx="7078">
                  <c:v>42299.9166666495</c:v>
                </c:pt>
                <c:pt idx="7079">
                  <c:v>42299.958333316164</c:v>
                </c:pt>
                <c:pt idx="7080">
                  <c:v>42299.999999982829</c:v>
                </c:pt>
                <c:pt idx="7081">
                  <c:v>42300.041666649493</c:v>
                </c:pt>
                <c:pt idx="7082">
                  <c:v>42300.083333316157</c:v>
                </c:pt>
                <c:pt idx="7083">
                  <c:v>42300.124999982821</c:v>
                </c:pt>
                <c:pt idx="7084">
                  <c:v>42300.166666649486</c:v>
                </c:pt>
                <c:pt idx="7085">
                  <c:v>42300.20833331615</c:v>
                </c:pt>
                <c:pt idx="7086">
                  <c:v>42300.249999982814</c:v>
                </c:pt>
                <c:pt idx="7087">
                  <c:v>42300.291666649478</c:v>
                </c:pt>
                <c:pt idx="7088">
                  <c:v>42300.333333316143</c:v>
                </c:pt>
                <c:pt idx="7089">
                  <c:v>42300.374999982807</c:v>
                </c:pt>
                <c:pt idx="7090">
                  <c:v>42300.416666649471</c:v>
                </c:pt>
                <c:pt idx="7091">
                  <c:v>42300.458333316135</c:v>
                </c:pt>
                <c:pt idx="7092">
                  <c:v>42300.4999999828</c:v>
                </c:pt>
                <c:pt idx="7093">
                  <c:v>42300.541666649464</c:v>
                </c:pt>
                <c:pt idx="7094">
                  <c:v>42300.583333316128</c:v>
                </c:pt>
                <c:pt idx="7095">
                  <c:v>42300.624999982792</c:v>
                </c:pt>
                <c:pt idx="7096">
                  <c:v>42300.666666649457</c:v>
                </c:pt>
                <c:pt idx="7097">
                  <c:v>42300.708333316121</c:v>
                </c:pt>
                <c:pt idx="7098">
                  <c:v>42300.749999982785</c:v>
                </c:pt>
                <c:pt idx="7099">
                  <c:v>42300.791666649449</c:v>
                </c:pt>
                <c:pt idx="7100">
                  <c:v>42300.833333316114</c:v>
                </c:pt>
                <c:pt idx="7101">
                  <c:v>42300.874999982778</c:v>
                </c:pt>
                <c:pt idx="7102">
                  <c:v>42300.916666649442</c:v>
                </c:pt>
                <c:pt idx="7103">
                  <c:v>42300.958333316106</c:v>
                </c:pt>
                <c:pt idx="7104">
                  <c:v>42300.999999982771</c:v>
                </c:pt>
                <c:pt idx="7105">
                  <c:v>42301.041666649435</c:v>
                </c:pt>
                <c:pt idx="7106">
                  <c:v>42301.083333316099</c:v>
                </c:pt>
                <c:pt idx="7107">
                  <c:v>42301.124999982763</c:v>
                </c:pt>
                <c:pt idx="7108">
                  <c:v>42301.166666649427</c:v>
                </c:pt>
                <c:pt idx="7109">
                  <c:v>42301.208333316092</c:v>
                </c:pt>
                <c:pt idx="7110">
                  <c:v>42301.249999982756</c:v>
                </c:pt>
                <c:pt idx="7111">
                  <c:v>42301.29166664942</c:v>
                </c:pt>
                <c:pt idx="7112">
                  <c:v>42301.333333316084</c:v>
                </c:pt>
                <c:pt idx="7113">
                  <c:v>42301.374999982749</c:v>
                </c:pt>
                <c:pt idx="7114">
                  <c:v>42301.416666649413</c:v>
                </c:pt>
                <c:pt idx="7115">
                  <c:v>42301.458333316077</c:v>
                </c:pt>
                <c:pt idx="7116">
                  <c:v>42301.499999982741</c:v>
                </c:pt>
                <c:pt idx="7117">
                  <c:v>42301.541666649406</c:v>
                </c:pt>
                <c:pt idx="7118">
                  <c:v>42301.58333331607</c:v>
                </c:pt>
                <c:pt idx="7119">
                  <c:v>42301.624999982734</c:v>
                </c:pt>
                <c:pt idx="7120">
                  <c:v>42301.666666649398</c:v>
                </c:pt>
                <c:pt idx="7121">
                  <c:v>42301.708333316063</c:v>
                </c:pt>
                <c:pt idx="7122">
                  <c:v>42301.749999982727</c:v>
                </c:pt>
                <c:pt idx="7123">
                  <c:v>42301.791666649391</c:v>
                </c:pt>
                <c:pt idx="7124">
                  <c:v>42301.833333316055</c:v>
                </c:pt>
                <c:pt idx="7125">
                  <c:v>42301.87499998272</c:v>
                </c:pt>
                <c:pt idx="7126">
                  <c:v>42301.916666649384</c:v>
                </c:pt>
                <c:pt idx="7127">
                  <c:v>42301.958333316048</c:v>
                </c:pt>
                <c:pt idx="7128">
                  <c:v>42301.999999982712</c:v>
                </c:pt>
                <c:pt idx="7129">
                  <c:v>42302.041666649377</c:v>
                </c:pt>
                <c:pt idx="7130">
                  <c:v>42302.083333316041</c:v>
                </c:pt>
                <c:pt idx="7131">
                  <c:v>42302.124999982705</c:v>
                </c:pt>
                <c:pt idx="7132">
                  <c:v>42302.166666649369</c:v>
                </c:pt>
                <c:pt idx="7133">
                  <c:v>42302.208333316034</c:v>
                </c:pt>
                <c:pt idx="7134">
                  <c:v>42302.249999982698</c:v>
                </c:pt>
                <c:pt idx="7135">
                  <c:v>42302.291666649362</c:v>
                </c:pt>
                <c:pt idx="7136">
                  <c:v>42302.333333316026</c:v>
                </c:pt>
                <c:pt idx="7137">
                  <c:v>42302.37499998269</c:v>
                </c:pt>
                <c:pt idx="7138">
                  <c:v>42302.416666649355</c:v>
                </c:pt>
                <c:pt idx="7139">
                  <c:v>42302.458333316019</c:v>
                </c:pt>
                <c:pt idx="7140">
                  <c:v>42302.499999982683</c:v>
                </c:pt>
                <c:pt idx="7141">
                  <c:v>42302.541666649347</c:v>
                </c:pt>
                <c:pt idx="7142">
                  <c:v>42302.583333316012</c:v>
                </c:pt>
                <c:pt idx="7143">
                  <c:v>42302.624999982676</c:v>
                </c:pt>
                <c:pt idx="7144">
                  <c:v>42302.66666664934</c:v>
                </c:pt>
                <c:pt idx="7145">
                  <c:v>42302.708333316004</c:v>
                </c:pt>
                <c:pt idx="7146">
                  <c:v>42302.749999982669</c:v>
                </c:pt>
                <c:pt idx="7147">
                  <c:v>42302.791666649333</c:v>
                </c:pt>
                <c:pt idx="7148">
                  <c:v>42302.833333315997</c:v>
                </c:pt>
                <c:pt idx="7149">
                  <c:v>42302.874999982661</c:v>
                </c:pt>
                <c:pt idx="7150">
                  <c:v>42302.916666649326</c:v>
                </c:pt>
                <c:pt idx="7151">
                  <c:v>42302.95833331599</c:v>
                </c:pt>
                <c:pt idx="7152">
                  <c:v>42302.999999982654</c:v>
                </c:pt>
                <c:pt idx="7153">
                  <c:v>42303.041666649318</c:v>
                </c:pt>
                <c:pt idx="7154">
                  <c:v>42303.083333315983</c:v>
                </c:pt>
                <c:pt idx="7155">
                  <c:v>42303.124999982647</c:v>
                </c:pt>
                <c:pt idx="7156">
                  <c:v>42303.166666649311</c:v>
                </c:pt>
                <c:pt idx="7157">
                  <c:v>42303.208333315975</c:v>
                </c:pt>
                <c:pt idx="7158">
                  <c:v>42303.24999998264</c:v>
                </c:pt>
                <c:pt idx="7159">
                  <c:v>42303.291666649304</c:v>
                </c:pt>
                <c:pt idx="7160">
                  <c:v>42303.333333315968</c:v>
                </c:pt>
                <c:pt idx="7161">
                  <c:v>42303.374999982632</c:v>
                </c:pt>
                <c:pt idx="7162">
                  <c:v>42303.416666649297</c:v>
                </c:pt>
                <c:pt idx="7163">
                  <c:v>42303.458333315961</c:v>
                </c:pt>
                <c:pt idx="7164">
                  <c:v>42303.499999982625</c:v>
                </c:pt>
                <c:pt idx="7165">
                  <c:v>42303.541666649289</c:v>
                </c:pt>
                <c:pt idx="7166">
                  <c:v>42303.583333315953</c:v>
                </c:pt>
                <c:pt idx="7167">
                  <c:v>42303.624999982618</c:v>
                </c:pt>
                <c:pt idx="7168">
                  <c:v>42303.666666649282</c:v>
                </c:pt>
                <c:pt idx="7169">
                  <c:v>42303.708333315946</c:v>
                </c:pt>
                <c:pt idx="7170">
                  <c:v>42303.74999998261</c:v>
                </c:pt>
                <c:pt idx="7171">
                  <c:v>42303.791666649275</c:v>
                </c:pt>
                <c:pt idx="7172">
                  <c:v>42303.833333315939</c:v>
                </c:pt>
                <c:pt idx="7173">
                  <c:v>42303.874999982603</c:v>
                </c:pt>
                <c:pt idx="7174">
                  <c:v>42303.916666649267</c:v>
                </c:pt>
                <c:pt idx="7175">
                  <c:v>42303.958333315932</c:v>
                </c:pt>
                <c:pt idx="7176">
                  <c:v>42303.999999982596</c:v>
                </c:pt>
                <c:pt idx="7177">
                  <c:v>42304.04166664926</c:v>
                </c:pt>
                <c:pt idx="7178">
                  <c:v>42304.083333315924</c:v>
                </c:pt>
                <c:pt idx="7179">
                  <c:v>42304.124999982589</c:v>
                </c:pt>
                <c:pt idx="7180">
                  <c:v>42304.166666649253</c:v>
                </c:pt>
                <c:pt idx="7181">
                  <c:v>42304.208333315917</c:v>
                </c:pt>
                <c:pt idx="7182">
                  <c:v>42304.249999982581</c:v>
                </c:pt>
                <c:pt idx="7183">
                  <c:v>42304.291666649246</c:v>
                </c:pt>
                <c:pt idx="7184">
                  <c:v>42304.33333331591</c:v>
                </c:pt>
                <c:pt idx="7185">
                  <c:v>42304.374999982574</c:v>
                </c:pt>
                <c:pt idx="7186">
                  <c:v>42304.416666649238</c:v>
                </c:pt>
                <c:pt idx="7187">
                  <c:v>42304.458333315903</c:v>
                </c:pt>
                <c:pt idx="7188">
                  <c:v>42304.499999982567</c:v>
                </c:pt>
                <c:pt idx="7189">
                  <c:v>42304.541666649231</c:v>
                </c:pt>
                <c:pt idx="7190">
                  <c:v>42304.583333315895</c:v>
                </c:pt>
                <c:pt idx="7191">
                  <c:v>42304.62499998256</c:v>
                </c:pt>
                <c:pt idx="7192">
                  <c:v>42304.666666649224</c:v>
                </c:pt>
                <c:pt idx="7193">
                  <c:v>42304.708333315888</c:v>
                </c:pt>
                <c:pt idx="7194">
                  <c:v>42304.749999982552</c:v>
                </c:pt>
                <c:pt idx="7195">
                  <c:v>42304.791666649216</c:v>
                </c:pt>
                <c:pt idx="7196">
                  <c:v>42304.833333315881</c:v>
                </c:pt>
                <c:pt idx="7197">
                  <c:v>42304.874999982545</c:v>
                </c:pt>
                <c:pt idx="7198">
                  <c:v>42304.916666649209</c:v>
                </c:pt>
                <c:pt idx="7199">
                  <c:v>42304.958333315873</c:v>
                </c:pt>
                <c:pt idx="7200">
                  <c:v>42304.999999982538</c:v>
                </c:pt>
                <c:pt idx="7201">
                  <c:v>42305.041666649202</c:v>
                </c:pt>
                <c:pt idx="7202">
                  <c:v>42305.083333315866</c:v>
                </c:pt>
                <c:pt idx="7203">
                  <c:v>42305.12499998253</c:v>
                </c:pt>
                <c:pt idx="7204">
                  <c:v>42305.166666649195</c:v>
                </c:pt>
                <c:pt idx="7205">
                  <c:v>42305.208333315859</c:v>
                </c:pt>
                <c:pt idx="7206">
                  <c:v>42305.249999982523</c:v>
                </c:pt>
                <c:pt idx="7207">
                  <c:v>42305.291666649187</c:v>
                </c:pt>
                <c:pt idx="7208">
                  <c:v>42305.333333315852</c:v>
                </c:pt>
                <c:pt idx="7209">
                  <c:v>42305.374999982516</c:v>
                </c:pt>
                <c:pt idx="7210">
                  <c:v>42305.41666664918</c:v>
                </c:pt>
                <c:pt idx="7211">
                  <c:v>42305.458333315844</c:v>
                </c:pt>
                <c:pt idx="7212">
                  <c:v>42305.499999982509</c:v>
                </c:pt>
                <c:pt idx="7213">
                  <c:v>42305.541666649173</c:v>
                </c:pt>
                <c:pt idx="7214">
                  <c:v>42305.583333315837</c:v>
                </c:pt>
                <c:pt idx="7215">
                  <c:v>42305.624999982501</c:v>
                </c:pt>
                <c:pt idx="7216">
                  <c:v>42305.666666649166</c:v>
                </c:pt>
                <c:pt idx="7217">
                  <c:v>42305.70833331583</c:v>
                </c:pt>
                <c:pt idx="7218">
                  <c:v>42305.749999982494</c:v>
                </c:pt>
                <c:pt idx="7219">
                  <c:v>42305.791666649158</c:v>
                </c:pt>
                <c:pt idx="7220">
                  <c:v>42305.833333315823</c:v>
                </c:pt>
                <c:pt idx="7221">
                  <c:v>42305.874999982487</c:v>
                </c:pt>
                <c:pt idx="7222">
                  <c:v>42305.916666649151</c:v>
                </c:pt>
                <c:pt idx="7223">
                  <c:v>42305.958333315815</c:v>
                </c:pt>
                <c:pt idx="7224">
                  <c:v>42305.999999982479</c:v>
                </c:pt>
                <c:pt idx="7225">
                  <c:v>42306.041666649144</c:v>
                </c:pt>
                <c:pt idx="7226">
                  <c:v>42306.083333315808</c:v>
                </c:pt>
                <c:pt idx="7227">
                  <c:v>42306.124999982472</c:v>
                </c:pt>
                <c:pt idx="7228">
                  <c:v>42306.166666649136</c:v>
                </c:pt>
                <c:pt idx="7229">
                  <c:v>42306.208333315801</c:v>
                </c:pt>
                <c:pt idx="7230">
                  <c:v>42306.249999982465</c:v>
                </c:pt>
                <c:pt idx="7231">
                  <c:v>42306.291666649129</c:v>
                </c:pt>
                <c:pt idx="7232">
                  <c:v>42306.333333315793</c:v>
                </c:pt>
                <c:pt idx="7233">
                  <c:v>42306.374999982458</c:v>
                </c:pt>
                <c:pt idx="7234">
                  <c:v>42306.416666649122</c:v>
                </c:pt>
                <c:pt idx="7235">
                  <c:v>42306.458333315786</c:v>
                </c:pt>
                <c:pt idx="7236">
                  <c:v>42306.49999998245</c:v>
                </c:pt>
                <c:pt idx="7237">
                  <c:v>42306.541666649115</c:v>
                </c:pt>
                <c:pt idx="7238">
                  <c:v>42306.583333315779</c:v>
                </c:pt>
                <c:pt idx="7239">
                  <c:v>42306.624999982443</c:v>
                </c:pt>
                <c:pt idx="7240">
                  <c:v>42306.666666649107</c:v>
                </c:pt>
                <c:pt idx="7241">
                  <c:v>42306.708333315772</c:v>
                </c:pt>
                <c:pt idx="7242">
                  <c:v>42306.749999982436</c:v>
                </c:pt>
                <c:pt idx="7243">
                  <c:v>42306.7916666491</c:v>
                </c:pt>
                <c:pt idx="7244">
                  <c:v>42306.833333315764</c:v>
                </c:pt>
                <c:pt idx="7245">
                  <c:v>42306.874999982429</c:v>
                </c:pt>
                <c:pt idx="7246">
                  <c:v>42306.916666649093</c:v>
                </c:pt>
                <c:pt idx="7247">
                  <c:v>42306.958333315757</c:v>
                </c:pt>
                <c:pt idx="7248">
                  <c:v>42306.999999982421</c:v>
                </c:pt>
                <c:pt idx="7249">
                  <c:v>42307.041666649086</c:v>
                </c:pt>
                <c:pt idx="7250">
                  <c:v>42307.08333331575</c:v>
                </c:pt>
                <c:pt idx="7251">
                  <c:v>42307.124999982414</c:v>
                </c:pt>
                <c:pt idx="7252">
                  <c:v>42307.166666649078</c:v>
                </c:pt>
                <c:pt idx="7253">
                  <c:v>42307.208333315742</c:v>
                </c:pt>
                <c:pt idx="7254">
                  <c:v>42307.249999982407</c:v>
                </c:pt>
                <c:pt idx="7255">
                  <c:v>42307.291666649071</c:v>
                </c:pt>
                <c:pt idx="7256">
                  <c:v>42307.333333315735</c:v>
                </c:pt>
                <c:pt idx="7257">
                  <c:v>42307.374999982399</c:v>
                </c:pt>
                <c:pt idx="7258">
                  <c:v>42307.416666649064</c:v>
                </c:pt>
                <c:pt idx="7259">
                  <c:v>42307.458333315728</c:v>
                </c:pt>
                <c:pt idx="7260">
                  <c:v>42307.499999982392</c:v>
                </c:pt>
                <c:pt idx="7261">
                  <c:v>42307.541666649056</c:v>
                </c:pt>
                <c:pt idx="7262">
                  <c:v>42307.583333315721</c:v>
                </c:pt>
                <c:pt idx="7263">
                  <c:v>42307.624999982385</c:v>
                </c:pt>
                <c:pt idx="7264">
                  <c:v>42307.666666649049</c:v>
                </c:pt>
                <c:pt idx="7265">
                  <c:v>42307.708333315713</c:v>
                </c:pt>
                <c:pt idx="7266">
                  <c:v>42307.749999982378</c:v>
                </c:pt>
                <c:pt idx="7267">
                  <c:v>42307.791666649042</c:v>
                </c:pt>
                <c:pt idx="7268">
                  <c:v>42307.833333315706</c:v>
                </c:pt>
                <c:pt idx="7269">
                  <c:v>42307.87499998237</c:v>
                </c:pt>
                <c:pt idx="7270">
                  <c:v>42307.916666649035</c:v>
                </c:pt>
                <c:pt idx="7271">
                  <c:v>42307.958333315699</c:v>
                </c:pt>
                <c:pt idx="7272">
                  <c:v>42307.999999982363</c:v>
                </c:pt>
                <c:pt idx="7273">
                  <c:v>42308.041666649027</c:v>
                </c:pt>
                <c:pt idx="7274">
                  <c:v>42308.083333315692</c:v>
                </c:pt>
                <c:pt idx="7275">
                  <c:v>42308.124999982356</c:v>
                </c:pt>
                <c:pt idx="7276">
                  <c:v>42308.16666664902</c:v>
                </c:pt>
                <c:pt idx="7277">
                  <c:v>42308.208333315684</c:v>
                </c:pt>
                <c:pt idx="7278">
                  <c:v>42308.249999982349</c:v>
                </c:pt>
                <c:pt idx="7279">
                  <c:v>42308.291666649013</c:v>
                </c:pt>
                <c:pt idx="7280">
                  <c:v>42308.333333315677</c:v>
                </c:pt>
                <c:pt idx="7281">
                  <c:v>42308.374999982341</c:v>
                </c:pt>
                <c:pt idx="7282">
                  <c:v>42308.416666649005</c:v>
                </c:pt>
                <c:pt idx="7283">
                  <c:v>42308.45833331567</c:v>
                </c:pt>
                <c:pt idx="7284">
                  <c:v>42308.499999982334</c:v>
                </c:pt>
                <c:pt idx="7285">
                  <c:v>42308.541666648998</c:v>
                </c:pt>
                <c:pt idx="7286">
                  <c:v>42308.583333315662</c:v>
                </c:pt>
                <c:pt idx="7287">
                  <c:v>42308.624999982327</c:v>
                </c:pt>
                <c:pt idx="7288">
                  <c:v>42308.666666648991</c:v>
                </c:pt>
                <c:pt idx="7289">
                  <c:v>42308.708333315655</c:v>
                </c:pt>
                <c:pt idx="7290">
                  <c:v>42308.749999982319</c:v>
                </c:pt>
                <c:pt idx="7291">
                  <c:v>42308.791666648984</c:v>
                </c:pt>
                <c:pt idx="7292">
                  <c:v>42308.833333315648</c:v>
                </c:pt>
                <c:pt idx="7293">
                  <c:v>42308.874999982312</c:v>
                </c:pt>
                <c:pt idx="7294">
                  <c:v>42308.916666648976</c:v>
                </c:pt>
                <c:pt idx="7295">
                  <c:v>42308.958333315641</c:v>
                </c:pt>
                <c:pt idx="7296">
                  <c:v>42308.999999982305</c:v>
                </c:pt>
                <c:pt idx="7297">
                  <c:v>42309.041666648969</c:v>
                </c:pt>
                <c:pt idx="7298">
                  <c:v>42309.083333315633</c:v>
                </c:pt>
                <c:pt idx="7299">
                  <c:v>42309.124999982298</c:v>
                </c:pt>
                <c:pt idx="7300">
                  <c:v>42309.166666648962</c:v>
                </c:pt>
                <c:pt idx="7301">
                  <c:v>42309.208333315626</c:v>
                </c:pt>
                <c:pt idx="7302">
                  <c:v>42309.24999998229</c:v>
                </c:pt>
                <c:pt idx="7303">
                  <c:v>42309.291666648955</c:v>
                </c:pt>
                <c:pt idx="7304">
                  <c:v>42309.333333315619</c:v>
                </c:pt>
                <c:pt idx="7305">
                  <c:v>42309.374999982283</c:v>
                </c:pt>
                <c:pt idx="7306">
                  <c:v>42309.416666648947</c:v>
                </c:pt>
                <c:pt idx="7307">
                  <c:v>42309.458333315612</c:v>
                </c:pt>
                <c:pt idx="7308">
                  <c:v>42309.499999982276</c:v>
                </c:pt>
                <c:pt idx="7309">
                  <c:v>42309.54166664894</c:v>
                </c:pt>
                <c:pt idx="7310">
                  <c:v>42309.583333315604</c:v>
                </c:pt>
                <c:pt idx="7311">
                  <c:v>42309.624999982268</c:v>
                </c:pt>
                <c:pt idx="7312">
                  <c:v>42309.666666648933</c:v>
                </c:pt>
                <c:pt idx="7313">
                  <c:v>42309.708333315597</c:v>
                </c:pt>
                <c:pt idx="7314">
                  <c:v>42309.749999982261</c:v>
                </c:pt>
                <c:pt idx="7315">
                  <c:v>42309.791666648925</c:v>
                </c:pt>
                <c:pt idx="7316">
                  <c:v>42309.83333331559</c:v>
                </c:pt>
                <c:pt idx="7317">
                  <c:v>42309.874999982254</c:v>
                </c:pt>
                <c:pt idx="7318">
                  <c:v>42309.916666648918</c:v>
                </c:pt>
                <c:pt idx="7319">
                  <c:v>42309.958333315582</c:v>
                </c:pt>
                <c:pt idx="7320">
                  <c:v>42309.999999982247</c:v>
                </c:pt>
                <c:pt idx="7321">
                  <c:v>42310.041666648911</c:v>
                </c:pt>
                <c:pt idx="7322">
                  <c:v>42310.083333315575</c:v>
                </c:pt>
                <c:pt idx="7323">
                  <c:v>42310.124999982239</c:v>
                </c:pt>
                <c:pt idx="7324">
                  <c:v>42310.166666648904</c:v>
                </c:pt>
                <c:pt idx="7325">
                  <c:v>42310.208333315568</c:v>
                </c:pt>
                <c:pt idx="7326">
                  <c:v>42310.249999982232</c:v>
                </c:pt>
                <c:pt idx="7327">
                  <c:v>42310.291666648896</c:v>
                </c:pt>
                <c:pt idx="7328">
                  <c:v>42310.333333315561</c:v>
                </c:pt>
                <c:pt idx="7329">
                  <c:v>42310.374999982225</c:v>
                </c:pt>
                <c:pt idx="7330">
                  <c:v>42310.416666648889</c:v>
                </c:pt>
                <c:pt idx="7331">
                  <c:v>42310.458333315553</c:v>
                </c:pt>
                <c:pt idx="7332">
                  <c:v>42310.499999982218</c:v>
                </c:pt>
                <c:pt idx="7333">
                  <c:v>42310.541666648882</c:v>
                </c:pt>
                <c:pt idx="7334">
                  <c:v>42310.583333315546</c:v>
                </c:pt>
                <c:pt idx="7335">
                  <c:v>42310.62499998221</c:v>
                </c:pt>
                <c:pt idx="7336">
                  <c:v>42310.666666648875</c:v>
                </c:pt>
                <c:pt idx="7337">
                  <c:v>42310.708333315539</c:v>
                </c:pt>
                <c:pt idx="7338">
                  <c:v>42310.749999982203</c:v>
                </c:pt>
                <c:pt idx="7339">
                  <c:v>42310.791666648867</c:v>
                </c:pt>
                <c:pt idx="7340">
                  <c:v>42310.833333315531</c:v>
                </c:pt>
                <c:pt idx="7341">
                  <c:v>42310.874999982196</c:v>
                </c:pt>
                <c:pt idx="7342">
                  <c:v>42310.91666664886</c:v>
                </c:pt>
                <c:pt idx="7343">
                  <c:v>42310.958333315524</c:v>
                </c:pt>
                <c:pt idx="7344">
                  <c:v>42310.999999982188</c:v>
                </c:pt>
                <c:pt idx="7345">
                  <c:v>42311.041666648853</c:v>
                </c:pt>
                <c:pt idx="7346">
                  <c:v>42311.083333315517</c:v>
                </c:pt>
                <c:pt idx="7347">
                  <c:v>42311.124999982181</c:v>
                </c:pt>
                <c:pt idx="7348">
                  <c:v>42311.166666648845</c:v>
                </c:pt>
                <c:pt idx="7349">
                  <c:v>42311.20833331551</c:v>
                </c:pt>
                <c:pt idx="7350">
                  <c:v>42311.249999982174</c:v>
                </c:pt>
                <c:pt idx="7351">
                  <c:v>42311.291666648838</c:v>
                </c:pt>
                <c:pt idx="7352">
                  <c:v>42311.333333315502</c:v>
                </c:pt>
                <c:pt idx="7353">
                  <c:v>42311.374999982167</c:v>
                </c:pt>
                <c:pt idx="7354">
                  <c:v>42311.416666648831</c:v>
                </c:pt>
                <c:pt idx="7355">
                  <c:v>42311.458333315495</c:v>
                </c:pt>
                <c:pt idx="7356">
                  <c:v>42311.499999982159</c:v>
                </c:pt>
                <c:pt idx="7357">
                  <c:v>42311.541666648824</c:v>
                </c:pt>
                <c:pt idx="7358">
                  <c:v>42311.583333315488</c:v>
                </c:pt>
                <c:pt idx="7359">
                  <c:v>42311.624999982152</c:v>
                </c:pt>
                <c:pt idx="7360">
                  <c:v>42311.666666648816</c:v>
                </c:pt>
                <c:pt idx="7361">
                  <c:v>42311.708333315481</c:v>
                </c:pt>
                <c:pt idx="7362">
                  <c:v>42311.749999982145</c:v>
                </c:pt>
                <c:pt idx="7363">
                  <c:v>42311.791666648809</c:v>
                </c:pt>
                <c:pt idx="7364">
                  <c:v>42311.833333315473</c:v>
                </c:pt>
                <c:pt idx="7365">
                  <c:v>42311.874999982138</c:v>
                </c:pt>
                <c:pt idx="7366">
                  <c:v>42311.916666648802</c:v>
                </c:pt>
                <c:pt idx="7367">
                  <c:v>42311.958333315466</c:v>
                </c:pt>
                <c:pt idx="7368">
                  <c:v>42311.99999998213</c:v>
                </c:pt>
                <c:pt idx="7369">
                  <c:v>42312.041666648794</c:v>
                </c:pt>
                <c:pt idx="7370">
                  <c:v>42312.083333315459</c:v>
                </c:pt>
                <c:pt idx="7371">
                  <c:v>42312.124999982123</c:v>
                </c:pt>
                <c:pt idx="7372">
                  <c:v>42312.166666648787</c:v>
                </c:pt>
                <c:pt idx="7373">
                  <c:v>42312.208333315451</c:v>
                </c:pt>
                <c:pt idx="7374">
                  <c:v>42312.249999982116</c:v>
                </c:pt>
                <c:pt idx="7375">
                  <c:v>42312.29166664878</c:v>
                </c:pt>
                <c:pt idx="7376">
                  <c:v>42312.333333315444</c:v>
                </c:pt>
                <c:pt idx="7377">
                  <c:v>42312.374999982108</c:v>
                </c:pt>
                <c:pt idx="7378">
                  <c:v>42312.416666648773</c:v>
                </c:pt>
                <c:pt idx="7379">
                  <c:v>42312.458333315437</c:v>
                </c:pt>
                <c:pt idx="7380">
                  <c:v>42312.499999982101</c:v>
                </c:pt>
                <c:pt idx="7381">
                  <c:v>42312.541666648765</c:v>
                </c:pt>
                <c:pt idx="7382">
                  <c:v>42312.58333331543</c:v>
                </c:pt>
                <c:pt idx="7383">
                  <c:v>42312.624999982094</c:v>
                </c:pt>
                <c:pt idx="7384">
                  <c:v>42312.666666648758</c:v>
                </c:pt>
                <c:pt idx="7385">
                  <c:v>42312.708333315422</c:v>
                </c:pt>
                <c:pt idx="7386">
                  <c:v>42312.749999982087</c:v>
                </c:pt>
                <c:pt idx="7387">
                  <c:v>42312.791666648751</c:v>
                </c:pt>
                <c:pt idx="7388">
                  <c:v>42312.833333315415</c:v>
                </c:pt>
                <c:pt idx="7389">
                  <c:v>42312.874999982079</c:v>
                </c:pt>
                <c:pt idx="7390">
                  <c:v>42312.916666648744</c:v>
                </c:pt>
                <c:pt idx="7391">
                  <c:v>42312.958333315408</c:v>
                </c:pt>
                <c:pt idx="7392">
                  <c:v>42312.999999982072</c:v>
                </c:pt>
                <c:pt idx="7393">
                  <c:v>42313.041666648736</c:v>
                </c:pt>
                <c:pt idx="7394">
                  <c:v>42313.083333315401</c:v>
                </c:pt>
                <c:pt idx="7395">
                  <c:v>42313.124999982065</c:v>
                </c:pt>
                <c:pt idx="7396">
                  <c:v>42313.166666648729</c:v>
                </c:pt>
                <c:pt idx="7397">
                  <c:v>42313.208333315393</c:v>
                </c:pt>
                <c:pt idx="7398">
                  <c:v>42313.249999982057</c:v>
                </c:pt>
                <c:pt idx="7399">
                  <c:v>42313.291666648722</c:v>
                </c:pt>
                <c:pt idx="7400">
                  <c:v>42313.333333315386</c:v>
                </c:pt>
                <c:pt idx="7401">
                  <c:v>42313.37499998205</c:v>
                </c:pt>
                <c:pt idx="7402">
                  <c:v>42313.416666648714</c:v>
                </c:pt>
                <c:pt idx="7403">
                  <c:v>42313.458333315379</c:v>
                </c:pt>
                <c:pt idx="7404">
                  <c:v>42313.499999982043</c:v>
                </c:pt>
                <c:pt idx="7405">
                  <c:v>42313.541666648707</c:v>
                </c:pt>
                <c:pt idx="7406">
                  <c:v>42313.583333315371</c:v>
                </c:pt>
                <c:pt idx="7407">
                  <c:v>42313.624999982036</c:v>
                </c:pt>
                <c:pt idx="7408">
                  <c:v>42313.6666666487</c:v>
                </c:pt>
                <c:pt idx="7409">
                  <c:v>42313.708333315364</c:v>
                </c:pt>
                <c:pt idx="7410">
                  <c:v>42313.749999982028</c:v>
                </c:pt>
                <c:pt idx="7411">
                  <c:v>42313.791666648693</c:v>
                </c:pt>
                <c:pt idx="7412">
                  <c:v>42313.833333315357</c:v>
                </c:pt>
                <c:pt idx="7413">
                  <c:v>42313.874999982021</c:v>
                </c:pt>
                <c:pt idx="7414">
                  <c:v>42313.916666648685</c:v>
                </c:pt>
                <c:pt idx="7415">
                  <c:v>42313.95833331535</c:v>
                </c:pt>
                <c:pt idx="7416">
                  <c:v>42313.999999982014</c:v>
                </c:pt>
                <c:pt idx="7417">
                  <c:v>42314.041666648678</c:v>
                </c:pt>
                <c:pt idx="7418">
                  <c:v>42314.083333315342</c:v>
                </c:pt>
                <c:pt idx="7419">
                  <c:v>42314.124999982007</c:v>
                </c:pt>
                <c:pt idx="7420">
                  <c:v>42314.166666648671</c:v>
                </c:pt>
                <c:pt idx="7421">
                  <c:v>42314.208333315335</c:v>
                </c:pt>
                <c:pt idx="7422">
                  <c:v>42314.249999981999</c:v>
                </c:pt>
                <c:pt idx="7423">
                  <c:v>42314.291666648664</c:v>
                </c:pt>
                <c:pt idx="7424">
                  <c:v>42314.333333315328</c:v>
                </c:pt>
                <c:pt idx="7425">
                  <c:v>42314.374999981992</c:v>
                </c:pt>
                <c:pt idx="7426">
                  <c:v>42314.416666648656</c:v>
                </c:pt>
                <c:pt idx="7427">
                  <c:v>42314.45833331532</c:v>
                </c:pt>
                <c:pt idx="7428">
                  <c:v>42314.499999981985</c:v>
                </c:pt>
                <c:pt idx="7429">
                  <c:v>42314.541666648649</c:v>
                </c:pt>
                <c:pt idx="7430">
                  <c:v>42314.583333315313</c:v>
                </c:pt>
                <c:pt idx="7431">
                  <c:v>42314.624999981977</c:v>
                </c:pt>
                <c:pt idx="7432">
                  <c:v>42314.666666648642</c:v>
                </c:pt>
                <c:pt idx="7433">
                  <c:v>42314.708333315306</c:v>
                </c:pt>
                <c:pt idx="7434">
                  <c:v>42314.74999998197</c:v>
                </c:pt>
                <c:pt idx="7435">
                  <c:v>42314.791666648634</c:v>
                </c:pt>
                <c:pt idx="7436">
                  <c:v>42314.833333315299</c:v>
                </c:pt>
                <c:pt idx="7437">
                  <c:v>42314.874999981963</c:v>
                </c:pt>
                <c:pt idx="7438">
                  <c:v>42314.916666648627</c:v>
                </c:pt>
                <c:pt idx="7439">
                  <c:v>42314.958333315291</c:v>
                </c:pt>
                <c:pt idx="7440">
                  <c:v>42314.999999981956</c:v>
                </c:pt>
                <c:pt idx="7441">
                  <c:v>42315.04166664862</c:v>
                </c:pt>
                <c:pt idx="7442">
                  <c:v>42315.083333315284</c:v>
                </c:pt>
                <c:pt idx="7443">
                  <c:v>42315.124999981948</c:v>
                </c:pt>
                <c:pt idx="7444">
                  <c:v>42315.166666648613</c:v>
                </c:pt>
                <c:pt idx="7445">
                  <c:v>42315.208333315277</c:v>
                </c:pt>
                <c:pt idx="7446">
                  <c:v>42315.249999981941</c:v>
                </c:pt>
                <c:pt idx="7447">
                  <c:v>42315.291666648605</c:v>
                </c:pt>
                <c:pt idx="7448">
                  <c:v>42315.33333331527</c:v>
                </c:pt>
                <c:pt idx="7449">
                  <c:v>42315.374999981934</c:v>
                </c:pt>
                <c:pt idx="7450">
                  <c:v>42315.416666648598</c:v>
                </c:pt>
                <c:pt idx="7451">
                  <c:v>42315.458333315262</c:v>
                </c:pt>
                <c:pt idx="7452">
                  <c:v>42315.499999981927</c:v>
                </c:pt>
                <c:pt idx="7453">
                  <c:v>42315.541666648591</c:v>
                </c:pt>
                <c:pt idx="7454">
                  <c:v>42315.583333315255</c:v>
                </c:pt>
                <c:pt idx="7455">
                  <c:v>42315.624999981919</c:v>
                </c:pt>
                <c:pt idx="7456">
                  <c:v>42315.666666648583</c:v>
                </c:pt>
                <c:pt idx="7457">
                  <c:v>42315.708333315248</c:v>
                </c:pt>
                <c:pt idx="7458">
                  <c:v>42315.749999981912</c:v>
                </c:pt>
                <c:pt idx="7459">
                  <c:v>42315.791666648576</c:v>
                </c:pt>
                <c:pt idx="7460">
                  <c:v>42315.83333331524</c:v>
                </c:pt>
                <c:pt idx="7461">
                  <c:v>42315.874999981905</c:v>
                </c:pt>
                <c:pt idx="7462">
                  <c:v>42315.916666648569</c:v>
                </c:pt>
                <c:pt idx="7463">
                  <c:v>42315.958333315233</c:v>
                </c:pt>
                <c:pt idx="7464">
                  <c:v>42315.999999981897</c:v>
                </c:pt>
                <c:pt idx="7465">
                  <c:v>42316.041666648562</c:v>
                </c:pt>
                <c:pt idx="7466">
                  <c:v>42316.083333315226</c:v>
                </c:pt>
                <c:pt idx="7467">
                  <c:v>42316.12499998189</c:v>
                </c:pt>
                <c:pt idx="7468">
                  <c:v>42316.166666648554</c:v>
                </c:pt>
                <c:pt idx="7469">
                  <c:v>42316.208333315219</c:v>
                </c:pt>
                <c:pt idx="7470">
                  <c:v>42316.249999981883</c:v>
                </c:pt>
                <c:pt idx="7471">
                  <c:v>42316.291666648547</c:v>
                </c:pt>
                <c:pt idx="7472">
                  <c:v>42316.333333315211</c:v>
                </c:pt>
                <c:pt idx="7473">
                  <c:v>42316.374999981876</c:v>
                </c:pt>
                <c:pt idx="7474">
                  <c:v>42316.41666664854</c:v>
                </c:pt>
                <c:pt idx="7475">
                  <c:v>42316.458333315204</c:v>
                </c:pt>
                <c:pt idx="7476">
                  <c:v>42316.499999981868</c:v>
                </c:pt>
                <c:pt idx="7477">
                  <c:v>42316.541666648533</c:v>
                </c:pt>
                <c:pt idx="7478">
                  <c:v>42316.583333315197</c:v>
                </c:pt>
                <c:pt idx="7479">
                  <c:v>42316.624999981861</c:v>
                </c:pt>
                <c:pt idx="7480">
                  <c:v>42316.666666648525</c:v>
                </c:pt>
                <c:pt idx="7481">
                  <c:v>42316.70833331519</c:v>
                </c:pt>
                <c:pt idx="7482">
                  <c:v>42316.749999981854</c:v>
                </c:pt>
                <c:pt idx="7483">
                  <c:v>42316.791666648518</c:v>
                </c:pt>
                <c:pt idx="7484">
                  <c:v>42316.833333315182</c:v>
                </c:pt>
                <c:pt idx="7485">
                  <c:v>42316.874999981846</c:v>
                </c:pt>
                <c:pt idx="7486">
                  <c:v>42316.916666648511</c:v>
                </c:pt>
                <c:pt idx="7487">
                  <c:v>42316.958333315175</c:v>
                </c:pt>
                <c:pt idx="7488">
                  <c:v>42316.999999981839</c:v>
                </c:pt>
                <c:pt idx="7489">
                  <c:v>42317.041666648503</c:v>
                </c:pt>
                <c:pt idx="7490">
                  <c:v>42317.083333315168</c:v>
                </c:pt>
                <c:pt idx="7491">
                  <c:v>42317.124999981832</c:v>
                </c:pt>
                <c:pt idx="7492">
                  <c:v>42317.166666648496</c:v>
                </c:pt>
                <c:pt idx="7493">
                  <c:v>42317.20833331516</c:v>
                </c:pt>
                <c:pt idx="7494">
                  <c:v>42317.249999981825</c:v>
                </c:pt>
                <c:pt idx="7495">
                  <c:v>42317.291666648489</c:v>
                </c:pt>
                <c:pt idx="7496">
                  <c:v>42317.333333315153</c:v>
                </c:pt>
                <c:pt idx="7497">
                  <c:v>42317.374999981817</c:v>
                </c:pt>
                <c:pt idx="7498">
                  <c:v>42317.416666648482</c:v>
                </c:pt>
                <c:pt idx="7499">
                  <c:v>42317.458333315146</c:v>
                </c:pt>
                <c:pt idx="7500">
                  <c:v>42317.49999998181</c:v>
                </c:pt>
                <c:pt idx="7501">
                  <c:v>42317.541666648474</c:v>
                </c:pt>
                <c:pt idx="7502">
                  <c:v>42317.583333315139</c:v>
                </c:pt>
                <c:pt idx="7503">
                  <c:v>42317.624999981803</c:v>
                </c:pt>
                <c:pt idx="7504">
                  <c:v>42317.666666648467</c:v>
                </c:pt>
                <c:pt idx="7505">
                  <c:v>42317.708333315131</c:v>
                </c:pt>
                <c:pt idx="7506">
                  <c:v>42317.749999981796</c:v>
                </c:pt>
                <c:pt idx="7507">
                  <c:v>42317.79166664846</c:v>
                </c:pt>
                <c:pt idx="7508">
                  <c:v>42317.833333315124</c:v>
                </c:pt>
                <c:pt idx="7509">
                  <c:v>42317.874999981788</c:v>
                </c:pt>
                <c:pt idx="7510">
                  <c:v>42317.916666648453</c:v>
                </c:pt>
                <c:pt idx="7511">
                  <c:v>42317.958333315117</c:v>
                </c:pt>
                <c:pt idx="7512">
                  <c:v>42317.999999981781</c:v>
                </c:pt>
                <c:pt idx="7513">
                  <c:v>42318.041666648445</c:v>
                </c:pt>
                <c:pt idx="7514">
                  <c:v>42318.083333315109</c:v>
                </c:pt>
                <c:pt idx="7515">
                  <c:v>42318.124999981774</c:v>
                </c:pt>
                <c:pt idx="7516">
                  <c:v>42318.166666648438</c:v>
                </c:pt>
                <c:pt idx="7517">
                  <c:v>42318.208333315102</c:v>
                </c:pt>
                <c:pt idx="7518">
                  <c:v>42318.249999981766</c:v>
                </c:pt>
                <c:pt idx="7519">
                  <c:v>42318.291666648431</c:v>
                </c:pt>
                <c:pt idx="7520">
                  <c:v>42318.333333315095</c:v>
                </c:pt>
                <c:pt idx="7521">
                  <c:v>42318.374999981759</c:v>
                </c:pt>
                <c:pt idx="7522">
                  <c:v>42318.416666648423</c:v>
                </c:pt>
                <c:pt idx="7523">
                  <c:v>42318.458333315088</c:v>
                </c:pt>
                <c:pt idx="7524">
                  <c:v>42318.499999981752</c:v>
                </c:pt>
                <c:pt idx="7525">
                  <c:v>42318.541666648416</c:v>
                </c:pt>
                <c:pt idx="7526">
                  <c:v>42318.58333331508</c:v>
                </c:pt>
                <c:pt idx="7527">
                  <c:v>42318.624999981745</c:v>
                </c:pt>
                <c:pt idx="7528">
                  <c:v>42318.666666648409</c:v>
                </c:pt>
                <c:pt idx="7529">
                  <c:v>42318.708333315073</c:v>
                </c:pt>
                <c:pt idx="7530">
                  <c:v>42318.749999981737</c:v>
                </c:pt>
                <c:pt idx="7531">
                  <c:v>42318.791666648402</c:v>
                </c:pt>
                <c:pt idx="7532">
                  <c:v>42318.833333315066</c:v>
                </c:pt>
                <c:pt idx="7533">
                  <c:v>42318.87499998173</c:v>
                </c:pt>
                <c:pt idx="7534">
                  <c:v>42318.916666648394</c:v>
                </c:pt>
                <c:pt idx="7535">
                  <c:v>42318.958333315059</c:v>
                </c:pt>
                <c:pt idx="7536">
                  <c:v>42318.999999981723</c:v>
                </c:pt>
                <c:pt idx="7537">
                  <c:v>42319.041666648387</c:v>
                </c:pt>
                <c:pt idx="7538">
                  <c:v>42319.083333315051</c:v>
                </c:pt>
                <c:pt idx="7539">
                  <c:v>42319.124999981716</c:v>
                </c:pt>
                <c:pt idx="7540">
                  <c:v>42319.16666664838</c:v>
                </c:pt>
                <c:pt idx="7541">
                  <c:v>42319.208333315044</c:v>
                </c:pt>
                <c:pt idx="7542">
                  <c:v>42319.249999981708</c:v>
                </c:pt>
                <c:pt idx="7543">
                  <c:v>42319.291666648372</c:v>
                </c:pt>
                <c:pt idx="7544">
                  <c:v>42319.333333315037</c:v>
                </c:pt>
                <c:pt idx="7545">
                  <c:v>42319.374999981701</c:v>
                </c:pt>
                <c:pt idx="7546">
                  <c:v>42319.416666648365</c:v>
                </c:pt>
                <c:pt idx="7547">
                  <c:v>42319.458333315029</c:v>
                </c:pt>
                <c:pt idx="7548">
                  <c:v>42319.499999981694</c:v>
                </c:pt>
                <c:pt idx="7549">
                  <c:v>42319.541666648358</c:v>
                </c:pt>
                <c:pt idx="7550">
                  <c:v>42319.583333315022</c:v>
                </c:pt>
                <c:pt idx="7551">
                  <c:v>42319.624999981686</c:v>
                </c:pt>
                <c:pt idx="7552">
                  <c:v>42319.666666648351</c:v>
                </c:pt>
                <c:pt idx="7553">
                  <c:v>42319.708333315015</c:v>
                </c:pt>
                <c:pt idx="7554">
                  <c:v>42319.749999981679</c:v>
                </c:pt>
                <c:pt idx="7555">
                  <c:v>42319.791666648343</c:v>
                </c:pt>
                <c:pt idx="7556">
                  <c:v>42319.833333315008</c:v>
                </c:pt>
                <c:pt idx="7557">
                  <c:v>42319.874999981672</c:v>
                </c:pt>
                <c:pt idx="7558">
                  <c:v>42319.916666648336</c:v>
                </c:pt>
                <c:pt idx="7559">
                  <c:v>42319.958333315</c:v>
                </c:pt>
                <c:pt idx="7560">
                  <c:v>42319.999999981665</c:v>
                </c:pt>
                <c:pt idx="7561">
                  <c:v>42320.041666648329</c:v>
                </c:pt>
                <c:pt idx="7562">
                  <c:v>42320.083333314993</c:v>
                </c:pt>
                <c:pt idx="7563">
                  <c:v>42320.124999981657</c:v>
                </c:pt>
                <c:pt idx="7564">
                  <c:v>42320.166666648322</c:v>
                </c:pt>
                <c:pt idx="7565">
                  <c:v>42320.208333314986</c:v>
                </c:pt>
                <c:pt idx="7566">
                  <c:v>42320.24999998165</c:v>
                </c:pt>
                <c:pt idx="7567">
                  <c:v>42320.291666648314</c:v>
                </c:pt>
                <c:pt idx="7568">
                  <c:v>42320.333333314979</c:v>
                </c:pt>
                <c:pt idx="7569">
                  <c:v>42320.374999981643</c:v>
                </c:pt>
                <c:pt idx="7570">
                  <c:v>42320.416666648307</c:v>
                </c:pt>
                <c:pt idx="7571">
                  <c:v>42320.458333314971</c:v>
                </c:pt>
                <c:pt idx="7572">
                  <c:v>42320.499999981635</c:v>
                </c:pt>
                <c:pt idx="7573">
                  <c:v>42320.5416666483</c:v>
                </c:pt>
                <c:pt idx="7574">
                  <c:v>42320.583333314964</c:v>
                </c:pt>
                <c:pt idx="7575">
                  <c:v>42320.624999981628</c:v>
                </c:pt>
                <c:pt idx="7576">
                  <c:v>42320.666666648292</c:v>
                </c:pt>
                <c:pt idx="7577">
                  <c:v>42320.708333314957</c:v>
                </c:pt>
                <c:pt idx="7578">
                  <c:v>42320.749999981621</c:v>
                </c:pt>
                <c:pt idx="7579">
                  <c:v>42320.791666648285</c:v>
                </c:pt>
                <c:pt idx="7580">
                  <c:v>42320.833333314949</c:v>
                </c:pt>
                <c:pt idx="7581">
                  <c:v>42320.874999981614</c:v>
                </c:pt>
                <c:pt idx="7582">
                  <c:v>42320.916666648278</c:v>
                </c:pt>
                <c:pt idx="7583">
                  <c:v>42320.958333314942</c:v>
                </c:pt>
                <c:pt idx="7584">
                  <c:v>42320.999999981606</c:v>
                </c:pt>
                <c:pt idx="7585">
                  <c:v>42321.041666648271</c:v>
                </c:pt>
                <c:pt idx="7586">
                  <c:v>42321.083333314935</c:v>
                </c:pt>
                <c:pt idx="7587">
                  <c:v>42321.124999981599</c:v>
                </c:pt>
                <c:pt idx="7588">
                  <c:v>42321.166666648263</c:v>
                </c:pt>
                <c:pt idx="7589">
                  <c:v>42321.208333314928</c:v>
                </c:pt>
                <c:pt idx="7590">
                  <c:v>42321.249999981592</c:v>
                </c:pt>
                <c:pt idx="7591">
                  <c:v>42321.291666648256</c:v>
                </c:pt>
                <c:pt idx="7592">
                  <c:v>42321.33333331492</c:v>
                </c:pt>
                <c:pt idx="7593">
                  <c:v>42321.374999981585</c:v>
                </c:pt>
                <c:pt idx="7594">
                  <c:v>42321.416666648249</c:v>
                </c:pt>
                <c:pt idx="7595">
                  <c:v>42321.458333314913</c:v>
                </c:pt>
                <c:pt idx="7596">
                  <c:v>42321.499999981577</c:v>
                </c:pt>
                <c:pt idx="7597">
                  <c:v>42321.541666648242</c:v>
                </c:pt>
                <c:pt idx="7598">
                  <c:v>42321.583333314906</c:v>
                </c:pt>
                <c:pt idx="7599">
                  <c:v>42321.62499998157</c:v>
                </c:pt>
                <c:pt idx="7600">
                  <c:v>42321.666666648234</c:v>
                </c:pt>
                <c:pt idx="7601">
                  <c:v>42321.708333314898</c:v>
                </c:pt>
                <c:pt idx="7602">
                  <c:v>42321.749999981563</c:v>
                </c:pt>
                <c:pt idx="7603">
                  <c:v>42321.791666648227</c:v>
                </c:pt>
                <c:pt idx="7604">
                  <c:v>42321.833333314891</c:v>
                </c:pt>
                <c:pt idx="7605">
                  <c:v>42321.874999981555</c:v>
                </c:pt>
                <c:pt idx="7606">
                  <c:v>42321.91666664822</c:v>
                </c:pt>
                <c:pt idx="7607">
                  <c:v>42321.958333314884</c:v>
                </c:pt>
                <c:pt idx="7608">
                  <c:v>42321.999999981548</c:v>
                </c:pt>
                <c:pt idx="7609">
                  <c:v>42322.041666648212</c:v>
                </c:pt>
                <c:pt idx="7610">
                  <c:v>42322.083333314877</c:v>
                </c:pt>
                <c:pt idx="7611">
                  <c:v>42322.124999981541</c:v>
                </c:pt>
                <c:pt idx="7612">
                  <c:v>42322.166666648205</c:v>
                </c:pt>
                <c:pt idx="7613">
                  <c:v>42322.208333314869</c:v>
                </c:pt>
                <c:pt idx="7614">
                  <c:v>42322.249999981534</c:v>
                </c:pt>
                <c:pt idx="7615">
                  <c:v>42322.291666648198</c:v>
                </c:pt>
                <c:pt idx="7616">
                  <c:v>42322.333333314862</c:v>
                </c:pt>
                <c:pt idx="7617">
                  <c:v>42322.374999981526</c:v>
                </c:pt>
                <c:pt idx="7618">
                  <c:v>42322.416666648191</c:v>
                </c:pt>
                <c:pt idx="7619">
                  <c:v>42322.458333314855</c:v>
                </c:pt>
                <c:pt idx="7620">
                  <c:v>42322.499999981519</c:v>
                </c:pt>
                <c:pt idx="7621">
                  <c:v>42322.541666648183</c:v>
                </c:pt>
                <c:pt idx="7622">
                  <c:v>42322.583333314848</c:v>
                </c:pt>
                <c:pt idx="7623">
                  <c:v>42322.624999981512</c:v>
                </c:pt>
                <c:pt idx="7624">
                  <c:v>42322.666666648176</c:v>
                </c:pt>
                <c:pt idx="7625">
                  <c:v>42322.70833331484</c:v>
                </c:pt>
                <c:pt idx="7626">
                  <c:v>42322.749999981505</c:v>
                </c:pt>
                <c:pt idx="7627">
                  <c:v>42322.791666648169</c:v>
                </c:pt>
                <c:pt idx="7628">
                  <c:v>42322.833333314833</c:v>
                </c:pt>
                <c:pt idx="7629">
                  <c:v>42322.874999981497</c:v>
                </c:pt>
                <c:pt idx="7630">
                  <c:v>42322.916666648161</c:v>
                </c:pt>
                <c:pt idx="7631">
                  <c:v>42322.958333314826</c:v>
                </c:pt>
                <c:pt idx="7632">
                  <c:v>42322.99999998149</c:v>
                </c:pt>
                <c:pt idx="7633">
                  <c:v>42323.041666648154</c:v>
                </c:pt>
                <c:pt idx="7634">
                  <c:v>42323.083333314818</c:v>
                </c:pt>
                <c:pt idx="7635">
                  <c:v>42323.124999981483</c:v>
                </c:pt>
                <c:pt idx="7636">
                  <c:v>42323.166666648147</c:v>
                </c:pt>
                <c:pt idx="7637">
                  <c:v>42323.208333314811</c:v>
                </c:pt>
                <c:pt idx="7638">
                  <c:v>42323.249999981475</c:v>
                </c:pt>
                <c:pt idx="7639">
                  <c:v>42323.29166664814</c:v>
                </c:pt>
                <c:pt idx="7640">
                  <c:v>42323.333333314804</c:v>
                </c:pt>
                <c:pt idx="7641">
                  <c:v>42323.374999981468</c:v>
                </c:pt>
                <c:pt idx="7642">
                  <c:v>42323.416666648132</c:v>
                </c:pt>
                <c:pt idx="7643">
                  <c:v>42323.458333314797</c:v>
                </c:pt>
                <c:pt idx="7644">
                  <c:v>42323.499999981461</c:v>
                </c:pt>
                <c:pt idx="7645">
                  <c:v>42323.541666648125</c:v>
                </c:pt>
                <c:pt idx="7646">
                  <c:v>42323.583333314789</c:v>
                </c:pt>
                <c:pt idx="7647">
                  <c:v>42323.624999981454</c:v>
                </c:pt>
                <c:pt idx="7648">
                  <c:v>42323.666666648118</c:v>
                </c:pt>
                <c:pt idx="7649">
                  <c:v>42323.708333314782</c:v>
                </c:pt>
                <c:pt idx="7650">
                  <c:v>42323.749999981446</c:v>
                </c:pt>
                <c:pt idx="7651">
                  <c:v>42323.791666648111</c:v>
                </c:pt>
                <c:pt idx="7652">
                  <c:v>42323.833333314775</c:v>
                </c:pt>
                <c:pt idx="7653">
                  <c:v>42323.874999981439</c:v>
                </c:pt>
                <c:pt idx="7654">
                  <c:v>42323.916666648103</c:v>
                </c:pt>
                <c:pt idx="7655">
                  <c:v>42323.958333314768</c:v>
                </c:pt>
                <c:pt idx="7656">
                  <c:v>42323.999999981432</c:v>
                </c:pt>
                <c:pt idx="7657">
                  <c:v>42324.041666648096</c:v>
                </c:pt>
                <c:pt idx="7658">
                  <c:v>42324.08333331476</c:v>
                </c:pt>
                <c:pt idx="7659">
                  <c:v>42324.124999981424</c:v>
                </c:pt>
                <c:pt idx="7660">
                  <c:v>42324.166666648089</c:v>
                </c:pt>
                <c:pt idx="7661">
                  <c:v>42324.208333314753</c:v>
                </c:pt>
                <c:pt idx="7662">
                  <c:v>42324.249999981417</c:v>
                </c:pt>
                <c:pt idx="7663">
                  <c:v>42324.291666648081</c:v>
                </c:pt>
                <c:pt idx="7664">
                  <c:v>42324.333333314746</c:v>
                </c:pt>
                <c:pt idx="7665">
                  <c:v>42324.37499998141</c:v>
                </c:pt>
                <c:pt idx="7666">
                  <c:v>42324.416666648074</c:v>
                </c:pt>
                <c:pt idx="7667">
                  <c:v>42324.458333314738</c:v>
                </c:pt>
                <c:pt idx="7668">
                  <c:v>42324.499999981403</c:v>
                </c:pt>
                <c:pt idx="7669">
                  <c:v>42324.541666648067</c:v>
                </c:pt>
                <c:pt idx="7670">
                  <c:v>42324.583333314731</c:v>
                </c:pt>
                <c:pt idx="7671">
                  <c:v>42324.624999981395</c:v>
                </c:pt>
                <c:pt idx="7672">
                  <c:v>42324.66666664806</c:v>
                </c:pt>
                <c:pt idx="7673">
                  <c:v>42324.708333314724</c:v>
                </c:pt>
                <c:pt idx="7674">
                  <c:v>42324.749999981388</c:v>
                </c:pt>
                <c:pt idx="7675">
                  <c:v>42324.791666648052</c:v>
                </c:pt>
                <c:pt idx="7676">
                  <c:v>42324.833333314717</c:v>
                </c:pt>
                <c:pt idx="7677">
                  <c:v>42324.874999981381</c:v>
                </c:pt>
                <c:pt idx="7678">
                  <c:v>42324.916666648045</c:v>
                </c:pt>
                <c:pt idx="7679">
                  <c:v>42324.958333314709</c:v>
                </c:pt>
                <c:pt idx="7680">
                  <c:v>42324.999999981374</c:v>
                </c:pt>
                <c:pt idx="7681">
                  <c:v>42325.041666648038</c:v>
                </c:pt>
                <c:pt idx="7682">
                  <c:v>42325.083333314702</c:v>
                </c:pt>
                <c:pt idx="7683">
                  <c:v>42325.124999981366</c:v>
                </c:pt>
                <c:pt idx="7684">
                  <c:v>42325.166666648031</c:v>
                </c:pt>
                <c:pt idx="7685">
                  <c:v>42325.208333314695</c:v>
                </c:pt>
                <c:pt idx="7686">
                  <c:v>42325.249999981359</c:v>
                </c:pt>
                <c:pt idx="7687">
                  <c:v>42325.291666648023</c:v>
                </c:pt>
                <c:pt idx="7688">
                  <c:v>42325.333333314687</c:v>
                </c:pt>
                <c:pt idx="7689">
                  <c:v>42325.374999981352</c:v>
                </c:pt>
                <c:pt idx="7690">
                  <c:v>42325.416666648016</c:v>
                </c:pt>
                <c:pt idx="7691">
                  <c:v>42325.45833331468</c:v>
                </c:pt>
                <c:pt idx="7692">
                  <c:v>42325.499999981344</c:v>
                </c:pt>
                <c:pt idx="7693">
                  <c:v>42325.541666648009</c:v>
                </c:pt>
                <c:pt idx="7694">
                  <c:v>42325.583333314673</c:v>
                </c:pt>
                <c:pt idx="7695">
                  <c:v>42325.624999981337</c:v>
                </c:pt>
                <c:pt idx="7696">
                  <c:v>42325.666666648001</c:v>
                </c:pt>
                <c:pt idx="7697">
                  <c:v>42325.708333314666</c:v>
                </c:pt>
                <c:pt idx="7698">
                  <c:v>42325.74999998133</c:v>
                </c:pt>
                <c:pt idx="7699">
                  <c:v>42325.791666647994</c:v>
                </c:pt>
                <c:pt idx="7700">
                  <c:v>42325.833333314658</c:v>
                </c:pt>
                <c:pt idx="7701">
                  <c:v>42325.874999981323</c:v>
                </c:pt>
                <c:pt idx="7702">
                  <c:v>42325.916666647987</c:v>
                </c:pt>
                <c:pt idx="7703">
                  <c:v>42325.958333314651</c:v>
                </c:pt>
                <c:pt idx="7704">
                  <c:v>42325.999999981315</c:v>
                </c:pt>
                <c:pt idx="7705">
                  <c:v>42326.04166664798</c:v>
                </c:pt>
                <c:pt idx="7706">
                  <c:v>42326.083333314644</c:v>
                </c:pt>
                <c:pt idx="7707">
                  <c:v>42326.124999981308</c:v>
                </c:pt>
                <c:pt idx="7708">
                  <c:v>42326.166666647972</c:v>
                </c:pt>
                <c:pt idx="7709">
                  <c:v>42326.208333314637</c:v>
                </c:pt>
                <c:pt idx="7710">
                  <c:v>42326.249999981301</c:v>
                </c:pt>
                <c:pt idx="7711">
                  <c:v>42326.291666647965</c:v>
                </c:pt>
                <c:pt idx="7712">
                  <c:v>42326.333333314629</c:v>
                </c:pt>
                <c:pt idx="7713">
                  <c:v>42326.374999981294</c:v>
                </c:pt>
                <c:pt idx="7714">
                  <c:v>42326.416666647958</c:v>
                </c:pt>
                <c:pt idx="7715">
                  <c:v>42326.458333314622</c:v>
                </c:pt>
                <c:pt idx="7716">
                  <c:v>42326.499999981286</c:v>
                </c:pt>
                <c:pt idx="7717">
                  <c:v>42326.54166664795</c:v>
                </c:pt>
                <c:pt idx="7718">
                  <c:v>42326.583333314615</c:v>
                </c:pt>
                <c:pt idx="7719">
                  <c:v>42326.624999981279</c:v>
                </c:pt>
                <c:pt idx="7720">
                  <c:v>42326.666666647943</c:v>
                </c:pt>
                <c:pt idx="7721">
                  <c:v>42326.708333314607</c:v>
                </c:pt>
                <c:pt idx="7722">
                  <c:v>42326.749999981272</c:v>
                </c:pt>
                <c:pt idx="7723">
                  <c:v>42326.791666647936</c:v>
                </c:pt>
                <c:pt idx="7724">
                  <c:v>42326.8333333146</c:v>
                </c:pt>
                <c:pt idx="7725">
                  <c:v>42326.874999981264</c:v>
                </c:pt>
                <c:pt idx="7726">
                  <c:v>42326.916666647929</c:v>
                </c:pt>
                <c:pt idx="7727">
                  <c:v>42326.958333314593</c:v>
                </c:pt>
                <c:pt idx="7728">
                  <c:v>42326.999999981257</c:v>
                </c:pt>
                <c:pt idx="7729">
                  <c:v>42327.041666647921</c:v>
                </c:pt>
                <c:pt idx="7730">
                  <c:v>42327.083333314586</c:v>
                </c:pt>
                <c:pt idx="7731">
                  <c:v>42327.12499998125</c:v>
                </c:pt>
                <c:pt idx="7732">
                  <c:v>42327.166666647914</c:v>
                </c:pt>
                <c:pt idx="7733">
                  <c:v>42327.208333314578</c:v>
                </c:pt>
                <c:pt idx="7734">
                  <c:v>42327.249999981243</c:v>
                </c:pt>
                <c:pt idx="7735">
                  <c:v>42327.291666647907</c:v>
                </c:pt>
                <c:pt idx="7736">
                  <c:v>42327.333333314571</c:v>
                </c:pt>
                <c:pt idx="7737">
                  <c:v>42327.374999981235</c:v>
                </c:pt>
                <c:pt idx="7738">
                  <c:v>42327.4166666479</c:v>
                </c:pt>
                <c:pt idx="7739">
                  <c:v>42327.458333314564</c:v>
                </c:pt>
                <c:pt idx="7740">
                  <c:v>42327.499999981228</c:v>
                </c:pt>
                <c:pt idx="7741">
                  <c:v>42327.541666647892</c:v>
                </c:pt>
                <c:pt idx="7742">
                  <c:v>42327.583333314557</c:v>
                </c:pt>
                <c:pt idx="7743">
                  <c:v>42327.624999981221</c:v>
                </c:pt>
                <c:pt idx="7744">
                  <c:v>42327.666666647885</c:v>
                </c:pt>
                <c:pt idx="7745">
                  <c:v>42327.708333314549</c:v>
                </c:pt>
                <c:pt idx="7746">
                  <c:v>42327.749999981213</c:v>
                </c:pt>
                <c:pt idx="7747">
                  <c:v>42327.791666647878</c:v>
                </c:pt>
                <c:pt idx="7748">
                  <c:v>42327.833333314542</c:v>
                </c:pt>
                <c:pt idx="7749">
                  <c:v>42327.874999981206</c:v>
                </c:pt>
                <c:pt idx="7750">
                  <c:v>42327.91666664787</c:v>
                </c:pt>
                <c:pt idx="7751">
                  <c:v>42327.958333314535</c:v>
                </c:pt>
                <c:pt idx="7752">
                  <c:v>42327.999999981199</c:v>
                </c:pt>
                <c:pt idx="7753">
                  <c:v>42328.041666647863</c:v>
                </c:pt>
                <c:pt idx="7754">
                  <c:v>42328.083333314527</c:v>
                </c:pt>
                <c:pt idx="7755">
                  <c:v>42328.124999981192</c:v>
                </c:pt>
                <c:pt idx="7756">
                  <c:v>42328.166666647856</c:v>
                </c:pt>
                <c:pt idx="7757">
                  <c:v>42328.20833331452</c:v>
                </c:pt>
                <c:pt idx="7758">
                  <c:v>42328.249999981184</c:v>
                </c:pt>
                <c:pt idx="7759">
                  <c:v>42328.291666647849</c:v>
                </c:pt>
                <c:pt idx="7760">
                  <c:v>42328.333333314513</c:v>
                </c:pt>
                <c:pt idx="7761">
                  <c:v>42328.374999981177</c:v>
                </c:pt>
                <c:pt idx="7762">
                  <c:v>42328.416666647841</c:v>
                </c:pt>
                <c:pt idx="7763">
                  <c:v>42328.458333314506</c:v>
                </c:pt>
                <c:pt idx="7764">
                  <c:v>42328.49999998117</c:v>
                </c:pt>
                <c:pt idx="7765">
                  <c:v>42328.541666647834</c:v>
                </c:pt>
                <c:pt idx="7766">
                  <c:v>42328.583333314498</c:v>
                </c:pt>
                <c:pt idx="7767">
                  <c:v>42328.624999981163</c:v>
                </c:pt>
                <c:pt idx="7768">
                  <c:v>42328.666666647827</c:v>
                </c:pt>
                <c:pt idx="7769">
                  <c:v>42328.708333314491</c:v>
                </c:pt>
                <c:pt idx="7770">
                  <c:v>42328.749999981155</c:v>
                </c:pt>
                <c:pt idx="7771">
                  <c:v>42328.79166664782</c:v>
                </c:pt>
                <c:pt idx="7772">
                  <c:v>42328.833333314484</c:v>
                </c:pt>
                <c:pt idx="7773">
                  <c:v>42328.874999981148</c:v>
                </c:pt>
                <c:pt idx="7774">
                  <c:v>42328.916666647812</c:v>
                </c:pt>
                <c:pt idx="7775">
                  <c:v>42328.958333314476</c:v>
                </c:pt>
                <c:pt idx="7776">
                  <c:v>42328.999999981141</c:v>
                </c:pt>
                <c:pt idx="7777">
                  <c:v>42329.041666647805</c:v>
                </c:pt>
                <c:pt idx="7778">
                  <c:v>42329.083333314469</c:v>
                </c:pt>
                <c:pt idx="7779">
                  <c:v>42329.124999981133</c:v>
                </c:pt>
                <c:pt idx="7780">
                  <c:v>42329.166666647798</c:v>
                </c:pt>
                <c:pt idx="7781">
                  <c:v>42329.208333314462</c:v>
                </c:pt>
                <c:pt idx="7782">
                  <c:v>42329.249999981126</c:v>
                </c:pt>
                <c:pt idx="7783">
                  <c:v>42329.29166664779</c:v>
                </c:pt>
                <c:pt idx="7784">
                  <c:v>42329.333333314455</c:v>
                </c:pt>
                <c:pt idx="7785">
                  <c:v>42329.374999981119</c:v>
                </c:pt>
                <c:pt idx="7786">
                  <c:v>42329.416666647783</c:v>
                </c:pt>
                <c:pt idx="7787">
                  <c:v>42329.458333314447</c:v>
                </c:pt>
                <c:pt idx="7788">
                  <c:v>42329.499999981112</c:v>
                </c:pt>
                <c:pt idx="7789">
                  <c:v>42329.541666647776</c:v>
                </c:pt>
                <c:pt idx="7790">
                  <c:v>42329.58333331444</c:v>
                </c:pt>
                <c:pt idx="7791">
                  <c:v>42329.624999981104</c:v>
                </c:pt>
                <c:pt idx="7792">
                  <c:v>42329.666666647769</c:v>
                </c:pt>
                <c:pt idx="7793">
                  <c:v>42329.708333314433</c:v>
                </c:pt>
                <c:pt idx="7794">
                  <c:v>42329.749999981097</c:v>
                </c:pt>
                <c:pt idx="7795">
                  <c:v>42329.791666647761</c:v>
                </c:pt>
                <c:pt idx="7796">
                  <c:v>42329.833333314426</c:v>
                </c:pt>
                <c:pt idx="7797">
                  <c:v>42329.87499998109</c:v>
                </c:pt>
                <c:pt idx="7798">
                  <c:v>42329.916666647754</c:v>
                </c:pt>
                <c:pt idx="7799">
                  <c:v>42329.958333314418</c:v>
                </c:pt>
                <c:pt idx="7800">
                  <c:v>42329.999999981083</c:v>
                </c:pt>
                <c:pt idx="7801">
                  <c:v>42330.041666647747</c:v>
                </c:pt>
                <c:pt idx="7802">
                  <c:v>42330.083333314411</c:v>
                </c:pt>
                <c:pt idx="7803">
                  <c:v>42330.124999981075</c:v>
                </c:pt>
                <c:pt idx="7804">
                  <c:v>42330.166666647739</c:v>
                </c:pt>
                <c:pt idx="7805">
                  <c:v>42330.208333314404</c:v>
                </c:pt>
                <c:pt idx="7806">
                  <c:v>42330.249999981068</c:v>
                </c:pt>
                <c:pt idx="7807">
                  <c:v>42330.291666647732</c:v>
                </c:pt>
                <c:pt idx="7808">
                  <c:v>42330.333333314396</c:v>
                </c:pt>
                <c:pt idx="7809">
                  <c:v>42330.374999981061</c:v>
                </c:pt>
                <c:pt idx="7810">
                  <c:v>42330.416666647725</c:v>
                </c:pt>
                <c:pt idx="7811">
                  <c:v>42330.458333314389</c:v>
                </c:pt>
                <c:pt idx="7812">
                  <c:v>42330.499999981053</c:v>
                </c:pt>
                <c:pt idx="7813">
                  <c:v>42330.541666647718</c:v>
                </c:pt>
                <c:pt idx="7814">
                  <c:v>42330.583333314382</c:v>
                </c:pt>
                <c:pt idx="7815">
                  <c:v>42330.624999981046</c:v>
                </c:pt>
                <c:pt idx="7816">
                  <c:v>42330.66666664771</c:v>
                </c:pt>
                <c:pt idx="7817">
                  <c:v>42330.708333314375</c:v>
                </c:pt>
                <c:pt idx="7818">
                  <c:v>42330.749999981039</c:v>
                </c:pt>
                <c:pt idx="7819">
                  <c:v>42330.791666647703</c:v>
                </c:pt>
                <c:pt idx="7820">
                  <c:v>42330.833333314367</c:v>
                </c:pt>
                <c:pt idx="7821">
                  <c:v>42330.874999981032</c:v>
                </c:pt>
                <c:pt idx="7822">
                  <c:v>42330.916666647696</c:v>
                </c:pt>
                <c:pt idx="7823">
                  <c:v>42330.95833331436</c:v>
                </c:pt>
                <c:pt idx="7824">
                  <c:v>42330.999999981024</c:v>
                </c:pt>
                <c:pt idx="7825">
                  <c:v>42331.041666647689</c:v>
                </c:pt>
                <c:pt idx="7826">
                  <c:v>42331.083333314353</c:v>
                </c:pt>
                <c:pt idx="7827">
                  <c:v>42331.124999981017</c:v>
                </c:pt>
                <c:pt idx="7828">
                  <c:v>42331.166666647681</c:v>
                </c:pt>
                <c:pt idx="7829">
                  <c:v>42331.208333314346</c:v>
                </c:pt>
                <c:pt idx="7830">
                  <c:v>42331.24999998101</c:v>
                </c:pt>
                <c:pt idx="7831">
                  <c:v>42331.291666647674</c:v>
                </c:pt>
                <c:pt idx="7832">
                  <c:v>42331.333333314338</c:v>
                </c:pt>
                <c:pt idx="7833">
                  <c:v>42331.374999981002</c:v>
                </c:pt>
                <c:pt idx="7834">
                  <c:v>42331.416666647667</c:v>
                </c:pt>
                <c:pt idx="7835">
                  <c:v>42331.458333314331</c:v>
                </c:pt>
                <c:pt idx="7836">
                  <c:v>42331.499999980995</c:v>
                </c:pt>
                <c:pt idx="7837">
                  <c:v>42331.541666647659</c:v>
                </c:pt>
                <c:pt idx="7838">
                  <c:v>42331.583333314324</c:v>
                </c:pt>
                <c:pt idx="7839">
                  <c:v>42331.624999980988</c:v>
                </c:pt>
                <c:pt idx="7840">
                  <c:v>42331.666666647652</c:v>
                </c:pt>
                <c:pt idx="7841">
                  <c:v>42331.708333314316</c:v>
                </c:pt>
                <c:pt idx="7842">
                  <c:v>42331.749999980981</c:v>
                </c:pt>
                <c:pt idx="7843">
                  <c:v>42331.791666647645</c:v>
                </c:pt>
                <c:pt idx="7844">
                  <c:v>42331.833333314309</c:v>
                </c:pt>
                <c:pt idx="7845">
                  <c:v>42331.874999980973</c:v>
                </c:pt>
                <c:pt idx="7846">
                  <c:v>42331.916666647638</c:v>
                </c:pt>
                <c:pt idx="7847">
                  <c:v>42331.958333314302</c:v>
                </c:pt>
                <c:pt idx="7848">
                  <c:v>42331.999999980966</c:v>
                </c:pt>
                <c:pt idx="7849">
                  <c:v>42332.04166664763</c:v>
                </c:pt>
                <c:pt idx="7850">
                  <c:v>42332.083333314295</c:v>
                </c:pt>
                <c:pt idx="7851">
                  <c:v>42332.124999980959</c:v>
                </c:pt>
                <c:pt idx="7852">
                  <c:v>42332.166666647623</c:v>
                </c:pt>
                <c:pt idx="7853">
                  <c:v>42332.208333314287</c:v>
                </c:pt>
                <c:pt idx="7854">
                  <c:v>42332.249999980952</c:v>
                </c:pt>
                <c:pt idx="7855">
                  <c:v>42332.291666647616</c:v>
                </c:pt>
                <c:pt idx="7856">
                  <c:v>42332.33333331428</c:v>
                </c:pt>
                <c:pt idx="7857">
                  <c:v>42332.374999980944</c:v>
                </c:pt>
                <c:pt idx="7858">
                  <c:v>42332.416666647609</c:v>
                </c:pt>
                <c:pt idx="7859">
                  <c:v>42332.458333314273</c:v>
                </c:pt>
                <c:pt idx="7860">
                  <c:v>42332.499999980937</c:v>
                </c:pt>
                <c:pt idx="7861">
                  <c:v>42332.541666647601</c:v>
                </c:pt>
                <c:pt idx="7862">
                  <c:v>42332.583333314265</c:v>
                </c:pt>
                <c:pt idx="7863">
                  <c:v>42332.62499998093</c:v>
                </c:pt>
                <c:pt idx="7864">
                  <c:v>42332.666666647594</c:v>
                </c:pt>
                <c:pt idx="7865">
                  <c:v>42332.708333314258</c:v>
                </c:pt>
                <c:pt idx="7866">
                  <c:v>42332.749999980922</c:v>
                </c:pt>
                <c:pt idx="7867">
                  <c:v>42332.791666647587</c:v>
                </c:pt>
                <c:pt idx="7868">
                  <c:v>42332.833333314251</c:v>
                </c:pt>
                <c:pt idx="7869">
                  <c:v>42332.874999980915</c:v>
                </c:pt>
                <c:pt idx="7870">
                  <c:v>42332.916666647579</c:v>
                </c:pt>
                <c:pt idx="7871">
                  <c:v>42332.958333314244</c:v>
                </c:pt>
                <c:pt idx="7872">
                  <c:v>42332.999999980908</c:v>
                </c:pt>
                <c:pt idx="7873">
                  <c:v>42333.041666647572</c:v>
                </c:pt>
                <c:pt idx="7874">
                  <c:v>42333.083333314236</c:v>
                </c:pt>
                <c:pt idx="7875">
                  <c:v>42333.124999980901</c:v>
                </c:pt>
                <c:pt idx="7876">
                  <c:v>42333.166666647565</c:v>
                </c:pt>
                <c:pt idx="7877">
                  <c:v>42333.208333314229</c:v>
                </c:pt>
                <c:pt idx="7878">
                  <c:v>42333.249999980893</c:v>
                </c:pt>
                <c:pt idx="7879">
                  <c:v>42333.291666647558</c:v>
                </c:pt>
                <c:pt idx="7880">
                  <c:v>42333.333333314222</c:v>
                </c:pt>
                <c:pt idx="7881">
                  <c:v>42333.374999980886</c:v>
                </c:pt>
                <c:pt idx="7882">
                  <c:v>42333.41666664755</c:v>
                </c:pt>
                <c:pt idx="7883">
                  <c:v>42333.458333314215</c:v>
                </c:pt>
                <c:pt idx="7884">
                  <c:v>42333.499999980879</c:v>
                </c:pt>
                <c:pt idx="7885">
                  <c:v>42333.541666647543</c:v>
                </c:pt>
                <c:pt idx="7886">
                  <c:v>42333.583333314207</c:v>
                </c:pt>
                <c:pt idx="7887">
                  <c:v>42333.624999980872</c:v>
                </c:pt>
                <c:pt idx="7888">
                  <c:v>42333.666666647536</c:v>
                </c:pt>
                <c:pt idx="7889">
                  <c:v>42333.7083333142</c:v>
                </c:pt>
                <c:pt idx="7890">
                  <c:v>42333.749999980864</c:v>
                </c:pt>
                <c:pt idx="7891">
                  <c:v>42333.791666647528</c:v>
                </c:pt>
                <c:pt idx="7892">
                  <c:v>42333.833333314193</c:v>
                </c:pt>
                <c:pt idx="7893">
                  <c:v>42333.874999980857</c:v>
                </c:pt>
                <c:pt idx="7894">
                  <c:v>42333.916666647521</c:v>
                </c:pt>
                <c:pt idx="7895">
                  <c:v>42333.958333314185</c:v>
                </c:pt>
                <c:pt idx="7896">
                  <c:v>42333.99999998085</c:v>
                </c:pt>
                <c:pt idx="7897">
                  <c:v>42334.041666647514</c:v>
                </c:pt>
                <c:pt idx="7898">
                  <c:v>42334.083333314178</c:v>
                </c:pt>
                <c:pt idx="7899">
                  <c:v>42334.124999980842</c:v>
                </c:pt>
                <c:pt idx="7900">
                  <c:v>42334.166666647507</c:v>
                </c:pt>
                <c:pt idx="7901">
                  <c:v>42334.208333314171</c:v>
                </c:pt>
                <c:pt idx="7902">
                  <c:v>42334.249999980835</c:v>
                </c:pt>
                <c:pt idx="7903">
                  <c:v>42334.291666647499</c:v>
                </c:pt>
                <c:pt idx="7904">
                  <c:v>42334.333333314164</c:v>
                </c:pt>
                <c:pt idx="7905">
                  <c:v>42334.374999980828</c:v>
                </c:pt>
                <c:pt idx="7906">
                  <c:v>42334.416666647492</c:v>
                </c:pt>
                <c:pt idx="7907">
                  <c:v>42334.458333314156</c:v>
                </c:pt>
                <c:pt idx="7908">
                  <c:v>42334.499999980821</c:v>
                </c:pt>
                <c:pt idx="7909">
                  <c:v>42334.541666647485</c:v>
                </c:pt>
                <c:pt idx="7910">
                  <c:v>42334.583333314149</c:v>
                </c:pt>
                <c:pt idx="7911">
                  <c:v>42334.624999980813</c:v>
                </c:pt>
                <c:pt idx="7912">
                  <c:v>42334.666666647478</c:v>
                </c:pt>
                <c:pt idx="7913">
                  <c:v>42334.708333314142</c:v>
                </c:pt>
                <c:pt idx="7914">
                  <c:v>42334.749999980806</c:v>
                </c:pt>
                <c:pt idx="7915">
                  <c:v>42334.79166664747</c:v>
                </c:pt>
                <c:pt idx="7916">
                  <c:v>42334.833333314135</c:v>
                </c:pt>
                <c:pt idx="7917">
                  <c:v>42334.874999980799</c:v>
                </c:pt>
                <c:pt idx="7918">
                  <c:v>42334.916666647463</c:v>
                </c:pt>
                <c:pt idx="7919">
                  <c:v>42334.958333314127</c:v>
                </c:pt>
                <c:pt idx="7920">
                  <c:v>42334.999999980791</c:v>
                </c:pt>
                <c:pt idx="7921">
                  <c:v>42335.041666647456</c:v>
                </c:pt>
                <c:pt idx="7922">
                  <c:v>42335.08333331412</c:v>
                </c:pt>
                <c:pt idx="7923">
                  <c:v>42335.124999980784</c:v>
                </c:pt>
                <c:pt idx="7924">
                  <c:v>42335.166666647448</c:v>
                </c:pt>
                <c:pt idx="7925">
                  <c:v>42335.208333314113</c:v>
                </c:pt>
                <c:pt idx="7926">
                  <c:v>42335.249999980777</c:v>
                </c:pt>
                <c:pt idx="7927">
                  <c:v>42335.291666647441</c:v>
                </c:pt>
                <c:pt idx="7928">
                  <c:v>42335.333333314105</c:v>
                </c:pt>
                <c:pt idx="7929">
                  <c:v>42335.37499998077</c:v>
                </c:pt>
                <c:pt idx="7930">
                  <c:v>42335.416666647434</c:v>
                </c:pt>
                <c:pt idx="7931">
                  <c:v>42335.458333314098</c:v>
                </c:pt>
                <c:pt idx="7932">
                  <c:v>42335.499999980762</c:v>
                </c:pt>
                <c:pt idx="7933">
                  <c:v>42335.541666647427</c:v>
                </c:pt>
                <c:pt idx="7934">
                  <c:v>42335.583333314091</c:v>
                </c:pt>
                <c:pt idx="7935">
                  <c:v>42335.624999980755</c:v>
                </c:pt>
                <c:pt idx="7936">
                  <c:v>42335.666666647419</c:v>
                </c:pt>
                <c:pt idx="7937">
                  <c:v>42335.708333314084</c:v>
                </c:pt>
                <c:pt idx="7938">
                  <c:v>42335.749999980748</c:v>
                </c:pt>
                <c:pt idx="7939">
                  <c:v>42335.791666647412</c:v>
                </c:pt>
                <c:pt idx="7940">
                  <c:v>42335.833333314076</c:v>
                </c:pt>
                <c:pt idx="7941">
                  <c:v>42335.874999980741</c:v>
                </c:pt>
                <c:pt idx="7942">
                  <c:v>42335.916666647405</c:v>
                </c:pt>
                <c:pt idx="7943">
                  <c:v>42335.958333314069</c:v>
                </c:pt>
                <c:pt idx="7944">
                  <c:v>42335.999999980733</c:v>
                </c:pt>
                <c:pt idx="7945">
                  <c:v>42336.041666647398</c:v>
                </c:pt>
                <c:pt idx="7946">
                  <c:v>42336.083333314062</c:v>
                </c:pt>
                <c:pt idx="7947">
                  <c:v>42336.124999980726</c:v>
                </c:pt>
                <c:pt idx="7948">
                  <c:v>42336.16666664739</c:v>
                </c:pt>
                <c:pt idx="7949">
                  <c:v>42336.208333314054</c:v>
                </c:pt>
                <c:pt idx="7950">
                  <c:v>42336.249999980719</c:v>
                </c:pt>
                <c:pt idx="7951">
                  <c:v>42336.291666647383</c:v>
                </c:pt>
                <c:pt idx="7952">
                  <c:v>42336.333333314047</c:v>
                </c:pt>
                <c:pt idx="7953">
                  <c:v>42336.374999980711</c:v>
                </c:pt>
                <c:pt idx="7954">
                  <c:v>42336.416666647376</c:v>
                </c:pt>
                <c:pt idx="7955">
                  <c:v>42336.45833331404</c:v>
                </c:pt>
                <c:pt idx="7956">
                  <c:v>42336.499999980704</c:v>
                </c:pt>
                <c:pt idx="7957">
                  <c:v>42336.541666647368</c:v>
                </c:pt>
                <c:pt idx="7958">
                  <c:v>42336.583333314033</c:v>
                </c:pt>
                <c:pt idx="7959">
                  <c:v>42336.624999980697</c:v>
                </c:pt>
                <c:pt idx="7960">
                  <c:v>42336.666666647361</c:v>
                </c:pt>
                <c:pt idx="7961">
                  <c:v>42336.708333314025</c:v>
                </c:pt>
                <c:pt idx="7962">
                  <c:v>42336.74999998069</c:v>
                </c:pt>
                <c:pt idx="7963">
                  <c:v>42336.791666647354</c:v>
                </c:pt>
                <c:pt idx="7964">
                  <c:v>42336.833333314018</c:v>
                </c:pt>
                <c:pt idx="7965">
                  <c:v>42336.874999980682</c:v>
                </c:pt>
                <c:pt idx="7966">
                  <c:v>42336.916666647347</c:v>
                </c:pt>
                <c:pt idx="7967">
                  <c:v>42336.958333314011</c:v>
                </c:pt>
                <c:pt idx="7968">
                  <c:v>42336.999999980675</c:v>
                </c:pt>
                <c:pt idx="7969">
                  <c:v>42337.041666647339</c:v>
                </c:pt>
                <c:pt idx="7970">
                  <c:v>42337.083333314004</c:v>
                </c:pt>
                <c:pt idx="7971">
                  <c:v>42337.124999980668</c:v>
                </c:pt>
                <c:pt idx="7972">
                  <c:v>42337.166666647332</c:v>
                </c:pt>
                <c:pt idx="7973">
                  <c:v>42337.208333313996</c:v>
                </c:pt>
                <c:pt idx="7974">
                  <c:v>42337.249999980661</c:v>
                </c:pt>
                <c:pt idx="7975">
                  <c:v>42337.291666647325</c:v>
                </c:pt>
                <c:pt idx="7976">
                  <c:v>42337.333333313989</c:v>
                </c:pt>
                <c:pt idx="7977">
                  <c:v>42337.374999980653</c:v>
                </c:pt>
                <c:pt idx="7978">
                  <c:v>42337.416666647317</c:v>
                </c:pt>
                <c:pt idx="7979">
                  <c:v>42337.458333313982</c:v>
                </c:pt>
                <c:pt idx="7980">
                  <c:v>42337.499999980646</c:v>
                </c:pt>
                <c:pt idx="7981">
                  <c:v>42337.54166664731</c:v>
                </c:pt>
                <c:pt idx="7982">
                  <c:v>42337.583333313974</c:v>
                </c:pt>
                <c:pt idx="7983">
                  <c:v>42337.624999980639</c:v>
                </c:pt>
                <c:pt idx="7984">
                  <c:v>42337.666666647303</c:v>
                </c:pt>
                <c:pt idx="7985">
                  <c:v>42337.708333313967</c:v>
                </c:pt>
                <c:pt idx="7986">
                  <c:v>42337.749999980631</c:v>
                </c:pt>
                <c:pt idx="7987">
                  <c:v>42337.791666647296</c:v>
                </c:pt>
                <c:pt idx="7988">
                  <c:v>42337.83333331396</c:v>
                </c:pt>
                <c:pt idx="7989">
                  <c:v>42337.874999980624</c:v>
                </c:pt>
                <c:pt idx="7990">
                  <c:v>42337.916666647288</c:v>
                </c:pt>
                <c:pt idx="7991">
                  <c:v>42337.958333313953</c:v>
                </c:pt>
                <c:pt idx="7992">
                  <c:v>42337.999999980617</c:v>
                </c:pt>
                <c:pt idx="7993">
                  <c:v>42338.041666647281</c:v>
                </c:pt>
                <c:pt idx="7994">
                  <c:v>42338.083333313945</c:v>
                </c:pt>
                <c:pt idx="7995">
                  <c:v>42338.12499998061</c:v>
                </c:pt>
                <c:pt idx="7996">
                  <c:v>42338.166666647274</c:v>
                </c:pt>
                <c:pt idx="7997">
                  <c:v>42338.208333313938</c:v>
                </c:pt>
                <c:pt idx="7998">
                  <c:v>42338.249999980602</c:v>
                </c:pt>
                <c:pt idx="7999">
                  <c:v>42338.291666647267</c:v>
                </c:pt>
                <c:pt idx="8000">
                  <c:v>42338.333333313931</c:v>
                </c:pt>
                <c:pt idx="8001">
                  <c:v>42338.374999980595</c:v>
                </c:pt>
                <c:pt idx="8002">
                  <c:v>42338.416666647259</c:v>
                </c:pt>
                <c:pt idx="8003">
                  <c:v>42338.458333313924</c:v>
                </c:pt>
                <c:pt idx="8004">
                  <c:v>42338.499999980588</c:v>
                </c:pt>
                <c:pt idx="8005">
                  <c:v>42338.541666647252</c:v>
                </c:pt>
                <c:pt idx="8006">
                  <c:v>42338.583333313916</c:v>
                </c:pt>
                <c:pt idx="8007">
                  <c:v>42338.62499998058</c:v>
                </c:pt>
                <c:pt idx="8008">
                  <c:v>42338.666666647245</c:v>
                </c:pt>
                <c:pt idx="8009">
                  <c:v>42338.708333313909</c:v>
                </c:pt>
                <c:pt idx="8010">
                  <c:v>42338.749999980573</c:v>
                </c:pt>
                <c:pt idx="8011">
                  <c:v>42338.791666647237</c:v>
                </c:pt>
                <c:pt idx="8012">
                  <c:v>42338.833333313902</c:v>
                </c:pt>
                <c:pt idx="8013">
                  <c:v>42338.874999980566</c:v>
                </c:pt>
                <c:pt idx="8014">
                  <c:v>42338.91666664723</c:v>
                </c:pt>
                <c:pt idx="8015">
                  <c:v>42338.958333313894</c:v>
                </c:pt>
                <c:pt idx="8016">
                  <c:v>42338.999999980559</c:v>
                </c:pt>
                <c:pt idx="8017">
                  <c:v>42339.041666647223</c:v>
                </c:pt>
                <c:pt idx="8018">
                  <c:v>42339.083333313887</c:v>
                </c:pt>
                <c:pt idx="8019">
                  <c:v>42339.124999980551</c:v>
                </c:pt>
                <c:pt idx="8020">
                  <c:v>42339.166666647216</c:v>
                </c:pt>
                <c:pt idx="8021">
                  <c:v>42339.20833331388</c:v>
                </c:pt>
                <c:pt idx="8022">
                  <c:v>42339.249999980544</c:v>
                </c:pt>
                <c:pt idx="8023">
                  <c:v>42339.291666647208</c:v>
                </c:pt>
                <c:pt idx="8024">
                  <c:v>42339.333333313873</c:v>
                </c:pt>
                <c:pt idx="8025">
                  <c:v>42339.374999980537</c:v>
                </c:pt>
                <c:pt idx="8026">
                  <c:v>42339.416666647201</c:v>
                </c:pt>
                <c:pt idx="8027">
                  <c:v>42339.458333313865</c:v>
                </c:pt>
                <c:pt idx="8028">
                  <c:v>42339.49999998053</c:v>
                </c:pt>
                <c:pt idx="8029">
                  <c:v>42339.541666647194</c:v>
                </c:pt>
                <c:pt idx="8030">
                  <c:v>42339.583333313858</c:v>
                </c:pt>
                <c:pt idx="8031">
                  <c:v>42339.624999980522</c:v>
                </c:pt>
                <c:pt idx="8032">
                  <c:v>42339.666666647187</c:v>
                </c:pt>
                <c:pt idx="8033">
                  <c:v>42339.708333313851</c:v>
                </c:pt>
                <c:pt idx="8034">
                  <c:v>42339.749999980515</c:v>
                </c:pt>
                <c:pt idx="8035">
                  <c:v>42339.791666647179</c:v>
                </c:pt>
                <c:pt idx="8036">
                  <c:v>42339.833333313843</c:v>
                </c:pt>
                <c:pt idx="8037">
                  <c:v>42339.874999980508</c:v>
                </c:pt>
                <c:pt idx="8038">
                  <c:v>42339.916666647172</c:v>
                </c:pt>
                <c:pt idx="8039">
                  <c:v>42339.958333313836</c:v>
                </c:pt>
                <c:pt idx="8040">
                  <c:v>42339.9999999805</c:v>
                </c:pt>
                <c:pt idx="8041">
                  <c:v>42340.041666647165</c:v>
                </c:pt>
                <c:pt idx="8042">
                  <c:v>42340.083333313829</c:v>
                </c:pt>
                <c:pt idx="8043">
                  <c:v>42340.124999980493</c:v>
                </c:pt>
                <c:pt idx="8044">
                  <c:v>42340.166666647157</c:v>
                </c:pt>
                <c:pt idx="8045">
                  <c:v>42340.208333313822</c:v>
                </c:pt>
                <c:pt idx="8046">
                  <c:v>42340.249999980486</c:v>
                </c:pt>
                <c:pt idx="8047">
                  <c:v>42340.29166664715</c:v>
                </c:pt>
                <c:pt idx="8048">
                  <c:v>42340.333333313814</c:v>
                </c:pt>
                <c:pt idx="8049">
                  <c:v>42340.374999980479</c:v>
                </c:pt>
                <c:pt idx="8050">
                  <c:v>42340.416666647143</c:v>
                </c:pt>
                <c:pt idx="8051">
                  <c:v>42340.458333313807</c:v>
                </c:pt>
                <c:pt idx="8052">
                  <c:v>42340.499999980471</c:v>
                </c:pt>
                <c:pt idx="8053">
                  <c:v>42340.541666647136</c:v>
                </c:pt>
                <c:pt idx="8054">
                  <c:v>42340.5833333138</c:v>
                </c:pt>
                <c:pt idx="8055">
                  <c:v>42340.624999980464</c:v>
                </c:pt>
                <c:pt idx="8056">
                  <c:v>42340.666666647128</c:v>
                </c:pt>
                <c:pt idx="8057">
                  <c:v>42340.708333313793</c:v>
                </c:pt>
                <c:pt idx="8058">
                  <c:v>42340.749999980457</c:v>
                </c:pt>
                <c:pt idx="8059">
                  <c:v>42340.791666647121</c:v>
                </c:pt>
                <c:pt idx="8060">
                  <c:v>42340.833333313785</c:v>
                </c:pt>
                <c:pt idx="8061">
                  <c:v>42340.87499998045</c:v>
                </c:pt>
                <c:pt idx="8062">
                  <c:v>42340.916666647114</c:v>
                </c:pt>
                <c:pt idx="8063">
                  <c:v>42340.958333313778</c:v>
                </c:pt>
                <c:pt idx="8064">
                  <c:v>42340.999999980442</c:v>
                </c:pt>
                <c:pt idx="8065">
                  <c:v>42341.041666647106</c:v>
                </c:pt>
                <c:pt idx="8066">
                  <c:v>42341.083333313771</c:v>
                </c:pt>
                <c:pt idx="8067">
                  <c:v>42341.124999980435</c:v>
                </c:pt>
                <c:pt idx="8068">
                  <c:v>42341.166666647099</c:v>
                </c:pt>
                <c:pt idx="8069">
                  <c:v>42341.208333313763</c:v>
                </c:pt>
                <c:pt idx="8070">
                  <c:v>42341.249999980428</c:v>
                </c:pt>
                <c:pt idx="8071">
                  <c:v>42341.291666647092</c:v>
                </c:pt>
                <c:pt idx="8072">
                  <c:v>42341.333333313756</c:v>
                </c:pt>
                <c:pt idx="8073">
                  <c:v>42341.37499998042</c:v>
                </c:pt>
                <c:pt idx="8074">
                  <c:v>42341.416666647085</c:v>
                </c:pt>
                <c:pt idx="8075">
                  <c:v>42341.458333313749</c:v>
                </c:pt>
                <c:pt idx="8076">
                  <c:v>42341.499999980413</c:v>
                </c:pt>
                <c:pt idx="8077">
                  <c:v>42341.541666647077</c:v>
                </c:pt>
                <c:pt idx="8078">
                  <c:v>42341.583333313742</c:v>
                </c:pt>
                <c:pt idx="8079">
                  <c:v>42341.624999980406</c:v>
                </c:pt>
                <c:pt idx="8080">
                  <c:v>42341.66666664707</c:v>
                </c:pt>
                <c:pt idx="8081">
                  <c:v>42341.708333313734</c:v>
                </c:pt>
                <c:pt idx="8082">
                  <c:v>42341.749999980399</c:v>
                </c:pt>
                <c:pt idx="8083">
                  <c:v>42341.791666647063</c:v>
                </c:pt>
                <c:pt idx="8084">
                  <c:v>42341.833333313727</c:v>
                </c:pt>
                <c:pt idx="8085">
                  <c:v>42341.874999980391</c:v>
                </c:pt>
                <c:pt idx="8086">
                  <c:v>42341.916666647056</c:v>
                </c:pt>
                <c:pt idx="8087">
                  <c:v>42341.95833331372</c:v>
                </c:pt>
                <c:pt idx="8088">
                  <c:v>42341.999999980384</c:v>
                </c:pt>
                <c:pt idx="8089">
                  <c:v>42342.041666647048</c:v>
                </c:pt>
                <c:pt idx="8090">
                  <c:v>42342.083333313713</c:v>
                </c:pt>
                <c:pt idx="8091">
                  <c:v>42342.124999980377</c:v>
                </c:pt>
                <c:pt idx="8092">
                  <c:v>42342.166666647041</c:v>
                </c:pt>
                <c:pt idx="8093">
                  <c:v>42342.208333313705</c:v>
                </c:pt>
                <c:pt idx="8094">
                  <c:v>42342.249999980369</c:v>
                </c:pt>
                <c:pt idx="8095">
                  <c:v>42342.291666647034</c:v>
                </c:pt>
                <c:pt idx="8096">
                  <c:v>42342.333333313698</c:v>
                </c:pt>
                <c:pt idx="8097">
                  <c:v>42342.374999980362</c:v>
                </c:pt>
                <c:pt idx="8098">
                  <c:v>42342.416666647026</c:v>
                </c:pt>
                <c:pt idx="8099">
                  <c:v>42342.458333313691</c:v>
                </c:pt>
                <c:pt idx="8100">
                  <c:v>42342.499999980355</c:v>
                </c:pt>
                <c:pt idx="8101">
                  <c:v>42342.541666647019</c:v>
                </c:pt>
                <c:pt idx="8102">
                  <c:v>42342.583333313683</c:v>
                </c:pt>
                <c:pt idx="8103">
                  <c:v>42342.624999980348</c:v>
                </c:pt>
                <c:pt idx="8104">
                  <c:v>42342.666666647012</c:v>
                </c:pt>
                <c:pt idx="8105">
                  <c:v>42342.708333313676</c:v>
                </c:pt>
                <c:pt idx="8106">
                  <c:v>42342.74999998034</c:v>
                </c:pt>
                <c:pt idx="8107">
                  <c:v>42342.791666647005</c:v>
                </c:pt>
                <c:pt idx="8108">
                  <c:v>42342.833333313669</c:v>
                </c:pt>
                <c:pt idx="8109">
                  <c:v>42342.874999980333</c:v>
                </c:pt>
                <c:pt idx="8110">
                  <c:v>42342.916666646997</c:v>
                </c:pt>
                <c:pt idx="8111">
                  <c:v>42342.958333313662</c:v>
                </c:pt>
                <c:pt idx="8112">
                  <c:v>42342.999999980326</c:v>
                </c:pt>
                <c:pt idx="8113">
                  <c:v>42343.04166664699</c:v>
                </c:pt>
                <c:pt idx="8114">
                  <c:v>42343.083333313654</c:v>
                </c:pt>
                <c:pt idx="8115">
                  <c:v>42343.124999980319</c:v>
                </c:pt>
                <c:pt idx="8116">
                  <c:v>42343.166666646983</c:v>
                </c:pt>
                <c:pt idx="8117">
                  <c:v>42343.208333313647</c:v>
                </c:pt>
                <c:pt idx="8118">
                  <c:v>42343.249999980311</c:v>
                </c:pt>
                <c:pt idx="8119">
                  <c:v>42343.291666646976</c:v>
                </c:pt>
                <c:pt idx="8120">
                  <c:v>42343.33333331364</c:v>
                </c:pt>
                <c:pt idx="8121">
                  <c:v>42343.374999980304</c:v>
                </c:pt>
                <c:pt idx="8122">
                  <c:v>42343.416666646968</c:v>
                </c:pt>
                <c:pt idx="8123">
                  <c:v>42343.458333313632</c:v>
                </c:pt>
                <c:pt idx="8124">
                  <c:v>42343.499999980297</c:v>
                </c:pt>
                <c:pt idx="8125">
                  <c:v>42343.541666646961</c:v>
                </c:pt>
                <c:pt idx="8126">
                  <c:v>42343.583333313625</c:v>
                </c:pt>
                <c:pt idx="8127">
                  <c:v>42343.624999980289</c:v>
                </c:pt>
                <c:pt idx="8128">
                  <c:v>42343.666666646954</c:v>
                </c:pt>
                <c:pt idx="8129">
                  <c:v>42343.708333313618</c:v>
                </c:pt>
                <c:pt idx="8130">
                  <c:v>42343.749999980282</c:v>
                </c:pt>
                <c:pt idx="8131">
                  <c:v>42343.791666646946</c:v>
                </c:pt>
                <c:pt idx="8132">
                  <c:v>42343.833333313611</c:v>
                </c:pt>
                <c:pt idx="8133">
                  <c:v>42343.874999980275</c:v>
                </c:pt>
                <c:pt idx="8134">
                  <c:v>42343.916666646939</c:v>
                </c:pt>
                <c:pt idx="8135">
                  <c:v>42343.958333313603</c:v>
                </c:pt>
                <c:pt idx="8136">
                  <c:v>42343.999999980268</c:v>
                </c:pt>
                <c:pt idx="8137">
                  <c:v>42344.041666646932</c:v>
                </c:pt>
                <c:pt idx="8138">
                  <c:v>42344.083333313596</c:v>
                </c:pt>
                <c:pt idx="8139">
                  <c:v>42344.12499998026</c:v>
                </c:pt>
                <c:pt idx="8140">
                  <c:v>42344.166666646925</c:v>
                </c:pt>
                <c:pt idx="8141">
                  <c:v>42344.208333313589</c:v>
                </c:pt>
                <c:pt idx="8142">
                  <c:v>42344.249999980253</c:v>
                </c:pt>
                <c:pt idx="8143">
                  <c:v>42344.291666646917</c:v>
                </c:pt>
                <c:pt idx="8144">
                  <c:v>42344.333333313582</c:v>
                </c:pt>
                <c:pt idx="8145">
                  <c:v>42344.374999980246</c:v>
                </c:pt>
                <c:pt idx="8146">
                  <c:v>42344.41666664691</c:v>
                </c:pt>
                <c:pt idx="8147">
                  <c:v>42344.458333313574</c:v>
                </c:pt>
                <c:pt idx="8148">
                  <c:v>42344.499999980238</c:v>
                </c:pt>
                <c:pt idx="8149">
                  <c:v>42344.541666646903</c:v>
                </c:pt>
                <c:pt idx="8150">
                  <c:v>42344.583333313567</c:v>
                </c:pt>
                <c:pt idx="8151">
                  <c:v>42344.624999980231</c:v>
                </c:pt>
                <c:pt idx="8152">
                  <c:v>42344.666666646895</c:v>
                </c:pt>
                <c:pt idx="8153">
                  <c:v>42344.70833331356</c:v>
                </c:pt>
                <c:pt idx="8154">
                  <c:v>42344.749999980224</c:v>
                </c:pt>
                <c:pt idx="8155">
                  <c:v>42344.791666646888</c:v>
                </c:pt>
                <c:pt idx="8156">
                  <c:v>42344.833333313552</c:v>
                </c:pt>
                <c:pt idx="8157">
                  <c:v>42344.874999980217</c:v>
                </c:pt>
                <c:pt idx="8158">
                  <c:v>42344.916666646881</c:v>
                </c:pt>
                <c:pt idx="8159">
                  <c:v>42344.958333313545</c:v>
                </c:pt>
                <c:pt idx="8160">
                  <c:v>42344.999999980209</c:v>
                </c:pt>
                <c:pt idx="8161">
                  <c:v>42345.041666646874</c:v>
                </c:pt>
                <c:pt idx="8162">
                  <c:v>42345.083333313538</c:v>
                </c:pt>
                <c:pt idx="8163">
                  <c:v>42345.124999980202</c:v>
                </c:pt>
                <c:pt idx="8164">
                  <c:v>42345.166666646866</c:v>
                </c:pt>
                <c:pt idx="8165">
                  <c:v>42345.208333313531</c:v>
                </c:pt>
                <c:pt idx="8166">
                  <c:v>42345.249999980195</c:v>
                </c:pt>
                <c:pt idx="8167">
                  <c:v>42345.291666646859</c:v>
                </c:pt>
                <c:pt idx="8168">
                  <c:v>42345.333333313523</c:v>
                </c:pt>
                <c:pt idx="8169">
                  <c:v>42345.374999980188</c:v>
                </c:pt>
                <c:pt idx="8170">
                  <c:v>42345.416666646852</c:v>
                </c:pt>
                <c:pt idx="8171">
                  <c:v>42345.458333313516</c:v>
                </c:pt>
                <c:pt idx="8172">
                  <c:v>42345.49999998018</c:v>
                </c:pt>
                <c:pt idx="8173">
                  <c:v>42345.541666646845</c:v>
                </c:pt>
                <c:pt idx="8174">
                  <c:v>42345.583333313509</c:v>
                </c:pt>
                <c:pt idx="8175">
                  <c:v>42345.624999980173</c:v>
                </c:pt>
                <c:pt idx="8176">
                  <c:v>42345.666666646837</c:v>
                </c:pt>
                <c:pt idx="8177">
                  <c:v>42345.708333313501</c:v>
                </c:pt>
                <c:pt idx="8178">
                  <c:v>42345.749999980166</c:v>
                </c:pt>
                <c:pt idx="8179">
                  <c:v>42345.79166664683</c:v>
                </c:pt>
                <c:pt idx="8180">
                  <c:v>42345.833333313494</c:v>
                </c:pt>
                <c:pt idx="8181">
                  <c:v>42345.874999980158</c:v>
                </c:pt>
                <c:pt idx="8182">
                  <c:v>42345.916666646823</c:v>
                </c:pt>
                <c:pt idx="8183">
                  <c:v>42345.958333313487</c:v>
                </c:pt>
                <c:pt idx="8184">
                  <c:v>42345.999999980151</c:v>
                </c:pt>
                <c:pt idx="8185">
                  <c:v>42346.041666646815</c:v>
                </c:pt>
                <c:pt idx="8186">
                  <c:v>42346.08333331348</c:v>
                </c:pt>
                <c:pt idx="8187">
                  <c:v>42346.124999980144</c:v>
                </c:pt>
                <c:pt idx="8188">
                  <c:v>42346.166666646808</c:v>
                </c:pt>
                <c:pt idx="8189">
                  <c:v>42346.208333313472</c:v>
                </c:pt>
                <c:pt idx="8190">
                  <c:v>42346.249999980137</c:v>
                </c:pt>
                <c:pt idx="8191">
                  <c:v>42346.291666646801</c:v>
                </c:pt>
                <c:pt idx="8192">
                  <c:v>42346.333333313465</c:v>
                </c:pt>
                <c:pt idx="8193">
                  <c:v>42346.374999980129</c:v>
                </c:pt>
                <c:pt idx="8194">
                  <c:v>42346.416666646794</c:v>
                </c:pt>
                <c:pt idx="8195">
                  <c:v>42346.458333313458</c:v>
                </c:pt>
                <c:pt idx="8196">
                  <c:v>42346.499999980122</c:v>
                </c:pt>
                <c:pt idx="8197">
                  <c:v>42346.541666646786</c:v>
                </c:pt>
                <c:pt idx="8198">
                  <c:v>42346.583333313451</c:v>
                </c:pt>
                <c:pt idx="8199">
                  <c:v>42346.624999980115</c:v>
                </c:pt>
                <c:pt idx="8200">
                  <c:v>42346.666666646779</c:v>
                </c:pt>
                <c:pt idx="8201">
                  <c:v>42346.708333313443</c:v>
                </c:pt>
                <c:pt idx="8202">
                  <c:v>42346.749999980108</c:v>
                </c:pt>
                <c:pt idx="8203">
                  <c:v>42346.791666646772</c:v>
                </c:pt>
                <c:pt idx="8204">
                  <c:v>42346.833333313436</c:v>
                </c:pt>
                <c:pt idx="8205">
                  <c:v>42346.8749999801</c:v>
                </c:pt>
                <c:pt idx="8206">
                  <c:v>42346.916666646764</c:v>
                </c:pt>
                <c:pt idx="8207">
                  <c:v>42346.958333313429</c:v>
                </c:pt>
                <c:pt idx="8208">
                  <c:v>42346.999999980093</c:v>
                </c:pt>
                <c:pt idx="8209">
                  <c:v>42347.041666646757</c:v>
                </c:pt>
                <c:pt idx="8210">
                  <c:v>42347.083333313421</c:v>
                </c:pt>
                <c:pt idx="8211">
                  <c:v>42347.124999980086</c:v>
                </c:pt>
                <c:pt idx="8212">
                  <c:v>42347.16666664675</c:v>
                </c:pt>
                <c:pt idx="8213">
                  <c:v>42347.208333313414</c:v>
                </c:pt>
                <c:pt idx="8214">
                  <c:v>42347.249999980078</c:v>
                </c:pt>
                <c:pt idx="8215">
                  <c:v>42347.291666646743</c:v>
                </c:pt>
                <c:pt idx="8216">
                  <c:v>42347.333333313407</c:v>
                </c:pt>
                <c:pt idx="8217">
                  <c:v>42347.374999980071</c:v>
                </c:pt>
                <c:pt idx="8218">
                  <c:v>42347.416666646735</c:v>
                </c:pt>
                <c:pt idx="8219">
                  <c:v>42347.4583333134</c:v>
                </c:pt>
                <c:pt idx="8220">
                  <c:v>42347.499999980064</c:v>
                </c:pt>
                <c:pt idx="8221">
                  <c:v>42347.541666646728</c:v>
                </c:pt>
                <c:pt idx="8222">
                  <c:v>42347.583333313392</c:v>
                </c:pt>
                <c:pt idx="8223">
                  <c:v>42347.624999980057</c:v>
                </c:pt>
                <c:pt idx="8224">
                  <c:v>42347.666666646721</c:v>
                </c:pt>
                <c:pt idx="8225">
                  <c:v>42347.708333313385</c:v>
                </c:pt>
                <c:pt idx="8226">
                  <c:v>42347.749999980049</c:v>
                </c:pt>
                <c:pt idx="8227">
                  <c:v>42347.791666646714</c:v>
                </c:pt>
                <c:pt idx="8228">
                  <c:v>42347.833333313378</c:v>
                </c:pt>
                <c:pt idx="8229">
                  <c:v>42347.874999980042</c:v>
                </c:pt>
                <c:pt idx="8230">
                  <c:v>42347.916666646706</c:v>
                </c:pt>
                <c:pt idx="8231">
                  <c:v>42347.958333313371</c:v>
                </c:pt>
                <c:pt idx="8232">
                  <c:v>42347.999999980035</c:v>
                </c:pt>
                <c:pt idx="8233">
                  <c:v>42348.041666646699</c:v>
                </c:pt>
                <c:pt idx="8234">
                  <c:v>42348.083333313363</c:v>
                </c:pt>
                <c:pt idx="8235">
                  <c:v>42348.124999980027</c:v>
                </c:pt>
                <c:pt idx="8236">
                  <c:v>42348.166666646692</c:v>
                </c:pt>
                <c:pt idx="8237">
                  <c:v>42348.208333313356</c:v>
                </c:pt>
                <c:pt idx="8238">
                  <c:v>42348.24999998002</c:v>
                </c:pt>
                <c:pt idx="8239">
                  <c:v>42348.291666646684</c:v>
                </c:pt>
                <c:pt idx="8240">
                  <c:v>42348.333333313349</c:v>
                </c:pt>
                <c:pt idx="8241">
                  <c:v>42348.374999980013</c:v>
                </c:pt>
                <c:pt idx="8242">
                  <c:v>42348.416666646677</c:v>
                </c:pt>
                <c:pt idx="8243">
                  <c:v>42348.458333313341</c:v>
                </c:pt>
                <c:pt idx="8244">
                  <c:v>42348.499999980006</c:v>
                </c:pt>
                <c:pt idx="8245">
                  <c:v>42348.54166664667</c:v>
                </c:pt>
                <c:pt idx="8246">
                  <c:v>42348.583333313334</c:v>
                </c:pt>
                <c:pt idx="8247">
                  <c:v>42348.624999979998</c:v>
                </c:pt>
                <c:pt idx="8248">
                  <c:v>42348.666666646663</c:v>
                </c:pt>
                <c:pt idx="8249">
                  <c:v>42348.708333313327</c:v>
                </c:pt>
                <c:pt idx="8250">
                  <c:v>42348.749999979991</c:v>
                </c:pt>
                <c:pt idx="8251">
                  <c:v>42348.791666646655</c:v>
                </c:pt>
                <c:pt idx="8252">
                  <c:v>42348.83333331332</c:v>
                </c:pt>
                <c:pt idx="8253">
                  <c:v>42348.874999979984</c:v>
                </c:pt>
                <c:pt idx="8254">
                  <c:v>42348.916666646648</c:v>
                </c:pt>
                <c:pt idx="8255">
                  <c:v>42348.958333313312</c:v>
                </c:pt>
                <c:pt idx="8256">
                  <c:v>42348.999999979977</c:v>
                </c:pt>
                <c:pt idx="8257">
                  <c:v>42349.041666646641</c:v>
                </c:pt>
                <c:pt idx="8258">
                  <c:v>42349.083333313305</c:v>
                </c:pt>
                <c:pt idx="8259">
                  <c:v>42349.124999979969</c:v>
                </c:pt>
                <c:pt idx="8260">
                  <c:v>42349.166666646634</c:v>
                </c:pt>
                <c:pt idx="8261">
                  <c:v>42349.208333313298</c:v>
                </c:pt>
                <c:pt idx="8262">
                  <c:v>42349.249999979962</c:v>
                </c:pt>
                <c:pt idx="8263">
                  <c:v>42349.291666646626</c:v>
                </c:pt>
                <c:pt idx="8264">
                  <c:v>42349.33333331329</c:v>
                </c:pt>
                <c:pt idx="8265">
                  <c:v>42349.374999979955</c:v>
                </c:pt>
                <c:pt idx="8266">
                  <c:v>42349.416666646619</c:v>
                </c:pt>
                <c:pt idx="8267">
                  <c:v>42349.458333313283</c:v>
                </c:pt>
                <c:pt idx="8268">
                  <c:v>42349.499999979947</c:v>
                </c:pt>
                <c:pt idx="8269">
                  <c:v>42349.541666646612</c:v>
                </c:pt>
                <c:pt idx="8270">
                  <c:v>42349.583333313276</c:v>
                </c:pt>
                <c:pt idx="8271">
                  <c:v>42349.62499997994</c:v>
                </c:pt>
                <c:pt idx="8272">
                  <c:v>42349.666666646604</c:v>
                </c:pt>
                <c:pt idx="8273">
                  <c:v>42349.708333313269</c:v>
                </c:pt>
                <c:pt idx="8274">
                  <c:v>42349.749999979933</c:v>
                </c:pt>
                <c:pt idx="8275">
                  <c:v>42349.791666646597</c:v>
                </c:pt>
                <c:pt idx="8276">
                  <c:v>42349.833333313261</c:v>
                </c:pt>
                <c:pt idx="8277">
                  <c:v>42349.874999979926</c:v>
                </c:pt>
                <c:pt idx="8278">
                  <c:v>42349.91666664659</c:v>
                </c:pt>
                <c:pt idx="8279">
                  <c:v>42349.958333313254</c:v>
                </c:pt>
                <c:pt idx="8280">
                  <c:v>42349.999999979918</c:v>
                </c:pt>
                <c:pt idx="8281">
                  <c:v>42350.041666646583</c:v>
                </c:pt>
                <c:pt idx="8282">
                  <c:v>42350.083333313247</c:v>
                </c:pt>
                <c:pt idx="8283">
                  <c:v>42350.124999979911</c:v>
                </c:pt>
                <c:pt idx="8284">
                  <c:v>42350.166666646575</c:v>
                </c:pt>
                <c:pt idx="8285">
                  <c:v>42350.20833331324</c:v>
                </c:pt>
                <c:pt idx="8286">
                  <c:v>42350.249999979904</c:v>
                </c:pt>
                <c:pt idx="8287">
                  <c:v>42350.291666646568</c:v>
                </c:pt>
                <c:pt idx="8288">
                  <c:v>42350.333333313232</c:v>
                </c:pt>
                <c:pt idx="8289">
                  <c:v>42350.374999979897</c:v>
                </c:pt>
                <c:pt idx="8290">
                  <c:v>42350.416666646561</c:v>
                </c:pt>
                <c:pt idx="8291">
                  <c:v>42350.458333313225</c:v>
                </c:pt>
                <c:pt idx="8292">
                  <c:v>42350.499999979889</c:v>
                </c:pt>
                <c:pt idx="8293">
                  <c:v>42350.541666646553</c:v>
                </c:pt>
                <c:pt idx="8294">
                  <c:v>42350.583333313218</c:v>
                </c:pt>
                <c:pt idx="8295">
                  <c:v>42350.624999979882</c:v>
                </c:pt>
                <c:pt idx="8296">
                  <c:v>42350.666666646546</c:v>
                </c:pt>
                <c:pt idx="8297">
                  <c:v>42350.70833331321</c:v>
                </c:pt>
                <c:pt idx="8298">
                  <c:v>42350.749999979875</c:v>
                </c:pt>
                <c:pt idx="8299">
                  <c:v>42350.791666646539</c:v>
                </c:pt>
                <c:pt idx="8300">
                  <c:v>42350.833333313203</c:v>
                </c:pt>
                <c:pt idx="8301">
                  <c:v>42350.874999979867</c:v>
                </c:pt>
                <c:pt idx="8302">
                  <c:v>42350.916666646532</c:v>
                </c:pt>
                <c:pt idx="8303">
                  <c:v>42350.958333313196</c:v>
                </c:pt>
                <c:pt idx="8304">
                  <c:v>42350.99999997986</c:v>
                </c:pt>
                <c:pt idx="8305">
                  <c:v>42351.041666646524</c:v>
                </c:pt>
                <c:pt idx="8306">
                  <c:v>42351.083333313189</c:v>
                </c:pt>
                <c:pt idx="8307">
                  <c:v>42351.124999979853</c:v>
                </c:pt>
                <c:pt idx="8308">
                  <c:v>42351.166666646517</c:v>
                </c:pt>
                <c:pt idx="8309">
                  <c:v>42351.208333313181</c:v>
                </c:pt>
                <c:pt idx="8310">
                  <c:v>42351.249999979846</c:v>
                </c:pt>
                <c:pt idx="8311">
                  <c:v>42351.29166664651</c:v>
                </c:pt>
                <c:pt idx="8312">
                  <c:v>42351.333333313174</c:v>
                </c:pt>
                <c:pt idx="8313">
                  <c:v>42351.374999979838</c:v>
                </c:pt>
                <c:pt idx="8314">
                  <c:v>42351.416666646503</c:v>
                </c:pt>
                <c:pt idx="8315">
                  <c:v>42351.458333313167</c:v>
                </c:pt>
                <c:pt idx="8316">
                  <c:v>42351.499999979831</c:v>
                </c:pt>
                <c:pt idx="8317">
                  <c:v>42351.541666646495</c:v>
                </c:pt>
                <c:pt idx="8318">
                  <c:v>42351.58333331316</c:v>
                </c:pt>
                <c:pt idx="8319">
                  <c:v>42351.624999979824</c:v>
                </c:pt>
                <c:pt idx="8320">
                  <c:v>42351.666666646488</c:v>
                </c:pt>
                <c:pt idx="8321">
                  <c:v>42351.708333313152</c:v>
                </c:pt>
                <c:pt idx="8322">
                  <c:v>42351.749999979816</c:v>
                </c:pt>
                <c:pt idx="8323">
                  <c:v>42351.791666646481</c:v>
                </c:pt>
                <c:pt idx="8324">
                  <c:v>42351.833333313145</c:v>
                </c:pt>
                <c:pt idx="8325">
                  <c:v>42351.874999979809</c:v>
                </c:pt>
                <c:pt idx="8326">
                  <c:v>42351.916666646473</c:v>
                </c:pt>
                <c:pt idx="8327">
                  <c:v>42351.958333313138</c:v>
                </c:pt>
                <c:pt idx="8328">
                  <c:v>42351.999999979802</c:v>
                </c:pt>
                <c:pt idx="8329">
                  <c:v>42352.041666646466</c:v>
                </c:pt>
                <c:pt idx="8330">
                  <c:v>42352.08333331313</c:v>
                </c:pt>
                <c:pt idx="8331">
                  <c:v>42352.124999979795</c:v>
                </c:pt>
                <c:pt idx="8332">
                  <c:v>42352.166666646459</c:v>
                </c:pt>
                <c:pt idx="8333">
                  <c:v>42352.208333313123</c:v>
                </c:pt>
                <c:pt idx="8334">
                  <c:v>42352.249999979787</c:v>
                </c:pt>
                <c:pt idx="8335">
                  <c:v>42352.291666646452</c:v>
                </c:pt>
                <c:pt idx="8336">
                  <c:v>42352.333333313116</c:v>
                </c:pt>
                <c:pt idx="8337">
                  <c:v>42352.37499997978</c:v>
                </c:pt>
                <c:pt idx="8338">
                  <c:v>42352.416666646444</c:v>
                </c:pt>
                <c:pt idx="8339">
                  <c:v>42352.458333313109</c:v>
                </c:pt>
                <c:pt idx="8340">
                  <c:v>42352.499999979773</c:v>
                </c:pt>
                <c:pt idx="8341">
                  <c:v>42352.541666646437</c:v>
                </c:pt>
                <c:pt idx="8342">
                  <c:v>42352.583333313101</c:v>
                </c:pt>
                <c:pt idx="8343">
                  <c:v>42352.624999979766</c:v>
                </c:pt>
                <c:pt idx="8344">
                  <c:v>42352.66666664643</c:v>
                </c:pt>
                <c:pt idx="8345">
                  <c:v>42352.708333313094</c:v>
                </c:pt>
                <c:pt idx="8346">
                  <c:v>42352.749999979758</c:v>
                </c:pt>
                <c:pt idx="8347">
                  <c:v>42352.791666646423</c:v>
                </c:pt>
                <c:pt idx="8348">
                  <c:v>42352.833333313087</c:v>
                </c:pt>
                <c:pt idx="8349">
                  <c:v>42352.874999979751</c:v>
                </c:pt>
                <c:pt idx="8350">
                  <c:v>42352.916666646415</c:v>
                </c:pt>
                <c:pt idx="8351">
                  <c:v>42352.958333313079</c:v>
                </c:pt>
                <c:pt idx="8352">
                  <c:v>42352.999999979744</c:v>
                </c:pt>
                <c:pt idx="8353">
                  <c:v>42353.041666646408</c:v>
                </c:pt>
                <c:pt idx="8354">
                  <c:v>42353.083333313072</c:v>
                </c:pt>
                <c:pt idx="8355">
                  <c:v>42353.124999979736</c:v>
                </c:pt>
                <c:pt idx="8356">
                  <c:v>42353.166666646401</c:v>
                </c:pt>
                <c:pt idx="8357">
                  <c:v>42353.208333313065</c:v>
                </c:pt>
                <c:pt idx="8358">
                  <c:v>42353.249999979729</c:v>
                </c:pt>
                <c:pt idx="8359">
                  <c:v>42353.291666646393</c:v>
                </c:pt>
                <c:pt idx="8360">
                  <c:v>42353.333333313058</c:v>
                </c:pt>
                <c:pt idx="8361">
                  <c:v>42353.374999979722</c:v>
                </c:pt>
                <c:pt idx="8362">
                  <c:v>42353.416666646386</c:v>
                </c:pt>
                <c:pt idx="8363">
                  <c:v>42353.45833331305</c:v>
                </c:pt>
                <c:pt idx="8364">
                  <c:v>42353.499999979715</c:v>
                </c:pt>
                <c:pt idx="8365">
                  <c:v>42353.541666646379</c:v>
                </c:pt>
                <c:pt idx="8366">
                  <c:v>42353.583333313043</c:v>
                </c:pt>
                <c:pt idx="8367">
                  <c:v>42353.624999979707</c:v>
                </c:pt>
                <c:pt idx="8368">
                  <c:v>42353.666666646372</c:v>
                </c:pt>
                <c:pt idx="8369">
                  <c:v>42353.708333313036</c:v>
                </c:pt>
                <c:pt idx="8370">
                  <c:v>42353.7499999797</c:v>
                </c:pt>
                <c:pt idx="8371">
                  <c:v>42353.791666646364</c:v>
                </c:pt>
                <c:pt idx="8372">
                  <c:v>42353.833333313029</c:v>
                </c:pt>
                <c:pt idx="8373">
                  <c:v>42353.874999979693</c:v>
                </c:pt>
                <c:pt idx="8374">
                  <c:v>42353.916666646357</c:v>
                </c:pt>
                <c:pt idx="8375">
                  <c:v>42353.958333313021</c:v>
                </c:pt>
                <c:pt idx="8376">
                  <c:v>42353.999999979686</c:v>
                </c:pt>
                <c:pt idx="8377">
                  <c:v>42354.04166664635</c:v>
                </c:pt>
                <c:pt idx="8378">
                  <c:v>42354.083333313014</c:v>
                </c:pt>
                <c:pt idx="8379">
                  <c:v>42354.124999979678</c:v>
                </c:pt>
                <c:pt idx="8380">
                  <c:v>42354.166666646342</c:v>
                </c:pt>
                <c:pt idx="8381">
                  <c:v>42354.208333313007</c:v>
                </c:pt>
                <c:pt idx="8382">
                  <c:v>42354.249999979671</c:v>
                </c:pt>
                <c:pt idx="8383">
                  <c:v>42354.291666646335</c:v>
                </c:pt>
                <c:pt idx="8384">
                  <c:v>42354.333333312999</c:v>
                </c:pt>
                <c:pt idx="8385">
                  <c:v>42354.374999979664</c:v>
                </c:pt>
                <c:pt idx="8386">
                  <c:v>42354.416666646328</c:v>
                </c:pt>
                <c:pt idx="8387">
                  <c:v>42354.458333312992</c:v>
                </c:pt>
                <c:pt idx="8388">
                  <c:v>42354.499999979656</c:v>
                </c:pt>
                <c:pt idx="8389">
                  <c:v>42354.541666646321</c:v>
                </c:pt>
                <c:pt idx="8390">
                  <c:v>42354.583333312985</c:v>
                </c:pt>
                <c:pt idx="8391">
                  <c:v>42354.624999979649</c:v>
                </c:pt>
                <c:pt idx="8392">
                  <c:v>42354.666666646313</c:v>
                </c:pt>
                <c:pt idx="8393">
                  <c:v>42354.708333312978</c:v>
                </c:pt>
                <c:pt idx="8394">
                  <c:v>42354.749999979642</c:v>
                </c:pt>
                <c:pt idx="8395">
                  <c:v>42354.791666646306</c:v>
                </c:pt>
                <c:pt idx="8396">
                  <c:v>42354.83333331297</c:v>
                </c:pt>
                <c:pt idx="8397">
                  <c:v>42354.874999979635</c:v>
                </c:pt>
                <c:pt idx="8398">
                  <c:v>42354.916666646299</c:v>
                </c:pt>
                <c:pt idx="8399">
                  <c:v>42354.958333312963</c:v>
                </c:pt>
                <c:pt idx="8400">
                  <c:v>42354.999999979627</c:v>
                </c:pt>
                <c:pt idx="8401">
                  <c:v>42355.041666646292</c:v>
                </c:pt>
                <c:pt idx="8402">
                  <c:v>42355.083333312956</c:v>
                </c:pt>
                <c:pt idx="8403">
                  <c:v>42355.12499997962</c:v>
                </c:pt>
                <c:pt idx="8404">
                  <c:v>42355.166666646284</c:v>
                </c:pt>
                <c:pt idx="8405">
                  <c:v>42355.208333312949</c:v>
                </c:pt>
                <c:pt idx="8406">
                  <c:v>42355.249999979613</c:v>
                </c:pt>
                <c:pt idx="8407">
                  <c:v>42355.291666646277</c:v>
                </c:pt>
                <c:pt idx="8408">
                  <c:v>42355.333333312941</c:v>
                </c:pt>
                <c:pt idx="8409">
                  <c:v>42355.374999979605</c:v>
                </c:pt>
                <c:pt idx="8410">
                  <c:v>42355.41666664627</c:v>
                </c:pt>
                <c:pt idx="8411">
                  <c:v>42355.458333312934</c:v>
                </c:pt>
                <c:pt idx="8412">
                  <c:v>42355.499999979598</c:v>
                </c:pt>
                <c:pt idx="8413">
                  <c:v>42355.541666646262</c:v>
                </c:pt>
                <c:pt idx="8414">
                  <c:v>42355.583333312927</c:v>
                </c:pt>
                <c:pt idx="8415">
                  <c:v>42355.624999979591</c:v>
                </c:pt>
                <c:pt idx="8416">
                  <c:v>42355.666666646255</c:v>
                </c:pt>
                <c:pt idx="8417">
                  <c:v>42355.708333312919</c:v>
                </c:pt>
                <c:pt idx="8418">
                  <c:v>42355.749999979584</c:v>
                </c:pt>
                <c:pt idx="8419">
                  <c:v>42355.791666646248</c:v>
                </c:pt>
                <c:pt idx="8420">
                  <c:v>42355.833333312912</c:v>
                </c:pt>
                <c:pt idx="8421">
                  <c:v>42355.874999979576</c:v>
                </c:pt>
                <c:pt idx="8422">
                  <c:v>42355.916666646241</c:v>
                </c:pt>
                <c:pt idx="8423">
                  <c:v>42355.958333312905</c:v>
                </c:pt>
                <c:pt idx="8424">
                  <c:v>42355.999999979569</c:v>
                </c:pt>
                <c:pt idx="8425">
                  <c:v>42356.041666646233</c:v>
                </c:pt>
                <c:pt idx="8426">
                  <c:v>42356.083333312898</c:v>
                </c:pt>
                <c:pt idx="8427">
                  <c:v>42356.124999979562</c:v>
                </c:pt>
                <c:pt idx="8428">
                  <c:v>42356.166666646226</c:v>
                </c:pt>
                <c:pt idx="8429">
                  <c:v>42356.20833331289</c:v>
                </c:pt>
                <c:pt idx="8430">
                  <c:v>42356.249999979555</c:v>
                </c:pt>
                <c:pt idx="8431">
                  <c:v>42356.291666646219</c:v>
                </c:pt>
                <c:pt idx="8432">
                  <c:v>42356.333333312883</c:v>
                </c:pt>
                <c:pt idx="8433">
                  <c:v>42356.374999979547</c:v>
                </c:pt>
                <c:pt idx="8434">
                  <c:v>42356.416666646212</c:v>
                </c:pt>
                <c:pt idx="8435">
                  <c:v>42356.458333312876</c:v>
                </c:pt>
                <c:pt idx="8436">
                  <c:v>42356.49999997954</c:v>
                </c:pt>
                <c:pt idx="8437">
                  <c:v>42356.541666646204</c:v>
                </c:pt>
                <c:pt idx="8438">
                  <c:v>42356.583333312868</c:v>
                </c:pt>
                <c:pt idx="8439">
                  <c:v>42356.624999979533</c:v>
                </c:pt>
                <c:pt idx="8440">
                  <c:v>42356.666666646197</c:v>
                </c:pt>
                <c:pt idx="8441">
                  <c:v>42356.708333312861</c:v>
                </c:pt>
                <c:pt idx="8442">
                  <c:v>42356.749999979525</c:v>
                </c:pt>
                <c:pt idx="8443">
                  <c:v>42356.79166664619</c:v>
                </c:pt>
                <c:pt idx="8444">
                  <c:v>42356.833333312854</c:v>
                </c:pt>
                <c:pt idx="8445">
                  <c:v>42356.874999979518</c:v>
                </c:pt>
                <c:pt idx="8446">
                  <c:v>42356.916666646182</c:v>
                </c:pt>
                <c:pt idx="8447">
                  <c:v>42356.958333312847</c:v>
                </c:pt>
                <c:pt idx="8448">
                  <c:v>42356.999999979511</c:v>
                </c:pt>
                <c:pt idx="8449">
                  <c:v>42357.041666646175</c:v>
                </c:pt>
                <c:pt idx="8450">
                  <c:v>42357.083333312839</c:v>
                </c:pt>
                <c:pt idx="8451">
                  <c:v>42357.124999979504</c:v>
                </c:pt>
                <c:pt idx="8452">
                  <c:v>42357.166666646168</c:v>
                </c:pt>
                <c:pt idx="8453">
                  <c:v>42357.208333312832</c:v>
                </c:pt>
                <c:pt idx="8454">
                  <c:v>42357.249999979496</c:v>
                </c:pt>
                <c:pt idx="8455">
                  <c:v>42357.291666646161</c:v>
                </c:pt>
                <c:pt idx="8456">
                  <c:v>42357.333333312825</c:v>
                </c:pt>
                <c:pt idx="8457">
                  <c:v>42357.374999979489</c:v>
                </c:pt>
                <c:pt idx="8458">
                  <c:v>42357.416666646153</c:v>
                </c:pt>
                <c:pt idx="8459">
                  <c:v>42357.458333312818</c:v>
                </c:pt>
                <c:pt idx="8460">
                  <c:v>42357.499999979482</c:v>
                </c:pt>
                <c:pt idx="8461">
                  <c:v>42357.541666646146</c:v>
                </c:pt>
                <c:pt idx="8462">
                  <c:v>42357.58333331281</c:v>
                </c:pt>
                <c:pt idx="8463">
                  <c:v>42357.624999979475</c:v>
                </c:pt>
                <c:pt idx="8464">
                  <c:v>42357.666666646139</c:v>
                </c:pt>
                <c:pt idx="8465">
                  <c:v>42357.708333312803</c:v>
                </c:pt>
                <c:pt idx="8466">
                  <c:v>42357.749999979467</c:v>
                </c:pt>
                <c:pt idx="8467">
                  <c:v>42357.791666646131</c:v>
                </c:pt>
                <c:pt idx="8468">
                  <c:v>42357.833333312796</c:v>
                </c:pt>
                <c:pt idx="8469">
                  <c:v>42357.87499997946</c:v>
                </c:pt>
                <c:pt idx="8470">
                  <c:v>42357.916666646124</c:v>
                </c:pt>
                <c:pt idx="8471">
                  <c:v>42357.958333312788</c:v>
                </c:pt>
                <c:pt idx="8472">
                  <c:v>42357.999999979453</c:v>
                </c:pt>
                <c:pt idx="8473">
                  <c:v>42358.041666646117</c:v>
                </c:pt>
                <c:pt idx="8474">
                  <c:v>42358.083333312781</c:v>
                </c:pt>
                <c:pt idx="8475">
                  <c:v>42358.124999979445</c:v>
                </c:pt>
                <c:pt idx="8476">
                  <c:v>42358.16666664611</c:v>
                </c:pt>
                <c:pt idx="8477">
                  <c:v>42358.208333312774</c:v>
                </c:pt>
                <c:pt idx="8478">
                  <c:v>42358.249999979438</c:v>
                </c:pt>
                <c:pt idx="8479">
                  <c:v>42358.291666646102</c:v>
                </c:pt>
                <c:pt idx="8480">
                  <c:v>42358.333333312767</c:v>
                </c:pt>
                <c:pt idx="8481">
                  <c:v>42358.374999979431</c:v>
                </c:pt>
                <c:pt idx="8482">
                  <c:v>42358.416666646095</c:v>
                </c:pt>
                <c:pt idx="8483">
                  <c:v>42358.458333312759</c:v>
                </c:pt>
                <c:pt idx="8484">
                  <c:v>42358.499999979424</c:v>
                </c:pt>
                <c:pt idx="8485">
                  <c:v>42358.541666646088</c:v>
                </c:pt>
                <c:pt idx="8486">
                  <c:v>42358.583333312752</c:v>
                </c:pt>
                <c:pt idx="8487">
                  <c:v>42358.624999979416</c:v>
                </c:pt>
                <c:pt idx="8488">
                  <c:v>42358.666666646081</c:v>
                </c:pt>
                <c:pt idx="8489">
                  <c:v>42358.708333312745</c:v>
                </c:pt>
                <c:pt idx="8490">
                  <c:v>42358.749999979409</c:v>
                </c:pt>
                <c:pt idx="8491">
                  <c:v>42358.791666646073</c:v>
                </c:pt>
                <c:pt idx="8492">
                  <c:v>42358.833333312738</c:v>
                </c:pt>
                <c:pt idx="8493">
                  <c:v>42358.874999979402</c:v>
                </c:pt>
                <c:pt idx="8494">
                  <c:v>42358.916666646066</c:v>
                </c:pt>
                <c:pt idx="8495">
                  <c:v>42358.95833331273</c:v>
                </c:pt>
                <c:pt idx="8496">
                  <c:v>42358.999999979394</c:v>
                </c:pt>
                <c:pt idx="8497">
                  <c:v>42359.041666646059</c:v>
                </c:pt>
                <c:pt idx="8498">
                  <c:v>42359.083333312723</c:v>
                </c:pt>
                <c:pt idx="8499">
                  <c:v>42359.124999979387</c:v>
                </c:pt>
                <c:pt idx="8500">
                  <c:v>42359.166666646051</c:v>
                </c:pt>
                <c:pt idx="8501">
                  <c:v>42359.208333312716</c:v>
                </c:pt>
                <c:pt idx="8502">
                  <c:v>42359.24999997938</c:v>
                </c:pt>
                <c:pt idx="8503">
                  <c:v>42359.291666646044</c:v>
                </c:pt>
                <c:pt idx="8504">
                  <c:v>42359.333333312708</c:v>
                </c:pt>
                <c:pt idx="8505">
                  <c:v>42359.374999979373</c:v>
                </c:pt>
                <c:pt idx="8506">
                  <c:v>42359.416666646037</c:v>
                </c:pt>
                <c:pt idx="8507">
                  <c:v>42359.458333312701</c:v>
                </c:pt>
                <c:pt idx="8508">
                  <c:v>42359.499999979365</c:v>
                </c:pt>
                <c:pt idx="8509">
                  <c:v>42359.54166664603</c:v>
                </c:pt>
                <c:pt idx="8510">
                  <c:v>42359.583333312694</c:v>
                </c:pt>
                <c:pt idx="8511">
                  <c:v>42359.624999979358</c:v>
                </c:pt>
                <c:pt idx="8512">
                  <c:v>42359.666666646022</c:v>
                </c:pt>
                <c:pt idx="8513">
                  <c:v>42359.708333312687</c:v>
                </c:pt>
                <c:pt idx="8514">
                  <c:v>42359.749999979351</c:v>
                </c:pt>
                <c:pt idx="8515">
                  <c:v>42359.791666646015</c:v>
                </c:pt>
                <c:pt idx="8516">
                  <c:v>42359.833333312679</c:v>
                </c:pt>
                <c:pt idx="8517">
                  <c:v>42359.874999979344</c:v>
                </c:pt>
                <c:pt idx="8518">
                  <c:v>42359.916666646008</c:v>
                </c:pt>
                <c:pt idx="8519">
                  <c:v>42359.958333312672</c:v>
                </c:pt>
                <c:pt idx="8520">
                  <c:v>42359.999999979336</c:v>
                </c:pt>
                <c:pt idx="8521">
                  <c:v>42360.041666646001</c:v>
                </c:pt>
                <c:pt idx="8522">
                  <c:v>42360.083333312665</c:v>
                </c:pt>
                <c:pt idx="8523">
                  <c:v>42360.124999979329</c:v>
                </c:pt>
                <c:pt idx="8524">
                  <c:v>42360.166666645993</c:v>
                </c:pt>
                <c:pt idx="8525">
                  <c:v>42360.208333312657</c:v>
                </c:pt>
                <c:pt idx="8526">
                  <c:v>42360.249999979322</c:v>
                </c:pt>
                <c:pt idx="8527">
                  <c:v>42360.291666645986</c:v>
                </c:pt>
                <c:pt idx="8528">
                  <c:v>42360.33333331265</c:v>
                </c:pt>
                <c:pt idx="8529">
                  <c:v>42360.374999979314</c:v>
                </c:pt>
                <c:pt idx="8530">
                  <c:v>42360.416666645979</c:v>
                </c:pt>
                <c:pt idx="8531">
                  <c:v>42360.458333312643</c:v>
                </c:pt>
                <c:pt idx="8532">
                  <c:v>42360.499999979307</c:v>
                </c:pt>
                <c:pt idx="8533">
                  <c:v>42360.541666645971</c:v>
                </c:pt>
                <c:pt idx="8534">
                  <c:v>42360.583333312636</c:v>
                </c:pt>
                <c:pt idx="8535">
                  <c:v>42360.6249999793</c:v>
                </c:pt>
                <c:pt idx="8536">
                  <c:v>42360.666666645964</c:v>
                </c:pt>
                <c:pt idx="8537">
                  <c:v>42360.708333312628</c:v>
                </c:pt>
                <c:pt idx="8538">
                  <c:v>42360.749999979293</c:v>
                </c:pt>
                <c:pt idx="8539">
                  <c:v>42360.791666645957</c:v>
                </c:pt>
                <c:pt idx="8540">
                  <c:v>42360.833333312621</c:v>
                </c:pt>
                <c:pt idx="8541">
                  <c:v>42360.874999979285</c:v>
                </c:pt>
                <c:pt idx="8542">
                  <c:v>42360.91666664595</c:v>
                </c:pt>
                <c:pt idx="8543">
                  <c:v>42360.958333312614</c:v>
                </c:pt>
                <c:pt idx="8544">
                  <c:v>42360.999999979278</c:v>
                </c:pt>
                <c:pt idx="8545">
                  <c:v>42361.041666645942</c:v>
                </c:pt>
                <c:pt idx="8546">
                  <c:v>42361.083333312607</c:v>
                </c:pt>
                <c:pt idx="8547">
                  <c:v>42361.124999979271</c:v>
                </c:pt>
                <c:pt idx="8548">
                  <c:v>42361.166666645935</c:v>
                </c:pt>
                <c:pt idx="8549">
                  <c:v>42361.208333312599</c:v>
                </c:pt>
                <c:pt idx="8550">
                  <c:v>42361.249999979264</c:v>
                </c:pt>
                <c:pt idx="8551">
                  <c:v>42361.291666645928</c:v>
                </c:pt>
                <c:pt idx="8552">
                  <c:v>42361.333333312592</c:v>
                </c:pt>
                <c:pt idx="8553">
                  <c:v>42361.374999979256</c:v>
                </c:pt>
                <c:pt idx="8554">
                  <c:v>42361.41666664592</c:v>
                </c:pt>
                <c:pt idx="8555">
                  <c:v>42361.458333312585</c:v>
                </c:pt>
                <c:pt idx="8556">
                  <c:v>42361.499999979249</c:v>
                </c:pt>
                <c:pt idx="8557">
                  <c:v>42361.541666645913</c:v>
                </c:pt>
                <c:pt idx="8558">
                  <c:v>42361.583333312577</c:v>
                </c:pt>
                <c:pt idx="8559">
                  <c:v>42361.624999979242</c:v>
                </c:pt>
                <c:pt idx="8560">
                  <c:v>42361.666666645906</c:v>
                </c:pt>
                <c:pt idx="8561">
                  <c:v>42361.70833331257</c:v>
                </c:pt>
                <c:pt idx="8562">
                  <c:v>42361.749999979234</c:v>
                </c:pt>
                <c:pt idx="8563">
                  <c:v>42361.791666645899</c:v>
                </c:pt>
                <c:pt idx="8564">
                  <c:v>42361.833333312563</c:v>
                </c:pt>
                <c:pt idx="8565">
                  <c:v>42361.874999979227</c:v>
                </c:pt>
                <c:pt idx="8566">
                  <c:v>42361.916666645891</c:v>
                </c:pt>
                <c:pt idx="8567">
                  <c:v>42361.958333312556</c:v>
                </c:pt>
                <c:pt idx="8568">
                  <c:v>42361.99999997922</c:v>
                </c:pt>
                <c:pt idx="8569">
                  <c:v>42362.041666645884</c:v>
                </c:pt>
                <c:pt idx="8570">
                  <c:v>42362.083333312548</c:v>
                </c:pt>
                <c:pt idx="8571">
                  <c:v>42362.124999979213</c:v>
                </c:pt>
                <c:pt idx="8572">
                  <c:v>42362.166666645877</c:v>
                </c:pt>
                <c:pt idx="8573">
                  <c:v>42362.208333312541</c:v>
                </c:pt>
                <c:pt idx="8574">
                  <c:v>42362.249999979205</c:v>
                </c:pt>
                <c:pt idx="8575">
                  <c:v>42362.29166664587</c:v>
                </c:pt>
                <c:pt idx="8576">
                  <c:v>42362.333333312534</c:v>
                </c:pt>
                <c:pt idx="8577">
                  <c:v>42362.374999979198</c:v>
                </c:pt>
                <c:pt idx="8578">
                  <c:v>42362.416666645862</c:v>
                </c:pt>
                <c:pt idx="8579">
                  <c:v>42362.458333312527</c:v>
                </c:pt>
                <c:pt idx="8580">
                  <c:v>42362.499999979191</c:v>
                </c:pt>
                <c:pt idx="8581">
                  <c:v>42362.541666645855</c:v>
                </c:pt>
                <c:pt idx="8582">
                  <c:v>42362.583333312519</c:v>
                </c:pt>
                <c:pt idx="8583">
                  <c:v>42362.624999979183</c:v>
                </c:pt>
                <c:pt idx="8584">
                  <c:v>42362.666666645848</c:v>
                </c:pt>
                <c:pt idx="8585">
                  <c:v>42362.708333312512</c:v>
                </c:pt>
                <c:pt idx="8586">
                  <c:v>42362.749999979176</c:v>
                </c:pt>
                <c:pt idx="8587">
                  <c:v>42362.79166664584</c:v>
                </c:pt>
                <c:pt idx="8588">
                  <c:v>42362.833333312505</c:v>
                </c:pt>
                <c:pt idx="8589">
                  <c:v>42362.874999979169</c:v>
                </c:pt>
                <c:pt idx="8590">
                  <c:v>42362.916666645833</c:v>
                </c:pt>
                <c:pt idx="8591">
                  <c:v>42362.958333312497</c:v>
                </c:pt>
                <c:pt idx="8592">
                  <c:v>42362.999999979162</c:v>
                </c:pt>
                <c:pt idx="8593">
                  <c:v>42363.041666645826</c:v>
                </c:pt>
                <c:pt idx="8594">
                  <c:v>42363.08333331249</c:v>
                </c:pt>
                <c:pt idx="8595">
                  <c:v>42363.124999979154</c:v>
                </c:pt>
                <c:pt idx="8596">
                  <c:v>42363.166666645819</c:v>
                </c:pt>
                <c:pt idx="8597">
                  <c:v>42363.208333312483</c:v>
                </c:pt>
                <c:pt idx="8598">
                  <c:v>42363.249999979147</c:v>
                </c:pt>
                <c:pt idx="8599">
                  <c:v>42363.291666645811</c:v>
                </c:pt>
                <c:pt idx="8600">
                  <c:v>42363.333333312476</c:v>
                </c:pt>
                <c:pt idx="8601">
                  <c:v>42363.37499997914</c:v>
                </c:pt>
                <c:pt idx="8602">
                  <c:v>42363.416666645804</c:v>
                </c:pt>
                <c:pt idx="8603">
                  <c:v>42363.458333312468</c:v>
                </c:pt>
                <c:pt idx="8604">
                  <c:v>42363.499999979133</c:v>
                </c:pt>
                <c:pt idx="8605">
                  <c:v>42363.541666645797</c:v>
                </c:pt>
                <c:pt idx="8606">
                  <c:v>42363.583333312461</c:v>
                </c:pt>
                <c:pt idx="8607">
                  <c:v>42363.624999979125</c:v>
                </c:pt>
                <c:pt idx="8608">
                  <c:v>42363.66666664579</c:v>
                </c:pt>
                <c:pt idx="8609">
                  <c:v>42363.708333312454</c:v>
                </c:pt>
                <c:pt idx="8610">
                  <c:v>42363.749999979118</c:v>
                </c:pt>
                <c:pt idx="8611">
                  <c:v>42363.791666645782</c:v>
                </c:pt>
                <c:pt idx="8612">
                  <c:v>42363.833333312446</c:v>
                </c:pt>
                <c:pt idx="8613">
                  <c:v>42363.874999979111</c:v>
                </c:pt>
                <c:pt idx="8614">
                  <c:v>42363.916666645775</c:v>
                </c:pt>
                <c:pt idx="8615">
                  <c:v>42363.958333312439</c:v>
                </c:pt>
                <c:pt idx="8616">
                  <c:v>42363.999999979103</c:v>
                </c:pt>
                <c:pt idx="8617">
                  <c:v>42364.041666645768</c:v>
                </c:pt>
                <c:pt idx="8618">
                  <c:v>42364.083333312432</c:v>
                </c:pt>
                <c:pt idx="8619">
                  <c:v>42364.124999979096</c:v>
                </c:pt>
                <c:pt idx="8620">
                  <c:v>42364.16666664576</c:v>
                </c:pt>
                <c:pt idx="8621">
                  <c:v>42364.208333312425</c:v>
                </c:pt>
                <c:pt idx="8622">
                  <c:v>42364.249999979089</c:v>
                </c:pt>
                <c:pt idx="8623">
                  <c:v>42364.291666645753</c:v>
                </c:pt>
                <c:pt idx="8624">
                  <c:v>42364.333333312417</c:v>
                </c:pt>
                <c:pt idx="8625">
                  <c:v>42364.374999979082</c:v>
                </c:pt>
                <c:pt idx="8626">
                  <c:v>42364.416666645746</c:v>
                </c:pt>
                <c:pt idx="8627">
                  <c:v>42364.45833331241</c:v>
                </c:pt>
                <c:pt idx="8628">
                  <c:v>42364.499999979074</c:v>
                </c:pt>
                <c:pt idx="8629">
                  <c:v>42364.541666645739</c:v>
                </c:pt>
                <c:pt idx="8630">
                  <c:v>42364.583333312403</c:v>
                </c:pt>
                <c:pt idx="8631">
                  <c:v>42364.624999979067</c:v>
                </c:pt>
                <c:pt idx="8632">
                  <c:v>42364.666666645731</c:v>
                </c:pt>
                <c:pt idx="8633">
                  <c:v>42364.708333312396</c:v>
                </c:pt>
                <c:pt idx="8634">
                  <c:v>42364.74999997906</c:v>
                </c:pt>
                <c:pt idx="8635">
                  <c:v>42364.791666645724</c:v>
                </c:pt>
                <c:pt idx="8636">
                  <c:v>42364.833333312388</c:v>
                </c:pt>
                <c:pt idx="8637">
                  <c:v>42364.874999979053</c:v>
                </c:pt>
                <c:pt idx="8638">
                  <c:v>42364.916666645717</c:v>
                </c:pt>
                <c:pt idx="8639">
                  <c:v>42364.958333312381</c:v>
                </c:pt>
                <c:pt idx="8640">
                  <c:v>42364.999999979045</c:v>
                </c:pt>
                <c:pt idx="8641">
                  <c:v>42365.041666645709</c:v>
                </c:pt>
                <c:pt idx="8642">
                  <c:v>42365.083333312374</c:v>
                </c:pt>
                <c:pt idx="8643">
                  <c:v>42365.124999979038</c:v>
                </c:pt>
                <c:pt idx="8644">
                  <c:v>42365.166666645702</c:v>
                </c:pt>
                <c:pt idx="8645">
                  <c:v>42365.208333312366</c:v>
                </c:pt>
                <c:pt idx="8646">
                  <c:v>42365.249999979031</c:v>
                </c:pt>
                <c:pt idx="8647">
                  <c:v>42365.291666645695</c:v>
                </c:pt>
                <c:pt idx="8648">
                  <c:v>42365.333333312359</c:v>
                </c:pt>
                <c:pt idx="8649">
                  <c:v>42365.374999979023</c:v>
                </c:pt>
                <c:pt idx="8650">
                  <c:v>42365.416666645688</c:v>
                </c:pt>
                <c:pt idx="8651">
                  <c:v>42365.458333312352</c:v>
                </c:pt>
                <c:pt idx="8652">
                  <c:v>42365.499999979016</c:v>
                </c:pt>
                <c:pt idx="8653">
                  <c:v>42365.54166664568</c:v>
                </c:pt>
                <c:pt idx="8654">
                  <c:v>42365.583333312345</c:v>
                </c:pt>
                <c:pt idx="8655">
                  <c:v>42365.624999979009</c:v>
                </c:pt>
                <c:pt idx="8656">
                  <c:v>42365.666666645673</c:v>
                </c:pt>
                <c:pt idx="8657">
                  <c:v>42365.708333312337</c:v>
                </c:pt>
                <c:pt idx="8658">
                  <c:v>42365.749999979002</c:v>
                </c:pt>
                <c:pt idx="8659">
                  <c:v>42365.791666645666</c:v>
                </c:pt>
                <c:pt idx="8660">
                  <c:v>42365.83333331233</c:v>
                </c:pt>
                <c:pt idx="8661">
                  <c:v>42365.874999978994</c:v>
                </c:pt>
                <c:pt idx="8662">
                  <c:v>42365.916666645659</c:v>
                </c:pt>
                <c:pt idx="8663">
                  <c:v>42365.958333312323</c:v>
                </c:pt>
                <c:pt idx="8664">
                  <c:v>42365.999999978987</c:v>
                </c:pt>
                <c:pt idx="8665">
                  <c:v>42366.041666645651</c:v>
                </c:pt>
                <c:pt idx="8666">
                  <c:v>42366.083333312316</c:v>
                </c:pt>
                <c:pt idx="8667">
                  <c:v>42366.12499997898</c:v>
                </c:pt>
                <c:pt idx="8668">
                  <c:v>42366.166666645644</c:v>
                </c:pt>
                <c:pt idx="8669">
                  <c:v>42366.208333312308</c:v>
                </c:pt>
                <c:pt idx="8670">
                  <c:v>42366.249999978972</c:v>
                </c:pt>
                <c:pt idx="8671">
                  <c:v>42366.291666645637</c:v>
                </c:pt>
                <c:pt idx="8672">
                  <c:v>42366.333333312301</c:v>
                </c:pt>
                <c:pt idx="8673">
                  <c:v>42366.374999978965</c:v>
                </c:pt>
                <c:pt idx="8674">
                  <c:v>42366.416666645629</c:v>
                </c:pt>
                <c:pt idx="8675">
                  <c:v>42366.458333312294</c:v>
                </c:pt>
                <c:pt idx="8676">
                  <c:v>42366.499999978958</c:v>
                </c:pt>
                <c:pt idx="8677">
                  <c:v>42366.541666645622</c:v>
                </c:pt>
                <c:pt idx="8678">
                  <c:v>42366.583333312286</c:v>
                </c:pt>
                <c:pt idx="8679">
                  <c:v>42366.624999978951</c:v>
                </c:pt>
                <c:pt idx="8680">
                  <c:v>42366.666666645615</c:v>
                </c:pt>
                <c:pt idx="8681">
                  <c:v>42366.708333312279</c:v>
                </c:pt>
                <c:pt idx="8682">
                  <c:v>42366.749999978943</c:v>
                </c:pt>
                <c:pt idx="8683">
                  <c:v>42366.791666645608</c:v>
                </c:pt>
                <c:pt idx="8684">
                  <c:v>42366.833333312272</c:v>
                </c:pt>
                <c:pt idx="8685">
                  <c:v>42366.874999978936</c:v>
                </c:pt>
                <c:pt idx="8686">
                  <c:v>42366.9166666456</c:v>
                </c:pt>
                <c:pt idx="8687">
                  <c:v>42366.958333312265</c:v>
                </c:pt>
                <c:pt idx="8688">
                  <c:v>42366.999999978929</c:v>
                </c:pt>
                <c:pt idx="8689">
                  <c:v>42367.041666645593</c:v>
                </c:pt>
                <c:pt idx="8690">
                  <c:v>42367.083333312257</c:v>
                </c:pt>
                <c:pt idx="8691">
                  <c:v>42367.124999978922</c:v>
                </c:pt>
                <c:pt idx="8692">
                  <c:v>42367.166666645586</c:v>
                </c:pt>
                <c:pt idx="8693">
                  <c:v>42367.20833331225</c:v>
                </c:pt>
                <c:pt idx="8694">
                  <c:v>42367.249999978914</c:v>
                </c:pt>
                <c:pt idx="8695">
                  <c:v>42367.291666645579</c:v>
                </c:pt>
                <c:pt idx="8696">
                  <c:v>42367.333333312243</c:v>
                </c:pt>
                <c:pt idx="8697">
                  <c:v>42367.374999978907</c:v>
                </c:pt>
                <c:pt idx="8698">
                  <c:v>42367.416666645571</c:v>
                </c:pt>
                <c:pt idx="8699">
                  <c:v>42367.458333312235</c:v>
                </c:pt>
                <c:pt idx="8700">
                  <c:v>42367.4999999789</c:v>
                </c:pt>
                <c:pt idx="8701">
                  <c:v>42367.541666645564</c:v>
                </c:pt>
                <c:pt idx="8702">
                  <c:v>42367.583333312228</c:v>
                </c:pt>
                <c:pt idx="8703">
                  <c:v>42367.624999978892</c:v>
                </c:pt>
                <c:pt idx="8704">
                  <c:v>42367.666666645557</c:v>
                </c:pt>
                <c:pt idx="8705">
                  <c:v>42367.708333312221</c:v>
                </c:pt>
                <c:pt idx="8706">
                  <c:v>42367.749999978885</c:v>
                </c:pt>
                <c:pt idx="8707">
                  <c:v>42367.791666645549</c:v>
                </c:pt>
                <c:pt idx="8708">
                  <c:v>42367.833333312214</c:v>
                </c:pt>
                <c:pt idx="8709">
                  <c:v>42367.874999978878</c:v>
                </c:pt>
                <c:pt idx="8710">
                  <c:v>42367.916666645542</c:v>
                </c:pt>
                <c:pt idx="8711">
                  <c:v>42367.958333312206</c:v>
                </c:pt>
                <c:pt idx="8712">
                  <c:v>42367.999999978871</c:v>
                </c:pt>
                <c:pt idx="8713">
                  <c:v>42368.041666645535</c:v>
                </c:pt>
                <c:pt idx="8714">
                  <c:v>42368.083333312199</c:v>
                </c:pt>
                <c:pt idx="8715">
                  <c:v>42368.124999978863</c:v>
                </c:pt>
                <c:pt idx="8716">
                  <c:v>42368.166666645528</c:v>
                </c:pt>
                <c:pt idx="8717">
                  <c:v>42368.208333312192</c:v>
                </c:pt>
                <c:pt idx="8718">
                  <c:v>42368.249999978856</c:v>
                </c:pt>
                <c:pt idx="8719">
                  <c:v>42368.29166664552</c:v>
                </c:pt>
                <c:pt idx="8720">
                  <c:v>42368.333333312185</c:v>
                </c:pt>
                <c:pt idx="8721">
                  <c:v>42368.374999978849</c:v>
                </c:pt>
                <c:pt idx="8722">
                  <c:v>42368.416666645513</c:v>
                </c:pt>
                <c:pt idx="8723">
                  <c:v>42368.458333312177</c:v>
                </c:pt>
                <c:pt idx="8724">
                  <c:v>42368.499999978842</c:v>
                </c:pt>
                <c:pt idx="8725">
                  <c:v>42368.541666645506</c:v>
                </c:pt>
                <c:pt idx="8726">
                  <c:v>42368.58333331217</c:v>
                </c:pt>
                <c:pt idx="8727">
                  <c:v>42368.624999978834</c:v>
                </c:pt>
                <c:pt idx="8728">
                  <c:v>42368.666666645498</c:v>
                </c:pt>
                <c:pt idx="8729">
                  <c:v>42368.708333312163</c:v>
                </c:pt>
                <c:pt idx="8730">
                  <c:v>42368.749999978827</c:v>
                </c:pt>
                <c:pt idx="8731">
                  <c:v>42368.791666645491</c:v>
                </c:pt>
                <c:pt idx="8732">
                  <c:v>42368.833333312155</c:v>
                </c:pt>
                <c:pt idx="8733">
                  <c:v>42368.87499997882</c:v>
                </c:pt>
                <c:pt idx="8734">
                  <c:v>42368.916666645484</c:v>
                </c:pt>
                <c:pt idx="8735">
                  <c:v>42368.958333312148</c:v>
                </c:pt>
                <c:pt idx="8736">
                  <c:v>42368.999999978812</c:v>
                </c:pt>
                <c:pt idx="8737">
                  <c:v>42369.041666645477</c:v>
                </c:pt>
                <c:pt idx="8738">
                  <c:v>42369.083333312141</c:v>
                </c:pt>
                <c:pt idx="8739">
                  <c:v>42369.124999978805</c:v>
                </c:pt>
                <c:pt idx="8740">
                  <c:v>42369.166666645469</c:v>
                </c:pt>
                <c:pt idx="8741">
                  <c:v>42369.208333312134</c:v>
                </c:pt>
                <c:pt idx="8742">
                  <c:v>42369.249999978798</c:v>
                </c:pt>
                <c:pt idx="8743">
                  <c:v>42369.291666645462</c:v>
                </c:pt>
                <c:pt idx="8744">
                  <c:v>42369.333333312126</c:v>
                </c:pt>
                <c:pt idx="8745">
                  <c:v>42369.374999978791</c:v>
                </c:pt>
                <c:pt idx="8746">
                  <c:v>42369.416666645455</c:v>
                </c:pt>
                <c:pt idx="8747">
                  <c:v>42369.458333312119</c:v>
                </c:pt>
                <c:pt idx="8748">
                  <c:v>42369.499999978783</c:v>
                </c:pt>
                <c:pt idx="8749">
                  <c:v>42369.541666645448</c:v>
                </c:pt>
                <c:pt idx="8750">
                  <c:v>42369.583333312112</c:v>
                </c:pt>
                <c:pt idx="8751">
                  <c:v>42369.624999978776</c:v>
                </c:pt>
                <c:pt idx="8752">
                  <c:v>42369.66666664544</c:v>
                </c:pt>
                <c:pt idx="8753">
                  <c:v>42369.708333312105</c:v>
                </c:pt>
                <c:pt idx="8754">
                  <c:v>42369.749999978769</c:v>
                </c:pt>
                <c:pt idx="8755">
                  <c:v>42369.791666645433</c:v>
                </c:pt>
                <c:pt idx="8756">
                  <c:v>42369.833333312097</c:v>
                </c:pt>
                <c:pt idx="8757">
                  <c:v>42369.874999978761</c:v>
                </c:pt>
                <c:pt idx="8758">
                  <c:v>42369.916666645426</c:v>
                </c:pt>
                <c:pt idx="8759">
                  <c:v>42369.95833331209</c:v>
                </c:pt>
              </c:numCache>
            </c:numRef>
          </c:xVal>
          <c:yVal>
            <c:numRef>
              <c:f>'Normal Year Savings'!$K$9:$K$8768</c:f>
              <c:numCache>
                <c:formatCode>_(* #,##0.00_);_(* \(#,##0.00\);_(* "-"??_);_(@_)</c:formatCode>
                <c:ptCount val="8760"/>
                <c:pt idx="0">
                  <c:v>2.0738874241558142E-2</c:v>
                </c:pt>
                <c:pt idx="1">
                  <c:v>2.0738874241558142E-2</c:v>
                </c:pt>
                <c:pt idx="2">
                  <c:v>2.0738874241558142E-2</c:v>
                </c:pt>
                <c:pt idx="3">
                  <c:v>2.0738874241558142E-2</c:v>
                </c:pt>
                <c:pt idx="4">
                  <c:v>2.0738874241558142E-2</c:v>
                </c:pt>
                <c:pt idx="5">
                  <c:v>2.0738874241558142E-2</c:v>
                </c:pt>
                <c:pt idx="6">
                  <c:v>2.0738874241558142E-2</c:v>
                </c:pt>
                <c:pt idx="7">
                  <c:v>2.0738874241558142E-2</c:v>
                </c:pt>
                <c:pt idx="8">
                  <c:v>2.0738874241558142E-2</c:v>
                </c:pt>
                <c:pt idx="9">
                  <c:v>2.0738874241558142E-2</c:v>
                </c:pt>
                <c:pt idx="10">
                  <c:v>2.0738874241558142E-2</c:v>
                </c:pt>
                <c:pt idx="11">
                  <c:v>2.0738874241558142E-2</c:v>
                </c:pt>
                <c:pt idx="12">
                  <c:v>2.0738874241558142E-2</c:v>
                </c:pt>
                <c:pt idx="13">
                  <c:v>2.0738874241558142E-2</c:v>
                </c:pt>
                <c:pt idx="14">
                  <c:v>2.0738874241558142E-2</c:v>
                </c:pt>
                <c:pt idx="15">
                  <c:v>2.0738874241558142E-2</c:v>
                </c:pt>
                <c:pt idx="16">
                  <c:v>2.0738874241558142E-2</c:v>
                </c:pt>
                <c:pt idx="17">
                  <c:v>2.0738874241558142E-2</c:v>
                </c:pt>
                <c:pt idx="18">
                  <c:v>2.0738874241558142E-2</c:v>
                </c:pt>
                <c:pt idx="19">
                  <c:v>2.0738874241558142E-2</c:v>
                </c:pt>
                <c:pt idx="20">
                  <c:v>2.0738874241558142E-2</c:v>
                </c:pt>
                <c:pt idx="21">
                  <c:v>2.0738874241558142E-2</c:v>
                </c:pt>
                <c:pt idx="22">
                  <c:v>2.0738874241558142E-2</c:v>
                </c:pt>
                <c:pt idx="23">
                  <c:v>2.0738874241558142E-2</c:v>
                </c:pt>
                <c:pt idx="24">
                  <c:v>2.0738874241558142E-2</c:v>
                </c:pt>
                <c:pt idx="25">
                  <c:v>2.0738874241558142E-2</c:v>
                </c:pt>
                <c:pt idx="26">
                  <c:v>2.0738874241558142E-2</c:v>
                </c:pt>
                <c:pt idx="27">
                  <c:v>2.0738874241558142E-2</c:v>
                </c:pt>
                <c:pt idx="28">
                  <c:v>2.0738874241558142E-2</c:v>
                </c:pt>
                <c:pt idx="29">
                  <c:v>2.0738874241558142E-2</c:v>
                </c:pt>
                <c:pt idx="30">
                  <c:v>2.0738874241558142E-2</c:v>
                </c:pt>
                <c:pt idx="31">
                  <c:v>2.0738874241558142E-2</c:v>
                </c:pt>
                <c:pt idx="32">
                  <c:v>2.0738874241558142E-2</c:v>
                </c:pt>
                <c:pt idx="33">
                  <c:v>2.0738874241558142E-2</c:v>
                </c:pt>
                <c:pt idx="34">
                  <c:v>2.0738874241558142E-2</c:v>
                </c:pt>
                <c:pt idx="35">
                  <c:v>2.0738874241558142E-2</c:v>
                </c:pt>
                <c:pt idx="36">
                  <c:v>2.0738874241558142E-2</c:v>
                </c:pt>
                <c:pt idx="37">
                  <c:v>2.0738874241558142E-2</c:v>
                </c:pt>
                <c:pt idx="38">
                  <c:v>2.0738874241558142E-2</c:v>
                </c:pt>
                <c:pt idx="39">
                  <c:v>2.0738874241558142E-2</c:v>
                </c:pt>
                <c:pt idx="40">
                  <c:v>2.0738874241558142E-2</c:v>
                </c:pt>
                <c:pt idx="41">
                  <c:v>2.0738874241558142E-2</c:v>
                </c:pt>
                <c:pt idx="42">
                  <c:v>2.0738874241558142E-2</c:v>
                </c:pt>
                <c:pt idx="43">
                  <c:v>2.0738874241558142E-2</c:v>
                </c:pt>
                <c:pt idx="44">
                  <c:v>2.0738874241558142E-2</c:v>
                </c:pt>
                <c:pt idx="45">
                  <c:v>2.0738874241558142E-2</c:v>
                </c:pt>
                <c:pt idx="46">
                  <c:v>2.0738874241558142E-2</c:v>
                </c:pt>
                <c:pt idx="47">
                  <c:v>2.0738874241558142E-2</c:v>
                </c:pt>
                <c:pt idx="48">
                  <c:v>2.0738874241558142E-2</c:v>
                </c:pt>
                <c:pt idx="49">
                  <c:v>2.0738874241558142E-2</c:v>
                </c:pt>
                <c:pt idx="50">
                  <c:v>2.0738874241558142E-2</c:v>
                </c:pt>
                <c:pt idx="51">
                  <c:v>2.0738874241558142E-2</c:v>
                </c:pt>
                <c:pt idx="52">
                  <c:v>2.0738874241558142E-2</c:v>
                </c:pt>
                <c:pt idx="53">
                  <c:v>2.0738874241558142E-2</c:v>
                </c:pt>
                <c:pt idx="54">
                  <c:v>2.0738874241558142E-2</c:v>
                </c:pt>
                <c:pt idx="55">
                  <c:v>2.0738874241558142E-2</c:v>
                </c:pt>
                <c:pt idx="56">
                  <c:v>2.0738874241558142E-2</c:v>
                </c:pt>
                <c:pt idx="57">
                  <c:v>2.0738874241558142E-2</c:v>
                </c:pt>
                <c:pt idx="58">
                  <c:v>2.0738874241558142E-2</c:v>
                </c:pt>
                <c:pt idx="59">
                  <c:v>2.0738874241558142E-2</c:v>
                </c:pt>
                <c:pt idx="60">
                  <c:v>2.0738874241558142E-2</c:v>
                </c:pt>
                <c:pt idx="61">
                  <c:v>2.0738874241558142E-2</c:v>
                </c:pt>
                <c:pt idx="62">
                  <c:v>2.0738874241558142E-2</c:v>
                </c:pt>
                <c:pt idx="63">
                  <c:v>2.0738874241558142E-2</c:v>
                </c:pt>
                <c:pt idx="64">
                  <c:v>2.0738874241558142E-2</c:v>
                </c:pt>
                <c:pt idx="65">
                  <c:v>2.0738874241558142E-2</c:v>
                </c:pt>
                <c:pt idx="66">
                  <c:v>2.0738874241558142E-2</c:v>
                </c:pt>
                <c:pt idx="67">
                  <c:v>2.0738874241558142E-2</c:v>
                </c:pt>
                <c:pt idx="68">
                  <c:v>2.0738874241558142E-2</c:v>
                </c:pt>
                <c:pt idx="69">
                  <c:v>2.0738874241558142E-2</c:v>
                </c:pt>
                <c:pt idx="70">
                  <c:v>2.0738874241558142E-2</c:v>
                </c:pt>
                <c:pt idx="71">
                  <c:v>2.0738874241558142E-2</c:v>
                </c:pt>
                <c:pt idx="72">
                  <c:v>2.0738874241558142E-2</c:v>
                </c:pt>
                <c:pt idx="73">
                  <c:v>2.0738874241558142E-2</c:v>
                </c:pt>
                <c:pt idx="74">
                  <c:v>2.0738874241558142E-2</c:v>
                </c:pt>
                <c:pt idx="75">
                  <c:v>2.0738874241558142E-2</c:v>
                </c:pt>
                <c:pt idx="76">
                  <c:v>2.0738874241558142E-2</c:v>
                </c:pt>
                <c:pt idx="77">
                  <c:v>2.0738874241558142E-2</c:v>
                </c:pt>
                <c:pt idx="78">
                  <c:v>2.0738874241558142E-2</c:v>
                </c:pt>
                <c:pt idx="79">
                  <c:v>2.0738874241558142E-2</c:v>
                </c:pt>
                <c:pt idx="80">
                  <c:v>2.0738874241558142E-2</c:v>
                </c:pt>
                <c:pt idx="81">
                  <c:v>2.0738874241558142E-2</c:v>
                </c:pt>
                <c:pt idx="82">
                  <c:v>2.0738874241558142E-2</c:v>
                </c:pt>
                <c:pt idx="83">
                  <c:v>2.0738874241558142E-2</c:v>
                </c:pt>
                <c:pt idx="84">
                  <c:v>2.0738874241558142E-2</c:v>
                </c:pt>
                <c:pt idx="85">
                  <c:v>2.0738874241558142E-2</c:v>
                </c:pt>
                <c:pt idx="86">
                  <c:v>2.0738874241558142E-2</c:v>
                </c:pt>
                <c:pt idx="87">
                  <c:v>2.0738874241558142E-2</c:v>
                </c:pt>
                <c:pt idx="88">
                  <c:v>2.0738874241558142E-2</c:v>
                </c:pt>
                <c:pt idx="89">
                  <c:v>2.0738874241558142E-2</c:v>
                </c:pt>
                <c:pt idx="90">
                  <c:v>2.0738874241558142E-2</c:v>
                </c:pt>
                <c:pt idx="91">
                  <c:v>2.0738874241558142E-2</c:v>
                </c:pt>
                <c:pt idx="92">
                  <c:v>2.0738874241558142E-2</c:v>
                </c:pt>
                <c:pt idx="93">
                  <c:v>2.0738874241558142E-2</c:v>
                </c:pt>
                <c:pt idx="94">
                  <c:v>2.0738874241558142E-2</c:v>
                </c:pt>
                <c:pt idx="95">
                  <c:v>2.0738874241558142E-2</c:v>
                </c:pt>
                <c:pt idx="96">
                  <c:v>2.0738874241558142E-2</c:v>
                </c:pt>
                <c:pt idx="97">
                  <c:v>2.0738874241558142E-2</c:v>
                </c:pt>
                <c:pt idx="98">
                  <c:v>2.0738874241558142E-2</c:v>
                </c:pt>
                <c:pt idx="99">
                  <c:v>2.0738874241558142E-2</c:v>
                </c:pt>
                <c:pt idx="100">
                  <c:v>2.0738874241558142E-2</c:v>
                </c:pt>
                <c:pt idx="101">
                  <c:v>2.0738874241558142E-2</c:v>
                </c:pt>
                <c:pt idx="102">
                  <c:v>2.0738874241558142E-2</c:v>
                </c:pt>
                <c:pt idx="103">
                  <c:v>2.0738874241558142E-2</c:v>
                </c:pt>
                <c:pt idx="104">
                  <c:v>2.0738874241558142E-2</c:v>
                </c:pt>
                <c:pt idx="105">
                  <c:v>2.0738874241558142E-2</c:v>
                </c:pt>
                <c:pt idx="106">
                  <c:v>2.0738874241558142E-2</c:v>
                </c:pt>
                <c:pt idx="107">
                  <c:v>2.0738874241558142E-2</c:v>
                </c:pt>
                <c:pt idx="108">
                  <c:v>2.0738874241558142E-2</c:v>
                </c:pt>
                <c:pt idx="109">
                  <c:v>2.0738874241558142E-2</c:v>
                </c:pt>
                <c:pt idx="110">
                  <c:v>2.0738874241558142E-2</c:v>
                </c:pt>
                <c:pt idx="111">
                  <c:v>2.0738874241558142E-2</c:v>
                </c:pt>
                <c:pt idx="112">
                  <c:v>2.0738874241558142E-2</c:v>
                </c:pt>
                <c:pt idx="113">
                  <c:v>2.0738874241558142E-2</c:v>
                </c:pt>
                <c:pt idx="114">
                  <c:v>2.0738874241558142E-2</c:v>
                </c:pt>
                <c:pt idx="115">
                  <c:v>2.0738874241558142E-2</c:v>
                </c:pt>
                <c:pt idx="116">
                  <c:v>2.0738874241558142E-2</c:v>
                </c:pt>
                <c:pt idx="117">
                  <c:v>2.0738874241558142E-2</c:v>
                </c:pt>
                <c:pt idx="118">
                  <c:v>2.0738874241558142E-2</c:v>
                </c:pt>
                <c:pt idx="119">
                  <c:v>2.0738874241558142E-2</c:v>
                </c:pt>
                <c:pt idx="120">
                  <c:v>2.0738874241558142E-2</c:v>
                </c:pt>
                <c:pt idx="121">
                  <c:v>2.0738874241558142E-2</c:v>
                </c:pt>
                <c:pt idx="122">
                  <c:v>2.0738874241558142E-2</c:v>
                </c:pt>
                <c:pt idx="123">
                  <c:v>2.0738874241558142E-2</c:v>
                </c:pt>
                <c:pt idx="124">
                  <c:v>2.0738874241558142E-2</c:v>
                </c:pt>
                <c:pt idx="125">
                  <c:v>2.0738874241558142E-2</c:v>
                </c:pt>
                <c:pt idx="126">
                  <c:v>2.0738874241558142E-2</c:v>
                </c:pt>
                <c:pt idx="127">
                  <c:v>2.0738874241558142E-2</c:v>
                </c:pt>
                <c:pt idx="128">
                  <c:v>2.0738874241558142E-2</c:v>
                </c:pt>
                <c:pt idx="129">
                  <c:v>2.0738874241558142E-2</c:v>
                </c:pt>
                <c:pt idx="130">
                  <c:v>2.0738874241558142E-2</c:v>
                </c:pt>
                <c:pt idx="131">
                  <c:v>2.0738874241558142E-2</c:v>
                </c:pt>
                <c:pt idx="132">
                  <c:v>2.0738874241558142E-2</c:v>
                </c:pt>
                <c:pt idx="133">
                  <c:v>2.0738874241558142E-2</c:v>
                </c:pt>
                <c:pt idx="134">
                  <c:v>2.0738874241558142E-2</c:v>
                </c:pt>
                <c:pt idx="135">
                  <c:v>2.0738874241558142E-2</c:v>
                </c:pt>
                <c:pt idx="136">
                  <c:v>2.0738874241558142E-2</c:v>
                </c:pt>
                <c:pt idx="137">
                  <c:v>2.0738874241558142E-2</c:v>
                </c:pt>
                <c:pt idx="138">
                  <c:v>2.0738874241558142E-2</c:v>
                </c:pt>
                <c:pt idx="139">
                  <c:v>2.0738874241558142E-2</c:v>
                </c:pt>
                <c:pt idx="140">
                  <c:v>2.0738874241558142E-2</c:v>
                </c:pt>
                <c:pt idx="141">
                  <c:v>2.0738874241558142E-2</c:v>
                </c:pt>
                <c:pt idx="142">
                  <c:v>2.0738874241558142E-2</c:v>
                </c:pt>
                <c:pt idx="143">
                  <c:v>2.0738874241558142E-2</c:v>
                </c:pt>
                <c:pt idx="144">
                  <c:v>2.0738874241558142E-2</c:v>
                </c:pt>
                <c:pt idx="145">
                  <c:v>2.0738874241558142E-2</c:v>
                </c:pt>
                <c:pt idx="146">
                  <c:v>2.0738874241558142E-2</c:v>
                </c:pt>
                <c:pt idx="147">
                  <c:v>2.0738874241558142E-2</c:v>
                </c:pt>
                <c:pt idx="148">
                  <c:v>2.0738874241558142E-2</c:v>
                </c:pt>
                <c:pt idx="149">
                  <c:v>2.0738874241558142E-2</c:v>
                </c:pt>
                <c:pt idx="150">
                  <c:v>2.0738874241558142E-2</c:v>
                </c:pt>
                <c:pt idx="151">
                  <c:v>2.0738874241558142E-2</c:v>
                </c:pt>
                <c:pt idx="152">
                  <c:v>2.0738874241558142E-2</c:v>
                </c:pt>
                <c:pt idx="153">
                  <c:v>2.0738874241558142E-2</c:v>
                </c:pt>
                <c:pt idx="154">
                  <c:v>2.0738874241558142E-2</c:v>
                </c:pt>
                <c:pt idx="155">
                  <c:v>2.0738874241558142E-2</c:v>
                </c:pt>
                <c:pt idx="156">
                  <c:v>2.0738874241558142E-2</c:v>
                </c:pt>
                <c:pt idx="157">
                  <c:v>2.0738874241558142E-2</c:v>
                </c:pt>
                <c:pt idx="158">
                  <c:v>2.0738874241558142E-2</c:v>
                </c:pt>
                <c:pt idx="159">
                  <c:v>2.0738874241558142E-2</c:v>
                </c:pt>
                <c:pt idx="160">
                  <c:v>2.0738874241558142E-2</c:v>
                </c:pt>
                <c:pt idx="161">
                  <c:v>2.0738874241558142E-2</c:v>
                </c:pt>
                <c:pt idx="162">
                  <c:v>2.0738874241558142E-2</c:v>
                </c:pt>
                <c:pt idx="163">
                  <c:v>2.0738874241558142E-2</c:v>
                </c:pt>
                <c:pt idx="164">
                  <c:v>2.0738874241558142E-2</c:v>
                </c:pt>
                <c:pt idx="165">
                  <c:v>2.0738874241558142E-2</c:v>
                </c:pt>
                <c:pt idx="166">
                  <c:v>2.0738874241558142E-2</c:v>
                </c:pt>
                <c:pt idx="167">
                  <c:v>2.0738874241558142E-2</c:v>
                </c:pt>
                <c:pt idx="168">
                  <c:v>2.0738874241558142E-2</c:v>
                </c:pt>
                <c:pt idx="169">
                  <c:v>2.0738874241558142E-2</c:v>
                </c:pt>
                <c:pt idx="170">
                  <c:v>2.0738874241558142E-2</c:v>
                </c:pt>
                <c:pt idx="171">
                  <c:v>2.0738874241558142E-2</c:v>
                </c:pt>
                <c:pt idx="172">
                  <c:v>2.0738874241558142E-2</c:v>
                </c:pt>
                <c:pt idx="173">
                  <c:v>2.0738874241558142E-2</c:v>
                </c:pt>
                <c:pt idx="174">
                  <c:v>2.0738874241558142E-2</c:v>
                </c:pt>
                <c:pt idx="175">
                  <c:v>2.0738874241558142E-2</c:v>
                </c:pt>
                <c:pt idx="176">
                  <c:v>2.0738874241558142E-2</c:v>
                </c:pt>
                <c:pt idx="177">
                  <c:v>2.0738874241558142E-2</c:v>
                </c:pt>
                <c:pt idx="178">
                  <c:v>2.0738874241558142E-2</c:v>
                </c:pt>
                <c:pt idx="179">
                  <c:v>2.0738874241558142E-2</c:v>
                </c:pt>
                <c:pt idx="180">
                  <c:v>2.0738874241558142E-2</c:v>
                </c:pt>
                <c:pt idx="181">
                  <c:v>2.0738874241558142E-2</c:v>
                </c:pt>
                <c:pt idx="182">
                  <c:v>2.0738874241558142E-2</c:v>
                </c:pt>
                <c:pt idx="183">
                  <c:v>2.0738874241558142E-2</c:v>
                </c:pt>
                <c:pt idx="184">
                  <c:v>2.0738874241558142E-2</c:v>
                </c:pt>
                <c:pt idx="185">
                  <c:v>2.0738874241558142E-2</c:v>
                </c:pt>
                <c:pt idx="186">
                  <c:v>2.0738874241558142E-2</c:v>
                </c:pt>
                <c:pt idx="187">
                  <c:v>2.0738874241558142E-2</c:v>
                </c:pt>
                <c:pt idx="188">
                  <c:v>2.0738874241558142E-2</c:v>
                </c:pt>
                <c:pt idx="189">
                  <c:v>2.0738874241558142E-2</c:v>
                </c:pt>
                <c:pt idx="190">
                  <c:v>2.0738874241558142E-2</c:v>
                </c:pt>
                <c:pt idx="191">
                  <c:v>2.0738874241558142E-2</c:v>
                </c:pt>
                <c:pt idx="192">
                  <c:v>2.0738874241558142E-2</c:v>
                </c:pt>
                <c:pt idx="193">
                  <c:v>2.0738874241558142E-2</c:v>
                </c:pt>
                <c:pt idx="194">
                  <c:v>2.0738874241558142E-2</c:v>
                </c:pt>
                <c:pt idx="195">
                  <c:v>2.0738874241558142E-2</c:v>
                </c:pt>
                <c:pt idx="196">
                  <c:v>2.0738874241558142E-2</c:v>
                </c:pt>
                <c:pt idx="197">
                  <c:v>2.0738874241558142E-2</c:v>
                </c:pt>
                <c:pt idx="198">
                  <c:v>2.0738874241558142E-2</c:v>
                </c:pt>
                <c:pt idx="199">
                  <c:v>2.0738874241558142E-2</c:v>
                </c:pt>
                <c:pt idx="200">
                  <c:v>2.0738874241558142E-2</c:v>
                </c:pt>
                <c:pt idx="201">
                  <c:v>2.0738874241558142E-2</c:v>
                </c:pt>
                <c:pt idx="202">
                  <c:v>2.0738874241558142E-2</c:v>
                </c:pt>
                <c:pt idx="203">
                  <c:v>2.0738874241558142E-2</c:v>
                </c:pt>
                <c:pt idx="204">
                  <c:v>2.0738874241558142E-2</c:v>
                </c:pt>
                <c:pt idx="205">
                  <c:v>2.0738874241558142E-2</c:v>
                </c:pt>
                <c:pt idx="206">
                  <c:v>2.0738874241558142E-2</c:v>
                </c:pt>
                <c:pt idx="207">
                  <c:v>2.0738874241558142E-2</c:v>
                </c:pt>
                <c:pt idx="208">
                  <c:v>2.0738874241558142E-2</c:v>
                </c:pt>
                <c:pt idx="209">
                  <c:v>2.0738874241558142E-2</c:v>
                </c:pt>
                <c:pt idx="210">
                  <c:v>2.0738874241558142E-2</c:v>
                </c:pt>
                <c:pt idx="211">
                  <c:v>2.0738874241558142E-2</c:v>
                </c:pt>
                <c:pt idx="212">
                  <c:v>2.0738874241558142E-2</c:v>
                </c:pt>
                <c:pt idx="213">
                  <c:v>2.0738874241558142E-2</c:v>
                </c:pt>
                <c:pt idx="214">
                  <c:v>2.0738874241558142E-2</c:v>
                </c:pt>
                <c:pt idx="215">
                  <c:v>2.0738874241558142E-2</c:v>
                </c:pt>
                <c:pt idx="216">
                  <c:v>2.0738874241558142E-2</c:v>
                </c:pt>
                <c:pt idx="217">
                  <c:v>2.0738874241558142E-2</c:v>
                </c:pt>
                <c:pt idx="218">
                  <c:v>2.0738874241558142E-2</c:v>
                </c:pt>
                <c:pt idx="219">
                  <c:v>2.0738874241558142E-2</c:v>
                </c:pt>
                <c:pt idx="220">
                  <c:v>2.0738874241558142E-2</c:v>
                </c:pt>
                <c:pt idx="221">
                  <c:v>2.0738874241558142E-2</c:v>
                </c:pt>
                <c:pt idx="222">
                  <c:v>2.0738874241558142E-2</c:v>
                </c:pt>
                <c:pt idx="223">
                  <c:v>2.0738874241558142E-2</c:v>
                </c:pt>
                <c:pt idx="224">
                  <c:v>2.0738874241558142E-2</c:v>
                </c:pt>
                <c:pt idx="225">
                  <c:v>2.0738874241558142E-2</c:v>
                </c:pt>
                <c:pt idx="226">
                  <c:v>2.0738874241558142E-2</c:v>
                </c:pt>
                <c:pt idx="227">
                  <c:v>2.0738874241558142E-2</c:v>
                </c:pt>
                <c:pt idx="228">
                  <c:v>2.0738874241558142E-2</c:v>
                </c:pt>
                <c:pt idx="229">
                  <c:v>2.0738874241558142E-2</c:v>
                </c:pt>
                <c:pt idx="230">
                  <c:v>2.0738874241558142E-2</c:v>
                </c:pt>
                <c:pt idx="231">
                  <c:v>2.0738874241558142E-2</c:v>
                </c:pt>
                <c:pt idx="232">
                  <c:v>2.0738874241558142E-2</c:v>
                </c:pt>
                <c:pt idx="233">
                  <c:v>2.0738874241558142E-2</c:v>
                </c:pt>
                <c:pt idx="234">
                  <c:v>2.0738874241558142E-2</c:v>
                </c:pt>
                <c:pt idx="235">
                  <c:v>2.0738874241558142E-2</c:v>
                </c:pt>
                <c:pt idx="236">
                  <c:v>2.0738874241558142E-2</c:v>
                </c:pt>
                <c:pt idx="237">
                  <c:v>2.0738874241558142E-2</c:v>
                </c:pt>
                <c:pt idx="238">
                  <c:v>2.0738874241558142E-2</c:v>
                </c:pt>
                <c:pt idx="239">
                  <c:v>2.0738874241558142E-2</c:v>
                </c:pt>
                <c:pt idx="240">
                  <c:v>2.0738874241558142E-2</c:v>
                </c:pt>
                <c:pt idx="241">
                  <c:v>2.0738874241558142E-2</c:v>
                </c:pt>
                <c:pt idx="242">
                  <c:v>2.0738874241558142E-2</c:v>
                </c:pt>
                <c:pt idx="243">
                  <c:v>2.0738874241558142E-2</c:v>
                </c:pt>
                <c:pt idx="244">
                  <c:v>2.0738874241558142E-2</c:v>
                </c:pt>
                <c:pt idx="245">
                  <c:v>2.0738874241558142E-2</c:v>
                </c:pt>
                <c:pt idx="246">
                  <c:v>2.0738874241558142E-2</c:v>
                </c:pt>
                <c:pt idx="247">
                  <c:v>2.0738874241558142E-2</c:v>
                </c:pt>
                <c:pt idx="248">
                  <c:v>2.0738874241558142E-2</c:v>
                </c:pt>
                <c:pt idx="249">
                  <c:v>2.0738874241558142E-2</c:v>
                </c:pt>
                <c:pt idx="250">
                  <c:v>2.0738874241558142E-2</c:v>
                </c:pt>
                <c:pt idx="251">
                  <c:v>2.0738874241558142E-2</c:v>
                </c:pt>
                <c:pt idx="252">
                  <c:v>2.0738874241558142E-2</c:v>
                </c:pt>
                <c:pt idx="253">
                  <c:v>2.0738874241558142E-2</c:v>
                </c:pt>
                <c:pt idx="254">
                  <c:v>2.0738874241558142E-2</c:v>
                </c:pt>
                <c:pt idx="255">
                  <c:v>2.0738874241558142E-2</c:v>
                </c:pt>
                <c:pt idx="256">
                  <c:v>2.0738874241558142E-2</c:v>
                </c:pt>
                <c:pt idx="257">
                  <c:v>2.0738874241558142E-2</c:v>
                </c:pt>
                <c:pt idx="258">
                  <c:v>2.0738874241558142E-2</c:v>
                </c:pt>
                <c:pt idx="259">
                  <c:v>2.0738874241558142E-2</c:v>
                </c:pt>
                <c:pt idx="260">
                  <c:v>2.0738874241558142E-2</c:v>
                </c:pt>
                <c:pt idx="261">
                  <c:v>2.0738874241558142E-2</c:v>
                </c:pt>
                <c:pt idx="262">
                  <c:v>2.0738874241558142E-2</c:v>
                </c:pt>
                <c:pt idx="263">
                  <c:v>2.0738874241558142E-2</c:v>
                </c:pt>
                <c:pt idx="264">
                  <c:v>2.0738874241558142E-2</c:v>
                </c:pt>
                <c:pt idx="265">
                  <c:v>2.0738874241558142E-2</c:v>
                </c:pt>
                <c:pt idx="266">
                  <c:v>2.0738874241558142E-2</c:v>
                </c:pt>
                <c:pt idx="267">
                  <c:v>2.0738874241558142E-2</c:v>
                </c:pt>
                <c:pt idx="268">
                  <c:v>2.0738874241558142E-2</c:v>
                </c:pt>
                <c:pt idx="269">
                  <c:v>2.0738874241558142E-2</c:v>
                </c:pt>
                <c:pt idx="270">
                  <c:v>2.0738874241558142E-2</c:v>
                </c:pt>
                <c:pt idx="271">
                  <c:v>2.0738874241558142E-2</c:v>
                </c:pt>
                <c:pt idx="272">
                  <c:v>2.0738874241558142E-2</c:v>
                </c:pt>
                <c:pt idx="273">
                  <c:v>2.0738874241558142E-2</c:v>
                </c:pt>
                <c:pt idx="274">
                  <c:v>2.0738874241558142E-2</c:v>
                </c:pt>
                <c:pt idx="275">
                  <c:v>2.0738874241558142E-2</c:v>
                </c:pt>
                <c:pt idx="276">
                  <c:v>2.0738874241558142E-2</c:v>
                </c:pt>
                <c:pt idx="277">
                  <c:v>2.0738874241558142E-2</c:v>
                </c:pt>
                <c:pt idx="278">
                  <c:v>2.0738874241558142E-2</c:v>
                </c:pt>
                <c:pt idx="279">
                  <c:v>2.0738874241558142E-2</c:v>
                </c:pt>
                <c:pt idx="280">
                  <c:v>2.0738874241558142E-2</c:v>
                </c:pt>
                <c:pt idx="281">
                  <c:v>2.0738874241558142E-2</c:v>
                </c:pt>
                <c:pt idx="282">
                  <c:v>2.0738874241558142E-2</c:v>
                </c:pt>
                <c:pt idx="283">
                  <c:v>2.0738874241558142E-2</c:v>
                </c:pt>
                <c:pt idx="284">
                  <c:v>2.0738874241558142E-2</c:v>
                </c:pt>
                <c:pt idx="285">
                  <c:v>2.0738874241558142E-2</c:v>
                </c:pt>
                <c:pt idx="286">
                  <c:v>2.0738874241558142E-2</c:v>
                </c:pt>
                <c:pt idx="287">
                  <c:v>2.0738874241558142E-2</c:v>
                </c:pt>
                <c:pt idx="288">
                  <c:v>2.0738874241558142E-2</c:v>
                </c:pt>
                <c:pt idx="289">
                  <c:v>2.0738874241558142E-2</c:v>
                </c:pt>
                <c:pt idx="290">
                  <c:v>2.0738874241558142E-2</c:v>
                </c:pt>
                <c:pt idx="291">
                  <c:v>2.0738874241558142E-2</c:v>
                </c:pt>
                <c:pt idx="292">
                  <c:v>2.0738874241558142E-2</c:v>
                </c:pt>
                <c:pt idx="293">
                  <c:v>2.0738874241558142E-2</c:v>
                </c:pt>
                <c:pt idx="294">
                  <c:v>2.0738874241558142E-2</c:v>
                </c:pt>
                <c:pt idx="295">
                  <c:v>2.0738874241558142E-2</c:v>
                </c:pt>
                <c:pt idx="296">
                  <c:v>2.0738874241558142E-2</c:v>
                </c:pt>
                <c:pt idx="297">
                  <c:v>2.0738874241558142E-2</c:v>
                </c:pt>
                <c:pt idx="298">
                  <c:v>2.0738874241558142E-2</c:v>
                </c:pt>
                <c:pt idx="299">
                  <c:v>2.0738874241558142E-2</c:v>
                </c:pt>
                <c:pt idx="300">
                  <c:v>2.0738874241558142E-2</c:v>
                </c:pt>
                <c:pt idx="301">
                  <c:v>2.0738874241558142E-2</c:v>
                </c:pt>
                <c:pt idx="302">
                  <c:v>2.0738874241558142E-2</c:v>
                </c:pt>
                <c:pt idx="303">
                  <c:v>2.0738874241558142E-2</c:v>
                </c:pt>
                <c:pt idx="304">
                  <c:v>2.0738874241558142E-2</c:v>
                </c:pt>
                <c:pt idx="305">
                  <c:v>2.0738874241558142E-2</c:v>
                </c:pt>
                <c:pt idx="306">
                  <c:v>2.0738874241558142E-2</c:v>
                </c:pt>
                <c:pt idx="307">
                  <c:v>2.0738874241558142E-2</c:v>
                </c:pt>
                <c:pt idx="308">
                  <c:v>2.0738874241558142E-2</c:v>
                </c:pt>
                <c:pt idx="309">
                  <c:v>2.0738874241558142E-2</c:v>
                </c:pt>
                <c:pt idx="310">
                  <c:v>2.0738874241558142E-2</c:v>
                </c:pt>
                <c:pt idx="311">
                  <c:v>2.0738874241558142E-2</c:v>
                </c:pt>
                <c:pt idx="312">
                  <c:v>2.0738874241558142E-2</c:v>
                </c:pt>
                <c:pt idx="313">
                  <c:v>2.0738874241558142E-2</c:v>
                </c:pt>
                <c:pt idx="314">
                  <c:v>2.0738874241558142E-2</c:v>
                </c:pt>
                <c:pt idx="315">
                  <c:v>2.0738874241558142E-2</c:v>
                </c:pt>
                <c:pt idx="316">
                  <c:v>2.0738874241558142E-2</c:v>
                </c:pt>
                <c:pt idx="317">
                  <c:v>2.0738874241558142E-2</c:v>
                </c:pt>
                <c:pt idx="318">
                  <c:v>2.0738874241558142E-2</c:v>
                </c:pt>
                <c:pt idx="319">
                  <c:v>2.0738874241558142E-2</c:v>
                </c:pt>
                <c:pt idx="320">
                  <c:v>2.0738874241558142E-2</c:v>
                </c:pt>
                <c:pt idx="321">
                  <c:v>2.0738874241558142E-2</c:v>
                </c:pt>
                <c:pt idx="322">
                  <c:v>2.0738874241558142E-2</c:v>
                </c:pt>
                <c:pt idx="323">
                  <c:v>2.0738874241558142E-2</c:v>
                </c:pt>
                <c:pt idx="324">
                  <c:v>2.0738874241558142E-2</c:v>
                </c:pt>
                <c:pt idx="325">
                  <c:v>2.0738874241558142E-2</c:v>
                </c:pt>
                <c:pt idx="326">
                  <c:v>2.0738874241558142E-2</c:v>
                </c:pt>
                <c:pt idx="327">
                  <c:v>2.0738874241558142E-2</c:v>
                </c:pt>
                <c:pt idx="328">
                  <c:v>2.0738874241558142E-2</c:v>
                </c:pt>
                <c:pt idx="329">
                  <c:v>2.0738874241558142E-2</c:v>
                </c:pt>
                <c:pt idx="330">
                  <c:v>2.0738874241558142E-2</c:v>
                </c:pt>
                <c:pt idx="331">
                  <c:v>2.0738874241558142E-2</c:v>
                </c:pt>
                <c:pt idx="332">
                  <c:v>2.0738874241558142E-2</c:v>
                </c:pt>
                <c:pt idx="333">
                  <c:v>2.0738874241558142E-2</c:v>
                </c:pt>
                <c:pt idx="334">
                  <c:v>2.0738874241558142E-2</c:v>
                </c:pt>
                <c:pt idx="335">
                  <c:v>2.0738874241558142E-2</c:v>
                </c:pt>
                <c:pt idx="336">
                  <c:v>2.0738874241558142E-2</c:v>
                </c:pt>
                <c:pt idx="337">
                  <c:v>2.0738874241558142E-2</c:v>
                </c:pt>
                <c:pt idx="338">
                  <c:v>2.0738874241558142E-2</c:v>
                </c:pt>
                <c:pt idx="339">
                  <c:v>2.0738874241558142E-2</c:v>
                </c:pt>
                <c:pt idx="340">
                  <c:v>2.0738874241558142E-2</c:v>
                </c:pt>
                <c:pt idx="341">
                  <c:v>2.0738874241558142E-2</c:v>
                </c:pt>
                <c:pt idx="342">
                  <c:v>2.0738874241558142E-2</c:v>
                </c:pt>
                <c:pt idx="343">
                  <c:v>2.0738874241558142E-2</c:v>
                </c:pt>
                <c:pt idx="344">
                  <c:v>2.0738874241558142E-2</c:v>
                </c:pt>
                <c:pt idx="345">
                  <c:v>2.0738874241558142E-2</c:v>
                </c:pt>
                <c:pt idx="346">
                  <c:v>2.0738874241558142E-2</c:v>
                </c:pt>
                <c:pt idx="347">
                  <c:v>2.0738874241558142E-2</c:v>
                </c:pt>
                <c:pt idx="348">
                  <c:v>2.0738874241558142E-2</c:v>
                </c:pt>
                <c:pt idx="349">
                  <c:v>2.0738874241558142E-2</c:v>
                </c:pt>
                <c:pt idx="350">
                  <c:v>2.0738874241558142E-2</c:v>
                </c:pt>
                <c:pt idx="351">
                  <c:v>2.0738874241558142E-2</c:v>
                </c:pt>
                <c:pt idx="352">
                  <c:v>2.0738874241558142E-2</c:v>
                </c:pt>
                <c:pt idx="353">
                  <c:v>2.0738874241558142E-2</c:v>
                </c:pt>
                <c:pt idx="354">
                  <c:v>2.0738874241558142E-2</c:v>
                </c:pt>
                <c:pt idx="355">
                  <c:v>2.0738874241558142E-2</c:v>
                </c:pt>
                <c:pt idx="356">
                  <c:v>2.0738874241558142E-2</c:v>
                </c:pt>
                <c:pt idx="357">
                  <c:v>2.0738874241558142E-2</c:v>
                </c:pt>
                <c:pt idx="358">
                  <c:v>2.0738874241558142E-2</c:v>
                </c:pt>
                <c:pt idx="359">
                  <c:v>2.0738874241558142E-2</c:v>
                </c:pt>
                <c:pt idx="360">
                  <c:v>2.0738874241558142E-2</c:v>
                </c:pt>
                <c:pt idx="361">
                  <c:v>2.0738874241558142E-2</c:v>
                </c:pt>
                <c:pt idx="362">
                  <c:v>2.0738874241558142E-2</c:v>
                </c:pt>
                <c:pt idx="363">
                  <c:v>2.0738874241558142E-2</c:v>
                </c:pt>
                <c:pt idx="364">
                  <c:v>2.0738874241558142E-2</c:v>
                </c:pt>
                <c:pt idx="365">
                  <c:v>2.0738874241558142E-2</c:v>
                </c:pt>
                <c:pt idx="366">
                  <c:v>2.0738874241558142E-2</c:v>
                </c:pt>
                <c:pt idx="367">
                  <c:v>2.0738874241558142E-2</c:v>
                </c:pt>
                <c:pt idx="368">
                  <c:v>2.0738874241558142E-2</c:v>
                </c:pt>
                <c:pt idx="369">
                  <c:v>2.0738874241558142E-2</c:v>
                </c:pt>
                <c:pt idx="370">
                  <c:v>2.0738874241558142E-2</c:v>
                </c:pt>
                <c:pt idx="371">
                  <c:v>2.0738874241558142E-2</c:v>
                </c:pt>
                <c:pt idx="372">
                  <c:v>2.0738874241558142E-2</c:v>
                </c:pt>
                <c:pt idx="373">
                  <c:v>2.0738874241558142E-2</c:v>
                </c:pt>
                <c:pt idx="374">
                  <c:v>2.0738874241558142E-2</c:v>
                </c:pt>
                <c:pt idx="375">
                  <c:v>2.0738874241558142E-2</c:v>
                </c:pt>
                <c:pt idx="376">
                  <c:v>2.0738874241558142E-2</c:v>
                </c:pt>
                <c:pt idx="377">
                  <c:v>2.0738874241558142E-2</c:v>
                </c:pt>
                <c:pt idx="378">
                  <c:v>2.0738874241558142E-2</c:v>
                </c:pt>
                <c:pt idx="379">
                  <c:v>2.0738874241558142E-2</c:v>
                </c:pt>
                <c:pt idx="380">
                  <c:v>2.0738874241558142E-2</c:v>
                </c:pt>
                <c:pt idx="381">
                  <c:v>2.0738874241558142E-2</c:v>
                </c:pt>
                <c:pt idx="382">
                  <c:v>2.0738874241558142E-2</c:v>
                </c:pt>
                <c:pt idx="383">
                  <c:v>2.0738874241558142E-2</c:v>
                </c:pt>
                <c:pt idx="384">
                  <c:v>2.0738874241558142E-2</c:v>
                </c:pt>
                <c:pt idx="385">
                  <c:v>2.0738874241558142E-2</c:v>
                </c:pt>
                <c:pt idx="386">
                  <c:v>2.0738874241558142E-2</c:v>
                </c:pt>
                <c:pt idx="387">
                  <c:v>2.0738874241558142E-2</c:v>
                </c:pt>
                <c:pt idx="388">
                  <c:v>2.0738874241558142E-2</c:v>
                </c:pt>
                <c:pt idx="389">
                  <c:v>2.0738874241558142E-2</c:v>
                </c:pt>
                <c:pt idx="390">
                  <c:v>2.0738874241558142E-2</c:v>
                </c:pt>
                <c:pt idx="391">
                  <c:v>2.0738874241558142E-2</c:v>
                </c:pt>
                <c:pt idx="392">
                  <c:v>2.0738874241558142E-2</c:v>
                </c:pt>
                <c:pt idx="393">
                  <c:v>2.0738874241558142E-2</c:v>
                </c:pt>
                <c:pt idx="394">
                  <c:v>2.0738874241558142E-2</c:v>
                </c:pt>
                <c:pt idx="395">
                  <c:v>2.0738874241558142E-2</c:v>
                </c:pt>
                <c:pt idx="396">
                  <c:v>2.0738874241558142E-2</c:v>
                </c:pt>
                <c:pt idx="397">
                  <c:v>2.0738874241558142E-2</c:v>
                </c:pt>
                <c:pt idx="398">
                  <c:v>2.0738874241558142E-2</c:v>
                </c:pt>
                <c:pt idx="399">
                  <c:v>2.0738874241558142E-2</c:v>
                </c:pt>
                <c:pt idx="400">
                  <c:v>2.0738874241558142E-2</c:v>
                </c:pt>
                <c:pt idx="401">
                  <c:v>2.0738874241558142E-2</c:v>
                </c:pt>
                <c:pt idx="402">
                  <c:v>2.0738874241558142E-2</c:v>
                </c:pt>
                <c:pt idx="403">
                  <c:v>2.0738874241558142E-2</c:v>
                </c:pt>
                <c:pt idx="404">
                  <c:v>2.0738874241558142E-2</c:v>
                </c:pt>
                <c:pt idx="405">
                  <c:v>2.0738874241558142E-2</c:v>
                </c:pt>
                <c:pt idx="406">
                  <c:v>2.0738874241558142E-2</c:v>
                </c:pt>
                <c:pt idx="407">
                  <c:v>2.0738874241558142E-2</c:v>
                </c:pt>
                <c:pt idx="408">
                  <c:v>2.0738874241558142E-2</c:v>
                </c:pt>
                <c:pt idx="409">
                  <c:v>2.0738874241558142E-2</c:v>
                </c:pt>
                <c:pt idx="410">
                  <c:v>2.0738874241558142E-2</c:v>
                </c:pt>
                <c:pt idx="411">
                  <c:v>2.0738874241558142E-2</c:v>
                </c:pt>
                <c:pt idx="412">
                  <c:v>2.0738874241558142E-2</c:v>
                </c:pt>
                <c:pt idx="413">
                  <c:v>2.0738874241558142E-2</c:v>
                </c:pt>
                <c:pt idx="414">
                  <c:v>2.0738874241558142E-2</c:v>
                </c:pt>
                <c:pt idx="415">
                  <c:v>2.0738874241558142E-2</c:v>
                </c:pt>
                <c:pt idx="416">
                  <c:v>2.0738874241558142E-2</c:v>
                </c:pt>
                <c:pt idx="417">
                  <c:v>2.0738874241558142E-2</c:v>
                </c:pt>
                <c:pt idx="418">
                  <c:v>2.0738874241558142E-2</c:v>
                </c:pt>
                <c:pt idx="419">
                  <c:v>2.0738874241558142E-2</c:v>
                </c:pt>
                <c:pt idx="420">
                  <c:v>2.0738874241558142E-2</c:v>
                </c:pt>
                <c:pt idx="421">
                  <c:v>2.0738874241558142E-2</c:v>
                </c:pt>
                <c:pt idx="422">
                  <c:v>2.0738874241558142E-2</c:v>
                </c:pt>
                <c:pt idx="423">
                  <c:v>2.0738874241558142E-2</c:v>
                </c:pt>
                <c:pt idx="424">
                  <c:v>2.0738874241558142E-2</c:v>
                </c:pt>
                <c:pt idx="425">
                  <c:v>2.0738874241558142E-2</c:v>
                </c:pt>
                <c:pt idx="426">
                  <c:v>2.0738874241558142E-2</c:v>
                </c:pt>
                <c:pt idx="427">
                  <c:v>2.0738874241558142E-2</c:v>
                </c:pt>
                <c:pt idx="428">
                  <c:v>2.0738874241558142E-2</c:v>
                </c:pt>
                <c:pt idx="429">
                  <c:v>2.0738874241558142E-2</c:v>
                </c:pt>
                <c:pt idx="430">
                  <c:v>2.0738874241558142E-2</c:v>
                </c:pt>
                <c:pt idx="431">
                  <c:v>2.0738874241558142E-2</c:v>
                </c:pt>
                <c:pt idx="432">
                  <c:v>2.0738874241558142E-2</c:v>
                </c:pt>
                <c:pt idx="433">
                  <c:v>2.0738874241558142E-2</c:v>
                </c:pt>
                <c:pt idx="434">
                  <c:v>2.0738874241558142E-2</c:v>
                </c:pt>
                <c:pt idx="435">
                  <c:v>2.0738874241558142E-2</c:v>
                </c:pt>
                <c:pt idx="436">
                  <c:v>2.0738874241558142E-2</c:v>
                </c:pt>
                <c:pt idx="437">
                  <c:v>2.0738874241558142E-2</c:v>
                </c:pt>
                <c:pt idx="438">
                  <c:v>2.0738874241558142E-2</c:v>
                </c:pt>
                <c:pt idx="439">
                  <c:v>2.0738874241558142E-2</c:v>
                </c:pt>
                <c:pt idx="440">
                  <c:v>2.0738874241558142E-2</c:v>
                </c:pt>
                <c:pt idx="441">
                  <c:v>2.0738874241558142E-2</c:v>
                </c:pt>
                <c:pt idx="442">
                  <c:v>2.0738874241558142E-2</c:v>
                </c:pt>
                <c:pt idx="443">
                  <c:v>2.0738874241558142E-2</c:v>
                </c:pt>
                <c:pt idx="444">
                  <c:v>2.0738874241558142E-2</c:v>
                </c:pt>
                <c:pt idx="445">
                  <c:v>2.0738874241558142E-2</c:v>
                </c:pt>
                <c:pt idx="446">
                  <c:v>2.0738874241558142E-2</c:v>
                </c:pt>
                <c:pt idx="447">
                  <c:v>2.0738874241558142E-2</c:v>
                </c:pt>
                <c:pt idx="448">
                  <c:v>2.0738874241558142E-2</c:v>
                </c:pt>
                <c:pt idx="449">
                  <c:v>2.0738874241558142E-2</c:v>
                </c:pt>
                <c:pt idx="450">
                  <c:v>2.0738874241558142E-2</c:v>
                </c:pt>
                <c:pt idx="451">
                  <c:v>2.0738874241558142E-2</c:v>
                </c:pt>
                <c:pt idx="452">
                  <c:v>2.0738874241558142E-2</c:v>
                </c:pt>
                <c:pt idx="453">
                  <c:v>2.0738874241558142E-2</c:v>
                </c:pt>
                <c:pt idx="454">
                  <c:v>2.0738874241558142E-2</c:v>
                </c:pt>
                <c:pt idx="455">
                  <c:v>2.0738874241558142E-2</c:v>
                </c:pt>
                <c:pt idx="456">
                  <c:v>2.0738874241558142E-2</c:v>
                </c:pt>
                <c:pt idx="457">
                  <c:v>2.0738874241558142E-2</c:v>
                </c:pt>
                <c:pt idx="458">
                  <c:v>2.0738874241558142E-2</c:v>
                </c:pt>
                <c:pt idx="459">
                  <c:v>2.0738874241558142E-2</c:v>
                </c:pt>
                <c:pt idx="460">
                  <c:v>2.0738874241558142E-2</c:v>
                </c:pt>
                <c:pt idx="461">
                  <c:v>2.0738874241558142E-2</c:v>
                </c:pt>
                <c:pt idx="462">
                  <c:v>2.0738874241558142E-2</c:v>
                </c:pt>
                <c:pt idx="463">
                  <c:v>2.0738874241558142E-2</c:v>
                </c:pt>
                <c:pt idx="464">
                  <c:v>2.0738874241558142E-2</c:v>
                </c:pt>
                <c:pt idx="465">
                  <c:v>2.0738874241558142E-2</c:v>
                </c:pt>
                <c:pt idx="466">
                  <c:v>2.0738874241558142E-2</c:v>
                </c:pt>
                <c:pt idx="467">
                  <c:v>2.0738874241558142E-2</c:v>
                </c:pt>
                <c:pt idx="468">
                  <c:v>2.0738874241558142E-2</c:v>
                </c:pt>
                <c:pt idx="469">
                  <c:v>2.0738874241558142E-2</c:v>
                </c:pt>
                <c:pt idx="470">
                  <c:v>2.0738874241558142E-2</c:v>
                </c:pt>
                <c:pt idx="471">
                  <c:v>2.0738874241558142E-2</c:v>
                </c:pt>
                <c:pt idx="472">
                  <c:v>2.0738874241558142E-2</c:v>
                </c:pt>
                <c:pt idx="473">
                  <c:v>2.0738874241558142E-2</c:v>
                </c:pt>
                <c:pt idx="474">
                  <c:v>2.0738874241558142E-2</c:v>
                </c:pt>
                <c:pt idx="475">
                  <c:v>2.0738874241558142E-2</c:v>
                </c:pt>
                <c:pt idx="476">
                  <c:v>2.0738874241558142E-2</c:v>
                </c:pt>
                <c:pt idx="477">
                  <c:v>2.0738874241558142E-2</c:v>
                </c:pt>
                <c:pt idx="478">
                  <c:v>2.0738874241558142E-2</c:v>
                </c:pt>
                <c:pt idx="479">
                  <c:v>2.0738874241558142E-2</c:v>
                </c:pt>
                <c:pt idx="480">
                  <c:v>2.0738874241558142E-2</c:v>
                </c:pt>
                <c:pt idx="481">
                  <c:v>2.0738874241558142E-2</c:v>
                </c:pt>
                <c:pt idx="482">
                  <c:v>2.0738874241558142E-2</c:v>
                </c:pt>
                <c:pt idx="483">
                  <c:v>2.0738874241558142E-2</c:v>
                </c:pt>
                <c:pt idx="484">
                  <c:v>2.0738874241558142E-2</c:v>
                </c:pt>
                <c:pt idx="485">
                  <c:v>2.0738874241558142E-2</c:v>
                </c:pt>
                <c:pt idx="486">
                  <c:v>2.0738874241558142E-2</c:v>
                </c:pt>
                <c:pt idx="487">
                  <c:v>2.0738874241558142E-2</c:v>
                </c:pt>
                <c:pt idx="488">
                  <c:v>2.0738874241558142E-2</c:v>
                </c:pt>
                <c:pt idx="489">
                  <c:v>2.0738874241558142E-2</c:v>
                </c:pt>
                <c:pt idx="490">
                  <c:v>2.0738874241558142E-2</c:v>
                </c:pt>
                <c:pt idx="491">
                  <c:v>2.0738874241558142E-2</c:v>
                </c:pt>
                <c:pt idx="492">
                  <c:v>2.0738874241558142E-2</c:v>
                </c:pt>
                <c:pt idx="493">
                  <c:v>2.0738874241558142E-2</c:v>
                </c:pt>
                <c:pt idx="494">
                  <c:v>2.0738874241558142E-2</c:v>
                </c:pt>
                <c:pt idx="495">
                  <c:v>2.0738874241558142E-2</c:v>
                </c:pt>
                <c:pt idx="496">
                  <c:v>2.0738874241558142E-2</c:v>
                </c:pt>
                <c:pt idx="497">
                  <c:v>2.0738874241558142E-2</c:v>
                </c:pt>
                <c:pt idx="498">
                  <c:v>2.0738874241558142E-2</c:v>
                </c:pt>
                <c:pt idx="499">
                  <c:v>2.0738874241558142E-2</c:v>
                </c:pt>
                <c:pt idx="500">
                  <c:v>2.0738874241558142E-2</c:v>
                </c:pt>
                <c:pt idx="501">
                  <c:v>2.0738874241558142E-2</c:v>
                </c:pt>
                <c:pt idx="502">
                  <c:v>2.0738874241558142E-2</c:v>
                </c:pt>
                <c:pt idx="503">
                  <c:v>2.0738874241558142E-2</c:v>
                </c:pt>
                <c:pt idx="504">
                  <c:v>2.0738874241558142E-2</c:v>
                </c:pt>
                <c:pt idx="505">
                  <c:v>2.0738874241558142E-2</c:v>
                </c:pt>
                <c:pt idx="506">
                  <c:v>2.0738874241558142E-2</c:v>
                </c:pt>
                <c:pt idx="507">
                  <c:v>2.0738874241558142E-2</c:v>
                </c:pt>
                <c:pt idx="508">
                  <c:v>2.0738874241558142E-2</c:v>
                </c:pt>
                <c:pt idx="509">
                  <c:v>2.0738874241558142E-2</c:v>
                </c:pt>
                <c:pt idx="510">
                  <c:v>2.0738874241558142E-2</c:v>
                </c:pt>
                <c:pt idx="511">
                  <c:v>2.0738874241558142E-2</c:v>
                </c:pt>
                <c:pt idx="512">
                  <c:v>2.0738874241558142E-2</c:v>
                </c:pt>
                <c:pt idx="513">
                  <c:v>2.0738874241558142E-2</c:v>
                </c:pt>
                <c:pt idx="514">
                  <c:v>2.0738874241558142E-2</c:v>
                </c:pt>
                <c:pt idx="515">
                  <c:v>2.0738874241558142E-2</c:v>
                </c:pt>
                <c:pt idx="516">
                  <c:v>2.0738874241558142E-2</c:v>
                </c:pt>
                <c:pt idx="517">
                  <c:v>2.0738874241558142E-2</c:v>
                </c:pt>
                <c:pt idx="518">
                  <c:v>2.0738874241558142E-2</c:v>
                </c:pt>
                <c:pt idx="519">
                  <c:v>2.0738874241558142E-2</c:v>
                </c:pt>
                <c:pt idx="520">
                  <c:v>2.0738874241558142E-2</c:v>
                </c:pt>
                <c:pt idx="521">
                  <c:v>2.0738874241558142E-2</c:v>
                </c:pt>
                <c:pt idx="522">
                  <c:v>2.0738874241558142E-2</c:v>
                </c:pt>
                <c:pt idx="523">
                  <c:v>2.0738874241558142E-2</c:v>
                </c:pt>
                <c:pt idx="524">
                  <c:v>2.0738874241558142E-2</c:v>
                </c:pt>
                <c:pt idx="525">
                  <c:v>2.0738874241558142E-2</c:v>
                </c:pt>
                <c:pt idx="526">
                  <c:v>2.0738874241558142E-2</c:v>
                </c:pt>
                <c:pt idx="527">
                  <c:v>2.0738874241558142E-2</c:v>
                </c:pt>
                <c:pt idx="528">
                  <c:v>2.0738874241558142E-2</c:v>
                </c:pt>
                <c:pt idx="529">
                  <c:v>2.0738874241558142E-2</c:v>
                </c:pt>
                <c:pt idx="530">
                  <c:v>2.0738874241558142E-2</c:v>
                </c:pt>
                <c:pt idx="531">
                  <c:v>2.0738874241558142E-2</c:v>
                </c:pt>
                <c:pt idx="532">
                  <c:v>2.0738874241558142E-2</c:v>
                </c:pt>
                <c:pt idx="533">
                  <c:v>2.0738874241558142E-2</c:v>
                </c:pt>
                <c:pt idx="534">
                  <c:v>2.0738874241558142E-2</c:v>
                </c:pt>
                <c:pt idx="535">
                  <c:v>2.0738874241558142E-2</c:v>
                </c:pt>
                <c:pt idx="536">
                  <c:v>2.0738874241558142E-2</c:v>
                </c:pt>
                <c:pt idx="537">
                  <c:v>2.0738874241558142E-2</c:v>
                </c:pt>
                <c:pt idx="538">
                  <c:v>2.0738874241558142E-2</c:v>
                </c:pt>
                <c:pt idx="539">
                  <c:v>2.0738874241558142E-2</c:v>
                </c:pt>
                <c:pt idx="540">
                  <c:v>2.0738874241558142E-2</c:v>
                </c:pt>
                <c:pt idx="541">
                  <c:v>2.0738874241558142E-2</c:v>
                </c:pt>
                <c:pt idx="542">
                  <c:v>2.0738874241558142E-2</c:v>
                </c:pt>
                <c:pt idx="543">
                  <c:v>2.0738874241558142E-2</c:v>
                </c:pt>
                <c:pt idx="544">
                  <c:v>2.0738874241558142E-2</c:v>
                </c:pt>
                <c:pt idx="545">
                  <c:v>2.0738874241558142E-2</c:v>
                </c:pt>
                <c:pt idx="546">
                  <c:v>2.0738874241558142E-2</c:v>
                </c:pt>
                <c:pt idx="547">
                  <c:v>2.0738874241558142E-2</c:v>
                </c:pt>
                <c:pt idx="548">
                  <c:v>2.0738874241558142E-2</c:v>
                </c:pt>
                <c:pt idx="549">
                  <c:v>2.0738874241558142E-2</c:v>
                </c:pt>
                <c:pt idx="550">
                  <c:v>2.0738874241558142E-2</c:v>
                </c:pt>
                <c:pt idx="551">
                  <c:v>2.0738874241558142E-2</c:v>
                </c:pt>
                <c:pt idx="552">
                  <c:v>2.0738874241558142E-2</c:v>
                </c:pt>
                <c:pt idx="553">
                  <c:v>2.0738874241558142E-2</c:v>
                </c:pt>
                <c:pt idx="554">
                  <c:v>2.0738874241558142E-2</c:v>
                </c:pt>
                <c:pt idx="555">
                  <c:v>2.0738874241558142E-2</c:v>
                </c:pt>
                <c:pt idx="556">
                  <c:v>2.0738874241558142E-2</c:v>
                </c:pt>
                <c:pt idx="557">
                  <c:v>2.0738874241558142E-2</c:v>
                </c:pt>
                <c:pt idx="558">
                  <c:v>2.0738874241558142E-2</c:v>
                </c:pt>
                <c:pt idx="559">
                  <c:v>2.0738874241558142E-2</c:v>
                </c:pt>
                <c:pt idx="560">
                  <c:v>2.0738874241558142E-2</c:v>
                </c:pt>
                <c:pt idx="561">
                  <c:v>2.0738874241558142E-2</c:v>
                </c:pt>
                <c:pt idx="562">
                  <c:v>2.0738874241558142E-2</c:v>
                </c:pt>
                <c:pt idx="563">
                  <c:v>2.0738874241558142E-2</c:v>
                </c:pt>
                <c:pt idx="564">
                  <c:v>2.0738874241558142E-2</c:v>
                </c:pt>
                <c:pt idx="565">
                  <c:v>2.0738874241558142E-2</c:v>
                </c:pt>
                <c:pt idx="566">
                  <c:v>2.0738874241558142E-2</c:v>
                </c:pt>
                <c:pt idx="567">
                  <c:v>2.0738874241558142E-2</c:v>
                </c:pt>
                <c:pt idx="568">
                  <c:v>2.0738874241558142E-2</c:v>
                </c:pt>
                <c:pt idx="569">
                  <c:v>2.0738874241558142E-2</c:v>
                </c:pt>
                <c:pt idx="570">
                  <c:v>2.0738874241558142E-2</c:v>
                </c:pt>
                <c:pt idx="571">
                  <c:v>2.0738874241558142E-2</c:v>
                </c:pt>
                <c:pt idx="572">
                  <c:v>2.0738874241558142E-2</c:v>
                </c:pt>
                <c:pt idx="573">
                  <c:v>2.0738874241558142E-2</c:v>
                </c:pt>
                <c:pt idx="574">
                  <c:v>2.0738874241558142E-2</c:v>
                </c:pt>
                <c:pt idx="575">
                  <c:v>2.0738874241558142E-2</c:v>
                </c:pt>
                <c:pt idx="576">
                  <c:v>2.0738874241558142E-2</c:v>
                </c:pt>
                <c:pt idx="577">
                  <c:v>2.0738874241558142E-2</c:v>
                </c:pt>
                <c:pt idx="578">
                  <c:v>2.0738874241558142E-2</c:v>
                </c:pt>
                <c:pt idx="579">
                  <c:v>2.0738874241558142E-2</c:v>
                </c:pt>
                <c:pt idx="580">
                  <c:v>2.0738874241558142E-2</c:v>
                </c:pt>
                <c:pt idx="581">
                  <c:v>2.0738874241558142E-2</c:v>
                </c:pt>
                <c:pt idx="582">
                  <c:v>2.0738874241558142E-2</c:v>
                </c:pt>
                <c:pt idx="583">
                  <c:v>2.0738874241558142E-2</c:v>
                </c:pt>
                <c:pt idx="584">
                  <c:v>2.0738874241558142E-2</c:v>
                </c:pt>
                <c:pt idx="585">
                  <c:v>2.0738874241558142E-2</c:v>
                </c:pt>
                <c:pt idx="586">
                  <c:v>2.0738874241558142E-2</c:v>
                </c:pt>
                <c:pt idx="587">
                  <c:v>2.0738874241558142E-2</c:v>
                </c:pt>
                <c:pt idx="588">
                  <c:v>2.0738874241558142E-2</c:v>
                </c:pt>
                <c:pt idx="589">
                  <c:v>2.0738874241558142E-2</c:v>
                </c:pt>
                <c:pt idx="590">
                  <c:v>2.0738874241558142E-2</c:v>
                </c:pt>
                <c:pt idx="591">
                  <c:v>2.0738874241558142E-2</c:v>
                </c:pt>
                <c:pt idx="592">
                  <c:v>2.0738874241558142E-2</c:v>
                </c:pt>
                <c:pt idx="593">
                  <c:v>2.0738874241558142E-2</c:v>
                </c:pt>
                <c:pt idx="594">
                  <c:v>2.0738874241558142E-2</c:v>
                </c:pt>
                <c:pt idx="595">
                  <c:v>2.0738874241558142E-2</c:v>
                </c:pt>
                <c:pt idx="596">
                  <c:v>2.0738874241558142E-2</c:v>
                </c:pt>
                <c:pt idx="597">
                  <c:v>2.0738874241558142E-2</c:v>
                </c:pt>
                <c:pt idx="598">
                  <c:v>2.0738874241558142E-2</c:v>
                </c:pt>
                <c:pt idx="599">
                  <c:v>2.0738874241558142E-2</c:v>
                </c:pt>
                <c:pt idx="600">
                  <c:v>2.0738874241558142E-2</c:v>
                </c:pt>
                <c:pt idx="601">
                  <c:v>2.0738874241558142E-2</c:v>
                </c:pt>
                <c:pt idx="602">
                  <c:v>2.0738874241558142E-2</c:v>
                </c:pt>
                <c:pt idx="603">
                  <c:v>2.0738874241558142E-2</c:v>
                </c:pt>
                <c:pt idx="604">
                  <c:v>2.0738874241558142E-2</c:v>
                </c:pt>
                <c:pt idx="605">
                  <c:v>2.0738874241558142E-2</c:v>
                </c:pt>
                <c:pt idx="606">
                  <c:v>2.0738874241558142E-2</c:v>
                </c:pt>
                <c:pt idx="607">
                  <c:v>2.0738874241558142E-2</c:v>
                </c:pt>
                <c:pt idx="608">
                  <c:v>2.0738874241558142E-2</c:v>
                </c:pt>
                <c:pt idx="609">
                  <c:v>2.0738874241558142E-2</c:v>
                </c:pt>
                <c:pt idx="610">
                  <c:v>2.0738874241558142E-2</c:v>
                </c:pt>
                <c:pt idx="611">
                  <c:v>2.0738874241558142E-2</c:v>
                </c:pt>
                <c:pt idx="612">
                  <c:v>2.0738874241558142E-2</c:v>
                </c:pt>
                <c:pt idx="613">
                  <c:v>2.0738874241558142E-2</c:v>
                </c:pt>
                <c:pt idx="614">
                  <c:v>2.0738874241558142E-2</c:v>
                </c:pt>
                <c:pt idx="615">
                  <c:v>2.0738874241558142E-2</c:v>
                </c:pt>
                <c:pt idx="616">
                  <c:v>2.0738874241558142E-2</c:v>
                </c:pt>
                <c:pt idx="617">
                  <c:v>2.0738874241558142E-2</c:v>
                </c:pt>
                <c:pt idx="618">
                  <c:v>2.0738874241558142E-2</c:v>
                </c:pt>
                <c:pt idx="619">
                  <c:v>2.0738874241558142E-2</c:v>
                </c:pt>
                <c:pt idx="620">
                  <c:v>2.0738874241558142E-2</c:v>
                </c:pt>
                <c:pt idx="621">
                  <c:v>2.0738874241558142E-2</c:v>
                </c:pt>
                <c:pt idx="622">
                  <c:v>2.0738874241558142E-2</c:v>
                </c:pt>
                <c:pt idx="623">
                  <c:v>2.0738874241558142E-2</c:v>
                </c:pt>
                <c:pt idx="624">
                  <c:v>2.0738874241558142E-2</c:v>
                </c:pt>
                <c:pt idx="625">
                  <c:v>2.0738874241558142E-2</c:v>
                </c:pt>
                <c:pt idx="626">
                  <c:v>2.0738874241558142E-2</c:v>
                </c:pt>
                <c:pt idx="627">
                  <c:v>2.0738874241558142E-2</c:v>
                </c:pt>
                <c:pt idx="628">
                  <c:v>2.0738874241558142E-2</c:v>
                </c:pt>
                <c:pt idx="629">
                  <c:v>2.0738874241558142E-2</c:v>
                </c:pt>
                <c:pt idx="630">
                  <c:v>2.0738874241558142E-2</c:v>
                </c:pt>
                <c:pt idx="631">
                  <c:v>2.0738874241558142E-2</c:v>
                </c:pt>
                <c:pt idx="632">
                  <c:v>2.0738874241558142E-2</c:v>
                </c:pt>
                <c:pt idx="633">
                  <c:v>2.0738874241558142E-2</c:v>
                </c:pt>
                <c:pt idx="634">
                  <c:v>2.0738874241558142E-2</c:v>
                </c:pt>
                <c:pt idx="635">
                  <c:v>2.0738874241558142E-2</c:v>
                </c:pt>
                <c:pt idx="636">
                  <c:v>2.0738874241558142E-2</c:v>
                </c:pt>
                <c:pt idx="637">
                  <c:v>2.0738874241558142E-2</c:v>
                </c:pt>
                <c:pt idx="638">
                  <c:v>2.0738874241558142E-2</c:v>
                </c:pt>
                <c:pt idx="639">
                  <c:v>2.0738874241558142E-2</c:v>
                </c:pt>
                <c:pt idx="640">
                  <c:v>2.0738874241558142E-2</c:v>
                </c:pt>
                <c:pt idx="641">
                  <c:v>2.0738874241558142E-2</c:v>
                </c:pt>
                <c:pt idx="642">
                  <c:v>2.0738874241558142E-2</c:v>
                </c:pt>
                <c:pt idx="643">
                  <c:v>2.0738874241558142E-2</c:v>
                </c:pt>
                <c:pt idx="644">
                  <c:v>2.0738874241558142E-2</c:v>
                </c:pt>
                <c:pt idx="645">
                  <c:v>2.0738874241558142E-2</c:v>
                </c:pt>
                <c:pt idx="646">
                  <c:v>2.0738874241558142E-2</c:v>
                </c:pt>
                <c:pt idx="647">
                  <c:v>2.0738874241558142E-2</c:v>
                </c:pt>
                <c:pt idx="648">
                  <c:v>2.0738874241558142E-2</c:v>
                </c:pt>
                <c:pt idx="649">
                  <c:v>2.0738874241558142E-2</c:v>
                </c:pt>
                <c:pt idx="650">
                  <c:v>2.0738874241558142E-2</c:v>
                </c:pt>
                <c:pt idx="651">
                  <c:v>2.0738874241558142E-2</c:v>
                </c:pt>
                <c:pt idx="652">
                  <c:v>2.0738874241558142E-2</c:v>
                </c:pt>
                <c:pt idx="653">
                  <c:v>2.0738874241558142E-2</c:v>
                </c:pt>
                <c:pt idx="654">
                  <c:v>2.0738874241558142E-2</c:v>
                </c:pt>
                <c:pt idx="655">
                  <c:v>2.0738874241558142E-2</c:v>
                </c:pt>
                <c:pt idx="656">
                  <c:v>2.0738874241558142E-2</c:v>
                </c:pt>
                <c:pt idx="657">
                  <c:v>2.0738874241558142E-2</c:v>
                </c:pt>
                <c:pt idx="658">
                  <c:v>2.0738874241558142E-2</c:v>
                </c:pt>
                <c:pt idx="659">
                  <c:v>2.0738874241558142E-2</c:v>
                </c:pt>
                <c:pt idx="660">
                  <c:v>2.0738874241558142E-2</c:v>
                </c:pt>
                <c:pt idx="661">
                  <c:v>2.0738874241558142E-2</c:v>
                </c:pt>
                <c:pt idx="662">
                  <c:v>2.0738874241558142E-2</c:v>
                </c:pt>
                <c:pt idx="663">
                  <c:v>2.0738874241558142E-2</c:v>
                </c:pt>
                <c:pt idx="664">
                  <c:v>2.0738874241558142E-2</c:v>
                </c:pt>
                <c:pt idx="665">
                  <c:v>2.0738874241558142E-2</c:v>
                </c:pt>
                <c:pt idx="666">
                  <c:v>2.0738874241558142E-2</c:v>
                </c:pt>
                <c:pt idx="667">
                  <c:v>2.0738874241558142E-2</c:v>
                </c:pt>
                <c:pt idx="668">
                  <c:v>2.0738874241558142E-2</c:v>
                </c:pt>
                <c:pt idx="669">
                  <c:v>2.0738874241558142E-2</c:v>
                </c:pt>
                <c:pt idx="670">
                  <c:v>2.0738874241558142E-2</c:v>
                </c:pt>
                <c:pt idx="671">
                  <c:v>2.0738874241558142E-2</c:v>
                </c:pt>
                <c:pt idx="672">
                  <c:v>2.0738874241558142E-2</c:v>
                </c:pt>
                <c:pt idx="673">
                  <c:v>2.0738874241558142E-2</c:v>
                </c:pt>
                <c:pt idx="674">
                  <c:v>2.0738874241558142E-2</c:v>
                </c:pt>
                <c:pt idx="675">
                  <c:v>2.0738874241558142E-2</c:v>
                </c:pt>
                <c:pt idx="676">
                  <c:v>2.0738874241558142E-2</c:v>
                </c:pt>
                <c:pt idx="677">
                  <c:v>2.0738874241558142E-2</c:v>
                </c:pt>
                <c:pt idx="678">
                  <c:v>2.0738874241558142E-2</c:v>
                </c:pt>
                <c:pt idx="679">
                  <c:v>2.0738874241558142E-2</c:v>
                </c:pt>
                <c:pt idx="680">
                  <c:v>2.0738874241558142E-2</c:v>
                </c:pt>
                <c:pt idx="681">
                  <c:v>2.0738874241558142E-2</c:v>
                </c:pt>
                <c:pt idx="682">
                  <c:v>2.0738874241558142E-2</c:v>
                </c:pt>
                <c:pt idx="683">
                  <c:v>2.0738874241558142E-2</c:v>
                </c:pt>
                <c:pt idx="684">
                  <c:v>2.0738874241558142E-2</c:v>
                </c:pt>
                <c:pt idx="685">
                  <c:v>2.0738874241558142E-2</c:v>
                </c:pt>
                <c:pt idx="686">
                  <c:v>2.0738874241558142E-2</c:v>
                </c:pt>
                <c:pt idx="687">
                  <c:v>2.0738874241558142E-2</c:v>
                </c:pt>
                <c:pt idx="688">
                  <c:v>2.0738874241558142E-2</c:v>
                </c:pt>
                <c:pt idx="689">
                  <c:v>2.0738874241558142E-2</c:v>
                </c:pt>
                <c:pt idx="690">
                  <c:v>2.0738874241558142E-2</c:v>
                </c:pt>
                <c:pt idx="691">
                  <c:v>2.0738874241558142E-2</c:v>
                </c:pt>
                <c:pt idx="692">
                  <c:v>2.0738874241558142E-2</c:v>
                </c:pt>
                <c:pt idx="693">
                  <c:v>2.0738874241558142E-2</c:v>
                </c:pt>
                <c:pt idx="694">
                  <c:v>2.0738874241558142E-2</c:v>
                </c:pt>
                <c:pt idx="695">
                  <c:v>2.0738874241558142E-2</c:v>
                </c:pt>
                <c:pt idx="696">
                  <c:v>2.0738874241558142E-2</c:v>
                </c:pt>
                <c:pt idx="697">
                  <c:v>2.0738874241558142E-2</c:v>
                </c:pt>
                <c:pt idx="698">
                  <c:v>2.0738874241558142E-2</c:v>
                </c:pt>
                <c:pt idx="699">
                  <c:v>2.0738874241558142E-2</c:v>
                </c:pt>
                <c:pt idx="700">
                  <c:v>2.0738874241558142E-2</c:v>
                </c:pt>
                <c:pt idx="701">
                  <c:v>2.0738874241558142E-2</c:v>
                </c:pt>
                <c:pt idx="702">
                  <c:v>2.0738874241558142E-2</c:v>
                </c:pt>
                <c:pt idx="703">
                  <c:v>2.0738874241558142E-2</c:v>
                </c:pt>
                <c:pt idx="704">
                  <c:v>2.0738874241558142E-2</c:v>
                </c:pt>
                <c:pt idx="705">
                  <c:v>2.0738874241558142E-2</c:v>
                </c:pt>
                <c:pt idx="706">
                  <c:v>2.0738874241558142E-2</c:v>
                </c:pt>
                <c:pt idx="707">
                  <c:v>2.0738874241558142E-2</c:v>
                </c:pt>
                <c:pt idx="708">
                  <c:v>2.0738874241558142E-2</c:v>
                </c:pt>
                <c:pt idx="709">
                  <c:v>2.0738874241558142E-2</c:v>
                </c:pt>
                <c:pt idx="710">
                  <c:v>2.0738874241558142E-2</c:v>
                </c:pt>
                <c:pt idx="711">
                  <c:v>2.0738874241558142E-2</c:v>
                </c:pt>
                <c:pt idx="712">
                  <c:v>2.0738874241558142E-2</c:v>
                </c:pt>
                <c:pt idx="713">
                  <c:v>2.0738874241558142E-2</c:v>
                </c:pt>
                <c:pt idx="714">
                  <c:v>2.0738874241558142E-2</c:v>
                </c:pt>
                <c:pt idx="715">
                  <c:v>2.0738874241558142E-2</c:v>
                </c:pt>
                <c:pt idx="716">
                  <c:v>2.0738874241558142E-2</c:v>
                </c:pt>
                <c:pt idx="717">
                  <c:v>2.0738874241558142E-2</c:v>
                </c:pt>
                <c:pt idx="718">
                  <c:v>2.0738874241558142E-2</c:v>
                </c:pt>
                <c:pt idx="719">
                  <c:v>2.0738874241558142E-2</c:v>
                </c:pt>
                <c:pt idx="720">
                  <c:v>2.0738874241558142E-2</c:v>
                </c:pt>
                <c:pt idx="721">
                  <c:v>2.0738874241558142E-2</c:v>
                </c:pt>
                <c:pt idx="722">
                  <c:v>2.0738874241558142E-2</c:v>
                </c:pt>
                <c:pt idx="723">
                  <c:v>2.0738874241558142E-2</c:v>
                </c:pt>
                <c:pt idx="724">
                  <c:v>2.0738874241558142E-2</c:v>
                </c:pt>
                <c:pt idx="725">
                  <c:v>2.0738874241558142E-2</c:v>
                </c:pt>
                <c:pt idx="726">
                  <c:v>2.0738874241558142E-2</c:v>
                </c:pt>
                <c:pt idx="727">
                  <c:v>2.0738874241558142E-2</c:v>
                </c:pt>
                <c:pt idx="728">
                  <c:v>2.0738874241558142E-2</c:v>
                </c:pt>
                <c:pt idx="729">
                  <c:v>2.0738874241558142E-2</c:v>
                </c:pt>
                <c:pt idx="730">
                  <c:v>2.0738874241558142E-2</c:v>
                </c:pt>
                <c:pt idx="731">
                  <c:v>2.0738874241558142E-2</c:v>
                </c:pt>
                <c:pt idx="732">
                  <c:v>2.0738874241558142E-2</c:v>
                </c:pt>
                <c:pt idx="733">
                  <c:v>2.0738874241558142E-2</c:v>
                </c:pt>
                <c:pt idx="734">
                  <c:v>2.0738874241558142E-2</c:v>
                </c:pt>
                <c:pt idx="735">
                  <c:v>2.0738874241558142E-2</c:v>
                </c:pt>
                <c:pt idx="736">
                  <c:v>2.0738874241558142E-2</c:v>
                </c:pt>
                <c:pt idx="737">
                  <c:v>2.0738874241558142E-2</c:v>
                </c:pt>
                <c:pt idx="738">
                  <c:v>2.0738874241558142E-2</c:v>
                </c:pt>
                <c:pt idx="739">
                  <c:v>2.0738874241558142E-2</c:v>
                </c:pt>
                <c:pt idx="740">
                  <c:v>2.0738874241558142E-2</c:v>
                </c:pt>
                <c:pt idx="741">
                  <c:v>2.0738874241558142E-2</c:v>
                </c:pt>
                <c:pt idx="742">
                  <c:v>2.0738874241558142E-2</c:v>
                </c:pt>
                <c:pt idx="743">
                  <c:v>2.0738874241558142E-2</c:v>
                </c:pt>
                <c:pt idx="744">
                  <c:v>2.0738874241558142E-2</c:v>
                </c:pt>
                <c:pt idx="745">
                  <c:v>2.0738874241558142E-2</c:v>
                </c:pt>
                <c:pt idx="746">
                  <c:v>2.0738874241558142E-2</c:v>
                </c:pt>
                <c:pt idx="747">
                  <c:v>2.0738874241558142E-2</c:v>
                </c:pt>
                <c:pt idx="748">
                  <c:v>2.0738874241558142E-2</c:v>
                </c:pt>
                <c:pt idx="749">
                  <c:v>2.0738874241558142E-2</c:v>
                </c:pt>
                <c:pt idx="750">
                  <c:v>2.0738874241558142E-2</c:v>
                </c:pt>
                <c:pt idx="751">
                  <c:v>2.0738874241558142E-2</c:v>
                </c:pt>
                <c:pt idx="752">
                  <c:v>2.0738874241558142E-2</c:v>
                </c:pt>
                <c:pt idx="753">
                  <c:v>2.0738874241558142E-2</c:v>
                </c:pt>
                <c:pt idx="754">
                  <c:v>2.0738874241558142E-2</c:v>
                </c:pt>
                <c:pt idx="755">
                  <c:v>2.0738874241558142E-2</c:v>
                </c:pt>
                <c:pt idx="756">
                  <c:v>2.0738874241558142E-2</c:v>
                </c:pt>
                <c:pt idx="757">
                  <c:v>2.0738874241558142E-2</c:v>
                </c:pt>
                <c:pt idx="758">
                  <c:v>2.0738874241558142E-2</c:v>
                </c:pt>
                <c:pt idx="759">
                  <c:v>2.0738874241558142E-2</c:v>
                </c:pt>
                <c:pt idx="760">
                  <c:v>2.0738874241558142E-2</c:v>
                </c:pt>
                <c:pt idx="761">
                  <c:v>2.0738874241558142E-2</c:v>
                </c:pt>
                <c:pt idx="762">
                  <c:v>2.0738874241558142E-2</c:v>
                </c:pt>
                <c:pt idx="763">
                  <c:v>2.0738874241558142E-2</c:v>
                </c:pt>
                <c:pt idx="764">
                  <c:v>2.0738874241558142E-2</c:v>
                </c:pt>
                <c:pt idx="765">
                  <c:v>2.0738874241558142E-2</c:v>
                </c:pt>
                <c:pt idx="766">
                  <c:v>2.0738874241558142E-2</c:v>
                </c:pt>
                <c:pt idx="767">
                  <c:v>2.0738874241558142E-2</c:v>
                </c:pt>
                <c:pt idx="768">
                  <c:v>2.0738874241558142E-2</c:v>
                </c:pt>
                <c:pt idx="769">
                  <c:v>2.0738874241558142E-2</c:v>
                </c:pt>
                <c:pt idx="770">
                  <c:v>2.0738874241558142E-2</c:v>
                </c:pt>
                <c:pt idx="771">
                  <c:v>2.0738874241558142E-2</c:v>
                </c:pt>
                <c:pt idx="772">
                  <c:v>2.0738874241558142E-2</c:v>
                </c:pt>
                <c:pt idx="773">
                  <c:v>2.0738874241558142E-2</c:v>
                </c:pt>
                <c:pt idx="774">
                  <c:v>2.0738874241558142E-2</c:v>
                </c:pt>
                <c:pt idx="775">
                  <c:v>2.0738874241558142E-2</c:v>
                </c:pt>
                <c:pt idx="776">
                  <c:v>2.0738874241558142E-2</c:v>
                </c:pt>
                <c:pt idx="777">
                  <c:v>2.0738874241558142E-2</c:v>
                </c:pt>
                <c:pt idx="778">
                  <c:v>2.0738874241558142E-2</c:v>
                </c:pt>
                <c:pt idx="779">
                  <c:v>2.0738874241558142E-2</c:v>
                </c:pt>
                <c:pt idx="780">
                  <c:v>2.0738874241558142E-2</c:v>
                </c:pt>
                <c:pt idx="781">
                  <c:v>2.0738874241558142E-2</c:v>
                </c:pt>
                <c:pt idx="782">
                  <c:v>2.0738874241558142E-2</c:v>
                </c:pt>
                <c:pt idx="783">
                  <c:v>2.0738874241558142E-2</c:v>
                </c:pt>
                <c:pt idx="784">
                  <c:v>2.0738874241558142E-2</c:v>
                </c:pt>
                <c:pt idx="785">
                  <c:v>2.0738874241558142E-2</c:v>
                </c:pt>
                <c:pt idx="786">
                  <c:v>2.0738874241558142E-2</c:v>
                </c:pt>
                <c:pt idx="787">
                  <c:v>2.0738874241558142E-2</c:v>
                </c:pt>
                <c:pt idx="788">
                  <c:v>2.0738874241558142E-2</c:v>
                </c:pt>
                <c:pt idx="789">
                  <c:v>2.0738874241558142E-2</c:v>
                </c:pt>
                <c:pt idx="790">
                  <c:v>2.0738874241558142E-2</c:v>
                </c:pt>
                <c:pt idx="791">
                  <c:v>2.0738874241558142E-2</c:v>
                </c:pt>
                <c:pt idx="792">
                  <c:v>2.0738874241558142E-2</c:v>
                </c:pt>
                <c:pt idx="793">
                  <c:v>2.0738874241558142E-2</c:v>
                </c:pt>
                <c:pt idx="794">
                  <c:v>2.0738874241558142E-2</c:v>
                </c:pt>
                <c:pt idx="795">
                  <c:v>2.0738874241558142E-2</c:v>
                </c:pt>
                <c:pt idx="796">
                  <c:v>2.0738874241558142E-2</c:v>
                </c:pt>
                <c:pt idx="797">
                  <c:v>2.0738874241558142E-2</c:v>
                </c:pt>
                <c:pt idx="798">
                  <c:v>2.0738874241558142E-2</c:v>
                </c:pt>
                <c:pt idx="799">
                  <c:v>2.0738874241558142E-2</c:v>
                </c:pt>
                <c:pt idx="800">
                  <c:v>2.0738874241558142E-2</c:v>
                </c:pt>
                <c:pt idx="801">
                  <c:v>2.0738874241558142E-2</c:v>
                </c:pt>
                <c:pt idx="802">
                  <c:v>2.0738874241558142E-2</c:v>
                </c:pt>
                <c:pt idx="803">
                  <c:v>2.0738874241558142E-2</c:v>
                </c:pt>
                <c:pt idx="804">
                  <c:v>2.0738874241558142E-2</c:v>
                </c:pt>
                <c:pt idx="805">
                  <c:v>2.0738874241558142E-2</c:v>
                </c:pt>
                <c:pt idx="806">
                  <c:v>2.0738874241558142E-2</c:v>
                </c:pt>
                <c:pt idx="807">
                  <c:v>2.0738874241558142E-2</c:v>
                </c:pt>
                <c:pt idx="808">
                  <c:v>2.0738874241558142E-2</c:v>
                </c:pt>
                <c:pt idx="809">
                  <c:v>2.0738874241558142E-2</c:v>
                </c:pt>
                <c:pt idx="810">
                  <c:v>2.0738874241558142E-2</c:v>
                </c:pt>
                <c:pt idx="811">
                  <c:v>2.0738874241558142E-2</c:v>
                </c:pt>
                <c:pt idx="812">
                  <c:v>2.0738874241558142E-2</c:v>
                </c:pt>
                <c:pt idx="813">
                  <c:v>2.0738874241558142E-2</c:v>
                </c:pt>
                <c:pt idx="814">
                  <c:v>2.0738874241558142E-2</c:v>
                </c:pt>
                <c:pt idx="815">
                  <c:v>2.0738874241558142E-2</c:v>
                </c:pt>
                <c:pt idx="816">
                  <c:v>2.0738874241558142E-2</c:v>
                </c:pt>
                <c:pt idx="817">
                  <c:v>2.0738874241558142E-2</c:v>
                </c:pt>
                <c:pt idx="818">
                  <c:v>2.0738874241558142E-2</c:v>
                </c:pt>
                <c:pt idx="819">
                  <c:v>2.0738874241558142E-2</c:v>
                </c:pt>
                <c:pt idx="820">
                  <c:v>2.0738874241558142E-2</c:v>
                </c:pt>
                <c:pt idx="821">
                  <c:v>2.0738874241558142E-2</c:v>
                </c:pt>
                <c:pt idx="822">
                  <c:v>2.0738874241558142E-2</c:v>
                </c:pt>
                <c:pt idx="823">
                  <c:v>2.0738874241558142E-2</c:v>
                </c:pt>
                <c:pt idx="824">
                  <c:v>2.0738874241558142E-2</c:v>
                </c:pt>
                <c:pt idx="825">
                  <c:v>2.0738874241558142E-2</c:v>
                </c:pt>
                <c:pt idx="826">
                  <c:v>2.0738874241558142E-2</c:v>
                </c:pt>
                <c:pt idx="827">
                  <c:v>2.0738874241558142E-2</c:v>
                </c:pt>
                <c:pt idx="828">
                  <c:v>2.0738874241558142E-2</c:v>
                </c:pt>
                <c:pt idx="829">
                  <c:v>2.0738874241558142E-2</c:v>
                </c:pt>
                <c:pt idx="830">
                  <c:v>2.0738874241558142E-2</c:v>
                </c:pt>
                <c:pt idx="831">
                  <c:v>2.0738874241558142E-2</c:v>
                </c:pt>
                <c:pt idx="832">
                  <c:v>2.0738874241558142E-2</c:v>
                </c:pt>
                <c:pt idx="833">
                  <c:v>2.0738874241558142E-2</c:v>
                </c:pt>
                <c:pt idx="834">
                  <c:v>2.0738874241558142E-2</c:v>
                </c:pt>
                <c:pt idx="835">
                  <c:v>2.0738874241558142E-2</c:v>
                </c:pt>
                <c:pt idx="836">
                  <c:v>2.0738874241558142E-2</c:v>
                </c:pt>
                <c:pt idx="837">
                  <c:v>2.0738874241558142E-2</c:v>
                </c:pt>
                <c:pt idx="838">
                  <c:v>2.0738874241558142E-2</c:v>
                </c:pt>
                <c:pt idx="839">
                  <c:v>2.0738874241558142E-2</c:v>
                </c:pt>
                <c:pt idx="840">
                  <c:v>2.0738874241558142E-2</c:v>
                </c:pt>
                <c:pt idx="841">
                  <c:v>2.0738874241558142E-2</c:v>
                </c:pt>
                <c:pt idx="842">
                  <c:v>2.0738874241558142E-2</c:v>
                </c:pt>
                <c:pt idx="843">
                  <c:v>2.0738874241558142E-2</c:v>
                </c:pt>
                <c:pt idx="844">
                  <c:v>2.0738874241558142E-2</c:v>
                </c:pt>
                <c:pt idx="845">
                  <c:v>2.0738874241558142E-2</c:v>
                </c:pt>
                <c:pt idx="846">
                  <c:v>2.0738874241558142E-2</c:v>
                </c:pt>
                <c:pt idx="847">
                  <c:v>2.0738874241558142E-2</c:v>
                </c:pt>
                <c:pt idx="848">
                  <c:v>2.0738874241558142E-2</c:v>
                </c:pt>
                <c:pt idx="849">
                  <c:v>2.0738874241558142E-2</c:v>
                </c:pt>
                <c:pt idx="850">
                  <c:v>2.0738874241558142E-2</c:v>
                </c:pt>
                <c:pt idx="851">
                  <c:v>2.0738874241558142E-2</c:v>
                </c:pt>
                <c:pt idx="852">
                  <c:v>2.0738874241558142E-2</c:v>
                </c:pt>
                <c:pt idx="853">
                  <c:v>2.0738874241558142E-2</c:v>
                </c:pt>
                <c:pt idx="854">
                  <c:v>2.0738874241558142E-2</c:v>
                </c:pt>
                <c:pt idx="855">
                  <c:v>2.0738874241558142E-2</c:v>
                </c:pt>
                <c:pt idx="856">
                  <c:v>2.0738874241558142E-2</c:v>
                </c:pt>
                <c:pt idx="857">
                  <c:v>2.0738874241558142E-2</c:v>
                </c:pt>
                <c:pt idx="858">
                  <c:v>2.0738874241558142E-2</c:v>
                </c:pt>
                <c:pt idx="859">
                  <c:v>2.0738874241558142E-2</c:v>
                </c:pt>
                <c:pt idx="860">
                  <c:v>2.0738874241558142E-2</c:v>
                </c:pt>
                <c:pt idx="861">
                  <c:v>2.0738874241558142E-2</c:v>
                </c:pt>
                <c:pt idx="862">
                  <c:v>2.0738874241558142E-2</c:v>
                </c:pt>
                <c:pt idx="863">
                  <c:v>2.0738874241558142E-2</c:v>
                </c:pt>
                <c:pt idx="864">
                  <c:v>2.0738874241558142E-2</c:v>
                </c:pt>
                <c:pt idx="865">
                  <c:v>2.0738874241558142E-2</c:v>
                </c:pt>
                <c:pt idx="866">
                  <c:v>2.0738874241558142E-2</c:v>
                </c:pt>
                <c:pt idx="867">
                  <c:v>2.0738874241558142E-2</c:v>
                </c:pt>
                <c:pt idx="868">
                  <c:v>2.0738874241558142E-2</c:v>
                </c:pt>
                <c:pt idx="869">
                  <c:v>2.0738874241558142E-2</c:v>
                </c:pt>
                <c:pt idx="870">
                  <c:v>2.0738874241558142E-2</c:v>
                </c:pt>
                <c:pt idx="871">
                  <c:v>2.0738874241558142E-2</c:v>
                </c:pt>
                <c:pt idx="872">
                  <c:v>2.0738874241558142E-2</c:v>
                </c:pt>
                <c:pt idx="873">
                  <c:v>2.0738874241558142E-2</c:v>
                </c:pt>
                <c:pt idx="874">
                  <c:v>2.0738874241558142E-2</c:v>
                </c:pt>
                <c:pt idx="875">
                  <c:v>2.0738874241558142E-2</c:v>
                </c:pt>
                <c:pt idx="876">
                  <c:v>2.0738874241558142E-2</c:v>
                </c:pt>
                <c:pt idx="877">
                  <c:v>2.0738874241558142E-2</c:v>
                </c:pt>
                <c:pt idx="878">
                  <c:v>2.0738874241558142E-2</c:v>
                </c:pt>
                <c:pt idx="879">
                  <c:v>2.0738874241558142E-2</c:v>
                </c:pt>
                <c:pt idx="880">
                  <c:v>2.0738874241558142E-2</c:v>
                </c:pt>
                <c:pt idx="881">
                  <c:v>2.0738874241558142E-2</c:v>
                </c:pt>
                <c:pt idx="882">
                  <c:v>2.0738874241558142E-2</c:v>
                </c:pt>
                <c:pt idx="883">
                  <c:v>2.0738874241558142E-2</c:v>
                </c:pt>
                <c:pt idx="884">
                  <c:v>2.0738874241558142E-2</c:v>
                </c:pt>
                <c:pt idx="885">
                  <c:v>2.0738874241558142E-2</c:v>
                </c:pt>
                <c:pt idx="886">
                  <c:v>2.0738874241558142E-2</c:v>
                </c:pt>
                <c:pt idx="887">
                  <c:v>2.0738874241558142E-2</c:v>
                </c:pt>
                <c:pt idx="888">
                  <c:v>2.0738874241558142E-2</c:v>
                </c:pt>
                <c:pt idx="889">
                  <c:v>2.0738874241558142E-2</c:v>
                </c:pt>
                <c:pt idx="890">
                  <c:v>2.0738874241558142E-2</c:v>
                </c:pt>
                <c:pt idx="891">
                  <c:v>2.0738874241558142E-2</c:v>
                </c:pt>
                <c:pt idx="892">
                  <c:v>2.0738874241558142E-2</c:v>
                </c:pt>
                <c:pt idx="893">
                  <c:v>2.0738874241558142E-2</c:v>
                </c:pt>
                <c:pt idx="894">
                  <c:v>2.0738874241558142E-2</c:v>
                </c:pt>
                <c:pt idx="895">
                  <c:v>2.0738874241558142E-2</c:v>
                </c:pt>
                <c:pt idx="896">
                  <c:v>2.0738874241558142E-2</c:v>
                </c:pt>
                <c:pt idx="897">
                  <c:v>2.0738874241558142E-2</c:v>
                </c:pt>
                <c:pt idx="898">
                  <c:v>2.0738874241558142E-2</c:v>
                </c:pt>
                <c:pt idx="899">
                  <c:v>2.0738874241558142E-2</c:v>
                </c:pt>
                <c:pt idx="900">
                  <c:v>2.0738874241558142E-2</c:v>
                </c:pt>
                <c:pt idx="901">
                  <c:v>2.0738874241558142E-2</c:v>
                </c:pt>
                <c:pt idx="902">
                  <c:v>2.0738874241558142E-2</c:v>
                </c:pt>
                <c:pt idx="903">
                  <c:v>2.0738874241558142E-2</c:v>
                </c:pt>
                <c:pt idx="904">
                  <c:v>2.0738874241558142E-2</c:v>
                </c:pt>
                <c:pt idx="905">
                  <c:v>2.0738874241558142E-2</c:v>
                </c:pt>
                <c:pt idx="906">
                  <c:v>2.0738874241558142E-2</c:v>
                </c:pt>
                <c:pt idx="907">
                  <c:v>2.0738874241558142E-2</c:v>
                </c:pt>
                <c:pt idx="908">
                  <c:v>2.0738874241558142E-2</c:v>
                </c:pt>
                <c:pt idx="909">
                  <c:v>2.0738874241558142E-2</c:v>
                </c:pt>
                <c:pt idx="910">
                  <c:v>2.0738874241558142E-2</c:v>
                </c:pt>
                <c:pt idx="911">
                  <c:v>2.0738874241558142E-2</c:v>
                </c:pt>
                <c:pt idx="912">
                  <c:v>2.0738874241558142E-2</c:v>
                </c:pt>
                <c:pt idx="913">
                  <c:v>2.0738874241558142E-2</c:v>
                </c:pt>
                <c:pt idx="914">
                  <c:v>2.0738874241558142E-2</c:v>
                </c:pt>
                <c:pt idx="915">
                  <c:v>2.0738874241558142E-2</c:v>
                </c:pt>
                <c:pt idx="916">
                  <c:v>2.0738874241558142E-2</c:v>
                </c:pt>
                <c:pt idx="917">
                  <c:v>2.0738874241558142E-2</c:v>
                </c:pt>
                <c:pt idx="918">
                  <c:v>2.0738874241558142E-2</c:v>
                </c:pt>
                <c:pt idx="919">
                  <c:v>2.0738874241558142E-2</c:v>
                </c:pt>
                <c:pt idx="920">
                  <c:v>2.0738874241558142E-2</c:v>
                </c:pt>
                <c:pt idx="921">
                  <c:v>2.0738874241558142E-2</c:v>
                </c:pt>
                <c:pt idx="922">
                  <c:v>2.0738874241558142E-2</c:v>
                </c:pt>
                <c:pt idx="923">
                  <c:v>2.0738874241558142E-2</c:v>
                </c:pt>
                <c:pt idx="924">
                  <c:v>2.0738874241558142E-2</c:v>
                </c:pt>
                <c:pt idx="925">
                  <c:v>2.0738874241558142E-2</c:v>
                </c:pt>
                <c:pt idx="926">
                  <c:v>2.0738874241558142E-2</c:v>
                </c:pt>
                <c:pt idx="927">
                  <c:v>2.0738874241558142E-2</c:v>
                </c:pt>
                <c:pt idx="928">
                  <c:v>2.0738874241558142E-2</c:v>
                </c:pt>
                <c:pt idx="929">
                  <c:v>2.0738874241558142E-2</c:v>
                </c:pt>
                <c:pt idx="930">
                  <c:v>2.0738874241558142E-2</c:v>
                </c:pt>
                <c:pt idx="931">
                  <c:v>2.0738874241558142E-2</c:v>
                </c:pt>
                <c:pt idx="932">
                  <c:v>2.0738874241558142E-2</c:v>
                </c:pt>
                <c:pt idx="933">
                  <c:v>2.0738874241558142E-2</c:v>
                </c:pt>
                <c:pt idx="934">
                  <c:v>2.0738874241558142E-2</c:v>
                </c:pt>
                <c:pt idx="935">
                  <c:v>2.0738874241558142E-2</c:v>
                </c:pt>
                <c:pt idx="936">
                  <c:v>2.0738874241558142E-2</c:v>
                </c:pt>
                <c:pt idx="937">
                  <c:v>2.0738874241558142E-2</c:v>
                </c:pt>
                <c:pt idx="938">
                  <c:v>2.0738874241558142E-2</c:v>
                </c:pt>
                <c:pt idx="939">
                  <c:v>2.0738874241558142E-2</c:v>
                </c:pt>
                <c:pt idx="940">
                  <c:v>2.0738874241558142E-2</c:v>
                </c:pt>
                <c:pt idx="941">
                  <c:v>2.0738874241558142E-2</c:v>
                </c:pt>
                <c:pt idx="942">
                  <c:v>2.0738874241558142E-2</c:v>
                </c:pt>
                <c:pt idx="943">
                  <c:v>2.0738874241558142E-2</c:v>
                </c:pt>
                <c:pt idx="944">
                  <c:v>2.0738874241558142E-2</c:v>
                </c:pt>
                <c:pt idx="945">
                  <c:v>2.0738874241558142E-2</c:v>
                </c:pt>
                <c:pt idx="946">
                  <c:v>2.0738874241558142E-2</c:v>
                </c:pt>
                <c:pt idx="947">
                  <c:v>2.0738874241558142E-2</c:v>
                </c:pt>
                <c:pt idx="948">
                  <c:v>2.0738874241558142E-2</c:v>
                </c:pt>
                <c:pt idx="949">
                  <c:v>2.0738874241558142E-2</c:v>
                </c:pt>
                <c:pt idx="950">
                  <c:v>2.0738874241558142E-2</c:v>
                </c:pt>
                <c:pt idx="951">
                  <c:v>2.0738874241558142E-2</c:v>
                </c:pt>
                <c:pt idx="952">
                  <c:v>2.0738874241558142E-2</c:v>
                </c:pt>
                <c:pt idx="953">
                  <c:v>2.0738874241558142E-2</c:v>
                </c:pt>
                <c:pt idx="954">
                  <c:v>2.0738874241558142E-2</c:v>
                </c:pt>
                <c:pt idx="955">
                  <c:v>2.0738874241558142E-2</c:v>
                </c:pt>
                <c:pt idx="956">
                  <c:v>2.0738874241558142E-2</c:v>
                </c:pt>
                <c:pt idx="957">
                  <c:v>2.0738874241558142E-2</c:v>
                </c:pt>
                <c:pt idx="958">
                  <c:v>2.0738874241558142E-2</c:v>
                </c:pt>
                <c:pt idx="959">
                  <c:v>2.0738874241558142E-2</c:v>
                </c:pt>
                <c:pt idx="960">
                  <c:v>2.0738874241558142E-2</c:v>
                </c:pt>
                <c:pt idx="961">
                  <c:v>2.0738874241558142E-2</c:v>
                </c:pt>
                <c:pt idx="962">
                  <c:v>2.0738874241558142E-2</c:v>
                </c:pt>
                <c:pt idx="963">
                  <c:v>2.0738874241558142E-2</c:v>
                </c:pt>
                <c:pt idx="964">
                  <c:v>2.0738874241558142E-2</c:v>
                </c:pt>
                <c:pt idx="965">
                  <c:v>2.0738874241558142E-2</c:v>
                </c:pt>
                <c:pt idx="966">
                  <c:v>2.0738874241558142E-2</c:v>
                </c:pt>
                <c:pt idx="967">
                  <c:v>2.0738874241558142E-2</c:v>
                </c:pt>
                <c:pt idx="968">
                  <c:v>2.0738874241558142E-2</c:v>
                </c:pt>
                <c:pt idx="969">
                  <c:v>2.0738874241558142E-2</c:v>
                </c:pt>
                <c:pt idx="970">
                  <c:v>2.0738874241558142E-2</c:v>
                </c:pt>
                <c:pt idx="971">
                  <c:v>2.0738874241558142E-2</c:v>
                </c:pt>
                <c:pt idx="972">
                  <c:v>2.0738874241558142E-2</c:v>
                </c:pt>
                <c:pt idx="973">
                  <c:v>2.0738874241558142E-2</c:v>
                </c:pt>
                <c:pt idx="974">
                  <c:v>2.0738874241558142E-2</c:v>
                </c:pt>
                <c:pt idx="975">
                  <c:v>2.0738874241558142E-2</c:v>
                </c:pt>
                <c:pt idx="976">
                  <c:v>2.0738874241558142E-2</c:v>
                </c:pt>
                <c:pt idx="977">
                  <c:v>2.0738874241558142E-2</c:v>
                </c:pt>
                <c:pt idx="978">
                  <c:v>2.0738874241558142E-2</c:v>
                </c:pt>
                <c:pt idx="979">
                  <c:v>2.0738874241558142E-2</c:v>
                </c:pt>
                <c:pt idx="980">
                  <c:v>2.0738874241558142E-2</c:v>
                </c:pt>
                <c:pt idx="981">
                  <c:v>2.0738874241558142E-2</c:v>
                </c:pt>
                <c:pt idx="982">
                  <c:v>2.0738874241558142E-2</c:v>
                </c:pt>
                <c:pt idx="983">
                  <c:v>2.0738874241558142E-2</c:v>
                </c:pt>
                <c:pt idx="984">
                  <c:v>2.0738874241558142E-2</c:v>
                </c:pt>
                <c:pt idx="985">
                  <c:v>2.0738874241558142E-2</c:v>
                </c:pt>
                <c:pt idx="986">
                  <c:v>2.0738874241558142E-2</c:v>
                </c:pt>
                <c:pt idx="987">
                  <c:v>2.0738874241558142E-2</c:v>
                </c:pt>
                <c:pt idx="988">
                  <c:v>2.0738874241558142E-2</c:v>
                </c:pt>
                <c:pt idx="989">
                  <c:v>2.0738874241558142E-2</c:v>
                </c:pt>
                <c:pt idx="990">
                  <c:v>2.0738874241558142E-2</c:v>
                </c:pt>
                <c:pt idx="991">
                  <c:v>2.0738874241558142E-2</c:v>
                </c:pt>
                <c:pt idx="992">
                  <c:v>2.0738874241558142E-2</c:v>
                </c:pt>
                <c:pt idx="993">
                  <c:v>2.0738874241558142E-2</c:v>
                </c:pt>
                <c:pt idx="994">
                  <c:v>2.0738874241558142E-2</c:v>
                </c:pt>
                <c:pt idx="995">
                  <c:v>2.0738874241558142E-2</c:v>
                </c:pt>
                <c:pt idx="996">
                  <c:v>2.0738874241558142E-2</c:v>
                </c:pt>
                <c:pt idx="997">
                  <c:v>2.0738874241558142E-2</c:v>
                </c:pt>
                <c:pt idx="998">
                  <c:v>2.0738874241558142E-2</c:v>
                </c:pt>
                <c:pt idx="999">
                  <c:v>2.0738874241558142E-2</c:v>
                </c:pt>
                <c:pt idx="1000">
                  <c:v>2.0738874241558142E-2</c:v>
                </c:pt>
                <c:pt idx="1001">
                  <c:v>2.0738874241558142E-2</c:v>
                </c:pt>
                <c:pt idx="1002">
                  <c:v>2.0738874241558142E-2</c:v>
                </c:pt>
                <c:pt idx="1003">
                  <c:v>2.0738874241558142E-2</c:v>
                </c:pt>
                <c:pt idx="1004">
                  <c:v>2.0738874241558142E-2</c:v>
                </c:pt>
                <c:pt idx="1005">
                  <c:v>2.0738874241558142E-2</c:v>
                </c:pt>
                <c:pt idx="1006">
                  <c:v>2.0738874241558142E-2</c:v>
                </c:pt>
                <c:pt idx="1007">
                  <c:v>2.0738874241558142E-2</c:v>
                </c:pt>
                <c:pt idx="1008">
                  <c:v>2.0738874241558142E-2</c:v>
                </c:pt>
                <c:pt idx="1009">
                  <c:v>2.0738874241558142E-2</c:v>
                </c:pt>
                <c:pt idx="1010">
                  <c:v>2.0738874241558142E-2</c:v>
                </c:pt>
                <c:pt idx="1011">
                  <c:v>2.0738874241558142E-2</c:v>
                </c:pt>
                <c:pt idx="1012">
                  <c:v>2.0738874241558142E-2</c:v>
                </c:pt>
                <c:pt idx="1013">
                  <c:v>2.0738874241558142E-2</c:v>
                </c:pt>
                <c:pt idx="1014">
                  <c:v>2.0738874241558142E-2</c:v>
                </c:pt>
                <c:pt idx="1015">
                  <c:v>2.0738874241558142E-2</c:v>
                </c:pt>
                <c:pt idx="1016">
                  <c:v>2.0738874241558142E-2</c:v>
                </c:pt>
                <c:pt idx="1017">
                  <c:v>2.0738874241558142E-2</c:v>
                </c:pt>
                <c:pt idx="1018">
                  <c:v>2.0738874241558142E-2</c:v>
                </c:pt>
                <c:pt idx="1019">
                  <c:v>2.0738874241558142E-2</c:v>
                </c:pt>
                <c:pt idx="1020">
                  <c:v>2.0738874241558142E-2</c:v>
                </c:pt>
                <c:pt idx="1021">
                  <c:v>2.0738874241558142E-2</c:v>
                </c:pt>
                <c:pt idx="1022">
                  <c:v>2.0738874241558142E-2</c:v>
                </c:pt>
                <c:pt idx="1023">
                  <c:v>2.0738874241558142E-2</c:v>
                </c:pt>
                <c:pt idx="1024">
                  <c:v>2.0738874241558142E-2</c:v>
                </c:pt>
                <c:pt idx="1025">
                  <c:v>2.0738874241558142E-2</c:v>
                </c:pt>
                <c:pt idx="1026">
                  <c:v>2.0738874241558142E-2</c:v>
                </c:pt>
                <c:pt idx="1027">
                  <c:v>2.0738874241558142E-2</c:v>
                </c:pt>
                <c:pt idx="1028">
                  <c:v>2.0738874241558142E-2</c:v>
                </c:pt>
                <c:pt idx="1029">
                  <c:v>2.0738874241558142E-2</c:v>
                </c:pt>
                <c:pt idx="1030">
                  <c:v>2.0738874241558142E-2</c:v>
                </c:pt>
                <c:pt idx="1031">
                  <c:v>2.0738874241558142E-2</c:v>
                </c:pt>
                <c:pt idx="1032">
                  <c:v>2.0738874241558142E-2</c:v>
                </c:pt>
                <c:pt idx="1033">
                  <c:v>2.0738874241558142E-2</c:v>
                </c:pt>
                <c:pt idx="1034">
                  <c:v>2.0738874241558142E-2</c:v>
                </c:pt>
                <c:pt idx="1035">
                  <c:v>2.0738874241558142E-2</c:v>
                </c:pt>
                <c:pt idx="1036">
                  <c:v>2.0738874241558142E-2</c:v>
                </c:pt>
                <c:pt idx="1037">
                  <c:v>2.0738874241558142E-2</c:v>
                </c:pt>
                <c:pt idx="1038">
                  <c:v>2.0738874241558142E-2</c:v>
                </c:pt>
                <c:pt idx="1039">
                  <c:v>2.0738874241558142E-2</c:v>
                </c:pt>
                <c:pt idx="1040">
                  <c:v>2.0738874241558142E-2</c:v>
                </c:pt>
                <c:pt idx="1041">
                  <c:v>2.0738874241558142E-2</c:v>
                </c:pt>
                <c:pt idx="1042">
                  <c:v>2.0738874241558142E-2</c:v>
                </c:pt>
                <c:pt idx="1043">
                  <c:v>2.0738874241558142E-2</c:v>
                </c:pt>
                <c:pt idx="1044">
                  <c:v>2.0738874241558142E-2</c:v>
                </c:pt>
                <c:pt idx="1045">
                  <c:v>2.0738874241558142E-2</c:v>
                </c:pt>
                <c:pt idx="1046">
                  <c:v>2.0738874241558142E-2</c:v>
                </c:pt>
                <c:pt idx="1047">
                  <c:v>2.0738874241558142E-2</c:v>
                </c:pt>
                <c:pt idx="1048">
                  <c:v>2.0738874241558142E-2</c:v>
                </c:pt>
                <c:pt idx="1049">
                  <c:v>2.0738874241558142E-2</c:v>
                </c:pt>
                <c:pt idx="1050">
                  <c:v>2.0738874241558142E-2</c:v>
                </c:pt>
                <c:pt idx="1051">
                  <c:v>2.0738874241558142E-2</c:v>
                </c:pt>
                <c:pt idx="1052">
                  <c:v>2.0738874241558142E-2</c:v>
                </c:pt>
                <c:pt idx="1053">
                  <c:v>2.0738874241558142E-2</c:v>
                </c:pt>
                <c:pt idx="1054">
                  <c:v>2.0738874241558142E-2</c:v>
                </c:pt>
                <c:pt idx="1055">
                  <c:v>2.0738874241558142E-2</c:v>
                </c:pt>
                <c:pt idx="1056">
                  <c:v>2.0738874241558142E-2</c:v>
                </c:pt>
                <c:pt idx="1057">
                  <c:v>2.0738874241558142E-2</c:v>
                </c:pt>
                <c:pt idx="1058">
                  <c:v>2.0738874241558142E-2</c:v>
                </c:pt>
                <c:pt idx="1059">
                  <c:v>2.0738874241558142E-2</c:v>
                </c:pt>
                <c:pt idx="1060">
                  <c:v>2.0738874241558142E-2</c:v>
                </c:pt>
                <c:pt idx="1061">
                  <c:v>2.0738874241558142E-2</c:v>
                </c:pt>
                <c:pt idx="1062">
                  <c:v>2.0738874241558142E-2</c:v>
                </c:pt>
                <c:pt idx="1063">
                  <c:v>2.0738874241558142E-2</c:v>
                </c:pt>
                <c:pt idx="1064">
                  <c:v>2.0738874241558142E-2</c:v>
                </c:pt>
                <c:pt idx="1065">
                  <c:v>2.0738874241558142E-2</c:v>
                </c:pt>
                <c:pt idx="1066">
                  <c:v>2.0738874241558142E-2</c:v>
                </c:pt>
                <c:pt idx="1067">
                  <c:v>2.0738874241558142E-2</c:v>
                </c:pt>
                <c:pt idx="1068">
                  <c:v>2.0738874241558142E-2</c:v>
                </c:pt>
                <c:pt idx="1069">
                  <c:v>2.0738874241558142E-2</c:v>
                </c:pt>
                <c:pt idx="1070">
                  <c:v>2.0738874241558142E-2</c:v>
                </c:pt>
                <c:pt idx="1071">
                  <c:v>2.0738874241558142E-2</c:v>
                </c:pt>
                <c:pt idx="1072">
                  <c:v>2.0738874241558142E-2</c:v>
                </c:pt>
                <c:pt idx="1073">
                  <c:v>2.0738874241558142E-2</c:v>
                </c:pt>
                <c:pt idx="1074">
                  <c:v>2.0738874241558142E-2</c:v>
                </c:pt>
                <c:pt idx="1075">
                  <c:v>2.0738874241558142E-2</c:v>
                </c:pt>
                <c:pt idx="1076">
                  <c:v>2.0738874241558142E-2</c:v>
                </c:pt>
                <c:pt idx="1077">
                  <c:v>2.0738874241558142E-2</c:v>
                </c:pt>
                <c:pt idx="1078">
                  <c:v>2.0738874241558142E-2</c:v>
                </c:pt>
                <c:pt idx="1079">
                  <c:v>2.0738874241558142E-2</c:v>
                </c:pt>
                <c:pt idx="1080">
                  <c:v>2.0738874241558142E-2</c:v>
                </c:pt>
                <c:pt idx="1081">
                  <c:v>2.0738874241558142E-2</c:v>
                </c:pt>
                <c:pt idx="1082">
                  <c:v>2.0738874241558142E-2</c:v>
                </c:pt>
                <c:pt idx="1083">
                  <c:v>2.0738874241558142E-2</c:v>
                </c:pt>
                <c:pt idx="1084">
                  <c:v>2.0738874241558142E-2</c:v>
                </c:pt>
                <c:pt idx="1085">
                  <c:v>2.0738874241558142E-2</c:v>
                </c:pt>
                <c:pt idx="1086">
                  <c:v>2.0738874241558142E-2</c:v>
                </c:pt>
                <c:pt idx="1087">
                  <c:v>2.0738874241558142E-2</c:v>
                </c:pt>
                <c:pt idx="1088">
                  <c:v>2.0738874241558142E-2</c:v>
                </c:pt>
                <c:pt idx="1089">
                  <c:v>2.0738874241558142E-2</c:v>
                </c:pt>
                <c:pt idx="1090">
                  <c:v>2.0738874241558142E-2</c:v>
                </c:pt>
                <c:pt idx="1091">
                  <c:v>2.0738874241558142E-2</c:v>
                </c:pt>
                <c:pt idx="1092">
                  <c:v>2.0738874241558142E-2</c:v>
                </c:pt>
                <c:pt idx="1093">
                  <c:v>2.0738874241558142E-2</c:v>
                </c:pt>
                <c:pt idx="1094">
                  <c:v>2.0738874241558142E-2</c:v>
                </c:pt>
                <c:pt idx="1095">
                  <c:v>2.0738874241558142E-2</c:v>
                </c:pt>
                <c:pt idx="1096">
                  <c:v>2.0738874241558142E-2</c:v>
                </c:pt>
                <c:pt idx="1097">
                  <c:v>2.0738874241558142E-2</c:v>
                </c:pt>
                <c:pt idx="1098">
                  <c:v>2.0738874241558142E-2</c:v>
                </c:pt>
                <c:pt idx="1099">
                  <c:v>2.0738874241558142E-2</c:v>
                </c:pt>
                <c:pt idx="1100">
                  <c:v>2.0738874241558142E-2</c:v>
                </c:pt>
                <c:pt idx="1101">
                  <c:v>2.0738874241558142E-2</c:v>
                </c:pt>
                <c:pt idx="1102">
                  <c:v>2.0738874241558142E-2</c:v>
                </c:pt>
                <c:pt idx="1103">
                  <c:v>2.0738874241558142E-2</c:v>
                </c:pt>
                <c:pt idx="1104">
                  <c:v>2.0738874241558142E-2</c:v>
                </c:pt>
                <c:pt idx="1105">
                  <c:v>2.0738874241558142E-2</c:v>
                </c:pt>
                <c:pt idx="1106">
                  <c:v>2.0738874241558142E-2</c:v>
                </c:pt>
                <c:pt idx="1107">
                  <c:v>2.0738874241558142E-2</c:v>
                </c:pt>
                <c:pt idx="1108">
                  <c:v>2.0738874241558142E-2</c:v>
                </c:pt>
                <c:pt idx="1109">
                  <c:v>2.0738874241558142E-2</c:v>
                </c:pt>
                <c:pt idx="1110">
                  <c:v>2.0738874241558142E-2</c:v>
                </c:pt>
                <c:pt idx="1111">
                  <c:v>2.0738874241558142E-2</c:v>
                </c:pt>
                <c:pt idx="1112">
                  <c:v>2.0738874241558142E-2</c:v>
                </c:pt>
                <c:pt idx="1113">
                  <c:v>2.0738874241558142E-2</c:v>
                </c:pt>
                <c:pt idx="1114">
                  <c:v>2.0738874241558142E-2</c:v>
                </c:pt>
                <c:pt idx="1115">
                  <c:v>2.0738874241558142E-2</c:v>
                </c:pt>
                <c:pt idx="1116">
                  <c:v>2.0738874241558142E-2</c:v>
                </c:pt>
                <c:pt idx="1117">
                  <c:v>2.0738874241558142E-2</c:v>
                </c:pt>
                <c:pt idx="1118">
                  <c:v>2.0738874241558142E-2</c:v>
                </c:pt>
                <c:pt idx="1119">
                  <c:v>2.0738874241558142E-2</c:v>
                </c:pt>
                <c:pt idx="1120">
                  <c:v>2.0738874241558142E-2</c:v>
                </c:pt>
                <c:pt idx="1121">
                  <c:v>2.0738874241558142E-2</c:v>
                </c:pt>
                <c:pt idx="1122">
                  <c:v>2.0738874241558142E-2</c:v>
                </c:pt>
                <c:pt idx="1123">
                  <c:v>2.0738874241558142E-2</c:v>
                </c:pt>
                <c:pt idx="1124">
                  <c:v>2.0738874241558142E-2</c:v>
                </c:pt>
                <c:pt idx="1125">
                  <c:v>2.0738874241558142E-2</c:v>
                </c:pt>
                <c:pt idx="1126">
                  <c:v>2.0738874241558142E-2</c:v>
                </c:pt>
                <c:pt idx="1127">
                  <c:v>2.0738874241558142E-2</c:v>
                </c:pt>
                <c:pt idx="1128">
                  <c:v>2.0738874241558142E-2</c:v>
                </c:pt>
                <c:pt idx="1129">
                  <c:v>2.0738874241558142E-2</c:v>
                </c:pt>
                <c:pt idx="1130">
                  <c:v>2.0738874241558142E-2</c:v>
                </c:pt>
                <c:pt idx="1131">
                  <c:v>2.0738874241558142E-2</c:v>
                </c:pt>
                <c:pt idx="1132">
                  <c:v>2.0738874241558142E-2</c:v>
                </c:pt>
                <c:pt idx="1133">
                  <c:v>2.0738874241558142E-2</c:v>
                </c:pt>
                <c:pt idx="1134">
                  <c:v>2.0738874241558142E-2</c:v>
                </c:pt>
                <c:pt idx="1135">
                  <c:v>2.0738874241558142E-2</c:v>
                </c:pt>
                <c:pt idx="1136">
                  <c:v>2.0738874241558142E-2</c:v>
                </c:pt>
                <c:pt idx="1137">
                  <c:v>2.0738874241558142E-2</c:v>
                </c:pt>
                <c:pt idx="1138">
                  <c:v>2.0738874241558142E-2</c:v>
                </c:pt>
                <c:pt idx="1139">
                  <c:v>2.0738874241558142E-2</c:v>
                </c:pt>
                <c:pt idx="1140">
                  <c:v>2.0738874241558142E-2</c:v>
                </c:pt>
                <c:pt idx="1141">
                  <c:v>2.0738874241558142E-2</c:v>
                </c:pt>
                <c:pt idx="1142">
                  <c:v>2.0738874241558142E-2</c:v>
                </c:pt>
                <c:pt idx="1143">
                  <c:v>2.0738874241558142E-2</c:v>
                </c:pt>
                <c:pt idx="1144">
                  <c:v>2.0738874241558142E-2</c:v>
                </c:pt>
                <c:pt idx="1145">
                  <c:v>2.0738874241558142E-2</c:v>
                </c:pt>
                <c:pt idx="1146">
                  <c:v>2.0738874241558142E-2</c:v>
                </c:pt>
                <c:pt idx="1147">
                  <c:v>2.0738874241558142E-2</c:v>
                </c:pt>
                <c:pt idx="1148">
                  <c:v>2.0738874241558142E-2</c:v>
                </c:pt>
                <c:pt idx="1149">
                  <c:v>2.0738874241558142E-2</c:v>
                </c:pt>
                <c:pt idx="1150">
                  <c:v>2.0738874241558142E-2</c:v>
                </c:pt>
                <c:pt idx="1151">
                  <c:v>2.0738874241558142E-2</c:v>
                </c:pt>
                <c:pt idx="1152">
                  <c:v>2.0738874241558142E-2</c:v>
                </c:pt>
                <c:pt idx="1153">
                  <c:v>2.0738874241558142E-2</c:v>
                </c:pt>
                <c:pt idx="1154">
                  <c:v>2.0738874241558142E-2</c:v>
                </c:pt>
                <c:pt idx="1155">
                  <c:v>2.0738874241558142E-2</c:v>
                </c:pt>
                <c:pt idx="1156">
                  <c:v>2.0738874241558142E-2</c:v>
                </c:pt>
                <c:pt idx="1157">
                  <c:v>2.0738874241558142E-2</c:v>
                </c:pt>
                <c:pt idx="1158">
                  <c:v>2.0738874241558142E-2</c:v>
                </c:pt>
                <c:pt idx="1159">
                  <c:v>2.0738874241558142E-2</c:v>
                </c:pt>
                <c:pt idx="1160">
                  <c:v>2.0738874241558142E-2</c:v>
                </c:pt>
                <c:pt idx="1161">
                  <c:v>2.0738874241558142E-2</c:v>
                </c:pt>
                <c:pt idx="1162">
                  <c:v>2.0738874241558142E-2</c:v>
                </c:pt>
                <c:pt idx="1163">
                  <c:v>2.0738874241558142E-2</c:v>
                </c:pt>
                <c:pt idx="1164">
                  <c:v>2.0738874241558142E-2</c:v>
                </c:pt>
                <c:pt idx="1165">
                  <c:v>2.0738874241558142E-2</c:v>
                </c:pt>
                <c:pt idx="1166">
                  <c:v>2.0738874241558142E-2</c:v>
                </c:pt>
                <c:pt idx="1167">
                  <c:v>2.0738874241558142E-2</c:v>
                </c:pt>
                <c:pt idx="1168">
                  <c:v>2.0738874241558142E-2</c:v>
                </c:pt>
                <c:pt idx="1169">
                  <c:v>2.0738874241558142E-2</c:v>
                </c:pt>
                <c:pt idx="1170">
                  <c:v>2.0738874241558142E-2</c:v>
                </c:pt>
                <c:pt idx="1171">
                  <c:v>2.0738874241558142E-2</c:v>
                </c:pt>
                <c:pt idx="1172">
                  <c:v>2.0738874241558142E-2</c:v>
                </c:pt>
                <c:pt idx="1173">
                  <c:v>2.0738874241558142E-2</c:v>
                </c:pt>
                <c:pt idx="1174">
                  <c:v>2.0738874241558142E-2</c:v>
                </c:pt>
                <c:pt idx="1175">
                  <c:v>2.0738874241558142E-2</c:v>
                </c:pt>
                <c:pt idx="1176">
                  <c:v>2.0738874241558142E-2</c:v>
                </c:pt>
                <c:pt idx="1177">
                  <c:v>2.0738874241558142E-2</c:v>
                </c:pt>
                <c:pt idx="1178">
                  <c:v>2.0738874241558142E-2</c:v>
                </c:pt>
                <c:pt idx="1179">
                  <c:v>2.0738874241558142E-2</c:v>
                </c:pt>
                <c:pt idx="1180">
                  <c:v>2.0738874241558142E-2</c:v>
                </c:pt>
                <c:pt idx="1181">
                  <c:v>2.0738874241558142E-2</c:v>
                </c:pt>
                <c:pt idx="1182">
                  <c:v>2.0738874241558142E-2</c:v>
                </c:pt>
                <c:pt idx="1183">
                  <c:v>2.0738874241558142E-2</c:v>
                </c:pt>
                <c:pt idx="1184">
                  <c:v>2.0738874241558142E-2</c:v>
                </c:pt>
                <c:pt idx="1185">
                  <c:v>2.0738874241558142E-2</c:v>
                </c:pt>
                <c:pt idx="1186">
                  <c:v>2.0738874241558142E-2</c:v>
                </c:pt>
                <c:pt idx="1187">
                  <c:v>2.0738874241558142E-2</c:v>
                </c:pt>
                <c:pt idx="1188">
                  <c:v>2.0738874241558142E-2</c:v>
                </c:pt>
                <c:pt idx="1189">
                  <c:v>2.0738874241558142E-2</c:v>
                </c:pt>
                <c:pt idx="1190">
                  <c:v>2.0738874241558142E-2</c:v>
                </c:pt>
                <c:pt idx="1191">
                  <c:v>2.0738874241558142E-2</c:v>
                </c:pt>
                <c:pt idx="1192">
                  <c:v>2.0738874241558142E-2</c:v>
                </c:pt>
                <c:pt idx="1193">
                  <c:v>2.0738874241558142E-2</c:v>
                </c:pt>
                <c:pt idx="1194">
                  <c:v>2.0738874241558142E-2</c:v>
                </c:pt>
                <c:pt idx="1195">
                  <c:v>2.0738874241558142E-2</c:v>
                </c:pt>
                <c:pt idx="1196">
                  <c:v>2.0738874241558142E-2</c:v>
                </c:pt>
                <c:pt idx="1197">
                  <c:v>2.0738874241558142E-2</c:v>
                </c:pt>
                <c:pt idx="1198">
                  <c:v>2.0738874241558142E-2</c:v>
                </c:pt>
                <c:pt idx="1199">
                  <c:v>2.0738874241558142E-2</c:v>
                </c:pt>
                <c:pt idx="1200">
                  <c:v>2.0738874241558142E-2</c:v>
                </c:pt>
                <c:pt idx="1201">
                  <c:v>2.0738874241558142E-2</c:v>
                </c:pt>
                <c:pt idx="1202">
                  <c:v>2.0738874241558142E-2</c:v>
                </c:pt>
                <c:pt idx="1203">
                  <c:v>2.0738874241558142E-2</c:v>
                </c:pt>
                <c:pt idx="1204">
                  <c:v>2.0738874241558142E-2</c:v>
                </c:pt>
                <c:pt idx="1205">
                  <c:v>2.0738874241558142E-2</c:v>
                </c:pt>
                <c:pt idx="1206">
                  <c:v>2.0738874241558142E-2</c:v>
                </c:pt>
                <c:pt idx="1207">
                  <c:v>2.0738874241558142E-2</c:v>
                </c:pt>
                <c:pt idx="1208">
                  <c:v>2.0738874241558142E-2</c:v>
                </c:pt>
                <c:pt idx="1209">
                  <c:v>2.0738874241558142E-2</c:v>
                </c:pt>
                <c:pt idx="1210">
                  <c:v>2.0738874241558142E-2</c:v>
                </c:pt>
                <c:pt idx="1211">
                  <c:v>2.0738874241558142E-2</c:v>
                </c:pt>
                <c:pt idx="1212">
                  <c:v>2.0738874241558142E-2</c:v>
                </c:pt>
                <c:pt idx="1213">
                  <c:v>2.0738874241558142E-2</c:v>
                </c:pt>
                <c:pt idx="1214">
                  <c:v>2.0738874241558142E-2</c:v>
                </c:pt>
                <c:pt idx="1215">
                  <c:v>2.0738874241558142E-2</c:v>
                </c:pt>
                <c:pt idx="1216">
                  <c:v>2.0738874241558142E-2</c:v>
                </c:pt>
                <c:pt idx="1217">
                  <c:v>2.0738874241558142E-2</c:v>
                </c:pt>
                <c:pt idx="1218">
                  <c:v>2.0738874241558142E-2</c:v>
                </c:pt>
                <c:pt idx="1219">
                  <c:v>2.0738874241558142E-2</c:v>
                </c:pt>
                <c:pt idx="1220">
                  <c:v>2.0738874241558142E-2</c:v>
                </c:pt>
                <c:pt idx="1221">
                  <c:v>2.0738874241558142E-2</c:v>
                </c:pt>
                <c:pt idx="1222">
                  <c:v>2.0738874241558142E-2</c:v>
                </c:pt>
                <c:pt idx="1223">
                  <c:v>2.0738874241558142E-2</c:v>
                </c:pt>
                <c:pt idx="1224">
                  <c:v>2.0738874241558142E-2</c:v>
                </c:pt>
                <c:pt idx="1225">
                  <c:v>2.0738874241558142E-2</c:v>
                </c:pt>
                <c:pt idx="1226">
                  <c:v>2.0738874241558142E-2</c:v>
                </c:pt>
                <c:pt idx="1227">
                  <c:v>2.0738874241558142E-2</c:v>
                </c:pt>
                <c:pt idx="1228">
                  <c:v>2.0738874241558142E-2</c:v>
                </c:pt>
                <c:pt idx="1229">
                  <c:v>2.0738874241558142E-2</c:v>
                </c:pt>
                <c:pt idx="1230">
                  <c:v>2.0738874241558142E-2</c:v>
                </c:pt>
                <c:pt idx="1231">
                  <c:v>2.0738874241558142E-2</c:v>
                </c:pt>
                <c:pt idx="1232">
                  <c:v>2.0738874241558142E-2</c:v>
                </c:pt>
                <c:pt idx="1233">
                  <c:v>2.0738874241558142E-2</c:v>
                </c:pt>
                <c:pt idx="1234">
                  <c:v>2.0738874241558142E-2</c:v>
                </c:pt>
                <c:pt idx="1235">
                  <c:v>2.0738874241558142E-2</c:v>
                </c:pt>
                <c:pt idx="1236">
                  <c:v>2.0738874241558142E-2</c:v>
                </c:pt>
                <c:pt idx="1237">
                  <c:v>2.0738874241558142E-2</c:v>
                </c:pt>
                <c:pt idx="1238">
                  <c:v>2.0738874241558142E-2</c:v>
                </c:pt>
                <c:pt idx="1239">
                  <c:v>2.0738874241558142E-2</c:v>
                </c:pt>
                <c:pt idx="1240">
                  <c:v>2.0738874241558142E-2</c:v>
                </c:pt>
                <c:pt idx="1241">
                  <c:v>2.0738874241558142E-2</c:v>
                </c:pt>
                <c:pt idx="1242">
                  <c:v>2.0738874241558142E-2</c:v>
                </c:pt>
                <c:pt idx="1243">
                  <c:v>2.0738874241558142E-2</c:v>
                </c:pt>
                <c:pt idx="1244">
                  <c:v>2.0738874241558142E-2</c:v>
                </c:pt>
                <c:pt idx="1245">
                  <c:v>2.0738874241558142E-2</c:v>
                </c:pt>
                <c:pt idx="1246">
                  <c:v>2.0738874241558142E-2</c:v>
                </c:pt>
                <c:pt idx="1247">
                  <c:v>2.0738874241558142E-2</c:v>
                </c:pt>
                <c:pt idx="1248">
                  <c:v>2.0738874241558142E-2</c:v>
                </c:pt>
                <c:pt idx="1249">
                  <c:v>2.0738874241558142E-2</c:v>
                </c:pt>
                <c:pt idx="1250">
                  <c:v>2.0738874241558142E-2</c:v>
                </c:pt>
                <c:pt idx="1251">
                  <c:v>2.0738874241558142E-2</c:v>
                </c:pt>
                <c:pt idx="1252">
                  <c:v>2.0738874241558142E-2</c:v>
                </c:pt>
                <c:pt idx="1253">
                  <c:v>2.0738874241558142E-2</c:v>
                </c:pt>
                <c:pt idx="1254">
                  <c:v>2.0738874241558142E-2</c:v>
                </c:pt>
                <c:pt idx="1255">
                  <c:v>2.0738874241558142E-2</c:v>
                </c:pt>
                <c:pt idx="1256">
                  <c:v>2.0738874241558142E-2</c:v>
                </c:pt>
                <c:pt idx="1257">
                  <c:v>2.0738874241558142E-2</c:v>
                </c:pt>
                <c:pt idx="1258">
                  <c:v>2.0738874241558142E-2</c:v>
                </c:pt>
                <c:pt idx="1259">
                  <c:v>2.0738874241558142E-2</c:v>
                </c:pt>
                <c:pt idx="1260">
                  <c:v>2.0738874241558142E-2</c:v>
                </c:pt>
                <c:pt idx="1261">
                  <c:v>2.0738874241558142E-2</c:v>
                </c:pt>
                <c:pt idx="1262">
                  <c:v>2.0738874241558142E-2</c:v>
                </c:pt>
                <c:pt idx="1263">
                  <c:v>2.0738874241558142E-2</c:v>
                </c:pt>
                <c:pt idx="1264">
                  <c:v>2.0738874241558142E-2</c:v>
                </c:pt>
                <c:pt idx="1265">
                  <c:v>2.0738874241558142E-2</c:v>
                </c:pt>
                <c:pt idx="1266">
                  <c:v>2.0738874241558142E-2</c:v>
                </c:pt>
                <c:pt idx="1267">
                  <c:v>2.0738874241558142E-2</c:v>
                </c:pt>
                <c:pt idx="1268">
                  <c:v>2.0738874241558142E-2</c:v>
                </c:pt>
                <c:pt idx="1269">
                  <c:v>2.0738874241558142E-2</c:v>
                </c:pt>
                <c:pt idx="1270">
                  <c:v>2.0738874241558142E-2</c:v>
                </c:pt>
                <c:pt idx="1271">
                  <c:v>2.0738874241558142E-2</c:v>
                </c:pt>
                <c:pt idx="1272">
                  <c:v>2.0738874241558142E-2</c:v>
                </c:pt>
                <c:pt idx="1273">
                  <c:v>2.0738874241558142E-2</c:v>
                </c:pt>
                <c:pt idx="1274">
                  <c:v>2.0738874241558142E-2</c:v>
                </c:pt>
                <c:pt idx="1275">
                  <c:v>2.0738874241558142E-2</c:v>
                </c:pt>
                <c:pt idx="1276">
                  <c:v>2.0738874241558142E-2</c:v>
                </c:pt>
                <c:pt idx="1277">
                  <c:v>2.0738874241558142E-2</c:v>
                </c:pt>
                <c:pt idx="1278">
                  <c:v>2.0738874241558142E-2</c:v>
                </c:pt>
                <c:pt idx="1279">
                  <c:v>2.0738874241558142E-2</c:v>
                </c:pt>
                <c:pt idx="1280">
                  <c:v>2.0738874241558142E-2</c:v>
                </c:pt>
                <c:pt idx="1281">
                  <c:v>2.0738874241558142E-2</c:v>
                </c:pt>
                <c:pt idx="1282">
                  <c:v>2.0738874241558142E-2</c:v>
                </c:pt>
                <c:pt idx="1283">
                  <c:v>2.0738874241558142E-2</c:v>
                </c:pt>
                <c:pt idx="1284">
                  <c:v>2.0738874241558142E-2</c:v>
                </c:pt>
                <c:pt idx="1285">
                  <c:v>2.0738874241558142E-2</c:v>
                </c:pt>
                <c:pt idx="1286">
                  <c:v>2.0738874241558142E-2</c:v>
                </c:pt>
                <c:pt idx="1287">
                  <c:v>2.0738874241558142E-2</c:v>
                </c:pt>
                <c:pt idx="1288">
                  <c:v>2.0738874241558142E-2</c:v>
                </c:pt>
                <c:pt idx="1289">
                  <c:v>2.0738874241558142E-2</c:v>
                </c:pt>
                <c:pt idx="1290">
                  <c:v>2.0738874241558142E-2</c:v>
                </c:pt>
                <c:pt idx="1291">
                  <c:v>2.0738874241558142E-2</c:v>
                </c:pt>
                <c:pt idx="1292">
                  <c:v>2.0738874241558142E-2</c:v>
                </c:pt>
                <c:pt idx="1293">
                  <c:v>2.0738874241558142E-2</c:v>
                </c:pt>
                <c:pt idx="1294">
                  <c:v>2.0738874241558142E-2</c:v>
                </c:pt>
                <c:pt idx="1295">
                  <c:v>2.0738874241558142E-2</c:v>
                </c:pt>
                <c:pt idx="1296">
                  <c:v>2.0738874241558142E-2</c:v>
                </c:pt>
                <c:pt idx="1297">
                  <c:v>2.0738874241558142E-2</c:v>
                </c:pt>
                <c:pt idx="1298">
                  <c:v>2.0738874241558142E-2</c:v>
                </c:pt>
                <c:pt idx="1299">
                  <c:v>2.0738874241558142E-2</c:v>
                </c:pt>
                <c:pt idx="1300">
                  <c:v>2.0738874241558142E-2</c:v>
                </c:pt>
                <c:pt idx="1301">
                  <c:v>2.0738874241558142E-2</c:v>
                </c:pt>
                <c:pt idx="1302">
                  <c:v>2.0738874241558142E-2</c:v>
                </c:pt>
                <c:pt idx="1303">
                  <c:v>2.0738874241558142E-2</c:v>
                </c:pt>
                <c:pt idx="1304">
                  <c:v>2.0738874241558142E-2</c:v>
                </c:pt>
                <c:pt idx="1305">
                  <c:v>2.0738874241558142E-2</c:v>
                </c:pt>
                <c:pt idx="1306">
                  <c:v>2.0738874241558142E-2</c:v>
                </c:pt>
                <c:pt idx="1307">
                  <c:v>2.0738874241558142E-2</c:v>
                </c:pt>
                <c:pt idx="1308">
                  <c:v>2.0738874241558142E-2</c:v>
                </c:pt>
                <c:pt idx="1309">
                  <c:v>2.0738874241558142E-2</c:v>
                </c:pt>
                <c:pt idx="1310">
                  <c:v>2.0738874241558142E-2</c:v>
                </c:pt>
                <c:pt idx="1311">
                  <c:v>2.0738874241558142E-2</c:v>
                </c:pt>
                <c:pt idx="1312">
                  <c:v>2.0738874241558142E-2</c:v>
                </c:pt>
                <c:pt idx="1313">
                  <c:v>2.0738874241558142E-2</c:v>
                </c:pt>
                <c:pt idx="1314">
                  <c:v>2.0738874241558142E-2</c:v>
                </c:pt>
                <c:pt idx="1315">
                  <c:v>2.0738874241558142E-2</c:v>
                </c:pt>
                <c:pt idx="1316">
                  <c:v>2.0738874241558142E-2</c:v>
                </c:pt>
                <c:pt idx="1317">
                  <c:v>2.0738874241558142E-2</c:v>
                </c:pt>
                <c:pt idx="1318">
                  <c:v>2.0738874241558142E-2</c:v>
                </c:pt>
                <c:pt idx="1319">
                  <c:v>2.0738874241558142E-2</c:v>
                </c:pt>
                <c:pt idx="1320">
                  <c:v>2.0738874241558142E-2</c:v>
                </c:pt>
                <c:pt idx="1321">
                  <c:v>2.0738874241558142E-2</c:v>
                </c:pt>
                <c:pt idx="1322">
                  <c:v>2.0738874241558142E-2</c:v>
                </c:pt>
                <c:pt idx="1323">
                  <c:v>2.0738874241558142E-2</c:v>
                </c:pt>
                <c:pt idx="1324">
                  <c:v>2.0738874241558142E-2</c:v>
                </c:pt>
                <c:pt idx="1325">
                  <c:v>2.0738874241558142E-2</c:v>
                </c:pt>
                <c:pt idx="1326">
                  <c:v>2.0738874241558142E-2</c:v>
                </c:pt>
                <c:pt idx="1327">
                  <c:v>2.0738874241558142E-2</c:v>
                </c:pt>
                <c:pt idx="1328">
                  <c:v>2.0738874241558142E-2</c:v>
                </c:pt>
                <c:pt idx="1329">
                  <c:v>2.0738874241558142E-2</c:v>
                </c:pt>
                <c:pt idx="1330">
                  <c:v>2.0738874241558142E-2</c:v>
                </c:pt>
                <c:pt idx="1331">
                  <c:v>2.0738874241558142E-2</c:v>
                </c:pt>
                <c:pt idx="1332">
                  <c:v>2.0738874241558142E-2</c:v>
                </c:pt>
                <c:pt idx="1333">
                  <c:v>2.0738874241558142E-2</c:v>
                </c:pt>
                <c:pt idx="1334">
                  <c:v>2.0738874241558142E-2</c:v>
                </c:pt>
                <c:pt idx="1335">
                  <c:v>2.0738874241558142E-2</c:v>
                </c:pt>
                <c:pt idx="1336">
                  <c:v>2.0738874241558142E-2</c:v>
                </c:pt>
                <c:pt idx="1337">
                  <c:v>2.0738874241558142E-2</c:v>
                </c:pt>
                <c:pt idx="1338">
                  <c:v>2.0738874241558142E-2</c:v>
                </c:pt>
                <c:pt idx="1339">
                  <c:v>2.0738874241558142E-2</c:v>
                </c:pt>
                <c:pt idx="1340">
                  <c:v>2.0738874241558142E-2</c:v>
                </c:pt>
                <c:pt idx="1341">
                  <c:v>2.0738874241558142E-2</c:v>
                </c:pt>
                <c:pt idx="1342">
                  <c:v>2.0738874241558142E-2</c:v>
                </c:pt>
                <c:pt idx="1343">
                  <c:v>2.0738874241558142E-2</c:v>
                </c:pt>
                <c:pt idx="1344">
                  <c:v>2.0738874241558142E-2</c:v>
                </c:pt>
                <c:pt idx="1345">
                  <c:v>2.0738874241558142E-2</c:v>
                </c:pt>
                <c:pt idx="1346">
                  <c:v>2.0738874241558142E-2</c:v>
                </c:pt>
                <c:pt idx="1347">
                  <c:v>2.0738874241558142E-2</c:v>
                </c:pt>
                <c:pt idx="1348">
                  <c:v>2.0738874241558142E-2</c:v>
                </c:pt>
                <c:pt idx="1349">
                  <c:v>2.0738874241558142E-2</c:v>
                </c:pt>
                <c:pt idx="1350">
                  <c:v>2.0738874241558142E-2</c:v>
                </c:pt>
                <c:pt idx="1351">
                  <c:v>2.0738874241558142E-2</c:v>
                </c:pt>
                <c:pt idx="1352">
                  <c:v>2.0738874241558142E-2</c:v>
                </c:pt>
                <c:pt idx="1353">
                  <c:v>2.0738874241558142E-2</c:v>
                </c:pt>
                <c:pt idx="1354">
                  <c:v>2.0738874241558142E-2</c:v>
                </c:pt>
                <c:pt idx="1355">
                  <c:v>2.0738874241558142E-2</c:v>
                </c:pt>
                <c:pt idx="1356">
                  <c:v>2.0738874241558142E-2</c:v>
                </c:pt>
                <c:pt idx="1357">
                  <c:v>2.0738874241558142E-2</c:v>
                </c:pt>
                <c:pt idx="1358">
                  <c:v>2.0738874241558142E-2</c:v>
                </c:pt>
                <c:pt idx="1359">
                  <c:v>2.0738874241558142E-2</c:v>
                </c:pt>
                <c:pt idx="1360">
                  <c:v>2.0738874241558142E-2</c:v>
                </c:pt>
                <c:pt idx="1361">
                  <c:v>2.0738874241558142E-2</c:v>
                </c:pt>
                <c:pt idx="1362">
                  <c:v>2.0738874241558142E-2</c:v>
                </c:pt>
                <c:pt idx="1363">
                  <c:v>2.0738874241558142E-2</c:v>
                </c:pt>
                <c:pt idx="1364">
                  <c:v>2.0738874241558142E-2</c:v>
                </c:pt>
                <c:pt idx="1365">
                  <c:v>2.0738874241558142E-2</c:v>
                </c:pt>
                <c:pt idx="1366">
                  <c:v>2.0738874241558142E-2</c:v>
                </c:pt>
                <c:pt idx="1367">
                  <c:v>2.0738874241558142E-2</c:v>
                </c:pt>
                <c:pt idx="1368">
                  <c:v>2.0738874241558142E-2</c:v>
                </c:pt>
                <c:pt idx="1369">
                  <c:v>2.0738874241558142E-2</c:v>
                </c:pt>
                <c:pt idx="1370">
                  <c:v>2.0738874241558142E-2</c:v>
                </c:pt>
                <c:pt idx="1371">
                  <c:v>2.0738874241558142E-2</c:v>
                </c:pt>
                <c:pt idx="1372">
                  <c:v>2.0738874241558142E-2</c:v>
                </c:pt>
                <c:pt idx="1373">
                  <c:v>2.0738874241558142E-2</c:v>
                </c:pt>
                <c:pt idx="1374">
                  <c:v>2.0738874241558142E-2</c:v>
                </c:pt>
                <c:pt idx="1375">
                  <c:v>2.0738874241558142E-2</c:v>
                </c:pt>
                <c:pt idx="1376">
                  <c:v>2.0738874241558142E-2</c:v>
                </c:pt>
                <c:pt idx="1377">
                  <c:v>2.0738874241558142E-2</c:v>
                </c:pt>
                <c:pt idx="1378">
                  <c:v>2.0738874241558142E-2</c:v>
                </c:pt>
                <c:pt idx="1379">
                  <c:v>2.0738874241558142E-2</c:v>
                </c:pt>
                <c:pt idx="1380">
                  <c:v>2.0738874241558142E-2</c:v>
                </c:pt>
                <c:pt idx="1381">
                  <c:v>2.0738874241558142E-2</c:v>
                </c:pt>
                <c:pt idx="1382">
                  <c:v>2.0738874241558142E-2</c:v>
                </c:pt>
                <c:pt idx="1383">
                  <c:v>2.0738874241558142E-2</c:v>
                </c:pt>
                <c:pt idx="1384">
                  <c:v>2.0738874241558142E-2</c:v>
                </c:pt>
                <c:pt idx="1385">
                  <c:v>2.0738874241558142E-2</c:v>
                </c:pt>
                <c:pt idx="1386">
                  <c:v>2.0738874241558142E-2</c:v>
                </c:pt>
                <c:pt idx="1387">
                  <c:v>2.0738874241558142E-2</c:v>
                </c:pt>
                <c:pt idx="1388">
                  <c:v>2.0738874241558142E-2</c:v>
                </c:pt>
                <c:pt idx="1389">
                  <c:v>2.0738874241558142E-2</c:v>
                </c:pt>
                <c:pt idx="1390">
                  <c:v>2.0738874241558142E-2</c:v>
                </c:pt>
                <c:pt idx="1391">
                  <c:v>2.0738874241558142E-2</c:v>
                </c:pt>
                <c:pt idx="1392">
                  <c:v>2.0738874241558142E-2</c:v>
                </c:pt>
                <c:pt idx="1393">
                  <c:v>2.0738874241558142E-2</c:v>
                </c:pt>
                <c:pt idx="1394">
                  <c:v>2.0738874241558142E-2</c:v>
                </c:pt>
                <c:pt idx="1395">
                  <c:v>2.0738874241558142E-2</c:v>
                </c:pt>
                <c:pt idx="1396">
                  <c:v>2.0738874241558142E-2</c:v>
                </c:pt>
                <c:pt idx="1397">
                  <c:v>2.0738874241558142E-2</c:v>
                </c:pt>
                <c:pt idx="1398">
                  <c:v>2.0738874241558142E-2</c:v>
                </c:pt>
                <c:pt idx="1399">
                  <c:v>2.0738874241558142E-2</c:v>
                </c:pt>
                <c:pt idx="1400">
                  <c:v>2.0738874241558142E-2</c:v>
                </c:pt>
                <c:pt idx="1401">
                  <c:v>2.0738874241558142E-2</c:v>
                </c:pt>
                <c:pt idx="1402">
                  <c:v>2.0738874241558142E-2</c:v>
                </c:pt>
                <c:pt idx="1403">
                  <c:v>2.0738874241558142E-2</c:v>
                </c:pt>
                <c:pt idx="1404">
                  <c:v>2.0738874241558142E-2</c:v>
                </c:pt>
                <c:pt idx="1405">
                  <c:v>2.0738874241558142E-2</c:v>
                </c:pt>
                <c:pt idx="1406">
                  <c:v>2.0738874241558142E-2</c:v>
                </c:pt>
                <c:pt idx="1407">
                  <c:v>2.0738874241558142E-2</c:v>
                </c:pt>
                <c:pt idx="1408">
                  <c:v>2.0738874241558142E-2</c:v>
                </c:pt>
                <c:pt idx="1409">
                  <c:v>2.0738874241558142E-2</c:v>
                </c:pt>
                <c:pt idx="1410">
                  <c:v>2.0738874241558142E-2</c:v>
                </c:pt>
                <c:pt idx="1411">
                  <c:v>2.0738874241558142E-2</c:v>
                </c:pt>
                <c:pt idx="1412">
                  <c:v>2.0738874241558142E-2</c:v>
                </c:pt>
                <c:pt idx="1413">
                  <c:v>2.0738874241558142E-2</c:v>
                </c:pt>
                <c:pt idx="1414">
                  <c:v>2.0738874241558142E-2</c:v>
                </c:pt>
                <c:pt idx="1415">
                  <c:v>2.0738874241558142E-2</c:v>
                </c:pt>
                <c:pt idx="1416">
                  <c:v>2.0738874241558142E-2</c:v>
                </c:pt>
                <c:pt idx="1417">
                  <c:v>2.0738874241558142E-2</c:v>
                </c:pt>
                <c:pt idx="1418">
                  <c:v>2.0738874241558142E-2</c:v>
                </c:pt>
                <c:pt idx="1419">
                  <c:v>2.0738874241558142E-2</c:v>
                </c:pt>
                <c:pt idx="1420">
                  <c:v>2.0738874241558142E-2</c:v>
                </c:pt>
                <c:pt idx="1421">
                  <c:v>2.0738874241558142E-2</c:v>
                </c:pt>
                <c:pt idx="1422">
                  <c:v>2.0738874241558142E-2</c:v>
                </c:pt>
                <c:pt idx="1423">
                  <c:v>2.0738874241558142E-2</c:v>
                </c:pt>
                <c:pt idx="1424">
                  <c:v>2.0738874241558142E-2</c:v>
                </c:pt>
                <c:pt idx="1425">
                  <c:v>2.0738874241558142E-2</c:v>
                </c:pt>
                <c:pt idx="1426">
                  <c:v>2.0738874241558142E-2</c:v>
                </c:pt>
                <c:pt idx="1427">
                  <c:v>2.0738874241558142E-2</c:v>
                </c:pt>
                <c:pt idx="1428">
                  <c:v>2.0738874241558142E-2</c:v>
                </c:pt>
                <c:pt idx="1429">
                  <c:v>2.0738874241558142E-2</c:v>
                </c:pt>
                <c:pt idx="1430">
                  <c:v>2.0738874241558142E-2</c:v>
                </c:pt>
                <c:pt idx="1431">
                  <c:v>2.0738874241558142E-2</c:v>
                </c:pt>
                <c:pt idx="1432">
                  <c:v>2.0738874241558142E-2</c:v>
                </c:pt>
                <c:pt idx="1433">
                  <c:v>2.0738874241558142E-2</c:v>
                </c:pt>
                <c:pt idx="1434">
                  <c:v>2.0738874241558142E-2</c:v>
                </c:pt>
                <c:pt idx="1435">
                  <c:v>2.0738874241558142E-2</c:v>
                </c:pt>
                <c:pt idx="1436">
                  <c:v>2.0738874241558142E-2</c:v>
                </c:pt>
                <c:pt idx="1437">
                  <c:v>2.0738874241558142E-2</c:v>
                </c:pt>
                <c:pt idx="1438">
                  <c:v>2.0738874241558142E-2</c:v>
                </c:pt>
                <c:pt idx="1439">
                  <c:v>2.0738874241558142E-2</c:v>
                </c:pt>
                <c:pt idx="1440">
                  <c:v>2.0738874241558142E-2</c:v>
                </c:pt>
                <c:pt idx="1441">
                  <c:v>2.0738874241558142E-2</c:v>
                </c:pt>
                <c:pt idx="1442">
                  <c:v>2.0738874241558142E-2</c:v>
                </c:pt>
                <c:pt idx="1443">
                  <c:v>2.0738874241558142E-2</c:v>
                </c:pt>
                <c:pt idx="1444">
                  <c:v>2.0738874241558142E-2</c:v>
                </c:pt>
                <c:pt idx="1445">
                  <c:v>2.0738874241558142E-2</c:v>
                </c:pt>
                <c:pt idx="1446">
                  <c:v>2.0738874241558142E-2</c:v>
                </c:pt>
                <c:pt idx="1447">
                  <c:v>2.0738874241558142E-2</c:v>
                </c:pt>
                <c:pt idx="1448">
                  <c:v>2.0738874241558142E-2</c:v>
                </c:pt>
                <c:pt idx="1449">
                  <c:v>2.0738874241558142E-2</c:v>
                </c:pt>
                <c:pt idx="1450">
                  <c:v>2.0738874241558142E-2</c:v>
                </c:pt>
                <c:pt idx="1451">
                  <c:v>2.0738874241558142E-2</c:v>
                </c:pt>
                <c:pt idx="1452">
                  <c:v>2.0738874241558142E-2</c:v>
                </c:pt>
                <c:pt idx="1453">
                  <c:v>2.0738874241558142E-2</c:v>
                </c:pt>
                <c:pt idx="1454">
                  <c:v>2.0738874241558142E-2</c:v>
                </c:pt>
                <c:pt idx="1455">
                  <c:v>2.0738874241558142E-2</c:v>
                </c:pt>
                <c:pt idx="1456">
                  <c:v>2.0738874241558142E-2</c:v>
                </c:pt>
                <c:pt idx="1457">
                  <c:v>2.0738874241558142E-2</c:v>
                </c:pt>
                <c:pt idx="1458">
                  <c:v>2.0738874241558142E-2</c:v>
                </c:pt>
                <c:pt idx="1459">
                  <c:v>2.0738874241558142E-2</c:v>
                </c:pt>
                <c:pt idx="1460">
                  <c:v>2.0738874241558142E-2</c:v>
                </c:pt>
                <c:pt idx="1461">
                  <c:v>2.0738874241558142E-2</c:v>
                </c:pt>
                <c:pt idx="1462">
                  <c:v>2.0738874241558142E-2</c:v>
                </c:pt>
                <c:pt idx="1463">
                  <c:v>2.0738874241558142E-2</c:v>
                </c:pt>
                <c:pt idx="1464">
                  <c:v>2.0738874241558142E-2</c:v>
                </c:pt>
                <c:pt idx="1465">
                  <c:v>2.0738874241558142E-2</c:v>
                </c:pt>
                <c:pt idx="1466">
                  <c:v>2.0738874241558142E-2</c:v>
                </c:pt>
                <c:pt idx="1467">
                  <c:v>2.0738874241558142E-2</c:v>
                </c:pt>
                <c:pt idx="1468">
                  <c:v>2.0738874241558142E-2</c:v>
                </c:pt>
                <c:pt idx="1469">
                  <c:v>2.0738874241558142E-2</c:v>
                </c:pt>
                <c:pt idx="1470">
                  <c:v>2.0738874241558142E-2</c:v>
                </c:pt>
                <c:pt idx="1471">
                  <c:v>2.0738874241558142E-2</c:v>
                </c:pt>
                <c:pt idx="1472">
                  <c:v>2.0738874241558142E-2</c:v>
                </c:pt>
                <c:pt idx="1473">
                  <c:v>2.0738874241558142E-2</c:v>
                </c:pt>
                <c:pt idx="1474">
                  <c:v>2.0738874241558142E-2</c:v>
                </c:pt>
                <c:pt idx="1475">
                  <c:v>2.0738874241558142E-2</c:v>
                </c:pt>
                <c:pt idx="1476">
                  <c:v>2.0738874241558142E-2</c:v>
                </c:pt>
                <c:pt idx="1477">
                  <c:v>2.0738874241558142E-2</c:v>
                </c:pt>
                <c:pt idx="1478">
                  <c:v>2.0738874241558142E-2</c:v>
                </c:pt>
                <c:pt idx="1479">
                  <c:v>2.0738874241558142E-2</c:v>
                </c:pt>
                <c:pt idx="1480">
                  <c:v>2.0738874241558142E-2</c:v>
                </c:pt>
                <c:pt idx="1481">
                  <c:v>2.0738874241558142E-2</c:v>
                </c:pt>
                <c:pt idx="1482">
                  <c:v>2.0738874241558142E-2</c:v>
                </c:pt>
                <c:pt idx="1483">
                  <c:v>2.0738874241558142E-2</c:v>
                </c:pt>
                <c:pt idx="1484">
                  <c:v>2.0738874241558142E-2</c:v>
                </c:pt>
                <c:pt idx="1485">
                  <c:v>2.0738874241558142E-2</c:v>
                </c:pt>
                <c:pt idx="1486">
                  <c:v>2.0738874241558142E-2</c:v>
                </c:pt>
                <c:pt idx="1487">
                  <c:v>2.0738874241558142E-2</c:v>
                </c:pt>
                <c:pt idx="1488">
                  <c:v>2.0738874241558142E-2</c:v>
                </c:pt>
                <c:pt idx="1489">
                  <c:v>2.0738874241558142E-2</c:v>
                </c:pt>
                <c:pt idx="1490">
                  <c:v>2.0738874241558142E-2</c:v>
                </c:pt>
                <c:pt idx="1491">
                  <c:v>2.0738874241558142E-2</c:v>
                </c:pt>
                <c:pt idx="1492">
                  <c:v>2.0738874241558142E-2</c:v>
                </c:pt>
                <c:pt idx="1493">
                  <c:v>2.0738874241558142E-2</c:v>
                </c:pt>
                <c:pt idx="1494">
                  <c:v>2.0738874241558142E-2</c:v>
                </c:pt>
                <c:pt idx="1495">
                  <c:v>2.0738874241558142E-2</c:v>
                </c:pt>
                <c:pt idx="1496">
                  <c:v>2.0738874241558142E-2</c:v>
                </c:pt>
                <c:pt idx="1497">
                  <c:v>2.0738874241558142E-2</c:v>
                </c:pt>
                <c:pt idx="1498">
                  <c:v>2.0738874241558142E-2</c:v>
                </c:pt>
                <c:pt idx="1499">
                  <c:v>2.0738874241558142E-2</c:v>
                </c:pt>
                <c:pt idx="1500">
                  <c:v>2.0738874241558142E-2</c:v>
                </c:pt>
                <c:pt idx="1501">
                  <c:v>2.0738874241558142E-2</c:v>
                </c:pt>
                <c:pt idx="1502">
                  <c:v>2.0738874241558142E-2</c:v>
                </c:pt>
                <c:pt idx="1503">
                  <c:v>2.0738874241558142E-2</c:v>
                </c:pt>
                <c:pt idx="1504">
                  <c:v>2.0738874241558142E-2</c:v>
                </c:pt>
                <c:pt idx="1505">
                  <c:v>2.0738874241558142E-2</c:v>
                </c:pt>
                <c:pt idx="1506">
                  <c:v>2.0738874241558142E-2</c:v>
                </c:pt>
                <c:pt idx="1507">
                  <c:v>2.0738874241558142E-2</c:v>
                </c:pt>
                <c:pt idx="1508">
                  <c:v>2.0738874241558142E-2</c:v>
                </c:pt>
                <c:pt idx="1509">
                  <c:v>2.0738874241558142E-2</c:v>
                </c:pt>
                <c:pt idx="1510">
                  <c:v>2.0738874241558142E-2</c:v>
                </c:pt>
                <c:pt idx="1511">
                  <c:v>2.0738874241558142E-2</c:v>
                </c:pt>
                <c:pt idx="1512">
                  <c:v>2.0738874241558142E-2</c:v>
                </c:pt>
                <c:pt idx="1513">
                  <c:v>2.0738874241558142E-2</c:v>
                </c:pt>
                <c:pt idx="1514">
                  <c:v>2.0738874241558142E-2</c:v>
                </c:pt>
                <c:pt idx="1515">
                  <c:v>2.0738874241558142E-2</c:v>
                </c:pt>
                <c:pt idx="1516">
                  <c:v>2.0738874241558142E-2</c:v>
                </c:pt>
                <c:pt idx="1517">
                  <c:v>2.0738874241558142E-2</c:v>
                </c:pt>
                <c:pt idx="1518">
                  <c:v>2.0738874241558142E-2</c:v>
                </c:pt>
                <c:pt idx="1519">
                  <c:v>2.0738874241558142E-2</c:v>
                </c:pt>
                <c:pt idx="1520">
                  <c:v>2.0738874241558142E-2</c:v>
                </c:pt>
                <c:pt idx="1521">
                  <c:v>2.0738874241558142E-2</c:v>
                </c:pt>
                <c:pt idx="1522">
                  <c:v>2.0738874241558142E-2</c:v>
                </c:pt>
                <c:pt idx="1523">
                  <c:v>2.0738874241558142E-2</c:v>
                </c:pt>
                <c:pt idx="1524">
                  <c:v>2.0738874241558142E-2</c:v>
                </c:pt>
                <c:pt idx="1525">
                  <c:v>2.0738874241558142E-2</c:v>
                </c:pt>
                <c:pt idx="1526">
                  <c:v>2.0738874241558142E-2</c:v>
                </c:pt>
                <c:pt idx="1527">
                  <c:v>2.0738874241558142E-2</c:v>
                </c:pt>
                <c:pt idx="1528">
                  <c:v>2.0738874241558142E-2</c:v>
                </c:pt>
                <c:pt idx="1529">
                  <c:v>2.0738874241558142E-2</c:v>
                </c:pt>
                <c:pt idx="1530">
                  <c:v>2.0738874241558142E-2</c:v>
                </c:pt>
                <c:pt idx="1531">
                  <c:v>2.0738874241558142E-2</c:v>
                </c:pt>
                <c:pt idx="1532">
                  <c:v>2.0738874241558142E-2</c:v>
                </c:pt>
                <c:pt idx="1533">
                  <c:v>2.0738874241558142E-2</c:v>
                </c:pt>
                <c:pt idx="1534">
                  <c:v>2.0738874241558142E-2</c:v>
                </c:pt>
                <c:pt idx="1535">
                  <c:v>2.0738874241558142E-2</c:v>
                </c:pt>
                <c:pt idx="1536">
                  <c:v>2.0738874241558142E-2</c:v>
                </c:pt>
                <c:pt idx="1537">
                  <c:v>2.0738874241558142E-2</c:v>
                </c:pt>
                <c:pt idx="1538">
                  <c:v>2.0738874241558142E-2</c:v>
                </c:pt>
                <c:pt idx="1539">
                  <c:v>2.0738874241558142E-2</c:v>
                </c:pt>
                <c:pt idx="1540">
                  <c:v>2.0738874241558142E-2</c:v>
                </c:pt>
                <c:pt idx="1541">
                  <c:v>2.0738874241558142E-2</c:v>
                </c:pt>
                <c:pt idx="1542">
                  <c:v>2.0738874241558142E-2</c:v>
                </c:pt>
                <c:pt idx="1543">
                  <c:v>2.0738874241558142E-2</c:v>
                </c:pt>
                <c:pt idx="1544">
                  <c:v>2.0738874241558142E-2</c:v>
                </c:pt>
                <c:pt idx="1545">
                  <c:v>2.0738874241558142E-2</c:v>
                </c:pt>
                <c:pt idx="1546">
                  <c:v>2.0738874241558142E-2</c:v>
                </c:pt>
                <c:pt idx="1547">
                  <c:v>2.0738874241558142E-2</c:v>
                </c:pt>
                <c:pt idx="1548">
                  <c:v>2.0738874241558142E-2</c:v>
                </c:pt>
                <c:pt idx="1549">
                  <c:v>2.0738874241558142E-2</c:v>
                </c:pt>
                <c:pt idx="1550">
                  <c:v>2.0738874241558142E-2</c:v>
                </c:pt>
                <c:pt idx="1551">
                  <c:v>2.0738874241558142E-2</c:v>
                </c:pt>
                <c:pt idx="1552">
                  <c:v>2.0738874241558142E-2</c:v>
                </c:pt>
                <c:pt idx="1553">
                  <c:v>2.0738874241558142E-2</c:v>
                </c:pt>
                <c:pt idx="1554">
                  <c:v>2.0738874241558142E-2</c:v>
                </c:pt>
                <c:pt idx="1555">
                  <c:v>2.0738874241558142E-2</c:v>
                </c:pt>
                <c:pt idx="1556">
                  <c:v>2.0738874241558142E-2</c:v>
                </c:pt>
                <c:pt idx="1557">
                  <c:v>2.0738874241558142E-2</c:v>
                </c:pt>
                <c:pt idx="1558">
                  <c:v>2.0738874241558142E-2</c:v>
                </c:pt>
                <c:pt idx="1559">
                  <c:v>2.0738874241558142E-2</c:v>
                </c:pt>
                <c:pt idx="1560">
                  <c:v>2.0738874241558142E-2</c:v>
                </c:pt>
                <c:pt idx="1561">
                  <c:v>2.0738874241558142E-2</c:v>
                </c:pt>
                <c:pt idx="1562">
                  <c:v>2.0738874241558142E-2</c:v>
                </c:pt>
                <c:pt idx="1563">
                  <c:v>2.0738874241558142E-2</c:v>
                </c:pt>
                <c:pt idx="1564">
                  <c:v>2.0738874241558142E-2</c:v>
                </c:pt>
                <c:pt idx="1565">
                  <c:v>2.0738874241558142E-2</c:v>
                </c:pt>
                <c:pt idx="1566">
                  <c:v>2.0738874241558142E-2</c:v>
                </c:pt>
                <c:pt idx="1567">
                  <c:v>2.0738874241558142E-2</c:v>
                </c:pt>
                <c:pt idx="1568">
                  <c:v>2.0738874241558142E-2</c:v>
                </c:pt>
                <c:pt idx="1569">
                  <c:v>2.0738874241558142E-2</c:v>
                </c:pt>
                <c:pt idx="1570">
                  <c:v>2.0738874241558142E-2</c:v>
                </c:pt>
                <c:pt idx="1571">
                  <c:v>2.0738874241558142E-2</c:v>
                </c:pt>
                <c:pt idx="1572">
                  <c:v>2.0738874241558142E-2</c:v>
                </c:pt>
                <c:pt idx="1573">
                  <c:v>2.0738874241558142E-2</c:v>
                </c:pt>
                <c:pt idx="1574">
                  <c:v>2.0738874241558142E-2</c:v>
                </c:pt>
                <c:pt idx="1575">
                  <c:v>2.0738874241558142E-2</c:v>
                </c:pt>
                <c:pt idx="1576">
                  <c:v>2.0738874241558142E-2</c:v>
                </c:pt>
                <c:pt idx="1577">
                  <c:v>2.0738874241558142E-2</c:v>
                </c:pt>
                <c:pt idx="1578">
                  <c:v>2.0738874241558142E-2</c:v>
                </c:pt>
                <c:pt idx="1579">
                  <c:v>2.0738874241558142E-2</c:v>
                </c:pt>
                <c:pt idx="1580">
                  <c:v>2.0738874241558142E-2</c:v>
                </c:pt>
                <c:pt idx="1581">
                  <c:v>2.0738874241558142E-2</c:v>
                </c:pt>
                <c:pt idx="1582">
                  <c:v>2.0738874241558142E-2</c:v>
                </c:pt>
                <c:pt idx="1583">
                  <c:v>2.0738874241558142E-2</c:v>
                </c:pt>
                <c:pt idx="1584">
                  <c:v>2.0738874241558142E-2</c:v>
                </c:pt>
                <c:pt idx="1585">
                  <c:v>2.0738874241558142E-2</c:v>
                </c:pt>
                <c:pt idx="1586">
                  <c:v>2.0738874241558142E-2</c:v>
                </c:pt>
                <c:pt idx="1587">
                  <c:v>2.0738874241558142E-2</c:v>
                </c:pt>
                <c:pt idx="1588">
                  <c:v>2.0738874241558142E-2</c:v>
                </c:pt>
                <c:pt idx="1589">
                  <c:v>2.0738874241558142E-2</c:v>
                </c:pt>
                <c:pt idx="1590">
                  <c:v>2.0738874241558142E-2</c:v>
                </c:pt>
                <c:pt idx="1591">
                  <c:v>2.0738874241558142E-2</c:v>
                </c:pt>
                <c:pt idx="1592">
                  <c:v>2.0738874241558142E-2</c:v>
                </c:pt>
                <c:pt idx="1593">
                  <c:v>2.0738874241558142E-2</c:v>
                </c:pt>
                <c:pt idx="1594">
                  <c:v>2.0738874241558142E-2</c:v>
                </c:pt>
                <c:pt idx="1595">
                  <c:v>2.0738874241558142E-2</c:v>
                </c:pt>
                <c:pt idx="1596">
                  <c:v>2.0738874241558142E-2</c:v>
                </c:pt>
                <c:pt idx="1597">
                  <c:v>2.0738874241558142E-2</c:v>
                </c:pt>
                <c:pt idx="1598">
                  <c:v>2.0738874241558142E-2</c:v>
                </c:pt>
                <c:pt idx="1599">
                  <c:v>2.0738874241558142E-2</c:v>
                </c:pt>
                <c:pt idx="1600">
                  <c:v>2.0738874241558142E-2</c:v>
                </c:pt>
                <c:pt idx="1601">
                  <c:v>2.0738874241558142E-2</c:v>
                </c:pt>
                <c:pt idx="1602">
                  <c:v>2.0738874241558142E-2</c:v>
                </c:pt>
                <c:pt idx="1603">
                  <c:v>2.0738874241558142E-2</c:v>
                </c:pt>
                <c:pt idx="1604">
                  <c:v>2.0738874241558142E-2</c:v>
                </c:pt>
                <c:pt idx="1605">
                  <c:v>2.0738874241558142E-2</c:v>
                </c:pt>
                <c:pt idx="1606">
                  <c:v>2.0738874241558142E-2</c:v>
                </c:pt>
                <c:pt idx="1607">
                  <c:v>2.0738874241558142E-2</c:v>
                </c:pt>
                <c:pt idx="1608">
                  <c:v>2.0738874241558142E-2</c:v>
                </c:pt>
                <c:pt idx="1609">
                  <c:v>2.0738874241558142E-2</c:v>
                </c:pt>
                <c:pt idx="1610">
                  <c:v>2.0738874241558142E-2</c:v>
                </c:pt>
                <c:pt idx="1611">
                  <c:v>2.0738874241558142E-2</c:v>
                </c:pt>
                <c:pt idx="1612">
                  <c:v>2.0738874241558142E-2</c:v>
                </c:pt>
                <c:pt idx="1613">
                  <c:v>2.0738874241558142E-2</c:v>
                </c:pt>
                <c:pt idx="1614">
                  <c:v>2.0738874241558142E-2</c:v>
                </c:pt>
                <c:pt idx="1615">
                  <c:v>2.0738874241558142E-2</c:v>
                </c:pt>
                <c:pt idx="1616">
                  <c:v>2.0738874241558142E-2</c:v>
                </c:pt>
                <c:pt idx="1617">
                  <c:v>2.0738874241558142E-2</c:v>
                </c:pt>
                <c:pt idx="1618">
                  <c:v>2.0738874241558142E-2</c:v>
                </c:pt>
                <c:pt idx="1619">
                  <c:v>2.0738874241558142E-2</c:v>
                </c:pt>
                <c:pt idx="1620">
                  <c:v>2.0738874241558142E-2</c:v>
                </c:pt>
                <c:pt idx="1621">
                  <c:v>2.0738874241558142E-2</c:v>
                </c:pt>
                <c:pt idx="1622">
                  <c:v>2.0738874241558142E-2</c:v>
                </c:pt>
                <c:pt idx="1623">
                  <c:v>2.0738874241558142E-2</c:v>
                </c:pt>
                <c:pt idx="1624">
                  <c:v>2.0738874241558142E-2</c:v>
                </c:pt>
                <c:pt idx="1625">
                  <c:v>2.0738874241558142E-2</c:v>
                </c:pt>
                <c:pt idx="1626">
                  <c:v>2.0738874241558142E-2</c:v>
                </c:pt>
                <c:pt idx="1627">
                  <c:v>2.0738874241558142E-2</c:v>
                </c:pt>
                <c:pt idx="1628">
                  <c:v>2.0738874241558142E-2</c:v>
                </c:pt>
                <c:pt idx="1629">
                  <c:v>2.0738874241558142E-2</c:v>
                </c:pt>
                <c:pt idx="1630">
                  <c:v>2.0738874241558142E-2</c:v>
                </c:pt>
                <c:pt idx="1631">
                  <c:v>2.0738874241558142E-2</c:v>
                </c:pt>
                <c:pt idx="1632">
                  <c:v>2.0738874241558142E-2</c:v>
                </c:pt>
                <c:pt idx="1633">
                  <c:v>2.0738874241558142E-2</c:v>
                </c:pt>
                <c:pt idx="1634">
                  <c:v>2.0738874241558142E-2</c:v>
                </c:pt>
                <c:pt idx="1635">
                  <c:v>2.0738874241558142E-2</c:v>
                </c:pt>
                <c:pt idx="1636">
                  <c:v>2.0738874241558142E-2</c:v>
                </c:pt>
                <c:pt idx="1637">
                  <c:v>2.0738874241558142E-2</c:v>
                </c:pt>
                <c:pt idx="1638">
                  <c:v>2.0738874241558142E-2</c:v>
                </c:pt>
                <c:pt idx="1639">
                  <c:v>2.0738874241558142E-2</c:v>
                </c:pt>
                <c:pt idx="1640">
                  <c:v>2.0738874241558142E-2</c:v>
                </c:pt>
                <c:pt idx="1641">
                  <c:v>2.0738874241558142E-2</c:v>
                </c:pt>
                <c:pt idx="1642">
                  <c:v>2.0738874241558142E-2</c:v>
                </c:pt>
                <c:pt idx="1643">
                  <c:v>2.0738874241558142E-2</c:v>
                </c:pt>
                <c:pt idx="1644">
                  <c:v>2.0738874241558142E-2</c:v>
                </c:pt>
                <c:pt idx="1645">
                  <c:v>2.0738874241558142E-2</c:v>
                </c:pt>
                <c:pt idx="1646">
                  <c:v>2.0738874241558142E-2</c:v>
                </c:pt>
                <c:pt idx="1647">
                  <c:v>2.0738874241558142E-2</c:v>
                </c:pt>
                <c:pt idx="1648">
                  <c:v>2.0738874241558142E-2</c:v>
                </c:pt>
                <c:pt idx="1649">
                  <c:v>2.0738874241558142E-2</c:v>
                </c:pt>
                <c:pt idx="1650">
                  <c:v>2.0738874241558142E-2</c:v>
                </c:pt>
                <c:pt idx="1651">
                  <c:v>2.0738874241558142E-2</c:v>
                </c:pt>
                <c:pt idx="1652">
                  <c:v>2.0738874241558142E-2</c:v>
                </c:pt>
                <c:pt idx="1653">
                  <c:v>2.0738874241558142E-2</c:v>
                </c:pt>
                <c:pt idx="1654">
                  <c:v>2.0738874241558142E-2</c:v>
                </c:pt>
                <c:pt idx="1655">
                  <c:v>2.0738874241558142E-2</c:v>
                </c:pt>
                <c:pt idx="1656">
                  <c:v>2.0738874241558142E-2</c:v>
                </c:pt>
                <c:pt idx="1657">
                  <c:v>2.0738874241558142E-2</c:v>
                </c:pt>
                <c:pt idx="1658">
                  <c:v>2.0738874241558142E-2</c:v>
                </c:pt>
                <c:pt idx="1659">
                  <c:v>2.0738874241558142E-2</c:v>
                </c:pt>
                <c:pt idx="1660">
                  <c:v>2.0738874241558142E-2</c:v>
                </c:pt>
                <c:pt idx="1661">
                  <c:v>2.0738874241558142E-2</c:v>
                </c:pt>
                <c:pt idx="1662">
                  <c:v>2.0738874241558142E-2</c:v>
                </c:pt>
                <c:pt idx="1663">
                  <c:v>2.0738874241558142E-2</c:v>
                </c:pt>
                <c:pt idx="1664">
                  <c:v>2.0738874241558142E-2</c:v>
                </c:pt>
                <c:pt idx="1665">
                  <c:v>2.0738874241558142E-2</c:v>
                </c:pt>
                <c:pt idx="1666">
                  <c:v>2.0738874241558142E-2</c:v>
                </c:pt>
                <c:pt idx="1667">
                  <c:v>2.0738874241558142E-2</c:v>
                </c:pt>
                <c:pt idx="1668">
                  <c:v>2.0738874241558142E-2</c:v>
                </c:pt>
                <c:pt idx="1669">
                  <c:v>2.0738874241558142E-2</c:v>
                </c:pt>
                <c:pt idx="1670">
                  <c:v>2.0738874241558142E-2</c:v>
                </c:pt>
                <c:pt idx="1671">
                  <c:v>2.0738874241558142E-2</c:v>
                </c:pt>
                <c:pt idx="1672">
                  <c:v>2.0738874241558142E-2</c:v>
                </c:pt>
                <c:pt idx="1673">
                  <c:v>2.0738874241558142E-2</c:v>
                </c:pt>
                <c:pt idx="1674">
                  <c:v>2.0738874241558142E-2</c:v>
                </c:pt>
                <c:pt idx="1675">
                  <c:v>2.0738874241558142E-2</c:v>
                </c:pt>
                <c:pt idx="1676">
                  <c:v>2.0738874241558142E-2</c:v>
                </c:pt>
                <c:pt idx="1677">
                  <c:v>2.0738874241558142E-2</c:v>
                </c:pt>
                <c:pt idx="1678">
                  <c:v>2.0738874241558142E-2</c:v>
                </c:pt>
                <c:pt idx="1679">
                  <c:v>2.0738874241558142E-2</c:v>
                </c:pt>
                <c:pt idx="1680">
                  <c:v>2.0738874241558142E-2</c:v>
                </c:pt>
                <c:pt idx="1681">
                  <c:v>2.0738874241558142E-2</c:v>
                </c:pt>
                <c:pt idx="1682">
                  <c:v>2.0738874241558142E-2</c:v>
                </c:pt>
                <c:pt idx="1683">
                  <c:v>2.0738874241558142E-2</c:v>
                </c:pt>
                <c:pt idx="1684">
                  <c:v>2.0738874241558142E-2</c:v>
                </c:pt>
                <c:pt idx="1685">
                  <c:v>2.0738874241558142E-2</c:v>
                </c:pt>
                <c:pt idx="1686">
                  <c:v>2.0738874241558142E-2</c:v>
                </c:pt>
                <c:pt idx="1687">
                  <c:v>2.0738874241558142E-2</c:v>
                </c:pt>
                <c:pt idx="1688">
                  <c:v>2.0738874241558142E-2</c:v>
                </c:pt>
                <c:pt idx="1689">
                  <c:v>2.0738874241558142E-2</c:v>
                </c:pt>
                <c:pt idx="1690">
                  <c:v>2.0738874241558142E-2</c:v>
                </c:pt>
                <c:pt idx="1691">
                  <c:v>2.0738874241558142E-2</c:v>
                </c:pt>
                <c:pt idx="1692">
                  <c:v>2.0738874241558142E-2</c:v>
                </c:pt>
                <c:pt idx="1693">
                  <c:v>2.0738874241558142E-2</c:v>
                </c:pt>
                <c:pt idx="1694">
                  <c:v>2.0738874241558142E-2</c:v>
                </c:pt>
                <c:pt idx="1695">
                  <c:v>2.0738874241558142E-2</c:v>
                </c:pt>
                <c:pt idx="1696">
                  <c:v>2.0738874241558142E-2</c:v>
                </c:pt>
                <c:pt idx="1697">
                  <c:v>2.0738874241558142E-2</c:v>
                </c:pt>
                <c:pt idx="1698">
                  <c:v>2.0738874241558142E-2</c:v>
                </c:pt>
                <c:pt idx="1699">
                  <c:v>2.0738874241558142E-2</c:v>
                </c:pt>
                <c:pt idx="1700">
                  <c:v>2.0738874241558142E-2</c:v>
                </c:pt>
                <c:pt idx="1701">
                  <c:v>2.0738874241558142E-2</c:v>
                </c:pt>
                <c:pt idx="1702">
                  <c:v>2.0738874241558142E-2</c:v>
                </c:pt>
                <c:pt idx="1703">
                  <c:v>2.0738874241558142E-2</c:v>
                </c:pt>
                <c:pt idx="1704">
                  <c:v>2.0738874241558142E-2</c:v>
                </c:pt>
                <c:pt idx="1705">
                  <c:v>2.0738874241558142E-2</c:v>
                </c:pt>
                <c:pt idx="1706">
                  <c:v>2.0738874241558142E-2</c:v>
                </c:pt>
                <c:pt idx="1707">
                  <c:v>2.0738874241558142E-2</c:v>
                </c:pt>
                <c:pt idx="1708">
                  <c:v>2.0738874241558142E-2</c:v>
                </c:pt>
                <c:pt idx="1709">
                  <c:v>2.0738874241558142E-2</c:v>
                </c:pt>
                <c:pt idx="1710">
                  <c:v>2.0738874241558142E-2</c:v>
                </c:pt>
                <c:pt idx="1711">
                  <c:v>2.0738874241558142E-2</c:v>
                </c:pt>
                <c:pt idx="1712">
                  <c:v>2.0738874241558142E-2</c:v>
                </c:pt>
                <c:pt idx="1713">
                  <c:v>2.0738874241558142E-2</c:v>
                </c:pt>
                <c:pt idx="1714">
                  <c:v>2.0738874241558142E-2</c:v>
                </c:pt>
                <c:pt idx="1715">
                  <c:v>2.0738874241558142E-2</c:v>
                </c:pt>
                <c:pt idx="1716">
                  <c:v>2.0738874241558142E-2</c:v>
                </c:pt>
                <c:pt idx="1717">
                  <c:v>2.0738874241558142E-2</c:v>
                </c:pt>
                <c:pt idx="1718">
                  <c:v>2.0738874241558142E-2</c:v>
                </c:pt>
                <c:pt idx="1719">
                  <c:v>2.0738874241558142E-2</c:v>
                </c:pt>
                <c:pt idx="1720">
                  <c:v>2.0738874241558142E-2</c:v>
                </c:pt>
                <c:pt idx="1721">
                  <c:v>2.0738874241558142E-2</c:v>
                </c:pt>
                <c:pt idx="1722">
                  <c:v>2.0738874241558142E-2</c:v>
                </c:pt>
                <c:pt idx="1723">
                  <c:v>2.0738874241558142E-2</c:v>
                </c:pt>
                <c:pt idx="1724">
                  <c:v>2.0738874241558142E-2</c:v>
                </c:pt>
                <c:pt idx="1725">
                  <c:v>2.0738874241558142E-2</c:v>
                </c:pt>
                <c:pt idx="1726">
                  <c:v>2.0738874241558142E-2</c:v>
                </c:pt>
                <c:pt idx="1727">
                  <c:v>2.0738874241558142E-2</c:v>
                </c:pt>
                <c:pt idx="1728">
                  <c:v>2.0738874241558142E-2</c:v>
                </c:pt>
                <c:pt idx="1729">
                  <c:v>2.0738874241558142E-2</c:v>
                </c:pt>
                <c:pt idx="1730">
                  <c:v>2.0738874241558142E-2</c:v>
                </c:pt>
                <c:pt idx="1731">
                  <c:v>2.0738874241558142E-2</c:v>
                </c:pt>
                <c:pt idx="1732">
                  <c:v>2.0738874241558142E-2</c:v>
                </c:pt>
                <c:pt idx="1733">
                  <c:v>2.0738874241558142E-2</c:v>
                </c:pt>
                <c:pt idx="1734">
                  <c:v>2.0738874241558142E-2</c:v>
                </c:pt>
                <c:pt idx="1735">
                  <c:v>2.0738874241558142E-2</c:v>
                </c:pt>
                <c:pt idx="1736">
                  <c:v>2.0738874241558142E-2</c:v>
                </c:pt>
                <c:pt idx="1737">
                  <c:v>2.0738874241558142E-2</c:v>
                </c:pt>
                <c:pt idx="1738">
                  <c:v>2.0738874241558142E-2</c:v>
                </c:pt>
                <c:pt idx="1739">
                  <c:v>2.0738874241558142E-2</c:v>
                </c:pt>
                <c:pt idx="1740">
                  <c:v>2.0738874241558142E-2</c:v>
                </c:pt>
                <c:pt idx="1741">
                  <c:v>2.0738874241558142E-2</c:v>
                </c:pt>
                <c:pt idx="1742">
                  <c:v>2.0738874241558142E-2</c:v>
                </c:pt>
                <c:pt idx="1743">
                  <c:v>2.0738874241558142E-2</c:v>
                </c:pt>
                <c:pt idx="1744">
                  <c:v>2.0738874241558142E-2</c:v>
                </c:pt>
                <c:pt idx="1745">
                  <c:v>2.0738874241558142E-2</c:v>
                </c:pt>
                <c:pt idx="1746">
                  <c:v>2.0738874241558142E-2</c:v>
                </c:pt>
                <c:pt idx="1747">
                  <c:v>2.0738874241558142E-2</c:v>
                </c:pt>
                <c:pt idx="1748">
                  <c:v>2.0738874241558142E-2</c:v>
                </c:pt>
                <c:pt idx="1749">
                  <c:v>2.0738874241558142E-2</c:v>
                </c:pt>
                <c:pt idx="1750">
                  <c:v>2.0738874241558142E-2</c:v>
                </c:pt>
                <c:pt idx="1751">
                  <c:v>2.0738874241558142E-2</c:v>
                </c:pt>
                <c:pt idx="1752">
                  <c:v>2.0738874241558142E-2</c:v>
                </c:pt>
                <c:pt idx="1753">
                  <c:v>2.0738874241558142E-2</c:v>
                </c:pt>
                <c:pt idx="1754">
                  <c:v>2.0738874241558142E-2</c:v>
                </c:pt>
                <c:pt idx="1755">
                  <c:v>2.0738874241558142E-2</c:v>
                </c:pt>
                <c:pt idx="1756">
                  <c:v>2.0738874241558142E-2</c:v>
                </c:pt>
                <c:pt idx="1757">
                  <c:v>2.0738874241558142E-2</c:v>
                </c:pt>
                <c:pt idx="1758">
                  <c:v>2.0738874241558142E-2</c:v>
                </c:pt>
                <c:pt idx="1759">
                  <c:v>2.0738874241558142E-2</c:v>
                </c:pt>
                <c:pt idx="1760">
                  <c:v>2.0738874241558142E-2</c:v>
                </c:pt>
                <c:pt idx="1761">
                  <c:v>2.0738874241558142E-2</c:v>
                </c:pt>
                <c:pt idx="1762">
                  <c:v>2.0738874241558142E-2</c:v>
                </c:pt>
                <c:pt idx="1763">
                  <c:v>2.0738874241558142E-2</c:v>
                </c:pt>
                <c:pt idx="1764">
                  <c:v>2.0738874241558142E-2</c:v>
                </c:pt>
                <c:pt idx="1765">
                  <c:v>2.0738874241558142E-2</c:v>
                </c:pt>
                <c:pt idx="1766">
                  <c:v>2.0738874241558142E-2</c:v>
                </c:pt>
                <c:pt idx="1767">
                  <c:v>2.0738874241558142E-2</c:v>
                </c:pt>
                <c:pt idx="1768">
                  <c:v>2.0738874241558142E-2</c:v>
                </c:pt>
                <c:pt idx="1769">
                  <c:v>2.0738874241558142E-2</c:v>
                </c:pt>
                <c:pt idx="1770">
                  <c:v>2.0738874241558142E-2</c:v>
                </c:pt>
                <c:pt idx="1771">
                  <c:v>2.0738874241558142E-2</c:v>
                </c:pt>
                <c:pt idx="1772">
                  <c:v>2.0738874241558142E-2</c:v>
                </c:pt>
                <c:pt idx="1773">
                  <c:v>2.0738874241558142E-2</c:v>
                </c:pt>
                <c:pt idx="1774">
                  <c:v>2.0738874241558142E-2</c:v>
                </c:pt>
                <c:pt idx="1775">
                  <c:v>2.0738874241558142E-2</c:v>
                </c:pt>
                <c:pt idx="1776">
                  <c:v>2.0738874241558142E-2</c:v>
                </c:pt>
                <c:pt idx="1777">
                  <c:v>2.0738874241558142E-2</c:v>
                </c:pt>
                <c:pt idx="1778">
                  <c:v>2.0738874241558142E-2</c:v>
                </c:pt>
                <c:pt idx="1779">
                  <c:v>2.0738874241558142E-2</c:v>
                </c:pt>
                <c:pt idx="1780">
                  <c:v>2.0738874241558142E-2</c:v>
                </c:pt>
                <c:pt idx="1781">
                  <c:v>2.0738874241558142E-2</c:v>
                </c:pt>
                <c:pt idx="1782">
                  <c:v>2.0738874241558142E-2</c:v>
                </c:pt>
                <c:pt idx="1783">
                  <c:v>2.0738874241558142E-2</c:v>
                </c:pt>
                <c:pt idx="1784">
                  <c:v>2.0738874241558142E-2</c:v>
                </c:pt>
                <c:pt idx="1785">
                  <c:v>2.0738874241558142E-2</c:v>
                </c:pt>
                <c:pt idx="1786">
                  <c:v>2.0738874241558142E-2</c:v>
                </c:pt>
                <c:pt idx="1787">
                  <c:v>2.0738874241558142E-2</c:v>
                </c:pt>
                <c:pt idx="1788">
                  <c:v>2.0738874241558142E-2</c:v>
                </c:pt>
                <c:pt idx="1789">
                  <c:v>2.0738874241558142E-2</c:v>
                </c:pt>
                <c:pt idx="1790">
                  <c:v>2.0738874241558142E-2</c:v>
                </c:pt>
                <c:pt idx="1791">
                  <c:v>2.0738874241558142E-2</c:v>
                </c:pt>
                <c:pt idx="1792">
                  <c:v>2.0738874241558142E-2</c:v>
                </c:pt>
                <c:pt idx="1793">
                  <c:v>2.0738874241558142E-2</c:v>
                </c:pt>
                <c:pt idx="1794">
                  <c:v>2.0738874241558142E-2</c:v>
                </c:pt>
                <c:pt idx="1795">
                  <c:v>2.0738874241558142E-2</c:v>
                </c:pt>
                <c:pt idx="1796">
                  <c:v>2.0738874241558142E-2</c:v>
                </c:pt>
                <c:pt idx="1797">
                  <c:v>2.0738874241558142E-2</c:v>
                </c:pt>
                <c:pt idx="1798">
                  <c:v>2.0738874241558142E-2</c:v>
                </c:pt>
                <c:pt idx="1799">
                  <c:v>2.0738874241558142E-2</c:v>
                </c:pt>
                <c:pt idx="1800">
                  <c:v>2.0738874241558142E-2</c:v>
                </c:pt>
                <c:pt idx="1801">
                  <c:v>2.0738874241558142E-2</c:v>
                </c:pt>
                <c:pt idx="1802">
                  <c:v>2.0738874241558142E-2</c:v>
                </c:pt>
                <c:pt idx="1803">
                  <c:v>2.0738874241558142E-2</c:v>
                </c:pt>
                <c:pt idx="1804">
                  <c:v>2.0738874241558142E-2</c:v>
                </c:pt>
                <c:pt idx="1805">
                  <c:v>2.0738874241558142E-2</c:v>
                </c:pt>
                <c:pt idx="1806">
                  <c:v>2.0738874241558142E-2</c:v>
                </c:pt>
                <c:pt idx="1807">
                  <c:v>2.0738874241558142E-2</c:v>
                </c:pt>
                <c:pt idx="1808">
                  <c:v>2.0738874241558142E-2</c:v>
                </c:pt>
                <c:pt idx="1809">
                  <c:v>2.0738874241558142E-2</c:v>
                </c:pt>
                <c:pt idx="1810">
                  <c:v>2.0738874241558142E-2</c:v>
                </c:pt>
                <c:pt idx="1811">
                  <c:v>2.0738874241558142E-2</c:v>
                </c:pt>
                <c:pt idx="1812">
                  <c:v>2.0738874241558142E-2</c:v>
                </c:pt>
                <c:pt idx="1813">
                  <c:v>2.0738874241558142E-2</c:v>
                </c:pt>
                <c:pt idx="1814">
                  <c:v>2.0738874241558142E-2</c:v>
                </c:pt>
                <c:pt idx="1815">
                  <c:v>2.0738874241558142E-2</c:v>
                </c:pt>
                <c:pt idx="1816">
                  <c:v>2.0738874241558142E-2</c:v>
                </c:pt>
                <c:pt idx="1817">
                  <c:v>2.0738874241558142E-2</c:v>
                </c:pt>
                <c:pt idx="1818">
                  <c:v>2.0738874241558142E-2</c:v>
                </c:pt>
                <c:pt idx="1819">
                  <c:v>2.0738874241558142E-2</c:v>
                </c:pt>
                <c:pt idx="1820">
                  <c:v>2.0738874241558142E-2</c:v>
                </c:pt>
                <c:pt idx="1821">
                  <c:v>2.0738874241558142E-2</c:v>
                </c:pt>
                <c:pt idx="1822">
                  <c:v>2.0738874241558142E-2</c:v>
                </c:pt>
                <c:pt idx="1823">
                  <c:v>2.0738874241558142E-2</c:v>
                </c:pt>
                <c:pt idx="1824">
                  <c:v>2.0738874241558142E-2</c:v>
                </c:pt>
                <c:pt idx="1825">
                  <c:v>2.0738874241558142E-2</c:v>
                </c:pt>
                <c:pt idx="1826">
                  <c:v>2.0738874241558142E-2</c:v>
                </c:pt>
                <c:pt idx="1827">
                  <c:v>2.0738874241558142E-2</c:v>
                </c:pt>
                <c:pt idx="1828">
                  <c:v>2.0738874241558142E-2</c:v>
                </c:pt>
                <c:pt idx="1829">
                  <c:v>2.0738874241558142E-2</c:v>
                </c:pt>
                <c:pt idx="1830">
                  <c:v>2.0738874241558142E-2</c:v>
                </c:pt>
                <c:pt idx="1831">
                  <c:v>2.0738874241558142E-2</c:v>
                </c:pt>
                <c:pt idx="1832">
                  <c:v>2.0738874241558142E-2</c:v>
                </c:pt>
                <c:pt idx="1833">
                  <c:v>2.0738874241558142E-2</c:v>
                </c:pt>
                <c:pt idx="1834">
                  <c:v>2.0738874241558142E-2</c:v>
                </c:pt>
                <c:pt idx="1835">
                  <c:v>2.0738874241558142E-2</c:v>
                </c:pt>
                <c:pt idx="1836">
                  <c:v>2.0738874241558142E-2</c:v>
                </c:pt>
                <c:pt idx="1837">
                  <c:v>2.0738874241558142E-2</c:v>
                </c:pt>
                <c:pt idx="1838">
                  <c:v>2.0738874241558142E-2</c:v>
                </c:pt>
                <c:pt idx="1839">
                  <c:v>2.0738874241558142E-2</c:v>
                </c:pt>
                <c:pt idx="1840">
                  <c:v>2.0738874241558142E-2</c:v>
                </c:pt>
                <c:pt idx="1841">
                  <c:v>2.0738874241558142E-2</c:v>
                </c:pt>
                <c:pt idx="1842">
                  <c:v>2.0738874241558142E-2</c:v>
                </c:pt>
                <c:pt idx="1843">
                  <c:v>2.0738874241558142E-2</c:v>
                </c:pt>
                <c:pt idx="1844">
                  <c:v>2.0738874241558142E-2</c:v>
                </c:pt>
                <c:pt idx="1845">
                  <c:v>2.0738874241558142E-2</c:v>
                </c:pt>
                <c:pt idx="1846">
                  <c:v>2.0738874241558142E-2</c:v>
                </c:pt>
                <c:pt idx="1847">
                  <c:v>2.0738874241558142E-2</c:v>
                </c:pt>
                <c:pt idx="1848">
                  <c:v>2.0738874241558142E-2</c:v>
                </c:pt>
                <c:pt idx="1849">
                  <c:v>2.0738874241558142E-2</c:v>
                </c:pt>
                <c:pt idx="1850">
                  <c:v>2.0738874241558142E-2</c:v>
                </c:pt>
                <c:pt idx="1851">
                  <c:v>2.0738874241558142E-2</c:v>
                </c:pt>
                <c:pt idx="1852">
                  <c:v>2.0738874241558142E-2</c:v>
                </c:pt>
                <c:pt idx="1853">
                  <c:v>2.0738874241558142E-2</c:v>
                </c:pt>
                <c:pt idx="1854">
                  <c:v>2.0738874241558142E-2</c:v>
                </c:pt>
                <c:pt idx="1855">
                  <c:v>2.0738874241558142E-2</c:v>
                </c:pt>
                <c:pt idx="1856">
                  <c:v>2.0738874241558142E-2</c:v>
                </c:pt>
                <c:pt idx="1857">
                  <c:v>2.0738874241558142E-2</c:v>
                </c:pt>
                <c:pt idx="1858">
                  <c:v>2.0738874241558142E-2</c:v>
                </c:pt>
                <c:pt idx="1859">
                  <c:v>2.0738874241558142E-2</c:v>
                </c:pt>
                <c:pt idx="1860">
                  <c:v>2.0738874241558142E-2</c:v>
                </c:pt>
                <c:pt idx="1861">
                  <c:v>2.0738874241558142E-2</c:v>
                </c:pt>
                <c:pt idx="1862">
                  <c:v>2.0738874241558142E-2</c:v>
                </c:pt>
                <c:pt idx="1863">
                  <c:v>2.0738874241558142E-2</c:v>
                </c:pt>
                <c:pt idx="1864">
                  <c:v>2.0738874241558142E-2</c:v>
                </c:pt>
                <c:pt idx="1865">
                  <c:v>2.0738874241558142E-2</c:v>
                </c:pt>
                <c:pt idx="1866">
                  <c:v>2.0738874241558142E-2</c:v>
                </c:pt>
                <c:pt idx="1867">
                  <c:v>2.0738874241558142E-2</c:v>
                </c:pt>
                <c:pt idx="1868">
                  <c:v>2.0738874241558142E-2</c:v>
                </c:pt>
                <c:pt idx="1869">
                  <c:v>2.0738874241558142E-2</c:v>
                </c:pt>
                <c:pt idx="1870">
                  <c:v>2.0738874241558142E-2</c:v>
                </c:pt>
                <c:pt idx="1871">
                  <c:v>2.0738874241558142E-2</c:v>
                </c:pt>
                <c:pt idx="1872">
                  <c:v>2.0738874241558142E-2</c:v>
                </c:pt>
                <c:pt idx="1873">
                  <c:v>2.0738874241558142E-2</c:v>
                </c:pt>
                <c:pt idx="1874">
                  <c:v>2.0738874241558142E-2</c:v>
                </c:pt>
                <c:pt idx="1875">
                  <c:v>2.0738874241558142E-2</c:v>
                </c:pt>
                <c:pt idx="1876">
                  <c:v>2.0738874241558142E-2</c:v>
                </c:pt>
                <c:pt idx="1877">
                  <c:v>2.0738874241558142E-2</c:v>
                </c:pt>
                <c:pt idx="1878">
                  <c:v>2.0738874241558142E-2</c:v>
                </c:pt>
                <c:pt idx="1879">
                  <c:v>2.0738874241558142E-2</c:v>
                </c:pt>
                <c:pt idx="1880">
                  <c:v>2.0738874241558142E-2</c:v>
                </c:pt>
                <c:pt idx="1881">
                  <c:v>2.0738874241558142E-2</c:v>
                </c:pt>
                <c:pt idx="1882">
                  <c:v>2.0738874241558142E-2</c:v>
                </c:pt>
                <c:pt idx="1883">
                  <c:v>2.0738874241558142E-2</c:v>
                </c:pt>
                <c:pt idx="1884">
                  <c:v>2.0738874241558142E-2</c:v>
                </c:pt>
                <c:pt idx="1885">
                  <c:v>2.0738874241558142E-2</c:v>
                </c:pt>
                <c:pt idx="1886">
                  <c:v>2.0738874241558142E-2</c:v>
                </c:pt>
                <c:pt idx="1887">
                  <c:v>2.0738874241558142E-2</c:v>
                </c:pt>
                <c:pt idx="1888">
                  <c:v>2.0738874241558142E-2</c:v>
                </c:pt>
                <c:pt idx="1889">
                  <c:v>2.0738874241558142E-2</c:v>
                </c:pt>
                <c:pt idx="1890">
                  <c:v>2.0738874241558142E-2</c:v>
                </c:pt>
                <c:pt idx="1891">
                  <c:v>2.0738874241558142E-2</c:v>
                </c:pt>
                <c:pt idx="1892">
                  <c:v>2.0738874241558142E-2</c:v>
                </c:pt>
                <c:pt idx="1893">
                  <c:v>2.0738874241558142E-2</c:v>
                </c:pt>
                <c:pt idx="1894">
                  <c:v>2.0738874241558142E-2</c:v>
                </c:pt>
                <c:pt idx="1895">
                  <c:v>2.0738874241558142E-2</c:v>
                </c:pt>
                <c:pt idx="1896">
                  <c:v>2.0738874241558142E-2</c:v>
                </c:pt>
                <c:pt idx="1897">
                  <c:v>2.0738874241558142E-2</c:v>
                </c:pt>
                <c:pt idx="1898">
                  <c:v>2.0738874241558142E-2</c:v>
                </c:pt>
                <c:pt idx="1899">
                  <c:v>2.0738874241558142E-2</c:v>
                </c:pt>
                <c:pt idx="1900">
                  <c:v>2.0738874241558142E-2</c:v>
                </c:pt>
                <c:pt idx="1901">
                  <c:v>2.0738874241558142E-2</c:v>
                </c:pt>
                <c:pt idx="1902">
                  <c:v>2.0738874241558142E-2</c:v>
                </c:pt>
                <c:pt idx="1903">
                  <c:v>2.0738874241558142E-2</c:v>
                </c:pt>
                <c:pt idx="1904">
                  <c:v>2.0738874241558142E-2</c:v>
                </c:pt>
                <c:pt idx="1905">
                  <c:v>2.0738874241558142E-2</c:v>
                </c:pt>
                <c:pt idx="1906">
                  <c:v>2.0738874241558142E-2</c:v>
                </c:pt>
                <c:pt idx="1907">
                  <c:v>2.0738874241558142E-2</c:v>
                </c:pt>
                <c:pt idx="1908">
                  <c:v>2.0738874241558142E-2</c:v>
                </c:pt>
                <c:pt idx="1909">
                  <c:v>2.0738874241558142E-2</c:v>
                </c:pt>
                <c:pt idx="1910">
                  <c:v>2.0738874241558142E-2</c:v>
                </c:pt>
                <c:pt idx="1911">
                  <c:v>2.0738874241558142E-2</c:v>
                </c:pt>
                <c:pt idx="1912">
                  <c:v>2.0738874241558142E-2</c:v>
                </c:pt>
                <c:pt idx="1913">
                  <c:v>2.0738874241558142E-2</c:v>
                </c:pt>
                <c:pt idx="1914">
                  <c:v>2.0738874241558142E-2</c:v>
                </c:pt>
                <c:pt idx="1915">
                  <c:v>2.0738874241558142E-2</c:v>
                </c:pt>
                <c:pt idx="1916">
                  <c:v>2.0738874241558142E-2</c:v>
                </c:pt>
                <c:pt idx="1917">
                  <c:v>2.0738874241558142E-2</c:v>
                </c:pt>
                <c:pt idx="1918">
                  <c:v>2.0738874241558142E-2</c:v>
                </c:pt>
                <c:pt idx="1919">
                  <c:v>2.0738874241558142E-2</c:v>
                </c:pt>
                <c:pt idx="1920">
                  <c:v>2.0738874241558142E-2</c:v>
                </c:pt>
                <c:pt idx="1921">
                  <c:v>2.0738874241558142E-2</c:v>
                </c:pt>
                <c:pt idx="1922">
                  <c:v>2.0738874241558142E-2</c:v>
                </c:pt>
                <c:pt idx="1923">
                  <c:v>2.0738874241558142E-2</c:v>
                </c:pt>
                <c:pt idx="1924">
                  <c:v>2.0738874241558142E-2</c:v>
                </c:pt>
                <c:pt idx="1925">
                  <c:v>2.0738874241558142E-2</c:v>
                </c:pt>
                <c:pt idx="1926">
                  <c:v>2.0738874241558142E-2</c:v>
                </c:pt>
                <c:pt idx="1927">
                  <c:v>2.0738874241558142E-2</c:v>
                </c:pt>
                <c:pt idx="1928">
                  <c:v>2.0738874241558142E-2</c:v>
                </c:pt>
                <c:pt idx="1929">
                  <c:v>2.0738874241558142E-2</c:v>
                </c:pt>
                <c:pt idx="1930">
                  <c:v>2.0738874241558142E-2</c:v>
                </c:pt>
                <c:pt idx="1931">
                  <c:v>2.0738874241558142E-2</c:v>
                </c:pt>
                <c:pt idx="1932">
                  <c:v>2.0738874241558142E-2</c:v>
                </c:pt>
                <c:pt idx="1933">
                  <c:v>2.0738874241558142E-2</c:v>
                </c:pt>
                <c:pt idx="1934">
                  <c:v>2.0738874241558142E-2</c:v>
                </c:pt>
                <c:pt idx="1935">
                  <c:v>2.0738874241558142E-2</c:v>
                </c:pt>
                <c:pt idx="1936">
                  <c:v>2.0738874241558142E-2</c:v>
                </c:pt>
                <c:pt idx="1937">
                  <c:v>2.0738874241558142E-2</c:v>
                </c:pt>
                <c:pt idx="1938">
                  <c:v>2.0738874241558142E-2</c:v>
                </c:pt>
                <c:pt idx="1939">
                  <c:v>2.0738874241558142E-2</c:v>
                </c:pt>
                <c:pt idx="1940">
                  <c:v>2.0738874241558142E-2</c:v>
                </c:pt>
                <c:pt idx="1941">
                  <c:v>2.0738874241558142E-2</c:v>
                </c:pt>
                <c:pt idx="1942">
                  <c:v>2.0738874241558142E-2</c:v>
                </c:pt>
                <c:pt idx="1943">
                  <c:v>2.0738874241558142E-2</c:v>
                </c:pt>
                <c:pt idx="1944">
                  <c:v>2.0738874241558142E-2</c:v>
                </c:pt>
                <c:pt idx="1945">
                  <c:v>2.0738874241558142E-2</c:v>
                </c:pt>
                <c:pt idx="1946">
                  <c:v>2.0738874241558142E-2</c:v>
                </c:pt>
                <c:pt idx="1947">
                  <c:v>2.0738874241558142E-2</c:v>
                </c:pt>
                <c:pt idx="1948">
                  <c:v>2.0738874241558142E-2</c:v>
                </c:pt>
                <c:pt idx="1949">
                  <c:v>2.0738874241558142E-2</c:v>
                </c:pt>
                <c:pt idx="1950">
                  <c:v>2.0738874241558142E-2</c:v>
                </c:pt>
                <c:pt idx="1951">
                  <c:v>2.0738874241558142E-2</c:v>
                </c:pt>
                <c:pt idx="1952">
                  <c:v>2.0738874241558142E-2</c:v>
                </c:pt>
                <c:pt idx="1953">
                  <c:v>2.0738874241558142E-2</c:v>
                </c:pt>
                <c:pt idx="1954">
                  <c:v>2.0738874241558142E-2</c:v>
                </c:pt>
                <c:pt idx="1955">
                  <c:v>2.0738874241558142E-2</c:v>
                </c:pt>
                <c:pt idx="1956">
                  <c:v>2.0738874241558142E-2</c:v>
                </c:pt>
                <c:pt idx="1957">
                  <c:v>2.0738874241558142E-2</c:v>
                </c:pt>
                <c:pt idx="1958">
                  <c:v>2.0738874241558142E-2</c:v>
                </c:pt>
                <c:pt idx="1959">
                  <c:v>2.0738874241558142E-2</c:v>
                </c:pt>
                <c:pt idx="1960">
                  <c:v>2.0738874241558142E-2</c:v>
                </c:pt>
                <c:pt idx="1961">
                  <c:v>2.0738874241558142E-2</c:v>
                </c:pt>
                <c:pt idx="1962">
                  <c:v>2.0738874241558142E-2</c:v>
                </c:pt>
                <c:pt idx="1963">
                  <c:v>2.0738874241558142E-2</c:v>
                </c:pt>
                <c:pt idx="1964">
                  <c:v>2.0738874241558142E-2</c:v>
                </c:pt>
                <c:pt idx="1965">
                  <c:v>2.0738874241558142E-2</c:v>
                </c:pt>
                <c:pt idx="1966">
                  <c:v>2.0738874241558142E-2</c:v>
                </c:pt>
                <c:pt idx="1967">
                  <c:v>2.0738874241558142E-2</c:v>
                </c:pt>
                <c:pt idx="1968">
                  <c:v>2.0738874241558142E-2</c:v>
                </c:pt>
                <c:pt idx="1969">
                  <c:v>2.0738874241558142E-2</c:v>
                </c:pt>
                <c:pt idx="1970">
                  <c:v>2.0738874241558142E-2</c:v>
                </c:pt>
                <c:pt idx="1971">
                  <c:v>2.0738874241558142E-2</c:v>
                </c:pt>
                <c:pt idx="1972">
                  <c:v>2.0738874241558142E-2</c:v>
                </c:pt>
                <c:pt idx="1973">
                  <c:v>2.0738874241558142E-2</c:v>
                </c:pt>
                <c:pt idx="1974">
                  <c:v>2.0738874241558142E-2</c:v>
                </c:pt>
                <c:pt idx="1975">
                  <c:v>2.0738874241558142E-2</c:v>
                </c:pt>
                <c:pt idx="1976">
                  <c:v>2.0738874241558142E-2</c:v>
                </c:pt>
                <c:pt idx="1977">
                  <c:v>2.0738874241558142E-2</c:v>
                </c:pt>
                <c:pt idx="1978">
                  <c:v>2.0738874241558142E-2</c:v>
                </c:pt>
                <c:pt idx="1979">
                  <c:v>2.0738874241558142E-2</c:v>
                </c:pt>
                <c:pt idx="1980">
                  <c:v>2.0738874241558142E-2</c:v>
                </c:pt>
                <c:pt idx="1981">
                  <c:v>2.0738874241558142E-2</c:v>
                </c:pt>
                <c:pt idx="1982">
                  <c:v>2.0738874241558142E-2</c:v>
                </c:pt>
                <c:pt idx="1983">
                  <c:v>2.0738874241558142E-2</c:v>
                </c:pt>
                <c:pt idx="1984">
                  <c:v>2.0738874241558142E-2</c:v>
                </c:pt>
                <c:pt idx="1985">
                  <c:v>2.0738874241558142E-2</c:v>
                </c:pt>
                <c:pt idx="1986">
                  <c:v>2.0738874241558142E-2</c:v>
                </c:pt>
                <c:pt idx="1987">
                  <c:v>2.0738874241558142E-2</c:v>
                </c:pt>
                <c:pt idx="1988">
                  <c:v>2.0738874241558142E-2</c:v>
                </c:pt>
                <c:pt idx="1989">
                  <c:v>2.0738874241558142E-2</c:v>
                </c:pt>
                <c:pt idx="1990">
                  <c:v>2.0738874241558142E-2</c:v>
                </c:pt>
                <c:pt idx="1991">
                  <c:v>2.0738874241558142E-2</c:v>
                </c:pt>
                <c:pt idx="1992">
                  <c:v>2.0738874241558142E-2</c:v>
                </c:pt>
                <c:pt idx="1993">
                  <c:v>2.0738874241558142E-2</c:v>
                </c:pt>
                <c:pt idx="1994">
                  <c:v>2.0738874241558142E-2</c:v>
                </c:pt>
                <c:pt idx="1995">
                  <c:v>2.0738874241558142E-2</c:v>
                </c:pt>
                <c:pt idx="1996">
                  <c:v>2.0738874241558142E-2</c:v>
                </c:pt>
                <c:pt idx="1997">
                  <c:v>2.0738874241558142E-2</c:v>
                </c:pt>
                <c:pt idx="1998">
                  <c:v>2.0738874241558142E-2</c:v>
                </c:pt>
                <c:pt idx="1999">
                  <c:v>2.0738874241558142E-2</c:v>
                </c:pt>
                <c:pt idx="2000">
                  <c:v>2.0738874241558142E-2</c:v>
                </c:pt>
                <c:pt idx="2001">
                  <c:v>2.0738874241558142E-2</c:v>
                </c:pt>
                <c:pt idx="2002">
                  <c:v>2.0738874241558142E-2</c:v>
                </c:pt>
                <c:pt idx="2003">
                  <c:v>2.0738874241558142E-2</c:v>
                </c:pt>
                <c:pt idx="2004">
                  <c:v>2.0738874241558142E-2</c:v>
                </c:pt>
                <c:pt idx="2005">
                  <c:v>2.0738874241558142E-2</c:v>
                </c:pt>
                <c:pt idx="2006">
                  <c:v>2.0738874241558142E-2</c:v>
                </c:pt>
                <c:pt idx="2007">
                  <c:v>2.0738874241558142E-2</c:v>
                </c:pt>
                <c:pt idx="2008">
                  <c:v>2.0738874241558142E-2</c:v>
                </c:pt>
                <c:pt idx="2009">
                  <c:v>2.0738874241558142E-2</c:v>
                </c:pt>
                <c:pt idx="2010">
                  <c:v>2.0738874241558142E-2</c:v>
                </c:pt>
                <c:pt idx="2011">
                  <c:v>2.0738874241558142E-2</c:v>
                </c:pt>
                <c:pt idx="2012">
                  <c:v>2.0738874241558142E-2</c:v>
                </c:pt>
                <c:pt idx="2013">
                  <c:v>2.0738874241558142E-2</c:v>
                </c:pt>
                <c:pt idx="2014">
                  <c:v>2.0738874241558142E-2</c:v>
                </c:pt>
                <c:pt idx="2015">
                  <c:v>2.0738874241558142E-2</c:v>
                </c:pt>
                <c:pt idx="2016">
                  <c:v>2.0738874241558142E-2</c:v>
                </c:pt>
                <c:pt idx="2017">
                  <c:v>2.0738874241558142E-2</c:v>
                </c:pt>
                <c:pt idx="2018">
                  <c:v>2.0738874241558142E-2</c:v>
                </c:pt>
                <c:pt idx="2019">
                  <c:v>2.0738874241558142E-2</c:v>
                </c:pt>
                <c:pt idx="2020">
                  <c:v>2.0738874241558142E-2</c:v>
                </c:pt>
                <c:pt idx="2021">
                  <c:v>2.0738874241558142E-2</c:v>
                </c:pt>
                <c:pt idx="2022">
                  <c:v>2.0738874241558142E-2</c:v>
                </c:pt>
                <c:pt idx="2023">
                  <c:v>2.0738874241558142E-2</c:v>
                </c:pt>
                <c:pt idx="2024">
                  <c:v>2.0738874241558142E-2</c:v>
                </c:pt>
                <c:pt idx="2025">
                  <c:v>2.0738874241558142E-2</c:v>
                </c:pt>
                <c:pt idx="2026">
                  <c:v>2.0738874241558142E-2</c:v>
                </c:pt>
                <c:pt idx="2027">
                  <c:v>2.0738874241558142E-2</c:v>
                </c:pt>
                <c:pt idx="2028">
                  <c:v>2.0738874241558142E-2</c:v>
                </c:pt>
                <c:pt idx="2029">
                  <c:v>2.0738874241558142E-2</c:v>
                </c:pt>
                <c:pt idx="2030">
                  <c:v>2.0738874241558142E-2</c:v>
                </c:pt>
                <c:pt idx="2031">
                  <c:v>2.0738874241558142E-2</c:v>
                </c:pt>
                <c:pt idx="2032">
                  <c:v>2.0738874241558142E-2</c:v>
                </c:pt>
                <c:pt idx="2033">
                  <c:v>2.0738874241558142E-2</c:v>
                </c:pt>
                <c:pt idx="2034">
                  <c:v>2.0738874241558142E-2</c:v>
                </c:pt>
                <c:pt idx="2035">
                  <c:v>2.0738874241558142E-2</c:v>
                </c:pt>
                <c:pt idx="2036">
                  <c:v>2.0738874241558142E-2</c:v>
                </c:pt>
                <c:pt idx="2037">
                  <c:v>2.0738874241558142E-2</c:v>
                </c:pt>
                <c:pt idx="2038">
                  <c:v>2.0738874241558142E-2</c:v>
                </c:pt>
                <c:pt idx="2039">
                  <c:v>2.0738874241558142E-2</c:v>
                </c:pt>
                <c:pt idx="2040">
                  <c:v>2.0738874241558142E-2</c:v>
                </c:pt>
                <c:pt idx="2041">
                  <c:v>2.0738874241558142E-2</c:v>
                </c:pt>
                <c:pt idx="2042">
                  <c:v>2.0738874241558142E-2</c:v>
                </c:pt>
                <c:pt idx="2043">
                  <c:v>2.0738874241558142E-2</c:v>
                </c:pt>
                <c:pt idx="2044">
                  <c:v>2.0738874241558142E-2</c:v>
                </c:pt>
                <c:pt idx="2045">
                  <c:v>2.0738874241558142E-2</c:v>
                </c:pt>
                <c:pt idx="2046">
                  <c:v>2.0738874241558142E-2</c:v>
                </c:pt>
                <c:pt idx="2047">
                  <c:v>2.0738874241558142E-2</c:v>
                </c:pt>
                <c:pt idx="2048">
                  <c:v>2.0738874241558142E-2</c:v>
                </c:pt>
                <c:pt idx="2049">
                  <c:v>2.0738874241558142E-2</c:v>
                </c:pt>
                <c:pt idx="2050">
                  <c:v>2.0738874241558142E-2</c:v>
                </c:pt>
                <c:pt idx="2051">
                  <c:v>2.0738874241558142E-2</c:v>
                </c:pt>
                <c:pt idx="2052">
                  <c:v>2.0738874241558142E-2</c:v>
                </c:pt>
                <c:pt idx="2053">
                  <c:v>2.0738874241558142E-2</c:v>
                </c:pt>
                <c:pt idx="2054">
                  <c:v>2.0738874241558142E-2</c:v>
                </c:pt>
                <c:pt idx="2055">
                  <c:v>2.0738874241558142E-2</c:v>
                </c:pt>
                <c:pt idx="2056">
                  <c:v>2.0738874241558142E-2</c:v>
                </c:pt>
                <c:pt idx="2057">
                  <c:v>2.0738874241558142E-2</c:v>
                </c:pt>
                <c:pt idx="2058">
                  <c:v>2.0738874241558142E-2</c:v>
                </c:pt>
                <c:pt idx="2059">
                  <c:v>2.0738874241558142E-2</c:v>
                </c:pt>
                <c:pt idx="2060">
                  <c:v>2.0738874241558142E-2</c:v>
                </c:pt>
                <c:pt idx="2061">
                  <c:v>2.0738874241558142E-2</c:v>
                </c:pt>
                <c:pt idx="2062">
                  <c:v>2.0738874241558142E-2</c:v>
                </c:pt>
                <c:pt idx="2063">
                  <c:v>2.0738874241558142E-2</c:v>
                </c:pt>
                <c:pt idx="2064">
                  <c:v>2.0738874241558142E-2</c:v>
                </c:pt>
                <c:pt idx="2065">
                  <c:v>2.0738874241558142E-2</c:v>
                </c:pt>
                <c:pt idx="2066">
                  <c:v>2.0738874241558142E-2</c:v>
                </c:pt>
                <c:pt idx="2067">
                  <c:v>2.0738874241558142E-2</c:v>
                </c:pt>
                <c:pt idx="2068">
                  <c:v>2.0738874241558142E-2</c:v>
                </c:pt>
                <c:pt idx="2069">
                  <c:v>2.0738874241558142E-2</c:v>
                </c:pt>
                <c:pt idx="2070">
                  <c:v>2.0738874241558142E-2</c:v>
                </c:pt>
                <c:pt idx="2071">
                  <c:v>2.0738874241558142E-2</c:v>
                </c:pt>
                <c:pt idx="2072">
                  <c:v>2.0738874241558142E-2</c:v>
                </c:pt>
                <c:pt idx="2073">
                  <c:v>2.0738874241558142E-2</c:v>
                </c:pt>
                <c:pt idx="2074">
                  <c:v>2.0738874241558142E-2</c:v>
                </c:pt>
                <c:pt idx="2075">
                  <c:v>2.0738874241558142E-2</c:v>
                </c:pt>
                <c:pt idx="2076">
                  <c:v>2.0738874241558142E-2</c:v>
                </c:pt>
                <c:pt idx="2077">
                  <c:v>2.0738874241558142E-2</c:v>
                </c:pt>
                <c:pt idx="2078">
                  <c:v>2.0738874241558142E-2</c:v>
                </c:pt>
                <c:pt idx="2079">
                  <c:v>2.0738874241558142E-2</c:v>
                </c:pt>
                <c:pt idx="2080">
                  <c:v>2.0738874241558142E-2</c:v>
                </c:pt>
                <c:pt idx="2081">
                  <c:v>2.0738874241558142E-2</c:v>
                </c:pt>
                <c:pt idx="2082">
                  <c:v>2.0738874241558142E-2</c:v>
                </c:pt>
                <c:pt idx="2083">
                  <c:v>2.0738874241558142E-2</c:v>
                </c:pt>
                <c:pt idx="2084">
                  <c:v>2.0738874241558142E-2</c:v>
                </c:pt>
                <c:pt idx="2085">
                  <c:v>2.0738874241558142E-2</c:v>
                </c:pt>
                <c:pt idx="2086">
                  <c:v>2.0738874241558142E-2</c:v>
                </c:pt>
                <c:pt idx="2087">
                  <c:v>2.0738874241558142E-2</c:v>
                </c:pt>
                <c:pt idx="2088">
                  <c:v>2.0738874241558142E-2</c:v>
                </c:pt>
                <c:pt idx="2089">
                  <c:v>2.0738874241558142E-2</c:v>
                </c:pt>
                <c:pt idx="2090">
                  <c:v>2.0738874241558142E-2</c:v>
                </c:pt>
                <c:pt idx="2091">
                  <c:v>2.0738874241558142E-2</c:v>
                </c:pt>
                <c:pt idx="2092">
                  <c:v>2.0738874241558142E-2</c:v>
                </c:pt>
                <c:pt idx="2093">
                  <c:v>2.0738874241558142E-2</c:v>
                </c:pt>
                <c:pt idx="2094">
                  <c:v>2.0738874241558142E-2</c:v>
                </c:pt>
                <c:pt idx="2095">
                  <c:v>2.0738874241558142E-2</c:v>
                </c:pt>
                <c:pt idx="2096">
                  <c:v>2.0738874241558142E-2</c:v>
                </c:pt>
                <c:pt idx="2097">
                  <c:v>2.0738874241558142E-2</c:v>
                </c:pt>
                <c:pt idx="2098">
                  <c:v>2.0738874241558142E-2</c:v>
                </c:pt>
                <c:pt idx="2099">
                  <c:v>2.0738874241558142E-2</c:v>
                </c:pt>
                <c:pt idx="2100">
                  <c:v>2.0738874241558142E-2</c:v>
                </c:pt>
                <c:pt idx="2101">
                  <c:v>2.0738874241558142E-2</c:v>
                </c:pt>
                <c:pt idx="2102">
                  <c:v>2.0738874241558142E-2</c:v>
                </c:pt>
                <c:pt idx="2103">
                  <c:v>2.0738874241558142E-2</c:v>
                </c:pt>
                <c:pt idx="2104">
                  <c:v>2.0738874241558142E-2</c:v>
                </c:pt>
                <c:pt idx="2105">
                  <c:v>2.0738874241558142E-2</c:v>
                </c:pt>
                <c:pt idx="2106">
                  <c:v>2.0738874241558142E-2</c:v>
                </c:pt>
                <c:pt idx="2107">
                  <c:v>2.0738874241558142E-2</c:v>
                </c:pt>
                <c:pt idx="2108">
                  <c:v>2.0738874241558142E-2</c:v>
                </c:pt>
                <c:pt idx="2109">
                  <c:v>2.0738874241558142E-2</c:v>
                </c:pt>
                <c:pt idx="2110">
                  <c:v>2.0738874241558142E-2</c:v>
                </c:pt>
                <c:pt idx="2111">
                  <c:v>2.0738874241558142E-2</c:v>
                </c:pt>
                <c:pt idx="2112">
                  <c:v>2.0738874241558142E-2</c:v>
                </c:pt>
                <c:pt idx="2113">
                  <c:v>2.0738874241558142E-2</c:v>
                </c:pt>
                <c:pt idx="2114">
                  <c:v>2.0738874241558142E-2</c:v>
                </c:pt>
                <c:pt idx="2115">
                  <c:v>2.0738874241558142E-2</c:v>
                </c:pt>
                <c:pt idx="2116">
                  <c:v>2.0738874241558142E-2</c:v>
                </c:pt>
                <c:pt idx="2117">
                  <c:v>2.0738874241558142E-2</c:v>
                </c:pt>
                <c:pt idx="2118">
                  <c:v>2.0738874241558142E-2</c:v>
                </c:pt>
                <c:pt idx="2119">
                  <c:v>2.0738874241558142E-2</c:v>
                </c:pt>
                <c:pt idx="2120">
                  <c:v>2.0738874241558142E-2</c:v>
                </c:pt>
                <c:pt idx="2121">
                  <c:v>2.0738874241558142E-2</c:v>
                </c:pt>
                <c:pt idx="2122">
                  <c:v>2.0738874241558142E-2</c:v>
                </c:pt>
                <c:pt idx="2123">
                  <c:v>2.0738874241558142E-2</c:v>
                </c:pt>
                <c:pt idx="2124">
                  <c:v>2.0738874241558142E-2</c:v>
                </c:pt>
                <c:pt idx="2125">
                  <c:v>2.0738874241558142E-2</c:v>
                </c:pt>
                <c:pt idx="2126">
                  <c:v>2.0738874241558142E-2</c:v>
                </c:pt>
                <c:pt idx="2127">
                  <c:v>2.0738874241558142E-2</c:v>
                </c:pt>
                <c:pt idx="2128">
                  <c:v>2.0738874241558142E-2</c:v>
                </c:pt>
                <c:pt idx="2129">
                  <c:v>2.0738874241558142E-2</c:v>
                </c:pt>
                <c:pt idx="2130">
                  <c:v>2.0738874241558142E-2</c:v>
                </c:pt>
                <c:pt idx="2131">
                  <c:v>2.0738874241558142E-2</c:v>
                </c:pt>
                <c:pt idx="2132">
                  <c:v>2.0738874241558142E-2</c:v>
                </c:pt>
                <c:pt idx="2133">
                  <c:v>2.0738874241558142E-2</c:v>
                </c:pt>
                <c:pt idx="2134">
                  <c:v>2.0738874241558142E-2</c:v>
                </c:pt>
                <c:pt idx="2135">
                  <c:v>2.0738874241558142E-2</c:v>
                </c:pt>
                <c:pt idx="2136">
                  <c:v>2.0738874241558142E-2</c:v>
                </c:pt>
                <c:pt idx="2137">
                  <c:v>2.0738874241558142E-2</c:v>
                </c:pt>
                <c:pt idx="2138">
                  <c:v>2.0738874241558142E-2</c:v>
                </c:pt>
                <c:pt idx="2139">
                  <c:v>2.0738874241558142E-2</c:v>
                </c:pt>
                <c:pt idx="2140">
                  <c:v>2.0738874241558142E-2</c:v>
                </c:pt>
                <c:pt idx="2141">
                  <c:v>2.0738874241558142E-2</c:v>
                </c:pt>
                <c:pt idx="2142">
                  <c:v>2.0738874241558142E-2</c:v>
                </c:pt>
                <c:pt idx="2143">
                  <c:v>2.0738874241558142E-2</c:v>
                </c:pt>
                <c:pt idx="2144">
                  <c:v>2.0738874241558142E-2</c:v>
                </c:pt>
                <c:pt idx="2145">
                  <c:v>2.0738874241558142E-2</c:v>
                </c:pt>
                <c:pt idx="2146">
                  <c:v>2.0738874241558142E-2</c:v>
                </c:pt>
                <c:pt idx="2147">
                  <c:v>2.0738874241558142E-2</c:v>
                </c:pt>
                <c:pt idx="2148">
                  <c:v>2.0738874241558142E-2</c:v>
                </c:pt>
                <c:pt idx="2149">
                  <c:v>2.0738874241558142E-2</c:v>
                </c:pt>
                <c:pt idx="2150">
                  <c:v>2.0738874241558142E-2</c:v>
                </c:pt>
                <c:pt idx="2151">
                  <c:v>2.0738874241558142E-2</c:v>
                </c:pt>
                <c:pt idx="2152">
                  <c:v>2.0738874241558142E-2</c:v>
                </c:pt>
                <c:pt idx="2153">
                  <c:v>2.0738874241558142E-2</c:v>
                </c:pt>
                <c:pt idx="2154">
                  <c:v>2.0738874241558142E-2</c:v>
                </c:pt>
                <c:pt idx="2155">
                  <c:v>2.0738874241558142E-2</c:v>
                </c:pt>
                <c:pt idx="2156">
                  <c:v>2.0738874241558142E-2</c:v>
                </c:pt>
                <c:pt idx="2157">
                  <c:v>2.0738874241558142E-2</c:v>
                </c:pt>
                <c:pt idx="2158">
                  <c:v>2.0738874241558142E-2</c:v>
                </c:pt>
                <c:pt idx="2159">
                  <c:v>2.0738874241558142E-2</c:v>
                </c:pt>
                <c:pt idx="2160">
                  <c:v>2.0738874241558142E-2</c:v>
                </c:pt>
                <c:pt idx="2161">
                  <c:v>2.0738874241558142E-2</c:v>
                </c:pt>
                <c:pt idx="2162">
                  <c:v>2.0738874241558142E-2</c:v>
                </c:pt>
                <c:pt idx="2163">
                  <c:v>2.0738874241558142E-2</c:v>
                </c:pt>
                <c:pt idx="2164">
                  <c:v>2.0738874241558142E-2</c:v>
                </c:pt>
                <c:pt idx="2165">
                  <c:v>2.0738874241558142E-2</c:v>
                </c:pt>
                <c:pt idx="2166">
                  <c:v>2.0738874241558142E-2</c:v>
                </c:pt>
                <c:pt idx="2167">
                  <c:v>2.0738874241558142E-2</c:v>
                </c:pt>
                <c:pt idx="2168">
                  <c:v>2.0738874241558142E-2</c:v>
                </c:pt>
                <c:pt idx="2169">
                  <c:v>2.0738874241558142E-2</c:v>
                </c:pt>
                <c:pt idx="2170">
                  <c:v>2.0738874241558142E-2</c:v>
                </c:pt>
                <c:pt idx="2171">
                  <c:v>2.0738874241558142E-2</c:v>
                </c:pt>
                <c:pt idx="2172">
                  <c:v>2.0738874241558142E-2</c:v>
                </c:pt>
                <c:pt idx="2173">
                  <c:v>2.0738874241558142E-2</c:v>
                </c:pt>
                <c:pt idx="2174">
                  <c:v>2.0738874241558142E-2</c:v>
                </c:pt>
                <c:pt idx="2175">
                  <c:v>2.0738874241558142E-2</c:v>
                </c:pt>
                <c:pt idx="2176">
                  <c:v>2.0738874241558142E-2</c:v>
                </c:pt>
                <c:pt idx="2177">
                  <c:v>2.0738874241558142E-2</c:v>
                </c:pt>
                <c:pt idx="2178">
                  <c:v>2.0738874241558142E-2</c:v>
                </c:pt>
                <c:pt idx="2179">
                  <c:v>2.0738874241558142E-2</c:v>
                </c:pt>
                <c:pt idx="2180">
                  <c:v>2.0738874241558142E-2</c:v>
                </c:pt>
                <c:pt idx="2181">
                  <c:v>2.0738874241558142E-2</c:v>
                </c:pt>
                <c:pt idx="2182">
                  <c:v>2.0738874241558142E-2</c:v>
                </c:pt>
                <c:pt idx="2183">
                  <c:v>2.0738874241558142E-2</c:v>
                </c:pt>
                <c:pt idx="2184">
                  <c:v>2.0738874241558142E-2</c:v>
                </c:pt>
                <c:pt idx="2185">
                  <c:v>2.0738874241558142E-2</c:v>
                </c:pt>
                <c:pt idx="2186">
                  <c:v>2.0738874241558142E-2</c:v>
                </c:pt>
                <c:pt idx="2187">
                  <c:v>2.0738874241558142E-2</c:v>
                </c:pt>
                <c:pt idx="2188">
                  <c:v>2.0738874241558142E-2</c:v>
                </c:pt>
                <c:pt idx="2189">
                  <c:v>2.0738874241558142E-2</c:v>
                </c:pt>
                <c:pt idx="2190">
                  <c:v>2.0738874241558142E-2</c:v>
                </c:pt>
                <c:pt idx="2191">
                  <c:v>2.0738874241558142E-2</c:v>
                </c:pt>
                <c:pt idx="2192">
                  <c:v>2.0738874241558142E-2</c:v>
                </c:pt>
                <c:pt idx="2193">
                  <c:v>2.0738874241558142E-2</c:v>
                </c:pt>
                <c:pt idx="2194">
                  <c:v>2.0738874241558142E-2</c:v>
                </c:pt>
                <c:pt idx="2195">
                  <c:v>2.0738874241558142E-2</c:v>
                </c:pt>
                <c:pt idx="2196">
                  <c:v>2.0738874241558142E-2</c:v>
                </c:pt>
                <c:pt idx="2197">
                  <c:v>2.0738874241558142E-2</c:v>
                </c:pt>
                <c:pt idx="2198">
                  <c:v>2.0738874241558142E-2</c:v>
                </c:pt>
                <c:pt idx="2199">
                  <c:v>2.0738874241558142E-2</c:v>
                </c:pt>
                <c:pt idx="2200">
                  <c:v>2.0738874241558142E-2</c:v>
                </c:pt>
                <c:pt idx="2201">
                  <c:v>2.0738874241558142E-2</c:v>
                </c:pt>
                <c:pt idx="2202">
                  <c:v>2.0738874241558142E-2</c:v>
                </c:pt>
                <c:pt idx="2203">
                  <c:v>2.0738874241558142E-2</c:v>
                </c:pt>
                <c:pt idx="2204">
                  <c:v>2.0738874241558142E-2</c:v>
                </c:pt>
                <c:pt idx="2205">
                  <c:v>2.0738874241558142E-2</c:v>
                </c:pt>
                <c:pt idx="2206">
                  <c:v>2.0738874241558142E-2</c:v>
                </c:pt>
                <c:pt idx="2207">
                  <c:v>2.0738874241558142E-2</c:v>
                </c:pt>
                <c:pt idx="2208">
                  <c:v>2.0738874241558142E-2</c:v>
                </c:pt>
                <c:pt idx="2209">
                  <c:v>2.0738874241558142E-2</c:v>
                </c:pt>
                <c:pt idx="2210">
                  <c:v>2.0738874241558142E-2</c:v>
                </c:pt>
                <c:pt idx="2211">
                  <c:v>2.0738874241558142E-2</c:v>
                </c:pt>
                <c:pt idx="2212">
                  <c:v>2.0738874241558142E-2</c:v>
                </c:pt>
                <c:pt idx="2213">
                  <c:v>2.0738874241558142E-2</c:v>
                </c:pt>
                <c:pt idx="2214">
                  <c:v>2.0738874241558142E-2</c:v>
                </c:pt>
                <c:pt idx="2215">
                  <c:v>2.0738874241558142E-2</c:v>
                </c:pt>
                <c:pt idx="2216">
                  <c:v>2.0738874241558142E-2</c:v>
                </c:pt>
                <c:pt idx="2217">
                  <c:v>2.0738874241558142E-2</c:v>
                </c:pt>
                <c:pt idx="2218">
                  <c:v>2.0738874241558142E-2</c:v>
                </c:pt>
                <c:pt idx="2219">
                  <c:v>2.0738874241558142E-2</c:v>
                </c:pt>
                <c:pt idx="2220">
                  <c:v>2.0738874241558142E-2</c:v>
                </c:pt>
                <c:pt idx="2221">
                  <c:v>2.0738874241558142E-2</c:v>
                </c:pt>
                <c:pt idx="2222">
                  <c:v>2.0738874241558142E-2</c:v>
                </c:pt>
                <c:pt idx="2223">
                  <c:v>2.0738874241558142E-2</c:v>
                </c:pt>
                <c:pt idx="2224">
                  <c:v>2.0738874241558142E-2</c:v>
                </c:pt>
                <c:pt idx="2225">
                  <c:v>2.0738874241558142E-2</c:v>
                </c:pt>
                <c:pt idx="2226">
                  <c:v>2.0738874241558142E-2</c:v>
                </c:pt>
                <c:pt idx="2227">
                  <c:v>2.0738874241558142E-2</c:v>
                </c:pt>
                <c:pt idx="2228">
                  <c:v>2.0738874241558142E-2</c:v>
                </c:pt>
                <c:pt idx="2229">
                  <c:v>2.0738874241558142E-2</c:v>
                </c:pt>
                <c:pt idx="2230">
                  <c:v>2.0738874241558142E-2</c:v>
                </c:pt>
                <c:pt idx="2231">
                  <c:v>2.0738874241558142E-2</c:v>
                </c:pt>
                <c:pt idx="2232">
                  <c:v>2.0738874241558142E-2</c:v>
                </c:pt>
                <c:pt idx="2233">
                  <c:v>2.0738874241558142E-2</c:v>
                </c:pt>
                <c:pt idx="2234">
                  <c:v>2.0738874241558142E-2</c:v>
                </c:pt>
                <c:pt idx="2235">
                  <c:v>2.0738874241558142E-2</c:v>
                </c:pt>
                <c:pt idx="2236">
                  <c:v>2.0738874241558142E-2</c:v>
                </c:pt>
                <c:pt idx="2237">
                  <c:v>2.0738874241558142E-2</c:v>
                </c:pt>
                <c:pt idx="2238">
                  <c:v>2.0738874241558142E-2</c:v>
                </c:pt>
                <c:pt idx="2239">
                  <c:v>2.0738874241558142E-2</c:v>
                </c:pt>
                <c:pt idx="2240">
                  <c:v>2.0738874241558142E-2</c:v>
                </c:pt>
                <c:pt idx="2241">
                  <c:v>2.0738874241558142E-2</c:v>
                </c:pt>
                <c:pt idx="2242">
                  <c:v>2.0738874241558142E-2</c:v>
                </c:pt>
                <c:pt idx="2243">
                  <c:v>2.0738874241558142E-2</c:v>
                </c:pt>
                <c:pt idx="2244">
                  <c:v>2.0738874241558142E-2</c:v>
                </c:pt>
                <c:pt idx="2245">
                  <c:v>2.0738874241558142E-2</c:v>
                </c:pt>
                <c:pt idx="2246">
                  <c:v>2.0738874241558142E-2</c:v>
                </c:pt>
                <c:pt idx="2247">
                  <c:v>2.0738874241558142E-2</c:v>
                </c:pt>
                <c:pt idx="2248">
                  <c:v>2.0738874241558142E-2</c:v>
                </c:pt>
                <c:pt idx="2249">
                  <c:v>2.0738874241558142E-2</c:v>
                </c:pt>
                <c:pt idx="2250">
                  <c:v>2.0738874241558142E-2</c:v>
                </c:pt>
                <c:pt idx="2251">
                  <c:v>2.0738874241558142E-2</c:v>
                </c:pt>
                <c:pt idx="2252">
                  <c:v>2.0738874241558142E-2</c:v>
                </c:pt>
                <c:pt idx="2253">
                  <c:v>2.0738874241558142E-2</c:v>
                </c:pt>
                <c:pt idx="2254">
                  <c:v>2.0738874241558142E-2</c:v>
                </c:pt>
                <c:pt idx="2255">
                  <c:v>2.0738874241558142E-2</c:v>
                </c:pt>
                <c:pt idx="2256">
                  <c:v>2.0738874241558142E-2</c:v>
                </c:pt>
                <c:pt idx="2257">
                  <c:v>2.0738874241558142E-2</c:v>
                </c:pt>
                <c:pt idx="2258">
                  <c:v>2.0738874241558142E-2</c:v>
                </c:pt>
                <c:pt idx="2259">
                  <c:v>2.0738874241558142E-2</c:v>
                </c:pt>
                <c:pt idx="2260">
                  <c:v>2.0738874241558142E-2</c:v>
                </c:pt>
                <c:pt idx="2261">
                  <c:v>2.0738874241558142E-2</c:v>
                </c:pt>
                <c:pt idx="2262">
                  <c:v>2.0738874241558142E-2</c:v>
                </c:pt>
                <c:pt idx="2263">
                  <c:v>2.0738874241558142E-2</c:v>
                </c:pt>
                <c:pt idx="2264">
                  <c:v>2.0738874241558142E-2</c:v>
                </c:pt>
                <c:pt idx="2265">
                  <c:v>2.0738874241558142E-2</c:v>
                </c:pt>
                <c:pt idx="2266">
                  <c:v>2.0738874241558142E-2</c:v>
                </c:pt>
                <c:pt idx="2267">
                  <c:v>2.0738874241558142E-2</c:v>
                </c:pt>
                <c:pt idx="2268">
                  <c:v>2.0738874241558142E-2</c:v>
                </c:pt>
                <c:pt idx="2269">
                  <c:v>2.0738874241558142E-2</c:v>
                </c:pt>
                <c:pt idx="2270">
                  <c:v>2.0738874241558142E-2</c:v>
                </c:pt>
                <c:pt idx="2271">
                  <c:v>2.0738874241558142E-2</c:v>
                </c:pt>
                <c:pt idx="2272">
                  <c:v>2.0738874241558142E-2</c:v>
                </c:pt>
                <c:pt idx="2273">
                  <c:v>2.0738874241558142E-2</c:v>
                </c:pt>
                <c:pt idx="2274">
                  <c:v>2.0738874241558142E-2</c:v>
                </c:pt>
                <c:pt idx="2275">
                  <c:v>2.0738874241558142E-2</c:v>
                </c:pt>
                <c:pt idx="2276">
                  <c:v>2.0738874241558142E-2</c:v>
                </c:pt>
                <c:pt idx="2277">
                  <c:v>2.0738874241558142E-2</c:v>
                </c:pt>
                <c:pt idx="2278">
                  <c:v>2.0738874241558142E-2</c:v>
                </c:pt>
                <c:pt idx="2279">
                  <c:v>2.0738874241558142E-2</c:v>
                </c:pt>
                <c:pt idx="2280">
                  <c:v>2.0738874241558142E-2</c:v>
                </c:pt>
                <c:pt idx="2281">
                  <c:v>2.0738874241558142E-2</c:v>
                </c:pt>
                <c:pt idx="2282">
                  <c:v>2.0738874241558142E-2</c:v>
                </c:pt>
                <c:pt idx="2283">
                  <c:v>2.0738874241558142E-2</c:v>
                </c:pt>
                <c:pt idx="2284">
                  <c:v>2.0738874241558142E-2</c:v>
                </c:pt>
                <c:pt idx="2285">
                  <c:v>2.0738874241558142E-2</c:v>
                </c:pt>
                <c:pt idx="2286">
                  <c:v>2.0738874241558142E-2</c:v>
                </c:pt>
                <c:pt idx="2287">
                  <c:v>2.0738874241558142E-2</c:v>
                </c:pt>
                <c:pt idx="2288">
                  <c:v>2.0738874241558142E-2</c:v>
                </c:pt>
                <c:pt idx="2289">
                  <c:v>2.0738874241558142E-2</c:v>
                </c:pt>
                <c:pt idx="2290">
                  <c:v>2.0738874241558142E-2</c:v>
                </c:pt>
                <c:pt idx="2291">
                  <c:v>2.0738874241558142E-2</c:v>
                </c:pt>
                <c:pt idx="2292">
                  <c:v>2.0738874241558142E-2</c:v>
                </c:pt>
                <c:pt idx="2293">
                  <c:v>2.0738874241558142E-2</c:v>
                </c:pt>
                <c:pt idx="2294">
                  <c:v>2.0738874241558142E-2</c:v>
                </c:pt>
                <c:pt idx="2295">
                  <c:v>2.0738874241558142E-2</c:v>
                </c:pt>
                <c:pt idx="2296">
                  <c:v>2.0738874241558142E-2</c:v>
                </c:pt>
                <c:pt idx="2297">
                  <c:v>2.0738874241558142E-2</c:v>
                </c:pt>
                <c:pt idx="2298">
                  <c:v>2.0738874241558142E-2</c:v>
                </c:pt>
                <c:pt idx="2299">
                  <c:v>2.0738874241558142E-2</c:v>
                </c:pt>
                <c:pt idx="2300">
                  <c:v>2.0738874241558142E-2</c:v>
                </c:pt>
                <c:pt idx="2301">
                  <c:v>2.0738874241558142E-2</c:v>
                </c:pt>
                <c:pt idx="2302">
                  <c:v>2.0738874241558142E-2</c:v>
                </c:pt>
                <c:pt idx="2303">
                  <c:v>2.0738874241558142E-2</c:v>
                </c:pt>
                <c:pt idx="2304">
                  <c:v>2.0738874241558142E-2</c:v>
                </c:pt>
                <c:pt idx="2305">
                  <c:v>2.0738874241558142E-2</c:v>
                </c:pt>
                <c:pt idx="2306">
                  <c:v>2.0738874241558142E-2</c:v>
                </c:pt>
                <c:pt idx="2307">
                  <c:v>2.0738874241558142E-2</c:v>
                </c:pt>
                <c:pt idx="2308">
                  <c:v>2.0738874241558142E-2</c:v>
                </c:pt>
                <c:pt idx="2309">
                  <c:v>2.0738874241558142E-2</c:v>
                </c:pt>
                <c:pt idx="2310">
                  <c:v>2.0738874241558142E-2</c:v>
                </c:pt>
                <c:pt idx="2311">
                  <c:v>2.0738874241558142E-2</c:v>
                </c:pt>
                <c:pt idx="2312">
                  <c:v>2.0738874241558142E-2</c:v>
                </c:pt>
                <c:pt idx="2313">
                  <c:v>2.0738874241558142E-2</c:v>
                </c:pt>
                <c:pt idx="2314">
                  <c:v>2.0738874241558142E-2</c:v>
                </c:pt>
                <c:pt idx="2315">
                  <c:v>2.0738874241558142E-2</c:v>
                </c:pt>
                <c:pt idx="2316">
                  <c:v>2.0738874241558142E-2</c:v>
                </c:pt>
                <c:pt idx="2317">
                  <c:v>2.0738874241558142E-2</c:v>
                </c:pt>
                <c:pt idx="2318">
                  <c:v>2.0738874241558142E-2</c:v>
                </c:pt>
                <c:pt idx="2319">
                  <c:v>2.0738874241558142E-2</c:v>
                </c:pt>
                <c:pt idx="2320">
                  <c:v>2.0738874241558142E-2</c:v>
                </c:pt>
                <c:pt idx="2321">
                  <c:v>2.0738874241558142E-2</c:v>
                </c:pt>
                <c:pt idx="2322">
                  <c:v>2.0738874241558142E-2</c:v>
                </c:pt>
                <c:pt idx="2323">
                  <c:v>2.0738874241558142E-2</c:v>
                </c:pt>
                <c:pt idx="2324">
                  <c:v>2.0738874241558142E-2</c:v>
                </c:pt>
                <c:pt idx="2325">
                  <c:v>2.0738874241558142E-2</c:v>
                </c:pt>
                <c:pt idx="2326">
                  <c:v>2.0738874241558142E-2</c:v>
                </c:pt>
                <c:pt idx="2327">
                  <c:v>2.0738874241558142E-2</c:v>
                </c:pt>
                <c:pt idx="2328">
                  <c:v>2.0738874241558142E-2</c:v>
                </c:pt>
                <c:pt idx="2329">
                  <c:v>2.0738874241558142E-2</c:v>
                </c:pt>
                <c:pt idx="2330">
                  <c:v>2.0738874241558142E-2</c:v>
                </c:pt>
                <c:pt idx="2331">
                  <c:v>2.0738874241558142E-2</c:v>
                </c:pt>
                <c:pt idx="2332">
                  <c:v>2.0738874241558142E-2</c:v>
                </c:pt>
                <c:pt idx="2333">
                  <c:v>2.0738874241558142E-2</c:v>
                </c:pt>
                <c:pt idx="2334">
                  <c:v>2.0738874241558142E-2</c:v>
                </c:pt>
                <c:pt idx="2335">
                  <c:v>2.0738874241558142E-2</c:v>
                </c:pt>
                <c:pt idx="2336">
                  <c:v>2.0738874241558142E-2</c:v>
                </c:pt>
                <c:pt idx="2337">
                  <c:v>2.0738874241558142E-2</c:v>
                </c:pt>
                <c:pt idx="2338">
                  <c:v>2.0738874241558142E-2</c:v>
                </c:pt>
                <c:pt idx="2339">
                  <c:v>2.0738874241558142E-2</c:v>
                </c:pt>
                <c:pt idx="2340">
                  <c:v>2.0738874241558142E-2</c:v>
                </c:pt>
                <c:pt idx="2341">
                  <c:v>2.0738874241558142E-2</c:v>
                </c:pt>
                <c:pt idx="2342">
                  <c:v>2.0738874241558142E-2</c:v>
                </c:pt>
                <c:pt idx="2343">
                  <c:v>2.0738874241558142E-2</c:v>
                </c:pt>
                <c:pt idx="2344">
                  <c:v>2.0738874241558142E-2</c:v>
                </c:pt>
                <c:pt idx="2345">
                  <c:v>2.0738874241558142E-2</c:v>
                </c:pt>
                <c:pt idx="2346">
                  <c:v>2.0738874241558142E-2</c:v>
                </c:pt>
                <c:pt idx="2347">
                  <c:v>2.0738874241558142E-2</c:v>
                </c:pt>
                <c:pt idx="2348">
                  <c:v>2.0738874241558142E-2</c:v>
                </c:pt>
                <c:pt idx="2349">
                  <c:v>2.0738874241558142E-2</c:v>
                </c:pt>
                <c:pt idx="2350">
                  <c:v>2.0738874241558142E-2</c:v>
                </c:pt>
                <c:pt idx="2351">
                  <c:v>2.0738874241558142E-2</c:v>
                </c:pt>
                <c:pt idx="2352">
                  <c:v>2.0738874241558142E-2</c:v>
                </c:pt>
                <c:pt idx="2353">
                  <c:v>2.0738874241558142E-2</c:v>
                </c:pt>
                <c:pt idx="2354">
                  <c:v>2.0738874241558142E-2</c:v>
                </c:pt>
                <c:pt idx="2355">
                  <c:v>2.0738874241558142E-2</c:v>
                </c:pt>
                <c:pt idx="2356">
                  <c:v>2.0738874241558142E-2</c:v>
                </c:pt>
                <c:pt idx="2357">
                  <c:v>2.0738874241558142E-2</c:v>
                </c:pt>
                <c:pt idx="2358">
                  <c:v>2.0738874241558142E-2</c:v>
                </c:pt>
                <c:pt idx="2359">
                  <c:v>2.0738874241558142E-2</c:v>
                </c:pt>
                <c:pt idx="2360">
                  <c:v>2.0738874241558142E-2</c:v>
                </c:pt>
                <c:pt idx="2361">
                  <c:v>2.0738874241558142E-2</c:v>
                </c:pt>
                <c:pt idx="2362">
                  <c:v>2.0738874241558142E-2</c:v>
                </c:pt>
                <c:pt idx="2363">
                  <c:v>2.0738874241558142E-2</c:v>
                </c:pt>
                <c:pt idx="2364">
                  <c:v>2.0738874241558142E-2</c:v>
                </c:pt>
                <c:pt idx="2365">
                  <c:v>2.0738874241558142E-2</c:v>
                </c:pt>
                <c:pt idx="2366">
                  <c:v>2.0738874241558142E-2</c:v>
                </c:pt>
                <c:pt idx="2367">
                  <c:v>2.0738874241558142E-2</c:v>
                </c:pt>
                <c:pt idx="2368">
                  <c:v>2.0738874241558142E-2</c:v>
                </c:pt>
                <c:pt idx="2369">
                  <c:v>2.0738874241558142E-2</c:v>
                </c:pt>
                <c:pt idx="2370">
                  <c:v>2.0738874241558142E-2</c:v>
                </c:pt>
                <c:pt idx="2371">
                  <c:v>2.0738874241558142E-2</c:v>
                </c:pt>
                <c:pt idx="2372">
                  <c:v>2.0738874241558142E-2</c:v>
                </c:pt>
                <c:pt idx="2373">
                  <c:v>2.0738874241558142E-2</c:v>
                </c:pt>
                <c:pt idx="2374">
                  <c:v>2.0738874241558142E-2</c:v>
                </c:pt>
                <c:pt idx="2375">
                  <c:v>2.0738874241558142E-2</c:v>
                </c:pt>
                <c:pt idx="2376">
                  <c:v>2.0738874241558142E-2</c:v>
                </c:pt>
                <c:pt idx="2377">
                  <c:v>2.0738874241558142E-2</c:v>
                </c:pt>
                <c:pt idx="2378">
                  <c:v>2.0738874241558142E-2</c:v>
                </c:pt>
                <c:pt idx="2379">
                  <c:v>2.0738874241558142E-2</c:v>
                </c:pt>
                <c:pt idx="2380">
                  <c:v>2.0738874241558142E-2</c:v>
                </c:pt>
                <c:pt idx="2381">
                  <c:v>2.0738874241558142E-2</c:v>
                </c:pt>
                <c:pt idx="2382">
                  <c:v>2.0738874241558142E-2</c:v>
                </c:pt>
                <c:pt idx="2383">
                  <c:v>2.0738874241558142E-2</c:v>
                </c:pt>
                <c:pt idx="2384">
                  <c:v>2.0738874241558142E-2</c:v>
                </c:pt>
                <c:pt idx="2385">
                  <c:v>2.0738874241558142E-2</c:v>
                </c:pt>
                <c:pt idx="2386">
                  <c:v>2.0738874241558142E-2</c:v>
                </c:pt>
                <c:pt idx="2387">
                  <c:v>2.0738874241558142E-2</c:v>
                </c:pt>
                <c:pt idx="2388">
                  <c:v>2.0738874241558142E-2</c:v>
                </c:pt>
                <c:pt idx="2389">
                  <c:v>2.0738874241558142E-2</c:v>
                </c:pt>
                <c:pt idx="2390">
                  <c:v>2.0738874241558142E-2</c:v>
                </c:pt>
                <c:pt idx="2391">
                  <c:v>2.0738874241558142E-2</c:v>
                </c:pt>
                <c:pt idx="2392">
                  <c:v>2.0738874241558142E-2</c:v>
                </c:pt>
                <c:pt idx="2393">
                  <c:v>2.0738874241558142E-2</c:v>
                </c:pt>
                <c:pt idx="2394">
                  <c:v>2.0738874241558142E-2</c:v>
                </c:pt>
                <c:pt idx="2395">
                  <c:v>2.0738874241558142E-2</c:v>
                </c:pt>
                <c:pt idx="2396">
                  <c:v>2.0738874241558142E-2</c:v>
                </c:pt>
                <c:pt idx="2397">
                  <c:v>2.0738874241558142E-2</c:v>
                </c:pt>
                <c:pt idx="2398">
                  <c:v>2.0738874241558142E-2</c:v>
                </c:pt>
                <c:pt idx="2399">
                  <c:v>2.0738874241558142E-2</c:v>
                </c:pt>
                <c:pt idx="2400">
                  <c:v>2.0738874241558142E-2</c:v>
                </c:pt>
                <c:pt idx="2401">
                  <c:v>2.0738874241558142E-2</c:v>
                </c:pt>
                <c:pt idx="2402">
                  <c:v>2.0738874241558142E-2</c:v>
                </c:pt>
                <c:pt idx="2403">
                  <c:v>2.0738874241558142E-2</c:v>
                </c:pt>
                <c:pt idx="2404">
                  <c:v>2.0738874241558142E-2</c:v>
                </c:pt>
                <c:pt idx="2405">
                  <c:v>2.0738874241558142E-2</c:v>
                </c:pt>
                <c:pt idx="2406">
                  <c:v>2.0738874241558142E-2</c:v>
                </c:pt>
                <c:pt idx="2407">
                  <c:v>2.0738874241558142E-2</c:v>
                </c:pt>
                <c:pt idx="2408">
                  <c:v>2.0738874241558142E-2</c:v>
                </c:pt>
                <c:pt idx="2409">
                  <c:v>2.0738874241558142E-2</c:v>
                </c:pt>
                <c:pt idx="2410">
                  <c:v>2.0738874241558142E-2</c:v>
                </c:pt>
                <c:pt idx="2411">
                  <c:v>2.0738874241558142E-2</c:v>
                </c:pt>
                <c:pt idx="2412">
                  <c:v>2.0738874241558142E-2</c:v>
                </c:pt>
                <c:pt idx="2413">
                  <c:v>2.0738874241558142E-2</c:v>
                </c:pt>
                <c:pt idx="2414">
                  <c:v>2.0738874241558142E-2</c:v>
                </c:pt>
                <c:pt idx="2415">
                  <c:v>2.0738874241558142E-2</c:v>
                </c:pt>
                <c:pt idx="2416">
                  <c:v>2.0738874241558142E-2</c:v>
                </c:pt>
                <c:pt idx="2417">
                  <c:v>2.0738874241558142E-2</c:v>
                </c:pt>
                <c:pt idx="2418">
                  <c:v>2.0738874241558142E-2</c:v>
                </c:pt>
                <c:pt idx="2419">
                  <c:v>2.0738874241558142E-2</c:v>
                </c:pt>
                <c:pt idx="2420">
                  <c:v>2.0738874241558142E-2</c:v>
                </c:pt>
                <c:pt idx="2421">
                  <c:v>2.0738874241558142E-2</c:v>
                </c:pt>
                <c:pt idx="2422">
                  <c:v>2.0738874241558142E-2</c:v>
                </c:pt>
                <c:pt idx="2423">
                  <c:v>2.0738874241558142E-2</c:v>
                </c:pt>
                <c:pt idx="2424">
                  <c:v>2.0738874241558142E-2</c:v>
                </c:pt>
                <c:pt idx="2425">
                  <c:v>2.0738874241558142E-2</c:v>
                </c:pt>
                <c:pt idx="2426">
                  <c:v>2.0738874241558142E-2</c:v>
                </c:pt>
                <c:pt idx="2427">
                  <c:v>2.0738874241558142E-2</c:v>
                </c:pt>
                <c:pt idx="2428">
                  <c:v>2.0738874241558142E-2</c:v>
                </c:pt>
                <c:pt idx="2429">
                  <c:v>2.0738874241558142E-2</c:v>
                </c:pt>
                <c:pt idx="2430">
                  <c:v>2.0738874241558142E-2</c:v>
                </c:pt>
                <c:pt idx="2431">
                  <c:v>2.0738874241558142E-2</c:v>
                </c:pt>
                <c:pt idx="2432">
                  <c:v>2.0738874241558142E-2</c:v>
                </c:pt>
                <c:pt idx="2433">
                  <c:v>2.0738874241558142E-2</c:v>
                </c:pt>
                <c:pt idx="2434">
                  <c:v>2.0738874241558142E-2</c:v>
                </c:pt>
                <c:pt idx="2435">
                  <c:v>2.0738874241558142E-2</c:v>
                </c:pt>
                <c:pt idx="2436">
                  <c:v>2.0738874241558142E-2</c:v>
                </c:pt>
                <c:pt idx="2437">
                  <c:v>2.0738874241558142E-2</c:v>
                </c:pt>
                <c:pt idx="2438">
                  <c:v>2.0738874241558142E-2</c:v>
                </c:pt>
                <c:pt idx="2439">
                  <c:v>2.0738874241558142E-2</c:v>
                </c:pt>
                <c:pt idx="2440">
                  <c:v>2.0738874241558142E-2</c:v>
                </c:pt>
                <c:pt idx="2441">
                  <c:v>2.0738874241558142E-2</c:v>
                </c:pt>
                <c:pt idx="2442">
                  <c:v>2.0738874241558142E-2</c:v>
                </c:pt>
                <c:pt idx="2443">
                  <c:v>2.0738874241558142E-2</c:v>
                </c:pt>
                <c:pt idx="2444">
                  <c:v>2.0738874241558142E-2</c:v>
                </c:pt>
                <c:pt idx="2445">
                  <c:v>2.0738874241558142E-2</c:v>
                </c:pt>
                <c:pt idx="2446">
                  <c:v>2.0738874241558142E-2</c:v>
                </c:pt>
                <c:pt idx="2447">
                  <c:v>2.0738874241558142E-2</c:v>
                </c:pt>
                <c:pt idx="2448">
                  <c:v>2.0738874241558142E-2</c:v>
                </c:pt>
                <c:pt idx="2449">
                  <c:v>2.0738874241558142E-2</c:v>
                </c:pt>
                <c:pt idx="2450">
                  <c:v>2.0738874241558142E-2</c:v>
                </c:pt>
                <c:pt idx="2451">
                  <c:v>2.0738874241558142E-2</c:v>
                </c:pt>
                <c:pt idx="2452">
                  <c:v>2.0738874241558142E-2</c:v>
                </c:pt>
                <c:pt idx="2453">
                  <c:v>2.0738874241558142E-2</c:v>
                </c:pt>
                <c:pt idx="2454">
                  <c:v>2.0738874241558142E-2</c:v>
                </c:pt>
                <c:pt idx="2455">
                  <c:v>2.0738874241558142E-2</c:v>
                </c:pt>
                <c:pt idx="2456">
                  <c:v>2.0738874241558142E-2</c:v>
                </c:pt>
                <c:pt idx="2457">
                  <c:v>2.0738874241558142E-2</c:v>
                </c:pt>
                <c:pt idx="2458">
                  <c:v>2.0738874241558142E-2</c:v>
                </c:pt>
                <c:pt idx="2459">
                  <c:v>2.0738874241558142E-2</c:v>
                </c:pt>
                <c:pt idx="2460">
                  <c:v>2.0738874241558142E-2</c:v>
                </c:pt>
                <c:pt idx="2461">
                  <c:v>2.0738874241558142E-2</c:v>
                </c:pt>
                <c:pt idx="2462">
                  <c:v>2.0738874241558142E-2</c:v>
                </c:pt>
                <c:pt idx="2463">
                  <c:v>2.0738874241558142E-2</c:v>
                </c:pt>
                <c:pt idx="2464">
                  <c:v>2.0738874241558142E-2</c:v>
                </c:pt>
                <c:pt idx="2465">
                  <c:v>2.0738874241558142E-2</c:v>
                </c:pt>
                <c:pt idx="2466">
                  <c:v>2.0738874241558142E-2</c:v>
                </c:pt>
                <c:pt idx="2467">
                  <c:v>2.0738874241558142E-2</c:v>
                </c:pt>
                <c:pt idx="2468">
                  <c:v>2.0738874241558142E-2</c:v>
                </c:pt>
                <c:pt idx="2469">
                  <c:v>2.0738874241558142E-2</c:v>
                </c:pt>
                <c:pt idx="2470">
                  <c:v>2.0738874241558142E-2</c:v>
                </c:pt>
                <c:pt idx="2471">
                  <c:v>2.0738874241558142E-2</c:v>
                </c:pt>
                <c:pt idx="2472">
                  <c:v>2.0738874241558142E-2</c:v>
                </c:pt>
                <c:pt idx="2473">
                  <c:v>2.0738874241558142E-2</c:v>
                </c:pt>
                <c:pt idx="2474">
                  <c:v>2.0738874241558142E-2</c:v>
                </c:pt>
                <c:pt idx="2475">
                  <c:v>2.0738874241558142E-2</c:v>
                </c:pt>
                <c:pt idx="2476">
                  <c:v>2.0738874241558142E-2</c:v>
                </c:pt>
                <c:pt idx="2477">
                  <c:v>2.0738874241558142E-2</c:v>
                </c:pt>
                <c:pt idx="2478">
                  <c:v>2.0738874241558142E-2</c:v>
                </c:pt>
                <c:pt idx="2479">
                  <c:v>2.0738874241558142E-2</c:v>
                </c:pt>
                <c:pt idx="2480">
                  <c:v>2.0738874241558142E-2</c:v>
                </c:pt>
                <c:pt idx="2481">
                  <c:v>2.0738874241558142E-2</c:v>
                </c:pt>
                <c:pt idx="2482">
                  <c:v>2.0738874241558142E-2</c:v>
                </c:pt>
                <c:pt idx="2483">
                  <c:v>2.0738874241558142E-2</c:v>
                </c:pt>
                <c:pt idx="2484">
                  <c:v>2.0738874241558142E-2</c:v>
                </c:pt>
                <c:pt idx="2485">
                  <c:v>2.0738874241558142E-2</c:v>
                </c:pt>
                <c:pt idx="2486">
                  <c:v>2.0738874241558142E-2</c:v>
                </c:pt>
                <c:pt idx="2487">
                  <c:v>2.0738874241558142E-2</c:v>
                </c:pt>
                <c:pt idx="2488">
                  <c:v>2.0738874241558142E-2</c:v>
                </c:pt>
                <c:pt idx="2489">
                  <c:v>2.0738874241558142E-2</c:v>
                </c:pt>
                <c:pt idx="2490">
                  <c:v>2.0738874241558142E-2</c:v>
                </c:pt>
                <c:pt idx="2491">
                  <c:v>2.0738874241558142E-2</c:v>
                </c:pt>
                <c:pt idx="2492">
                  <c:v>2.0738874241558142E-2</c:v>
                </c:pt>
                <c:pt idx="2493">
                  <c:v>2.0738874241558142E-2</c:v>
                </c:pt>
                <c:pt idx="2494">
                  <c:v>2.0738874241558142E-2</c:v>
                </c:pt>
                <c:pt idx="2495">
                  <c:v>2.0738874241558142E-2</c:v>
                </c:pt>
                <c:pt idx="2496">
                  <c:v>2.0738874241558142E-2</c:v>
                </c:pt>
                <c:pt idx="2497">
                  <c:v>2.0738874241558142E-2</c:v>
                </c:pt>
                <c:pt idx="2498">
                  <c:v>2.0738874241558142E-2</c:v>
                </c:pt>
                <c:pt idx="2499">
                  <c:v>2.0738874241558142E-2</c:v>
                </c:pt>
                <c:pt idx="2500">
                  <c:v>2.0738874241558142E-2</c:v>
                </c:pt>
                <c:pt idx="2501">
                  <c:v>2.0738874241558142E-2</c:v>
                </c:pt>
                <c:pt idx="2502">
                  <c:v>2.0738874241558142E-2</c:v>
                </c:pt>
                <c:pt idx="2503">
                  <c:v>2.0738874241558142E-2</c:v>
                </c:pt>
                <c:pt idx="2504">
                  <c:v>2.0738874241558142E-2</c:v>
                </c:pt>
                <c:pt idx="2505">
                  <c:v>2.0738874241558142E-2</c:v>
                </c:pt>
                <c:pt idx="2506">
                  <c:v>2.0738874241558142E-2</c:v>
                </c:pt>
                <c:pt idx="2507">
                  <c:v>2.0738874241558142E-2</c:v>
                </c:pt>
                <c:pt idx="2508">
                  <c:v>2.0738874241558142E-2</c:v>
                </c:pt>
                <c:pt idx="2509">
                  <c:v>2.0738874241558142E-2</c:v>
                </c:pt>
                <c:pt idx="2510">
                  <c:v>2.0738874241558142E-2</c:v>
                </c:pt>
                <c:pt idx="2511">
                  <c:v>2.0738874241558142E-2</c:v>
                </c:pt>
                <c:pt idx="2512">
                  <c:v>2.0738874241558142E-2</c:v>
                </c:pt>
                <c:pt idx="2513">
                  <c:v>2.0738874241558142E-2</c:v>
                </c:pt>
                <c:pt idx="2514">
                  <c:v>2.0738874241558142E-2</c:v>
                </c:pt>
                <c:pt idx="2515">
                  <c:v>2.0738874241558142E-2</c:v>
                </c:pt>
                <c:pt idx="2516">
                  <c:v>2.0738874241558142E-2</c:v>
                </c:pt>
                <c:pt idx="2517">
                  <c:v>2.0738874241558142E-2</c:v>
                </c:pt>
                <c:pt idx="2518">
                  <c:v>2.0738874241558142E-2</c:v>
                </c:pt>
                <c:pt idx="2519">
                  <c:v>2.0738874241558142E-2</c:v>
                </c:pt>
                <c:pt idx="2520">
                  <c:v>2.0738874241558142E-2</c:v>
                </c:pt>
                <c:pt idx="2521">
                  <c:v>2.0738874241558142E-2</c:v>
                </c:pt>
                <c:pt idx="2522">
                  <c:v>2.0738874241558142E-2</c:v>
                </c:pt>
                <c:pt idx="2523">
                  <c:v>2.0738874241558142E-2</c:v>
                </c:pt>
                <c:pt idx="2524">
                  <c:v>2.0738874241558142E-2</c:v>
                </c:pt>
                <c:pt idx="2525">
                  <c:v>2.0738874241558142E-2</c:v>
                </c:pt>
                <c:pt idx="2526">
                  <c:v>2.0738874241558142E-2</c:v>
                </c:pt>
                <c:pt idx="2527">
                  <c:v>2.0738874241558142E-2</c:v>
                </c:pt>
                <c:pt idx="2528">
                  <c:v>2.0738874241558142E-2</c:v>
                </c:pt>
                <c:pt idx="2529">
                  <c:v>2.0738874241558142E-2</c:v>
                </c:pt>
                <c:pt idx="2530">
                  <c:v>2.0738874241558142E-2</c:v>
                </c:pt>
                <c:pt idx="2531">
                  <c:v>2.0738874241558142E-2</c:v>
                </c:pt>
                <c:pt idx="2532">
                  <c:v>2.0738874241558142E-2</c:v>
                </c:pt>
                <c:pt idx="2533">
                  <c:v>2.0738874241558142E-2</c:v>
                </c:pt>
                <c:pt idx="2534">
                  <c:v>2.0738874241558142E-2</c:v>
                </c:pt>
                <c:pt idx="2535">
                  <c:v>2.0738874241558142E-2</c:v>
                </c:pt>
                <c:pt idx="2536">
                  <c:v>2.0738874241558142E-2</c:v>
                </c:pt>
                <c:pt idx="2537">
                  <c:v>2.0738874241558142E-2</c:v>
                </c:pt>
                <c:pt idx="2538">
                  <c:v>2.0738874241558142E-2</c:v>
                </c:pt>
                <c:pt idx="2539">
                  <c:v>2.0738874241558142E-2</c:v>
                </c:pt>
                <c:pt idx="2540">
                  <c:v>2.0738874241558142E-2</c:v>
                </c:pt>
                <c:pt idx="2541">
                  <c:v>2.0738874241558142E-2</c:v>
                </c:pt>
                <c:pt idx="2542">
                  <c:v>2.0738874241558142E-2</c:v>
                </c:pt>
                <c:pt idx="2543">
                  <c:v>2.0738874241558142E-2</c:v>
                </c:pt>
                <c:pt idx="2544">
                  <c:v>2.0738874241558142E-2</c:v>
                </c:pt>
                <c:pt idx="2545">
                  <c:v>2.0738874241558142E-2</c:v>
                </c:pt>
                <c:pt idx="2546">
                  <c:v>2.0738874241558142E-2</c:v>
                </c:pt>
                <c:pt idx="2547">
                  <c:v>2.0738874241558142E-2</c:v>
                </c:pt>
                <c:pt idx="2548">
                  <c:v>2.0738874241558142E-2</c:v>
                </c:pt>
                <c:pt idx="2549">
                  <c:v>2.0738874241558142E-2</c:v>
                </c:pt>
                <c:pt idx="2550">
                  <c:v>2.0738874241558142E-2</c:v>
                </c:pt>
                <c:pt idx="2551">
                  <c:v>2.0738874241558142E-2</c:v>
                </c:pt>
                <c:pt idx="2552">
                  <c:v>2.0738874241558142E-2</c:v>
                </c:pt>
                <c:pt idx="2553">
                  <c:v>2.0738874241558142E-2</c:v>
                </c:pt>
                <c:pt idx="2554">
                  <c:v>2.0738874241558142E-2</c:v>
                </c:pt>
                <c:pt idx="2555">
                  <c:v>2.0738874241558142E-2</c:v>
                </c:pt>
                <c:pt idx="2556">
                  <c:v>2.0738874241558142E-2</c:v>
                </c:pt>
                <c:pt idx="2557">
                  <c:v>2.0738874241558142E-2</c:v>
                </c:pt>
                <c:pt idx="2558">
                  <c:v>2.0738874241558142E-2</c:v>
                </c:pt>
                <c:pt idx="2559">
                  <c:v>2.0738874241558142E-2</c:v>
                </c:pt>
                <c:pt idx="2560">
                  <c:v>2.0738874241558142E-2</c:v>
                </c:pt>
                <c:pt idx="2561">
                  <c:v>2.0738874241558142E-2</c:v>
                </c:pt>
                <c:pt idx="2562">
                  <c:v>2.0738874241558142E-2</c:v>
                </c:pt>
                <c:pt idx="2563">
                  <c:v>2.0738874241558142E-2</c:v>
                </c:pt>
                <c:pt idx="2564">
                  <c:v>2.0738874241558142E-2</c:v>
                </c:pt>
                <c:pt idx="2565">
                  <c:v>2.0738874241558142E-2</c:v>
                </c:pt>
                <c:pt idx="2566">
                  <c:v>2.0738874241558142E-2</c:v>
                </c:pt>
                <c:pt idx="2567">
                  <c:v>2.0738874241558142E-2</c:v>
                </c:pt>
                <c:pt idx="2568">
                  <c:v>2.0738874241558142E-2</c:v>
                </c:pt>
                <c:pt idx="2569">
                  <c:v>2.0738874241558142E-2</c:v>
                </c:pt>
                <c:pt idx="2570">
                  <c:v>2.0738874241558142E-2</c:v>
                </c:pt>
                <c:pt idx="2571">
                  <c:v>2.0738874241558142E-2</c:v>
                </c:pt>
                <c:pt idx="2572">
                  <c:v>2.0738874241558142E-2</c:v>
                </c:pt>
                <c:pt idx="2573">
                  <c:v>2.0738874241558142E-2</c:v>
                </c:pt>
                <c:pt idx="2574">
                  <c:v>2.0738874241558142E-2</c:v>
                </c:pt>
                <c:pt idx="2575">
                  <c:v>2.0738874241558142E-2</c:v>
                </c:pt>
                <c:pt idx="2576">
                  <c:v>2.0738874241558142E-2</c:v>
                </c:pt>
                <c:pt idx="2577">
                  <c:v>2.0738874241558142E-2</c:v>
                </c:pt>
                <c:pt idx="2578">
                  <c:v>2.0738874241558142E-2</c:v>
                </c:pt>
                <c:pt idx="2579">
                  <c:v>2.0738874241558142E-2</c:v>
                </c:pt>
                <c:pt idx="2580">
                  <c:v>2.0738874241558142E-2</c:v>
                </c:pt>
                <c:pt idx="2581">
                  <c:v>2.0738874241558142E-2</c:v>
                </c:pt>
                <c:pt idx="2582">
                  <c:v>2.0738874241558142E-2</c:v>
                </c:pt>
                <c:pt idx="2583">
                  <c:v>2.0738874241558142E-2</c:v>
                </c:pt>
                <c:pt idx="2584">
                  <c:v>2.0738874241558142E-2</c:v>
                </c:pt>
                <c:pt idx="2585">
                  <c:v>2.0738874241558142E-2</c:v>
                </c:pt>
                <c:pt idx="2586">
                  <c:v>2.0738874241558142E-2</c:v>
                </c:pt>
                <c:pt idx="2587">
                  <c:v>2.0738874241558142E-2</c:v>
                </c:pt>
                <c:pt idx="2588">
                  <c:v>2.0738874241558142E-2</c:v>
                </c:pt>
                <c:pt idx="2589">
                  <c:v>2.0738874241558142E-2</c:v>
                </c:pt>
                <c:pt idx="2590">
                  <c:v>2.0738874241558142E-2</c:v>
                </c:pt>
                <c:pt idx="2591">
                  <c:v>2.0738874241558142E-2</c:v>
                </c:pt>
                <c:pt idx="2592">
                  <c:v>2.0738874241558142E-2</c:v>
                </c:pt>
                <c:pt idx="2593">
                  <c:v>2.0738874241558142E-2</c:v>
                </c:pt>
                <c:pt idx="2594">
                  <c:v>2.0738874241558142E-2</c:v>
                </c:pt>
                <c:pt idx="2595">
                  <c:v>2.0738874241558142E-2</c:v>
                </c:pt>
                <c:pt idx="2596">
                  <c:v>2.0738874241558142E-2</c:v>
                </c:pt>
                <c:pt idx="2597">
                  <c:v>2.0738874241558142E-2</c:v>
                </c:pt>
                <c:pt idx="2598">
                  <c:v>2.0738874241558142E-2</c:v>
                </c:pt>
                <c:pt idx="2599">
                  <c:v>2.0738874241558142E-2</c:v>
                </c:pt>
                <c:pt idx="2600">
                  <c:v>2.0738874241558142E-2</c:v>
                </c:pt>
                <c:pt idx="2601">
                  <c:v>2.0738874241558142E-2</c:v>
                </c:pt>
                <c:pt idx="2602">
                  <c:v>2.0738874241558142E-2</c:v>
                </c:pt>
                <c:pt idx="2603">
                  <c:v>2.0738874241558142E-2</c:v>
                </c:pt>
                <c:pt idx="2604">
                  <c:v>2.0738874241558142E-2</c:v>
                </c:pt>
                <c:pt idx="2605">
                  <c:v>2.0738874241558142E-2</c:v>
                </c:pt>
                <c:pt idx="2606">
                  <c:v>2.0738874241558142E-2</c:v>
                </c:pt>
                <c:pt idx="2607">
                  <c:v>2.0738874241558142E-2</c:v>
                </c:pt>
                <c:pt idx="2608">
                  <c:v>2.0738874241558142E-2</c:v>
                </c:pt>
                <c:pt idx="2609">
                  <c:v>2.0738874241558142E-2</c:v>
                </c:pt>
                <c:pt idx="2610">
                  <c:v>2.0738874241558142E-2</c:v>
                </c:pt>
                <c:pt idx="2611">
                  <c:v>2.0738874241558142E-2</c:v>
                </c:pt>
                <c:pt idx="2612">
                  <c:v>2.0738874241558142E-2</c:v>
                </c:pt>
                <c:pt idx="2613">
                  <c:v>2.0738874241558142E-2</c:v>
                </c:pt>
                <c:pt idx="2614">
                  <c:v>2.0738874241558142E-2</c:v>
                </c:pt>
                <c:pt idx="2615">
                  <c:v>2.0738874241558142E-2</c:v>
                </c:pt>
                <c:pt idx="2616">
                  <c:v>2.0738874241558142E-2</c:v>
                </c:pt>
                <c:pt idx="2617">
                  <c:v>2.0738874241558142E-2</c:v>
                </c:pt>
                <c:pt idx="2618">
                  <c:v>2.0738874241558142E-2</c:v>
                </c:pt>
                <c:pt idx="2619">
                  <c:v>2.0738874241558142E-2</c:v>
                </c:pt>
                <c:pt idx="2620">
                  <c:v>2.0738874241558142E-2</c:v>
                </c:pt>
                <c:pt idx="2621">
                  <c:v>2.0738874241558142E-2</c:v>
                </c:pt>
                <c:pt idx="2622">
                  <c:v>2.0738874241558142E-2</c:v>
                </c:pt>
                <c:pt idx="2623">
                  <c:v>2.0738874241558142E-2</c:v>
                </c:pt>
                <c:pt idx="2624">
                  <c:v>2.0738874241558142E-2</c:v>
                </c:pt>
                <c:pt idx="2625">
                  <c:v>2.0738874241558142E-2</c:v>
                </c:pt>
                <c:pt idx="2626">
                  <c:v>2.0738874241558142E-2</c:v>
                </c:pt>
                <c:pt idx="2627">
                  <c:v>2.0738874241558142E-2</c:v>
                </c:pt>
                <c:pt idx="2628">
                  <c:v>2.0738874241558142E-2</c:v>
                </c:pt>
                <c:pt idx="2629">
                  <c:v>2.0738874241558142E-2</c:v>
                </c:pt>
                <c:pt idx="2630">
                  <c:v>2.0738874241558142E-2</c:v>
                </c:pt>
                <c:pt idx="2631">
                  <c:v>2.0738874241558142E-2</c:v>
                </c:pt>
                <c:pt idx="2632">
                  <c:v>2.0738874241558142E-2</c:v>
                </c:pt>
                <c:pt idx="2633">
                  <c:v>2.0738874241558142E-2</c:v>
                </c:pt>
                <c:pt idx="2634">
                  <c:v>2.0738874241558142E-2</c:v>
                </c:pt>
                <c:pt idx="2635">
                  <c:v>2.0738874241558142E-2</c:v>
                </c:pt>
                <c:pt idx="2636">
                  <c:v>2.0738874241558142E-2</c:v>
                </c:pt>
                <c:pt idx="2637">
                  <c:v>2.0738874241558142E-2</c:v>
                </c:pt>
                <c:pt idx="2638">
                  <c:v>2.0738874241558142E-2</c:v>
                </c:pt>
                <c:pt idx="2639">
                  <c:v>2.0738874241558142E-2</c:v>
                </c:pt>
                <c:pt idx="2640">
                  <c:v>2.0738874241558142E-2</c:v>
                </c:pt>
                <c:pt idx="2641">
                  <c:v>2.0738874241558142E-2</c:v>
                </c:pt>
                <c:pt idx="2642">
                  <c:v>2.0738874241558142E-2</c:v>
                </c:pt>
                <c:pt idx="2643">
                  <c:v>2.0738874241558142E-2</c:v>
                </c:pt>
                <c:pt idx="2644">
                  <c:v>2.0738874241558142E-2</c:v>
                </c:pt>
                <c:pt idx="2645">
                  <c:v>2.0738874241558142E-2</c:v>
                </c:pt>
                <c:pt idx="2646">
                  <c:v>2.0738874241558142E-2</c:v>
                </c:pt>
                <c:pt idx="2647">
                  <c:v>2.0738874241558142E-2</c:v>
                </c:pt>
                <c:pt idx="2648">
                  <c:v>2.0738874241558142E-2</c:v>
                </c:pt>
                <c:pt idx="2649">
                  <c:v>2.0738874241558142E-2</c:v>
                </c:pt>
                <c:pt idx="2650">
                  <c:v>2.0738874241558142E-2</c:v>
                </c:pt>
                <c:pt idx="2651">
                  <c:v>2.0738874241558142E-2</c:v>
                </c:pt>
                <c:pt idx="2652">
                  <c:v>2.0738874241558142E-2</c:v>
                </c:pt>
                <c:pt idx="2653">
                  <c:v>2.0738874241558142E-2</c:v>
                </c:pt>
                <c:pt idx="2654">
                  <c:v>2.0738874241558142E-2</c:v>
                </c:pt>
                <c:pt idx="2655">
                  <c:v>2.0738874241558142E-2</c:v>
                </c:pt>
                <c:pt idx="2656">
                  <c:v>2.0738874241558142E-2</c:v>
                </c:pt>
                <c:pt idx="2657">
                  <c:v>2.0738874241558142E-2</c:v>
                </c:pt>
                <c:pt idx="2658">
                  <c:v>2.0738874241558142E-2</c:v>
                </c:pt>
                <c:pt idx="2659">
                  <c:v>2.0738874241558142E-2</c:v>
                </c:pt>
                <c:pt idx="2660">
                  <c:v>2.0738874241558142E-2</c:v>
                </c:pt>
                <c:pt idx="2661">
                  <c:v>2.0738874241558142E-2</c:v>
                </c:pt>
                <c:pt idx="2662">
                  <c:v>2.0738874241558142E-2</c:v>
                </c:pt>
                <c:pt idx="2663">
                  <c:v>2.0738874241558142E-2</c:v>
                </c:pt>
                <c:pt idx="2664">
                  <c:v>2.0738874241558142E-2</c:v>
                </c:pt>
                <c:pt idx="2665">
                  <c:v>2.0738874241558142E-2</c:v>
                </c:pt>
                <c:pt idx="2666">
                  <c:v>2.0738874241558142E-2</c:v>
                </c:pt>
                <c:pt idx="2667">
                  <c:v>2.0738874241558142E-2</c:v>
                </c:pt>
                <c:pt idx="2668">
                  <c:v>2.0738874241558142E-2</c:v>
                </c:pt>
                <c:pt idx="2669">
                  <c:v>2.0738874241558142E-2</c:v>
                </c:pt>
                <c:pt idx="2670">
                  <c:v>2.0738874241558142E-2</c:v>
                </c:pt>
                <c:pt idx="2671">
                  <c:v>2.0738874241558142E-2</c:v>
                </c:pt>
                <c:pt idx="2672">
                  <c:v>2.0738874241558142E-2</c:v>
                </c:pt>
                <c:pt idx="2673">
                  <c:v>2.0738874241558142E-2</c:v>
                </c:pt>
                <c:pt idx="2674">
                  <c:v>2.0738874241558142E-2</c:v>
                </c:pt>
                <c:pt idx="2675">
                  <c:v>2.0738874241558142E-2</c:v>
                </c:pt>
                <c:pt idx="2676">
                  <c:v>2.0738874241558142E-2</c:v>
                </c:pt>
                <c:pt idx="2677">
                  <c:v>2.0738874241558142E-2</c:v>
                </c:pt>
                <c:pt idx="2678">
                  <c:v>2.0738874241558142E-2</c:v>
                </c:pt>
                <c:pt idx="2679">
                  <c:v>2.0738874241558142E-2</c:v>
                </c:pt>
                <c:pt idx="2680">
                  <c:v>2.0738874241558142E-2</c:v>
                </c:pt>
                <c:pt idx="2681">
                  <c:v>2.0738874241558142E-2</c:v>
                </c:pt>
                <c:pt idx="2682">
                  <c:v>2.0738874241558142E-2</c:v>
                </c:pt>
                <c:pt idx="2683">
                  <c:v>2.0738874241558142E-2</c:v>
                </c:pt>
                <c:pt idx="2684">
                  <c:v>2.0738874241558142E-2</c:v>
                </c:pt>
                <c:pt idx="2685">
                  <c:v>2.0738874241558142E-2</c:v>
                </c:pt>
                <c:pt idx="2686">
                  <c:v>2.0738874241558142E-2</c:v>
                </c:pt>
                <c:pt idx="2687">
                  <c:v>2.0738874241558142E-2</c:v>
                </c:pt>
                <c:pt idx="2688">
                  <c:v>2.0738874241558142E-2</c:v>
                </c:pt>
                <c:pt idx="2689">
                  <c:v>2.0738874241558142E-2</c:v>
                </c:pt>
                <c:pt idx="2690">
                  <c:v>2.0738874241558142E-2</c:v>
                </c:pt>
                <c:pt idx="2691">
                  <c:v>2.0738874241558142E-2</c:v>
                </c:pt>
                <c:pt idx="2692">
                  <c:v>2.0738874241558142E-2</c:v>
                </c:pt>
                <c:pt idx="2693">
                  <c:v>2.0738874241558142E-2</c:v>
                </c:pt>
                <c:pt idx="2694">
                  <c:v>2.0738874241558142E-2</c:v>
                </c:pt>
                <c:pt idx="2695">
                  <c:v>2.0738874241558142E-2</c:v>
                </c:pt>
                <c:pt idx="2696">
                  <c:v>2.0738874241558142E-2</c:v>
                </c:pt>
                <c:pt idx="2697">
                  <c:v>2.0738874241558142E-2</c:v>
                </c:pt>
                <c:pt idx="2698">
                  <c:v>2.0738874241558142E-2</c:v>
                </c:pt>
                <c:pt idx="2699">
                  <c:v>2.0738874241558142E-2</c:v>
                </c:pt>
                <c:pt idx="2700">
                  <c:v>2.0738874241558142E-2</c:v>
                </c:pt>
                <c:pt idx="2701">
                  <c:v>2.0738874241558142E-2</c:v>
                </c:pt>
                <c:pt idx="2702">
                  <c:v>2.0738874241558142E-2</c:v>
                </c:pt>
                <c:pt idx="2703">
                  <c:v>2.0738874241558142E-2</c:v>
                </c:pt>
                <c:pt idx="2704">
                  <c:v>2.0738874241558142E-2</c:v>
                </c:pt>
                <c:pt idx="2705">
                  <c:v>2.0738874241558142E-2</c:v>
                </c:pt>
                <c:pt idx="2706">
                  <c:v>2.0738874241558142E-2</c:v>
                </c:pt>
                <c:pt idx="2707">
                  <c:v>2.0738874241558142E-2</c:v>
                </c:pt>
                <c:pt idx="2708">
                  <c:v>2.0738874241558142E-2</c:v>
                </c:pt>
                <c:pt idx="2709">
                  <c:v>2.0738874241558142E-2</c:v>
                </c:pt>
                <c:pt idx="2710">
                  <c:v>2.0738874241558142E-2</c:v>
                </c:pt>
                <c:pt idx="2711">
                  <c:v>2.0738874241558142E-2</c:v>
                </c:pt>
                <c:pt idx="2712">
                  <c:v>2.0738874241558142E-2</c:v>
                </c:pt>
                <c:pt idx="2713">
                  <c:v>2.0738874241558142E-2</c:v>
                </c:pt>
                <c:pt idx="2714">
                  <c:v>2.0738874241558142E-2</c:v>
                </c:pt>
                <c:pt idx="2715">
                  <c:v>2.0738874241558142E-2</c:v>
                </c:pt>
                <c:pt idx="2716">
                  <c:v>2.0738874241558142E-2</c:v>
                </c:pt>
                <c:pt idx="2717">
                  <c:v>2.0738874241558142E-2</c:v>
                </c:pt>
                <c:pt idx="2718">
                  <c:v>2.0738874241558142E-2</c:v>
                </c:pt>
                <c:pt idx="2719">
                  <c:v>2.0738874241558142E-2</c:v>
                </c:pt>
                <c:pt idx="2720">
                  <c:v>2.0738874241558142E-2</c:v>
                </c:pt>
                <c:pt idx="2721">
                  <c:v>2.0738874241558142E-2</c:v>
                </c:pt>
                <c:pt idx="2722">
                  <c:v>2.0738874241558142E-2</c:v>
                </c:pt>
                <c:pt idx="2723">
                  <c:v>2.0738874241558142E-2</c:v>
                </c:pt>
                <c:pt idx="2724">
                  <c:v>2.0738874241558142E-2</c:v>
                </c:pt>
                <c:pt idx="2725">
                  <c:v>2.0738874241558142E-2</c:v>
                </c:pt>
                <c:pt idx="2726">
                  <c:v>2.0738874241558142E-2</c:v>
                </c:pt>
                <c:pt idx="2727">
                  <c:v>2.0738874241558142E-2</c:v>
                </c:pt>
                <c:pt idx="2728">
                  <c:v>2.0738874241558142E-2</c:v>
                </c:pt>
                <c:pt idx="2729">
                  <c:v>2.0738874241558142E-2</c:v>
                </c:pt>
                <c:pt idx="2730">
                  <c:v>2.0738874241558142E-2</c:v>
                </c:pt>
                <c:pt idx="2731">
                  <c:v>2.0738874241558142E-2</c:v>
                </c:pt>
                <c:pt idx="2732">
                  <c:v>2.0738874241558142E-2</c:v>
                </c:pt>
                <c:pt idx="2733">
                  <c:v>2.0738874241558142E-2</c:v>
                </c:pt>
                <c:pt idx="2734">
                  <c:v>2.0738874241558142E-2</c:v>
                </c:pt>
                <c:pt idx="2735">
                  <c:v>2.0738874241558142E-2</c:v>
                </c:pt>
                <c:pt idx="2736">
                  <c:v>2.0738874241558142E-2</c:v>
                </c:pt>
                <c:pt idx="2737">
                  <c:v>2.0738874241558142E-2</c:v>
                </c:pt>
                <c:pt idx="2738">
                  <c:v>2.0738874241558142E-2</c:v>
                </c:pt>
                <c:pt idx="2739">
                  <c:v>2.0738874241558142E-2</c:v>
                </c:pt>
                <c:pt idx="2740">
                  <c:v>2.0738874241558142E-2</c:v>
                </c:pt>
                <c:pt idx="2741">
                  <c:v>2.0738874241558142E-2</c:v>
                </c:pt>
                <c:pt idx="2742">
                  <c:v>2.0738874241558142E-2</c:v>
                </c:pt>
                <c:pt idx="2743">
                  <c:v>2.0738874241558142E-2</c:v>
                </c:pt>
                <c:pt idx="2744">
                  <c:v>2.0738874241558142E-2</c:v>
                </c:pt>
                <c:pt idx="2745">
                  <c:v>2.0738874241558142E-2</c:v>
                </c:pt>
                <c:pt idx="2746">
                  <c:v>2.0738874241558142E-2</c:v>
                </c:pt>
                <c:pt idx="2747">
                  <c:v>2.0738874241558142E-2</c:v>
                </c:pt>
                <c:pt idx="2748">
                  <c:v>2.0738874241558142E-2</c:v>
                </c:pt>
                <c:pt idx="2749">
                  <c:v>2.0738874241558142E-2</c:v>
                </c:pt>
                <c:pt idx="2750">
                  <c:v>2.0738874241558142E-2</c:v>
                </c:pt>
                <c:pt idx="2751">
                  <c:v>2.0738874241558142E-2</c:v>
                </c:pt>
                <c:pt idx="2752">
                  <c:v>2.0738874241558142E-2</c:v>
                </c:pt>
                <c:pt idx="2753">
                  <c:v>2.0738874241558142E-2</c:v>
                </c:pt>
                <c:pt idx="2754">
                  <c:v>2.0738874241558142E-2</c:v>
                </c:pt>
                <c:pt idx="2755">
                  <c:v>2.0738874241558142E-2</c:v>
                </c:pt>
                <c:pt idx="2756">
                  <c:v>2.0738874241558142E-2</c:v>
                </c:pt>
                <c:pt idx="2757">
                  <c:v>2.0738874241558142E-2</c:v>
                </c:pt>
                <c:pt idx="2758">
                  <c:v>2.0738874241558142E-2</c:v>
                </c:pt>
                <c:pt idx="2759">
                  <c:v>2.0738874241558142E-2</c:v>
                </c:pt>
                <c:pt idx="2760">
                  <c:v>2.0738874241558142E-2</c:v>
                </c:pt>
                <c:pt idx="2761">
                  <c:v>2.0738874241558142E-2</c:v>
                </c:pt>
                <c:pt idx="2762">
                  <c:v>2.0738874241558142E-2</c:v>
                </c:pt>
                <c:pt idx="2763">
                  <c:v>2.0738874241558142E-2</c:v>
                </c:pt>
                <c:pt idx="2764">
                  <c:v>2.0738874241558142E-2</c:v>
                </c:pt>
                <c:pt idx="2765">
                  <c:v>2.0738874241558142E-2</c:v>
                </c:pt>
                <c:pt idx="2766">
                  <c:v>2.0738874241558142E-2</c:v>
                </c:pt>
                <c:pt idx="2767">
                  <c:v>2.0738874241558142E-2</c:v>
                </c:pt>
                <c:pt idx="2768">
                  <c:v>2.0738874241558142E-2</c:v>
                </c:pt>
                <c:pt idx="2769">
                  <c:v>2.0738874241558142E-2</c:v>
                </c:pt>
                <c:pt idx="2770">
                  <c:v>2.0738874241558142E-2</c:v>
                </c:pt>
                <c:pt idx="2771">
                  <c:v>2.0738874241558142E-2</c:v>
                </c:pt>
                <c:pt idx="2772">
                  <c:v>2.0738874241558142E-2</c:v>
                </c:pt>
                <c:pt idx="2773">
                  <c:v>2.0738874241558142E-2</c:v>
                </c:pt>
                <c:pt idx="2774">
                  <c:v>2.0738874241558142E-2</c:v>
                </c:pt>
                <c:pt idx="2775">
                  <c:v>2.0738874241558142E-2</c:v>
                </c:pt>
                <c:pt idx="2776">
                  <c:v>2.0738874241558142E-2</c:v>
                </c:pt>
                <c:pt idx="2777">
                  <c:v>2.0738874241558142E-2</c:v>
                </c:pt>
                <c:pt idx="2778">
                  <c:v>2.0738874241558142E-2</c:v>
                </c:pt>
                <c:pt idx="2779">
                  <c:v>2.0738874241558142E-2</c:v>
                </c:pt>
                <c:pt idx="2780">
                  <c:v>2.0738874241558142E-2</c:v>
                </c:pt>
                <c:pt idx="2781">
                  <c:v>2.0738874241558142E-2</c:v>
                </c:pt>
                <c:pt idx="2782">
                  <c:v>2.0738874241558142E-2</c:v>
                </c:pt>
                <c:pt idx="2783">
                  <c:v>2.0738874241558142E-2</c:v>
                </c:pt>
                <c:pt idx="2784">
                  <c:v>2.0738874241558142E-2</c:v>
                </c:pt>
                <c:pt idx="2785">
                  <c:v>2.0738874241558142E-2</c:v>
                </c:pt>
                <c:pt idx="2786">
                  <c:v>2.0738874241558142E-2</c:v>
                </c:pt>
                <c:pt idx="2787">
                  <c:v>2.0738874241558142E-2</c:v>
                </c:pt>
                <c:pt idx="2788">
                  <c:v>2.0738874241558142E-2</c:v>
                </c:pt>
                <c:pt idx="2789">
                  <c:v>2.0738874241558142E-2</c:v>
                </c:pt>
                <c:pt idx="2790">
                  <c:v>2.0738874241558142E-2</c:v>
                </c:pt>
                <c:pt idx="2791">
                  <c:v>2.0738874241558142E-2</c:v>
                </c:pt>
                <c:pt idx="2792">
                  <c:v>2.0738874241558142E-2</c:v>
                </c:pt>
                <c:pt idx="2793">
                  <c:v>2.0738874241558142E-2</c:v>
                </c:pt>
                <c:pt idx="2794">
                  <c:v>2.0738874241558142E-2</c:v>
                </c:pt>
                <c:pt idx="2795">
                  <c:v>2.0738874241558142E-2</c:v>
                </c:pt>
                <c:pt idx="2796">
                  <c:v>2.0738874241558142E-2</c:v>
                </c:pt>
                <c:pt idx="2797">
                  <c:v>2.0738874241558142E-2</c:v>
                </c:pt>
                <c:pt idx="2798">
                  <c:v>2.0738874241558142E-2</c:v>
                </c:pt>
                <c:pt idx="2799">
                  <c:v>2.0738874241558142E-2</c:v>
                </c:pt>
                <c:pt idx="2800">
                  <c:v>2.0738874241558142E-2</c:v>
                </c:pt>
                <c:pt idx="2801">
                  <c:v>2.0738874241558142E-2</c:v>
                </c:pt>
                <c:pt idx="2802">
                  <c:v>2.0738874241558142E-2</c:v>
                </c:pt>
                <c:pt idx="2803">
                  <c:v>2.0738874241558142E-2</c:v>
                </c:pt>
                <c:pt idx="2804">
                  <c:v>2.0738874241558142E-2</c:v>
                </c:pt>
                <c:pt idx="2805">
                  <c:v>2.0738874241558142E-2</c:v>
                </c:pt>
                <c:pt idx="2806">
                  <c:v>2.0738874241558142E-2</c:v>
                </c:pt>
                <c:pt idx="2807">
                  <c:v>2.0738874241558142E-2</c:v>
                </c:pt>
                <c:pt idx="2808">
                  <c:v>2.0738874241558142E-2</c:v>
                </c:pt>
                <c:pt idx="2809">
                  <c:v>2.0738874241558142E-2</c:v>
                </c:pt>
                <c:pt idx="2810">
                  <c:v>2.0738874241558142E-2</c:v>
                </c:pt>
                <c:pt idx="2811">
                  <c:v>2.0738874241558142E-2</c:v>
                </c:pt>
                <c:pt idx="2812">
                  <c:v>2.0738874241558142E-2</c:v>
                </c:pt>
                <c:pt idx="2813">
                  <c:v>2.0738874241558142E-2</c:v>
                </c:pt>
                <c:pt idx="2814">
                  <c:v>2.0738874241558142E-2</c:v>
                </c:pt>
                <c:pt idx="2815">
                  <c:v>2.0738874241558142E-2</c:v>
                </c:pt>
                <c:pt idx="2816">
                  <c:v>2.0738874241558142E-2</c:v>
                </c:pt>
                <c:pt idx="2817">
                  <c:v>2.0738874241558142E-2</c:v>
                </c:pt>
                <c:pt idx="2818">
                  <c:v>2.0738874241558142E-2</c:v>
                </c:pt>
                <c:pt idx="2819">
                  <c:v>2.0738874241558142E-2</c:v>
                </c:pt>
                <c:pt idx="2820">
                  <c:v>2.0738874241558142E-2</c:v>
                </c:pt>
                <c:pt idx="2821">
                  <c:v>2.0738874241558142E-2</c:v>
                </c:pt>
                <c:pt idx="2822">
                  <c:v>2.0738874241558142E-2</c:v>
                </c:pt>
                <c:pt idx="2823">
                  <c:v>2.0738874241558142E-2</c:v>
                </c:pt>
                <c:pt idx="2824">
                  <c:v>2.0738874241558142E-2</c:v>
                </c:pt>
                <c:pt idx="2825">
                  <c:v>2.0738874241558142E-2</c:v>
                </c:pt>
                <c:pt idx="2826">
                  <c:v>2.0738874241558142E-2</c:v>
                </c:pt>
                <c:pt idx="2827">
                  <c:v>2.0738874241558142E-2</c:v>
                </c:pt>
                <c:pt idx="2828">
                  <c:v>2.0738874241558142E-2</c:v>
                </c:pt>
                <c:pt idx="2829">
                  <c:v>2.0738874241558142E-2</c:v>
                </c:pt>
                <c:pt idx="2830">
                  <c:v>2.0738874241558142E-2</c:v>
                </c:pt>
                <c:pt idx="2831">
                  <c:v>2.0738874241558142E-2</c:v>
                </c:pt>
                <c:pt idx="2832">
                  <c:v>2.0738874241558142E-2</c:v>
                </c:pt>
                <c:pt idx="2833">
                  <c:v>2.0738874241558142E-2</c:v>
                </c:pt>
                <c:pt idx="2834">
                  <c:v>2.0738874241558142E-2</c:v>
                </c:pt>
                <c:pt idx="2835">
                  <c:v>2.0738874241558142E-2</c:v>
                </c:pt>
                <c:pt idx="2836">
                  <c:v>2.0738874241558142E-2</c:v>
                </c:pt>
                <c:pt idx="2837">
                  <c:v>2.0738874241558142E-2</c:v>
                </c:pt>
                <c:pt idx="2838">
                  <c:v>2.0738874241558142E-2</c:v>
                </c:pt>
                <c:pt idx="2839">
                  <c:v>2.0738874241558142E-2</c:v>
                </c:pt>
                <c:pt idx="2840">
                  <c:v>2.0738874241558142E-2</c:v>
                </c:pt>
                <c:pt idx="2841">
                  <c:v>2.0738874241558142E-2</c:v>
                </c:pt>
                <c:pt idx="2842">
                  <c:v>2.0738874241558142E-2</c:v>
                </c:pt>
                <c:pt idx="2843">
                  <c:v>2.0738874241558142E-2</c:v>
                </c:pt>
                <c:pt idx="2844">
                  <c:v>2.0738874241558142E-2</c:v>
                </c:pt>
                <c:pt idx="2845">
                  <c:v>2.0738874241558142E-2</c:v>
                </c:pt>
                <c:pt idx="2846">
                  <c:v>2.0738874241558142E-2</c:v>
                </c:pt>
                <c:pt idx="2847">
                  <c:v>2.0738874241558142E-2</c:v>
                </c:pt>
                <c:pt idx="2848">
                  <c:v>2.0738874241558142E-2</c:v>
                </c:pt>
                <c:pt idx="2849">
                  <c:v>2.0738874241558142E-2</c:v>
                </c:pt>
                <c:pt idx="2850">
                  <c:v>2.0738874241558142E-2</c:v>
                </c:pt>
                <c:pt idx="2851">
                  <c:v>2.0738874241558142E-2</c:v>
                </c:pt>
                <c:pt idx="2852">
                  <c:v>2.0738874241558142E-2</c:v>
                </c:pt>
                <c:pt idx="2853">
                  <c:v>2.0738874241558142E-2</c:v>
                </c:pt>
                <c:pt idx="2854">
                  <c:v>2.0738874241558142E-2</c:v>
                </c:pt>
                <c:pt idx="2855">
                  <c:v>2.0738874241558142E-2</c:v>
                </c:pt>
                <c:pt idx="2856">
                  <c:v>2.0738874241558142E-2</c:v>
                </c:pt>
                <c:pt idx="2857">
                  <c:v>2.0738874241558142E-2</c:v>
                </c:pt>
                <c:pt idx="2858">
                  <c:v>2.0738874241558142E-2</c:v>
                </c:pt>
                <c:pt idx="2859">
                  <c:v>2.0738874241558142E-2</c:v>
                </c:pt>
                <c:pt idx="2860">
                  <c:v>2.0738874241558142E-2</c:v>
                </c:pt>
                <c:pt idx="2861">
                  <c:v>2.0738874241558142E-2</c:v>
                </c:pt>
                <c:pt idx="2862">
                  <c:v>2.0738874241558142E-2</c:v>
                </c:pt>
                <c:pt idx="2863">
                  <c:v>2.0738874241558142E-2</c:v>
                </c:pt>
                <c:pt idx="2864">
                  <c:v>2.0738874241558142E-2</c:v>
                </c:pt>
                <c:pt idx="2865">
                  <c:v>2.0738874241558142E-2</c:v>
                </c:pt>
                <c:pt idx="2866">
                  <c:v>2.0738874241558142E-2</c:v>
                </c:pt>
                <c:pt idx="2867">
                  <c:v>2.0738874241558142E-2</c:v>
                </c:pt>
                <c:pt idx="2868">
                  <c:v>2.0738874241558142E-2</c:v>
                </c:pt>
                <c:pt idx="2869">
                  <c:v>2.0738874241558142E-2</c:v>
                </c:pt>
                <c:pt idx="2870">
                  <c:v>2.0738874241558142E-2</c:v>
                </c:pt>
                <c:pt idx="2871">
                  <c:v>2.0738874241558142E-2</c:v>
                </c:pt>
                <c:pt idx="2872">
                  <c:v>2.0738874241558142E-2</c:v>
                </c:pt>
                <c:pt idx="2873">
                  <c:v>2.0738874241558142E-2</c:v>
                </c:pt>
                <c:pt idx="2874">
                  <c:v>2.0738874241558142E-2</c:v>
                </c:pt>
                <c:pt idx="2875">
                  <c:v>2.0738874241558142E-2</c:v>
                </c:pt>
                <c:pt idx="2876">
                  <c:v>2.0738874241558142E-2</c:v>
                </c:pt>
                <c:pt idx="2877">
                  <c:v>2.0738874241558142E-2</c:v>
                </c:pt>
                <c:pt idx="2878">
                  <c:v>2.0738874241558142E-2</c:v>
                </c:pt>
                <c:pt idx="2879">
                  <c:v>2.0738874241558142E-2</c:v>
                </c:pt>
                <c:pt idx="2880">
                  <c:v>2.0738874241558142E-2</c:v>
                </c:pt>
                <c:pt idx="2881">
                  <c:v>2.0738874241558142E-2</c:v>
                </c:pt>
                <c:pt idx="2882">
                  <c:v>2.0738874241558142E-2</c:v>
                </c:pt>
                <c:pt idx="2883">
                  <c:v>2.0738874241558142E-2</c:v>
                </c:pt>
                <c:pt idx="2884">
                  <c:v>2.0738874241558142E-2</c:v>
                </c:pt>
                <c:pt idx="2885">
                  <c:v>2.0738874241558142E-2</c:v>
                </c:pt>
                <c:pt idx="2886">
                  <c:v>2.0738874241558142E-2</c:v>
                </c:pt>
                <c:pt idx="2887">
                  <c:v>2.0738874241558142E-2</c:v>
                </c:pt>
                <c:pt idx="2888">
                  <c:v>2.0738874241558142E-2</c:v>
                </c:pt>
                <c:pt idx="2889">
                  <c:v>2.0738874241558142E-2</c:v>
                </c:pt>
                <c:pt idx="2890">
                  <c:v>2.0738874241558142E-2</c:v>
                </c:pt>
                <c:pt idx="2891">
                  <c:v>2.0738874241558142E-2</c:v>
                </c:pt>
                <c:pt idx="2892">
                  <c:v>2.0738874241558142E-2</c:v>
                </c:pt>
                <c:pt idx="2893">
                  <c:v>2.0738874241558142E-2</c:v>
                </c:pt>
                <c:pt idx="2894">
                  <c:v>2.0738874241558142E-2</c:v>
                </c:pt>
                <c:pt idx="2895">
                  <c:v>2.0738874241558142E-2</c:v>
                </c:pt>
                <c:pt idx="2896">
                  <c:v>2.0738874241558142E-2</c:v>
                </c:pt>
                <c:pt idx="2897">
                  <c:v>2.0738874241558142E-2</c:v>
                </c:pt>
                <c:pt idx="2898">
                  <c:v>2.0738874241558142E-2</c:v>
                </c:pt>
                <c:pt idx="2899">
                  <c:v>2.0738874241558142E-2</c:v>
                </c:pt>
                <c:pt idx="2900">
                  <c:v>2.0738874241558142E-2</c:v>
                </c:pt>
                <c:pt idx="2901">
                  <c:v>2.0738874241558142E-2</c:v>
                </c:pt>
                <c:pt idx="2902">
                  <c:v>2.0738874241558142E-2</c:v>
                </c:pt>
                <c:pt idx="2903">
                  <c:v>2.0738874241558142E-2</c:v>
                </c:pt>
                <c:pt idx="2904">
                  <c:v>2.0738874241558142E-2</c:v>
                </c:pt>
                <c:pt idx="2905">
                  <c:v>2.0738874241558142E-2</c:v>
                </c:pt>
                <c:pt idx="2906">
                  <c:v>2.0738874241558142E-2</c:v>
                </c:pt>
                <c:pt idx="2907">
                  <c:v>2.0738874241558142E-2</c:v>
                </c:pt>
                <c:pt idx="2908">
                  <c:v>2.0738874241558142E-2</c:v>
                </c:pt>
                <c:pt idx="2909">
                  <c:v>2.0738874241558142E-2</c:v>
                </c:pt>
                <c:pt idx="2910">
                  <c:v>2.0738874241558142E-2</c:v>
                </c:pt>
                <c:pt idx="2911">
                  <c:v>2.0738874241558142E-2</c:v>
                </c:pt>
                <c:pt idx="2912">
                  <c:v>2.0738874241558142E-2</c:v>
                </c:pt>
                <c:pt idx="2913">
                  <c:v>2.0738874241558142E-2</c:v>
                </c:pt>
                <c:pt idx="2914">
                  <c:v>2.0738874241558142E-2</c:v>
                </c:pt>
                <c:pt idx="2915">
                  <c:v>2.0738874241558142E-2</c:v>
                </c:pt>
                <c:pt idx="2916">
                  <c:v>2.0738874241558142E-2</c:v>
                </c:pt>
                <c:pt idx="2917">
                  <c:v>2.0738874241558142E-2</c:v>
                </c:pt>
                <c:pt idx="2918">
                  <c:v>2.0738874241558142E-2</c:v>
                </c:pt>
                <c:pt idx="2919">
                  <c:v>2.0738874241558142E-2</c:v>
                </c:pt>
                <c:pt idx="2920">
                  <c:v>2.0738874241558142E-2</c:v>
                </c:pt>
                <c:pt idx="2921">
                  <c:v>2.0738874241558142E-2</c:v>
                </c:pt>
                <c:pt idx="2922">
                  <c:v>2.0738874241558142E-2</c:v>
                </c:pt>
                <c:pt idx="2923">
                  <c:v>2.0738874241558142E-2</c:v>
                </c:pt>
                <c:pt idx="2924">
                  <c:v>2.0738874241558142E-2</c:v>
                </c:pt>
                <c:pt idx="2925">
                  <c:v>2.0738874241558142E-2</c:v>
                </c:pt>
                <c:pt idx="2926">
                  <c:v>2.0738874241558142E-2</c:v>
                </c:pt>
                <c:pt idx="2927">
                  <c:v>2.0738874241558142E-2</c:v>
                </c:pt>
                <c:pt idx="2928">
                  <c:v>2.0738874241558142E-2</c:v>
                </c:pt>
                <c:pt idx="2929">
                  <c:v>2.0738874241558142E-2</c:v>
                </c:pt>
                <c:pt idx="2930">
                  <c:v>2.0738874241558142E-2</c:v>
                </c:pt>
                <c:pt idx="2931">
                  <c:v>2.0738874241558142E-2</c:v>
                </c:pt>
                <c:pt idx="2932">
                  <c:v>2.0738874241558142E-2</c:v>
                </c:pt>
                <c:pt idx="2933">
                  <c:v>2.0738874241558142E-2</c:v>
                </c:pt>
                <c:pt idx="2934">
                  <c:v>2.0738874241558142E-2</c:v>
                </c:pt>
                <c:pt idx="2935">
                  <c:v>2.0738874241558142E-2</c:v>
                </c:pt>
                <c:pt idx="2936">
                  <c:v>2.0738874241558142E-2</c:v>
                </c:pt>
                <c:pt idx="2937">
                  <c:v>2.0738874241558142E-2</c:v>
                </c:pt>
                <c:pt idx="2938">
                  <c:v>2.0738874241558142E-2</c:v>
                </c:pt>
                <c:pt idx="2939">
                  <c:v>2.0738874241558142E-2</c:v>
                </c:pt>
                <c:pt idx="2940">
                  <c:v>2.0738874241558142E-2</c:v>
                </c:pt>
                <c:pt idx="2941">
                  <c:v>2.0738874241558142E-2</c:v>
                </c:pt>
                <c:pt idx="2942">
                  <c:v>2.0738874241558142E-2</c:v>
                </c:pt>
                <c:pt idx="2943">
                  <c:v>2.0738874241558142E-2</c:v>
                </c:pt>
                <c:pt idx="2944">
                  <c:v>2.0738874241558142E-2</c:v>
                </c:pt>
                <c:pt idx="2945">
                  <c:v>2.0738874241558142E-2</c:v>
                </c:pt>
                <c:pt idx="2946">
                  <c:v>2.0738874241558142E-2</c:v>
                </c:pt>
                <c:pt idx="2947">
                  <c:v>2.0738874241558142E-2</c:v>
                </c:pt>
                <c:pt idx="2948">
                  <c:v>2.0738874241558142E-2</c:v>
                </c:pt>
                <c:pt idx="2949">
                  <c:v>2.0738874241558142E-2</c:v>
                </c:pt>
                <c:pt idx="2950">
                  <c:v>2.0738874241558142E-2</c:v>
                </c:pt>
                <c:pt idx="2951">
                  <c:v>2.0738874241558142E-2</c:v>
                </c:pt>
                <c:pt idx="2952">
                  <c:v>2.0738874241558142E-2</c:v>
                </c:pt>
                <c:pt idx="2953">
                  <c:v>2.0738874241558142E-2</c:v>
                </c:pt>
                <c:pt idx="2954">
                  <c:v>2.0738874241558142E-2</c:v>
                </c:pt>
                <c:pt idx="2955">
                  <c:v>2.0738874241558142E-2</c:v>
                </c:pt>
                <c:pt idx="2956">
                  <c:v>2.0738874241558142E-2</c:v>
                </c:pt>
                <c:pt idx="2957">
                  <c:v>2.0738874241558142E-2</c:v>
                </c:pt>
                <c:pt idx="2958">
                  <c:v>2.0738874241558142E-2</c:v>
                </c:pt>
                <c:pt idx="2959">
                  <c:v>2.0738874241558142E-2</c:v>
                </c:pt>
                <c:pt idx="2960">
                  <c:v>2.0738874241558142E-2</c:v>
                </c:pt>
                <c:pt idx="2961">
                  <c:v>2.0738874241558142E-2</c:v>
                </c:pt>
                <c:pt idx="2962">
                  <c:v>2.0738874241558142E-2</c:v>
                </c:pt>
                <c:pt idx="2963">
                  <c:v>2.0738874241558142E-2</c:v>
                </c:pt>
                <c:pt idx="2964">
                  <c:v>2.0738874241558142E-2</c:v>
                </c:pt>
                <c:pt idx="2965">
                  <c:v>2.0738874241558142E-2</c:v>
                </c:pt>
                <c:pt idx="2966">
                  <c:v>2.0738874241558142E-2</c:v>
                </c:pt>
                <c:pt idx="2967">
                  <c:v>2.0738874241558142E-2</c:v>
                </c:pt>
                <c:pt idx="2968">
                  <c:v>2.0738874241558142E-2</c:v>
                </c:pt>
                <c:pt idx="2969">
                  <c:v>2.0738874241558142E-2</c:v>
                </c:pt>
                <c:pt idx="2970">
                  <c:v>2.0738874241558142E-2</c:v>
                </c:pt>
                <c:pt idx="2971">
                  <c:v>2.0738874241558142E-2</c:v>
                </c:pt>
                <c:pt idx="2972">
                  <c:v>2.0738874241558142E-2</c:v>
                </c:pt>
                <c:pt idx="2973">
                  <c:v>2.0738874241558142E-2</c:v>
                </c:pt>
                <c:pt idx="2974">
                  <c:v>2.0738874241558142E-2</c:v>
                </c:pt>
                <c:pt idx="2975">
                  <c:v>2.0738874241558142E-2</c:v>
                </c:pt>
                <c:pt idx="2976">
                  <c:v>2.0738874241558142E-2</c:v>
                </c:pt>
                <c:pt idx="2977">
                  <c:v>2.0738874241558142E-2</c:v>
                </c:pt>
                <c:pt idx="2978">
                  <c:v>2.0738874241558142E-2</c:v>
                </c:pt>
                <c:pt idx="2979">
                  <c:v>2.0738874241558142E-2</c:v>
                </c:pt>
                <c:pt idx="2980">
                  <c:v>2.0738874241558142E-2</c:v>
                </c:pt>
                <c:pt idx="2981">
                  <c:v>2.0738874241558142E-2</c:v>
                </c:pt>
                <c:pt idx="2982">
                  <c:v>2.0738874241558142E-2</c:v>
                </c:pt>
                <c:pt idx="2983">
                  <c:v>2.0738874241558142E-2</c:v>
                </c:pt>
                <c:pt idx="2984">
                  <c:v>2.0738874241558142E-2</c:v>
                </c:pt>
                <c:pt idx="2985">
                  <c:v>2.0738874241558142E-2</c:v>
                </c:pt>
                <c:pt idx="2986">
                  <c:v>2.0738874241558142E-2</c:v>
                </c:pt>
                <c:pt idx="2987">
                  <c:v>2.0738874241558142E-2</c:v>
                </c:pt>
                <c:pt idx="2988">
                  <c:v>2.0738874241558142E-2</c:v>
                </c:pt>
                <c:pt idx="2989">
                  <c:v>2.0738874241558142E-2</c:v>
                </c:pt>
                <c:pt idx="2990">
                  <c:v>2.0738874241558142E-2</c:v>
                </c:pt>
                <c:pt idx="2991">
                  <c:v>2.0738874241558142E-2</c:v>
                </c:pt>
                <c:pt idx="2992">
                  <c:v>2.0738874241558142E-2</c:v>
                </c:pt>
                <c:pt idx="2993">
                  <c:v>2.0738874241558142E-2</c:v>
                </c:pt>
                <c:pt idx="2994">
                  <c:v>2.0738874241558142E-2</c:v>
                </c:pt>
                <c:pt idx="2995">
                  <c:v>2.0738874241558142E-2</c:v>
                </c:pt>
                <c:pt idx="2996">
                  <c:v>2.0738874241558142E-2</c:v>
                </c:pt>
                <c:pt idx="2997">
                  <c:v>2.0738874241558142E-2</c:v>
                </c:pt>
                <c:pt idx="2998">
                  <c:v>2.0738874241558142E-2</c:v>
                </c:pt>
                <c:pt idx="2999">
                  <c:v>2.0738874241558142E-2</c:v>
                </c:pt>
                <c:pt idx="3000">
                  <c:v>2.0738874241558142E-2</c:v>
                </c:pt>
                <c:pt idx="3001">
                  <c:v>2.0738874241558142E-2</c:v>
                </c:pt>
                <c:pt idx="3002">
                  <c:v>2.0738874241558142E-2</c:v>
                </c:pt>
                <c:pt idx="3003">
                  <c:v>2.0738874241558142E-2</c:v>
                </c:pt>
                <c:pt idx="3004">
                  <c:v>2.0738874241558142E-2</c:v>
                </c:pt>
                <c:pt idx="3005">
                  <c:v>2.0738874241558142E-2</c:v>
                </c:pt>
                <c:pt idx="3006">
                  <c:v>2.0738874241558142E-2</c:v>
                </c:pt>
                <c:pt idx="3007">
                  <c:v>2.0738874241558142E-2</c:v>
                </c:pt>
                <c:pt idx="3008">
                  <c:v>2.0738874241558142E-2</c:v>
                </c:pt>
                <c:pt idx="3009">
                  <c:v>2.0738874241558142E-2</c:v>
                </c:pt>
                <c:pt idx="3010">
                  <c:v>2.0738874241558142E-2</c:v>
                </c:pt>
                <c:pt idx="3011">
                  <c:v>2.0738874241558142E-2</c:v>
                </c:pt>
                <c:pt idx="3012">
                  <c:v>2.0738874241558142E-2</c:v>
                </c:pt>
                <c:pt idx="3013">
                  <c:v>2.0738874241558142E-2</c:v>
                </c:pt>
                <c:pt idx="3014">
                  <c:v>2.0738874241558142E-2</c:v>
                </c:pt>
                <c:pt idx="3015">
                  <c:v>2.0738874241558142E-2</c:v>
                </c:pt>
                <c:pt idx="3016">
                  <c:v>2.0738874241558142E-2</c:v>
                </c:pt>
                <c:pt idx="3017">
                  <c:v>2.0738874241558142E-2</c:v>
                </c:pt>
                <c:pt idx="3018">
                  <c:v>2.0738874241558142E-2</c:v>
                </c:pt>
                <c:pt idx="3019">
                  <c:v>2.0738874241558142E-2</c:v>
                </c:pt>
                <c:pt idx="3020">
                  <c:v>2.0738874241558142E-2</c:v>
                </c:pt>
                <c:pt idx="3021">
                  <c:v>2.0738874241558142E-2</c:v>
                </c:pt>
                <c:pt idx="3022">
                  <c:v>2.0738874241558142E-2</c:v>
                </c:pt>
                <c:pt idx="3023">
                  <c:v>2.0738874241558142E-2</c:v>
                </c:pt>
                <c:pt idx="3024">
                  <c:v>2.0738874241558142E-2</c:v>
                </c:pt>
                <c:pt idx="3025">
                  <c:v>2.0738874241558142E-2</c:v>
                </c:pt>
                <c:pt idx="3026">
                  <c:v>2.0738874241558142E-2</c:v>
                </c:pt>
                <c:pt idx="3027">
                  <c:v>2.0738874241558142E-2</c:v>
                </c:pt>
                <c:pt idx="3028">
                  <c:v>2.0738874241558142E-2</c:v>
                </c:pt>
                <c:pt idx="3029">
                  <c:v>2.0738874241558142E-2</c:v>
                </c:pt>
                <c:pt idx="3030">
                  <c:v>2.0738874241558142E-2</c:v>
                </c:pt>
                <c:pt idx="3031">
                  <c:v>2.0738874241558142E-2</c:v>
                </c:pt>
                <c:pt idx="3032">
                  <c:v>2.0738874241558142E-2</c:v>
                </c:pt>
                <c:pt idx="3033">
                  <c:v>2.0738874241558142E-2</c:v>
                </c:pt>
                <c:pt idx="3034">
                  <c:v>2.0738874241558142E-2</c:v>
                </c:pt>
                <c:pt idx="3035">
                  <c:v>2.0738874241558142E-2</c:v>
                </c:pt>
                <c:pt idx="3036">
                  <c:v>2.0738874241558142E-2</c:v>
                </c:pt>
                <c:pt idx="3037">
                  <c:v>2.0738874241558142E-2</c:v>
                </c:pt>
                <c:pt idx="3038">
                  <c:v>2.0738874241558142E-2</c:v>
                </c:pt>
                <c:pt idx="3039">
                  <c:v>2.0738874241558142E-2</c:v>
                </c:pt>
                <c:pt idx="3040">
                  <c:v>2.0738874241558142E-2</c:v>
                </c:pt>
                <c:pt idx="3041">
                  <c:v>2.0738874241558142E-2</c:v>
                </c:pt>
                <c:pt idx="3042">
                  <c:v>2.0738874241558142E-2</c:v>
                </c:pt>
                <c:pt idx="3043">
                  <c:v>2.0738874241558142E-2</c:v>
                </c:pt>
                <c:pt idx="3044">
                  <c:v>2.0738874241558142E-2</c:v>
                </c:pt>
                <c:pt idx="3045">
                  <c:v>2.0738874241558142E-2</c:v>
                </c:pt>
                <c:pt idx="3046">
                  <c:v>2.0738874241558142E-2</c:v>
                </c:pt>
                <c:pt idx="3047">
                  <c:v>2.0738874241558142E-2</c:v>
                </c:pt>
                <c:pt idx="3048">
                  <c:v>2.0738874241558142E-2</c:v>
                </c:pt>
                <c:pt idx="3049">
                  <c:v>2.0738874241558142E-2</c:v>
                </c:pt>
                <c:pt idx="3050">
                  <c:v>2.0738874241558142E-2</c:v>
                </c:pt>
                <c:pt idx="3051">
                  <c:v>2.0738874241558142E-2</c:v>
                </c:pt>
                <c:pt idx="3052">
                  <c:v>2.0738874241558142E-2</c:v>
                </c:pt>
                <c:pt idx="3053">
                  <c:v>2.0738874241558142E-2</c:v>
                </c:pt>
                <c:pt idx="3054">
                  <c:v>2.0738874241558142E-2</c:v>
                </c:pt>
                <c:pt idx="3055">
                  <c:v>2.0738874241558142E-2</c:v>
                </c:pt>
                <c:pt idx="3056">
                  <c:v>2.0738874241558142E-2</c:v>
                </c:pt>
                <c:pt idx="3057">
                  <c:v>2.0738874241558142E-2</c:v>
                </c:pt>
                <c:pt idx="3058">
                  <c:v>2.0738874241558142E-2</c:v>
                </c:pt>
                <c:pt idx="3059">
                  <c:v>2.0738874241558142E-2</c:v>
                </c:pt>
                <c:pt idx="3060">
                  <c:v>2.0738874241558142E-2</c:v>
                </c:pt>
                <c:pt idx="3061">
                  <c:v>2.0738874241558142E-2</c:v>
                </c:pt>
                <c:pt idx="3062">
                  <c:v>2.0738874241558142E-2</c:v>
                </c:pt>
                <c:pt idx="3063">
                  <c:v>2.0738874241558142E-2</c:v>
                </c:pt>
                <c:pt idx="3064">
                  <c:v>2.0738874241558142E-2</c:v>
                </c:pt>
                <c:pt idx="3065">
                  <c:v>2.0738874241558142E-2</c:v>
                </c:pt>
                <c:pt idx="3066">
                  <c:v>2.0738874241558142E-2</c:v>
                </c:pt>
                <c:pt idx="3067">
                  <c:v>2.0738874241558142E-2</c:v>
                </c:pt>
                <c:pt idx="3068">
                  <c:v>2.0738874241558142E-2</c:v>
                </c:pt>
                <c:pt idx="3069">
                  <c:v>2.0738874241558142E-2</c:v>
                </c:pt>
                <c:pt idx="3070">
                  <c:v>2.0738874241558142E-2</c:v>
                </c:pt>
                <c:pt idx="3071">
                  <c:v>2.0738874241558142E-2</c:v>
                </c:pt>
                <c:pt idx="3072">
                  <c:v>2.0738874241558142E-2</c:v>
                </c:pt>
                <c:pt idx="3073">
                  <c:v>2.0738874241558142E-2</c:v>
                </c:pt>
                <c:pt idx="3074">
                  <c:v>2.0738874241558142E-2</c:v>
                </c:pt>
                <c:pt idx="3075">
                  <c:v>2.0738874241558142E-2</c:v>
                </c:pt>
                <c:pt idx="3076">
                  <c:v>2.0738874241558142E-2</c:v>
                </c:pt>
                <c:pt idx="3077">
                  <c:v>2.0738874241558142E-2</c:v>
                </c:pt>
                <c:pt idx="3078">
                  <c:v>2.0738874241558142E-2</c:v>
                </c:pt>
                <c:pt idx="3079">
                  <c:v>2.0738874241558142E-2</c:v>
                </c:pt>
                <c:pt idx="3080">
                  <c:v>2.0738874241558142E-2</c:v>
                </c:pt>
                <c:pt idx="3081">
                  <c:v>2.0738874241558142E-2</c:v>
                </c:pt>
                <c:pt idx="3082">
                  <c:v>2.0738874241558142E-2</c:v>
                </c:pt>
                <c:pt idx="3083">
                  <c:v>2.0738874241558142E-2</c:v>
                </c:pt>
                <c:pt idx="3084">
                  <c:v>2.0738874241558142E-2</c:v>
                </c:pt>
                <c:pt idx="3085">
                  <c:v>2.0738874241558142E-2</c:v>
                </c:pt>
                <c:pt idx="3086">
                  <c:v>2.0738874241558142E-2</c:v>
                </c:pt>
                <c:pt idx="3087">
                  <c:v>2.0738874241558142E-2</c:v>
                </c:pt>
                <c:pt idx="3088">
                  <c:v>2.0738874241558142E-2</c:v>
                </c:pt>
                <c:pt idx="3089">
                  <c:v>2.0738874241558142E-2</c:v>
                </c:pt>
                <c:pt idx="3090">
                  <c:v>2.0738874241558142E-2</c:v>
                </c:pt>
                <c:pt idx="3091">
                  <c:v>2.0738874241558142E-2</c:v>
                </c:pt>
                <c:pt idx="3092">
                  <c:v>2.0738874241558142E-2</c:v>
                </c:pt>
                <c:pt idx="3093">
                  <c:v>2.0738874241558142E-2</c:v>
                </c:pt>
                <c:pt idx="3094">
                  <c:v>2.0738874241558142E-2</c:v>
                </c:pt>
                <c:pt idx="3095">
                  <c:v>2.0738874241558142E-2</c:v>
                </c:pt>
                <c:pt idx="3096">
                  <c:v>2.0738874241558142E-2</c:v>
                </c:pt>
                <c:pt idx="3097">
                  <c:v>2.0738874241558142E-2</c:v>
                </c:pt>
                <c:pt idx="3098">
                  <c:v>2.0738874241558142E-2</c:v>
                </c:pt>
                <c:pt idx="3099">
                  <c:v>2.0738874241558142E-2</c:v>
                </c:pt>
                <c:pt idx="3100">
                  <c:v>2.0738874241558142E-2</c:v>
                </c:pt>
                <c:pt idx="3101">
                  <c:v>2.0738874241558142E-2</c:v>
                </c:pt>
                <c:pt idx="3102">
                  <c:v>2.0738874241558142E-2</c:v>
                </c:pt>
                <c:pt idx="3103">
                  <c:v>2.0738874241558142E-2</c:v>
                </c:pt>
                <c:pt idx="3104">
                  <c:v>2.0738874241558142E-2</c:v>
                </c:pt>
                <c:pt idx="3105">
                  <c:v>2.0738874241558142E-2</c:v>
                </c:pt>
                <c:pt idx="3106">
                  <c:v>2.0738874241558142E-2</c:v>
                </c:pt>
                <c:pt idx="3107">
                  <c:v>2.0738874241558142E-2</c:v>
                </c:pt>
                <c:pt idx="3108">
                  <c:v>2.0738874241558142E-2</c:v>
                </c:pt>
                <c:pt idx="3109">
                  <c:v>2.0738874241558142E-2</c:v>
                </c:pt>
                <c:pt idx="3110">
                  <c:v>2.0738874241558142E-2</c:v>
                </c:pt>
                <c:pt idx="3111">
                  <c:v>2.0738874241558142E-2</c:v>
                </c:pt>
                <c:pt idx="3112">
                  <c:v>2.0738874241558142E-2</c:v>
                </c:pt>
                <c:pt idx="3113">
                  <c:v>2.0738874241558142E-2</c:v>
                </c:pt>
                <c:pt idx="3114">
                  <c:v>2.0738874241558142E-2</c:v>
                </c:pt>
                <c:pt idx="3115">
                  <c:v>2.0738874241558142E-2</c:v>
                </c:pt>
                <c:pt idx="3116">
                  <c:v>2.0738874241558142E-2</c:v>
                </c:pt>
                <c:pt idx="3117">
                  <c:v>2.0738874241558142E-2</c:v>
                </c:pt>
                <c:pt idx="3118">
                  <c:v>2.0738874241558142E-2</c:v>
                </c:pt>
                <c:pt idx="3119">
                  <c:v>2.0738874241558142E-2</c:v>
                </c:pt>
                <c:pt idx="3120">
                  <c:v>2.0738874241558142E-2</c:v>
                </c:pt>
                <c:pt idx="3121">
                  <c:v>2.0738874241558142E-2</c:v>
                </c:pt>
                <c:pt idx="3122">
                  <c:v>2.0738874241558142E-2</c:v>
                </c:pt>
                <c:pt idx="3123">
                  <c:v>2.0738874241558142E-2</c:v>
                </c:pt>
                <c:pt idx="3124">
                  <c:v>2.0738874241558142E-2</c:v>
                </c:pt>
                <c:pt idx="3125">
                  <c:v>2.0738874241558142E-2</c:v>
                </c:pt>
                <c:pt idx="3126">
                  <c:v>2.0738874241558142E-2</c:v>
                </c:pt>
                <c:pt idx="3127">
                  <c:v>2.0738874241558142E-2</c:v>
                </c:pt>
                <c:pt idx="3128">
                  <c:v>2.0738874241558142E-2</c:v>
                </c:pt>
                <c:pt idx="3129">
                  <c:v>2.0738874241558142E-2</c:v>
                </c:pt>
                <c:pt idx="3130">
                  <c:v>2.0738874241558142E-2</c:v>
                </c:pt>
                <c:pt idx="3131">
                  <c:v>2.0738874241558142E-2</c:v>
                </c:pt>
                <c:pt idx="3132">
                  <c:v>2.0738874241558142E-2</c:v>
                </c:pt>
                <c:pt idx="3133">
                  <c:v>2.0738874241558142E-2</c:v>
                </c:pt>
                <c:pt idx="3134">
                  <c:v>2.0738874241558142E-2</c:v>
                </c:pt>
                <c:pt idx="3135">
                  <c:v>2.0738874241558142E-2</c:v>
                </c:pt>
                <c:pt idx="3136">
                  <c:v>2.0738874241558142E-2</c:v>
                </c:pt>
                <c:pt idx="3137">
                  <c:v>2.0738874241558142E-2</c:v>
                </c:pt>
                <c:pt idx="3138">
                  <c:v>2.0738874241558142E-2</c:v>
                </c:pt>
                <c:pt idx="3139">
                  <c:v>2.0738874241558142E-2</c:v>
                </c:pt>
                <c:pt idx="3140">
                  <c:v>2.0738874241558142E-2</c:v>
                </c:pt>
                <c:pt idx="3141">
                  <c:v>2.0738874241558142E-2</c:v>
                </c:pt>
                <c:pt idx="3142">
                  <c:v>2.0738874241558142E-2</c:v>
                </c:pt>
                <c:pt idx="3143">
                  <c:v>2.0738874241558142E-2</c:v>
                </c:pt>
                <c:pt idx="3144">
                  <c:v>2.0738874241558142E-2</c:v>
                </c:pt>
                <c:pt idx="3145">
                  <c:v>2.0738874241558142E-2</c:v>
                </c:pt>
                <c:pt idx="3146">
                  <c:v>2.0738874241558142E-2</c:v>
                </c:pt>
                <c:pt idx="3147">
                  <c:v>2.0738874241558142E-2</c:v>
                </c:pt>
                <c:pt idx="3148">
                  <c:v>2.0738874241558142E-2</c:v>
                </c:pt>
                <c:pt idx="3149">
                  <c:v>2.0738874241558142E-2</c:v>
                </c:pt>
                <c:pt idx="3150">
                  <c:v>2.0738874241558142E-2</c:v>
                </c:pt>
                <c:pt idx="3151">
                  <c:v>2.0738874241558142E-2</c:v>
                </c:pt>
                <c:pt idx="3152">
                  <c:v>2.0738874241558142E-2</c:v>
                </c:pt>
                <c:pt idx="3153">
                  <c:v>2.0738874241558142E-2</c:v>
                </c:pt>
                <c:pt idx="3154">
                  <c:v>2.0738874241558142E-2</c:v>
                </c:pt>
                <c:pt idx="3155">
                  <c:v>2.0738874241558142E-2</c:v>
                </c:pt>
                <c:pt idx="3156">
                  <c:v>2.0738874241558142E-2</c:v>
                </c:pt>
                <c:pt idx="3157">
                  <c:v>2.0738874241558142E-2</c:v>
                </c:pt>
                <c:pt idx="3158">
                  <c:v>2.0738874241558142E-2</c:v>
                </c:pt>
                <c:pt idx="3159">
                  <c:v>2.0738874241558142E-2</c:v>
                </c:pt>
                <c:pt idx="3160">
                  <c:v>2.0738874241558142E-2</c:v>
                </c:pt>
                <c:pt idx="3161">
                  <c:v>2.0738874241558142E-2</c:v>
                </c:pt>
                <c:pt idx="3162">
                  <c:v>2.0738874241558142E-2</c:v>
                </c:pt>
                <c:pt idx="3163">
                  <c:v>2.0738874241558142E-2</c:v>
                </c:pt>
                <c:pt idx="3164">
                  <c:v>2.0738874241558142E-2</c:v>
                </c:pt>
                <c:pt idx="3165">
                  <c:v>2.0738874241558142E-2</c:v>
                </c:pt>
                <c:pt idx="3166">
                  <c:v>2.0738874241558142E-2</c:v>
                </c:pt>
                <c:pt idx="3167">
                  <c:v>2.0738874241558142E-2</c:v>
                </c:pt>
                <c:pt idx="3168">
                  <c:v>2.0738874241558142E-2</c:v>
                </c:pt>
                <c:pt idx="3169">
                  <c:v>2.0738874241558142E-2</c:v>
                </c:pt>
                <c:pt idx="3170">
                  <c:v>2.0738874241558142E-2</c:v>
                </c:pt>
                <c:pt idx="3171">
                  <c:v>2.0738874241558142E-2</c:v>
                </c:pt>
                <c:pt idx="3172">
                  <c:v>2.0738874241558142E-2</c:v>
                </c:pt>
                <c:pt idx="3173">
                  <c:v>2.0738874241558142E-2</c:v>
                </c:pt>
                <c:pt idx="3174">
                  <c:v>2.0738874241558142E-2</c:v>
                </c:pt>
                <c:pt idx="3175">
                  <c:v>2.0738874241558142E-2</c:v>
                </c:pt>
                <c:pt idx="3176">
                  <c:v>2.0738874241558142E-2</c:v>
                </c:pt>
                <c:pt idx="3177">
                  <c:v>2.0738874241558142E-2</c:v>
                </c:pt>
                <c:pt idx="3178">
                  <c:v>2.0738874241558142E-2</c:v>
                </c:pt>
                <c:pt idx="3179">
                  <c:v>2.0738874241558142E-2</c:v>
                </c:pt>
                <c:pt idx="3180">
                  <c:v>2.0738874241558142E-2</c:v>
                </c:pt>
                <c:pt idx="3181">
                  <c:v>2.0738874241558142E-2</c:v>
                </c:pt>
                <c:pt idx="3182">
                  <c:v>2.0738874241558142E-2</c:v>
                </c:pt>
                <c:pt idx="3183">
                  <c:v>2.0738874241558142E-2</c:v>
                </c:pt>
                <c:pt idx="3184">
                  <c:v>2.0738874241558142E-2</c:v>
                </c:pt>
                <c:pt idx="3185">
                  <c:v>2.0738874241558142E-2</c:v>
                </c:pt>
                <c:pt idx="3186">
                  <c:v>2.0738874241558142E-2</c:v>
                </c:pt>
                <c:pt idx="3187">
                  <c:v>2.0738874241558142E-2</c:v>
                </c:pt>
                <c:pt idx="3188">
                  <c:v>2.0738874241558142E-2</c:v>
                </c:pt>
                <c:pt idx="3189">
                  <c:v>2.0738874241558142E-2</c:v>
                </c:pt>
                <c:pt idx="3190">
                  <c:v>2.0738874241558142E-2</c:v>
                </c:pt>
                <c:pt idx="3191">
                  <c:v>2.0738874241558142E-2</c:v>
                </c:pt>
                <c:pt idx="3192">
                  <c:v>2.0738874241558142E-2</c:v>
                </c:pt>
                <c:pt idx="3193">
                  <c:v>2.0738874241558142E-2</c:v>
                </c:pt>
                <c:pt idx="3194">
                  <c:v>2.0738874241558142E-2</c:v>
                </c:pt>
                <c:pt idx="3195">
                  <c:v>2.0738874241558142E-2</c:v>
                </c:pt>
                <c:pt idx="3196">
                  <c:v>2.0738874241558142E-2</c:v>
                </c:pt>
                <c:pt idx="3197">
                  <c:v>2.0738874241558142E-2</c:v>
                </c:pt>
                <c:pt idx="3198">
                  <c:v>2.0738874241558142E-2</c:v>
                </c:pt>
                <c:pt idx="3199">
                  <c:v>2.0738874241558142E-2</c:v>
                </c:pt>
                <c:pt idx="3200">
                  <c:v>2.0738874241558142E-2</c:v>
                </c:pt>
                <c:pt idx="3201">
                  <c:v>2.0738874241558142E-2</c:v>
                </c:pt>
                <c:pt idx="3202">
                  <c:v>2.0738874241558142E-2</c:v>
                </c:pt>
                <c:pt idx="3203">
                  <c:v>2.0738874241558142E-2</c:v>
                </c:pt>
                <c:pt idx="3204">
                  <c:v>2.0738874241558142E-2</c:v>
                </c:pt>
                <c:pt idx="3205">
                  <c:v>2.0738874241558142E-2</c:v>
                </c:pt>
                <c:pt idx="3206">
                  <c:v>2.0738874241558142E-2</c:v>
                </c:pt>
                <c:pt idx="3207">
                  <c:v>2.0738874241558142E-2</c:v>
                </c:pt>
                <c:pt idx="3208">
                  <c:v>2.0738874241558142E-2</c:v>
                </c:pt>
                <c:pt idx="3209">
                  <c:v>2.0738874241558142E-2</c:v>
                </c:pt>
                <c:pt idx="3210">
                  <c:v>2.0738874241558142E-2</c:v>
                </c:pt>
                <c:pt idx="3211">
                  <c:v>2.0738874241558142E-2</c:v>
                </c:pt>
                <c:pt idx="3212">
                  <c:v>2.0738874241558142E-2</c:v>
                </c:pt>
                <c:pt idx="3213">
                  <c:v>2.0738874241558142E-2</c:v>
                </c:pt>
                <c:pt idx="3214">
                  <c:v>2.0738874241558142E-2</c:v>
                </c:pt>
                <c:pt idx="3215">
                  <c:v>2.0738874241558142E-2</c:v>
                </c:pt>
                <c:pt idx="3216">
                  <c:v>2.0738874241558142E-2</c:v>
                </c:pt>
                <c:pt idx="3217">
                  <c:v>2.0738874241558142E-2</c:v>
                </c:pt>
                <c:pt idx="3218">
                  <c:v>2.0738874241558142E-2</c:v>
                </c:pt>
                <c:pt idx="3219">
                  <c:v>2.0738874241558142E-2</c:v>
                </c:pt>
                <c:pt idx="3220">
                  <c:v>2.0738874241558142E-2</c:v>
                </c:pt>
                <c:pt idx="3221">
                  <c:v>2.0738874241558142E-2</c:v>
                </c:pt>
                <c:pt idx="3222">
                  <c:v>2.0738874241558142E-2</c:v>
                </c:pt>
                <c:pt idx="3223">
                  <c:v>2.0738874241558142E-2</c:v>
                </c:pt>
                <c:pt idx="3224">
                  <c:v>2.0738874241558142E-2</c:v>
                </c:pt>
                <c:pt idx="3225">
                  <c:v>2.0738874241558142E-2</c:v>
                </c:pt>
                <c:pt idx="3226">
                  <c:v>2.0738874241558142E-2</c:v>
                </c:pt>
                <c:pt idx="3227">
                  <c:v>2.0738874241558142E-2</c:v>
                </c:pt>
                <c:pt idx="3228">
                  <c:v>2.0738874241558142E-2</c:v>
                </c:pt>
                <c:pt idx="3229">
                  <c:v>2.0738874241558142E-2</c:v>
                </c:pt>
                <c:pt idx="3230">
                  <c:v>2.0738874241558142E-2</c:v>
                </c:pt>
                <c:pt idx="3231">
                  <c:v>2.0738874241558142E-2</c:v>
                </c:pt>
                <c:pt idx="3232">
                  <c:v>2.0738874241558142E-2</c:v>
                </c:pt>
                <c:pt idx="3233">
                  <c:v>2.0738874241558142E-2</c:v>
                </c:pt>
                <c:pt idx="3234">
                  <c:v>2.0738874241558142E-2</c:v>
                </c:pt>
                <c:pt idx="3235">
                  <c:v>2.0738874241558142E-2</c:v>
                </c:pt>
                <c:pt idx="3236">
                  <c:v>2.0738874241558142E-2</c:v>
                </c:pt>
                <c:pt idx="3237">
                  <c:v>2.0738874241558142E-2</c:v>
                </c:pt>
                <c:pt idx="3238">
                  <c:v>2.0738874241558142E-2</c:v>
                </c:pt>
                <c:pt idx="3239">
                  <c:v>2.0738874241558142E-2</c:v>
                </c:pt>
                <c:pt idx="3240">
                  <c:v>2.0738874241558142E-2</c:v>
                </c:pt>
                <c:pt idx="3241">
                  <c:v>2.0738874241558142E-2</c:v>
                </c:pt>
                <c:pt idx="3242">
                  <c:v>2.0738874241558142E-2</c:v>
                </c:pt>
                <c:pt idx="3243">
                  <c:v>2.0738874241558142E-2</c:v>
                </c:pt>
                <c:pt idx="3244">
                  <c:v>2.0738874241558142E-2</c:v>
                </c:pt>
                <c:pt idx="3245">
                  <c:v>2.0738874241558142E-2</c:v>
                </c:pt>
                <c:pt idx="3246">
                  <c:v>2.0738874241558142E-2</c:v>
                </c:pt>
                <c:pt idx="3247">
                  <c:v>2.0738874241558142E-2</c:v>
                </c:pt>
                <c:pt idx="3248">
                  <c:v>2.0738874241558142E-2</c:v>
                </c:pt>
                <c:pt idx="3249">
                  <c:v>2.0738874241558142E-2</c:v>
                </c:pt>
                <c:pt idx="3250">
                  <c:v>2.0738874241558142E-2</c:v>
                </c:pt>
                <c:pt idx="3251">
                  <c:v>2.0738874241558142E-2</c:v>
                </c:pt>
                <c:pt idx="3252">
                  <c:v>2.0738874241558142E-2</c:v>
                </c:pt>
                <c:pt idx="3253">
                  <c:v>2.0738874241558142E-2</c:v>
                </c:pt>
                <c:pt idx="3254">
                  <c:v>2.0738874241558142E-2</c:v>
                </c:pt>
                <c:pt idx="3255">
                  <c:v>2.0738874241558142E-2</c:v>
                </c:pt>
                <c:pt idx="3256">
                  <c:v>2.0738874241558142E-2</c:v>
                </c:pt>
                <c:pt idx="3257">
                  <c:v>2.0738874241558142E-2</c:v>
                </c:pt>
                <c:pt idx="3258">
                  <c:v>2.0738874241558142E-2</c:v>
                </c:pt>
                <c:pt idx="3259">
                  <c:v>2.0738874241558142E-2</c:v>
                </c:pt>
                <c:pt idx="3260">
                  <c:v>2.0738874241558142E-2</c:v>
                </c:pt>
                <c:pt idx="3261">
                  <c:v>2.0738874241558142E-2</c:v>
                </c:pt>
                <c:pt idx="3262">
                  <c:v>2.0738874241558142E-2</c:v>
                </c:pt>
                <c:pt idx="3263">
                  <c:v>2.0738874241558142E-2</c:v>
                </c:pt>
                <c:pt idx="3264">
                  <c:v>2.0738874241558142E-2</c:v>
                </c:pt>
                <c:pt idx="3265">
                  <c:v>2.0738874241558142E-2</c:v>
                </c:pt>
                <c:pt idx="3266">
                  <c:v>2.0738874241558142E-2</c:v>
                </c:pt>
                <c:pt idx="3267">
                  <c:v>2.0738874241558142E-2</c:v>
                </c:pt>
                <c:pt idx="3268">
                  <c:v>2.0738874241558142E-2</c:v>
                </c:pt>
                <c:pt idx="3269">
                  <c:v>2.0738874241558142E-2</c:v>
                </c:pt>
                <c:pt idx="3270">
                  <c:v>2.0738874241558142E-2</c:v>
                </c:pt>
                <c:pt idx="3271">
                  <c:v>2.0738874241558142E-2</c:v>
                </c:pt>
                <c:pt idx="3272">
                  <c:v>2.0738874241558142E-2</c:v>
                </c:pt>
                <c:pt idx="3273">
                  <c:v>2.0738874241558142E-2</c:v>
                </c:pt>
                <c:pt idx="3274">
                  <c:v>2.0738874241558142E-2</c:v>
                </c:pt>
                <c:pt idx="3275">
                  <c:v>2.0738874241558142E-2</c:v>
                </c:pt>
                <c:pt idx="3276">
                  <c:v>2.0738874241558142E-2</c:v>
                </c:pt>
                <c:pt idx="3277">
                  <c:v>2.0738874241558142E-2</c:v>
                </c:pt>
                <c:pt idx="3278">
                  <c:v>2.0738874241558142E-2</c:v>
                </c:pt>
                <c:pt idx="3279">
                  <c:v>2.0738874241558142E-2</c:v>
                </c:pt>
                <c:pt idx="3280">
                  <c:v>2.0738874241558142E-2</c:v>
                </c:pt>
                <c:pt idx="3281">
                  <c:v>2.0738874241558142E-2</c:v>
                </c:pt>
                <c:pt idx="3282">
                  <c:v>2.0738874241558142E-2</c:v>
                </c:pt>
                <c:pt idx="3283">
                  <c:v>2.0738874241558142E-2</c:v>
                </c:pt>
                <c:pt idx="3284">
                  <c:v>2.0738874241558142E-2</c:v>
                </c:pt>
                <c:pt idx="3285">
                  <c:v>2.0738874241558142E-2</c:v>
                </c:pt>
                <c:pt idx="3286">
                  <c:v>2.0738874241558142E-2</c:v>
                </c:pt>
                <c:pt idx="3287">
                  <c:v>2.0738874241558142E-2</c:v>
                </c:pt>
                <c:pt idx="3288">
                  <c:v>2.0738874241558142E-2</c:v>
                </c:pt>
                <c:pt idx="3289">
                  <c:v>2.0738874241558142E-2</c:v>
                </c:pt>
                <c:pt idx="3290">
                  <c:v>2.0738874241558142E-2</c:v>
                </c:pt>
                <c:pt idx="3291">
                  <c:v>2.0738874241558142E-2</c:v>
                </c:pt>
                <c:pt idx="3292">
                  <c:v>2.0738874241558142E-2</c:v>
                </c:pt>
                <c:pt idx="3293">
                  <c:v>2.0738874241558142E-2</c:v>
                </c:pt>
                <c:pt idx="3294">
                  <c:v>2.0738874241558142E-2</c:v>
                </c:pt>
                <c:pt idx="3295">
                  <c:v>2.0738874241558142E-2</c:v>
                </c:pt>
                <c:pt idx="3296">
                  <c:v>2.0738874241558142E-2</c:v>
                </c:pt>
                <c:pt idx="3297">
                  <c:v>2.0738874241558142E-2</c:v>
                </c:pt>
                <c:pt idx="3298">
                  <c:v>2.0738874241558142E-2</c:v>
                </c:pt>
                <c:pt idx="3299">
                  <c:v>2.0738874241558142E-2</c:v>
                </c:pt>
                <c:pt idx="3300">
                  <c:v>2.0738874241558142E-2</c:v>
                </c:pt>
                <c:pt idx="3301">
                  <c:v>2.0738874241558142E-2</c:v>
                </c:pt>
                <c:pt idx="3302">
                  <c:v>2.0738874241558142E-2</c:v>
                </c:pt>
                <c:pt idx="3303">
                  <c:v>2.0738874241558142E-2</c:v>
                </c:pt>
                <c:pt idx="3304">
                  <c:v>2.0738874241558142E-2</c:v>
                </c:pt>
                <c:pt idx="3305">
                  <c:v>2.0738874241558142E-2</c:v>
                </c:pt>
                <c:pt idx="3306">
                  <c:v>2.0738874241558142E-2</c:v>
                </c:pt>
                <c:pt idx="3307">
                  <c:v>2.0738874241558142E-2</c:v>
                </c:pt>
                <c:pt idx="3308">
                  <c:v>2.0738874241558142E-2</c:v>
                </c:pt>
                <c:pt idx="3309">
                  <c:v>2.0738874241558142E-2</c:v>
                </c:pt>
                <c:pt idx="3310">
                  <c:v>2.0738874241558142E-2</c:v>
                </c:pt>
                <c:pt idx="3311">
                  <c:v>2.0738874241558142E-2</c:v>
                </c:pt>
                <c:pt idx="3312">
                  <c:v>2.0738874241558142E-2</c:v>
                </c:pt>
                <c:pt idx="3313">
                  <c:v>2.0738874241558142E-2</c:v>
                </c:pt>
                <c:pt idx="3314">
                  <c:v>2.0738874241558142E-2</c:v>
                </c:pt>
                <c:pt idx="3315">
                  <c:v>2.0738874241558142E-2</c:v>
                </c:pt>
                <c:pt idx="3316">
                  <c:v>2.0738874241558142E-2</c:v>
                </c:pt>
                <c:pt idx="3317">
                  <c:v>2.0738874241558142E-2</c:v>
                </c:pt>
                <c:pt idx="3318">
                  <c:v>2.0738874241558142E-2</c:v>
                </c:pt>
                <c:pt idx="3319">
                  <c:v>2.0738874241558142E-2</c:v>
                </c:pt>
                <c:pt idx="3320">
                  <c:v>2.0738874241558142E-2</c:v>
                </c:pt>
                <c:pt idx="3321">
                  <c:v>2.0738874241558142E-2</c:v>
                </c:pt>
                <c:pt idx="3322">
                  <c:v>2.0738874241558142E-2</c:v>
                </c:pt>
                <c:pt idx="3323">
                  <c:v>2.0738874241558142E-2</c:v>
                </c:pt>
                <c:pt idx="3324">
                  <c:v>2.0738874241558142E-2</c:v>
                </c:pt>
                <c:pt idx="3325">
                  <c:v>2.0738874241558142E-2</c:v>
                </c:pt>
                <c:pt idx="3326">
                  <c:v>2.0738874241558142E-2</c:v>
                </c:pt>
                <c:pt idx="3327">
                  <c:v>2.0738874241558142E-2</c:v>
                </c:pt>
                <c:pt idx="3328">
                  <c:v>2.0738874241558142E-2</c:v>
                </c:pt>
                <c:pt idx="3329">
                  <c:v>2.0738874241558142E-2</c:v>
                </c:pt>
                <c:pt idx="3330">
                  <c:v>2.0738874241558142E-2</c:v>
                </c:pt>
                <c:pt idx="3331">
                  <c:v>2.0738874241558142E-2</c:v>
                </c:pt>
                <c:pt idx="3332">
                  <c:v>2.0738874241558142E-2</c:v>
                </c:pt>
                <c:pt idx="3333">
                  <c:v>2.0738874241558142E-2</c:v>
                </c:pt>
                <c:pt idx="3334">
                  <c:v>2.0738874241558142E-2</c:v>
                </c:pt>
                <c:pt idx="3335">
                  <c:v>2.0738874241558142E-2</c:v>
                </c:pt>
                <c:pt idx="3336">
                  <c:v>2.0738874241558142E-2</c:v>
                </c:pt>
                <c:pt idx="3337">
                  <c:v>2.0738874241558142E-2</c:v>
                </c:pt>
                <c:pt idx="3338">
                  <c:v>2.0738874241558142E-2</c:v>
                </c:pt>
                <c:pt idx="3339">
                  <c:v>2.0738874241558142E-2</c:v>
                </c:pt>
                <c:pt idx="3340">
                  <c:v>2.0738874241558142E-2</c:v>
                </c:pt>
                <c:pt idx="3341">
                  <c:v>2.0738874241558142E-2</c:v>
                </c:pt>
                <c:pt idx="3342">
                  <c:v>2.0738874241558142E-2</c:v>
                </c:pt>
                <c:pt idx="3343">
                  <c:v>2.0738874241558142E-2</c:v>
                </c:pt>
                <c:pt idx="3344">
                  <c:v>2.0738874241558142E-2</c:v>
                </c:pt>
                <c:pt idx="3345">
                  <c:v>2.0738874241558142E-2</c:v>
                </c:pt>
                <c:pt idx="3346">
                  <c:v>2.0738874241558142E-2</c:v>
                </c:pt>
                <c:pt idx="3347">
                  <c:v>2.0738874241558142E-2</c:v>
                </c:pt>
                <c:pt idx="3348">
                  <c:v>2.0738874241558142E-2</c:v>
                </c:pt>
                <c:pt idx="3349">
                  <c:v>2.0738874241558142E-2</c:v>
                </c:pt>
                <c:pt idx="3350">
                  <c:v>2.0738874241558142E-2</c:v>
                </c:pt>
                <c:pt idx="3351">
                  <c:v>2.0738874241558142E-2</c:v>
                </c:pt>
                <c:pt idx="3352">
                  <c:v>2.0738874241558142E-2</c:v>
                </c:pt>
                <c:pt idx="3353">
                  <c:v>2.0738874241558142E-2</c:v>
                </c:pt>
                <c:pt idx="3354">
                  <c:v>2.0738874241558142E-2</c:v>
                </c:pt>
                <c:pt idx="3355">
                  <c:v>2.0738874241558142E-2</c:v>
                </c:pt>
                <c:pt idx="3356">
                  <c:v>2.0738874241558142E-2</c:v>
                </c:pt>
                <c:pt idx="3357">
                  <c:v>2.0738874241558142E-2</c:v>
                </c:pt>
                <c:pt idx="3358">
                  <c:v>2.0738874241558142E-2</c:v>
                </c:pt>
                <c:pt idx="3359">
                  <c:v>2.0738874241558142E-2</c:v>
                </c:pt>
                <c:pt idx="3360">
                  <c:v>2.0738874241558142E-2</c:v>
                </c:pt>
                <c:pt idx="3361">
                  <c:v>2.0738874241558142E-2</c:v>
                </c:pt>
                <c:pt idx="3362">
                  <c:v>2.0738874241558142E-2</c:v>
                </c:pt>
                <c:pt idx="3363">
                  <c:v>2.0738874241558142E-2</c:v>
                </c:pt>
                <c:pt idx="3364">
                  <c:v>2.0738874241558142E-2</c:v>
                </c:pt>
                <c:pt idx="3365">
                  <c:v>2.0738874241558142E-2</c:v>
                </c:pt>
                <c:pt idx="3366">
                  <c:v>2.0738874241558142E-2</c:v>
                </c:pt>
                <c:pt idx="3367">
                  <c:v>2.0738874241558142E-2</c:v>
                </c:pt>
                <c:pt idx="3368">
                  <c:v>2.0738874241558142E-2</c:v>
                </c:pt>
                <c:pt idx="3369">
                  <c:v>2.0738874241558142E-2</c:v>
                </c:pt>
                <c:pt idx="3370">
                  <c:v>2.0738874241558142E-2</c:v>
                </c:pt>
                <c:pt idx="3371">
                  <c:v>2.0738874241558142E-2</c:v>
                </c:pt>
                <c:pt idx="3372">
                  <c:v>2.0738874241558142E-2</c:v>
                </c:pt>
                <c:pt idx="3373">
                  <c:v>2.0738874241558142E-2</c:v>
                </c:pt>
                <c:pt idx="3374">
                  <c:v>2.0738874241558142E-2</c:v>
                </c:pt>
                <c:pt idx="3375">
                  <c:v>2.0738874241558142E-2</c:v>
                </c:pt>
                <c:pt idx="3376">
                  <c:v>2.0738874241558142E-2</c:v>
                </c:pt>
                <c:pt idx="3377">
                  <c:v>2.0738874241558142E-2</c:v>
                </c:pt>
                <c:pt idx="3378">
                  <c:v>2.0738874241558142E-2</c:v>
                </c:pt>
                <c:pt idx="3379">
                  <c:v>2.0738874241558142E-2</c:v>
                </c:pt>
                <c:pt idx="3380">
                  <c:v>2.0738874241558142E-2</c:v>
                </c:pt>
                <c:pt idx="3381">
                  <c:v>2.0738874241558142E-2</c:v>
                </c:pt>
                <c:pt idx="3382">
                  <c:v>2.0738874241558142E-2</c:v>
                </c:pt>
                <c:pt idx="3383">
                  <c:v>2.0738874241558142E-2</c:v>
                </c:pt>
                <c:pt idx="3384">
                  <c:v>2.0738874241558142E-2</c:v>
                </c:pt>
                <c:pt idx="3385">
                  <c:v>2.0738874241558142E-2</c:v>
                </c:pt>
                <c:pt idx="3386">
                  <c:v>2.0738874241558142E-2</c:v>
                </c:pt>
                <c:pt idx="3387">
                  <c:v>2.0738874241558142E-2</c:v>
                </c:pt>
                <c:pt idx="3388">
                  <c:v>2.0738874241558142E-2</c:v>
                </c:pt>
                <c:pt idx="3389">
                  <c:v>2.0738874241558142E-2</c:v>
                </c:pt>
                <c:pt idx="3390">
                  <c:v>2.0738874241558142E-2</c:v>
                </c:pt>
                <c:pt idx="3391">
                  <c:v>2.0738874241558142E-2</c:v>
                </c:pt>
                <c:pt idx="3392">
                  <c:v>2.0738874241558142E-2</c:v>
                </c:pt>
                <c:pt idx="3393">
                  <c:v>2.0738874241558142E-2</c:v>
                </c:pt>
                <c:pt idx="3394">
                  <c:v>2.0738874241558142E-2</c:v>
                </c:pt>
                <c:pt idx="3395">
                  <c:v>2.0738874241558142E-2</c:v>
                </c:pt>
                <c:pt idx="3396">
                  <c:v>2.0738874241558142E-2</c:v>
                </c:pt>
                <c:pt idx="3397">
                  <c:v>2.0738874241558142E-2</c:v>
                </c:pt>
                <c:pt idx="3398">
                  <c:v>2.0738874241558142E-2</c:v>
                </c:pt>
                <c:pt idx="3399">
                  <c:v>2.0738874241558142E-2</c:v>
                </c:pt>
                <c:pt idx="3400">
                  <c:v>2.0738874241558142E-2</c:v>
                </c:pt>
                <c:pt idx="3401">
                  <c:v>2.0738874241558142E-2</c:v>
                </c:pt>
                <c:pt idx="3402">
                  <c:v>2.0738874241558142E-2</c:v>
                </c:pt>
                <c:pt idx="3403">
                  <c:v>2.0738874241558142E-2</c:v>
                </c:pt>
                <c:pt idx="3404">
                  <c:v>2.0738874241558142E-2</c:v>
                </c:pt>
                <c:pt idx="3405">
                  <c:v>2.0738874241558142E-2</c:v>
                </c:pt>
                <c:pt idx="3406">
                  <c:v>2.0738874241558142E-2</c:v>
                </c:pt>
                <c:pt idx="3407">
                  <c:v>2.0738874241558142E-2</c:v>
                </c:pt>
                <c:pt idx="3408">
                  <c:v>2.0738874241558142E-2</c:v>
                </c:pt>
                <c:pt idx="3409">
                  <c:v>2.0738874241558142E-2</c:v>
                </c:pt>
                <c:pt idx="3410">
                  <c:v>2.0738874241558142E-2</c:v>
                </c:pt>
                <c:pt idx="3411">
                  <c:v>2.0738874241558142E-2</c:v>
                </c:pt>
                <c:pt idx="3412">
                  <c:v>2.0738874241558142E-2</c:v>
                </c:pt>
                <c:pt idx="3413">
                  <c:v>2.0738874241558142E-2</c:v>
                </c:pt>
                <c:pt idx="3414">
                  <c:v>2.0738874241558142E-2</c:v>
                </c:pt>
                <c:pt idx="3415">
                  <c:v>2.0738874241558142E-2</c:v>
                </c:pt>
                <c:pt idx="3416">
                  <c:v>2.0738874241558142E-2</c:v>
                </c:pt>
                <c:pt idx="3417">
                  <c:v>2.0738874241558142E-2</c:v>
                </c:pt>
                <c:pt idx="3418">
                  <c:v>2.0738874241558142E-2</c:v>
                </c:pt>
                <c:pt idx="3419">
                  <c:v>2.0738874241558142E-2</c:v>
                </c:pt>
                <c:pt idx="3420">
                  <c:v>2.0738874241558142E-2</c:v>
                </c:pt>
                <c:pt idx="3421">
                  <c:v>2.0738874241558142E-2</c:v>
                </c:pt>
                <c:pt idx="3422">
                  <c:v>2.0738874241558142E-2</c:v>
                </c:pt>
                <c:pt idx="3423">
                  <c:v>2.0738874241558142E-2</c:v>
                </c:pt>
                <c:pt idx="3424">
                  <c:v>2.0738874241558142E-2</c:v>
                </c:pt>
                <c:pt idx="3425">
                  <c:v>2.0738874241558142E-2</c:v>
                </c:pt>
                <c:pt idx="3426">
                  <c:v>2.0738874241558142E-2</c:v>
                </c:pt>
                <c:pt idx="3427">
                  <c:v>2.0738874241558142E-2</c:v>
                </c:pt>
                <c:pt idx="3428">
                  <c:v>2.0738874241558142E-2</c:v>
                </c:pt>
                <c:pt idx="3429">
                  <c:v>2.0738874241558142E-2</c:v>
                </c:pt>
                <c:pt idx="3430">
                  <c:v>2.0738874241558142E-2</c:v>
                </c:pt>
                <c:pt idx="3431">
                  <c:v>2.0738874241558142E-2</c:v>
                </c:pt>
                <c:pt idx="3432">
                  <c:v>2.0738874241558142E-2</c:v>
                </c:pt>
                <c:pt idx="3433">
                  <c:v>2.0738874241558142E-2</c:v>
                </c:pt>
                <c:pt idx="3434">
                  <c:v>2.0738874241558142E-2</c:v>
                </c:pt>
                <c:pt idx="3435">
                  <c:v>2.0738874241558142E-2</c:v>
                </c:pt>
                <c:pt idx="3436">
                  <c:v>2.0738874241558142E-2</c:v>
                </c:pt>
                <c:pt idx="3437">
                  <c:v>2.0738874241558142E-2</c:v>
                </c:pt>
                <c:pt idx="3438">
                  <c:v>2.0738874241558142E-2</c:v>
                </c:pt>
                <c:pt idx="3439">
                  <c:v>2.0738874241558142E-2</c:v>
                </c:pt>
                <c:pt idx="3440">
                  <c:v>2.0738874241558142E-2</c:v>
                </c:pt>
                <c:pt idx="3441">
                  <c:v>2.0738874241558142E-2</c:v>
                </c:pt>
                <c:pt idx="3442">
                  <c:v>2.0738874241558142E-2</c:v>
                </c:pt>
                <c:pt idx="3443">
                  <c:v>2.0738874241558142E-2</c:v>
                </c:pt>
                <c:pt idx="3444">
                  <c:v>2.0738874241558142E-2</c:v>
                </c:pt>
                <c:pt idx="3445">
                  <c:v>2.0738874241558142E-2</c:v>
                </c:pt>
                <c:pt idx="3446">
                  <c:v>2.0738874241558142E-2</c:v>
                </c:pt>
                <c:pt idx="3447">
                  <c:v>2.0738874241558142E-2</c:v>
                </c:pt>
                <c:pt idx="3448">
                  <c:v>2.0738874241558142E-2</c:v>
                </c:pt>
                <c:pt idx="3449">
                  <c:v>2.0738874241558142E-2</c:v>
                </c:pt>
                <c:pt idx="3450">
                  <c:v>2.0738874241558142E-2</c:v>
                </c:pt>
                <c:pt idx="3451">
                  <c:v>2.0738874241558142E-2</c:v>
                </c:pt>
                <c:pt idx="3452">
                  <c:v>2.0738874241558142E-2</c:v>
                </c:pt>
                <c:pt idx="3453">
                  <c:v>2.0738874241558142E-2</c:v>
                </c:pt>
                <c:pt idx="3454">
                  <c:v>2.0738874241558142E-2</c:v>
                </c:pt>
                <c:pt idx="3455">
                  <c:v>2.0738874241558142E-2</c:v>
                </c:pt>
                <c:pt idx="3456">
                  <c:v>2.0738874241558142E-2</c:v>
                </c:pt>
                <c:pt idx="3457">
                  <c:v>2.0738874241558142E-2</c:v>
                </c:pt>
                <c:pt idx="3458">
                  <c:v>2.0738874241558142E-2</c:v>
                </c:pt>
                <c:pt idx="3459">
                  <c:v>2.0738874241558142E-2</c:v>
                </c:pt>
                <c:pt idx="3460">
                  <c:v>2.0738874241558142E-2</c:v>
                </c:pt>
                <c:pt idx="3461">
                  <c:v>2.0738874241558142E-2</c:v>
                </c:pt>
                <c:pt idx="3462">
                  <c:v>2.0738874241558142E-2</c:v>
                </c:pt>
                <c:pt idx="3463">
                  <c:v>2.0738874241558142E-2</c:v>
                </c:pt>
                <c:pt idx="3464">
                  <c:v>2.0738874241558142E-2</c:v>
                </c:pt>
                <c:pt idx="3465">
                  <c:v>2.0738874241558142E-2</c:v>
                </c:pt>
                <c:pt idx="3466">
                  <c:v>2.0738874241558142E-2</c:v>
                </c:pt>
                <c:pt idx="3467">
                  <c:v>2.0738874241558142E-2</c:v>
                </c:pt>
                <c:pt idx="3468">
                  <c:v>2.0738874241558142E-2</c:v>
                </c:pt>
                <c:pt idx="3469">
                  <c:v>2.0738874241558142E-2</c:v>
                </c:pt>
                <c:pt idx="3470">
                  <c:v>2.0738874241558142E-2</c:v>
                </c:pt>
                <c:pt idx="3471">
                  <c:v>2.0738874241558142E-2</c:v>
                </c:pt>
                <c:pt idx="3472">
                  <c:v>2.0738874241558142E-2</c:v>
                </c:pt>
                <c:pt idx="3473">
                  <c:v>2.0738874241558142E-2</c:v>
                </c:pt>
                <c:pt idx="3474">
                  <c:v>2.0738874241558142E-2</c:v>
                </c:pt>
                <c:pt idx="3475">
                  <c:v>2.0738874241558142E-2</c:v>
                </c:pt>
                <c:pt idx="3476">
                  <c:v>2.0738874241558142E-2</c:v>
                </c:pt>
                <c:pt idx="3477">
                  <c:v>2.0738874241558142E-2</c:v>
                </c:pt>
                <c:pt idx="3478">
                  <c:v>2.0738874241558142E-2</c:v>
                </c:pt>
                <c:pt idx="3479">
                  <c:v>2.0738874241558142E-2</c:v>
                </c:pt>
                <c:pt idx="3480">
                  <c:v>2.0738874241558142E-2</c:v>
                </c:pt>
                <c:pt idx="3481">
                  <c:v>2.0738874241558142E-2</c:v>
                </c:pt>
                <c:pt idx="3482">
                  <c:v>2.0738874241558142E-2</c:v>
                </c:pt>
                <c:pt idx="3483">
                  <c:v>2.0738874241558142E-2</c:v>
                </c:pt>
                <c:pt idx="3484">
                  <c:v>2.0738874241558142E-2</c:v>
                </c:pt>
                <c:pt idx="3485">
                  <c:v>2.0738874241558142E-2</c:v>
                </c:pt>
                <c:pt idx="3486">
                  <c:v>2.0738874241558142E-2</c:v>
                </c:pt>
                <c:pt idx="3487">
                  <c:v>2.0738874241558142E-2</c:v>
                </c:pt>
                <c:pt idx="3488">
                  <c:v>2.0738874241558142E-2</c:v>
                </c:pt>
                <c:pt idx="3489">
                  <c:v>2.0738874241558142E-2</c:v>
                </c:pt>
                <c:pt idx="3490">
                  <c:v>2.0738874241558142E-2</c:v>
                </c:pt>
                <c:pt idx="3491">
                  <c:v>2.0738874241558142E-2</c:v>
                </c:pt>
                <c:pt idx="3492">
                  <c:v>2.0738874241558142E-2</c:v>
                </c:pt>
                <c:pt idx="3493">
                  <c:v>2.0738874241558142E-2</c:v>
                </c:pt>
                <c:pt idx="3494">
                  <c:v>2.0738874241558142E-2</c:v>
                </c:pt>
                <c:pt idx="3495">
                  <c:v>2.0738874241558142E-2</c:v>
                </c:pt>
                <c:pt idx="3496">
                  <c:v>2.0738874241558142E-2</c:v>
                </c:pt>
                <c:pt idx="3497">
                  <c:v>2.0738874241558142E-2</c:v>
                </c:pt>
                <c:pt idx="3498">
                  <c:v>2.0738874241558142E-2</c:v>
                </c:pt>
                <c:pt idx="3499">
                  <c:v>2.0738874241558142E-2</c:v>
                </c:pt>
                <c:pt idx="3500">
                  <c:v>2.0738874241558142E-2</c:v>
                </c:pt>
                <c:pt idx="3501">
                  <c:v>2.0738874241558142E-2</c:v>
                </c:pt>
                <c:pt idx="3502">
                  <c:v>2.0738874241558142E-2</c:v>
                </c:pt>
                <c:pt idx="3503">
                  <c:v>2.0738874241558142E-2</c:v>
                </c:pt>
                <c:pt idx="3504">
                  <c:v>2.0738874241558142E-2</c:v>
                </c:pt>
                <c:pt idx="3505">
                  <c:v>2.0738874241558142E-2</c:v>
                </c:pt>
                <c:pt idx="3506">
                  <c:v>2.0738874241558142E-2</c:v>
                </c:pt>
                <c:pt idx="3507">
                  <c:v>2.0738874241558142E-2</c:v>
                </c:pt>
                <c:pt idx="3508">
                  <c:v>2.0738874241558142E-2</c:v>
                </c:pt>
                <c:pt idx="3509">
                  <c:v>2.0738874241558142E-2</c:v>
                </c:pt>
                <c:pt idx="3510">
                  <c:v>2.0738874241558142E-2</c:v>
                </c:pt>
                <c:pt idx="3511">
                  <c:v>2.0738874241558142E-2</c:v>
                </c:pt>
                <c:pt idx="3512">
                  <c:v>2.0738874241558142E-2</c:v>
                </c:pt>
                <c:pt idx="3513">
                  <c:v>2.0738874241558142E-2</c:v>
                </c:pt>
                <c:pt idx="3514">
                  <c:v>2.0738874241558142E-2</c:v>
                </c:pt>
                <c:pt idx="3515">
                  <c:v>2.0738874241558142E-2</c:v>
                </c:pt>
                <c:pt idx="3516">
                  <c:v>2.0738874241558142E-2</c:v>
                </c:pt>
                <c:pt idx="3517">
                  <c:v>2.0738874241558142E-2</c:v>
                </c:pt>
                <c:pt idx="3518">
                  <c:v>2.0738874241558142E-2</c:v>
                </c:pt>
                <c:pt idx="3519">
                  <c:v>2.0738874241558142E-2</c:v>
                </c:pt>
                <c:pt idx="3520">
                  <c:v>2.0738874241558142E-2</c:v>
                </c:pt>
                <c:pt idx="3521">
                  <c:v>2.0738874241558142E-2</c:v>
                </c:pt>
                <c:pt idx="3522">
                  <c:v>2.0738874241558142E-2</c:v>
                </c:pt>
                <c:pt idx="3523">
                  <c:v>2.0738874241558142E-2</c:v>
                </c:pt>
                <c:pt idx="3524">
                  <c:v>2.0738874241558142E-2</c:v>
                </c:pt>
                <c:pt idx="3525">
                  <c:v>2.0738874241558142E-2</c:v>
                </c:pt>
                <c:pt idx="3526">
                  <c:v>2.0738874241558142E-2</c:v>
                </c:pt>
                <c:pt idx="3527">
                  <c:v>2.0738874241558142E-2</c:v>
                </c:pt>
                <c:pt idx="3528">
                  <c:v>2.0738874241558142E-2</c:v>
                </c:pt>
                <c:pt idx="3529">
                  <c:v>2.0738874241558142E-2</c:v>
                </c:pt>
                <c:pt idx="3530">
                  <c:v>2.0738874241558142E-2</c:v>
                </c:pt>
                <c:pt idx="3531">
                  <c:v>2.0738874241558142E-2</c:v>
                </c:pt>
                <c:pt idx="3532">
                  <c:v>2.0738874241558142E-2</c:v>
                </c:pt>
                <c:pt idx="3533">
                  <c:v>2.0738874241558142E-2</c:v>
                </c:pt>
                <c:pt idx="3534">
                  <c:v>2.0738874241558142E-2</c:v>
                </c:pt>
                <c:pt idx="3535">
                  <c:v>2.0738874241558142E-2</c:v>
                </c:pt>
                <c:pt idx="3536">
                  <c:v>2.0738874241558142E-2</c:v>
                </c:pt>
                <c:pt idx="3537">
                  <c:v>2.0738874241558142E-2</c:v>
                </c:pt>
                <c:pt idx="3538">
                  <c:v>2.0738874241558142E-2</c:v>
                </c:pt>
                <c:pt idx="3539">
                  <c:v>2.0738874241558142E-2</c:v>
                </c:pt>
                <c:pt idx="3540">
                  <c:v>2.0738874241558142E-2</c:v>
                </c:pt>
                <c:pt idx="3541">
                  <c:v>2.0738874241558142E-2</c:v>
                </c:pt>
                <c:pt idx="3542">
                  <c:v>2.0738874241558142E-2</c:v>
                </c:pt>
                <c:pt idx="3543">
                  <c:v>2.0738874241558142E-2</c:v>
                </c:pt>
                <c:pt idx="3544">
                  <c:v>2.0738874241558142E-2</c:v>
                </c:pt>
                <c:pt idx="3545">
                  <c:v>2.0738874241558142E-2</c:v>
                </c:pt>
                <c:pt idx="3546">
                  <c:v>2.0738874241558142E-2</c:v>
                </c:pt>
                <c:pt idx="3547">
                  <c:v>2.0738874241558142E-2</c:v>
                </c:pt>
                <c:pt idx="3548">
                  <c:v>2.0738874241558142E-2</c:v>
                </c:pt>
                <c:pt idx="3549">
                  <c:v>2.0738874241558142E-2</c:v>
                </c:pt>
                <c:pt idx="3550">
                  <c:v>2.0738874241558142E-2</c:v>
                </c:pt>
                <c:pt idx="3551">
                  <c:v>2.0738874241558142E-2</c:v>
                </c:pt>
                <c:pt idx="3552">
                  <c:v>2.0738874241558142E-2</c:v>
                </c:pt>
                <c:pt idx="3553">
                  <c:v>2.0738874241558142E-2</c:v>
                </c:pt>
                <c:pt idx="3554">
                  <c:v>2.0738874241558142E-2</c:v>
                </c:pt>
                <c:pt idx="3555">
                  <c:v>2.0738874241558142E-2</c:v>
                </c:pt>
                <c:pt idx="3556">
                  <c:v>2.0738874241558142E-2</c:v>
                </c:pt>
                <c:pt idx="3557">
                  <c:v>2.0738874241558142E-2</c:v>
                </c:pt>
                <c:pt idx="3558">
                  <c:v>2.0738874241558142E-2</c:v>
                </c:pt>
                <c:pt idx="3559">
                  <c:v>2.0738874241558142E-2</c:v>
                </c:pt>
                <c:pt idx="3560">
                  <c:v>2.0738874241558142E-2</c:v>
                </c:pt>
                <c:pt idx="3561">
                  <c:v>2.0738874241558142E-2</c:v>
                </c:pt>
                <c:pt idx="3562">
                  <c:v>2.0738874241558142E-2</c:v>
                </c:pt>
                <c:pt idx="3563">
                  <c:v>2.0738874241558142E-2</c:v>
                </c:pt>
                <c:pt idx="3564">
                  <c:v>2.0738874241558142E-2</c:v>
                </c:pt>
                <c:pt idx="3565">
                  <c:v>2.0738874241558142E-2</c:v>
                </c:pt>
                <c:pt idx="3566">
                  <c:v>2.0738874241558142E-2</c:v>
                </c:pt>
                <c:pt idx="3567">
                  <c:v>2.0738874241558142E-2</c:v>
                </c:pt>
                <c:pt idx="3568">
                  <c:v>2.0738874241558142E-2</c:v>
                </c:pt>
                <c:pt idx="3569">
                  <c:v>2.0738874241558142E-2</c:v>
                </c:pt>
                <c:pt idx="3570">
                  <c:v>2.0738874241558142E-2</c:v>
                </c:pt>
                <c:pt idx="3571">
                  <c:v>2.0738874241558142E-2</c:v>
                </c:pt>
                <c:pt idx="3572">
                  <c:v>2.0738874241558142E-2</c:v>
                </c:pt>
                <c:pt idx="3573">
                  <c:v>2.0738874241558142E-2</c:v>
                </c:pt>
                <c:pt idx="3574">
                  <c:v>2.0738874241558142E-2</c:v>
                </c:pt>
                <c:pt idx="3575">
                  <c:v>2.0738874241558142E-2</c:v>
                </c:pt>
                <c:pt idx="3576">
                  <c:v>2.0738874241558142E-2</c:v>
                </c:pt>
                <c:pt idx="3577">
                  <c:v>2.0738874241558142E-2</c:v>
                </c:pt>
                <c:pt idx="3578">
                  <c:v>2.0738874241558142E-2</c:v>
                </c:pt>
                <c:pt idx="3579">
                  <c:v>2.0738874241558142E-2</c:v>
                </c:pt>
                <c:pt idx="3580">
                  <c:v>2.0738874241558142E-2</c:v>
                </c:pt>
                <c:pt idx="3581">
                  <c:v>2.0738874241558142E-2</c:v>
                </c:pt>
                <c:pt idx="3582">
                  <c:v>2.0738874241558142E-2</c:v>
                </c:pt>
                <c:pt idx="3583">
                  <c:v>2.0738874241558142E-2</c:v>
                </c:pt>
                <c:pt idx="3584">
                  <c:v>2.0738874241558142E-2</c:v>
                </c:pt>
                <c:pt idx="3585">
                  <c:v>2.0738874241558142E-2</c:v>
                </c:pt>
                <c:pt idx="3586">
                  <c:v>2.0738874241558142E-2</c:v>
                </c:pt>
                <c:pt idx="3587">
                  <c:v>2.0738874241558142E-2</c:v>
                </c:pt>
                <c:pt idx="3588">
                  <c:v>2.0738874241558142E-2</c:v>
                </c:pt>
                <c:pt idx="3589">
                  <c:v>2.0738874241558142E-2</c:v>
                </c:pt>
                <c:pt idx="3590">
                  <c:v>2.0738874241558142E-2</c:v>
                </c:pt>
                <c:pt idx="3591">
                  <c:v>2.0738874241558142E-2</c:v>
                </c:pt>
                <c:pt idx="3592">
                  <c:v>2.0738874241558142E-2</c:v>
                </c:pt>
                <c:pt idx="3593">
                  <c:v>2.0738874241558142E-2</c:v>
                </c:pt>
                <c:pt idx="3594">
                  <c:v>2.0738874241558142E-2</c:v>
                </c:pt>
                <c:pt idx="3595">
                  <c:v>2.0738874241558142E-2</c:v>
                </c:pt>
                <c:pt idx="3596">
                  <c:v>2.0738874241558142E-2</c:v>
                </c:pt>
                <c:pt idx="3597">
                  <c:v>2.0738874241558142E-2</c:v>
                </c:pt>
                <c:pt idx="3598">
                  <c:v>2.0738874241558142E-2</c:v>
                </c:pt>
                <c:pt idx="3599">
                  <c:v>2.0738874241558142E-2</c:v>
                </c:pt>
                <c:pt idx="3600">
                  <c:v>2.0738874241558142E-2</c:v>
                </c:pt>
                <c:pt idx="3601">
                  <c:v>2.0738874241558142E-2</c:v>
                </c:pt>
                <c:pt idx="3602">
                  <c:v>2.0738874241558142E-2</c:v>
                </c:pt>
                <c:pt idx="3603">
                  <c:v>2.0738874241558142E-2</c:v>
                </c:pt>
                <c:pt idx="3604">
                  <c:v>2.0738874241558142E-2</c:v>
                </c:pt>
                <c:pt idx="3605">
                  <c:v>2.0738874241558142E-2</c:v>
                </c:pt>
                <c:pt idx="3606">
                  <c:v>2.0738874241558142E-2</c:v>
                </c:pt>
                <c:pt idx="3607">
                  <c:v>2.0738874241558142E-2</c:v>
                </c:pt>
                <c:pt idx="3608">
                  <c:v>2.0738874241558142E-2</c:v>
                </c:pt>
                <c:pt idx="3609">
                  <c:v>2.0738874241558142E-2</c:v>
                </c:pt>
                <c:pt idx="3610">
                  <c:v>2.0738874241558142E-2</c:v>
                </c:pt>
                <c:pt idx="3611">
                  <c:v>2.0738874241558142E-2</c:v>
                </c:pt>
                <c:pt idx="3612">
                  <c:v>2.0738874241558142E-2</c:v>
                </c:pt>
                <c:pt idx="3613">
                  <c:v>2.0738874241558142E-2</c:v>
                </c:pt>
                <c:pt idx="3614">
                  <c:v>2.0738874241558142E-2</c:v>
                </c:pt>
                <c:pt idx="3615">
                  <c:v>2.0738874241558142E-2</c:v>
                </c:pt>
                <c:pt idx="3616">
                  <c:v>2.0738874241558142E-2</c:v>
                </c:pt>
                <c:pt idx="3617">
                  <c:v>2.0738874241558142E-2</c:v>
                </c:pt>
                <c:pt idx="3618">
                  <c:v>2.0738874241558142E-2</c:v>
                </c:pt>
                <c:pt idx="3619">
                  <c:v>2.0738874241558142E-2</c:v>
                </c:pt>
                <c:pt idx="3620">
                  <c:v>2.0738874241558142E-2</c:v>
                </c:pt>
                <c:pt idx="3621">
                  <c:v>2.0738874241558142E-2</c:v>
                </c:pt>
                <c:pt idx="3622">
                  <c:v>2.0738874241558142E-2</c:v>
                </c:pt>
                <c:pt idx="3623">
                  <c:v>2.0738874241558142E-2</c:v>
                </c:pt>
                <c:pt idx="3624">
                  <c:v>2.0738874241558142E-2</c:v>
                </c:pt>
                <c:pt idx="3625">
                  <c:v>2.0738874241558142E-2</c:v>
                </c:pt>
                <c:pt idx="3626">
                  <c:v>2.0738874241558142E-2</c:v>
                </c:pt>
                <c:pt idx="3627">
                  <c:v>2.0738874241558142E-2</c:v>
                </c:pt>
                <c:pt idx="3628">
                  <c:v>2.0738874241558142E-2</c:v>
                </c:pt>
                <c:pt idx="3629">
                  <c:v>2.0738874241558142E-2</c:v>
                </c:pt>
                <c:pt idx="3630">
                  <c:v>2.0738874241558142E-2</c:v>
                </c:pt>
                <c:pt idx="3631">
                  <c:v>2.0738874241558142E-2</c:v>
                </c:pt>
                <c:pt idx="3632">
                  <c:v>2.0738874241558142E-2</c:v>
                </c:pt>
                <c:pt idx="3633">
                  <c:v>2.0738874241558142E-2</c:v>
                </c:pt>
                <c:pt idx="3634">
                  <c:v>2.0738874241558142E-2</c:v>
                </c:pt>
                <c:pt idx="3635">
                  <c:v>2.0738874241558142E-2</c:v>
                </c:pt>
                <c:pt idx="3636">
                  <c:v>2.0738874241558142E-2</c:v>
                </c:pt>
                <c:pt idx="3637">
                  <c:v>2.0738874241558142E-2</c:v>
                </c:pt>
                <c:pt idx="3638">
                  <c:v>2.0738874241558142E-2</c:v>
                </c:pt>
                <c:pt idx="3639">
                  <c:v>2.0738874241558142E-2</c:v>
                </c:pt>
                <c:pt idx="3640">
                  <c:v>2.0738874241558142E-2</c:v>
                </c:pt>
                <c:pt idx="3641">
                  <c:v>2.0738874241558142E-2</c:v>
                </c:pt>
                <c:pt idx="3642">
                  <c:v>2.0738874241558142E-2</c:v>
                </c:pt>
                <c:pt idx="3643">
                  <c:v>2.0738874241558142E-2</c:v>
                </c:pt>
                <c:pt idx="3644">
                  <c:v>2.0738874241558142E-2</c:v>
                </c:pt>
                <c:pt idx="3645">
                  <c:v>2.0738874241558142E-2</c:v>
                </c:pt>
                <c:pt idx="3646">
                  <c:v>2.0738874241558142E-2</c:v>
                </c:pt>
                <c:pt idx="3647">
                  <c:v>2.0738874241558142E-2</c:v>
                </c:pt>
                <c:pt idx="3648">
                  <c:v>2.0738874241558142E-2</c:v>
                </c:pt>
                <c:pt idx="3649">
                  <c:v>2.0738874241558142E-2</c:v>
                </c:pt>
                <c:pt idx="3650">
                  <c:v>2.0738874241558142E-2</c:v>
                </c:pt>
                <c:pt idx="3651">
                  <c:v>2.0738874241558142E-2</c:v>
                </c:pt>
                <c:pt idx="3652">
                  <c:v>2.0738874241558142E-2</c:v>
                </c:pt>
                <c:pt idx="3653">
                  <c:v>2.0738874241558142E-2</c:v>
                </c:pt>
                <c:pt idx="3654">
                  <c:v>2.0738874241558142E-2</c:v>
                </c:pt>
                <c:pt idx="3655">
                  <c:v>2.0738874241558142E-2</c:v>
                </c:pt>
                <c:pt idx="3656">
                  <c:v>2.0738874241558142E-2</c:v>
                </c:pt>
                <c:pt idx="3657">
                  <c:v>2.0738874241558142E-2</c:v>
                </c:pt>
                <c:pt idx="3658">
                  <c:v>2.0738874241558142E-2</c:v>
                </c:pt>
                <c:pt idx="3659">
                  <c:v>2.0738874241558142E-2</c:v>
                </c:pt>
                <c:pt idx="3660">
                  <c:v>2.0738874241558142E-2</c:v>
                </c:pt>
                <c:pt idx="3661">
                  <c:v>2.0738874241558142E-2</c:v>
                </c:pt>
                <c:pt idx="3662">
                  <c:v>2.0738874241558142E-2</c:v>
                </c:pt>
                <c:pt idx="3663">
                  <c:v>2.0738874241558142E-2</c:v>
                </c:pt>
                <c:pt idx="3664">
                  <c:v>2.0738874241558142E-2</c:v>
                </c:pt>
                <c:pt idx="3665">
                  <c:v>2.0738874241558142E-2</c:v>
                </c:pt>
                <c:pt idx="3666">
                  <c:v>2.0738874241558142E-2</c:v>
                </c:pt>
                <c:pt idx="3667">
                  <c:v>2.0738874241558142E-2</c:v>
                </c:pt>
                <c:pt idx="3668">
                  <c:v>2.0738874241558142E-2</c:v>
                </c:pt>
                <c:pt idx="3669">
                  <c:v>2.0738874241558142E-2</c:v>
                </c:pt>
                <c:pt idx="3670">
                  <c:v>2.0738874241558142E-2</c:v>
                </c:pt>
                <c:pt idx="3671">
                  <c:v>2.0738874241558142E-2</c:v>
                </c:pt>
                <c:pt idx="3672">
                  <c:v>2.0738874241558142E-2</c:v>
                </c:pt>
                <c:pt idx="3673">
                  <c:v>2.0738874241558142E-2</c:v>
                </c:pt>
                <c:pt idx="3674">
                  <c:v>2.0738874241558142E-2</c:v>
                </c:pt>
                <c:pt idx="3675">
                  <c:v>2.0738874241558142E-2</c:v>
                </c:pt>
                <c:pt idx="3676">
                  <c:v>2.0738874241558142E-2</c:v>
                </c:pt>
                <c:pt idx="3677">
                  <c:v>2.0738874241558142E-2</c:v>
                </c:pt>
                <c:pt idx="3678">
                  <c:v>2.0738874241558142E-2</c:v>
                </c:pt>
                <c:pt idx="3679">
                  <c:v>2.0738874241558142E-2</c:v>
                </c:pt>
                <c:pt idx="3680">
                  <c:v>2.0738874241558142E-2</c:v>
                </c:pt>
                <c:pt idx="3681">
                  <c:v>2.0738874241558142E-2</c:v>
                </c:pt>
                <c:pt idx="3682">
                  <c:v>2.0738874241558142E-2</c:v>
                </c:pt>
                <c:pt idx="3683">
                  <c:v>2.0738874241558142E-2</c:v>
                </c:pt>
                <c:pt idx="3684">
                  <c:v>2.0738874241558142E-2</c:v>
                </c:pt>
                <c:pt idx="3685">
                  <c:v>2.0738874241558142E-2</c:v>
                </c:pt>
                <c:pt idx="3686">
                  <c:v>2.0738874241558142E-2</c:v>
                </c:pt>
                <c:pt idx="3687">
                  <c:v>2.0738874241558142E-2</c:v>
                </c:pt>
                <c:pt idx="3688">
                  <c:v>2.0738874241558142E-2</c:v>
                </c:pt>
                <c:pt idx="3689">
                  <c:v>2.0738874241558142E-2</c:v>
                </c:pt>
                <c:pt idx="3690">
                  <c:v>2.0738874241558142E-2</c:v>
                </c:pt>
                <c:pt idx="3691">
                  <c:v>2.0738874241558142E-2</c:v>
                </c:pt>
                <c:pt idx="3692">
                  <c:v>2.0738874241558142E-2</c:v>
                </c:pt>
                <c:pt idx="3693">
                  <c:v>2.0738874241558142E-2</c:v>
                </c:pt>
                <c:pt idx="3694">
                  <c:v>2.0738874241558142E-2</c:v>
                </c:pt>
                <c:pt idx="3695">
                  <c:v>2.0738874241558142E-2</c:v>
                </c:pt>
                <c:pt idx="3696">
                  <c:v>2.0738874241558142E-2</c:v>
                </c:pt>
                <c:pt idx="3697">
                  <c:v>2.0738874241558142E-2</c:v>
                </c:pt>
                <c:pt idx="3698">
                  <c:v>2.0738874241558142E-2</c:v>
                </c:pt>
                <c:pt idx="3699">
                  <c:v>2.0738874241558142E-2</c:v>
                </c:pt>
                <c:pt idx="3700">
                  <c:v>2.0738874241558142E-2</c:v>
                </c:pt>
                <c:pt idx="3701">
                  <c:v>2.0738874241558142E-2</c:v>
                </c:pt>
                <c:pt idx="3702">
                  <c:v>2.0738874241558142E-2</c:v>
                </c:pt>
                <c:pt idx="3703">
                  <c:v>2.0738874241558142E-2</c:v>
                </c:pt>
                <c:pt idx="3704">
                  <c:v>2.0738874241558142E-2</c:v>
                </c:pt>
                <c:pt idx="3705">
                  <c:v>2.0738874241558142E-2</c:v>
                </c:pt>
                <c:pt idx="3706">
                  <c:v>2.0738874241558142E-2</c:v>
                </c:pt>
                <c:pt idx="3707">
                  <c:v>2.0738874241558142E-2</c:v>
                </c:pt>
                <c:pt idx="3708">
                  <c:v>2.0738874241558142E-2</c:v>
                </c:pt>
                <c:pt idx="3709">
                  <c:v>2.0738874241558142E-2</c:v>
                </c:pt>
                <c:pt idx="3710">
                  <c:v>2.0738874241558142E-2</c:v>
                </c:pt>
                <c:pt idx="3711">
                  <c:v>2.0738874241558142E-2</c:v>
                </c:pt>
                <c:pt idx="3712">
                  <c:v>2.0738874241558142E-2</c:v>
                </c:pt>
                <c:pt idx="3713">
                  <c:v>2.0738874241558142E-2</c:v>
                </c:pt>
                <c:pt idx="3714">
                  <c:v>2.0738874241558142E-2</c:v>
                </c:pt>
                <c:pt idx="3715">
                  <c:v>2.0738874241558142E-2</c:v>
                </c:pt>
                <c:pt idx="3716">
                  <c:v>2.0738874241558142E-2</c:v>
                </c:pt>
                <c:pt idx="3717">
                  <c:v>2.0738874241558142E-2</c:v>
                </c:pt>
                <c:pt idx="3718">
                  <c:v>2.0738874241558142E-2</c:v>
                </c:pt>
                <c:pt idx="3719">
                  <c:v>2.0738874241558142E-2</c:v>
                </c:pt>
                <c:pt idx="3720">
                  <c:v>2.0738874241558142E-2</c:v>
                </c:pt>
                <c:pt idx="3721">
                  <c:v>2.0738874241558142E-2</c:v>
                </c:pt>
                <c:pt idx="3722">
                  <c:v>2.0738874241558142E-2</c:v>
                </c:pt>
                <c:pt idx="3723">
                  <c:v>2.0738874241558142E-2</c:v>
                </c:pt>
                <c:pt idx="3724">
                  <c:v>2.0738874241558142E-2</c:v>
                </c:pt>
                <c:pt idx="3725">
                  <c:v>2.0738874241558142E-2</c:v>
                </c:pt>
                <c:pt idx="3726">
                  <c:v>2.0738874241558142E-2</c:v>
                </c:pt>
                <c:pt idx="3727">
                  <c:v>2.0738874241558142E-2</c:v>
                </c:pt>
                <c:pt idx="3728">
                  <c:v>2.0738874241558142E-2</c:v>
                </c:pt>
                <c:pt idx="3729">
                  <c:v>2.0738874241558142E-2</c:v>
                </c:pt>
                <c:pt idx="3730">
                  <c:v>2.0738874241558142E-2</c:v>
                </c:pt>
                <c:pt idx="3731">
                  <c:v>2.0738874241558142E-2</c:v>
                </c:pt>
                <c:pt idx="3732">
                  <c:v>2.0738874241558142E-2</c:v>
                </c:pt>
                <c:pt idx="3733">
                  <c:v>2.0738874241558142E-2</c:v>
                </c:pt>
                <c:pt idx="3734">
                  <c:v>2.0738874241558142E-2</c:v>
                </c:pt>
                <c:pt idx="3735">
                  <c:v>2.0738874241558142E-2</c:v>
                </c:pt>
                <c:pt idx="3736">
                  <c:v>2.0738874241558142E-2</c:v>
                </c:pt>
                <c:pt idx="3737">
                  <c:v>2.0738874241558142E-2</c:v>
                </c:pt>
                <c:pt idx="3738">
                  <c:v>2.0738874241558142E-2</c:v>
                </c:pt>
                <c:pt idx="3739">
                  <c:v>2.0738874241558142E-2</c:v>
                </c:pt>
                <c:pt idx="3740">
                  <c:v>2.0738874241558142E-2</c:v>
                </c:pt>
                <c:pt idx="3741">
                  <c:v>2.0738874241558142E-2</c:v>
                </c:pt>
                <c:pt idx="3742">
                  <c:v>2.0738874241558142E-2</c:v>
                </c:pt>
                <c:pt idx="3743">
                  <c:v>2.0738874241558142E-2</c:v>
                </c:pt>
                <c:pt idx="3744">
                  <c:v>2.0738874241558142E-2</c:v>
                </c:pt>
                <c:pt idx="3745">
                  <c:v>2.0738874241558142E-2</c:v>
                </c:pt>
                <c:pt idx="3746">
                  <c:v>2.0738874241558142E-2</c:v>
                </c:pt>
                <c:pt idx="3747">
                  <c:v>2.0738874241558142E-2</c:v>
                </c:pt>
                <c:pt idx="3748">
                  <c:v>2.0738874241558142E-2</c:v>
                </c:pt>
                <c:pt idx="3749">
                  <c:v>2.0738874241558142E-2</c:v>
                </c:pt>
                <c:pt idx="3750">
                  <c:v>2.0738874241558142E-2</c:v>
                </c:pt>
                <c:pt idx="3751">
                  <c:v>2.0738874241558142E-2</c:v>
                </c:pt>
                <c:pt idx="3752">
                  <c:v>2.0738874241558142E-2</c:v>
                </c:pt>
                <c:pt idx="3753">
                  <c:v>2.0738874241558142E-2</c:v>
                </c:pt>
                <c:pt idx="3754">
                  <c:v>2.0738874241558142E-2</c:v>
                </c:pt>
                <c:pt idx="3755">
                  <c:v>2.0738874241558142E-2</c:v>
                </c:pt>
                <c:pt idx="3756">
                  <c:v>2.0738874241558142E-2</c:v>
                </c:pt>
                <c:pt idx="3757">
                  <c:v>2.0738874241558142E-2</c:v>
                </c:pt>
                <c:pt idx="3758">
                  <c:v>2.0738874241558142E-2</c:v>
                </c:pt>
                <c:pt idx="3759">
                  <c:v>2.0738874241558142E-2</c:v>
                </c:pt>
                <c:pt idx="3760">
                  <c:v>2.0738874241558142E-2</c:v>
                </c:pt>
                <c:pt idx="3761">
                  <c:v>2.0738874241558142E-2</c:v>
                </c:pt>
                <c:pt idx="3762">
                  <c:v>2.0738874241558142E-2</c:v>
                </c:pt>
                <c:pt idx="3763">
                  <c:v>2.0738874241558142E-2</c:v>
                </c:pt>
                <c:pt idx="3764">
                  <c:v>2.0738874241558142E-2</c:v>
                </c:pt>
                <c:pt idx="3765">
                  <c:v>2.0738874241558142E-2</c:v>
                </c:pt>
                <c:pt idx="3766">
                  <c:v>2.0738874241558142E-2</c:v>
                </c:pt>
                <c:pt idx="3767">
                  <c:v>2.0738874241558142E-2</c:v>
                </c:pt>
                <c:pt idx="3768">
                  <c:v>2.0738874241558142E-2</c:v>
                </c:pt>
                <c:pt idx="3769">
                  <c:v>2.0738874241558142E-2</c:v>
                </c:pt>
                <c:pt idx="3770">
                  <c:v>2.0738874241558142E-2</c:v>
                </c:pt>
                <c:pt idx="3771">
                  <c:v>2.0738874241558142E-2</c:v>
                </c:pt>
                <c:pt idx="3772">
                  <c:v>2.0738874241558142E-2</c:v>
                </c:pt>
                <c:pt idx="3773">
                  <c:v>2.0738874241558142E-2</c:v>
                </c:pt>
                <c:pt idx="3774">
                  <c:v>2.0738874241558142E-2</c:v>
                </c:pt>
                <c:pt idx="3775">
                  <c:v>2.0738874241558142E-2</c:v>
                </c:pt>
                <c:pt idx="3776">
                  <c:v>2.0738874241558142E-2</c:v>
                </c:pt>
                <c:pt idx="3777">
                  <c:v>2.0738874241558142E-2</c:v>
                </c:pt>
                <c:pt idx="3778">
                  <c:v>2.0738874241558142E-2</c:v>
                </c:pt>
                <c:pt idx="3779">
                  <c:v>2.0738874241558142E-2</c:v>
                </c:pt>
                <c:pt idx="3780">
                  <c:v>2.0738874241558142E-2</c:v>
                </c:pt>
                <c:pt idx="3781">
                  <c:v>2.0738874241558142E-2</c:v>
                </c:pt>
                <c:pt idx="3782">
                  <c:v>2.0738874241558142E-2</c:v>
                </c:pt>
                <c:pt idx="3783">
                  <c:v>2.0738874241558142E-2</c:v>
                </c:pt>
                <c:pt idx="3784">
                  <c:v>2.0738874241558142E-2</c:v>
                </c:pt>
                <c:pt idx="3785">
                  <c:v>2.0738874241558142E-2</c:v>
                </c:pt>
                <c:pt idx="3786">
                  <c:v>2.0738874241558142E-2</c:v>
                </c:pt>
                <c:pt idx="3787">
                  <c:v>2.0738874241558142E-2</c:v>
                </c:pt>
                <c:pt idx="3788">
                  <c:v>2.0738874241558142E-2</c:v>
                </c:pt>
                <c:pt idx="3789">
                  <c:v>2.0738874241558142E-2</c:v>
                </c:pt>
                <c:pt idx="3790">
                  <c:v>2.0738874241558142E-2</c:v>
                </c:pt>
                <c:pt idx="3791">
                  <c:v>2.0738874241558142E-2</c:v>
                </c:pt>
                <c:pt idx="3792">
                  <c:v>2.0738874241558142E-2</c:v>
                </c:pt>
                <c:pt idx="3793">
                  <c:v>2.0738874241558142E-2</c:v>
                </c:pt>
                <c:pt idx="3794">
                  <c:v>2.0738874241558142E-2</c:v>
                </c:pt>
                <c:pt idx="3795">
                  <c:v>2.0738874241558142E-2</c:v>
                </c:pt>
                <c:pt idx="3796">
                  <c:v>2.0738874241558142E-2</c:v>
                </c:pt>
                <c:pt idx="3797">
                  <c:v>2.0738874241558142E-2</c:v>
                </c:pt>
                <c:pt idx="3798">
                  <c:v>2.0738874241558142E-2</c:v>
                </c:pt>
                <c:pt idx="3799">
                  <c:v>2.0738874241558142E-2</c:v>
                </c:pt>
                <c:pt idx="3800">
                  <c:v>2.0738874241558142E-2</c:v>
                </c:pt>
                <c:pt idx="3801">
                  <c:v>2.0738874241558142E-2</c:v>
                </c:pt>
                <c:pt idx="3802">
                  <c:v>2.0738874241558142E-2</c:v>
                </c:pt>
                <c:pt idx="3803">
                  <c:v>2.0738874241558142E-2</c:v>
                </c:pt>
                <c:pt idx="3804">
                  <c:v>2.0738874241558142E-2</c:v>
                </c:pt>
                <c:pt idx="3805">
                  <c:v>2.0738874241558142E-2</c:v>
                </c:pt>
                <c:pt idx="3806">
                  <c:v>2.0738874241558142E-2</c:v>
                </c:pt>
                <c:pt idx="3807">
                  <c:v>2.0738874241558142E-2</c:v>
                </c:pt>
                <c:pt idx="3808">
                  <c:v>2.0738874241558142E-2</c:v>
                </c:pt>
                <c:pt idx="3809">
                  <c:v>2.0738874241558142E-2</c:v>
                </c:pt>
                <c:pt idx="3810">
                  <c:v>2.0738874241558142E-2</c:v>
                </c:pt>
                <c:pt idx="3811">
                  <c:v>2.0738874241558142E-2</c:v>
                </c:pt>
                <c:pt idx="3812">
                  <c:v>2.0738874241558142E-2</c:v>
                </c:pt>
                <c:pt idx="3813">
                  <c:v>2.0738874241558142E-2</c:v>
                </c:pt>
                <c:pt idx="3814">
                  <c:v>2.0738874241558142E-2</c:v>
                </c:pt>
                <c:pt idx="3815">
                  <c:v>2.0738874241558142E-2</c:v>
                </c:pt>
                <c:pt idx="3816">
                  <c:v>2.0738874241558142E-2</c:v>
                </c:pt>
                <c:pt idx="3817">
                  <c:v>2.0738874241558142E-2</c:v>
                </c:pt>
                <c:pt idx="3818">
                  <c:v>2.0738874241558142E-2</c:v>
                </c:pt>
                <c:pt idx="3819">
                  <c:v>2.0738874241558142E-2</c:v>
                </c:pt>
                <c:pt idx="3820">
                  <c:v>2.0738874241558142E-2</c:v>
                </c:pt>
                <c:pt idx="3821">
                  <c:v>2.0738874241558142E-2</c:v>
                </c:pt>
                <c:pt idx="3822">
                  <c:v>2.0738874241558142E-2</c:v>
                </c:pt>
                <c:pt idx="3823">
                  <c:v>2.0738874241558142E-2</c:v>
                </c:pt>
                <c:pt idx="3824">
                  <c:v>2.0738874241558142E-2</c:v>
                </c:pt>
                <c:pt idx="3825">
                  <c:v>2.0738874241558142E-2</c:v>
                </c:pt>
                <c:pt idx="3826">
                  <c:v>2.0738874241558142E-2</c:v>
                </c:pt>
                <c:pt idx="3827">
                  <c:v>2.0738874241558142E-2</c:v>
                </c:pt>
                <c:pt idx="3828">
                  <c:v>2.0738874241558142E-2</c:v>
                </c:pt>
                <c:pt idx="3829">
                  <c:v>2.0738874241558142E-2</c:v>
                </c:pt>
                <c:pt idx="3830">
                  <c:v>2.0738874241558142E-2</c:v>
                </c:pt>
                <c:pt idx="3831">
                  <c:v>2.0738874241558142E-2</c:v>
                </c:pt>
                <c:pt idx="3832">
                  <c:v>2.0738874241558142E-2</c:v>
                </c:pt>
                <c:pt idx="3833">
                  <c:v>2.0738874241558142E-2</c:v>
                </c:pt>
                <c:pt idx="3834">
                  <c:v>2.0738874241558142E-2</c:v>
                </c:pt>
                <c:pt idx="3835">
                  <c:v>2.0738874241558142E-2</c:v>
                </c:pt>
                <c:pt idx="3836">
                  <c:v>2.0738874241558142E-2</c:v>
                </c:pt>
                <c:pt idx="3837">
                  <c:v>2.0738874241558142E-2</c:v>
                </c:pt>
                <c:pt idx="3838">
                  <c:v>2.0738874241558142E-2</c:v>
                </c:pt>
                <c:pt idx="3839">
                  <c:v>2.0738874241558142E-2</c:v>
                </c:pt>
                <c:pt idx="3840">
                  <c:v>2.0738874241558142E-2</c:v>
                </c:pt>
                <c:pt idx="3841">
                  <c:v>2.0738874241558142E-2</c:v>
                </c:pt>
                <c:pt idx="3842">
                  <c:v>2.0738874241558142E-2</c:v>
                </c:pt>
                <c:pt idx="3843">
                  <c:v>2.0738874241558142E-2</c:v>
                </c:pt>
                <c:pt idx="3844">
                  <c:v>2.0738874241558142E-2</c:v>
                </c:pt>
                <c:pt idx="3845">
                  <c:v>2.0738874241558142E-2</c:v>
                </c:pt>
                <c:pt idx="3846">
                  <c:v>2.0738874241558142E-2</c:v>
                </c:pt>
                <c:pt idx="3847">
                  <c:v>2.0738874241558142E-2</c:v>
                </c:pt>
                <c:pt idx="3848">
                  <c:v>2.0738874241558142E-2</c:v>
                </c:pt>
                <c:pt idx="3849">
                  <c:v>2.0738874241558142E-2</c:v>
                </c:pt>
                <c:pt idx="3850">
                  <c:v>2.0738874241558142E-2</c:v>
                </c:pt>
                <c:pt idx="3851">
                  <c:v>2.0738874241558142E-2</c:v>
                </c:pt>
                <c:pt idx="3852">
                  <c:v>2.0738874241558142E-2</c:v>
                </c:pt>
                <c:pt idx="3853">
                  <c:v>2.0738874241558142E-2</c:v>
                </c:pt>
                <c:pt idx="3854">
                  <c:v>2.0738874241558142E-2</c:v>
                </c:pt>
                <c:pt idx="3855">
                  <c:v>2.0738874241558142E-2</c:v>
                </c:pt>
                <c:pt idx="3856">
                  <c:v>2.0738874241558142E-2</c:v>
                </c:pt>
                <c:pt idx="3857">
                  <c:v>2.0738874241558142E-2</c:v>
                </c:pt>
                <c:pt idx="3858">
                  <c:v>2.0738874241558142E-2</c:v>
                </c:pt>
                <c:pt idx="3859">
                  <c:v>2.0738874241558142E-2</c:v>
                </c:pt>
                <c:pt idx="3860">
                  <c:v>2.0738874241558142E-2</c:v>
                </c:pt>
                <c:pt idx="3861">
                  <c:v>2.0738874241558142E-2</c:v>
                </c:pt>
                <c:pt idx="3862">
                  <c:v>2.0738874241558142E-2</c:v>
                </c:pt>
                <c:pt idx="3863">
                  <c:v>2.0738874241558142E-2</c:v>
                </c:pt>
                <c:pt idx="3864">
                  <c:v>2.0738874241558142E-2</c:v>
                </c:pt>
                <c:pt idx="3865">
                  <c:v>2.0738874241558142E-2</c:v>
                </c:pt>
                <c:pt idx="3866">
                  <c:v>2.0738874241558142E-2</c:v>
                </c:pt>
                <c:pt idx="3867">
                  <c:v>2.0738874241558142E-2</c:v>
                </c:pt>
                <c:pt idx="3868">
                  <c:v>2.0738874241558142E-2</c:v>
                </c:pt>
                <c:pt idx="3869">
                  <c:v>2.0738874241558142E-2</c:v>
                </c:pt>
                <c:pt idx="3870">
                  <c:v>2.0738874241558142E-2</c:v>
                </c:pt>
                <c:pt idx="3871">
                  <c:v>2.0738874241558142E-2</c:v>
                </c:pt>
                <c:pt idx="3872">
                  <c:v>2.0738874241558142E-2</c:v>
                </c:pt>
                <c:pt idx="3873">
                  <c:v>2.0738874241558142E-2</c:v>
                </c:pt>
                <c:pt idx="3874">
                  <c:v>2.0738874241558142E-2</c:v>
                </c:pt>
                <c:pt idx="3875">
                  <c:v>2.0738874241558142E-2</c:v>
                </c:pt>
                <c:pt idx="3876">
                  <c:v>2.0738874241558142E-2</c:v>
                </c:pt>
                <c:pt idx="3877">
                  <c:v>2.0738874241558142E-2</c:v>
                </c:pt>
                <c:pt idx="3878">
                  <c:v>2.0738874241558142E-2</c:v>
                </c:pt>
                <c:pt idx="3879">
                  <c:v>2.0738874241558142E-2</c:v>
                </c:pt>
                <c:pt idx="3880">
                  <c:v>2.0738874241558142E-2</c:v>
                </c:pt>
                <c:pt idx="3881">
                  <c:v>2.0738874241558142E-2</c:v>
                </c:pt>
                <c:pt idx="3882">
                  <c:v>2.0738874241558142E-2</c:v>
                </c:pt>
                <c:pt idx="3883">
                  <c:v>2.0738874241558142E-2</c:v>
                </c:pt>
                <c:pt idx="3884">
                  <c:v>2.0738874241558142E-2</c:v>
                </c:pt>
                <c:pt idx="3885">
                  <c:v>2.0738874241558142E-2</c:v>
                </c:pt>
                <c:pt idx="3886">
                  <c:v>2.0738874241558142E-2</c:v>
                </c:pt>
                <c:pt idx="3887">
                  <c:v>2.0738874241558142E-2</c:v>
                </c:pt>
                <c:pt idx="3888">
                  <c:v>2.0738874241558142E-2</c:v>
                </c:pt>
                <c:pt idx="3889">
                  <c:v>2.0738874241558142E-2</c:v>
                </c:pt>
                <c:pt idx="3890">
                  <c:v>2.0738874241558142E-2</c:v>
                </c:pt>
                <c:pt idx="3891">
                  <c:v>2.0738874241558142E-2</c:v>
                </c:pt>
                <c:pt idx="3892">
                  <c:v>2.0738874241558142E-2</c:v>
                </c:pt>
                <c:pt idx="3893">
                  <c:v>2.0738874241558142E-2</c:v>
                </c:pt>
                <c:pt idx="3894">
                  <c:v>2.0738874241558142E-2</c:v>
                </c:pt>
                <c:pt idx="3895">
                  <c:v>2.0738874241558142E-2</c:v>
                </c:pt>
                <c:pt idx="3896">
                  <c:v>2.0738874241558142E-2</c:v>
                </c:pt>
                <c:pt idx="3897">
                  <c:v>2.0738874241558142E-2</c:v>
                </c:pt>
                <c:pt idx="3898">
                  <c:v>2.0738874241558142E-2</c:v>
                </c:pt>
                <c:pt idx="3899">
                  <c:v>2.0738874241558142E-2</c:v>
                </c:pt>
                <c:pt idx="3900">
                  <c:v>2.0738874241558142E-2</c:v>
                </c:pt>
                <c:pt idx="3901">
                  <c:v>2.0738874241558142E-2</c:v>
                </c:pt>
                <c:pt idx="3902">
                  <c:v>2.0738874241558142E-2</c:v>
                </c:pt>
                <c:pt idx="3903">
                  <c:v>2.0738874241558142E-2</c:v>
                </c:pt>
                <c:pt idx="3904">
                  <c:v>2.0738874241558142E-2</c:v>
                </c:pt>
                <c:pt idx="3905">
                  <c:v>2.0738874241558142E-2</c:v>
                </c:pt>
                <c:pt idx="3906">
                  <c:v>2.0738874241558142E-2</c:v>
                </c:pt>
                <c:pt idx="3907">
                  <c:v>2.0738874241558142E-2</c:v>
                </c:pt>
                <c:pt idx="3908">
                  <c:v>2.0738874241558142E-2</c:v>
                </c:pt>
                <c:pt idx="3909">
                  <c:v>2.0738874241558142E-2</c:v>
                </c:pt>
                <c:pt idx="3910">
                  <c:v>2.0738874241558142E-2</c:v>
                </c:pt>
                <c:pt idx="3911">
                  <c:v>2.0738874241558142E-2</c:v>
                </c:pt>
                <c:pt idx="3912">
                  <c:v>2.0738874241558142E-2</c:v>
                </c:pt>
                <c:pt idx="3913">
                  <c:v>2.0738874241558142E-2</c:v>
                </c:pt>
                <c:pt idx="3914">
                  <c:v>2.0738874241558142E-2</c:v>
                </c:pt>
                <c:pt idx="3915">
                  <c:v>2.0738874241558142E-2</c:v>
                </c:pt>
                <c:pt idx="3916">
                  <c:v>2.0738874241558142E-2</c:v>
                </c:pt>
                <c:pt idx="3917">
                  <c:v>2.0738874241558142E-2</c:v>
                </c:pt>
                <c:pt idx="3918">
                  <c:v>2.0738874241558142E-2</c:v>
                </c:pt>
                <c:pt idx="3919">
                  <c:v>2.0738874241558142E-2</c:v>
                </c:pt>
                <c:pt idx="3920">
                  <c:v>2.0738874241558142E-2</c:v>
                </c:pt>
                <c:pt idx="3921">
                  <c:v>2.0738874241558142E-2</c:v>
                </c:pt>
                <c:pt idx="3922">
                  <c:v>2.0738874241558142E-2</c:v>
                </c:pt>
                <c:pt idx="3923">
                  <c:v>2.0738874241558142E-2</c:v>
                </c:pt>
                <c:pt idx="3924">
                  <c:v>2.0738874241558142E-2</c:v>
                </c:pt>
                <c:pt idx="3925">
                  <c:v>2.0738874241558142E-2</c:v>
                </c:pt>
                <c:pt idx="3926">
                  <c:v>2.0738874241558142E-2</c:v>
                </c:pt>
                <c:pt idx="3927">
                  <c:v>2.0738874241558142E-2</c:v>
                </c:pt>
                <c:pt idx="3928">
                  <c:v>2.0738874241558142E-2</c:v>
                </c:pt>
                <c:pt idx="3929">
                  <c:v>2.0738874241558142E-2</c:v>
                </c:pt>
                <c:pt idx="3930">
                  <c:v>2.0738874241558142E-2</c:v>
                </c:pt>
                <c:pt idx="3931">
                  <c:v>2.0738874241558142E-2</c:v>
                </c:pt>
                <c:pt idx="3932">
                  <c:v>2.0738874241558142E-2</c:v>
                </c:pt>
                <c:pt idx="3933">
                  <c:v>2.0738874241558142E-2</c:v>
                </c:pt>
                <c:pt idx="3934">
                  <c:v>2.0738874241558142E-2</c:v>
                </c:pt>
                <c:pt idx="3935">
                  <c:v>2.0738874241558142E-2</c:v>
                </c:pt>
                <c:pt idx="3936">
                  <c:v>2.0738874241558142E-2</c:v>
                </c:pt>
                <c:pt idx="3937">
                  <c:v>2.0738874241558142E-2</c:v>
                </c:pt>
                <c:pt idx="3938">
                  <c:v>2.0738874241558142E-2</c:v>
                </c:pt>
                <c:pt idx="3939">
                  <c:v>2.0738874241558142E-2</c:v>
                </c:pt>
                <c:pt idx="3940">
                  <c:v>2.0738874241558142E-2</c:v>
                </c:pt>
                <c:pt idx="3941">
                  <c:v>2.0738874241558142E-2</c:v>
                </c:pt>
                <c:pt idx="3942">
                  <c:v>2.0738874241558142E-2</c:v>
                </c:pt>
                <c:pt idx="3943">
                  <c:v>2.0738874241558142E-2</c:v>
                </c:pt>
                <c:pt idx="3944">
                  <c:v>2.0738874241558142E-2</c:v>
                </c:pt>
                <c:pt idx="3945">
                  <c:v>2.0738874241558142E-2</c:v>
                </c:pt>
                <c:pt idx="3946">
                  <c:v>2.0738874241558142E-2</c:v>
                </c:pt>
                <c:pt idx="3947">
                  <c:v>2.0738874241558142E-2</c:v>
                </c:pt>
                <c:pt idx="3948">
                  <c:v>2.0738874241558142E-2</c:v>
                </c:pt>
                <c:pt idx="3949">
                  <c:v>2.0738874241558142E-2</c:v>
                </c:pt>
                <c:pt idx="3950">
                  <c:v>2.0738874241558142E-2</c:v>
                </c:pt>
                <c:pt idx="3951">
                  <c:v>2.0738874241558142E-2</c:v>
                </c:pt>
                <c:pt idx="3952">
                  <c:v>2.0738874241558142E-2</c:v>
                </c:pt>
                <c:pt idx="3953">
                  <c:v>2.0738874241558142E-2</c:v>
                </c:pt>
                <c:pt idx="3954">
                  <c:v>2.0738874241558142E-2</c:v>
                </c:pt>
                <c:pt idx="3955">
                  <c:v>2.0738874241558142E-2</c:v>
                </c:pt>
                <c:pt idx="3956">
                  <c:v>2.0738874241558142E-2</c:v>
                </c:pt>
                <c:pt idx="3957">
                  <c:v>2.0738874241558142E-2</c:v>
                </c:pt>
                <c:pt idx="3958">
                  <c:v>2.0738874241558142E-2</c:v>
                </c:pt>
                <c:pt idx="3959">
                  <c:v>2.0738874241558142E-2</c:v>
                </c:pt>
                <c:pt idx="3960">
                  <c:v>2.0738874241558142E-2</c:v>
                </c:pt>
                <c:pt idx="3961">
                  <c:v>2.0738874241558142E-2</c:v>
                </c:pt>
                <c:pt idx="3962">
                  <c:v>2.0738874241558142E-2</c:v>
                </c:pt>
                <c:pt idx="3963">
                  <c:v>2.0738874241558142E-2</c:v>
                </c:pt>
                <c:pt idx="3964">
                  <c:v>2.0738874241558142E-2</c:v>
                </c:pt>
                <c:pt idx="3965">
                  <c:v>2.0738874241558142E-2</c:v>
                </c:pt>
                <c:pt idx="3966">
                  <c:v>2.0738874241558142E-2</c:v>
                </c:pt>
                <c:pt idx="3967">
                  <c:v>2.0738874241558142E-2</c:v>
                </c:pt>
                <c:pt idx="3968">
                  <c:v>2.0738874241558142E-2</c:v>
                </c:pt>
                <c:pt idx="3969">
                  <c:v>2.0738874241558142E-2</c:v>
                </c:pt>
                <c:pt idx="3970">
                  <c:v>2.0738874241558142E-2</c:v>
                </c:pt>
                <c:pt idx="3971">
                  <c:v>2.0738874241558142E-2</c:v>
                </c:pt>
                <c:pt idx="3972">
                  <c:v>2.0738874241558142E-2</c:v>
                </c:pt>
                <c:pt idx="3973">
                  <c:v>2.0738874241558142E-2</c:v>
                </c:pt>
                <c:pt idx="3974">
                  <c:v>2.0738874241558142E-2</c:v>
                </c:pt>
                <c:pt idx="3975">
                  <c:v>2.0738874241558142E-2</c:v>
                </c:pt>
                <c:pt idx="3976">
                  <c:v>2.0738874241558142E-2</c:v>
                </c:pt>
                <c:pt idx="3977">
                  <c:v>2.0738874241558142E-2</c:v>
                </c:pt>
                <c:pt idx="3978">
                  <c:v>2.0738874241558142E-2</c:v>
                </c:pt>
                <c:pt idx="3979">
                  <c:v>2.0738874241558142E-2</c:v>
                </c:pt>
                <c:pt idx="3980">
                  <c:v>2.0738874241558142E-2</c:v>
                </c:pt>
                <c:pt idx="3981">
                  <c:v>2.0738874241558142E-2</c:v>
                </c:pt>
                <c:pt idx="3982">
                  <c:v>2.0738874241558142E-2</c:v>
                </c:pt>
                <c:pt idx="3983">
                  <c:v>2.0738874241558142E-2</c:v>
                </c:pt>
                <c:pt idx="3984">
                  <c:v>2.0738874241558142E-2</c:v>
                </c:pt>
                <c:pt idx="3985">
                  <c:v>2.0738874241558142E-2</c:v>
                </c:pt>
                <c:pt idx="3986">
                  <c:v>2.0738874241558142E-2</c:v>
                </c:pt>
                <c:pt idx="3987">
                  <c:v>2.0738874241558142E-2</c:v>
                </c:pt>
                <c:pt idx="3988">
                  <c:v>2.0738874241558142E-2</c:v>
                </c:pt>
                <c:pt idx="3989">
                  <c:v>2.0738874241558142E-2</c:v>
                </c:pt>
                <c:pt idx="3990">
                  <c:v>2.0738874241558142E-2</c:v>
                </c:pt>
                <c:pt idx="3991">
                  <c:v>2.0738874241558142E-2</c:v>
                </c:pt>
                <c:pt idx="3992">
                  <c:v>2.0738874241558142E-2</c:v>
                </c:pt>
                <c:pt idx="3993">
                  <c:v>2.0738874241558142E-2</c:v>
                </c:pt>
                <c:pt idx="3994">
                  <c:v>2.0738874241558142E-2</c:v>
                </c:pt>
                <c:pt idx="3995">
                  <c:v>2.0738874241558142E-2</c:v>
                </c:pt>
                <c:pt idx="3996">
                  <c:v>2.0738874241558142E-2</c:v>
                </c:pt>
                <c:pt idx="3997">
                  <c:v>2.0738874241558142E-2</c:v>
                </c:pt>
                <c:pt idx="3998">
                  <c:v>2.0738874241558142E-2</c:v>
                </c:pt>
                <c:pt idx="3999">
                  <c:v>2.0738874241558142E-2</c:v>
                </c:pt>
                <c:pt idx="4000">
                  <c:v>2.0738874241558142E-2</c:v>
                </c:pt>
                <c:pt idx="4001">
                  <c:v>2.0738874241558142E-2</c:v>
                </c:pt>
                <c:pt idx="4002">
                  <c:v>2.0738874241558142E-2</c:v>
                </c:pt>
                <c:pt idx="4003">
                  <c:v>2.0738874241558142E-2</c:v>
                </c:pt>
                <c:pt idx="4004">
                  <c:v>2.0738874241558142E-2</c:v>
                </c:pt>
                <c:pt idx="4005">
                  <c:v>2.0738874241558142E-2</c:v>
                </c:pt>
                <c:pt idx="4006">
                  <c:v>2.0738874241558142E-2</c:v>
                </c:pt>
                <c:pt idx="4007">
                  <c:v>2.0738874241558142E-2</c:v>
                </c:pt>
                <c:pt idx="4008">
                  <c:v>2.0738874241558142E-2</c:v>
                </c:pt>
                <c:pt idx="4009">
                  <c:v>2.0738874241558142E-2</c:v>
                </c:pt>
                <c:pt idx="4010">
                  <c:v>2.0738874241558142E-2</c:v>
                </c:pt>
                <c:pt idx="4011">
                  <c:v>2.0738874241558142E-2</c:v>
                </c:pt>
                <c:pt idx="4012">
                  <c:v>2.0738874241558142E-2</c:v>
                </c:pt>
                <c:pt idx="4013">
                  <c:v>2.0738874241558142E-2</c:v>
                </c:pt>
                <c:pt idx="4014">
                  <c:v>2.0738874241558142E-2</c:v>
                </c:pt>
                <c:pt idx="4015">
                  <c:v>2.0738874241558142E-2</c:v>
                </c:pt>
                <c:pt idx="4016">
                  <c:v>2.0738874241558142E-2</c:v>
                </c:pt>
                <c:pt idx="4017">
                  <c:v>2.0738874241558142E-2</c:v>
                </c:pt>
                <c:pt idx="4018">
                  <c:v>2.0738874241558142E-2</c:v>
                </c:pt>
                <c:pt idx="4019">
                  <c:v>2.0738874241558142E-2</c:v>
                </c:pt>
                <c:pt idx="4020">
                  <c:v>2.0738874241558142E-2</c:v>
                </c:pt>
                <c:pt idx="4021">
                  <c:v>2.0738874241558142E-2</c:v>
                </c:pt>
                <c:pt idx="4022">
                  <c:v>2.0738874241558142E-2</c:v>
                </c:pt>
                <c:pt idx="4023">
                  <c:v>2.0738874241558142E-2</c:v>
                </c:pt>
                <c:pt idx="4024">
                  <c:v>2.0738874241558142E-2</c:v>
                </c:pt>
                <c:pt idx="4025">
                  <c:v>2.0738874241558142E-2</c:v>
                </c:pt>
                <c:pt idx="4026">
                  <c:v>2.0738874241558142E-2</c:v>
                </c:pt>
                <c:pt idx="4027">
                  <c:v>2.0738874241558142E-2</c:v>
                </c:pt>
                <c:pt idx="4028">
                  <c:v>2.0738874241558142E-2</c:v>
                </c:pt>
                <c:pt idx="4029">
                  <c:v>2.0738874241558142E-2</c:v>
                </c:pt>
                <c:pt idx="4030">
                  <c:v>2.0738874241558142E-2</c:v>
                </c:pt>
                <c:pt idx="4031">
                  <c:v>2.0738874241558142E-2</c:v>
                </c:pt>
                <c:pt idx="4032">
                  <c:v>2.0738874241558142E-2</c:v>
                </c:pt>
                <c:pt idx="4033">
                  <c:v>2.0738874241558142E-2</c:v>
                </c:pt>
                <c:pt idx="4034">
                  <c:v>2.0738874241558142E-2</c:v>
                </c:pt>
                <c:pt idx="4035">
                  <c:v>2.0738874241558142E-2</c:v>
                </c:pt>
                <c:pt idx="4036">
                  <c:v>2.0738874241558142E-2</c:v>
                </c:pt>
                <c:pt idx="4037">
                  <c:v>2.0738874241558142E-2</c:v>
                </c:pt>
                <c:pt idx="4038">
                  <c:v>2.0738874241558142E-2</c:v>
                </c:pt>
                <c:pt idx="4039">
                  <c:v>2.0738874241558142E-2</c:v>
                </c:pt>
                <c:pt idx="4040">
                  <c:v>2.0738874241558142E-2</c:v>
                </c:pt>
                <c:pt idx="4041">
                  <c:v>2.0738874241558142E-2</c:v>
                </c:pt>
                <c:pt idx="4042">
                  <c:v>2.0738874241558142E-2</c:v>
                </c:pt>
                <c:pt idx="4043">
                  <c:v>2.0738874241558142E-2</c:v>
                </c:pt>
                <c:pt idx="4044">
                  <c:v>2.0738874241558142E-2</c:v>
                </c:pt>
                <c:pt idx="4045">
                  <c:v>2.0738874241558142E-2</c:v>
                </c:pt>
                <c:pt idx="4046">
                  <c:v>2.0738874241558142E-2</c:v>
                </c:pt>
                <c:pt idx="4047">
                  <c:v>2.0738874241558142E-2</c:v>
                </c:pt>
                <c:pt idx="4048">
                  <c:v>2.0738874241558142E-2</c:v>
                </c:pt>
                <c:pt idx="4049">
                  <c:v>2.0738874241558142E-2</c:v>
                </c:pt>
                <c:pt idx="4050">
                  <c:v>2.0738874241558142E-2</c:v>
                </c:pt>
                <c:pt idx="4051">
                  <c:v>2.0738874241558142E-2</c:v>
                </c:pt>
                <c:pt idx="4052">
                  <c:v>2.0738874241558142E-2</c:v>
                </c:pt>
                <c:pt idx="4053">
                  <c:v>2.0738874241558142E-2</c:v>
                </c:pt>
                <c:pt idx="4054">
                  <c:v>2.0738874241558142E-2</c:v>
                </c:pt>
                <c:pt idx="4055">
                  <c:v>2.0738874241558142E-2</c:v>
                </c:pt>
                <c:pt idx="4056">
                  <c:v>2.0738874241558142E-2</c:v>
                </c:pt>
                <c:pt idx="4057">
                  <c:v>2.0738874241558142E-2</c:v>
                </c:pt>
                <c:pt idx="4058">
                  <c:v>2.0738874241558142E-2</c:v>
                </c:pt>
                <c:pt idx="4059">
                  <c:v>2.0738874241558142E-2</c:v>
                </c:pt>
                <c:pt idx="4060">
                  <c:v>2.0738874241558142E-2</c:v>
                </c:pt>
                <c:pt idx="4061">
                  <c:v>2.0738874241558142E-2</c:v>
                </c:pt>
                <c:pt idx="4062">
                  <c:v>2.0738874241558142E-2</c:v>
                </c:pt>
                <c:pt idx="4063">
                  <c:v>2.0738874241558142E-2</c:v>
                </c:pt>
                <c:pt idx="4064">
                  <c:v>2.0738874241558142E-2</c:v>
                </c:pt>
                <c:pt idx="4065">
                  <c:v>2.0738874241558142E-2</c:v>
                </c:pt>
                <c:pt idx="4066">
                  <c:v>2.0738874241558142E-2</c:v>
                </c:pt>
                <c:pt idx="4067">
                  <c:v>2.0738874241558142E-2</c:v>
                </c:pt>
                <c:pt idx="4068">
                  <c:v>2.0738874241558142E-2</c:v>
                </c:pt>
                <c:pt idx="4069">
                  <c:v>2.0738874241558142E-2</c:v>
                </c:pt>
                <c:pt idx="4070">
                  <c:v>2.0738874241558142E-2</c:v>
                </c:pt>
                <c:pt idx="4071">
                  <c:v>2.0738874241558142E-2</c:v>
                </c:pt>
                <c:pt idx="4072">
                  <c:v>2.0738874241558142E-2</c:v>
                </c:pt>
                <c:pt idx="4073">
                  <c:v>2.0738874241558142E-2</c:v>
                </c:pt>
                <c:pt idx="4074">
                  <c:v>2.0738874241558142E-2</c:v>
                </c:pt>
                <c:pt idx="4075">
                  <c:v>2.0738874241558142E-2</c:v>
                </c:pt>
                <c:pt idx="4076">
                  <c:v>2.0738874241558142E-2</c:v>
                </c:pt>
                <c:pt idx="4077">
                  <c:v>2.0738874241558142E-2</c:v>
                </c:pt>
                <c:pt idx="4078">
                  <c:v>2.0738874241558142E-2</c:v>
                </c:pt>
                <c:pt idx="4079">
                  <c:v>2.0738874241558142E-2</c:v>
                </c:pt>
                <c:pt idx="4080">
                  <c:v>2.0738874241558142E-2</c:v>
                </c:pt>
                <c:pt idx="4081">
                  <c:v>2.0738874241558142E-2</c:v>
                </c:pt>
                <c:pt idx="4082">
                  <c:v>2.0738874241558142E-2</c:v>
                </c:pt>
                <c:pt idx="4083">
                  <c:v>2.0738874241558142E-2</c:v>
                </c:pt>
                <c:pt idx="4084">
                  <c:v>2.0738874241558142E-2</c:v>
                </c:pt>
                <c:pt idx="4085">
                  <c:v>2.0738874241558142E-2</c:v>
                </c:pt>
                <c:pt idx="4086">
                  <c:v>2.0738874241558142E-2</c:v>
                </c:pt>
                <c:pt idx="4087">
                  <c:v>2.0738874241558142E-2</c:v>
                </c:pt>
                <c:pt idx="4088">
                  <c:v>2.0738874241558142E-2</c:v>
                </c:pt>
                <c:pt idx="4089">
                  <c:v>2.0738874241558142E-2</c:v>
                </c:pt>
                <c:pt idx="4090">
                  <c:v>2.0738874241558142E-2</c:v>
                </c:pt>
                <c:pt idx="4091">
                  <c:v>2.0738874241558142E-2</c:v>
                </c:pt>
                <c:pt idx="4092">
                  <c:v>2.0738874241558142E-2</c:v>
                </c:pt>
                <c:pt idx="4093">
                  <c:v>2.0738874241558142E-2</c:v>
                </c:pt>
                <c:pt idx="4094">
                  <c:v>2.0738874241558142E-2</c:v>
                </c:pt>
                <c:pt idx="4095">
                  <c:v>2.0738874241558142E-2</c:v>
                </c:pt>
                <c:pt idx="4096">
                  <c:v>2.0738874241558142E-2</c:v>
                </c:pt>
                <c:pt idx="4097">
                  <c:v>2.0738874241558142E-2</c:v>
                </c:pt>
                <c:pt idx="4098">
                  <c:v>2.0738874241558142E-2</c:v>
                </c:pt>
                <c:pt idx="4099">
                  <c:v>2.0738874241558142E-2</c:v>
                </c:pt>
                <c:pt idx="4100">
                  <c:v>2.0738874241558142E-2</c:v>
                </c:pt>
                <c:pt idx="4101">
                  <c:v>2.0738874241558142E-2</c:v>
                </c:pt>
                <c:pt idx="4102">
                  <c:v>2.0738874241558142E-2</c:v>
                </c:pt>
                <c:pt idx="4103">
                  <c:v>2.0738874241558142E-2</c:v>
                </c:pt>
                <c:pt idx="4104">
                  <c:v>2.0738874241558142E-2</c:v>
                </c:pt>
                <c:pt idx="4105">
                  <c:v>2.0738874241558142E-2</c:v>
                </c:pt>
                <c:pt idx="4106">
                  <c:v>2.0738874241558142E-2</c:v>
                </c:pt>
                <c:pt idx="4107">
                  <c:v>2.0738874241558142E-2</c:v>
                </c:pt>
                <c:pt idx="4108">
                  <c:v>2.0738874241558142E-2</c:v>
                </c:pt>
                <c:pt idx="4109">
                  <c:v>2.0738874241558142E-2</c:v>
                </c:pt>
                <c:pt idx="4110">
                  <c:v>2.0738874241558142E-2</c:v>
                </c:pt>
                <c:pt idx="4111">
                  <c:v>2.0738874241558142E-2</c:v>
                </c:pt>
                <c:pt idx="4112">
                  <c:v>2.0738874241558142E-2</c:v>
                </c:pt>
                <c:pt idx="4113">
                  <c:v>2.0738874241558142E-2</c:v>
                </c:pt>
                <c:pt idx="4114">
                  <c:v>2.0738874241558142E-2</c:v>
                </c:pt>
                <c:pt idx="4115">
                  <c:v>2.0738874241558142E-2</c:v>
                </c:pt>
                <c:pt idx="4116">
                  <c:v>2.0738874241558142E-2</c:v>
                </c:pt>
                <c:pt idx="4117">
                  <c:v>2.0738874241558142E-2</c:v>
                </c:pt>
                <c:pt idx="4118">
                  <c:v>2.0738874241558142E-2</c:v>
                </c:pt>
                <c:pt idx="4119">
                  <c:v>2.0738874241558142E-2</c:v>
                </c:pt>
                <c:pt idx="4120">
                  <c:v>2.0738874241558142E-2</c:v>
                </c:pt>
                <c:pt idx="4121">
                  <c:v>2.0738874241558142E-2</c:v>
                </c:pt>
                <c:pt idx="4122">
                  <c:v>2.0738874241558142E-2</c:v>
                </c:pt>
                <c:pt idx="4123">
                  <c:v>2.0738874241558142E-2</c:v>
                </c:pt>
                <c:pt idx="4124">
                  <c:v>2.0738874241558142E-2</c:v>
                </c:pt>
                <c:pt idx="4125">
                  <c:v>2.0738874241558142E-2</c:v>
                </c:pt>
                <c:pt idx="4126">
                  <c:v>2.0738874241558142E-2</c:v>
                </c:pt>
                <c:pt idx="4127">
                  <c:v>2.0738874241558142E-2</c:v>
                </c:pt>
                <c:pt idx="4128">
                  <c:v>2.0738874241558142E-2</c:v>
                </c:pt>
                <c:pt idx="4129">
                  <c:v>2.0738874241558142E-2</c:v>
                </c:pt>
                <c:pt idx="4130">
                  <c:v>2.0738874241558142E-2</c:v>
                </c:pt>
                <c:pt idx="4131">
                  <c:v>2.0738874241558142E-2</c:v>
                </c:pt>
                <c:pt idx="4132">
                  <c:v>2.0738874241558142E-2</c:v>
                </c:pt>
                <c:pt idx="4133">
                  <c:v>2.0738874241558142E-2</c:v>
                </c:pt>
                <c:pt idx="4134">
                  <c:v>2.0738874241558142E-2</c:v>
                </c:pt>
                <c:pt idx="4135">
                  <c:v>2.0738874241558142E-2</c:v>
                </c:pt>
                <c:pt idx="4136">
                  <c:v>2.0738874241558142E-2</c:v>
                </c:pt>
                <c:pt idx="4137">
                  <c:v>2.0738874241558142E-2</c:v>
                </c:pt>
                <c:pt idx="4138">
                  <c:v>2.0738874241558142E-2</c:v>
                </c:pt>
                <c:pt idx="4139">
                  <c:v>2.0738874241558142E-2</c:v>
                </c:pt>
                <c:pt idx="4140">
                  <c:v>2.0738874241558142E-2</c:v>
                </c:pt>
                <c:pt idx="4141">
                  <c:v>2.0738874241558142E-2</c:v>
                </c:pt>
                <c:pt idx="4142">
                  <c:v>2.0738874241558142E-2</c:v>
                </c:pt>
                <c:pt idx="4143">
                  <c:v>2.0738874241558142E-2</c:v>
                </c:pt>
                <c:pt idx="4144">
                  <c:v>2.0738874241558142E-2</c:v>
                </c:pt>
                <c:pt idx="4145">
                  <c:v>2.0738874241558142E-2</c:v>
                </c:pt>
                <c:pt idx="4146">
                  <c:v>2.0738874241558142E-2</c:v>
                </c:pt>
                <c:pt idx="4147">
                  <c:v>2.0738874241558142E-2</c:v>
                </c:pt>
                <c:pt idx="4148">
                  <c:v>2.0738874241558142E-2</c:v>
                </c:pt>
                <c:pt idx="4149">
                  <c:v>2.0738874241558142E-2</c:v>
                </c:pt>
                <c:pt idx="4150">
                  <c:v>2.0738874241558142E-2</c:v>
                </c:pt>
                <c:pt idx="4151">
                  <c:v>2.0738874241558142E-2</c:v>
                </c:pt>
                <c:pt idx="4152">
                  <c:v>2.0738874241558142E-2</c:v>
                </c:pt>
                <c:pt idx="4153">
                  <c:v>2.0738874241558142E-2</c:v>
                </c:pt>
                <c:pt idx="4154">
                  <c:v>2.0738874241558142E-2</c:v>
                </c:pt>
                <c:pt idx="4155">
                  <c:v>2.0738874241558142E-2</c:v>
                </c:pt>
                <c:pt idx="4156">
                  <c:v>2.0738874241558142E-2</c:v>
                </c:pt>
                <c:pt idx="4157">
                  <c:v>2.0738874241558142E-2</c:v>
                </c:pt>
                <c:pt idx="4158">
                  <c:v>2.0738874241558142E-2</c:v>
                </c:pt>
                <c:pt idx="4159">
                  <c:v>2.0738874241558142E-2</c:v>
                </c:pt>
                <c:pt idx="4160">
                  <c:v>2.0738874241558142E-2</c:v>
                </c:pt>
                <c:pt idx="4161">
                  <c:v>2.0738874241558142E-2</c:v>
                </c:pt>
                <c:pt idx="4162">
                  <c:v>2.0738874241558142E-2</c:v>
                </c:pt>
                <c:pt idx="4163">
                  <c:v>2.0738874241558142E-2</c:v>
                </c:pt>
                <c:pt idx="4164">
                  <c:v>2.0738874241558142E-2</c:v>
                </c:pt>
                <c:pt idx="4165">
                  <c:v>2.0738874241558142E-2</c:v>
                </c:pt>
                <c:pt idx="4166">
                  <c:v>2.0738874241558142E-2</c:v>
                </c:pt>
                <c:pt idx="4167">
                  <c:v>2.0738874241558142E-2</c:v>
                </c:pt>
                <c:pt idx="4168">
                  <c:v>2.0738874241558142E-2</c:v>
                </c:pt>
                <c:pt idx="4169">
                  <c:v>2.0738874241558142E-2</c:v>
                </c:pt>
                <c:pt idx="4170">
                  <c:v>2.0738874241558142E-2</c:v>
                </c:pt>
                <c:pt idx="4171">
                  <c:v>2.0738874241558142E-2</c:v>
                </c:pt>
                <c:pt idx="4172">
                  <c:v>2.0738874241558142E-2</c:v>
                </c:pt>
                <c:pt idx="4173">
                  <c:v>2.0738874241558142E-2</c:v>
                </c:pt>
                <c:pt idx="4174">
                  <c:v>2.0738874241558142E-2</c:v>
                </c:pt>
                <c:pt idx="4175">
                  <c:v>2.0738874241558142E-2</c:v>
                </c:pt>
                <c:pt idx="4176">
                  <c:v>2.0738874241558142E-2</c:v>
                </c:pt>
                <c:pt idx="4177">
                  <c:v>2.0738874241558142E-2</c:v>
                </c:pt>
                <c:pt idx="4178">
                  <c:v>2.0738874241558142E-2</c:v>
                </c:pt>
                <c:pt idx="4179">
                  <c:v>2.0738874241558142E-2</c:v>
                </c:pt>
                <c:pt idx="4180">
                  <c:v>2.0738874241558142E-2</c:v>
                </c:pt>
                <c:pt idx="4181">
                  <c:v>2.0738874241558142E-2</c:v>
                </c:pt>
                <c:pt idx="4182">
                  <c:v>2.0738874241558142E-2</c:v>
                </c:pt>
                <c:pt idx="4183">
                  <c:v>2.0738874241558142E-2</c:v>
                </c:pt>
                <c:pt idx="4184">
                  <c:v>2.0738874241558142E-2</c:v>
                </c:pt>
                <c:pt idx="4185">
                  <c:v>2.0738874241558142E-2</c:v>
                </c:pt>
                <c:pt idx="4186">
                  <c:v>2.0738874241558142E-2</c:v>
                </c:pt>
                <c:pt idx="4187">
                  <c:v>2.0738874241558142E-2</c:v>
                </c:pt>
                <c:pt idx="4188">
                  <c:v>2.0738874241558142E-2</c:v>
                </c:pt>
                <c:pt idx="4189">
                  <c:v>2.0738874241558142E-2</c:v>
                </c:pt>
                <c:pt idx="4190">
                  <c:v>2.0738874241558142E-2</c:v>
                </c:pt>
                <c:pt idx="4191">
                  <c:v>2.0738874241558142E-2</c:v>
                </c:pt>
                <c:pt idx="4192">
                  <c:v>2.0738874241558142E-2</c:v>
                </c:pt>
                <c:pt idx="4193">
                  <c:v>2.0738874241558142E-2</c:v>
                </c:pt>
                <c:pt idx="4194">
                  <c:v>2.0738874241558142E-2</c:v>
                </c:pt>
                <c:pt idx="4195">
                  <c:v>2.0738874241558142E-2</c:v>
                </c:pt>
                <c:pt idx="4196">
                  <c:v>2.0738874241558142E-2</c:v>
                </c:pt>
                <c:pt idx="4197">
                  <c:v>2.0738874241558142E-2</c:v>
                </c:pt>
                <c:pt idx="4198">
                  <c:v>2.0738874241558142E-2</c:v>
                </c:pt>
                <c:pt idx="4199">
                  <c:v>2.0738874241558142E-2</c:v>
                </c:pt>
                <c:pt idx="4200">
                  <c:v>2.0738874241558142E-2</c:v>
                </c:pt>
                <c:pt idx="4201">
                  <c:v>2.0738874241558142E-2</c:v>
                </c:pt>
                <c:pt idx="4202">
                  <c:v>2.0738874241558142E-2</c:v>
                </c:pt>
                <c:pt idx="4203">
                  <c:v>2.0738874241558142E-2</c:v>
                </c:pt>
                <c:pt idx="4204">
                  <c:v>2.0738874241558142E-2</c:v>
                </c:pt>
                <c:pt idx="4205">
                  <c:v>2.0738874241558142E-2</c:v>
                </c:pt>
                <c:pt idx="4206">
                  <c:v>2.0738874241558142E-2</c:v>
                </c:pt>
                <c:pt idx="4207">
                  <c:v>2.0738874241558142E-2</c:v>
                </c:pt>
                <c:pt idx="4208">
                  <c:v>2.0738874241558142E-2</c:v>
                </c:pt>
                <c:pt idx="4209">
                  <c:v>2.0738874241558142E-2</c:v>
                </c:pt>
                <c:pt idx="4210">
                  <c:v>2.0738874241558142E-2</c:v>
                </c:pt>
                <c:pt idx="4211">
                  <c:v>2.0738874241558142E-2</c:v>
                </c:pt>
                <c:pt idx="4212">
                  <c:v>2.0738874241558142E-2</c:v>
                </c:pt>
                <c:pt idx="4213">
                  <c:v>2.0738874241558142E-2</c:v>
                </c:pt>
                <c:pt idx="4214">
                  <c:v>2.0738874241558142E-2</c:v>
                </c:pt>
                <c:pt idx="4215">
                  <c:v>2.0738874241558142E-2</c:v>
                </c:pt>
                <c:pt idx="4216">
                  <c:v>2.0738874241558142E-2</c:v>
                </c:pt>
                <c:pt idx="4217">
                  <c:v>2.0738874241558142E-2</c:v>
                </c:pt>
                <c:pt idx="4218">
                  <c:v>2.0738874241558142E-2</c:v>
                </c:pt>
                <c:pt idx="4219">
                  <c:v>2.0738874241558142E-2</c:v>
                </c:pt>
                <c:pt idx="4220">
                  <c:v>2.0738874241558142E-2</c:v>
                </c:pt>
                <c:pt idx="4221">
                  <c:v>2.0738874241558142E-2</c:v>
                </c:pt>
                <c:pt idx="4222">
                  <c:v>2.0738874241558142E-2</c:v>
                </c:pt>
                <c:pt idx="4223">
                  <c:v>2.0738874241558142E-2</c:v>
                </c:pt>
                <c:pt idx="4224">
                  <c:v>2.0738874241558142E-2</c:v>
                </c:pt>
                <c:pt idx="4225">
                  <c:v>2.0738874241558142E-2</c:v>
                </c:pt>
                <c:pt idx="4226">
                  <c:v>2.0738874241558142E-2</c:v>
                </c:pt>
                <c:pt idx="4227">
                  <c:v>2.0738874241558142E-2</c:v>
                </c:pt>
                <c:pt idx="4228">
                  <c:v>2.0738874241558142E-2</c:v>
                </c:pt>
                <c:pt idx="4229">
                  <c:v>2.0738874241558142E-2</c:v>
                </c:pt>
                <c:pt idx="4230">
                  <c:v>2.0738874241558142E-2</c:v>
                </c:pt>
                <c:pt idx="4231">
                  <c:v>2.0738874241558142E-2</c:v>
                </c:pt>
                <c:pt idx="4232">
                  <c:v>2.0738874241558142E-2</c:v>
                </c:pt>
                <c:pt idx="4233">
                  <c:v>2.0738874241558142E-2</c:v>
                </c:pt>
                <c:pt idx="4234">
                  <c:v>2.0738874241558142E-2</c:v>
                </c:pt>
                <c:pt idx="4235">
                  <c:v>2.0738874241558142E-2</c:v>
                </c:pt>
                <c:pt idx="4236">
                  <c:v>2.0738874241558142E-2</c:v>
                </c:pt>
                <c:pt idx="4237">
                  <c:v>2.0738874241558142E-2</c:v>
                </c:pt>
                <c:pt idx="4238">
                  <c:v>2.0738874241558142E-2</c:v>
                </c:pt>
                <c:pt idx="4239">
                  <c:v>2.0738874241558142E-2</c:v>
                </c:pt>
                <c:pt idx="4240">
                  <c:v>2.0738874241558142E-2</c:v>
                </c:pt>
                <c:pt idx="4241">
                  <c:v>2.0738874241558142E-2</c:v>
                </c:pt>
                <c:pt idx="4242">
                  <c:v>2.0738874241558142E-2</c:v>
                </c:pt>
                <c:pt idx="4243">
                  <c:v>2.0738874241558142E-2</c:v>
                </c:pt>
                <c:pt idx="4244">
                  <c:v>2.0738874241558142E-2</c:v>
                </c:pt>
                <c:pt idx="4245">
                  <c:v>2.0738874241558142E-2</c:v>
                </c:pt>
                <c:pt idx="4246">
                  <c:v>2.0738874241558142E-2</c:v>
                </c:pt>
                <c:pt idx="4247">
                  <c:v>2.0738874241558142E-2</c:v>
                </c:pt>
                <c:pt idx="4248">
                  <c:v>2.0738874241558142E-2</c:v>
                </c:pt>
                <c:pt idx="4249">
                  <c:v>2.0738874241558142E-2</c:v>
                </c:pt>
                <c:pt idx="4250">
                  <c:v>2.0738874241558142E-2</c:v>
                </c:pt>
                <c:pt idx="4251">
                  <c:v>2.0738874241558142E-2</c:v>
                </c:pt>
                <c:pt idx="4252">
                  <c:v>2.0738874241558142E-2</c:v>
                </c:pt>
                <c:pt idx="4253">
                  <c:v>2.0738874241558142E-2</c:v>
                </c:pt>
                <c:pt idx="4254">
                  <c:v>2.0738874241558142E-2</c:v>
                </c:pt>
                <c:pt idx="4255">
                  <c:v>2.0738874241558142E-2</c:v>
                </c:pt>
                <c:pt idx="4256">
                  <c:v>2.0738874241558142E-2</c:v>
                </c:pt>
                <c:pt idx="4257">
                  <c:v>2.0738874241558142E-2</c:v>
                </c:pt>
                <c:pt idx="4258">
                  <c:v>2.0738874241558142E-2</c:v>
                </c:pt>
                <c:pt idx="4259">
                  <c:v>2.0738874241558142E-2</c:v>
                </c:pt>
                <c:pt idx="4260">
                  <c:v>2.0738874241558142E-2</c:v>
                </c:pt>
                <c:pt idx="4261">
                  <c:v>2.0738874241558142E-2</c:v>
                </c:pt>
                <c:pt idx="4262">
                  <c:v>2.0738874241558142E-2</c:v>
                </c:pt>
                <c:pt idx="4263">
                  <c:v>2.0738874241558142E-2</c:v>
                </c:pt>
                <c:pt idx="4264">
                  <c:v>2.0738874241558142E-2</c:v>
                </c:pt>
                <c:pt idx="4265">
                  <c:v>2.0738874241558142E-2</c:v>
                </c:pt>
                <c:pt idx="4266">
                  <c:v>2.0738874241558142E-2</c:v>
                </c:pt>
                <c:pt idx="4267">
                  <c:v>2.0738874241558142E-2</c:v>
                </c:pt>
                <c:pt idx="4268">
                  <c:v>2.0738874241558142E-2</c:v>
                </c:pt>
                <c:pt idx="4269">
                  <c:v>2.0738874241558142E-2</c:v>
                </c:pt>
                <c:pt idx="4270">
                  <c:v>2.0738874241558142E-2</c:v>
                </c:pt>
                <c:pt idx="4271">
                  <c:v>2.0738874241558142E-2</c:v>
                </c:pt>
                <c:pt idx="4272">
                  <c:v>2.0738874241558142E-2</c:v>
                </c:pt>
                <c:pt idx="4273">
                  <c:v>2.0738874241558142E-2</c:v>
                </c:pt>
                <c:pt idx="4274">
                  <c:v>2.0738874241558142E-2</c:v>
                </c:pt>
                <c:pt idx="4275">
                  <c:v>2.0738874241558142E-2</c:v>
                </c:pt>
                <c:pt idx="4276">
                  <c:v>2.0738874241558142E-2</c:v>
                </c:pt>
                <c:pt idx="4277">
                  <c:v>2.0738874241558142E-2</c:v>
                </c:pt>
                <c:pt idx="4278">
                  <c:v>2.0738874241558142E-2</c:v>
                </c:pt>
                <c:pt idx="4279">
                  <c:v>2.0738874241558142E-2</c:v>
                </c:pt>
                <c:pt idx="4280">
                  <c:v>2.0738874241558142E-2</c:v>
                </c:pt>
                <c:pt idx="4281">
                  <c:v>2.0738874241558142E-2</c:v>
                </c:pt>
                <c:pt idx="4282">
                  <c:v>2.0738874241558142E-2</c:v>
                </c:pt>
                <c:pt idx="4283">
                  <c:v>2.0738874241558142E-2</c:v>
                </c:pt>
                <c:pt idx="4284">
                  <c:v>2.0738874241558142E-2</c:v>
                </c:pt>
                <c:pt idx="4285">
                  <c:v>2.0738874241558142E-2</c:v>
                </c:pt>
                <c:pt idx="4286">
                  <c:v>2.0738874241558142E-2</c:v>
                </c:pt>
                <c:pt idx="4287">
                  <c:v>2.0738874241558142E-2</c:v>
                </c:pt>
                <c:pt idx="4288">
                  <c:v>2.0738874241558142E-2</c:v>
                </c:pt>
                <c:pt idx="4289">
                  <c:v>2.0738874241558142E-2</c:v>
                </c:pt>
                <c:pt idx="4290">
                  <c:v>2.0738874241558142E-2</c:v>
                </c:pt>
                <c:pt idx="4291">
                  <c:v>2.0738874241558142E-2</c:v>
                </c:pt>
                <c:pt idx="4292">
                  <c:v>2.0738874241558142E-2</c:v>
                </c:pt>
                <c:pt idx="4293">
                  <c:v>2.0738874241558142E-2</c:v>
                </c:pt>
                <c:pt idx="4294">
                  <c:v>2.0738874241558142E-2</c:v>
                </c:pt>
                <c:pt idx="4295">
                  <c:v>2.0738874241558142E-2</c:v>
                </c:pt>
                <c:pt idx="4296">
                  <c:v>2.0738874241558142E-2</c:v>
                </c:pt>
                <c:pt idx="4297">
                  <c:v>2.0738874241558142E-2</c:v>
                </c:pt>
                <c:pt idx="4298">
                  <c:v>2.0738874241558142E-2</c:v>
                </c:pt>
                <c:pt idx="4299">
                  <c:v>2.0738874241558142E-2</c:v>
                </c:pt>
                <c:pt idx="4300">
                  <c:v>2.0738874241558142E-2</c:v>
                </c:pt>
                <c:pt idx="4301">
                  <c:v>2.0738874241558142E-2</c:v>
                </c:pt>
                <c:pt idx="4302">
                  <c:v>2.0738874241558142E-2</c:v>
                </c:pt>
                <c:pt idx="4303">
                  <c:v>2.0738874241558142E-2</c:v>
                </c:pt>
                <c:pt idx="4304">
                  <c:v>2.0738874241558142E-2</c:v>
                </c:pt>
                <c:pt idx="4305">
                  <c:v>2.0738874241558142E-2</c:v>
                </c:pt>
                <c:pt idx="4306">
                  <c:v>2.0738874241558142E-2</c:v>
                </c:pt>
                <c:pt idx="4307">
                  <c:v>2.0738874241558142E-2</c:v>
                </c:pt>
                <c:pt idx="4308">
                  <c:v>2.0738874241558142E-2</c:v>
                </c:pt>
                <c:pt idx="4309">
                  <c:v>2.0738874241558142E-2</c:v>
                </c:pt>
                <c:pt idx="4310">
                  <c:v>2.0738874241558142E-2</c:v>
                </c:pt>
                <c:pt idx="4311">
                  <c:v>2.0738874241558142E-2</c:v>
                </c:pt>
                <c:pt idx="4312">
                  <c:v>2.0738874241558142E-2</c:v>
                </c:pt>
                <c:pt idx="4313">
                  <c:v>2.0738874241558142E-2</c:v>
                </c:pt>
                <c:pt idx="4314">
                  <c:v>2.0738874241558142E-2</c:v>
                </c:pt>
                <c:pt idx="4315">
                  <c:v>2.0738874241558142E-2</c:v>
                </c:pt>
                <c:pt idx="4316">
                  <c:v>2.0738874241558142E-2</c:v>
                </c:pt>
                <c:pt idx="4317">
                  <c:v>2.0738874241558142E-2</c:v>
                </c:pt>
                <c:pt idx="4318">
                  <c:v>2.0738874241558142E-2</c:v>
                </c:pt>
                <c:pt idx="4319">
                  <c:v>2.0738874241558142E-2</c:v>
                </c:pt>
                <c:pt idx="4320">
                  <c:v>2.0738874241558142E-2</c:v>
                </c:pt>
                <c:pt idx="4321">
                  <c:v>2.0738874241558142E-2</c:v>
                </c:pt>
                <c:pt idx="4322">
                  <c:v>2.0738874241558142E-2</c:v>
                </c:pt>
                <c:pt idx="4323">
                  <c:v>2.0738874241558142E-2</c:v>
                </c:pt>
                <c:pt idx="4324">
                  <c:v>2.0738874241558142E-2</c:v>
                </c:pt>
                <c:pt idx="4325">
                  <c:v>2.0738874241558142E-2</c:v>
                </c:pt>
                <c:pt idx="4326">
                  <c:v>2.0738874241558142E-2</c:v>
                </c:pt>
                <c:pt idx="4327">
                  <c:v>2.0738874241558142E-2</c:v>
                </c:pt>
                <c:pt idx="4328">
                  <c:v>2.0738874241558142E-2</c:v>
                </c:pt>
                <c:pt idx="4329">
                  <c:v>2.0738874241558142E-2</c:v>
                </c:pt>
                <c:pt idx="4330">
                  <c:v>2.0738874241558142E-2</c:v>
                </c:pt>
                <c:pt idx="4331">
                  <c:v>2.0738874241558142E-2</c:v>
                </c:pt>
                <c:pt idx="4332">
                  <c:v>2.0738874241558142E-2</c:v>
                </c:pt>
                <c:pt idx="4333">
                  <c:v>2.0738874241558142E-2</c:v>
                </c:pt>
                <c:pt idx="4334">
                  <c:v>2.0738874241558142E-2</c:v>
                </c:pt>
                <c:pt idx="4335">
                  <c:v>2.0738874241558142E-2</c:v>
                </c:pt>
                <c:pt idx="4336">
                  <c:v>2.0738874241558142E-2</c:v>
                </c:pt>
                <c:pt idx="4337">
                  <c:v>2.0738874241558142E-2</c:v>
                </c:pt>
                <c:pt idx="4338">
                  <c:v>2.0738874241558142E-2</c:v>
                </c:pt>
                <c:pt idx="4339">
                  <c:v>2.0738874241558142E-2</c:v>
                </c:pt>
                <c:pt idx="4340">
                  <c:v>2.0738874241558142E-2</c:v>
                </c:pt>
                <c:pt idx="4341">
                  <c:v>2.0738874241558142E-2</c:v>
                </c:pt>
                <c:pt idx="4342">
                  <c:v>2.0738874241558142E-2</c:v>
                </c:pt>
                <c:pt idx="4343">
                  <c:v>2.0738874241558142E-2</c:v>
                </c:pt>
                <c:pt idx="4344">
                  <c:v>2.0738874241558142E-2</c:v>
                </c:pt>
                <c:pt idx="4345">
                  <c:v>2.0738874241558142E-2</c:v>
                </c:pt>
                <c:pt idx="4346">
                  <c:v>2.0738874241558142E-2</c:v>
                </c:pt>
                <c:pt idx="4347">
                  <c:v>2.0738874241558142E-2</c:v>
                </c:pt>
                <c:pt idx="4348">
                  <c:v>2.0738874241558142E-2</c:v>
                </c:pt>
                <c:pt idx="4349">
                  <c:v>2.0738874241558142E-2</c:v>
                </c:pt>
                <c:pt idx="4350">
                  <c:v>2.0738874241558142E-2</c:v>
                </c:pt>
                <c:pt idx="4351">
                  <c:v>2.0738874241558142E-2</c:v>
                </c:pt>
                <c:pt idx="4352">
                  <c:v>2.0738874241558142E-2</c:v>
                </c:pt>
                <c:pt idx="4353">
                  <c:v>2.0738874241558142E-2</c:v>
                </c:pt>
                <c:pt idx="4354">
                  <c:v>2.0738874241558142E-2</c:v>
                </c:pt>
                <c:pt idx="4355">
                  <c:v>2.0738874241558142E-2</c:v>
                </c:pt>
                <c:pt idx="4356">
                  <c:v>2.0738874241558142E-2</c:v>
                </c:pt>
                <c:pt idx="4357">
                  <c:v>2.0738874241558142E-2</c:v>
                </c:pt>
                <c:pt idx="4358">
                  <c:v>2.0738874241558142E-2</c:v>
                </c:pt>
                <c:pt idx="4359">
                  <c:v>2.0738874241558142E-2</c:v>
                </c:pt>
                <c:pt idx="4360">
                  <c:v>2.0738874241558142E-2</c:v>
                </c:pt>
                <c:pt idx="4361">
                  <c:v>2.0738874241558142E-2</c:v>
                </c:pt>
                <c:pt idx="4362">
                  <c:v>2.0738874241558142E-2</c:v>
                </c:pt>
                <c:pt idx="4363">
                  <c:v>2.0738874241558142E-2</c:v>
                </c:pt>
                <c:pt idx="4364">
                  <c:v>2.0738874241558142E-2</c:v>
                </c:pt>
                <c:pt idx="4365">
                  <c:v>2.0738874241558142E-2</c:v>
                </c:pt>
                <c:pt idx="4366">
                  <c:v>2.0738874241558142E-2</c:v>
                </c:pt>
                <c:pt idx="4367">
                  <c:v>2.0738874241558142E-2</c:v>
                </c:pt>
                <c:pt idx="4368">
                  <c:v>2.0738874241558142E-2</c:v>
                </c:pt>
                <c:pt idx="4369">
                  <c:v>2.0738874241558142E-2</c:v>
                </c:pt>
                <c:pt idx="4370">
                  <c:v>2.0738874241558142E-2</c:v>
                </c:pt>
                <c:pt idx="4371">
                  <c:v>2.0738874241558142E-2</c:v>
                </c:pt>
                <c:pt idx="4372">
                  <c:v>2.0738874241558142E-2</c:v>
                </c:pt>
                <c:pt idx="4373">
                  <c:v>2.0738874241558142E-2</c:v>
                </c:pt>
                <c:pt idx="4374">
                  <c:v>2.0738874241558142E-2</c:v>
                </c:pt>
                <c:pt idx="4375">
                  <c:v>2.0738874241558142E-2</c:v>
                </c:pt>
                <c:pt idx="4376">
                  <c:v>2.0738874241558142E-2</c:v>
                </c:pt>
                <c:pt idx="4377">
                  <c:v>2.0738874241558142E-2</c:v>
                </c:pt>
                <c:pt idx="4378">
                  <c:v>2.0738874241558142E-2</c:v>
                </c:pt>
                <c:pt idx="4379">
                  <c:v>2.0738874241558142E-2</c:v>
                </c:pt>
                <c:pt idx="4380">
                  <c:v>2.0738874241558142E-2</c:v>
                </c:pt>
                <c:pt idx="4381">
                  <c:v>2.0738874241558142E-2</c:v>
                </c:pt>
                <c:pt idx="4382">
                  <c:v>2.0738874241558142E-2</c:v>
                </c:pt>
                <c:pt idx="4383">
                  <c:v>2.0738874241558142E-2</c:v>
                </c:pt>
                <c:pt idx="4384">
                  <c:v>2.0738874241558142E-2</c:v>
                </c:pt>
                <c:pt idx="4385">
                  <c:v>2.0738874241558142E-2</c:v>
                </c:pt>
                <c:pt idx="4386">
                  <c:v>2.0738874241558142E-2</c:v>
                </c:pt>
                <c:pt idx="4387">
                  <c:v>2.0738874241558142E-2</c:v>
                </c:pt>
                <c:pt idx="4388">
                  <c:v>2.0738874241558142E-2</c:v>
                </c:pt>
                <c:pt idx="4389">
                  <c:v>2.0738874241558142E-2</c:v>
                </c:pt>
                <c:pt idx="4390">
                  <c:v>2.0738874241558142E-2</c:v>
                </c:pt>
                <c:pt idx="4391">
                  <c:v>2.0738874241558142E-2</c:v>
                </c:pt>
                <c:pt idx="4392">
                  <c:v>2.0738874241558142E-2</c:v>
                </c:pt>
                <c:pt idx="4393">
                  <c:v>2.0738874241558142E-2</c:v>
                </c:pt>
                <c:pt idx="4394">
                  <c:v>2.0738874241558142E-2</c:v>
                </c:pt>
                <c:pt idx="4395">
                  <c:v>2.0738874241558142E-2</c:v>
                </c:pt>
                <c:pt idx="4396">
                  <c:v>2.0738874241558142E-2</c:v>
                </c:pt>
                <c:pt idx="4397">
                  <c:v>2.0738874241558142E-2</c:v>
                </c:pt>
                <c:pt idx="4398">
                  <c:v>2.0738874241558142E-2</c:v>
                </c:pt>
                <c:pt idx="4399">
                  <c:v>2.0738874241558142E-2</c:v>
                </c:pt>
                <c:pt idx="4400">
                  <c:v>2.0738874241558142E-2</c:v>
                </c:pt>
                <c:pt idx="4401">
                  <c:v>2.0738874241558142E-2</c:v>
                </c:pt>
                <c:pt idx="4402">
                  <c:v>2.0738874241558142E-2</c:v>
                </c:pt>
                <c:pt idx="4403">
                  <c:v>2.0738874241558142E-2</c:v>
                </c:pt>
                <c:pt idx="4404">
                  <c:v>2.0738874241558142E-2</c:v>
                </c:pt>
                <c:pt idx="4405">
                  <c:v>2.0738874241558142E-2</c:v>
                </c:pt>
                <c:pt idx="4406">
                  <c:v>2.0738874241558142E-2</c:v>
                </c:pt>
                <c:pt idx="4407">
                  <c:v>2.0738874241558142E-2</c:v>
                </c:pt>
                <c:pt idx="4408">
                  <c:v>2.0738874241558142E-2</c:v>
                </c:pt>
                <c:pt idx="4409">
                  <c:v>2.0738874241558142E-2</c:v>
                </c:pt>
                <c:pt idx="4410">
                  <c:v>2.0738874241558142E-2</c:v>
                </c:pt>
                <c:pt idx="4411">
                  <c:v>2.0738874241558142E-2</c:v>
                </c:pt>
                <c:pt idx="4412">
                  <c:v>2.0738874241558142E-2</c:v>
                </c:pt>
                <c:pt idx="4413">
                  <c:v>2.0738874241558142E-2</c:v>
                </c:pt>
                <c:pt idx="4414">
                  <c:v>2.0738874241558142E-2</c:v>
                </c:pt>
                <c:pt idx="4415">
                  <c:v>2.0738874241558142E-2</c:v>
                </c:pt>
                <c:pt idx="4416">
                  <c:v>2.0738874241558142E-2</c:v>
                </c:pt>
                <c:pt idx="4417">
                  <c:v>2.0738874241558142E-2</c:v>
                </c:pt>
                <c:pt idx="4418">
                  <c:v>2.0738874241558142E-2</c:v>
                </c:pt>
                <c:pt idx="4419">
                  <c:v>2.0738874241558142E-2</c:v>
                </c:pt>
                <c:pt idx="4420">
                  <c:v>2.0738874241558142E-2</c:v>
                </c:pt>
                <c:pt idx="4421">
                  <c:v>2.0738874241558142E-2</c:v>
                </c:pt>
                <c:pt idx="4422">
                  <c:v>2.0738874241558142E-2</c:v>
                </c:pt>
                <c:pt idx="4423">
                  <c:v>2.0738874241558142E-2</c:v>
                </c:pt>
                <c:pt idx="4424">
                  <c:v>2.0738874241558142E-2</c:v>
                </c:pt>
                <c:pt idx="4425">
                  <c:v>2.0738874241558142E-2</c:v>
                </c:pt>
                <c:pt idx="4426">
                  <c:v>2.0738874241558142E-2</c:v>
                </c:pt>
                <c:pt idx="4427">
                  <c:v>2.0738874241558142E-2</c:v>
                </c:pt>
                <c:pt idx="4428">
                  <c:v>2.0738874241558142E-2</c:v>
                </c:pt>
                <c:pt idx="4429">
                  <c:v>2.0738874241558142E-2</c:v>
                </c:pt>
                <c:pt idx="4430">
                  <c:v>2.0738874241558142E-2</c:v>
                </c:pt>
                <c:pt idx="4431">
                  <c:v>2.0738874241558142E-2</c:v>
                </c:pt>
                <c:pt idx="4432">
                  <c:v>2.0738874241558142E-2</c:v>
                </c:pt>
                <c:pt idx="4433">
                  <c:v>2.0738874241558142E-2</c:v>
                </c:pt>
                <c:pt idx="4434">
                  <c:v>2.0738874241558142E-2</c:v>
                </c:pt>
                <c:pt idx="4435">
                  <c:v>2.0738874241558142E-2</c:v>
                </c:pt>
                <c:pt idx="4436">
                  <c:v>2.0738874241558142E-2</c:v>
                </c:pt>
                <c:pt idx="4437">
                  <c:v>2.0738874241558142E-2</c:v>
                </c:pt>
                <c:pt idx="4438">
                  <c:v>2.0738874241558142E-2</c:v>
                </c:pt>
                <c:pt idx="4439">
                  <c:v>2.0738874241558142E-2</c:v>
                </c:pt>
                <c:pt idx="4440">
                  <c:v>2.0738874241558142E-2</c:v>
                </c:pt>
                <c:pt idx="4441">
                  <c:v>2.0738874241558142E-2</c:v>
                </c:pt>
                <c:pt idx="4442">
                  <c:v>2.0738874241558142E-2</c:v>
                </c:pt>
                <c:pt idx="4443">
                  <c:v>2.0738874241558142E-2</c:v>
                </c:pt>
                <c:pt idx="4444">
                  <c:v>2.0738874241558142E-2</c:v>
                </c:pt>
                <c:pt idx="4445">
                  <c:v>2.0738874241558142E-2</c:v>
                </c:pt>
                <c:pt idx="4446">
                  <c:v>2.0738874241558142E-2</c:v>
                </c:pt>
                <c:pt idx="4447">
                  <c:v>2.0738874241558142E-2</c:v>
                </c:pt>
                <c:pt idx="4448">
                  <c:v>2.0738874241558142E-2</c:v>
                </c:pt>
                <c:pt idx="4449">
                  <c:v>2.0738874241558142E-2</c:v>
                </c:pt>
                <c:pt idx="4450">
                  <c:v>2.0738874241558142E-2</c:v>
                </c:pt>
                <c:pt idx="4451">
                  <c:v>2.0738874241558142E-2</c:v>
                </c:pt>
                <c:pt idx="4452">
                  <c:v>2.0738874241558142E-2</c:v>
                </c:pt>
                <c:pt idx="4453">
                  <c:v>2.0738874241558142E-2</c:v>
                </c:pt>
                <c:pt idx="4454">
                  <c:v>2.0738874241558142E-2</c:v>
                </c:pt>
                <c:pt idx="4455">
                  <c:v>2.0738874241558142E-2</c:v>
                </c:pt>
                <c:pt idx="4456">
                  <c:v>2.0738874241558142E-2</c:v>
                </c:pt>
                <c:pt idx="4457">
                  <c:v>2.0738874241558142E-2</c:v>
                </c:pt>
                <c:pt idx="4458">
                  <c:v>2.0738874241558142E-2</c:v>
                </c:pt>
                <c:pt idx="4459">
                  <c:v>2.0738874241558142E-2</c:v>
                </c:pt>
                <c:pt idx="4460">
                  <c:v>2.0738874241558142E-2</c:v>
                </c:pt>
                <c:pt idx="4461">
                  <c:v>2.0738874241558142E-2</c:v>
                </c:pt>
                <c:pt idx="4462">
                  <c:v>2.0738874241558142E-2</c:v>
                </c:pt>
                <c:pt idx="4463">
                  <c:v>2.0738874241558142E-2</c:v>
                </c:pt>
                <c:pt idx="4464">
                  <c:v>2.0738874241558142E-2</c:v>
                </c:pt>
                <c:pt idx="4465">
                  <c:v>2.0738874241558142E-2</c:v>
                </c:pt>
                <c:pt idx="4466">
                  <c:v>2.0738874241558142E-2</c:v>
                </c:pt>
                <c:pt idx="4467">
                  <c:v>2.0738874241558142E-2</c:v>
                </c:pt>
                <c:pt idx="4468">
                  <c:v>2.0738874241558142E-2</c:v>
                </c:pt>
                <c:pt idx="4469">
                  <c:v>2.0738874241558142E-2</c:v>
                </c:pt>
                <c:pt idx="4470">
                  <c:v>2.0738874241558142E-2</c:v>
                </c:pt>
                <c:pt idx="4471">
                  <c:v>2.0738874241558142E-2</c:v>
                </c:pt>
                <c:pt idx="4472">
                  <c:v>2.0738874241558142E-2</c:v>
                </c:pt>
                <c:pt idx="4473">
                  <c:v>2.0738874241558142E-2</c:v>
                </c:pt>
                <c:pt idx="4474">
                  <c:v>2.0738874241558142E-2</c:v>
                </c:pt>
                <c:pt idx="4475">
                  <c:v>2.0738874241558142E-2</c:v>
                </c:pt>
                <c:pt idx="4476">
                  <c:v>2.0738874241558142E-2</c:v>
                </c:pt>
                <c:pt idx="4477">
                  <c:v>2.0738874241558142E-2</c:v>
                </c:pt>
                <c:pt idx="4478">
                  <c:v>2.0738874241558142E-2</c:v>
                </c:pt>
                <c:pt idx="4479">
                  <c:v>2.0738874241558142E-2</c:v>
                </c:pt>
                <c:pt idx="4480">
                  <c:v>2.0738874241558142E-2</c:v>
                </c:pt>
                <c:pt idx="4481">
                  <c:v>2.0738874241558142E-2</c:v>
                </c:pt>
                <c:pt idx="4482">
                  <c:v>2.0738874241558142E-2</c:v>
                </c:pt>
                <c:pt idx="4483">
                  <c:v>2.0738874241558142E-2</c:v>
                </c:pt>
                <c:pt idx="4484">
                  <c:v>2.0738874241558142E-2</c:v>
                </c:pt>
                <c:pt idx="4485">
                  <c:v>2.0738874241558142E-2</c:v>
                </c:pt>
                <c:pt idx="4486">
                  <c:v>2.0738874241558142E-2</c:v>
                </c:pt>
                <c:pt idx="4487">
                  <c:v>2.0738874241558142E-2</c:v>
                </c:pt>
                <c:pt idx="4488">
                  <c:v>2.0738874241558142E-2</c:v>
                </c:pt>
                <c:pt idx="4489">
                  <c:v>2.0738874241558142E-2</c:v>
                </c:pt>
                <c:pt idx="4490">
                  <c:v>2.0738874241558142E-2</c:v>
                </c:pt>
                <c:pt idx="4491">
                  <c:v>2.0738874241558142E-2</c:v>
                </c:pt>
                <c:pt idx="4492">
                  <c:v>2.0738874241558142E-2</c:v>
                </c:pt>
                <c:pt idx="4493">
                  <c:v>2.0738874241558142E-2</c:v>
                </c:pt>
                <c:pt idx="4494">
                  <c:v>2.0738874241558142E-2</c:v>
                </c:pt>
                <c:pt idx="4495">
                  <c:v>2.0738874241558142E-2</c:v>
                </c:pt>
                <c:pt idx="4496">
                  <c:v>2.0738874241558142E-2</c:v>
                </c:pt>
                <c:pt idx="4497">
                  <c:v>2.0738874241558142E-2</c:v>
                </c:pt>
                <c:pt idx="4498">
                  <c:v>2.0738874241558142E-2</c:v>
                </c:pt>
                <c:pt idx="4499">
                  <c:v>2.0738874241558142E-2</c:v>
                </c:pt>
                <c:pt idx="4500">
                  <c:v>2.0738874241558142E-2</c:v>
                </c:pt>
                <c:pt idx="4501">
                  <c:v>2.0738874241558142E-2</c:v>
                </c:pt>
                <c:pt idx="4502">
                  <c:v>2.0738874241558142E-2</c:v>
                </c:pt>
                <c:pt idx="4503">
                  <c:v>2.0738874241558142E-2</c:v>
                </c:pt>
                <c:pt idx="4504">
                  <c:v>2.0738874241558142E-2</c:v>
                </c:pt>
                <c:pt idx="4505">
                  <c:v>2.0738874241558142E-2</c:v>
                </c:pt>
                <c:pt idx="4506">
                  <c:v>2.0738874241558142E-2</c:v>
                </c:pt>
                <c:pt idx="4507">
                  <c:v>2.0738874241558142E-2</c:v>
                </c:pt>
                <c:pt idx="4508">
                  <c:v>2.0738874241558142E-2</c:v>
                </c:pt>
                <c:pt idx="4509">
                  <c:v>2.0738874241558142E-2</c:v>
                </c:pt>
                <c:pt idx="4510">
                  <c:v>2.0738874241558142E-2</c:v>
                </c:pt>
                <c:pt idx="4511">
                  <c:v>2.0738874241558142E-2</c:v>
                </c:pt>
                <c:pt idx="4512">
                  <c:v>2.0738874241558142E-2</c:v>
                </c:pt>
                <c:pt idx="4513">
                  <c:v>2.0738874241558142E-2</c:v>
                </c:pt>
                <c:pt idx="4514">
                  <c:v>2.0738874241558142E-2</c:v>
                </c:pt>
                <c:pt idx="4515">
                  <c:v>2.0738874241558142E-2</c:v>
                </c:pt>
                <c:pt idx="4516">
                  <c:v>2.0738874241558142E-2</c:v>
                </c:pt>
                <c:pt idx="4517">
                  <c:v>2.0738874241558142E-2</c:v>
                </c:pt>
                <c:pt idx="4518">
                  <c:v>2.0738874241558142E-2</c:v>
                </c:pt>
                <c:pt idx="4519">
                  <c:v>2.0738874241558142E-2</c:v>
                </c:pt>
                <c:pt idx="4520">
                  <c:v>2.0738874241558142E-2</c:v>
                </c:pt>
                <c:pt idx="4521">
                  <c:v>2.0738874241558142E-2</c:v>
                </c:pt>
                <c:pt idx="4522">
                  <c:v>2.0738874241558142E-2</c:v>
                </c:pt>
                <c:pt idx="4523">
                  <c:v>2.0738874241558142E-2</c:v>
                </c:pt>
                <c:pt idx="4524">
                  <c:v>2.0738874241558142E-2</c:v>
                </c:pt>
                <c:pt idx="4525">
                  <c:v>2.0738874241558142E-2</c:v>
                </c:pt>
                <c:pt idx="4526">
                  <c:v>2.0738874241558142E-2</c:v>
                </c:pt>
                <c:pt idx="4527">
                  <c:v>2.0738874241558142E-2</c:v>
                </c:pt>
                <c:pt idx="4528">
                  <c:v>2.0738874241558142E-2</c:v>
                </c:pt>
                <c:pt idx="4529">
                  <c:v>2.0738874241558142E-2</c:v>
                </c:pt>
                <c:pt idx="4530">
                  <c:v>2.0738874241558142E-2</c:v>
                </c:pt>
                <c:pt idx="4531">
                  <c:v>2.0738874241558142E-2</c:v>
                </c:pt>
                <c:pt idx="4532">
                  <c:v>2.0738874241558142E-2</c:v>
                </c:pt>
                <c:pt idx="4533">
                  <c:v>2.0738874241558142E-2</c:v>
                </c:pt>
                <c:pt idx="4534">
                  <c:v>2.0738874241558142E-2</c:v>
                </c:pt>
                <c:pt idx="4535">
                  <c:v>2.0738874241558142E-2</c:v>
                </c:pt>
                <c:pt idx="4536">
                  <c:v>2.0738874241558142E-2</c:v>
                </c:pt>
                <c:pt idx="4537">
                  <c:v>2.0738874241558142E-2</c:v>
                </c:pt>
                <c:pt idx="4538">
                  <c:v>2.0738874241558142E-2</c:v>
                </c:pt>
                <c:pt idx="4539">
                  <c:v>2.0738874241558142E-2</c:v>
                </c:pt>
                <c:pt idx="4540">
                  <c:v>2.0738874241558142E-2</c:v>
                </c:pt>
                <c:pt idx="4541">
                  <c:v>2.0738874241558142E-2</c:v>
                </c:pt>
                <c:pt idx="4542">
                  <c:v>2.0738874241558142E-2</c:v>
                </c:pt>
                <c:pt idx="4543">
                  <c:v>2.0738874241558142E-2</c:v>
                </c:pt>
                <c:pt idx="4544">
                  <c:v>2.0738874241558142E-2</c:v>
                </c:pt>
                <c:pt idx="4545">
                  <c:v>2.0738874241558142E-2</c:v>
                </c:pt>
                <c:pt idx="4546">
                  <c:v>2.0738874241558142E-2</c:v>
                </c:pt>
                <c:pt idx="4547">
                  <c:v>2.0738874241558142E-2</c:v>
                </c:pt>
                <c:pt idx="4548">
                  <c:v>2.0738874241558142E-2</c:v>
                </c:pt>
                <c:pt idx="4549">
                  <c:v>2.0738874241558142E-2</c:v>
                </c:pt>
                <c:pt idx="4550">
                  <c:v>2.0738874241558142E-2</c:v>
                </c:pt>
                <c:pt idx="4551">
                  <c:v>2.0738874241558142E-2</c:v>
                </c:pt>
                <c:pt idx="4552">
                  <c:v>2.0738874241558142E-2</c:v>
                </c:pt>
                <c:pt idx="4553">
                  <c:v>2.0738874241558142E-2</c:v>
                </c:pt>
                <c:pt idx="4554">
                  <c:v>2.0738874241558142E-2</c:v>
                </c:pt>
                <c:pt idx="4555">
                  <c:v>2.0738874241558142E-2</c:v>
                </c:pt>
                <c:pt idx="4556">
                  <c:v>2.0738874241558142E-2</c:v>
                </c:pt>
                <c:pt idx="4557">
                  <c:v>2.0738874241558142E-2</c:v>
                </c:pt>
                <c:pt idx="4558">
                  <c:v>2.0738874241558142E-2</c:v>
                </c:pt>
                <c:pt idx="4559">
                  <c:v>2.0738874241558142E-2</c:v>
                </c:pt>
                <c:pt idx="4560">
                  <c:v>2.0738874241558142E-2</c:v>
                </c:pt>
                <c:pt idx="4561">
                  <c:v>2.0738874241558142E-2</c:v>
                </c:pt>
                <c:pt idx="4562">
                  <c:v>2.0738874241558142E-2</c:v>
                </c:pt>
                <c:pt idx="4563">
                  <c:v>2.0738874241558142E-2</c:v>
                </c:pt>
                <c:pt idx="4564">
                  <c:v>2.0738874241558142E-2</c:v>
                </c:pt>
                <c:pt idx="4565">
                  <c:v>2.0738874241558142E-2</c:v>
                </c:pt>
                <c:pt idx="4566">
                  <c:v>2.0738874241558142E-2</c:v>
                </c:pt>
                <c:pt idx="4567">
                  <c:v>2.0738874241558142E-2</c:v>
                </c:pt>
                <c:pt idx="4568">
                  <c:v>2.0738874241558142E-2</c:v>
                </c:pt>
                <c:pt idx="4569">
                  <c:v>2.0738874241558142E-2</c:v>
                </c:pt>
                <c:pt idx="4570">
                  <c:v>2.0738874241558142E-2</c:v>
                </c:pt>
                <c:pt idx="4571">
                  <c:v>2.0738874241558142E-2</c:v>
                </c:pt>
                <c:pt idx="4572">
                  <c:v>2.0738874241558142E-2</c:v>
                </c:pt>
                <c:pt idx="4573">
                  <c:v>2.0738874241558142E-2</c:v>
                </c:pt>
                <c:pt idx="4574">
                  <c:v>2.0738874241558142E-2</c:v>
                </c:pt>
                <c:pt idx="4575">
                  <c:v>2.0738874241558142E-2</c:v>
                </c:pt>
                <c:pt idx="4576">
                  <c:v>2.0738874241558142E-2</c:v>
                </c:pt>
                <c:pt idx="4577">
                  <c:v>2.0738874241558142E-2</c:v>
                </c:pt>
                <c:pt idx="4578">
                  <c:v>2.0738874241558142E-2</c:v>
                </c:pt>
                <c:pt idx="4579">
                  <c:v>2.0738874241558142E-2</c:v>
                </c:pt>
                <c:pt idx="4580">
                  <c:v>2.0738874241558142E-2</c:v>
                </c:pt>
                <c:pt idx="4581">
                  <c:v>2.0738874241558142E-2</c:v>
                </c:pt>
                <c:pt idx="4582">
                  <c:v>2.0738874241558142E-2</c:v>
                </c:pt>
                <c:pt idx="4583">
                  <c:v>2.0738874241558142E-2</c:v>
                </c:pt>
                <c:pt idx="4584">
                  <c:v>2.0738874241558142E-2</c:v>
                </c:pt>
                <c:pt idx="4585">
                  <c:v>2.0738874241558142E-2</c:v>
                </c:pt>
                <c:pt idx="4586">
                  <c:v>2.0738874241558142E-2</c:v>
                </c:pt>
                <c:pt idx="4587">
                  <c:v>2.0738874241558142E-2</c:v>
                </c:pt>
                <c:pt idx="4588">
                  <c:v>2.0738874241558142E-2</c:v>
                </c:pt>
                <c:pt idx="4589">
                  <c:v>2.0738874241558142E-2</c:v>
                </c:pt>
                <c:pt idx="4590">
                  <c:v>2.0738874241558142E-2</c:v>
                </c:pt>
                <c:pt idx="4591">
                  <c:v>2.0738874241558142E-2</c:v>
                </c:pt>
                <c:pt idx="4592">
                  <c:v>2.0738874241558142E-2</c:v>
                </c:pt>
                <c:pt idx="4593">
                  <c:v>2.0738874241558142E-2</c:v>
                </c:pt>
                <c:pt idx="4594">
                  <c:v>2.0738874241558142E-2</c:v>
                </c:pt>
                <c:pt idx="4595">
                  <c:v>2.0738874241558142E-2</c:v>
                </c:pt>
                <c:pt idx="4596">
                  <c:v>2.0738874241558142E-2</c:v>
                </c:pt>
                <c:pt idx="4597">
                  <c:v>2.0738874241558142E-2</c:v>
                </c:pt>
                <c:pt idx="4598">
                  <c:v>2.0738874241558142E-2</c:v>
                </c:pt>
                <c:pt idx="4599">
                  <c:v>2.0738874241558142E-2</c:v>
                </c:pt>
                <c:pt idx="4600">
                  <c:v>2.0738874241558142E-2</c:v>
                </c:pt>
                <c:pt idx="4601">
                  <c:v>2.0738874241558142E-2</c:v>
                </c:pt>
                <c:pt idx="4602">
                  <c:v>2.0738874241558142E-2</c:v>
                </c:pt>
                <c:pt idx="4603">
                  <c:v>2.0738874241558142E-2</c:v>
                </c:pt>
                <c:pt idx="4604">
                  <c:v>2.0738874241558142E-2</c:v>
                </c:pt>
                <c:pt idx="4605">
                  <c:v>2.0738874241558142E-2</c:v>
                </c:pt>
                <c:pt idx="4606">
                  <c:v>2.0738874241558142E-2</c:v>
                </c:pt>
                <c:pt idx="4607">
                  <c:v>2.0738874241558142E-2</c:v>
                </c:pt>
                <c:pt idx="4608">
                  <c:v>2.0738874241558142E-2</c:v>
                </c:pt>
                <c:pt idx="4609">
                  <c:v>2.0738874241558142E-2</c:v>
                </c:pt>
                <c:pt idx="4610">
                  <c:v>2.0738874241558142E-2</c:v>
                </c:pt>
                <c:pt idx="4611">
                  <c:v>2.0738874241558142E-2</c:v>
                </c:pt>
                <c:pt idx="4612">
                  <c:v>2.0738874241558142E-2</c:v>
                </c:pt>
                <c:pt idx="4613">
                  <c:v>2.0738874241558142E-2</c:v>
                </c:pt>
                <c:pt idx="4614">
                  <c:v>2.0738874241558142E-2</c:v>
                </c:pt>
                <c:pt idx="4615">
                  <c:v>2.0738874241558142E-2</c:v>
                </c:pt>
                <c:pt idx="4616">
                  <c:v>2.0738874241558142E-2</c:v>
                </c:pt>
                <c:pt idx="4617">
                  <c:v>2.0738874241558142E-2</c:v>
                </c:pt>
                <c:pt idx="4618">
                  <c:v>2.0738874241558142E-2</c:v>
                </c:pt>
                <c:pt idx="4619">
                  <c:v>2.0738874241558142E-2</c:v>
                </c:pt>
                <c:pt idx="4620">
                  <c:v>2.0738874241558142E-2</c:v>
                </c:pt>
                <c:pt idx="4621">
                  <c:v>2.0738874241558142E-2</c:v>
                </c:pt>
                <c:pt idx="4622">
                  <c:v>2.0738874241558142E-2</c:v>
                </c:pt>
                <c:pt idx="4623">
                  <c:v>2.0738874241558142E-2</c:v>
                </c:pt>
                <c:pt idx="4624">
                  <c:v>2.0738874241558142E-2</c:v>
                </c:pt>
                <c:pt idx="4625">
                  <c:v>2.0738874241558142E-2</c:v>
                </c:pt>
                <c:pt idx="4626">
                  <c:v>2.0738874241558142E-2</c:v>
                </c:pt>
                <c:pt idx="4627">
                  <c:v>2.0738874241558142E-2</c:v>
                </c:pt>
                <c:pt idx="4628">
                  <c:v>2.0738874241558142E-2</c:v>
                </c:pt>
                <c:pt idx="4629">
                  <c:v>2.0738874241558142E-2</c:v>
                </c:pt>
                <c:pt idx="4630">
                  <c:v>2.0738874241558142E-2</c:v>
                </c:pt>
                <c:pt idx="4631">
                  <c:v>2.0738874241558142E-2</c:v>
                </c:pt>
                <c:pt idx="4632">
                  <c:v>2.0738874241558142E-2</c:v>
                </c:pt>
                <c:pt idx="4633">
                  <c:v>2.0738874241558142E-2</c:v>
                </c:pt>
                <c:pt idx="4634">
                  <c:v>2.0738874241558142E-2</c:v>
                </c:pt>
                <c:pt idx="4635">
                  <c:v>2.0738874241558142E-2</c:v>
                </c:pt>
                <c:pt idx="4636">
                  <c:v>2.0738874241558142E-2</c:v>
                </c:pt>
                <c:pt idx="4637">
                  <c:v>2.0738874241558142E-2</c:v>
                </c:pt>
                <c:pt idx="4638">
                  <c:v>2.0738874241558142E-2</c:v>
                </c:pt>
                <c:pt idx="4639">
                  <c:v>2.0738874241558142E-2</c:v>
                </c:pt>
                <c:pt idx="4640">
                  <c:v>2.0738874241558142E-2</c:v>
                </c:pt>
                <c:pt idx="4641">
                  <c:v>2.0738874241558142E-2</c:v>
                </c:pt>
                <c:pt idx="4642">
                  <c:v>2.0738874241558142E-2</c:v>
                </c:pt>
                <c:pt idx="4643">
                  <c:v>2.0738874241558142E-2</c:v>
                </c:pt>
                <c:pt idx="4644">
                  <c:v>2.0738874241558142E-2</c:v>
                </c:pt>
                <c:pt idx="4645">
                  <c:v>2.0738874241558142E-2</c:v>
                </c:pt>
                <c:pt idx="4646">
                  <c:v>2.0738874241558142E-2</c:v>
                </c:pt>
                <c:pt idx="4647">
                  <c:v>2.0738874241558142E-2</c:v>
                </c:pt>
                <c:pt idx="4648">
                  <c:v>2.0738874241558142E-2</c:v>
                </c:pt>
                <c:pt idx="4649">
                  <c:v>2.0738874241558142E-2</c:v>
                </c:pt>
                <c:pt idx="4650">
                  <c:v>2.0738874241558142E-2</c:v>
                </c:pt>
                <c:pt idx="4651">
                  <c:v>2.0738874241558142E-2</c:v>
                </c:pt>
                <c:pt idx="4652">
                  <c:v>2.0738874241558142E-2</c:v>
                </c:pt>
                <c:pt idx="4653">
                  <c:v>2.0738874241558142E-2</c:v>
                </c:pt>
                <c:pt idx="4654">
                  <c:v>2.0738874241558142E-2</c:v>
                </c:pt>
                <c:pt idx="4655">
                  <c:v>2.0738874241558142E-2</c:v>
                </c:pt>
                <c:pt idx="4656">
                  <c:v>2.0738874241558142E-2</c:v>
                </c:pt>
                <c:pt idx="4657">
                  <c:v>2.0738874241558142E-2</c:v>
                </c:pt>
                <c:pt idx="4658">
                  <c:v>2.0738874241558142E-2</c:v>
                </c:pt>
                <c:pt idx="4659">
                  <c:v>2.0738874241558142E-2</c:v>
                </c:pt>
                <c:pt idx="4660">
                  <c:v>2.0738874241558142E-2</c:v>
                </c:pt>
                <c:pt idx="4661">
                  <c:v>2.0738874241558142E-2</c:v>
                </c:pt>
                <c:pt idx="4662">
                  <c:v>2.0738874241558142E-2</c:v>
                </c:pt>
                <c:pt idx="4663">
                  <c:v>2.0738874241558142E-2</c:v>
                </c:pt>
                <c:pt idx="4664">
                  <c:v>2.0738874241558142E-2</c:v>
                </c:pt>
                <c:pt idx="4665">
                  <c:v>2.0738874241558142E-2</c:v>
                </c:pt>
                <c:pt idx="4666">
                  <c:v>2.0738874241558142E-2</c:v>
                </c:pt>
                <c:pt idx="4667">
                  <c:v>2.0738874241558142E-2</c:v>
                </c:pt>
                <c:pt idx="4668">
                  <c:v>2.0738874241558142E-2</c:v>
                </c:pt>
                <c:pt idx="4669">
                  <c:v>2.0738874241558142E-2</c:v>
                </c:pt>
                <c:pt idx="4670">
                  <c:v>2.0738874241558142E-2</c:v>
                </c:pt>
                <c:pt idx="4671">
                  <c:v>2.0738874241558142E-2</c:v>
                </c:pt>
                <c:pt idx="4672">
                  <c:v>2.0738874241558142E-2</c:v>
                </c:pt>
                <c:pt idx="4673">
                  <c:v>2.0738874241558142E-2</c:v>
                </c:pt>
                <c:pt idx="4674">
                  <c:v>2.0738874241558142E-2</c:v>
                </c:pt>
                <c:pt idx="4675">
                  <c:v>2.0738874241558142E-2</c:v>
                </c:pt>
                <c:pt idx="4676">
                  <c:v>2.0738874241558142E-2</c:v>
                </c:pt>
                <c:pt idx="4677">
                  <c:v>2.0738874241558142E-2</c:v>
                </c:pt>
                <c:pt idx="4678">
                  <c:v>2.0738874241558142E-2</c:v>
                </c:pt>
                <c:pt idx="4679">
                  <c:v>2.0738874241558142E-2</c:v>
                </c:pt>
                <c:pt idx="4680">
                  <c:v>2.0738874241558142E-2</c:v>
                </c:pt>
                <c:pt idx="4681">
                  <c:v>2.0738874241558142E-2</c:v>
                </c:pt>
                <c:pt idx="4682">
                  <c:v>2.0738874241558142E-2</c:v>
                </c:pt>
                <c:pt idx="4683">
                  <c:v>2.0738874241558142E-2</c:v>
                </c:pt>
                <c:pt idx="4684">
                  <c:v>2.0738874241558142E-2</c:v>
                </c:pt>
                <c:pt idx="4685">
                  <c:v>2.0738874241558142E-2</c:v>
                </c:pt>
                <c:pt idx="4686">
                  <c:v>2.0738874241558142E-2</c:v>
                </c:pt>
                <c:pt idx="4687">
                  <c:v>2.0738874241558142E-2</c:v>
                </c:pt>
                <c:pt idx="4688">
                  <c:v>2.0738874241558142E-2</c:v>
                </c:pt>
                <c:pt idx="4689">
                  <c:v>2.0738874241558142E-2</c:v>
                </c:pt>
                <c:pt idx="4690">
                  <c:v>2.0738874241558142E-2</c:v>
                </c:pt>
                <c:pt idx="4691">
                  <c:v>2.0738874241558142E-2</c:v>
                </c:pt>
                <c:pt idx="4692">
                  <c:v>2.0738874241558142E-2</c:v>
                </c:pt>
                <c:pt idx="4693">
                  <c:v>2.0738874241558142E-2</c:v>
                </c:pt>
                <c:pt idx="4694">
                  <c:v>2.0738874241558142E-2</c:v>
                </c:pt>
                <c:pt idx="4695">
                  <c:v>2.0738874241558142E-2</c:v>
                </c:pt>
                <c:pt idx="4696">
                  <c:v>2.0738874241558142E-2</c:v>
                </c:pt>
                <c:pt idx="4697">
                  <c:v>2.0738874241558142E-2</c:v>
                </c:pt>
                <c:pt idx="4698">
                  <c:v>2.0738874241558142E-2</c:v>
                </c:pt>
                <c:pt idx="4699">
                  <c:v>2.0738874241558142E-2</c:v>
                </c:pt>
                <c:pt idx="4700">
                  <c:v>2.0738874241558142E-2</c:v>
                </c:pt>
                <c:pt idx="4701">
                  <c:v>2.0738874241558142E-2</c:v>
                </c:pt>
                <c:pt idx="4702">
                  <c:v>2.0738874241558142E-2</c:v>
                </c:pt>
                <c:pt idx="4703">
                  <c:v>2.0738874241558142E-2</c:v>
                </c:pt>
                <c:pt idx="4704">
                  <c:v>2.0738874241558142E-2</c:v>
                </c:pt>
                <c:pt idx="4705">
                  <c:v>2.0738874241558142E-2</c:v>
                </c:pt>
                <c:pt idx="4706">
                  <c:v>2.0738874241558142E-2</c:v>
                </c:pt>
                <c:pt idx="4707">
                  <c:v>2.0738874241558142E-2</c:v>
                </c:pt>
                <c:pt idx="4708">
                  <c:v>2.0738874241558142E-2</c:v>
                </c:pt>
                <c:pt idx="4709">
                  <c:v>2.0738874241558142E-2</c:v>
                </c:pt>
                <c:pt idx="4710">
                  <c:v>2.0738874241558142E-2</c:v>
                </c:pt>
                <c:pt idx="4711">
                  <c:v>2.0738874241558142E-2</c:v>
                </c:pt>
                <c:pt idx="4712">
                  <c:v>2.0738874241558142E-2</c:v>
                </c:pt>
                <c:pt idx="4713">
                  <c:v>2.0738874241558142E-2</c:v>
                </c:pt>
                <c:pt idx="4714">
                  <c:v>2.0738874241558142E-2</c:v>
                </c:pt>
                <c:pt idx="4715">
                  <c:v>2.0738874241558142E-2</c:v>
                </c:pt>
                <c:pt idx="4716">
                  <c:v>2.0738874241558142E-2</c:v>
                </c:pt>
                <c:pt idx="4717">
                  <c:v>2.0738874241558142E-2</c:v>
                </c:pt>
                <c:pt idx="4718">
                  <c:v>2.0738874241558142E-2</c:v>
                </c:pt>
                <c:pt idx="4719">
                  <c:v>2.0738874241558142E-2</c:v>
                </c:pt>
                <c:pt idx="4720">
                  <c:v>2.0738874241558142E-2</c:v>
                </c:pt>
                <c:pt idx="4721">
                  <c:v>2.0738874241558142E-2</c:v>
                </c:pt>
                <c:pt idx="4722">
                  <c:v>2.0738874241558142E-2</c:v>
                </c:pt>
                <c:pt idx="4723">
                  <c:v>2.0738874241558142E-2</c:v>
                </c:pt>
                <c:pt idx="4724">
                  <c:v>2.0738874241558142E-2</c:v>
                </c:pt>
                <c:pt idx="4725">
                  <c:v>2.0738874241558142E-2</c:v>
                </c:pt>
                <c:pt idx="4726">
                  <c:v>2.0738874241558142E-2</c:v>
                </c:pt>
                <c:pt idx="4727">
                  <c:v>2.0738874241558142E-2</c:v>
                </c:pt>
                <c:pt idx="4728">
                  <c:v>2.0738874241558142E-2</c:v>
                </c:pt>
                <c:pt idx="4729">
                  <c:v>2.0738874241558142E-2</c:v>
                </c:pt>
                <c:pt idx="4730">
                  <c:v>2.0738874241558142E-2</c:v>
                </c:pt>
                <c:pt idx="4731">
                  <c:v>2.0738874241558142E-2</c:v>
                </c:pt>
                <c:pt idx="4732">
                  <c:v>2.0738874241558142E-2</c:v>
                </c:pt>
                <c:pt idx="4733">
                  <c:v>2.0738874241558142E-2</c:v>
                </c:pt>
                <c:pt idx="4734">
                  <c:v>2.0738874241558142E-2</c:v>
                </c:pt>
                <c:pt idx="4735">
                  <c:v>2.0738874241558142E-2</c:v>
                </c:pt>
                <c:pt idx="4736">
                  <c:v>2.0738874241558142E-2</c:v>
                </c:pt>
                <c:pt idx="4737">
                  <c:v>2.0738874241558142E-2</c:v>
                </c:pt>
                <c:pt idx="4738">
                  <c:v>2.0738874241558142E-2</c:v>
                </c:pt>
                <c:pt idx="4739">
                  <c:v>2.0738874241558142E-2</c:v>
                </c:pt>
                <c:pt idx="4740">
                  <c:v>2.0738874241558142E-2</c:v>
                </c:pt>
                <c:pt idx="4741">
                  <c:v>2.0738874241558142E-2</c:v>
                </c:pt>
                <c:pt idx="4742">
                  <c:v>2.0738874241558142E-2</c:v>
                </c:pt>
                <c:pt idx="4743">
                  <c:v>2.0738874241558142E-2</c:v>
                </c:pt>
                <c:pt idx="4744">
                  <c:v>2.0738874241558142E-2</c:v>
                </c:pt>
                <c:pt idx="4745">
                  <c:v>2.0738874241558142E-2</c:v>
                </c:pt>
                <c:pt idx="4746">
                  <c:v>2.0738874241558142E-2</c:v>
                </c:pt>
                <c:pt idx="4747">
                  <c:v>2.0738874241558142E-2</c:v>
                </c:pt>
                <c:pt idx="4748">
                  <c:v>2.0738874241558142E-2</c:v>
                </c:pt>
                <c:pt idx="4749">
                  <c:v>2.0738874241558142E-2</c:v>
                </c:pt>
                <c:pt idx="4750">
                  <c:v>2.0738874241558142E-2</c:v>
                </c:pt>
                <c:pt idx="4751">
                  <c:v>2.0738874241558142E-2</c:v>
                </c:pt>
                <c:pt idx="4752">
                  <c:v>2.0738874241558142E-2</c:v>
                </c:pt>
                <c:pt idx="4753">
                  <c:v>2.0738874241558142E-2</c:v>
                </c:pt>
                <c:pt idx="4754">
                  <c:v>2.0738874241558142E-2</c:v>
                </c:pt>
                <c:pt idx="4755">
                  <c:v>2.0738874241558142E-2</c:v>
                </c:pt>
                <c:pt idx="4756">
                  <c:v>2.0738874241558142E-2</c:v>
                </c:pt>
                <c:pt idx="4757">
                  <c:v>2.0738874241558142E-2</c:v>
                </c:pt>
                <c:pt idx="4758">
                  <c:v>2.0738874241558142E-2</c:v>
                </c:pt>
                <c:pt idx="4759">
                  <c:v>2.0738874241558142E-2</c:v>
                </c:pt>
                <c:pt idx="4760">
                  <c:v>2.0738874241558142E-2</c:v>
                </c:pt>
                <c:pt idx="4761">
                  <c:v>2.0738874241558142E-2</c:v>
                </c:pt>
                <c:pt idx="4762">
                  <c:v>2.0738874241558142E-2</c:v>
                </c:pt>
                <c:pt idx="4763">
                  <c:v>2.0738874241558142E-2</c:v>
                </c:pt>
                <c:pt idx="4764">
                  <c:v>2.0738874241558142E-2</c:v>
                </c:pt>
                <c:pt idx="4765">
                  <c:v>2.0738874241558142E-2</c:v>
                </c:pt>
                <c:pt idx="4766">
                  <c:v>2.0738874241558142E-2</c:v>
                </c:pt>
                <c:pt idx="4767">
                  <c:v>2.0738874241558142E-2</c:v>
                </c:pt>
                <c:pt idx="4768">
                  <c:v>2.0738874241558142E-2</c:v>
                </c:pt>
                <c:pt idx="4769">
                  <c:v>2.0738874241558142E-2</c:v>
                </c:pt>
                <c:pt idx="4770">
                  <c:v>2.0738874241558142E-2</c:v>
                </c:pt>
                <c:pt idx="4771">
                  <c:v>2.0738874241558142E-2</c:v>
                </c:pt>
                <c:pt idx="4772">
                  <c:v>2.0738874241558142E-2</c:v>
                </c:pt>
                <c:pt idx="4773">
                  <c:v>2.0738874241558142E-2</c:v>
                </c:pt>
                <c:pt idx="4774">
                  <c:v>2.0738874241558142E-2</c:v>
                </c:pt>
                <c:pt idx="4775">
                  <c:v>2.0738874241558142E-2</c:v>
                </c:pt>
                <c:pt idx="4776">
                  <c:v>2.0738874241558142E-2</c:v>
                </c:pt>
                <c:pt idx="4777">
                  <c:v>2.0738874241558142E-2</c:v>
                </c:pt>
                <c:pt idx="4778">
                  <c:v>2.0738874241558142E-2</c:v>
                </c:pt>
                <c:pt idx="4779">
                  <c:v>2.0738874241558142E-2</c:v>
                </c:pt>
                <c:pt idx="4780">
                  <c:v>2.0738874241558142E-2</c:v>
                </c:pt>
                <c:pt idx="4781">
                  <c:v>2.0738874241558142E-2</c:v>
                </c:pt>
                <c:pt idx="4782">
                  <c:v>2.0738874241558142E-2</c:v>
                </c:pt>
                <c:pt idx="4783">
                  <c:v>2.0738874241558142E-2</c:v>
                </c:pt>
                <c:pt idx="4784">
                  <c:v>2.0738874241558142E-2</c:v>
                </c:pt>
                <c:pt idx="4785">
                  <c:v>2.0738874241558142E-2</c:v>
                </c:pt>
                <c:pt idx="4786">
                  <c:v>2.0738874241558142E-2</c:v>
                </c:pt>
                <c:pt idx="4787">
                  <c:v>2.0738874241558142E-2</c:v>
                </c:pt>
                <c:pt idx="4788">
                  <c:v>2.0738874241558142E-2</c:v>
                </c:pt>
                <c:pt idx="4789">
                  <c:v>2.0738874241558142E-2</c:v>
                </c:pt>
                <c:pt idx="4790">
                  <c:v>2.0738874241558142E-2</c:v>
                </c:pt>
                <c:pt idx="4791">
                  <c:v>2.0738874241558142E-2</c:v>
                </c:pt>
                <c:pt idx="4792">
                  <c:v>2.0738874241558142E-2</c:v>
                </c:pt>
                <c:pt idx="4793">
                  <c:v>2.0738874241558142E-2</c:v>
                </c:pt>
                <c:pt idx="4794">
                  <c:v>2.0738874241558142E-2</c:v>
                </c:pt>
                <c:pt idx="4795">
                  <c:v>2.0738874241558142E-2</c:v>
                </c:pt>
                <c:pt idx="4796">
                  <c:v>2.0738874241558142E-2</c:v>
                </c:pt>
                <c:pt idx="4797">
                  <c:v>2.0738874241558142E-2</c:v>
                </c:pt>
                <c:pt idx="4798">
                  <c:v>2.0738874241558142E-2</c:v>
                </c:pt>
                <c:pt idx="4799">
                  <c:v>2.0738874241558142E-2</c:v>
                </c:pt>
                <c:pt idx="4800">
                  <c:v>2.0738874241558142E-2</c:v>
                </c:pt>
                <c:pt idx="4801">
                  <c:v>2.0738874241558142E-2</c:v>
                </c:pt>
                <c:pt idx="4802">
                  <c:v>2.0738874241558142E-2</c:v>
                </c:pt>
                <c:pt idx="4803">
                  <c:v>2.0738874241558142E-2</c:v>
                </c:pt>
                <c:pt idx="4804">
                  <c:v>2.0738874241558142E-2</c:v>
                </c:pt>
                <c:pt idx="4805">
                  <c:v>2.0738874241558142E-2</c:v>
                </c:pt>
                <c:pt idx="4806">
                  <c:v>2.0738874241558142E-2</c:v>
                </c:pt>
                <c:pt idx="4807">
                  <c:v>2.0738874241558142E-2</c:v>
                </c:pt>
                <c:pt idx="4808">
                  <c:v>2.0738874241558142E-2</c:v>
                </c:pt>
                <c:pt idx="4809">
                  <c:v>2.0738874241558142E-2</c:v>
                </c:pt>
                <c:pt idx="4810">
                  <c:v>2.0738874241558142E-2</c:v>
                </c:pt>
                <c:pt idx="4811">
                  <c:v>2.0738874241558142E-2</c:v>
                </c:pt>
                <c:pt idx="4812">
                  <c:v>2.0738874241558142E-2</c:v>
                </c:pt>
                <c:pt idx="4813">
                  <c:v>2.0738874241558142E-2</c:v>
                </c:pt>
                <c:pt idx="4814">
                  <c:v>2.0738874241558142E-2</c:v>
                </c:pt>
                <c:pt idx="4815">
                  <c:v>2.0738874241558142E-2</c:v>
                </c:pt>
                <c:pt idx="4816">
                  <c:v>2.0738874241558142E-2</c:v>
                </c:pt>
                <c:pt idx="4817">
                  <c:v>2.0738874241558142E-2</c:v>
                </c:pt>
                <c:pt idx="4818">
                  <c:v>2.0738874241558142E-2</c:v>
                </c:pt>
                <c:pt idx="4819">
                  <c:v>2.0738874241558142E-2</c:v>
                </c:pt>
                <c:pt idx="4820">
                  <c:v>2.0738874241558142E-2</c:v>
                </c:pt>
                <c:pt idx="4821">
                  <c:v>2.0738874241558142E-2</c:v>
                </c:pt>
                <c:pt idx="4822">
                  <c:v>2.0738874241558142E-2</c:v>
                </c:pt>
                <c:pt idx="4823">
                  <c:v>2.0738874241558142E-2</c:v>
                </c:pt>
                <c:pt idx="4824">
                  <c:v>2.0738874241558142E-2</c:v>
                </c:pt>
                <c:pt idx="4825">
                  <c:v>2.0738874241558142E-2</c:v>
                </c:pt>
                <c:pt idx="4826">
                  <c:v>2.0738874241558142E-2</c:v>
                </c:pt>
                <c:pt idx="4827">
                  <c:v>2.0738874241558142E-2</c:v>
                </c:pt>
                <c:pt idx="4828">
                  <c:v>2.0738874241558142E-2</c:v>
                </c:pt>
                <c:pt idx="4829">
                  <c:v>2.0738874241558142E-2</c:v>
                </c:pt>
                <c:pt idx="4830">
                  <c:v>2.0738874241558142E-2</c:v>
                </c:pt>
                <c:pt idx="4831">
                  <c:v>2.0738874241558142E-2</c:v>
                </c:pt>
                <c:pt idx="4832">
                  <c:v>2.0738874241558142E-2</c:v>
                </c:pt>
                <c:pt idx="4833">
                  <c:v>2.0738874241558142E-2</c:v>
                </c:pt>
                <c:pt idx="4834">
                  <c:v>2.0738874241558142E-2</c:v>
                </c:pt>
                <c:pt idx="4835">
                  <c:v>2.0738874241558142E-2</c:v>
                </c:pt>
                <c:pt idx="4836">
                  <c:v>2.0738874241558142E-2</c:v>
                </c:pt>
                <c:pt idx="4837">
                  <c:v>2.0738874241558142E-2</c:v>
                </c:pt>
                <c:pt idx="4838">
                  <c:v>2.0738874241558142E-2</c:v>
                </c:pt>
                <c:pt idx="4839">
                  <c:v>2.0738874241558142E-2</c:v>
                </c:pt>
                <c:pt idx="4840">
                  <c:v>2.0738874241558142E-2</c:v>
                </c:pt>
                <c:pt idx="4841">
                  <c:v>2.0738874241558142E-2</c:v>
                </c:pt>
                <c:pt idx="4842">
                  <c:v>2.0738874241558142E-2</c:v>
                </c:pt>
                <c:pt idx="4843">
                  <c:v>2.0738874241558142E-2</c:v>
                </c:pt>
                <c:pt idx="4844">
                  <c:v>2.0738874241558142E-2</c:v>
                </c:pt>
                <c:pt idx="4845">
                  <c:v>2.0738874241558142E-2</c:v>
                </c:pt>
                <c:pt idx="4846">
                  <c:v>2.0738874241558142E-2</c:v>
                </c:pt>
                <c:pt idx="4847">
                  <c:v>2.0738874241558142E-2</c:v>
                </c:pt>
                <c:pt idx="4848">
                  <c:v>2.0738874241558142E-2</c:v>
                </c:pt>
                <c:pt idx="4849">
                  <c:v>2.0738874241558142E-2</c:v>
                </c:pt>
                <c:pt idx="4850">
                  <c:v>2.0738874241558142E-2</c:v>
                </c:pt>
                <c:pt idx="4851">
                  <c:v>2.0738874241558142E-2</c:v>
                </c:pt>
                <c:pt idx="4852">
                  <c:v>2.0738874241558142E-2</c:v>
                </c:pt>
                <c:pt idx="4853">
                  <c:v>2.0738874241558142E-2</c:v>
                </c:pt>
                <c:pt idx="4854">
                  <c:v>2.0738874241558142E-2</c:v>
                </c:pt>
                <c:pt idx="4855">
                  <c:v>2.0738874241558142E-2</c:v>
                </c:pt>
                <c:pt idx="4856">
                  <c:v>2.0738874241558142E-2</c:v>
                </c:pt>
                <c:pt idx="4857">
                  <c:v>2.0738874241558142E-2</c:v>
                </c:pt>
                <c:pt idx="4858">
                  <c:v>2.0738874241558142E-2</c:v>
                </c:pt>
                <c:pt idx="4859">
                  <c:v>2.0738874241558142E-2</c:v>
                </c:pt>
                <c:pt idx="4860">
                  <c:v>2.0738874241558142E-2</c:v>
                </c:pt>
                <c:pt idx="4861">
                  <c:v>2.0738874241558142E-2</c:v>
                </c:pt>
                <c:pt idx="4862">
                  <c:v>2.0738874241558142E-2</c:v>
                </c:pt>
                <c:pt idx="4863">
                  <c:v>2.0738874241558142E-2</c:v>
                </c:pt>
                <c:pt idx="4864">
                  <c:v>2.0738874241558142E-2</c:v>
                </c:pt>
                <c:pt idx="4865">
                  <c:v>2.0738874241558142E-2</c:v>
                </c:pt>
                <c:pt idx="4866">
                  <c:v>2.0738874241558142E-2</c:v>
                </c:pt>
                <c:pt idx="4867">
                  <c:v>2.0738874241558142E-2</c:v>
                </c:pt>
                <c:pt idx="4868">
                  <c:v>2.0738874241558142E-2</c:v>
                </c:pt>
                <c:pt idx="4869">
                  <c:v>2.0738874241558142E-2</c:v>
                </c:pt>
                <c:pt idx="4870">
                  <c:v>2.0738874241558142E-2</c:v>
                </c:pt>
                <c:pt idx="4871">
                  <c:v>2.0738874241558142E-2</c:v>
                </c:pt>
                <c:pt idx="4872">
                  <c:v>2.0738874241558142E-2</c:v>
                </c:pt>
                <c:pt idx="4873">
                  <c:v>2.0738874241558142E-2</c:v>
                </c:pt>
                <c:pt idx="4874">
                  <c:v>2.0738874241558142E-2</c:v>
                </c:pt>
                <c:pt idx="4875">
                  <c:v>2.0738874241558142E-2</c:v>
                </c:pt>
                <c:pt idx="4876">
                  <c:v>2.0738874241558142E-2</c:v>
                </c:pt>
                <c:pt idx="4877">
                  <c:v>2.0738874241558142E-2</c:v>
                </c:pt>
                <c:pt idx="4878">
                  <c:v>2.0738874241558142E-2</c:v>
                </c:pt>
                <c:pt idx="4879">
                  <c:v>2.0738874241558142E-2</c:v>
                </c:pt>
                <c:pt idx="4880">
                  <c:v>2.0738874241558142E-2</c:v>
                </c:pt>
                <c:pt idx="4881">
                  <c:v>2.0738874241558142E-2</c:v>
                </c:pt>
                <c:pt idx="4882">
                  <c:v>2.0738874241558142E-2</c:v>
                </c:pt>
                <c:pt idx="4883">
                  <c:v>2.0738874241558142E-2</c:v>
                </c:pt>
                <c:pt idx="4884">
                  <c:v>2.0738874241558142E-2</c:v>
                </c:pt>
                <c:pt idx="4885">
                  <c:v>2.0738874241558142E-2</c:v>
                </c:pt>
                <c:pt idx="4886">
                  <c:v>2.0738874241558142E-2</c:v>
                </c:pt>
                <c:pt idx="4887">
                  <c:v>2.0738874241558142E-2</c:v>
                </c:pt>
                <c:pt idx="4888">
                  <c:v>2.0738874241558142E-2</c:v>
                </c:pt>
                <c:pt idx="4889">
                  <c:v>2.0738874241558142E-2</c:v>
                </c:pt>
                <c:pt idx="4890">
                  <c:v>2.0738874241558142E-2</c:v>
                </c:pt>
                <c:pt idx="4891">
                  <c:v>2.0738874241558142E-2</c:v>
                </c:pt>
                <c:pt idx="4892">
                  <c:v>2.0738874241558142E-2</c:v>
                </c:pt>
                <c:pt idx="4893">
                  <c:v>2.0738874241558142E-2</c:v>
                </c:pt>
                <c:pt idx="4894">
                  <c:v>2.0738874241558142E-2</c:v>
                </c:pt>
                <c:pt idx="4895">
                  <c:v>2.0738874241558142E-2</c:v>
                </c:pt>
                <c:pt idx="4896">
                  <c:v>2.0738874241558142E-2</c:v>
                </c:pt>
                <c:pt idx="4897">
                  <c:v>2.0738874241558142E-2</c:v>
                </c:pt>
                <c:pt idx="4898">
                  <c:v>2.0738874241558142E-2</c:v>
                </c:pt>
                <c:pt idx="4899">
                  <c:v>2.0738874241558142E-2</c:v>
                </c:pt>
                <c:pt idx="4900">
                  <c:v>2.0738874241558142E-2</c:v>
                </c:pt>
                <c:pt idx="4901">
                  <c:v>2.0738874241558142E-2</c:v>
                </c:pt>
                <c:pt idx="4902">
                  <c:v>2.0738874241558142E-2</c:v>
                </c:pt>
                <c:pt idx="4903">
                  <c:v>2.0738874241558142E-2</c:v>
                </c:pt>
                <c:pt idx="4904">
                  <c:v>2.0738874241558142E-2</c:v>
                </c:pt>
                <c:pt idx="4905">
                  <c:v>2.0738874241558142E-2</c:v>
                </c:pt>
                <c:pt idx="4906">
                  <c:v>2.0738874241558142E-2</c:v>
                </c:pt>
                <c:pt idx="4907">
                  <c:v>2.0738874241558142E-2</c:v>
                </c:pt>
                <c:pt idx="4908">
                  <c:v>2.0738874241558142E-2</c:v>
                </c:pt>
                <c:pt idx="4909">
                  <c:v>2.0738874241558142E-2</c:v>
                </c:pt>
                <c:pt idx="4910">
                  <c:v>2.0738874241558142E-2</c:v>
                </c:pt>
                <c:pt idx="4911">
                  <c:v>2.0738874241558142E-2</c:v>
                </c:pt>
                <c:pt idx="4912">
                  <c:v>2.0738874241558142E-2</c:v>
                </c:pt>
                <c:pt idx="4913">
                  <c:v>2.0738874241558142E-2</c:v>
                </c:pt>
                <c:pt idx="4914">
                  <c:v>2.0738874241558142E-2</c:v>
                </c:pt>
                <c:pt idx="4915">
                  <c:v>2.0738874241558142E-2</c:v>
                </c:pt>
                <c:pt idx="4916">
                  <c:v>2.0738874241558142E-2</c:v>
                </c:pt>
                <c:pt idx="4917">
                  <c:v>2.0738874241558142E-2</c:v>
                </c:pt>
                <c:pt idx="4918">
                  <c:v>2.0738874241558142E-2</c:v>
                </c:pt>
                <c:pt idx="4919">
                  <c:v>2.0738874241558142E-2</c:v>
                </c:pt>
                <c:pt idx="4920">
                  <c:v>2.0738874241558142E-2</c:v>
                </c:pt>
                <c:pt idx="4921">
                  <c:v>2.0738874241558142E-2</c:v>
                </c:pt>
                <c:pt idx="4922">
                  <c:v>2.0738874241558142E-2</c:v>
                </c:pt>
                <c:pt idx="4923">
                  <c:v>2.0738874241558142E-2</c:v>
                </c:pt>
                <c:pt idx="4924">
                  <c:v>2.0738874241558142E-2</c:v>
                </c:pt>
                <c:pt idx="4925">
                  <c:v>2.0738874241558142E-2</c:v>
                </c:pt>
                <c:pt idx="4926">
                  <c:v>2.0738874241558142E-2</c:v>
                </c:pt>
                <c:pt idx="4927">
                  <c:v>2.0738874241558142E-2</c:v>
                </c:pt>
                <c:pt idx="4928">
                  <c:v>2.0738874241558142E-2</c:v>
                </c:pt>
                <c:pt idx="4929">
                  <c:v>2.0738874241558142E-2</c:v>
                </c:pt>
                <c:pt idx="4930">
                  <c:v>2.0738874241558142E-2</c:v>
                </c:pt>
                <c:pt idx="4931">
                  <c:v>2.0738874241558142E-2</c:v>
                </c:pt>
                <c:pt idx="4932">
                  <c:v>2.0738874241558142E-2</c:v>
                </c:pt>
                <c:pt idx="4933">
                  <c:v>2.0738874241558142E-2</c:v>
                </c:pt>
                <c:pt idx="4934">
                  <c:v>2.0738874241558142E-2</c:v>
                </c:pt>
                <c:pt idx="4935">
                  <c:v>2.0738874241558142E-2</c:v>
                </c:pt>
                <c:pt idx="4936">
                  <c:v>2.0738874241558142E-2</c:v>
                </c:pt>
                <c:pt idx="4937">
                  <c:v>2.0738874241558142E-2</c:v>
                </c:pt>
                <c:pt idx="4938">
                  <c:v>2.0738874241558142E-2</c:v>
                </c:pt>
                <c:pt idx="4939">
                  <c:v>2.0738874241558142E-2</c:v>
                </c:pt>
                <c:pt idx="4940">
                  <c:v>2.0738874241558142E-2</c:v>
                </c:pt>
                <c:pt idx="4941">
                  <c:v>2.0738874241558142E-2</c:v>
                </c:pt>
                <c:pt idx="4942">
                  <c:v>2.0738874241558142E-2</c:v>
                </c:pt>
                <c:pt idx="4943">
                  <c:v>2.0738874241558142E-2</c:v>
                </c:pt>
                <c:pt idx="4944">
                  <c:v>2.0738874241558142E-2</c:v>
                </c:pt>
                <c:pt idx="4945">
                  <c:v>2.0738874241558142E-2</c:v>
                </c:pt>
                <c:pt idx="4946">
                  <c:v>2.0738874241558142E-2</c:v>
                </c:pt>
                <c:pt idx="4947">
                  <c:v>2.0738874241558142E-2</c:v>
                </c:pt>
                <c:pt idx="4948">
                  <c:v>2.0738874241558142E-2</c:v>
                </c:pt>
                <c:pt idx="4949">
                  <c:v>2.0738874241558142E-2</c:v>
                </c:pt>
                <c:pt idx="4950">
                  <c:v>2.0738874241558142E-2</c:v>
                </c:pt>
                <c:pt idx="4951">
                  <c:v>2.0738874241558142E-2</c:v>
                </c:pt>
                <c:pt idx="4952">
                  <c:v>2.0738874241558142E-2</c:v>
                </c:pt>
                <c:pt idx="4953">
                  <c:v>2.0738874241558142E-2</c:v>
                </c:pt>
                <c:pt idx="4954">
                  <c:v>2.0738874241558142E-2</c:v>
                </c:pt>
                <c:pt idx="4955">
                  <c:v>2.0738874241558142E-2</c:v>
                </c:pt>
                <c:pt idx="4956">
                  <c:v>2.0738874241558142E-2</c:v>
                </c:pt>
                <c:pt idx="4957">
                  <c:v>2.0738874241558142E-2</c:v>
                </c:pt>
                <c:pt idx="4958">
                  <c:v>2.0738874241558142E-2</c:v>
                </c:pt>
                <c:pt idx="4959">
                  <c:v>2.0738874241558142E-2</c:v>
                </c:pt>
                <c:pt idx="4960">
                  <c:v>2.0738874241558142E-2</c:v>
                </c:pt>
                <c:pt idx="4961">
                  <c:v>2.0738874241558142E-2</c:v>
                </c:pt>
                <c:pt idx="4962">
                  <c:v>2.0738874241558142E-2</c:v>
                </c:pt>
                <c:pt idx="4963">
                  <c:v>2.0738874241558142E-2</c:v>
                </c:pt>
                <c:pt idx="4964">
                  <c:v>2.0738874241558142E-2</c:v>
                </c:pt>
                <c:pt idx="4965">
                  <c:v>2.0738874241558142E-2</c:v>
                </c:pt>
                <c:pt idx="4966">
                  <c:v>2.0738874241558142E-2</c:v>
                </c:pt>
                <c:pt idx="4967">
                  <c:v>2.0738874241558142E-2</c:v>
                </c:pt>
                <c:pt idx="4968">
                  <c:v>2.0738874241558142E-2</c:v>
                </c:pt>
                <c:pt idx="4969">
                  <c:v>2.0738874241558142E-2</c:v>
                </c:pt>
                <c:pt idx="4970">
                  <c:v>2.0738874241558142E-2</c:v>
                </c:pt>
                <c:pt idx="4971">
                  <c:v>2.0738874241558142E-2</c:v>
                </c:pt>
                <c:pt idx="4972">
                  <c:v>2.0738874241558142E-2</c:v>
                </c:pt>
                <c:pt idx="4973">
                  <c:v>2.0738874241558142E-2</c:v>
                </c:pt>
                <c:pt idx="4974">
                  <c:v>2.0738874241558142E-2</c:v>
                </c:pt>
                <c:pt idx="4975">
                  <c:v>2.0738874241558142E-2</c:v>
                </c:pt>
                <c:pt idx="4976">
                  <c:v>2.0738874241558142E-2</c:v>
                </c:pt>
                <c:pt idx="4977">
                  <c:v>2.0738874241558142E-2</c:v>
                </c:pt>
                <c:pt idx="4978">
                  <c:v>2.0738874241558142E-2</c:v>
                </c:pt>
                <c:pt idx="4979">
                  <c:v>2.0738874241558142E-2</c:v>
                </c:pt>
                <c:pt idx="4980">
                  <c:v>2.0738874241558142E-2</c:v>
                </c:pt>
                <c:pt idx="4981">
                  <c:v>2.0738874241558142E-2</c:v>
                </c:pt>
                <c:pt idx="4982">
                  <c:v>2.0738874241558142E-2</c:v>
                </c:pt>
                <c:pt idx="4983">
                  <c:v>2.0738874241558142E-2</c:v>
                </c:pt>
                <c:pt idx="4984">
                  <c:v>2.0738874241558142E-2</c:v>
                </c:pt>
                <c:pt idx="4985">
                  <c:v>2.0738874241558142E-2</c:v>
                </c:pt>
                <c:pt idx="4986">
                  <c:v>2.0738874241558142E-2</c:v>
                </c:pt>
                <c:pt idx="4987">
                  <c:v>2.0738874241558142E-2</c:v>
                </c:pt>
                <c:pt idx="4988">
                  <c:v>2.0738874241558142E-2</c:v>
                </c:pt>
                <c:pt idx="4989">
                  <c:v>2.0738874241558142E-2</c:v>
                </c:pt>
                <c:pt idx="4990">
                  <c:v>2.0738874241558142E-2</c:v>
                </c:pt>
                <c:pt idx="4991">
                  <c:v>2.0738874241558142E-2</c:v>
                </c:pt>
                <c:pt idx="4992">
                  <c:v>2.0738874241558142E-2</c:v>
                </c:pt>
                <c:pt idx="4993">
                  <c:v>2.0738874241558142E-2</c:v>
                </c:pt>
                <c:pt idx="4994">
                  <c:v>2.0738874241558142E-2</c:v>
                </c:pt>
                <c:pt idx="4995">
                  <c:v>2.0738874241558142E-2</c:v>
                </c:pt>
                <c:pt idx="4996">
                  <c:v>2.0738874241558142E-2</c:v>
                </c:pt>
                <c:pt idx="4997">
                  <c:v>2.0738874241558142E-2</c:v>
                </c:pt>
                <c:pt idx="4998">
                  <c:v>2.0738874241558142E-2</c:v>
                </c:pt>
                <c:pt idx="4999">
                  <c:v>2.0738874241558142E-2</c:v>
                </c:pt>
                <c:pt idx="5000">
                  <c:v>2.0738874241558142E-2</c:v>
                </c:pt>
                <c:pt idx="5001">
                  <c:v>2.0738874241558142E-2</c:v>
                </c:pt>
                <c:pt idx="5002">
                  <c:v>2.0738874241558142E-2</c:v>
                </c:pt>
                <c:pt idx="5003">
                  <c:v>2.0738874241558142E-2</c:v>
                </c:pt>
                <c:pt idx="5004">
                  <c:v>2.0738874241558142E-2</c:v>
                </c:pt>
                <c:pt idx="5005">
                  <c:v>2.0738874241558142E-2</c:v>
                </c:pt>
                <c:pt idx="5006">
                  <c:v>2.0738874241558142E-2</c:v>
                </c:pt>
                <c:pt idx="5007">
                  <c:v>2.0738874241558142E-2</c:v>
                </c:pt>
                <c:pt idx="5008">
                  <c:v>2.0738874241558142E-2</c:v>
                </c:pt>
                <c:pt idx="5009">
                  <c:v>2.0738874241558142E-2</c:v>
                </c:pt>
                <c:pt idx="5010">
                  <c:v>2.0738874241558142E-2</c:v>
                </c:pt>
                <c:pt idx="5011">
                  <c:v>2.0738874241558142E-2</c:v>
                </c:pt>
                <c:pt idx="5012">
                  <c:v>2.0738874241558142E-2</c:v>
                </c:pt>
                <c:pt idx="5013">
                  <c:v>2.0738874241558142E-2</c:v>
                </c:pt>
                <c:pt idx="5014">
                  <c:v>2.0738874241558142E-2</c:v>
                </c:pt>
                <c:pt idx="5015">
                  <c:v>2.0738874241558142E-2</c:v>
                </c:pt>
                <c:pt idx="5016">
                  <c:v>2.0738874241558142E-2</c:v>
                </c:pt>
                <c:pt idx="5017">
                  <c:v>2.0738874241558142E-2</c:v>
                </c:pt>
                <c:pt idx="5018">
                  <c:v>2.0738874241558142E-2</c:v>
                </c:pt>
                <c:pt idx="5019">
                  <c:v>2.0738874241558142E-2</c:v>
                </c:pt>
                <c:pt idx="5020">
                  <c:v>2.0738874241558142E-2</c:v>
                </c:pt>
                <c:pt idx="5021">
                  <c:v>2.0738874241558142E-2</c:v>
                </c:pt>
                <c:pt idx="5022">
                  <c:v>2.0738874241558142E-2</c:v>
                </c:pt>
                <c:pt idx="5023">
                  <c:v>2.0738874241558142E-2</c:v>
                </c:pt>
                <c:pt idx="5024">
                  <c:v>2.0738874241558142E-2</c:v>
                </c:pt>
                <c:pt idx="5025">
                  <c:v>2.0738874241558142E-2</c:v>
                </c:pt>
                <c:pt idx="5026">
                  <c:v>2.0738874241558142E-2</c:v>
                </c:pt>
                <c:pt idx="5027">
                  <c:v>2.0738874241558142E-2</c:v>
                </c:pt>
                <c:pt idx="5028">
                  <c:v>2.0738874241558142E-2</c:v>
                </c:pt>
                <c:pt idx="5029">
                  <c:v>2.0738874241558142E-2</c:v>
                </c:pt>
                <c:pt idx="5030">
                  <c:v>2.0738874241558142E-2</c:v>
                </c:pt>
                <c:pt idx="5031">
                  <c:v>2.0738874241558142E-2</c:v>
                </c:pt>
                <c:pt idx="5032">
                  <c:v>2.0738874241558142E-2</c:v>
                </c:pt>
                <c:pt idx="5033">
                  <c:v>2.0738874241558142E-2</c:v>
                </c:pt>
                <c:pt idx="5034">
                  <c:v>2.0738874241558142E-2</c:v>
                </c:pt>
                <c:pt idx="5035">
                  <c:v>2.0738874241558142E-2</c:v>
                </c:pt>
                <c:pt idx="5036">
                  <c:v>2.0738874241558142E-2</c:v>
                </c:pt>
                <c:pt idx="5037">
                  <c:v>2.0738874241558142E-2</c:v>
                </c:pt>
                <c:pt idx="5038">
                  <c:v>2.0738874241558142E-2</c:v>
                </c:pt>
                <c:pt idx="5039">
                  <c:v>2.0738874241558142E-2</c:v>
                </c:pt>
                <c:pt idx="5040">
                  <c:v>2.0738874241558142E-2</c:v>
                </c:pt>
                <c:pt idx="5041">
                  <c:v>2.0738874241558142E-2</c:v>
                </c:pt>
                <c:pt idx="5042">
                  <c:v>2.0738874241558142E-2</c:v>
                </c:pt>
                <c:pt idx="5043">
                  <c:v>2.0738874241558142E-2</c:v>
                </c:pt>
                <c:pt idx="5044">
                  <c:v>2.0738874241558142E-2</c:v>
                </c:pt>
                <c:pt idx="5045">
                  <c:v>2.0738874241558142E-2</c:v>
                </c:pt>
                <c:pt idx="5046">
                  <c:v>2.0738874241558142E-2</c:v>
                </c:pt>
                <c:pt idx="5047">
                  <c:v>2.0738874241558142E-2</c:v>
                </c:pt>
                <c:pt idx="5048">
                  <c:v>2.0738874241558142E-2</c:v>
                </c:pt>
                <c:pt idx="5049">
                  <c:v>2.0738874241558142E-2</c:v>
                </c:pt>
                <c:pt idx="5050">
                  <c:v>2.0738874241558142E-2</c:v>
                </c:pt>
                <c:pt idx="5051">
                  <c:v>2.0738874241558142E-2</c:v>
                </c:pt>
                <c:pt idx="5052">
                  <c:v>2.0738874241558142E-2</c:v>
                </c:pt>
                <c:pt idx="5053">
                  <c:v>2.0738874241558142E-2</c:v>
                </c:pt>
                <c:pt idx="5054">
                  <c:v>2.0738874241558142E-2</c:v>
                </c:pt>
                <c:pt idx="5055">
                  <c:v>2.0738874241558142E-2</c:v>
                </c:pt>
                <c:pt idx="5056">
                  <c:v>2.0738874241558142E-2</c:v>
                </c:pt>
                <c:pt idx="5057">
                  <c:v>2.0738874241558142E-2</c:v>
                </c:pt>
                <c:pt idx="5058">
                  <c:v>2.0738874241558142E-2</c:v>
                </c:pt>
                <c:pt idx="5059">
                  <c:v>2.0738874241558142E-2</c:v>
                </c:pt>
                <c:pt idx="5060">
                  <c:v>2.0738874241558142E-2</c:v>
                </c:pt>
                <c:pt idx="5061">
                  <c:v>2.0738874241558142E-2</c:v>
                </c:pt>
                <c:pt idx="5062">
                  <c:v>2.0738874241558142E-2</c:v>
                </c:pt>
                <c:pt idx="5063">
                  <c:v>2.0738874241558142E-2</c:v>
                </c:pt>
                <c:pt idx="5064">
                  <c:v>2.0738874241558142E-2</c:v>
                </c:pt>
                <c:pt idx="5065">
                  <c:v>2.0738874241558142E-2</c:v>
                </c:pt>
                <c:pt idx="5066">
                  <c:v>2.0738874241558142E-2</c:v>
                </c:pt>
                <c:pt idx="5067">
                  <c:v>2.0738874241558142E-2</c:v>
                </c:pt>
                <c:pt idx="5068">
                  <c:v>2.0738874241558142E-2</c:v>
                </c:pt>
                <c:pt idx="5069">
                  <c:v>2.0738874241558142E-2</c:v>
                </c:pt>
                <c:pt idx="5070">
                  <c:v>2.0738874241558142E-2</c:v>
                </c:pt>
                <c:pt idx="5071">
                  <c:v>2.0738874241558142E-2</c:v>
                </c:pt>
                <c:pt idx="5072">
                  <c:v>2.0738874241558142E-2</c:v>
                </c:pt>
                <c:pt idx="5073">
                  <c:v>2.0738874241558142E-2</c:v>
                </c:pt>
                <c:pt idx="5074">
                  <c:v>2.0738874241558142E-2</c:v>
                </c:pt>
                <c:pt idx="5075">
                  <c:v>2.0738874241558142E-2</c:v>
                </c:pt>
                <c:pt idx="5076">
                  <c:v>2.0738874241558142E-2</c:v>
                </c:pt>
                <c:pt idx="5077">
                  <c:v>2.0738874241558142E-2</c:v>
                </c:pt>
                <c:pt idx="5078">
                  <c:v>2.0738874241558142E-2</c:v>
                </c:pt>
                <c:pt idx="5079">
                  <c:v>2.0738874241558142E-2</c:v>
                </c:pt>
                <c:pt idx="5080">
                  <c:v>2.0738874241558142E-2</c:v>
                </c:pt>
                <c:pt idx="5081">
                  <c:v>2.0738874241558142E-2</c:v>
                </c:pt>
                <c:pt idx="5082">
                  <c:v>2.0738874241558142E-2</c:v>
                </c:pt>
                <c:pt idx="5083">
                  <c:v>2.0738874241558142E-2</c:v>
                </c:pt>
                <c:pt idx="5084">
                  <c:v>2.0738874241558142E-2</c:v>
                </c:pt>
                <c:pt idx="5085">
                  <c:v>2.0738874241558142E-2</c:v>
                </c:pt>
                <c:pt idx="5086">
                  <c:v>2.0738874241558142E-2</c:v>
                </c:pt>
                <c:pt idx="5087">
                  <c:v>2.0738874241558142E-2</c:v>
                </c:pt>
                <c:pt idx="5088">
                  <c:v>2.0738874241558142E-2</c:v>
                </c:pt>
                <c:pt idx="5089">
                  <c:v>2.0738874241558142E-2</c:v>
                </c:pt>
                <c:pt idx="5090">
                  <c:v>2.0738874241558142E-2</c:v>
                </c:pt>
                <c:pt idx="5091">
                  <c:v>2.0738874241558142E-2</c:v>
                </c:pt>
                <c:pt idx="5092">
                  <c:v>2.0738874241558142E-2</c:v>
                </c:pt>
                <c:pt idx="5093">
                  <c:v>2.0738874241558142E-2</c:v>
                </c:pt>
                <c:pt idx="5094">
                  <c:v>2.0738874241558142E-2</c:v>
                </c:pt>
                <c:pt idx="5095">
                  <c:v>2.0738874241558142E-2</c:v>
                </c:pt>
                <c:pt idx="5096">
                  <c:v>2.0738874241558142E-2</c:v>
                </c:pt>
                <c:pt idx="5097">
                  <c:v>2.0738874241558142E-2</c:v>
                </c:pt>
                <c:pt idx="5098">
                  <c:v>2.0738874241558142E-2</c:v>
                </c:pt>
                <c:pt idx="5099">
                  <c:v>2.0738874241558142E-2</c:v>
                </c:pt>
                <c:pt idx="5100">
                  <c:v>2.0738874241558142E-2</c:v>
                </c:pt>
                <c:pt idx="5101">
                  <c:v>2.0738874241558142E-2</c:v>
                </c:pt>
                <c:pt idx="5102">
                  <c:v>2.0738874241558142E-2</c:v>
                </c:pt>
                <c:pt idx="5103">
                  <c:v>2.0738874241558142E-2</c:v>
                </c:pt>
                <c:pt idx="5104">
                  <c:v>2.0738874241558142E-2</c:v>
                </c:pt>
                <c:pt idx="5105">
                  <c:v>2.0738874241558142E-2</c:v>
                </c:pt>
                <c:pt idx="5106">
                  <c:v>2.0738874241558142E-2</c:v>
                </c:pt>
                <c:pt idx="5107">
                  <c:v>2.0738874241558142E-2</c:v>
                </c:pt>
                <c:pt idx="5108">
                  <c:v>2.0738874241558142E-2</c:v>
                </c:pt>
                <c:pt idx="5109">
                  <c:v>2.0738874241558142E-2</c:v>
                </c:pt>
                <c:pt idx="5110">
                  <c:v>2.0738874241558142E-2</c:v>
                </c:pt>
                <c:pt idx="5111">
                  <c:v>2.0738874241558142E-2</c:v>
                </c:pt>
                <c:pt idx="5112">
                  <c:v>2.0738874241558142E-2</c:v>
                </c:pt>
                <c:pt idx="5113">
                  <c:v>2.0738874241558142E-2</c:v>
                </c:pt>
                <c:pt idx="5114">
                  <c:v>2.0738874241558142E-2</c:v>
                </c:pt>
                <c:pt idx="5115">
                  <c:v>2.0738874241558142E-2</c:v>
                </c:pt>
                <c:pt idx="5116">
                  <c:v>2.0738874241558142E-2</c:v>
                </c:pt>
                <c:pt idx="5117">
                  <c:v>2.0738874241558142E-2</c:v>
                </c:pt>
                <c:pt idx="5118">
                  <c:v>2.0738874241558142E-2</c:v>
                </c:pt>
                <c:pt idx="5119">
                  <c:v>2.0738874241558142E-2</c:v>
                </c:pt>
                <c:pt idx="5120">
                  <c:v>2.0738874241558142E-2</c:v>
                </c:pt>
                <c:pt idx="5121">
                  <c:v>2.0738874241558142E-2</c:v>
                </c:pt>
                <c:pt idx="5122">
                  <c:v>2.0738874241558142E-2</c:v>
                </c:pt>
                <c:pt idx="5123">
                  <c:v>2.0738874241558142E-2</c:v>
                </c:pt>
                <c:pt idx="5124">
                  <c:v>2.0738874241558142E-2</c:v>
                </c:pt>
                <c:pt idx="5125">
                  <c:v>2.0738874241558142E-2</c:v>
                </c:pt>
                <c:pt idx="5126">
                  <c:v>2.0738874241558142E-2</c:v>
                </c:pt>
                <c:pt idx="5127">
                  <c:v>2.0738874241558142E-2</c:v>
                </c:pt>
                <c:pt idx="5128">
                  <c:v>2.0738874241558142E-2</c:v>
                </c:pt>
                <c:pt idx="5129">
                  <c:v>2.0738874241558142E-2</c:v>
                </c:pt>
                <c:pt idx="5130">
                  <c:v>2.0738874241558142E-2</c:v>
                </c:pt>
                <c:pt idx="5131">
                  <c:v>2.0738874241558142E-2</c:v>
                </c:pt>
                <c:pt idx="5132">
                  <c:v>2.0738874241558142E-2</c:v>
                </c:pt>
                <c:pt idx="5133">
                  <c:v>2.0738874241558142E-2</c:v>
                </c:pt>
                <c:pt idx="5134">
                  <c:v>2.0738874241558142E-2</c:v>
                </c:pt>
                <c:pt idx="5135">
                  <c:v>2.0738874241558142E-2</c:v>
                </c:pt>
                <c:pt idx="5136">
                  <c:v>2.0738874241558142E-2</c:v>
                </c:pt>
                <c:pt idx="5137">
                  <c:v>2.0738874241558142E-2</c:v>
                </c:pt>
                <c:pt idx="5138">
                  <c:v>2.0738874241558142E-2</c:v>
                </c:pt>
                <c:pt idx="5139">
                  <c:v>2.0738874241558142E-2</c:v>
                </c:pt>
                <c:pt idx="5140">
                  <c:v>2.0738874241558142E-2</c:v>
                </c:pt>
                <c:pt idx="5141">
                  <c:v>2.0738874241558142E-2</c:v>
                </c:pt>
                <c:pt idx="5142">
                  <c:v>2.0738874241558142E-2</c:v>
                </c:pt>
                <c:pt idx="5143">
                  <c:v>2.0738874241558142E-2</c:v>
                </c:pt>
                <c:pt idx="5144">
                  <c:v>2.0738874241558142E-2</c:v>
                </c:pt>
                <c:pt idx="5145">
                  <c:v>2.0738874241558142E-2</c:v>
                </c:pt>
                <c:pt idx="5146">
                  <c:v>2.0738874241558142E-2</c:v>
                </c:pt>
                <c:pt idx="5147">
                  <c:v>2.0738874241558142E-2</c:v>
                </c:pt>
                <c:pt idx="5148">
                  <c:v>2.0738874241558142E-2</c:v>
                </c:pt>
                <c:pt idx="5149">
                  <c:v>2.0738874241558142E-2</c:v>
                </c:pt>
                <c:pt idx="5150">
                  <c:v>2.0738874241558142E-2</c:v>
                </c:pt>
                <c:pt idx="5151">
                  <c:v>2.0738874241558142E-2</c:v>
                </c:pt>
                <c:pt idx="5152">
                  <c:v>2.0738874241558142E-2</c:v>
                </c:pt>
                <c:pt idx="5153">
                  <c:v>2.0738874241558142E-2</c:v>
                </c:pt>
                <c:pt idx="5154">
                  <c:v>2.0738874241558142E-2</c:v>
                </c:pt>
                <c:pt idx="5155">
                  <c:v>2.0738874241558142E-2</c:v>
                </c:pt>
                <c:pt idx="5156">
                  <c:v>2.0738874241558142E-2</c:v>
                </c:pt>
                <c:pt idx="5157">
                  <c:v>2.0738874241558142E-2</c:v>
                </c:pt>
                <c:pt idx="5158">
                  <c:v>2.0738874241558142E-2</c:v>
                </c:pt>
                <c:pt idx="5159">
                  <c:v>2.0738874241558142E-2</c:v>
                </c:pt>
                <c:pt idx="5160">
                  <c:v>2.0738874241558142E-2</c:v>
                </c:pt>
                <c:pt idx="5161">
                  <c:v>2.0738874241558142E-2</c:v>
                </c:pt>
                <c:pt idx="5162">
                  <c:v>2.0738874241558142E-2</c:v>
                </c:pt>
                <c:pt idx="5163">
                  <c:v>2.0738874241558142E-2</c:v>
                </c:pt>
                <c:pt idx="5164">
                  <c:v>2.0738874241558142E-2</c:v>
                </c:pt>
                <c:pt idx="5165">
                  <c:v>2.0738874241558142E-2</c:v>
                </c:pt>
                <c:pt idx="5166">
                  <c:v>2.0738874241558142E-2</c:v>
                </c:pt>
                <c:pt idx="5167">
                  <c:v>2.0738874241558142E-2</c:v>
                </c:pt>
                <c:pt idx="5168">
                  <c:v>2.0738874241558142E-2</c:v>
                </c:pt>
                <c:pt idx="5169">
                  <c:v>2.0738874241558142E-2</c:v>
                </c:pt>
                <c:pt idx="5170">
                  <c:v>2.0738874241558142E-2</c:v>
                </c:pt>
                <c:pt idx="5171">
                  <c:v>2.0738874241558142E-2</c:v>
                </c:pt>
                <c:pt idx="5172">
                  <c:v>2.0738874241558142E-2</c:v>
                </c:pt>
                <c:pt idx="5173">
                  <c:v>2.0738874241558142E-2</c:v>
                </c:pt>
                <c:pt idx="5174">
                  <c:v>2.0738874241558142E-2</c:v>
                </c:pt>
                <c:pt idx="5175">
                  <c:v>2.0738874241558142E-2</c:v>
                </c:pt>
                <c:pt idx="5176">
                  <c:v>2.0738874241558142E-2</c:v>
                </c:pt>
                <c:pt idx="5177">
                  <c:v>2.0738874241558142E-2</c:v>
                </c:pt>
                <c:pt idx="5178">
                  <c:v>2.0738874241558142E-2</c:v>
                </c:pt>
                <c:pt idx="5179">
                  <c:v>2.0738874241558142E-2</c:v>
                </c:pt>
                <c:pt idx="5180">
                  <c:v>2.0738874241558142E-2</c:v>
                </c:pt>
                <c:pt idx="5181">
                  <c:v>2.0738874241558142E-2</c:v>
                </c:pt>
                <c:pt idx="5182">
                  <c:v>2.0738874241558142E-2</c:v>
                </c:pt>
                <c:pt idx="5183">
                  <c:v>2.0738874241558142E-2</c:v>
                </c:pt>
                <c:pt idx="5184">
                  <c:v>2.0738874241558142E-2</c:v>
                </c:pt>
                <c:pt idx="5185">
                  <c:v>2.0738874241558142E-2</c:v>
                </c:pt>
                <c:pt idx="5186">
                  <c:v>2.0738874241558142E-2</c:v>
                </c:pt>
                <c:pt idx="5187">
                  <c:v>2.0738874241558142E-2</c:v>
                </c:pt>
                <c:pt idx="5188">
                  <c:v>2.0738874241558142E-2</c:v>
                </c:pt>
                <c:pt idx="5189">
                  <c:v>2.0738874241558142E-2</c:v>
                </c:pt>
                <c:pt idx="5190">
                  <c:v>2.0738874241558142E-2</c:v>
                </c:pt>
                <c:pt idx="5191">
                  <c:v>2.0738874241558142E-2</c:v>
                </c:pt>
                <c:pt idx="5192">
                  <c:v>2.0738874241558142E-2</c:v>
                </c:pt>
                <c:pt idx="5193">
                  <c:v>2.0738874241558142E-2</c:v>
                </c:pt>
                <c:pt idx="5194">
                  <c:v>2.0738874241558142E-2</c:v>
                </c:pt>
                <c:pt idx="5195">
                  <c:v>2.0738874241558142E-2</c:v>
                </c:pt>
                <c:pt idx="5196">
                  <c:v>2.0738874241558142E-2</c:v>
                </c:pt>
                <c:pt idx="5197">
                  <c:v>2.0738874241558142E-2</c:v>
                </c:pt>
                <c:pt idx="5198">
                  <c:v>2.0738874241558142E-2</c:v>
                </c:pt>
                <c:pt idx="5199">
                  <c:v>2.0738874241558142E-2</c:v>
                </c:pt>
                <c:pt idx="5200">
                  <c:v>2.0738874241558142E-2</c:v>
                </c:pt>
                <c:pt idx="5201">
                  <c:v>2.0738874241558142E-2</c:v>
                </c:pt>
                <c:pt idx="5202">
                  <c:v>2.0738874241558142E-2</c:v>
                </c:pt>
                <c:pt idx="5203">
                  <c:v>2.0738874241558142E-2</c:v>
                </c:pt>
                <c:pt idx="5204">
                  <c:v>2.0738874241558142E-2</c:v>
                </c:pt>
                <c:pt idx="5205">
                  <c:v>2.0738874241558142E-2</c:v>
                </c:pt>
                <c:pt idx="5206">
                  <c:v>2.0738874241558142E-2</c:v>
                </c:pt>
                <c:pt idx="5207">
                  <c:v>2.0738874241558142E-2</c:v>
                </c:pt>
                <c:pt idx="5208">
                  <c:v>2.0738874241558142E-2</c:v>
                </c:pt>
                <c:pt idx="5209">
                  <c:v>2.0738874241558142E-2</c:v>
                </c:pt>
                <c:pt idx="5210">
                  <c:v>2.0738874241558142E-2</c:v>
                </c:pt>
                <c:pt idx="5211">
                  <c:v>2.0738874241558142E-2</c:v>
                </c:pt>
                <c:pt idx="5212">
                  <c:v>2.0738874241558142E-2</c:v>
                </c:pt>
                <c:pt idx="5213">
                  <c:v>2.0738874241558142E-2</c:v>
                </c:pt>
                <c:pt idx="5214">
                  <c:v>2.0738874241558142E-2</c:v>
                </c:pt>
                <c:pt idx="5215">
                  <c:v>2.0738874241558142E-2</c:v>
                </c:pt>
                <c:pt idx="5216">
                  <c:v>2.0738874241558142E-2</c:v>
                </c:pt>
                <c:pt idx="5217">
                  <c:v>2.0738874241558142E-2</c:v>
                </c:pt>
                <c:pt idx="5218">
                  <c:v>2.0738874241558142E-2</c:v>
                </c:pt>
                <c:pt idx="5219">
                  <c:v>2.0738874241558142E-2</c:v>
                </c:pt>
                <c:pt idx="5220">
                  <c:v>2.0738874241558142E-2</c:v>
                </c:pt>
                <c:pt idx="5221">
                  <c:v>2.0738874241558142E-2</c:v>
                </c:pt>
                <c:pt idx="5222">
                  <c:v>2.0738874241558142E-2</c:v>
                </c:pt>
                <c:pt idx="5223">
                  <c:v>2.0738874241558142E-2</c:v>
                </c:pt>
                <c:pt idx="5224">
                  <c:v>2.0738874241558142E-2</c:v>
                </c:pt>
                <c:pt idx="5225">
                  <c:v>2.0738874241558142E-2</c:v>
                </c:pt>
                <c:pt idx="5226">
                  <c:v>2.0738874241558142E-2</c:v>
                </c:pt>
                <c:pt idx="5227">
                  <c:v>2.0738874241558142E-2</c:v>
                </c:pt>
                <c:pt idx="5228">
                  <c:v>2.0738874241558142E-2</c:v>
                </c:pt>
                <c:pt idx="5229">
                  <c:v>2.0738874241558142E-2</c:v>
                </c:pt>
                <c:pt idx="5230">
                  <c:v>2.0738874241558142E-2</c:v>
                </c:pt>
                <c:pt idx="5231">
                  <c:v>2.0738874241558142E-2</c:v>
                </c:pt>
                <c:pt idx="5232">
                  <c:v>2.0738874241558142E-2</c:v>
                </c:pt>
                <c:pt idx="5233">
                  <c:v>2.0738874241558142E-2</c:v>
                </c:pt>
                <c:pt idx="5234">
                  <c:v>2.0738874241558142E-2</c:v>
                </c:pt>
                <c:pt idx="5235">
                  <c:v>2.0738874241558142E-2</c:v>
                </c:pt>
                <c:pt idx="5236">
                  <c:v>2.0738874241558142E-2</c:v>
                </c:pt>
                <c:pt idx="5237">
                  <c:v>2.0738874241558142E-2</c:v>
                </c:pt>
                <c:pt idx="5238">
                  <c:v>2.0738874241558142E-2</c:v>
                </c:pt>
                <c:pt idx="5239">
                  <c:v>2.0738874241558142E-2</c:v>
                </c:pt>
                <c:pt idx="5240">
                  <c:v>2.0738874241558142E-2</c:v>
                </c:pt>
                <c:pt idx="5241">
                  <c:v>2.0738874241558142E-2</c:v>
                </c:pt>
                <c:pt idx="5242">
                  <c:v>2.0738874241558142E-2</c:v>
                </c:pt>
                <c:pt idx="5243">
                  <c:v>2.0738874241558142E-2</c:v>
                </c:pt>
                <c:pt idx="5244">
                  <c:v>2.0738874241558142E-2</c:v>
                </c:pt>
                <c:pt idx="5245">
                  <c:v>2.0738874241558142E-2</c:v>
                </c:pt>
                <c:pt idx="5246">
                  <c:v>2.0738874241558142E-2</c:v>
                </c:pt>
                <c:pt idx="5247">
                  <c:v>2.0738874241558142E-2</c:v>
                </c:pt>
                <c:pt idx="5248">
                  <c:v>2.0738874241558142E-2</c:v>
                </c:pt>
                <c:pt idx="5249">
                  <c:v>2.0738874241558142E-2</c:v>
                </c:pt>
                <c:pt idx="5250">
                  <c:v>2.0738874241558142E-2</c:v>
                </c:pt>
                <c:pt idx="5251">
                  <c:v>2.0738874241558142E-2</c:v>
                </c:pt>
                <c:pt idx="5252">
                  <c:v>2.0738874241558142E-2</c:v>
                </c:pt>
                <c:pt idx="5253">
                  <c:v>2.0738874241558142E-2</c:v>
                </c:pt>
                <c:pt idx="5254">
                  <c:v>2.0738874241558142E-2</c:v>
                </c:pt>
                <c:pt idx="5255">
                  <c:v>2.0738874241558142E-2</c:v>
                </c:pt>
                <c:pt idx="5256">
                  <c:v>2.0738874241558142E-2</c:v>
                </c:pt>
                <c:pt idx="5257">
                  <c:v>2.0738874241558142E-2</c:v>
                </c:pt>
                <c:pt idx="5258">
                  <c:v>2.0738874241558142E-2</c:v>
                </c:pt>
                <c:pt idx="5259">
                  <c:v>2.0738874241558142E-2</c:v>
                </c:pt>
                <c:pt idx="5260">
                  <c:v>2.0738874241558142E-2</c:v>
                </c:pt>
                <c:pt idx="5261">
                  <c:v>2.0738874241558142E-2</c:v>
                </c:pt>
                <c:pt idx="5262">
                  <c:v>2.0738874241558142E-2</c:v>
                </c:pt>
                <c:pt idx="5263">
                  <c:v>2.0738874241558142E-2</c:v>
                </c:pt>
                <c:pt idx="5264">
                  <c:v>2.0738874241558142E-2</c:v>
                </c:pt>
                <c:pt idx="5265">
                  <c:v>2.0738874241558142E-2</c:v>
                </c:pt>
                <c:pt idx="5266">
                  <c:v>2.0738874241558142E-2</c:v>
                </c:pt>
                <c:pt idx="5267">
                  <c:v>2.0738874241558142E-2</c:v>
                </c:pt>
                <c:pt idx="5268">
                  <c:v>2.0738874241558142E-2</c:v>
                </c:pt>
                <c:pt idx="5269">
                  <c:v>2.0738874241558142E-2</c:v>
                </c:pt>
                <c:pt idx="5270">
                  <c:v>2.0738874241558142E-2</c:v>
                </c:pt>
                <c:pt idx="5271">
                  <c:v>2.0738874241558142E-2</c:v>
                </c:pt>
                <c:pt idx="5272">
                  <c:v>2.0738874241558142E-2</c:v>
                </c:pt>
                <c:pt idx="5273">
                  <c:v>2.0738874241558142E-2</c:v>
                </c:pt>
                <c:pt idx="5274">
                  <c:v>2.0738874241558142E-2</c:v>
                </c:pt>
                <c:pt idx="5275">
                  <c:v>2.0738874241558142E-2</c:v>
                </c:pt>
                <c:pt idx="5276">
                  <c:v>2.0738874241558142E-2</c:v>
                </c:pt>
                <c:pt idx="5277">
                  <c:v>2.0738874241558142E-2</c:v>
                </c:pt>
                <c:pt idx="5278">
                  <c:v>2.0738874241558142E-2</c:v>
                </c:pt>
                <c:pt idx="5279">
                  <c:v>2.0738874241558142E-2</c:v>
                </c:pt>
                <c:pt idx="5280">
                  <c:v>2.0738874241558142E-2</c:v>
                </c:pt>
                <c:pt idx="5281">
                  <c:v>2.0738874241558142E-2</c:v>
                </c:pt>
                <c:pt idx="5282">
                  <c:v>2.0738874241558142E-2</c:v>
                </c:pt>
                <c:pt idx="5283">
                  <c:v>2.0738874241558142E-2</c:v>
                </c:pt>
                <c:pt idx="5284">
                  <c:v>2.0738874241558142E-2</c:v>
                </c:pt>
                <c:pt idx="5285">
                  <c:v>2.0738874241558142E-2</c:v>
                </c:pt>
                <c:pt idx="5286">
                  <c:v>2.0738874241558142E-2</c:v>
                </c:pt>
                <c:pt idx="5287">
                  <c:v>2.0738874241558142E-2</c:v>
                </c:pt>
                <c:pt idx="5288">
                  <c:v>2.0738874241558142E-2</c:v>
                </c:pt>
                <c:pt idx="5289">
                  <c:v>2.0738874241558142E-2</c:v>
                </c:pt>
                <c:pt idx="5290">
                  <c:v>2.0738874241558142E-2</c:v>
                </c:pt>
                <c:pt idx="5291">
                  <c:v>2.0738874241558142E-2</c:v>
                </c:pt>
                <c:pt idx="5292">
                  <c:v>2.0738874241558142E-2</c:v>
                </c:pt>
                <c:pt idx="5293">
                  <c:v>2.0738874241558142E-2</c:v>
                </c:pt>
                <c:pt idx="5294">
                  <c:v>2.0738874241558142E-2</c:v>
                </c:pt>
                <c:pt idx="5295">
                  <c:v>2.0738874241558142E-2</c:v>
                </c:pt>
                <c:pt idx="5296">
                  <c:v>2.0738874241558142E-2</c:v>
                </c:pt>
                <c:pt idx="5297">
                  <c:v>2.0738874241558142E-2</c:v>
                </c:pt>
                <c:pt idx="5298">
                  <c:v>2.0738874241558142E-2</c:v>
                </c:pt>
                <c:pt idx="5299">
                  <c:v>2.0738874241558142E-2</c:v>
                </c:pt>
                <c:pt idx="5300">
                  <c:v>2.0738874241558142E-2</c:v>
                </c:pt>
                <c:pt idx="5301">
                  <c:v>2.0738874241558142E-2</c:v>
                </c:pt>
                <c:pt idx="5302">
                  <c:v>2.0738874241558142E-2</c:v>
                </c:pt>
                <c:pt idx="5303">
                  <c:v>2.0738874241558142E-2</c:v>
                </c:pt>
                <c:pt idx="5304">
                  <c:v>2.0738874241558142E-2</c:v>
                </c:pt>
                <c:pt idx="5305">
                  <c:v>2.0738874241558142E-2</c:v>
                </c:pt>
                <c:pt idx="5306">
                  <c:v>2.0738874241558142E-2</c:v>
                </c:pt>
                <c:pt idx="5307">
                  <c:v>2.0738874241558142E-2</c:v>
                </c:pt>
                <c:pt idx="5308">
                  <c:v>2.0738874241558142E-2</c:v>
                </c:pt>
                <c:pt idx="5309">
                  <c:v>2.0738874241558142E-2</c:v>
                </c:pt>
                <c:pt idx="5310">
                  <c:v>2.0738874241558142E-2</c:v>
                </c:pt>
                <c:pt idx="5311">
                  <c:v>2.0738874241558142E-2</c:v>
                </c:pt>
                <c:pt idx="5312">
                  <c:v>2.0738874241558142E-2</c:v>
                </c:pt>
                <c:pt idx="5313">
                  <c:v>2.0738874241558142E-2</c:v>
                </c:pt>
                <c:pt idx="5314">
                  <c:v>2.0738874241558142E-2</c:v>
                </c:pt>
                <c:pt idx="5315">
                  <c:v>2.0738874241558142E-2</c:v>
                </c:pt>
                <c:pt idx="5316">
                  <c:v>2.0738874241558142E-2</c:v>
                </c:pt>
                <c:pt idx="5317">
                  <c:v>2.0738874241558142E-2</c:v>
                </c:pt>
                <c:pt idx="5318">
                  <c:v>2.0738874241558142E-2</c:v>
                </c:pt>
                <c:pt idx="5319">
                  <c:v>2.0738874241558142E-2</c:v>
                </c:pt>
                <c:pt idx="5320">
                  <c:v>2.0738874241558142E-2</c:v>
                </c:pt>
                <c:pt idx="5321">
                  <c:v>2.0738874241558142E-2</c:v>
                </c:pt>
                <c:pt idx="5322">
                  <c:v>2.0738874241558142E-2</c:v>
                </c:pt>
                <c:pt idx="5323">
                  <c:v>2.0738874241558142E-2</c:v>
                </c:pt>
                <c:pt idx="5324">
                  <c:v>2.0738874241558142E-2</c:v>
                </c:pt>
                <c:pt idx="5325">
                  <c:v>2.0738874241558142E-2</c:v>
                </c:pt>
                <c:pt idx="5326">
                  <c:v>2.0738874241558142E-2</c:v>
                </c:pt>
                <c:pt idx="5327">
                  <c:v>2.0738874241558142E-2</c:v>
                </c:pt>
                <c:pt idx="5328">
                  <c:v>2.0738874241558142E-2</c:v>
                </c:pt>
                <c:pt idx="5329">
                  <c:v>2.0738874241558142E-2</c:v>
                </c:pt>
                <c:pt idx="5330">
                  <c:v>2.0738874241558142E-2</c:v>
                </c:pt>
                <c:pt idx="5331">
                  <c:v>2.0738874241558142E-2</c:v>
                </c:pt>
                <c:pt idx="5332">
                  <c:v>2.0738874241558142E-2</c:v>
                </c:pt>
                <c:pt idx="5333">
                  <c:v>2.0738874241558142E-2</c:v>
                </c:pt>
                <c:pt idx="5334">
                  <c:v>2.0738874241558142E-2</c:v>
                </c:pt>
                <c:pt idx="5335">
                  <c:v>2.0738874241558142E-2</c:v>
                </c:pt>
                <c:pt idx="5336">
                  <c:v>2.0738874241558142E-2</c:v>
                </c:pt>
                <c:pt idx="5337">
                  <c:v>2.0738874241558142E-2</c:v>
                </c:pt>
                <c:pt idx="5338">
                  <c:v>2.0738874241558142E-2</c:v>
                </c:pt>
                <c:pt idx="5339">
                  <c:v>2.0738874241558142E-2</c:v>
                </c:pt>
                <c:pt idx="5340">
                  <c:v>2.0738874241558142E-2</c:v>
                </c:pt>
                <c:pt idx="5341">
                  <c:v>2.0738874241558142E-2</c:v>
                </c:pt>
                <c:pt idx="5342">
                  <c:v>2.0738874241558142E-2</c:v>
                </c:pt>
                <c:pt idx="5343">
                  <c:v>2.0738874241558142E-2</c:v>
                </c:pt>
                <c:pt idx="5344">
                  <c:v>2.0738874241558142E-2</c:v>
                </c:pt>
                <c:pt idx="5345">
                  <c:v>2.0738874241558142E-2</c:v>
                </c:pt>
                <c:pt idx="5346">
                  <c:v>2.0738874241558142E-2</c:v>
                </c:pt>
                <c:pt idx="5347">
                  <c:v>2.0738874241558142E-2</c:v>
                </c:pt>
                <c:pt idx="5348">
                  <c:v>2.0738874241558142E-2</c:v>
                </c:pt>
                <c:pt idx="5349">
                  <c:v>2.0738874241558142E-2</c:v>
                </c:pt>
                <c:pt idx="5350">
                  <c:v>2.0738874241558142E-2</c:v>
                </c:pt>
                <c:pt idx="5351">
                  <c:v>2.0738874241558142E-2</c:v>
                </c:pt>
                <c:pt idx="5352">
                  <c:v>2.0738874241558142E-2</c:v>
                </c:pt>
                <c:pt idx="5353">
                  <c:v>2.0738874241558142E-2</c:v>
                </c:pt>
                <c:pt idx="5354">
                  <c:v>2.0738874241558142E-2</c:v>
                </c:pt>
                <c:pt idx="5355">
                  <c:v>2.0738874241558142E-2</c:v>
                </c:pt>
                <c:pt idx="5356">
                  <c:v>2.0738874241558142E-2</c:v>
                </c:pt>
                <c:pt idx="5357">
                  <c:v>2.0738874241558142E-2</c:v>
                </c:pt>
                <c:pt idx="5358">
                  <c:v>2.0738874241558142E-2</c:v>
                </c:pt>
                <c:pt idx="5359">
                  <c:v>2.0738874241558142E-2</c:v>
                </c:pt>
                <c:pt idx="5360">
                  <c:v>2.0738874241558142E-2</c:v>
                </c:pt>
                <c:pt idx="5361">
                  <c:v>2.0738874241558142E-2</c:v>
                </c:pt>
                <c:pt idx="5362">
                  <c:v>2.0738874241558142E-2</c:v>
                </c:pt>
                <c:pt idx="5363">
                  <c:v>2.0738874241558142E-2</c:v>
                </c:pt>
                <c:pt idx="5364">
                  <c:v>2.0738874241558142E-2</c:v>
                </c:pt>
                <c:pt idx="5365">
                  <c:v>2.0738874241558142E-2</c:v>
                </c:pt>
                <c:pt idx="5366">
                  <c:v>2.0738874241558142E-2</c:v>
                </c:pt>
                <c:pt idx="5367">
                  <c:v>2.0738874241558142E-2</c:v>
                </c:pt>
                <c:pt idx="5368">
                  <c:v>2.0738874241558142E-2</c:v>
                </c:pt>
                <c:pt idx="5369">
                  <c:v>2.0738874241558142E-2</c:v>
                </c:pt>
                <c:pt idx="5370">
                  <c:v>2.0738874241558142E-2</c:v>
                </c:pt>
                <c:pt idx="5371">
                  <c:v>2.0738874241558142E-2</c:v>
                </c:pt>
                <c:pt idx="5372">
                  <c:v>2.0738874241558142E-2</c:v>
                </c:pt>
                <c:pt idx="5373">
                  <c:v>2.0738874241558142E-2</c:v>
                </c:pt>
                <c:pt idx="5374">
                  <c:v>2.0738874241558142E-2</c:v>
                </c:pt>
                <c:pt idx="5375">
                  <c:v>2.0738874241558142E-2</c:v>
                </c:pt>
                <c:pt idx="5376">
                  <c:v>2.0738874241558142E-2</c:v>
                </c:pt>
                <c:pt idx="5377">
                  <c:v>2.0738874241558142E-2</c:v>
                </c:pt>
                <c:pt idx="5378">
                  <c:v>2.0738874241558142E-2</c:v>
                </c:pt>
                <c:pt idx="5379">
                  <c:v>2.0738874241558142E-2</c:v>
                </c:pt>
                <c:pt idx="5380">
                  <c:v>2.0738874241558142E-2</c:v>
                </c:pt>
                <c:pt idx="5381">
                  <c:v>2.0738874241558142E-2</c:v>
                </c:pt>
                <c:pt idx="5382">
                  <c:v>2.0738874241558142E-2</c:v>
                </c:pt>
                <c:pt idx="5383">
                  <c:v>2.0738874241558142E-2</c:v>
                </c:pt>
                <c:pt idx="5384">
                  <c:v>2.0738874241558142E-2</c:v>
                </c:pt>
                <c:pt idx="5385">
                  <c:v>2.0738874241558142E-2</c:v>
                </c:pt>
                <c:pt idx="5386">
                  <c:v>2.0738874241558142E-2</c:v>
                </c:pt>
                <c:pt idx="5387">
                  <c:v>2.0738874241558142E-2</c:v>
                </c:pt>
                <c:pt idx="5388">
                  <c:v>2.0738874241558142E-2</c:v>
                </c:pt>
                <c:pt idx="5389">
                  <c:v>2.0738874241558142E-2</c:v>
                </c:pt>
                <c:pt idx="5390">
                  <c:v>2.0738874241558142E-2</c:v>
                </c:pt>
                <c:pt idx="5391">
                  <c:v>2.0738874241558142E-2</c:v>
                </c:pt>
                <c:pt idx="5392">
                  <c:v>2.0738874241558142E-2</c:v>
                </c:pt>
                <c:pt idx="5393">
                  <c:v>2.0738874241558142E-2</c:v>
                </c:pt>
                <c:pt idx="5394">
                  <c:v>2.0738874241558142E-2</c:v>
                </c:pt>
                <c:pt idx="5395">
                  <c:v>2.0738874241558142E-2</c:v>
                </c:pt>
                <c:pt idx="5396">
                  <c:v>2.0738874241558142E-2</c:v>
                </c:pt>
                <c:pt idx="5397">
                  <c:v>2.0738874241558142E-2</c:v>
                </c:pt>
                <c:pt idx="5398">
                  <c:v>2.0738874241558142E-2</c:v>
                </c:pt>
                <c:pt idx="5399">
                  <c:v>2.0738874241558142E-2</c:v>
                </c:pt>
                <c:pt idx="5400">
                  <c:v>2.0738874241558142E-2</c:v>
                </c:pt>
                <c:pt idx="5401">
                  <c:v>2.0738874241558142E-2</c:v>
                </c:pt>
                <c:pt idx="5402">
                  <c:v>2.0738874241558142E-2</c:v>
                </c:pt>
                <c:pt idx="5403">
                  <c:v>2.0738874241558142E-2</c:v>
                </c:pt>
                <c:pt idx="5404">
                  <c:v>2.0738874241558142E-2</c:v>
                </c:pt>
                <c:pt idx="5405">
                  <c:v>2.0738874241558142E-2</c:v>
                </c:pt>
                <c:pt idx="5406">
                  <c:v>2.0738874241558142E-2</c:v>
                </c:pt>
                <c:pt idx="5407">
                  <c:v>2.0738874241558142E-2</c:v>
                </c:pt>
                <c:pt idx="5408">
                  <c:v>2.0738874241558142E-2</c:v>
                </c:pt>
                <c:pt idx="5409">
                  <c:v>2.0738874241558142E-2</c:v>
                </c:pt>
                <c:pt idx="5410">
                  <c:v>2.0738874241558142E-2</c:v>
                </c:pt>
                <c:pt idx="5411">
                  <c:v>2.0738874241558142E-2</c:v>
                </c:pt>
                <c:pt idx="5412">
                  <c:v>2.0738874241558142E-2</c:v>
                </c:pt>
                <c:pt idx="5413">
                  <c:v>2.0738874241558142E-2</c:v>
                </c:pt>
                <c:pt idx="5414">
                  <c:v>2.0738874241558142E-2</c:v>
                </c:pt>
                <c:pt idx="5415">
                  <c:v>2.0738874241558142E-2</c:v>
                </c:pt>
                <c:pt idx="5416">
                  <c:v>2.0738874241558142E-2</c:v>
                </c:pt>
                <c:pt idx="5417">
                  <c:v>2.0738874241558142E-2</c:v>
                </c:pt>
                <c:pt idx="5418">
                  <c:v>2.0738874241558142E-2</c:v>
                </c:pt>
                <c:pt idx="5419">
                  <c:v>2.0738874241558142E-2</c:v>
                </c:pt>
                <c:pt idx="5420">
                  <c:v>2.0738874241558142E-2</c:v>
                </c:pt>
                <c:pt idx="5421">
                  <c:v>2.0738874241558142E-2</c:v>
                </c:pt>
                <c:pt idx="5422">
                  <c:v>2.0738874241558142E-2</c:v>
                </c:pt>
                <c:pt idx="5423">
                  <c:v>2.0738874241558142E-2</c:v>
                </c:pt>
                <c:pt idx="5424">
                  <c:v>2.0738874241558142E-2</c:v>
                </c:pt>
                <c:pt idx="5425">
                  <c:v>2.0738874241558142E-2</c:v>
                </c:pt>
                <c:pt idx="5426">
                  <c:v>2.0738874241558142E-2</c:v>
                </c:pt>
                <c:pt idx="5427">
                  <c:v>2.0738874241558142E-2</c:v>
                </c:pt>
                <c:pt idx="5428">
                  <c:v>2.0738874241558142E-2</c:v>
                </c:pt>
                <c:pt idx="5429">
                  <c:v>2.0738874241558142E-2</c:v>
                </c:pt>
                <c:pt idx="5430">
                  <c:v>2.0738874241558142E-2</c:v>
                </c:pt>
                <c:pt idx="5431">
                  <c:v>2.0738874241558142E-2</c:v>
                </c:pt>
                <c:pt idx="5432">
                  <c:v>2.0738874241558142E-2</c:v>
                </c:pt>
                <c:pt idx="5433">
                  <c:v>2.0738874241558142E-2</c:v>
                </c:pt>
                <c:pt idx="5434">
                  <c:v>2.0738874241558142E-2</c:v>
                </c:pt>
                <c:pt idx="5435">
                  <c:v>2.0738874241558142E-2</c:v>
                </c:pt>
                <c:pt idx="5436">
                  <c:v>2.0738874241558142E-2</c:v>
                </c:pt>
                <c:pt idx="5437">
                  <c:v>2.0738874241558142E-2</c:v>
                </c:pt>
                <c:pt idx="5438">
                  <c:v>2.0738874241558142E-2</c:v>
                </c:pt>
                <c:pt idx="5439">
                  <c:v>2.0738874241558142E-2</c:v>
                </c:pt>
                <c:pt idx="5440">
                  <c:v>2.0738874241558142E-2</c:v>
                </c:pt>
                <c:pt idx="5441">
                  <c:v>2.0738874241558142E-2</c:v>
                </c:pt>
                <c:pt idx="5442">
                  <c:v>2.0738874241558142E-2</c:v>
                </c:pt>
                <c:pt idx="5443">
                  <c:v>2.0738874241558142E-2</c:v>
                </c:pt>
                <c:pt idx="5444">
                  <c:v>2.0738874241558142E-2</c:v>
                </c:pt>
                <c:pt idx="5445">
                  <c:v>2.0738874241558142E-2</c:v>
                </c:pt>
                <c:pt idx="5446">
                  <c:v>2.0738874241558142E-2</c:v>
                </c:pt>
                <c:pt idx="5447">
                  <c:v>2.0738874241558142E-2</c:v>
                </c:pt>
                <c:pt idx="5448">
                  <c:v>2.0738874241558142E-2</c:v>
                </c:pt>
                <c:pt idx="5449">
                  <c:v>2.0738874241558142E-2</c:v>
                </c:pt>
                <c:pt idx="5450">
                  <c:v>2.0738874241558142E-2</c:v>
                </c:pt>
                <c:pt idx="5451">
                  <c:v>2.0738874241558142E-2</c:v>
                </c:pt>
                <c:pt idx="5452">
                  <c:v>2.0738874241558142E-2</c:v>
                </c:pt>
                <c:pt idx="5453">
                  <c:v>2.0738874241558142E-2</c:v>
                </c:pt>
                <c:pt idx="5454">
                  <c:v>2.0738874241558142E-2</c:v>
                </c:pt>
                <c:pt idx="5455">
                  <c:v>2.0738874241558142E-2</c:v>
                </c:pt>
                <c:pt idx="5456">
                  <c:v>2.0738874241558142E-2</c:v>
                </c:pt>
                <c:pt idx="5457">
                  <c:v>2.0738874241558142E-2</c:v>
                </c:pt>
                <c:pt idx="5458">
                  <c:v>2.0738874241558142E-2</c:v>
                </c:pt>
                <c:pt idx="5459">
                  <c:v>2.0738874241558142E-2</c:v>
                </c:pt>
                <c:pt idx="5460">
                  <c:v>2.0738874241558142E-2</c:v>
                </c:pt>
                <c:pt idx="5461">
                  <c:v>2.0738874241558142E-2</c:v>
                </c:pt>
                <c:pt idx="5462">
                  <c:v>2.0738874241558142E-2</c:v>
                </c:pt>
                <c:pt idx="5463">
                  <c:v>2.0738874241558142E-2</c:v>
                </c:pt>
                <c:pt idx="5464">
                  <c:v>2.0738874241558142E-2</c:v>
                </c:pt>
                <c:pt idx="5465">
                  <c:v>2.0738874241558142E-2</c:v>
                </c:pt>
                <c:pt idx="5466">
                  <c:v>2.0738874241558142E-2</c:v>
                </c:pt>
                <c:pt idx="5467">
                  <c:v>2.0738874241558142E-2</c:v>
                </c:pt>
                <c:pt idx="5468">
                  <c:v>2.0738874241558142E-2</c:v>
                </c:pt>
                <c:pt idx="5469">
                  <c:v>2.0738874241558142E-2</c:v>
                </c:pt>
                <c:pt idx="5470">
                  <c:v>2.0738874241558142E-2</c:v>
                </c:pt>
                <c:pt idx="5471">
                  <c:v>2.0738874241558142E-2</c:v>
                </c:pt>
                <c:pt idx="5472">
                  <c:v>2.0738874241558142E-2</c:v>
                </c:pt>
                <c:pt idx="5473">
                  <c:v>2.0738874241558142E-2</c:v>
                </c:pt>
                <c:pt idx="5474">
                  <c:v>2.0738874241558142E-2</c:v>
                </c:pt>
                <c:pt idx="5475">
                  <c:v>2.0738874241558142E-2</c:v>
                </c:pt>
                <c:pt idx="5476">
                  <c:v>2.0738874241558142E-2</c:v>
                </c:pt>
                <c:pt idx="5477">
                  <c:v>2.0738874241558142E-2</c:v>
                </c:pt>
                <c:pt idx="5478">
                  <c:v>2.0738874241558142E-2</c:v>
                </c:pt>
                <c:pt idx="5479">
                  <c:v>2.0738874241558142E-2</c:v>
                </c:pt>
                <c:pt idx="5480">
                  <c:v>2.0738874241558142E-2</c:v>
                </c:pt>
                <c:pt idx="5481">
                  <c:v>2.0738874241558142E-2</c:v>
                </c:pt>
                <c:pt idx="5482">
                  <c:v>2.0738874241558142E-2</c:v>
                </c:pt>
                <c:pt idx="5483">
                  <c:v>2.0738874241558142E-2</c:v>
                </c:pt>
                <c:pt idx="5484">
                  <c:v>2.0738874241558142E-2</c:v>
                </c:pt>
                <c:pt idx="5485">
                  <c:v>2.0738874241558142E-2</c:v>
                </c:pt>
                <c:pt idx="5486">
                  <c:v>2.0738874241558142E-2</c:v>
                </c:pt>
                <c:pt idx="5487">
                  <c:v>2.0738874241558142E-2</c:v>
                </c:pt>
                <c:pt idx="5488">
                  <c:v>2.0738874241558142E-2</c:v>
                </c:pt>
                <c:pt idx="5489">
                  <c:v>2.0738874241558142E-2</c:v>
                </c:pt>
                <c:pt idx="5490">
                  <c:v>2.0738874241558142E-2</c:v>
                </c:pt>
                <c:pt idx="5491">
                  <c:v>2.0738874241558142E-2</c:v>
                </c:pt>
                <c:pt idx="5492">
                  <c:v>2.0738874241558142E-2</c:v>
                </c:pt>
                <c:pt idx="5493">
                  <c:v>2.0738874241558142E-2</c:v>
                </c:pt>
                <c:pt idx="5494">
                  <c:v>2.0738874241558142E-2</c:v>
                </c:pt>
                <c:pt idx="5495">
                  <c:v>2.0738874241558142E-2</c:v>
                </c:pt>
                <c:pt idx="5496">
                  <c:v>2.0738874241558142E-2</c:v>
                </c:pt>
                <c:pt idx="5497">
                  <c:v>2.0738874241558142E-2</c:v>
                </c:pt>
                <c:pt idx="5498">
                  <c:v>2.0738874241558142E-2</c:v>
                </c:pt>
                <c:pt idx="5499">
                  <c:v>2.0738874241558142E-2</c:v>
                </c:pt>
                <c:pt idx="5500">
                  <c:v>2.0738874241558142E-2</c:v>
                </c:pt>
                <c:pt idx="5501">
                  <c:v>2.0738874241558142E-2</c:v>
                </c:pt>
                <c:pt idx="5502">
                  <c:v>2.0738874241558142E-2</c:v>
                </c:pt>
                <c:pt idx="5503">
                  <c:v>2.0738874241558142E-2</c:v>
                </c:pt>
                <c:pt idx="5504">
                  <c:v>2.0738874241558142E-2</c:v>
                </c:pt>
                <c:pt idx="5505">
                  <c:v>2.0738874241558142E-2</c:v>
                </c:pt>
                <c:pt idx="5506">
                  <c:v>2.0738874241558142E-2</c:v>
                </c:pt>
                <c:pt idx="5507">
                  <c:v>2.0738874241558142E-2</c:v>
                </c:pt>
                <c:pt idx="5508">
                  <c:v>2.0738874241558142E-2</c:v>
                </c:pt>
                <c:pt idx="5509">
                  <c:v>2.0738874241558142E-2</c:v>
                </c:pt>
                <c:pt idx="5510">
                  <c:v>2.0738874241558142E-2</c:v>
                </c:pt>
                <c:pt idx="5511">
                  <c:v>2.0738874241558142E-2</c:v>
                </c:pt>
                <c:pt idx="5512">
                  <c:v>2.0738874241558142E-2</c:v>
                </c:pt>
                <c:pt idx="5513">
                  <c:v>2.0738874241558142E-2</c:v>
                </c:pt>
                <c:pt idx="5514">
                  <c:v>2.0738874241558142E-2</c:v>
                </c:pt>
                <c:pt idx="5515">
                  <c:v>2.0738874241558142E-2</c:v>
                </c:pt>
                <c:pt idx="5516">
                  <c:v>2.0738874241558142E-2</c:v>
                </c:pt>
                <c:pt idx="5517">
                  <c:v>2.0738874241558142E-2</c:v>
                </c:pt>
                <c:pt idx="5518">
                  <c:v>2.0738874241558142E-2</c:v>
                </c:pt>
                <c:pt idx="5519">
                  <c:v>2.0738874241558142E-2</c:v>
                </c:pt>
                <c:pt idx="5520">
                  <c:v>2.0738874241558142E-2</c:v>
                </c:pt>
                <c:pt idx="5521">
                  <c:v>2.0738874241558142E-2</c:v>
                </c:pt>
                <c:pt idx="5522">
                  <c:v>2.0738874241558142E-2</c:v>
                </c:pt>
                <c:pt idx="5523">
                  <c:v>2.0738874241558142E-2</c:v>
                </c:pt>
                <c:pt idx="5524">
                  <c:v>2.0738874241558142E-2</c:v>
                </c:pt>
                <c:pt idx="5525">
                  <c:v>2.0738874241558142E-2</c:v>
                </c:pt>
                <c:pt idx="5526">
                  <c:v>2.0738874241558142E-2</c:v>
                </c:pt>
                <c:pt idx="5527">
                  <c:v>2.0738874241558142E-2</c:v>
                </c:pt>
                <c:pt idx="5528">
                  <c:v>2.0738874241558142E-2</c:v>
                </c:pt>
                <c:pt idx="5529">
                  <c:v>2.0738874241558142E-2</c:v>
                </c:pt>
                <c:pt idx="5530">
                  <c:v>2.0738874241558142E-2</c:v>
                </c:pt>
                <c:pt idx="5531">
                  <c:v>2.0738874241558142E-2</c:v>
                </c:pt>
                <c:pt idx="5532">
                  <c:v>2.0738874241558142E-2</c:v>
                </c:pt>
                <c:pt idx="5533">
                  <c:v>2.0738874241558142E-2</c:v>
                </c:pt>
                <c:pt idx="5534">
                  <c:v>2.0738874241558142E-2</c:v>
                </c:pt>
                <c:pt idx="5535">
                  <c:v>2.0738874241558142E-2</c:v>
                </c:pt>
                <c:pt idx="5536">
                  <c:v>2.0738874241558142E-2</c:v>
                </c:pt>
                <c:pt idx="5537">
                  <c:v>2.0738874241558142E-2</c:v>
                </c:pt>
                <c:pt idx="5538">
                  <c:v>2.0738874241558142E-2</c:v>
                </c:pt>
                <c:pt idx="5539">
                  <c:v>2.0738874241558142E-2</c:v>
                </c:pt>
                <c:pt idx="5540">
                  <c:v>2.0738874241558142E-2</c:v>
                </c:pt>
                <c:pt idx="5541">
                  <c:v>2.0738874241558142E-2</c:v>
                </c:pt>
                <c:pt idx="5542">
                  <c:v>2.0738874241558142E-2</c:v>
                </c:pt>
                <c:pt idx="5543">
                  <c:v>2.0738874241558142E-2</c:v>
                </c:pt>
                <c:pt idx="5544">
                  <c:v>2.0738874241558142E-2</c:v>
                </c:pt>
                <c:pt idx="5545">
                  <c:v>2.0738874241558142E-2</c:v>
                </c:pt>
                <c:pt idx="5546">
                  <c:v>2.0738874241558142E-2</c:v>
                </c:pt>
                <c:pt idx="5547">
                  <c:v>2.0738874241558142E-2</c:v>
                </c:pt>
                <c:pt idx="5548">
                  <c:v>2.0738874241558142E-2</c:v>
                </c:pt>
                <c:pt idx="5549">
                  <c:v>2.0738874241558142E-2</c:v>
                </c:pt>
                <c:pt idx="5550">
                  <c:v>2.0738874241558142E-2</c:v>
                </c:pt>
                <c:pt idx="5551">
                  <c:v>2.0738874241558142E-2</c:v>
                </c:pt>
                <c:pt idx="5552">
                  <c:v>2.0738874241558142E-2</c:v>
                </c:pt>
                <c:pt idx="5553">
                  <c:v>2.0738874241558142E-2</c:v>
                </c:pt>
                <c:pt idx="5554">
                  <c:v>2.0738874241558142E-2</c:v>
                </c:pt>
                <c:pt idx="5555">
                  <c:v>2.0738874241558142E-2</c:v>
                </c:pt>
                <c:pt idx="5556">
                  <c:v>2.0738874241558142E-2</c:v>
                </c:pt>
                <c:pt idx="5557">
                  <c:v>2.0738874241558142E-2</c:v>
                </c:pt>
                <c:pt idx="5558">
                  <c:v>2.0738874241558142E-2</c:v>
                </c:pt>
                <c:pt idx="5559">
                  <c:v>2.0738874241558142E-2</c:v>
                </c:pt>
                <c:pt idx="5560">
                  <c:v>2.0738874241558142E-2</c:v>
                </c:pt>
                <c:pt idx="5561">
                  <c:v>2.0738874241558142E-2</c:v>
                </c:pt>
                <c:pt idx="5562">
                  <c:v>2.0738874241558142E-2</c:v>
                </c:pt>
                <c:pt idx="5563">
                  <c:v>2.0738874241558142E-2</c:v>
                </c:pt>
                <c:pt idx="5564">
                  <c:v>2.0738874241558142E-2</c:v>
                </c:pt>
                <c:pt idx="5565">
                  <c:v>2.0738874241558142E-2</c:v>
                </c:pt>
                <c:pt idx="5566">
                  <c:v>2.0738874241558142E-2</c:v>
                </c:pt>
                <c:pt idx="5567">
                  <c:v>2.0738874241558142E-2</c:v>
                </c:pt>
                <c:pt idx="5568">
                  <c:v>2.0738874241558142E-2</c:v>
                </c:pt>
                <c:pt idx="5569">
                  <c:v>2.0738874241558142E-2</c:v>
                </c:pt>
                <c:pt idx="5570">
                  <c:v>2.0738874241558142E-2</c:v>
                </c:pt>
                <c:pt idx="5571">
                  <c:v>2.0738874241558142E-2</c:v>
                </c:pt>
                <c:pt idx="5572">
                  <c:v>2.0738874241558142E-2</c:v>
                </c:pt>
                <c:pt idx="5573">
                  <c:v>2.0738874241558142E-2</c:v>
                </c:pt>
                <c:pt idx="5574">
                  <c:v>2.0738874241558142E-2</c:v>
                </c:pt>
                <c:pt idx="5575">
                  <c:v>2.0738874241558142E-2</c:v>
                </c:pt>
                <c:pt idx="5576">
                  <c:v>2.0738874241558142E-2</c:v>
                </c:pt>
                <c:pt idx="5577">
                  <c:v>2.0738874241558142E-2</c:v>
                </c:pt>
                <c:pt idx="5578">
                  <c:v>2.0738874241558142E-2</c:v>
                </c:pt>
                <c:pt idx="5579">
                  <c:v>2.0738874241558142E-2</c:v>
                </c:pt>
                <c:pt idx="5580">
                  <c:v>2.0738874241558142E-2</c:v>
                </c:pt>
                <c:pt idx="5581">
                  <c:v>2.0738874241558142E-2</c:v>
                </c:pt>
                <c:pt idx="5582">
                  <c:v>2.0738874241558142E-2</c:v>
                </c:pt>
                <c:pt idx="5583">
                  <c:v>2.0738874241558142E-2</c:v>
                </c:pt>
                <c:pt idx="5584">
                  <c:v>2.0738874241558142E-2</c:v>
                </c:pt>
                <c:pt idx="5585">
                  <c:v>2.0738874241558142E-2</c:v>
                </c:pt>
                <c:pt idx="5586">
                  <c:v>2.0738874241558142E-2</c:v>
                </c:pt>
                <c:pt idx="5587">
                  <c:v>2.0738874241558142E-2</c:v>
                </c:pt>
                <c:pt idx="5588">
                  <c:v>2.0738874241558142E-2</c:v>
                </c:pt>
                <c:pt idx="5589">
                  <c:v>2.0738874241558142E-2</c:v>
                </c:pt>
                <c:pt idx="5590">
                  <c:v>2.0738874241558142E-2</c:v>
                </c:pt>
                <c:pt idx="5591">
                  <c:v>2.0738874241558142E-2</c:v>
                </c:pt>
                <c:pt idx="5592">
                  <c:v>2.0738874241558142E-2</c:v>
                </c:pt>
                <c:pt idx="5593">
                  <c:v>2.0738874241558142E-2</c:v>
                </c:pt>
                <c:pt idx="5594">
                  <c:v>2.0738874241558142E-2</c:v>
                </c:pt>
                <c:pt idx="5595">
                  <c:v>2.0738874241558142E-2</c:v>
                </c:pt>
                <c:pt idx="5596">
                  <c:v>2.0738874241558142E-2</c:v>
                </c:pt>
                <c:pt idx="5597">
                  <c:v>2.0738874241558142E-2</c:v>
                </c:pt>
                <c:pt idx="5598">
                  <c:v>2.0738874241558142E-2</c:v>
                </c:pt>
                <c:pt idx="5599">
                  <c:v>2.0738874241558142E-2</c:v>
                </c:pt>
                <c:pt idx="5600">
                  <c:v>2.0738874241558142E-2</c:v>
                </c:pt>
                <c:pt idx="5601">
                  <c:v>2.0738874241558142E-2</c:v>
                </c:pt>
                <c:pt idx="5602">
                  <c:v>2.0738874241558142E-2</c:v>
                </c:pt>
                <c:pt idx="5603">
                  <c:v>2.0738874241558142E-2</c:v>
                </c:pt>
                <c:pt idx="5604">
                  <c:v>2.0738874241558142E-2</c:v>
                </c:pt>
                <c:pt idx="5605">
                  <c:v>2.0738874241558142E-2</c:v>
                </c:pt>
                <c:pt idx="5606">
                  <c:v>2.0738874241558142E-2</c:v>
                </c:pt>
                <c:pt idx="5607">
                  <c:v>2.0738874241558142E-2</c:v>
                </c:pt>
                <c:pt idx="5608">
                  <c:v>2.0738874241558142E-2</c:v>
                </c:pt>
                <c:pt idx="5609">
                  <c:v>2.0738874241558142E-2</c:v>
                </c:pt>
                <c:pt idx="5610">
                  <c:v>2.0738874241558142E-2</c:v>
                </c:pt>
                <c:pt idx="5611">
                  <c:v>2.0738874241558142E-2</c:v>
                </c:pt>
                <c:pt idx="5612">
                  <c:v>2.0738874241558142E-2</c:v>
                </c:pt>
                <c:pt idx="5613">
                  <c:v>2.0738874241558142E-2</c:v>
                </c:pt>
                <c:pt idx="5614">
                  <c:v>2.0738874241558142E-2</c:v>
                </c:pt>
                <c:pt idx="5615">
                  <c:v>2.0738874241558142E-2</c:v>
                </c:pt>
                <c:pt idx="5616">
                  <c:v>2.0738874241558142E-2</c:v>
                </c:pt>
                <c:pt idx="5617">
                  <c:v>2.0738874241558142E-2</c:v>
                </c:pt>
                <c:pt idx="5618">
                  <c:v>2.0738874241558142E-2</c:v>
                </c:pt>
                <c:pt idx="5619">
                  <c:v>2.0738874241558142E-2</c:v>
                </c:pt>
                <c:pt idx="5620">
                  <c:v>2.0738874241558142E-2</c:v>
                </c:pt>
                <c:pt idx="5621">
                  <c:v>2.0738874241558142E-2</c:v>
                </c:pt>
                <c:pt idx="5622">
                  <c:v>2.0738874241558142E-2</c:v>
                </c:pt>
                <c:pt idx="5623">
                  <c:v>2.0738874241558142E-2</c:v>
                </c:pt>
                <c:pt idx="5624">
                  <c:v>2.0738874241558142E-2</c:v>
                </c:pt>
                <c:pt idx="5625">
                  <c:v>2.0738874241558142E-2</c:v>
                </c:pt>
                <c:pt idx="5626">
                  <c:v>2.0738874241558142E-2</c:v>
                </c:pt>
                <c:pt idx="5627">
                  <c:v>2.0738874241558142E-2</c:v>
                </c:pt>
                <c:pt idx="5628">
                  <c:v>2.0738874241558142E-2</c:v>
                </c:pt>
                <c:pt idx="5629">
                  <c:v>2.0738874241558142E-2</c:v>
                </c:pt>
                <c:pt idx="5630">
                  <c:v>2.0738874241558142E-2</c:v>
                </c:pt>
                <c:pt idx="5631">
                  <c:v>2.0738874241558142E-2</c:v>
                </c:pt>
                <c:pt idx="5632">
                  <c:v>2.0738874241558142E-2</c:v>
                </c:pt>
                <c:pt idx="5633">
                  <c:v>2.0738874241558142E-2</c:v>
                </c:pt>
                <c:pt idx="5634">
                  <c:v>2.0738874241558142E-2</c:v>
                </c:pt>
                <c:pt idx="5635">
                  <c:v>2.0738874241558142E-2</c:v>
                </c:pt>
                <c:pt idx="5636">
                  <c:v>2.0738874241558142E-2</c:v>
                </c:pt>
                <c:pt idx="5637">
                  <c:v>2.0738874241558142E-2</c:v>
                </c:pt>
                <c:pt idx="5638">
                  <c:v>2.0738874241558142E-2</c:v>
                </c:pt>
                <c:pt idx="5639">
                  <c:v>2.0738874241558142E-2</c:v>
                </c:pt>
                <c:pt idx="5640">
                  <c:v>2.0738874241558142E-2</c:v>
                </c:pt>
                <c:pt idx="5641">
                  <c:v>2.0738874241558142E-2</c:v>
                </c:pt>
                <c:pt idx="5642">
                  <c:v>2.0738874241558142E-2</c:v>
                </c:pt>
                <c:pt idx="5643">
                  <c:v>2.0738874241558142E-2</c:v>
                </c:pt>
                <c:pt idx="5644">
                  <c:v>2.0738874241558142E-2</c:v>
                </c:pt>
                <c:pt idx="5645">
                  <c:v>2.0738874241558142E-2</c:v>
                </c:pt>
                <c:pt idx="5646">
                  <c:v>2.0738874241558142E-2</c:v>
                </c:pt>
                <c:pt idx="5647">
                  <c:v>2.0738874241558142E-2</c:v>
                </c:pt>
                <c:pt idx="5648">
                  <c:v>2.0738874241558142E-2</c:v>
                </c:pt>
                <c:pt idx="5649">
                  <c:v>2.0738874241558142E-2</c:v>
                </c:pt>
                <c:pt idx="5650">
                  <c:v>2.0738874241558142E-2</c:v>
                </c:pt>
                <c:pt idx="5651">
                  <c:v>2.0738874241558142E-2</c:v>
                </c:pt>
                <c:pt idx="5652">
                  <c:v>2.0738874241558142E-2</c:v>
                </c:pt>
                <c:pt idx="5653">
                  <c:v>2.0738874241558142E-2</c:v>
                </c:pt>
                <c:pt idx="5654">
                  <c:v>2.0738874241558142E-2</c:v>
                </c:pt>
                <c:pt idx="5655">
                  <c:v>2.0738874241558142E-2</c:v>
                </c:pt>
                <c:pt idx="5656">
                  <c:v>2.0738874241558142E-2</c:v>
                </c:pt>
                <c:pt idx="5657">
                  <c:v>2.0738874241558142E-2</c:v>
                </c:pt>
                <c:pt idx="5658">
                  <c:v>2.0738874241558142E-2</c:v>
                </c:pt>
                <c:pt idx="5659">
                  <c:v>2.0738874241558142E-2</c:v>
                </c:pt>
                <c:pt idx="5660">
                  <c:v>2.0738874241558142E-2</c:v>
                </c:pt>
                <c:pt idx="5661">
                  <c:v>2.0738874241558142E-2</c:v>
                </c:pt>
                <c:pt idx="5662">
                  <c:v>2.0738874241558142E-2</c:v>
                </c:pt>
                <c:pt idx="5663">
                  <c:v>2.0738874241558142E-2</c:v>
                </c:pt>
                <c:pt idx="5664">
                  <c:v>2.0738874241558142E-2</c:v>
                </c:pt>
                <c:pt idx="5665">
                  <c:v>2.0738874241558142E-2</c:v>
                </c:pt>
                <c:pt idx="5666">
                  <c:v>2.0738874241558142E-2</c:v>
                </c:pt>
                <c:pt idx="5667">
                  <c:v>2.0738874241558142E-2</c:v>
                </c:pt>
                <c:pt idx="5668">
                  <c:v>2.0738874241558142E-2</c:v>
                </c:pt>
                <c:pt idx="5669">
                  <c:v>2.0738874241558142E-2</c:v>
                </c:pt>
                <c:pt idx="5670">
                  <c:v>2.0738874241558142E-2</c:v>
                </c:pt>
                <c:pt idx="5671">
                  <c:v>2.0738874241558142E-2</c:v>
                </c:pt>
                <c:pt idx="5672">
                  <c:v>2.0738874241558142E-2</c:v>
                </c:pt>
                <c:pt idx="5673">
                  <c:v>2.0738874241558142E-2</c:v>
                </c:pt>
                <c:pt idx="5674">
                  <c:v>2.0738874241558142E-2</c:v>
                </c:pt>
                <c:pt idx="5675">
                  <c:v>2.0738874241558142E-2</c:v>
                </c:pt>
                <c:pt idx="5676">
                  <c:v>2.0738874241558142E-2</c:v>
                </c:pt>
                <c:pt idx="5677">
                  <c:v>2.0738874241558142E-2</c:v>
                </c:pt>
                <c:pt idx="5678">
                  <c:v>2.0738874241558142E-2</c:v>
                </c:pt>
                <c:pt idx="5679">
                  <c:v>2.0738874241558142E-2</c:v>
                </c:pt>
                <c:pt idx="5680">
                  <c:v>2.0738874241558142E-2</c:v>
                </c:pt>
                <c:pt idx="5681">
                  <c:v>2.0738874241558142E-2</c:v>
                </c:pt>
                <c:pt idx="5682">
                  <c:v>2.0738874241558142E-2</c:v>
                </c:pt>
                <c:pt idx="5683">
                  <c:v>2.0738874241558142E-2</c:v>
                </c:pt>
                <c:pt idx="5684">
                  <c:v>2.0738874241558142E-2</c:v>
                </c:pt>
                <c:pt idx="5685">
                  <c:v>2.0738874241558142E-2</c:v>
                </c:pt>
                <c:pt idx="5686">
                  <c:v>2.0738874241558142E-2</c:v>
                </c:pt>
                <c:pt idx="5687">
                  <c:v>2.0738874241558142E-2</c:v>
                </c:pt>
                <c:pt idx="5688">
                  <c:v>2.0738874241558142E-2</c:v>
                </c:pt>
                <c:pt idx="5689">
                  <c:v>2.0738874241558142E-2</c:v>
                </c:pt>
                <c:pt idx="5690">
                  <c:v>2.0738874241558142E-2</c:v>
                </c:pt>
                <c:pt idx="5691">
                  <c:v>2.0738874241558142E-2</c:v>
                </c:pt>
                <c:pt idx="5692">
                  <c:v>2.0738874241558142E-2</c:v>
                </c:pt>
                <c:pt idx="5693">
                  <c:v>2.0738874241558142E-2</c:v>
                </c:pt>
                <c:pt idx="5694">
                  <c:v>2.0738874241558142E-2</c:v>
                </c:pt>
                <c:pt idx="5695">
                  <c:v>2.0738874241558142E-2</c:v>
                </c:pt>
                <c:pt idx="5696">
                  <c:v>2.0738874241558142E-2</c:v>
                </c:pt>
                <c:pt idx="5697">
                  <c:v>2.0738874241558142E-2</c:v>
                </c:pt>
                <c:pt idx="5698">
                  <c:v>2.0738874241558142E-2</c:v>
                </c:pt>
                <c:pt idx="5699">
                  <c:v>2.0738874241558142E-2</c:v>
                </c:pt>
                <c:pt idx="5700">
                  <c:v>2.0738874241558142E-2</c:v>
                </c:pt>
                <c:pt idx="5701">
                  <c:v>2.0738874241558142E-2</c:v>
                </c:pt>
                <c:pt idx="5702">
                  <c:v>2.0738874241558142E-2</c:v>
                </c:pt>
                <c:pt idx="5703">
                  <c:v>2.0738874241558142E-2</c:v>
                </c:pt>
                <c:pt idx="5704">
                  <c:v>2.0738874241558142E-2</c:v>
                </c:pt>
                <c:pt idx="5705">
                  <c:v>2.0738874241558142E-2</c:v>
                </c:pt>
                <c:pt idx="5706">
                  <c:v>2.0738874241558142E-2</c:v>
                </c:pt>
                <c:pt idx="5707">
                  <c:v>2.0738874241558142E-2</c:v>
                </c:pt>
                <c:pt idx="5708">
                  <c:v>2.0738874241558142E-2</c:v>
                </c:pt>
                <c:pt idx="5709">
                  <c:v>2.0738874241558142E-2</c:v>
                </c:pt>
                <c:pt idx="5710">
                  <c:v>2.0738874241558142E-2</c:v>
                </c:pt>
                <c:pt idx="5711">
                  <c:v>2.0738874241558142E-2</c:v>
                </c:pt>
                <c:pt idx="5712">
                  <c:v>2.0738874241558142E-2</c:v>
                </c:pt>
                <c:pt idx="5713">
                  <c:v>2.0738874241558142E-2</c:v>
                </c:pt>
                <c:pt idx="5714">
                  <c:v>2.0738874241558142E-2</c:v>
                </c:pt>
                <c:pt idx="5715">
                  <c:v>2.0738874241558142E-2</c:v>
                </c:pt>
                <c:pt idx="5716">
                  <c:v>2.0738874241558142E-2</c:v>
                </c:pt>
                <c:pt idx="5717">
                  <c:v>2.0738874241558142E-2</c:v>
                </c:pt>
                <c:pt idx="5718">
                  <c:v>2.0738874241558142E-2</c:v>
                </c:pt>
                <c:pt idx="5719">
                  <c:v>2.0738874241558142E-2</c:v>
                </c:pt>
                <c:pt idx="5720">
                  <c:v>2.0738874241558142E-2</c:v>
                </c:pt>
                <c:pt idx="5721">
                  <c:v>2.0738874241558142E-2</c:v>
                </c:pt>
                <c:pt idx="5722">
                  <c:v>2.0738874241558142E-2</c:v>
                </c:pt>
                <c:pt idx="5723">
                  <c:v>2.0738874241558142E-2</c:v>
                </c:pt>
                <c:pt idx="5724">
                  <c:v>2.0738874241558142E-2</c:v>
                </c:pt>
                <c:pt idx="5725">
                  <c:v>2.0738874241558142E-2</c:v>
                </c:pt>
                <c:pt idx="5726">
                  <c:v>2.0738874241558142E-2</c:v>
                </c:pt>
                <c:pt idx="5727">
                  <c:v>2.0738874241558142E-2</c:v>
                </c:pt>
                <c:pt idx="5728">
                  <c:v>2.0738874241558142E-2</c:v>
                </c:pt>
                <c:pt idx="5729">
                  <c:v>2.0738874241558142E-2</c:v>
                </c:pt>
                <c:pt idx="5730">
                  <c:v>2.0738874241558142E-2</c:v>
                </c:pt>
                <c:pt idx="5731">
                  <c:v>2.0738874241558142E-2</c:v>
                </c:pt>
                <c:pt idx="5732">
                  <c:v>2.0738874241558142E-2</c:v>
                </c:pt>
                <c:pt idx="5733">
                  <c:v>2.0738874241558142E-2</c:v>
                </c:pt>
                <c:pt idx="5734">
                  <c:v>2.0738874241558142E-2</c:v>
                </c:pt>
                <c:pt idx="5735">
                  <c:v>2.0738874241558142E-2</c:v>
                </c:pt>
                <c:pt idx="5736">
                  <c:v>2.0738874241558142E-2</c:v>
                </c:pt>
                <c:pt idx="5737">
                  <c:v>2.0738874241558142E-2</c:v>
                </c:pt>
                <c:pt idx="5738">
                  <c:v>2.0738874241558142E-2</c:v>
                </c:pt>
                <c:pt idx="5739">
                  <c:v>2.0738874241558142E-2</c:v>
                </c:pt>
                <c:pt idx="5740">
                  <c:v>2.0738874241558142E-2</c:v>
                </c:pt>
                <c:pt idx="5741">
                  <c:v>2.0738874241558142E-2</c:v>
                </c:pt>
                <c:pt idx="5742">
                  <c:v>2.0738874241558142E-2</c:v>
                </c:pt>
                <c:pt idx="5743">
                  <c:v>2.0738874241558142E-2</c:v>
                </c:pt>
                <c:pt idx="5744">
                  <c:v>2.0738874241558142E-2</c:v>
                </c:pt>
                <c:pt idx="5745">
                  <c:v>2.0738874241558142E-2</c:v>
                </c:pt>
                <c:pt idx="5746">
                  <c:v>2.0738874241558142E-2</c:v>
                </c:pt>
                <c:pt idx="5747">
                  <c:v>2.0738874241558142E-2</c:v>
                </c:pt>
                <c:pt idx="5748">
                  <c:v>2.0738874241558142E-2</c:v>
                </c:pt>
                <c:pt idx="5749">
                  <c:v>2.0738874241558142E-2</c:v>
                </c:pt>
                <c:pt idx="5750">
                  <c:v>2.0738874241558142E-2</c:v>
                </c:pt>
                <c:pt idx="5751">
                  <c:v>2.0738874241558142E-2</c:v>
                </c:pt>
                <c:pt idx="5752">
                  <c:v>2.0738874241558142E-2</c:v>
                </c:pt>
                <c:pt idx="5753">
                  <c:v>2.0738874241558142E-2</c:v>
                </c:pt>
                <c:pt idx="5754">
                  <c:v>2.0738874241558142E-2</c:v>
                </c:pt>
                <c:pt idx="5755">
                  <c:v>2.0738874241558142E-2</c:v>
                </c:pt>
                <c:pt idx="5756">
                  <c:v>2.0738874241558142E-2</c:v>
                </c:pt>
                <c:pt idx="5757">
                  <c:v>2.0738874241558142E-2</c:v>
                </c:pt>
                <c:pt idx="5758">
                  <c:v>2.0738874241558142E-2</c:v>
                </c:pt>
                <c:pt idx="5759">
                  <c:v>2.0738874241558142E-2</c:v>
                </c:pt>
                <c:pt idx="5760">
                  <c:v>2.0738874241558142E-2</c:v>
                </c:pt>
                <c:pt idx="5761">
                  <c:v>2.0738874241558142E-2</c:v>
                </c:pt>
                <c:pt idx="5762">
                  <c:v>2.0738874241558142E-2</c:v>
                </c:pt>
                <c:pt idx="5763">
                  <c:v>2.0738874241558142E-2</c:v>
                </c:pt>
                <c:pt idx="5764">
                  <c:v>2.0738874241558142E-2</c:v>
                </c:pt>
                <c:pt idx="5765">
                  <c:v>2.0738874241558142E-2</c:v>
                </c:pt>
                <c:pt idx="5766">
                  <c:v>2.0738874241558142E-2</c:v>
                </c:pt>
                <c:pt idx="5767">
                  <c:v>2.0738874241558142E-2</c:v>
                </c:pt>
                <c:pt idx="5768">
                  <c:v>2.0738874241558142E-2</c:v>
                </c:pt>
                <c:pt idx="5769">
                  <c:v>2.0738874241558142E-2</c:v>
                </c:pt>
                <c:pt idx="5770">
                  <c:v>2.0738874241558142E-2</c:v>
                </c:pt>
                <c:pt idx="5771">
                  <c:v>2.0738874241558142E-2</c:v>
                </c:pt>
                <c:pt idx="5772">
                  <c:v>2.0738874241558142E-2</c:v>
                </c:pt>
                <c:pt idx="5773">
                  <c:v>2.0738874241558142E-2</c:v>
                </c:pt>
                <c:pt idx="5774">
                  <c:v>2.0738874241558142E-2</c:v>
                </c:pt>
                <c:pt idx="5775">
                  <c:v>2.0738874241558142E-2</c:v>
                </c:pt>
                <c:pt idx="5776">
                  <c:v>2.0738874241558142E-2</c:v>
                </c:pt>
                <c:pt idx="5777">
                  <c:v>2.0738874241558142E-2</c:v>
                </c:pt>
                <c:pt idx="5778">
                  <c:v>2.0738874241558142E-2</c:v>
                </c:pt>
                <c:pt idx="5779">
                  <c:v>2.0738874241558142E-2</c:v>
                </c:pt>
                <c:pt idx="5780">
                  <c:v>2.0738874241558142E-2</c:v>
                </c:pt>
                <c:pt idx="5781">
                  <c:v>2.0738874241558142E-2</c:v>
                </c:pt>
                <c:pt idx="5782">
                  <c:v>2.0738874241558142E-2</c:v>
                </c:pt>
                <c:pt idx="5783">
                  <c:v>2.0738874241558142E-2</c:v>
                </c:pt>
                <c:pt idx="5784">
                  <c:v>2.0738874241558142E-2</c:v>
                </c:pt>
                <c:pt idx="5785">
                  <c:v>2.0738874241558142E-2</c:v>
                </c:pt>
                <c:pt idx="5786">
                  <c:v>2.0738874241558142E-2</c:v>
                </c:pt>
                <c:pt idx="5787">
                  <c:v>2.0738874241558142E-2</c:v>
                </c:pt>
                <c:pt idx="5788">
                  <c:v>2.0738874241558142E-2</c:v>
                </c:pt>
                <c:pt idx="5789">
                  <c:v>2.0738874241558142E-2</c:v>
                </c:pt>
                <c:pt idx="5790">
                  <c:v>2.0738874241558142E-2</c:v>
                </c:pt>
                <c:pt idx="5791">
                  <c:v>2.0738874241558142E-2</c:v>
                </c:pt>
                <c:pt idx="5792">
                  <c:v>2.0738874241558142E-2</c:v>
                </c:pt>
                <c:pt idx="5793">
                  <c:v>2.0738874241558142E-2</c:v>
                </c:pt>
                <c:pt idx="5794">
                  <c:v>2.0738874241558142E-2</c:v>
                </c:pt>
                <c:pt idx="5795">
                  <c:v>2.0738874241558142E-2</c:v>
                </c:pt>
                <c:pt idx="5796">
                  <c:v>2.0738874241558142E-2</c:v>
                </c:pt>
                <c:pt idx="5797">
                  <c:v>2.0738874241558142E-2</c:v>
                </c:pt>
                <c:pt idx="5798">
                  <c:v>2.0738874241558142E-2</c:v>
                </c:pt>
                <c:pt idx="5799">
                  <c:v>2.0738874241558142E-2</c:v>
                </c:pt>
                <c:pt idx="5800">
                  <c:v>2.0738874241558142E-2</c:v>
                </c:pt>
                <c:pt idx="5801">
                  <c:v>2.0738874241558142E-2</c:v>
                </c:pt>
                <c:pt idx="5802">
                  <c:v>2.0738874241558142E-2</c:v>
                </c:pt>
                <c:pt idx="5803">
                  <c:v>2.0738874241558142E-2</c:v>
                </c:pt>
                <c:pt idx="5804">
                  <c:v>2.0738874241558142E-2</c:v>
                </c:pt>
                <c:pt idx="5805">
                  <c:v>2.0738874241558142E-2</c:v>
                </c:pt>
                <c:pt idx="5806">
                  <c:v>2.0738874241558142E-2</c:v>
                </c:pt>
                <c:pt idx="5807">
                  <c:v>2.0738874241558142E-2</c:v>
                </c:pt>
                <c:pt idx="5808">
                  <c:v>2.0738874241558142E-2</c:v>
                </c:pt>
                <c:pt idx="5809">
                  <c:v>2.0738874241558142E-2</c:v>
                </c:pt>
                <c:pt idx="5810">
                  <c:v>2.0738874241558142E-2</c:v>
                </c:pt>
                <c:pt idx="5811">
                  <c:v>2.0738874241558142E-2</c:v>
                </c:pt>
                <c:pt idx="5812">
                  <c:v>2.0738874241558142E-2</c:v>
                </c:pt>
                <c:pt idx="5813">
                  <c:v>2.0738874241558142E-2</c:v>
                </c:pt>
                <c:pt idx="5814">
                  <c:v>2.0738874241558142E-2</c:v>
                </c:pt>
                <c:pt idx="5815">
                  <c:v>2.0738874241558142E-2</c:v>
                </c:pt>
                <c:pt idx="5816">
                  <c:v>2.0738874241558142E-2</c:v>
                </c:pt>
                <c:pt idx="5817">
                  <c:v>2.0738874241558142E-2</c:v>
                </c:pt>
                <c:pt idx="5818">
                  <c:v>2.0738874241558142E-2</c:v>
                </c:pt>
                <c:pt idx="5819">
                  <c:v>2.0738874241558142E-2</c:v>
                </c:pt>
                <c:pt idx="5820">
                  <c:v>2.0738874241558142E-2</c:v>
                </c:pt>
                <c:pt idx="5821">
                  <c:v>2.0738874241558142E-2</c:v>
                </c:pt>
                <c:pt idx="5822">
                  <c:v>2.0738874241558142E-2</c:v>
                </c:pt>
                <c:pt idx="5823">
                  <c:v>2.0738874241558142E-2</c:v>
                </c:pt>
                <c:pt idx="5824">
                  <c:v>2.0738874241558142E-2</c:v>
                </c:pt>
                <c:pt idx="5825">
                  <c:v>2.0738874241558142E-2</c:v>
                </c:pt>
                <c:pt idx="5826">
                  <c:v>2.0738874241558142E-2</c:v>
                </c:pt>
                <c:pt idx="5827">
                  <c:v>2.0738874241558142E-2</c:v>
                </c:pt>
                <c:pt idx="5828">
                  <c:v>2.0738874241558142E-2</c:v>
                </c:pt>
                <c:pt idx="5829">
                  <c:v>2.0738874241558142E-2</c:v>
                </c:pt>
                <c:pt idx="5830">
                  <c:v>2.0738874241558142E-2</c:v>
                </c:pt>
                <c:pt idx="5831">
                  <c:v>2.0738874241558142E-2</c:v>
                </c:pt>
                <c:pt idx="5832">
                  <c:v>2.0738874241558142E-2</c:v>
                </c:pt>
                <c:pt idx="5833">
                  <c:v>2.0738874241558142E-2</c:v>
                </c:pt>
                <c:pt idx="5834">
                  <c:v>2.0738874241558142E-2</c:v>
                </c:pt>
                <c:pt idx="5835">
                  <c:v>2.0738874241558142E-2</c:v>
                </c:pt>
                <c:pt idx="5836">
                  <c:v>2.0738874241558142E-2</c:v>
                </c:pt>
                <c:pt idx="5837">
                  <c:v>2.0738874241558142E-2</c:v>
                </c:pt>
                <c:pt idx="5838">
                  <c:v>2.0738874241558142E-2</c:v>
                </c:pt>
                <c:pt idx="5839">
                  <c:v>2.0738874241558142E-2</c:v>
                </c:pt>
                <c:pt idx="5840">
                  <c:v>2.0738874241558142E-2</c:v>
                </c:pt>
                <c:pt idx="5841">
                  <c:v>2.0738874241558142E-2</c:v>
                </c:pt>
                <c:pt idx="5842">
                  <c:v>2.0738874241558142E-2</c:v>
                </c:pt>
                <c:pt idx="5843">
                  <c:v>2.0738874241558142E-2</c:v>
                </c:pt>
                <c:pt idx="5844">
                  <c:v>2.0738874241558142E-2</c:v>
                </c:pt>
                <c:pt idx="5845">
                  <c:v>2.0738874241558142E-2</c:v>
                </c:pt>
                <c:pt idx="5846">
                  <c:v>2.0738874241558142E-2</c:v>
                </c:pt>
                <c:pt idx="5847">
                  <c:v>2.0738874241558142E-2</c:v>
                </c:pt>
                <c:pt idx="5848">
                  <c:v>2.0738874241558142E-2</c:v>
                </c:pt>
                <c:pt idx="5849">
                  <c:v>2.0738874241558142E-2</c:v>
                </c:pt>
                <c:pt idx="5850">
                  <c:v>2.0738874241558142E-2</c:v>
                </c:pt>
                <c:pt idx="5851">
                  <c:v>2.0738874241558142E-2</c:v>
                </c:pt>
                <c:pt idx="5852">
                  <c:v>2.0738874241558142E-2</c:v>
                </c:pt>
                <c:pt idx="5853">
                  <c:v>2.0738874241558142E-2</c:v>
                </c:pt>
                <c:pt idx="5854">
                  <c:v>2.0738874241558142E-2</c:v>
                </c:pt>
                <c:pt idx="5855">
                  <c:v>2.0738874241558142E-2</c:v>
                </c:pt>
                <c:pt idx="5856">
                  <c:v>2.0738874241558142E-2</c:v>
                </c:pt>
                <c:pt idx="5857">
                  <c:v>2.0738874241558142E-2</c:v>
                </c:pt>
                <c:pt idx="5858">
                  <c:v>2.0738874241558142E-2</c:v>
                </c:pt>
                <c:pt idx="5859">
                  <c:v>2.0738874241558142E-2</c:v>
                </c:pt>
                <c:pt idx="5860">
                  <c:v>2.0738874241558142E-2</c:v>
                </c:pt>
                <c:pt idx="5861">
                  <c:v>2.0738874241558142E-2</c:v>
                </c:pt>
                <c:pt idx="5862">
                  <c:v>2.0738874241558142E-2</c:v>
                </c:pt>
                <c:pt idx="5863">
                  <c:v>2.0738874241558142E-2</c:v>
                </c:pt>
                <c:pt idx="5864">
                  <c:v>2.0738874241558142E-2</c:v>
                </c:pt>
                <c:pt idx="5865">
                  <c:v>2.0738874241558142E-2</c:v>
                </c:pt>
                <c:pt idx="5866">
                  <c:v>2.0738874241558142E-2</c:v>
                </c:pt>
                <c:pt idx="5867">
                  <c:v>2.0738874241558142E-2</c:v>
                </c:pt>
                <c:pt idx="5868">
                  <c:v>2.0738874241558142E-2</c:v>
                </c:pt>
                <c:pt idx="5869">
                  <c:v>2.0738874241558142E-2</c:v>
                </c:pt>
                <c:pt idx="5870">
                  <c:v>2.0738874241558142E-2</c:v>
                </c:pt>
                <c:pt idx="5871">
                  <c:v>2.0738874241558142E-2</c:v>
                </c:pt>
                <c:pt idx="5872">
                  <c:v>2.0738874241558142E-2</c:v>
                </c:pt>
                <c:pt idx="5873">
                  <c:v>2.0738874241558142E-2</c:v>
                </c:pt>
                <c:pt idx="5874">
                  <c:v>2.0738874241558142E-2</c:v>
                </c:pt>
                <c:pt idx="5875">
                  <c:v>2.0738874241558142E-2</c:v>
                </c:pt>
                <c:pt idx="5876">
                  <c:v>2.0738874241558142E-2</c:v>
                </c:pt>
                <c:pt idx="5877">
                  <c:v>2.0738874241558142E-2</c:v>
                </c:pt>
                <c:pt idx="5878">
                  <c:v>2.0738874241558142E-2</c:v>
                </c:pt>
                <c:pt idx="5879">
                  <c:v>2.0738874241558142E-2</c:v>
                </c:pt>
                <c:pt idx="5880">
                  <c:v>2.0738874241558142E-2</c:v>
                </c:pt>
                <c:pt idx="5881">
                  <c:v>2.0738874241558142E-2</c:v>
                </c:pt>
                <c:pt idx="5882">
                  <c:v>2.0738874241558142E-2</c:v>
                </c:pt>
                <c:pt idx="5883">
                  <c:v>2.0738874241558142E-2</c:v>
                </c:pt>
                <c:pt idx="5884">
                  <c:v>2.0738874241558142E-2</c:v>
                </c:pt>
                <c:pt idx="5885">
                  <c:v>2.0738874241558142E-2</c:v>
                </c:pt>
                <c:pt idx="5886">
                  <c:v>2.0738874241558142E-2</c:v>
                </c:pt>
                <c:pt idx="5887">
                  <c:v>2.0738874241558142E-2</c:v>
                </c:pt>
                <c:pt idx="5888">
                  <c:v>2.0738874241558142E-2</c:v>
                </c:pt>
                <c:pt idx="5889">
                  <c:v>2.0738874241558142E-2</c:v>
                </c:pt>
                <c:pt idx="5890">
                  <c:v>2.0738874241558142E-2</c:v>
                </c:pt>
                <c:pt idx="5891">
                  <c:v>2.0738874241558142E-2</c:v>
                </c:pt>
                <c:pt idx="5892">
                  <c:v>2.0738874241558142E-2</c:v>
                </c:pt>
                <c:pt idx="5893">
                  <c:v>2.0738874241558142E-2</c:v>
                </c:pt>
                <c:pt idx="5894">
                  <c:v>2.0738874241558142E-2</c:v>
                </c:pt>
                <c:pt idx="5895">
                  <c:v>2.0738874241558142E-2</c:v>
                </c:pt>
                <c:pt idx="5896">
                  <c:v>2.0738874241558142E-2</c:v>
                </c:pt>
                <c:pt idx="5897">
                  <c:v>2.0738874241558142E-2</c:v>
                </c:pt>
                <c:pt idx="5898">
                  <c:v>2.0738874241558142E-2</c:v>
                </c:pt>
                <c:pt idx="5899">
                  <c:v>2.0738874241558142E-2</c:v>
                </c:pt>
                <c:pt idx="5900">
                  <c:v>2.0738874241558142E-2</c:v>
                </c:pt>
                <c:pt idx="5901">
                  <c:v>2.0738874241558142E-2</c:v>
                </c:pt>
                <c:pt idx="5902">
                  <c:v>2.0738874241558142E-2</c:v>
                </c:pt>
                <c:pt idx="5903">
                  <c:v>2.0738874241558142E-2</c:v>
                </c:pt>
                <c:pt idx="5904">
                  <c:v>2.0738874241558142E-2</c:v>
                </c:pt>
                <c:pt idx="5905">
                  <c:v>2.0738874241558142E-2</c:v>
                </c:pt>
                <c:pt idx="5906">
                  <c:v>2.0738874241558142E-2</c:v>
                </c:pt>
                <c:pt idx="5907">
                  <c:v>2.0738874241558142E-2</c:v>
                </c:pt>
                <c:pt idx="5908">
                  <c:v>2.0738874241558142E-2</c:v>
                </c:pt>
                <c:pt idx="5909">
                  <c:v>2.0738874241558142E-2</c:v>
                </c:pt>
                <c:pt idx="5910">
                  <c:v>2.0738874241558142E-2</c:v>
                </c:pt>
                <c:pt idx="5911">
                  <c:v>2.0738874241558142E-2</c:v>
                </c:pt>
                <c:pt idx="5912">
                  <c:v>2.0738874241558142E-2</c:v>
                </c:pt>
                <c:pt idx="5913">
                  <c:v>2.0738874241558142E-2</c:v>
                </c:pt>
                <c:pt idx="5914">
                  <c:v>2.0738874241558142E-2</c:v>
                </c:pt>
                <c:pt idx="5915">
                  <c:v>2.0738874241558142E-2</c:v>
                </c:pt>
                <c:pt idx="5916">
                  <c:v>2.0738874241558142E-2</c:v>
                </c:pt>
                <c:pt idx="5917">
                  <c:v>2.0738874241558142E-2</c:v>
                </c:pt>
                <c:pt idx="5918">
                  <c:v>2.0738874241558142E-2</c:v>
                </c:pt>
                <c:pt idx="5919">
                  <c:v>2.0738874241558142E-2</c:v>
                </c:pt>
                <c:pt idx="5920">
                  <c:v>2.0738874241558142E-2</c:v>
                </c:pt>
                <c:pt idx="5921">
                  <c:v>2.0738874241558142E-2</c:v>
                </c:pt>
                <c:pt idx="5922">
                  <c:v>2.0738874241558142E-2</c:v>
                </c:pt>
                <c:pt idx="5923">
                  <c:v>2.0738874241558142E-2</c:v>
                </c:pt>
                <c:pt idx="5924">
                  <c:v>2.0738874241558142E-2</c:v>
                </c:pt>
                <c:pt idx="5925">
                  <c:v>2.0738874241558142E-2</c:v>
                </c:pt>
                <c:pt idx="5926">
                  <c:v>2.0738874241558142E-2</c:v>
                </c:pt>
                <c:pt idx="5927">
                  <c:v>2.0738874241558142E-2</c:v>
                </c:pt>
                <c:pt idx="5928">
                  <c:v>2.0738874241558142E-2</c:v>
                </c:pt>
                <c:pt idx="5929">
                  <c:v>2.0738874241558142E-2</c:v>
                </c:pt>
                <c:pt idx="5930">
                  <c:v>2.0738874241558142E-2</c:v>
                </c:pt>
                <c:pt idx="5931">
                  <c:v>2.0738874241558142E-2</c:v>
                </c:pt>
                <c:pt idx="5932">
                  <c:v>2.0738874241558142E-2</c:v>
                </c:pt>
                <c:pt idx="5933">
                  <c:v>2.0738874241558142E-2</c:v>
                </c:pt>
                <c:pt idx="5934">
                  <c:v>2.0738874241558142E-2</c:v>
                </c:pt>
                <c:pt idx="5935">
                  <c:v>2.0738874241558142E-2</c:v>
                </c:pt>
                <c:pt idx="5936">
                  <c:v>2.0738874241558142E-2</c:v>
                </c:pt>
                <c:pt idx="5937">
                  <c:v>2.0738874241558142E-2</c:v>
                </c:pt>
                <c:pt idx="5938">
                  <c:v>2.0738874241558142E-2</c:v>
                </c:pt>
                <c:pt idx="5939">
                  <c:v>2.0738874241558142E-2</c:v>
                </c:pt>
                <c:pt idx="5940">
                  <c:v>2.0738874241558142E-2</c:v>
                </c:pt>
                <c:pt idx="5941">
                  <c:v>2.0738874241558142E-2</c:v>
                </c:pt>
                <c:pt idx="5942">
                  <c:v>2.0738874241558142E-2</c:v>
                </c:pt>
                <c:pt idx="5943">
                  <c:v>2.0738874241558142E-2</c:v>
                </c:pt>
                <c:pt idx="5944">
                  <c:v>2.0738874241558142E-2</c:v>
                </c:pt>
                <c:pt idx="5945">
                  <c:v>2.0738874241558142E-2</c:v>
                </c:pt>
                <c:pt idx="5946">
                  <c:v>2.0738874241558142E-2</c:v>
                </c:pt>
                <c:pt idx="5947">
                  <c:v>2.0738874241558142E-2</c:v>
                </c:pt>
                <c:pt idx="5948">
                  <c:v>2.0738874241558142E-2</c:v>
                </c:pt>
                <c:pt idx="5949">
                  <c:v>2.0738874241558142E-2</c:v>
                </c:pt>
                <c:pt idx="5950">
                  <c:v>2.0738874241558142E-2</c:v>
                </c:pt>
                <c:pt idx="5951">
                  <c:v>2.0738874241558142E-2</c:v>
                </c:pt>
                <c:pt idx="5952">
                  <c:v>2.0738874241558142E-2</c:v>
                </c:pt>
                <c:pt idx="5953">
                  <c:v>2.0738874241558142E-2</c:v>
                </c:pt>
                <c:pt idx="5954">
                  <c:v>2.0738874241558142E-2</c:v>
                </c:pt>
                <c:pt idx="5955">
                  <c:v>2.0738874241558142E-2</c:v>
                </c:pt>
                <c:pt idx="5956">
                  <c:v>2.0738874241558142E-2</c:v>
                </c:pt>
                <c:pt idx="5957">
                  <c:v>2.0738874241558142E-2</c:v>
                </c:pt>
                <c:pt idx="5958">
                  <c:v>2.0738874241558142E-2</c:v>
                </c:pt>
                <c:pt idx="5959">
                  <c:v>2.0738874241558142E-2</c:v>
                </c:pt>
                <c:pt idx="5960">
                  <c:v>2.0738874241558142E-2</c:v>
                </c:pt>
                <c:pt idx="5961">
                  <c:v>2.0738874241558142E-2</c:v>
                </c:pt>
                <c:pt idx="5962">
                  <c:v>2.0738874241558142E-2</c:v>
                </c:pt>
                <c:pt idx="5963">
                  <c:v>2.0738874241558142E-2</c:v>
                </c:pt>
                <c:pt idx="5964">
                  <c:v>2.0738874241558142E-2</c:v>
                </c:pt>
                <c:pt idx="5965">
                  <c:v>2.0738874241558142E-2</c:v>
                </c:pt>
                <c:pt idx="5966">
                  <c:v>2.0738874241558142E-2</c:v>
                </c:pt>
                <c:pt idx="5967">
                  <c:v>2.0738874241558142E-2</c:v>
                </c:pt>
                <c:pt idx="5968">
                  <c:v>2.0738874241558142E-2</c:v>
                </c:pt>
                <c:pt idx="5969">
                  <c:v>2.0738874241558142E-2</c:v>
                </c:pt>
                <c:pt idx="5970">
                  <c:v>2.0738874241558142E-2</c:v>
                </c:pt>
                <c:pt idx="5971">
                  <c:v>2.0738874241558142E-2</c:v>
                </c:pt>
                <c:pt idx="5972">
                  <c:v>2.0738874241558142E-2</c:v>
                </c:pt>
                <c:pt idx="5973">
                  <c:v>2.0738874241558142E-2</c:v>
                </c:pt>
                <c:pt idx="5974">
                  <c:v>2.0738874241558142E-2</c:v>
                </c:pt>
                <c:pt idx="5975">
                  <c:v>2.0738874241558142E-2</c:v>
                </c:pt>
                <c:pt idx="5976">
                  <c:v>2.0738874241558142E-2</c:v>
                </c:pt>
                <c:pt idx="5977">
                  <c:v>2.0738874241558142E-2</c:v>
                </c:pt>
                <c:pt idx="5978">
                  <c:v>2.0738874241558142E-2</c:v>
                </c:pt>
                <c:pt idx="5979">
                  <c:v>2.0738874241558142E-2</c:v>
                </c:pt>
                <c:pt idx="5980">
                  <c:v>2.0738874241558142E-2</c:v>
                </c:pt>
                <c:pt idx="5981">
                  <c:v>2.0738874241558142E-2</c:v>
                </c:pt>
                <c:pt idx="5982">
                  <c:v>2.0738874241558142E-2</c:v>
                </c:pt>
                <c:pt idx="5983">
                  <c:v>2.0738874241558142E-2</c:v>
                </c:pt>
                <c:pt idx="5984">
                  <c:v>2.0738874241558142E-2</c:v>
                </c:pt>
                <c:pt idx="5985">
                  <c:v>2.0738874241558142E-2</c:v>
                </c:pt>
                <c:pt idx="5986">
                  <c:v>2.0738874241558142E-2</c:v>
                </c:pt>
                <c:pt idx="5987">
                  <c:v>2.0738874241558142E-2</c:v>
                </c:pt>
                <c:pt idx="5988">
                  <c:v>2.0738874241558142E-2</c:v>
                </c:pt>
                <c:pt idx="5989">
                  <c:v>2.0738874241558142E-2</c:v>
                </c:pt>
                <c:pt idx="5990">
                  <c:v>2.0738874241558142E-2</c:v>
                </c:pt>
                <c:pt idx="5991">
                  <c:v>2.0738874241558142E-2</c:v>
                </c:pt>
                <c:pt idx="5992">
                  <c:v>2.0738874241558142E-2</c:v>
                </c:pt>
                <c:pt idx="5993">
                  <c:v>2.0738874241558142E-2</c:v>
                </c:pt>
                <c:pt idx="5994">
                  <c:v>2.0738874241558142E-2</c:v>
                </c:pt>
                <c:pt idx="5995">
                  <c:v>2.0738874241558142E-2</c:v>
                </c:pt>
                <c:pt idx="5996">
                  <c:v>2.0738874241558142E-2</c:v>
                </c:pt>
                <c:pt idx="5997">
                  <c:v>2.0738874241558142E-2</c:v>
                </c:pt>
                <c:pt idx="5998">
                  <c:v>2.0738874241558142E-2</c:v>
                </c:pt>
                <c:pt idx="5999">
                  <c:v>2.0738874241558142E-2</c:v>
                </c:pt>
                <c:pt idx="6000">
                  <c:v>2.0738874241558142E-2</c:v>
                </c:pt>
                <c:pt idx="6001">
                  <c:v>2.0738874241558142E-2</c:v>
                </c:pt>
                <c:pt idx="6002">
                  <c:v>2.0738874241558142E-2</c:v>
                </c:pt>
                <c:pt idx="6003">
                  <c:v>2.0738874241558142E-2</c:v>
                </c:pt>
                <c:pt idx="6004">
                  <c:v>2.0738874241558142E-2</c:v>
                </c:pt>
                <c:pt idx="6005">
                  <c:v>2.0738874241558142E-2</c:v>
                </c:pt>
                <c:pt idx="6006">
                  <c:v>2.0738874241558142E-2</c:v>
                </c:pt>
                <c:pt idx="6007">
                  <c:v>2.0738874241558142E-2</c:v>
                </c:pt>
                <c:pt idx="6008">
                  <c:v>2.0738874241558142E-2</c:v>
                </c:pt>
                <c:pt idx="6009">
                  <c:v>2.0738874241558142E-2</c:v>
                </c:pt>
                <c:pt idx="6010">
                  <c:v>2.0738874241558142E-2</c:v>
                </c:pt>
                <c:pt idx="6011">
                  <c:v>2.0738874241558142E-2</c:v>
                </c:pt>
                <c:pt idx="6012">
                  <c:v>2.0738874241558142E-2</c:v>
                </c:pt>
                <c:pt idx="6013">
                  <c:v>2.0738874241558142E-2</c:v>
                </c:pt>
                <c:pt idx="6014">
                  <c:v>2.0738874241558142E-2</c:v>
                </c:pt>
                <c:pt idx="6015">
                  <c:v>2.0738874241558142E-2</c:v>
                </c:pt>
                <c:pt idx="6016">
                  <c:v>2.0738874241558142E-2</c:v>
                </c:pt>
                <c:pt idx="6017">
                  <c:v>2.0738874241558142E-2</c:v>
                </c:pt>
                <c:pt idx="6018">
                  <c:v>2.0738874241558142E-2</c:v>
                </c:pt>
                <c:pt idx="6019">
                  <c:v>2.0738874241558142E-2</c:v>
                </c:pt>
                <c:pt idx="6020">
                  <c:v>2.0738874241558142E-2</c:v>
                </c:pt>
                <c:pt idx="6021">
                  <c:v>2.0738874241558142E-2</c:v>
                </c:pt>
                <c:pt idx="6022">
                  <c:v>2.0738874241558142E-2</c:v>
                </c:pt>
                <c:pt idx="6023">
                  <c:v>2.0738874241558142E-2</c:v>
                </c:pt>
                <c:pt idx="6024">
                  <c:v>2.0738874241558142E-2</c:v>
                </c:pt>
                <c:pt idx="6025">
                  <c:v>2.0738874241558142E-2</c:v>
                </c:pt>
                <c:pt idx="6026">
                  <c:v>2.0738874241558142E-2</c:v>
                </c:pt>
                <c:pt idx="6027">
                  <c:v>2.0738874241558142E-2</c:v>
                </c:pt>
                <c:pt idx="6028">
                  <c:v>2.0738874241558142E-2</c:v>
                </c:pt>
                <c:pt idx="6029">
                  <c:v>2.0738874241558142E-2</c:v>
                </c:pt>
                <c:pt idx="6030">
                  <c:v>2.0738874241558142E-2</c:v>
                </c:pt>
                <c:pt idx="6031">
                  <c:v>2.0738874241558142E-2</c:v>
                </c:pt>
                <c:pt idx="6032">
                  <c:v>2.0738874241558142E-2</c:v>
                </c:pt>
                <c:pt idx="6033">
                  <c:v>2.0738874241558142E-2</c:v>
                </c:pt>
                <c:pt idx="6034">
                  <c:v>2.0738874241558142E-2</c:v>
                </c:pt>
                <c:pt idx="6035">
                  <c:v>2.0738874241558142E-2</c:v>
                </c:pt>
                <c:pt idx="6036">
                  <c:v>2.0738874241558142E-2</c:v>
                </c:pt>
                <c:pt idx="6037">
                  <c:v>2.0738874241558142E-2</c:v>
                </c:pt>
                <c:pt idx="6038">
                  <c:v>2.0738874241558142E-2</c:v>
                </c:pt>
                <c:pt idx="6039">
                  <c:v>2.0738874241558142E-2</c:v>
                </c:pt>
                <c:pt idx="6040">
                  <c:v>2.0738874241558142E-2</c:v>
                </c:pt>
                <c:pt idx="6041">
                  <c:v>2.0738874241558142E-2</c:v>
                </c:pt>
                <c:pt idx="6042">
                  <c:v>2.0738874241558142E-2</c:v>
                </c:pt>
                <c:pt idx="6043">
                  <c:v>2.0738874241558142E-2</c:v>
                </c:pt>
                <c:pt idx="6044">
                  <c:v>2.0738874241558142E-2</c:v>
                </c:pt>
                <c:pt idx="6045">
                  <c:v>2.0738874241558142E-2</c:v>
                </c:pt>
                <c:pt idx="6046">
                  <c:v>2.0738874241558142E-2</c:v>
                </c:pt>
                <c:pt idx="6047">
                  <c:v>2.0738874241558142E-2</c:v>
                </c:pt>
                <c:pt idx="6048">
                  <c:v>2.0738874241558142E-2</c:v>
                </c:pt>
                <c:pt idx="6049">
                  <c:v>2.0738874241558142E-2</c:v>
                </c:pt>
                <c:pt idx="6050">
                  <c:v>2.0738874241558142E-2</c:v>
                </c:pt>
                <c:pt idx="6051">
                  <c:v>2.0738874241558142E-2</c:v>
                </c:pt>
                <c:pt idx="6052">
                  <c:v>2.0738874241558142E-2</c:v>
                </c:pt>
                <c:pt idx="6053">
                  <c:v>2.0738874241558142E-2</c:v>
                </c:pt>
                <c:pt idx="6054">
                  <c:v>2.0738874241558142E-2</c:v>
                </c:pt>
                <c:pt idx="6055">
                  <c:v>2.0738874241558142E-2</c:v>
                </c:pt>
                <c:pt idx="6056">
                  <c:v>2.0738874241558142E-2</c:v>
                </c:pt>
                <c:pt idx="6057">
                  <c:v>2.0738874241558142E-2</c:v>
                </c:pt>
                <c:pt idx="6058">
                  <c:v>2.0738874241558142E-2</c:v>
                </c:pt>
                <c:pt idx="6059">
                  <c:v>2.0738874241558142E-2</c:v>
                </c:pt>
                <c:pt idx="6060">
                  <c:v>2.0738874241558142E-2</c:v>
                </c:pt>
                <c:pt idx="6061">
                  <c:v>2.0738874241558142E-2</c:v>
                </c:pt>
                <c:pt idx="6062">
                  <c:v>2.0738874241558142E-2</c:v>
                </c:pt>
                <c:pt idx="6063">
                  <c:v>2.0738874241558142E-2</c:v>
                </c:pt>
                <c:pt idx="6064">
                  <c:v>2.0738874241558142E-2</c:v>
                </c:pt>
                <c:pt idx="6065">
                  <c:v>2.0738874241558142E-2</c:v>
                </c:pt>
                <c:pt idx="6066">
                  <c:v>2.0738874241558142E-2</c:v>
                </c:pt>
                <c:pt idx="6067">
                  <c:v>2.0738874241558142E-2</c:v>
                </c:pt>
                <c:pt idx="6068">
                  <c:v>2.0738874241558142E-2</c:v>
                </c:pt>
                <c:pt idx="6069">
                  <c:v>2.0738874241558142E-2</c:v>
                </c:pt>
                <c:pt idx="6070">
                  <c:v>2.0738874241558142E-2</c:v>
                </c:pt>
                <c:pt idx="6071">
                  <c:v>2.0738874241558142E-2</c:v>
                </c:pt>
                <c:pt idx="6072">
                  <c:v>2.0738874241558142E-2</c:v>
                </c:pt>
                <c:pt idx="6073">
                  <c:v>2.0738874241558142E-2</c:v>
                </c:pt>
                <c:pt idx="6074">
                  <c:v>2.0738874241558142E-2</c:v>
                </c:pt>
                <c:pt idx="6075">
                  <c:v>2.0738874241558142E-2</c:v>
                </c:pt>
                <c:pt idx="6076">
                  <c:v>2.0738874241558142E-2</c:v>
                </c:pt>
                <c:pt idx="6077">
                  <c:v>2.0738874241558142E-2</c:v>
                </c:pt>
                <c:pt idx="6078">
                  <c:v>2.0738874241558142E-2</c:v>
                </c:pt>
                <c:pt idx="6079">
                  <c:v>2.0738874241558142E-2</c:v>
                </c:pt>
                <c:pt idx="6080">
                  <c:v>2.0738874241558142E-2</c:v>
                </c:pt>
                <c:pt idx="6081">
                  <c:v>2.0738874241558142E-2</c:v>
                </c:pt>
                <c:pt idx="6082">
                  <c:v>2.0738874241558142E-2</c:v>
                </c:pt>
                <c:pt idx="6083">
                  <c:v>2.0738874241558142E-2</c:v>
                </c:pt>
                <c:pt idx="6084">
                  <c:v>2.0738874241558142E-2</c:v>
                </c:pt>
                <c:pt idx="6085">
                  <c:v>2.0738874241558142E-2</c:v>
                </c:pt>
                <c:pt idx="6086">
                  <c:v>2.0738874241558142E-2</c:v>
                </c:pt>
                <c:pt idx="6087">
                  <c:v>2.0738874241558142E-2</c:v>
                </c:pt>
                <c:pt idx="6088">
                  <c:v>2.0738874241558142E-2</c:v>
                </c:pt>
                <c:pt idx="6089">
                  <c:v>2.0738874241558142E-2</c:v>
                </c:pt>
                <c:pt idx="6090">
                  <c:v>2.0738874241558142E-2</c:v>
                </c:pt>
                <c:pt idx="6091">
                  <c:v>2.0738874241558142E-2</c:v>
                </c:pt>
                <c:pt idx="6092">
                  <c:v>2.0738874241558142E-2</c:v>
                </c:pt>
                <c:pt idx="6093">
                  <c:v>2.0738874241558142E-2</c:v>
                </c:pt>
                <c:pt idx="6094">
                  <c:v>2.0738874241558142E-2</c:v>
                </c:pt>
                <c:pt idx="6095">
                  <c:v>2.0738874241558142E-2</c:v>
                </c:pt>
                <c:pt idx="6096">
                  <c:v>2.0738874241558142E-2</c:v>
                </c:pt>
                <c:pt idx="6097">
                  <c:v>2.0738874241558142E-2</c:v>
                </c:pt>
                <c:pt idx="6098">
                  <c:v>2.0738874241558142E-2</c:v>
                </c:pt>
                <c:pt idx="6099">
                  <c:v>2.0738874241558142E-2</c:v>
                </c:pt>
                <c:pt idx="6100">
                  <c:v>2.0738874241558142E-2</c:v>
                </c:pt>
                <c:pt idx="6101">
                  <c:v>2.0738874241558142E-2</c:v>
                </c:pt>
                <c:pt idx="6102">
                  <c:v>2.0738874241558142E-2</c:v>
                </c:pt>
                <c:pt idx="6103">
                  <c:v>2.0738874241558142E-2</c:v>
                </c:pt>
                <c:pt idx="6104">
                  <c:v>2.0738874241558142E-2</c:v>
                </c:pt>
                <c:pt idx="6105">
                  <c:v>2.0738874241558142E-2</c:v>
                </c:pt>
                <c:pt idx="6106">
                  <c:v>2.0738874241558142E-2</c:v>
                </c:pt>
                <c:pt idx="6107">
                  <c:v>2.0738874241558142E-2</c:v>
                </c:pt>
                <c:pt idx="6108">
                  <c:v>2.0738874241558142E-2</c:v>
                </c:pt>
                <c:pt idx="6109">
                  <c:v>2.0738874241558142E-2</c:v>
                </c:pt>
                <c:pt idx="6110">
                  <c:v>2.0738874241558142E-2</c:v>
                </c:pt>
                <c:pt idx="6111">
                  <c:v>2.0738874241558142E-2</c:v>
                </c:pt>
                <c:pt idx="6112">
                  <c:v>2.0738874241558142E-2</c:v>
                </c:pt>
                <c:pt idx="6113">
                  <c:v>2.0738874241558142E-2</c:v>
                </c:pt>
                <c:pt idx="6114">
                  <c:v>2.0738874241558142E-2</c:v>
                </c:pt>
                <c:pt idx="6115">
                  <c:v>2.0738874241558142E-2</c:v>
                </c:pt>
                <c:pt idx="6116">
                  <c:v>2.0738874241558142E-2</c:v>
                </c:pt>
                <c:pt idx="6117">
                  <c:v>2.0738874241558142E-2</c:v>
                </c:pt>
                <c:pt idx="6118">
                  <c:v>2.0738874241558142E-2</c:v>
                </c:pt>
                <c:pt idx="6119">
                  <c:v>2.0738874241558142E-2</c:v>
                </c:pt>
                <c:pt idx="6120">
                  <c:v>2.0738874241558142E-2</c:v>
                </c:pt>
                <c:pt idx="6121">
                  <c:v>2.0738874241558142E-2</c:v>
                </c:pt>
                <c:pt idx="6122">
                  <c:v>2.0738874241558142E-2</c:v>
                </c:pt>
                <c:pt idx="6123">
                  <c:v>2.0738874241558142E-2</c:v>
                </c:pt>
                <c:pt idx="6124">
                  <c:v>2.0738874241558142E-2</c:v>
                </c:pt>
                <c:pt idx="6125">
                  <c:v>2.0738874241558142E-2</c:v>
                </c:pt>
                <c:pt idx="6126">
                  <c:v>2.0738874241558142E-2</c:v>
                </c:pt>
                <c:pt idx="6127">
                  <c:v>2.0738874241558142E-2</c:v>
                </c:pt>
                <c:pt idx="6128">
                  <c:v>2.0738874241558142E-2</c:v>
                </c:pt>
                <c:pt idx="6129">
                  <c:v>2.0738874241558142E-2</c:v>
                </c:pt>
                <c:pt idx="6130">
                  <c:v>2.0738874241558142E-2</c:v>
                </c:pt>
                <c:pt idx="6131">
                  <c:v>2.0738874241558142E-2</c:v>
                </c:pt>
                <c:pt idx="6132">
                  <c:v>2.0738874241558142E-2</c:v>
                </c:pt>
                <c:pt idx="6133">
                  <c:v>2.0738874241558142E-2</c:v>
                </c:pt>
                <c:pt idx="6134">
                  <c:v>2.0738874241558142E-2</c:v>
                </c:pt>
                <c:pt idx="6135">
                  <c:v>2.0738874241558142E-2</c:v>
                </c:pt>
                <c:pt idx="6136">
                  <c:v>2.0738874241558142E-2</c:v>
                </c:pt>
                <c:pt idx="6137">
                  <c:v>2.0738874241558142E-2</c:v>
                </c:pt>
                <c:pt idx="6138">
                  <c:v>2.0738874241558142E-2</c:v>
                </c:pt>
                <c:pt idx="6139">
                  <c:v>2.0738874241558142E-2</c:v>
                </c:pt>
                <c:pt idx="6140">
                  <c:v>2.0738874241558142E-2</c:v>
                </c:pt>
                <c:pt idx="6141">
                  <c:v>2.0738874241558142E-2</c:v>
                </c:pt>
                <c:pt idx="6142">
                  <c:v>2.0738874241558142E-2</c:v>
                </c:pt>
                <c:pt idx="6143">
                  <c:v>2.0738874241558142E-2</c:v>
                </c:pt>
                <c:pt idx="6144">
                  <c:v>2.0738874241558142E-2</c:v>
                </c:pt>
                <c:pt idx="6145">
                  <c:v>2.0738874241558142E-2</c:v>
                </c:pt>
                <c:pt idx="6146">
                  <c:v>2.0738874241558142E-2</c:v>
                </c:pt>
                <c:pt idx="6147">
                  <c:v>2.0738874241558142E-2</c:v>
                </c:pt>
                <c:pt idx="6148">
                  <c:v>2.0738874241558142E-2</c:v>
                </c:pt>
                <c:pt idx="6149">
                  <c:v>2.0738874241558142E-2</c:v>
                </c:pt>
                <c:pt idx="6150">
                  <c:v>2.0738874241558142E-2</c:v>
                </c:pt>
                <c:pt idx="6151">
                  <c:v>2.0738874241558142E-2</c:v>
                </c:pt>
                <c:pt idx="6152">
                  <c:v>2.0738874241558142E-2</c:v>
                </c:pt>
                <c:pt idx="6153">
                  <c:v>2.0738874241558142E-2</c:v>
                </c:pt>
                <c:pt idx="6154">
                  <c:v>2.0738874241558142E-2</c:v>
                </c:pt>
                <c:pt idx="6155">
                  <c:v>2.0738874241558142E-2</c:v>
                </c:pt>
                <c:pt idx="6156">
                  <c:v>2.0738874241558142E-2</c:v>
                </c:pt>
                <c:pt idx="6157">
                  <c:v>2.0738874241558142E-2</c:v>
                </c:pt>
                <c:pt idx="6158">
                  <c:v>2.0738874241558142E-2</c:v>
                </c:pt>
                <c:pt idx="6159">
                  <c:v>2.0738874241558142E-2</c:v>
                </c:pt>
                <c:pt idx="6160">
                  <c:v>2.0738874241558142E-2</c:v>
                </c:pt>
                <c:pt idx="6161">
                  <c:v>2.0738874241558142E-2</c:v>
                </c:pt>
                <c:pt idx="6162">
                  <c:v>2.0738874241558142E-2</c:v>
                </c:pt>
                <c:pt idx="6163">
                  <c:v>2.0738874241558142E-2</c:v>
                </c:pt>
                <c:pt idx="6164">
                  <c:v>2.0738874241558142E-2</c:v>
                </c:pt>
                <c:pt idx="6165">
                  <c:v>2.0738874241558142E-2</c:v>
                </c:pt>
                <c:pt idx="6166">
                  <c:v>2.0738874241558142E-2</c:v>
                </c:pt>
                <c:pt idx="6167">
                  <c:v>2.0738874241558142E-2</c:v>
                </c:pt>
                <c:pt idx="6168">
                  <c:v>2.0738874241558142E-2</c:v>
                </c:pt>
                <c:pt idx="6169">
                  <c:v>2.0738874241558142E-2</c:v>
                </c:pt>
                <c:pt idx="6170">
                  <c:v>2.0738874241558142E-2</c:v>
                </c:pt>
                <c:pt idx="6171">
                  <c:v>2.0738874241558142E-2</c:v>
                </c:pt>
                <c:pt idx="6172">
                  <c:v>2.0738874241558142E-2</c:v>
                </c:pt>
                <c:pt idx="6173">
                  <c:v>2.0738874241558142E-2</c:v>
                </c:pt>
                <c:pt idx="6174">
                  <c:v>2.0738874241558142E-2</c:v>
                </c:pt>
                <c:pt idx="6175">
                  <c:v>2.0738874241558142E-2</c:v>
                </c:pt>
                <c:pt idx="6176">
                  <c:v>2.0738874241558142E-2</c:v>
                </c:pt>
                <c:pt idx="6177">
                  <c:v>2.0738874241558142E-2</c:v>
                </c:pt>
                <c:pt idx="6178">
                  <c:v>2.0738874241558142E-2</c:v>
                </c:pt>
                <c:pt idx="6179">
                  <c:v>2.0738874241558142E-2</c:v>
                </c:pt>
                <c:pt idx="6180">
                  <c:v>2.0738874241558142E-2</c:v>
                </c:pt>
                <c:pt idx="6181">
                  <c:v>2.0738874241558142E-2</c:v>
                </c:pt>
                <c:pt idx="6182">
                  <c:v>2.0738874241558142E-2</c:v>
                </c:pt>
                <c:pt idx="6183">
                  <c:v>2.0738874241558142E-2</c:v>
                </c:pt>
                <c:pt idx="6184">
                  <c:v>2.0738874241558142E-2</c:v>
                </c:pt>
                <c:pt idx="6185">
                  <c:v>2.0738874241558142E-2</c:v>
                </c:pt>
                <c:pt idx="6186">
                  <c:v>2.0738874241558142E-2</c:v>
                </c:pt>
                <c:pt idx="6187">
                  <c:v>2.0738874241558142E-2</c:v>
                </c:pt>
                <c:pt idx="6188">
                  <c:v>2.0738874241558142E-2</c:v>
                </c:pt>
                <c:pt idx="6189">
                  <c:v>2.0738874241558142E-2</c:v>
                </c:pt>
                <c:pt idx="6190">
                  <c:v>2.0738874241558142E-2</c:v>
                </c:pt>
                <c:pt idx="6191">
                  <c:v>2.0738874241558142E-2</c:v>
                </c:pt>
                <c:pt idx="6192">
                  <c:v>2.0738874241558142E-2</c:v>
                </c:pt>
                <c:pt idx="6193">
                  <c:v>2.0738874241558142E-2</c:v>
                </c:pt>
                <c:pt idx="6194">
                  <c:v>2.0738874241558142E-2</c:v>
                </c:pt>
                <c:pt idx="6195">
                  <c:v>2.0738874241558142E-2</c:v>
                </c:pt>
                <c:pt idx="6196">
                  <c:v>2.0738874241558142E-2</c:v>
                </c:pt>
                <c:pt idx="6197">
                  <c:v>2.0738874241558142E-2</c:v>
                </c:pt>
                <c:pt idx="6198">
                  <c:v>2.0738874241558142E-2</c:v>
                </c:pt>
                <c:pt idx="6199">
                  <c:v>2.0738874241558142E-2</c:v>
                </c:pt>
                <c:pt idx="6200">
                  <c:v>2.0738874241558142E-2</c:v>
                </c:pt>
                <c:pt idx="6201">
                  <c:v>2.0738874241558142E-2</c:v>
                </c:pt>
                <c:pt idx="6202">
                  <c:v>2.0738874241558142E-2</c:v>
                </c:pt>
                <c:pt idx="6203">
                  <c:v>2.0738874241558142E-2</c:v>
                </c:pt>
                <c:pt idx="6204">
                  <c:v>2.0738874241558142E-2</c:v>
                </c:pt>
                <c:pt idx="6205">
                  <c:v>2.0738874241558142E-2</c:v>
                </c:pt>
                <c:pt idx="6206">
                  <c:v>2.0738874241558142E-2</c:v>
                </c:pt>
                <c:pt idx="6207">
                  <c:v>2.0738874241558142E-2</c:v>
                </c:pt>
                <c:pt idx="6208">
                  <c:v>2.0738874241558142E-2</c:v>
                </c:pt>
                <c:pt idx="6209">
                  <c:v>2.0738874241558142E-2</c:v>
                </c:pt>
                <c:pt idx="6210">
                  <c:v>2.0738874241558142E-2</c:v>
                </c:pt>
                <c:pt idx="6211">
                  <c:v>2.0738874241558142E-2</c:v>
                </c:pt>
                <c:pt idx="6212">
                  <c:v>2.0738874241558142E-2</c:v>
                </c:pt>
                <c:pt idx="6213">
                  <c:v>2.0738874241558142E-2</c:v>
                </c:pt>
                <c:pt idx="6214">
                  <c:v>2.0738874241558142E-2</c:v>
                </c:pt>
                <c:pt idx="6215">
                  <c:v>2.0738874241558142E-2</c:v>
                </c:pt>
                <c:pt idx="6216">
                  <c:v>2.0738874241558142E-2</c:v>
                </c:pt>
                <c:pt idx="6217">
                  <c:v>2.0738874241558142E-2</c:v>
                </c:pt>
                <c:pt idx="6218">
                  <c:v>2.0738874241558142E-2</c:v>
                </c:pt>
                <c:pt idx="6219">
                  <c:v>2.0738874241558142E-2</c:v>
                </c:pt>
                <c:pt idx="6220">
                  <c:v>2.0738874241558142E-2</c:v>
                </c:pt>
                <c:pt idx="6221">
                  <c:v>2.0738874241558142E-2</c:v>
                </c:pt>
                <c:pt idx="6222">
                  <c:v>2.0738874241558142E-2</c:v>
                </c:pt>
                <c:pt idx="6223">
                  <c:v>2.0738874241558142E-2</c:v>
                </c:pt>
                <c:pt idx="6224">
                  <c:v>2.0738874241558142E-2</c:v>
                </c:pt>
                <c:pt idx="6225">
                  <c:v>2.0738874241558142E-2</c:v>
                </c:pt>
                <c:pt idx="6226">
                  <c:v>2.0738874241558142E-2</c:v>
                </c:pt>
                <c:pt idx="6227">
                  <c:v>2.0738874241558142E-2</c:v>
                </c:pt>
                <c:pt idx="6228">
                  <c:v>2.0738874241558142E-2</c:v>
                </c:pt>
                <c:pt idx="6229">
                  <c:v>2.0738874241558142E-2</c:v>
                </c:pt>
                <c:pt idx="6230">
                  <c:v>2.0738874241558142E-2</c:v>
                </c:pt>
                <c:pt idx="6231">
                  <c:v>2.0738874241558142E-2</c:v>
                </c:pt>
                <c:pt idx="6232">
                  <c:v>2.0738874241558142E-2</c:v>
                </c:pt>
                <c:pt idx="6233">
                  <c:v>2.0738874241558142E-2</c:v>
                </c:pt>
                <c:pt idx="6234">
                  <c:v>2.0738874241558142E-2</c:v>
                </c:pt>
                <c:pt idx="6235">
                  <c:v>2.0738874241558142E-2</c:v>
                </c:pt>
                <c:pt idx="6236">
                  <c:v>2.0738874241558142E-2</c:v>
                </c:pt>
                <c:pt idx="6237">
                  <c:v>2.0738874241558142E-2</c:v>
                </c:pt>
                <c:pt idx="6238">
                  <c:v>2.0738874241558142E-2</c:v>
                </c:pt>
                <c:pt idx="6239">
                  <c:v>2.0738874241558142E-2</c:v>
                </c:pt>
                <c:pt idx="6240">
                  <c:v>2.0738874241558142E-2</c:v>
                </c:pt>
                <c:pt idx="6241">
                  <c:v>2.0738874241558142E-2</c:v>
                </c:pt>
                <c:pt idx="6242">
                  <c:v>2.0738874241558142E-2</c:v>
                </c:pt>
                <c:pt idx="6243">
                  <c:v>2.0738874241558142E-2</c:v>
                </c:pt>
                <c:pt idx="6244">
                  <c:v>2.0738874241558142E-2</c:v>
                </c:pt>
                <c:pt idx="6245">
                  <c:v>2.0738874241558142E-2</c:v>
                </c:pt>
                <c:pt idx="6246">
                  <c:v>2.0738874241558142E-2</c:v>
                </c:pt>
                <c:pt idx="6247">
                  <c:v>2.0738874241558142E-2</c:v>
                </c:pt>
                <c:pt idx="6248">
                  <c:v>2.0738874241558142E-2</c:v>
                </c:pt>
                <c:pt idx="6249">
                  <c:v>2.0738874241558142E-2</c:v>
                </c:pt>
                <c:pt idx="6250">
                  <c:v>2.0738874241558142E-2</c:v>
                </c:pt>
                <c:pt idx="6251">
                  <c:v>2.0738874241558142E-2</c:v>
                </c:pt>
                <c:pt idx="6252">
                  <c:v>2.0738874241558142E-2</c:v>
                </c:pt>
                <c:pt idx="6253">
                  <c:v>2.0738874241558142E-2</c:v>
                </c:pt>
                <c:pt idx="6254">
                  <c:v>2.0738874241558142E-2</c:v>
                </c:pt>
                <c:pt idx="6255">
                  <c:v>2.0738874241558142E-2</c:v>
                </c:pt>
                <c:pt idx="6256">
                  <c:v>2.0738874241558142E-2</c:v>
                </c:pt>
                <c:pt idx="6257">
                  <c:v>2.0738874241558142E-2</c:v>
                </c:pt>
                <c:pt idx="6258">
                  <c:v>2.0738874241558142E-2</c:v>
                </c:pt>
                <c:pt idx="6259">
                  <c:v>2.0738874241558142E-2</c:v>
                </c:pt>
                <c:pt idx="6260">
                  <c:v>2.0738874241558142E-2</c:v>
                </c:pt>
                <c:pt idx="6261">
                  <c:v>2.0738874241558142E-2</c:v>
                </c:pt>
                <c:pt idx="6262">
                  <c:v>2.0738874241558142E-2</c:v>
                </c:pt>
                <c:pt idx="6263">
                  <c:v>2.0738874241558142E-2</c:v>
                </c:pt>
                <c:pt idx="6264">
                  <c:v>2.0738874241558142E-2</c:v>
                </c:pt>
                <c:pt idx="6265">
                  <c:v>2.0738874241558142E-2</c:v>
                </c:pt>
                <c:pt idx="6266">
                  <c:v>2.0738874241558142E-2</c:v>
                </c:pt>
                <c:pt idx="6267">
                  <c:v>2.0738874241558142E-2</c:v>
                </c:pt>
                <c:pt idx="6268">
                  <c:v>2.0738874241558142E-2</c:v>
                </c:pt>
                <c:pt idx="6269">
                  <c:v>2.0738874241558142E-2</c:v>
                </c:pt>
                <c:pt idx="6270">
                  <c:v>2.0738874241558142E-2</c:v>
                </c:pt>
                <c:pt idx="6271">
                  <c:v>2.0738874241558142E-2</c:v>
                </c:pt>
                <c:pt idx="6272">
                  <c:v>2.0738874241558142E-2</c:v>
                </c:pt>
                <c:pt idx="6273">
                  <c:v>2.0738874241558142E-2</c:v>
                </c:pt>
                <c:pt idx="6274">
                  <c:v>2.0738874241558142E-2</c:v>
                </c:pt>
                <c:pt idx="6275">
                  <c:v>2.0738874241558142E-2</c:v>
                </c:pt>
                <c:pt idx="6276">
                  <c:v>2.0738874241558142E-2</c:v>
                </c:pt>
                <c:pt idx="6277">
                  <c:v>2.0738874241558142E-2</c:v>
                </c:pt>
                <c:pt idx="6278">
                  <c:v>2.0738874241558142E-2</c:v>
                </c:pt>
                <c:pt idx="6279">
                  <c:v>2.0738874241558142E-2</c:v>
                </c:pt>
                <c:pt idx="6280">
                  <c:v>2.0738874241558142E-2</c:v>
                </c:pt>
                <c:pt idx="6281">
                  <c:v>2.0738874241558142E-2</c:v>
                </c:pt>
                <c:pt idx="6282">
                  <c:v>2.0738874241558142E-2</c:v>
                </c:pt>
                <c:pt idx="6283">
                  <c:v>2.0738874241558142E-2</c:v>
                </c:pt>
                <c:pt idx="6284">
                  <c:v>2.0738874241558142E-2</c:v>
                </c:pt>
                <c:pt idx="6285">
                  <c:v>2.0738874241558142E-2</c:v>
                </c:pt>
                <c:pt idx="6286">
                  <c:v>2.0738874241558142E-2</c:v>
                </c:pt>
                <c:pt idx="6287">
                  <c:v>2.0738874241558142E-2</c:v>
                </c:pt>
                <c:pt idx="6288">
                  <c:v>2.0738874241558142E-2</c:v>
                </c:pt>
                <c:pt idx="6289">
                  <c:v>2.0738874241558142E-2</c:v>
                </c:pt>
                <c:pt idx="6290">
                  <c:v>2.0738874241558142E-2</c:v>
                </c:pt>
                <c:pt idx="6291">
                  <c:v>2.0738874241558142E-2</c:v>
                </c:pt>
                <c:pt idx="6292">
                  <c:v>2.0738874241558142E-2</c:v>
                </c:pt>
                <c:pt idx="6293">
                  <c:v>2.0738874241558142E-2</c:v>
                </c:pt>
                <c:pt idx="6294">
                  <c:v>2.0738874241558142E-2</c:v>
                </c:pt>
                <c:pt idx="6295">
                  <c:v>2.0738874241558142E-2</c:v>
                </c:pt>
                <c:pt idx="6296">
                  <c:v>2.0738874241558142E-2</c:v>
                </c:pt>
                <c:pt idx="6297">
                  <c:v>2.0738874241558142E-2</c:v>
                </c:pt>
                <c:pt idx="6298">
                  <c:v>2.0738874241558142E-2</c:v>
                </c:pt>
                <c:pt idx="6299">
                  <c:v>2.0738874241558142E-2</c:v>
                </c:pt>
                <c:pt idx="6300">
                  <c:v>2.0738874241558142E-2</c:v>
                </c:pt>
                <c:pt idx="6301">
                  <c:v>2.0738874241558142E-2</c:v>
                </c:pt>
                <c:pt idx="6302">
                  <c:v>2.0738874241558142E-2</c:v>
                </c:pt>
                <c:pt idx="6303">
                  <c:v>2.0738874241558142E-2</c:v>
                </c:pt>
                <c:pt idx="6304">
                  <c:v>2.0738874241558142E-2</c:v>
                </c:pt>
                <c:pt idx="6305">
                  <c:v>2.0738874241558142E-2</c:v>
                </c:pt>
                <c:pt idx="6306">
                  <c:v>2.0738874241558142E-2</c:v>
                </c:pt>
                <c:pt idx="6307">
                  <c:v>2.0738874241558142E-2</c:v>
                </c:pt>
                <c:pt idx="6308">
                  <c:v>2.0738874241558142E-2</c:v>
                </c:pt>
                <c:pt idx="6309">
                  <c:v>2.0738874241558142E-2</c:v>
                </c:pt>
                <c:pt idx="6310">
                  <c:v>2.0738874241558142E-2</c:v>
                </c:pt>
                <c:pt idx="6311">
                  <c:v>2.0738874241558142E-2</c:v>
                </c:pt>
                <c:pt idx="6312">
                  <c:v>2.0738874241558142E-2</c:v>
                </c:pt>
                <c:pt idx="6313">
                  <c:v>2.0738874241558142E-2</c:v>
                </c:pt>
                <c:pt idx="6314">
                  <c:v>2.0738874241558142E-2</c:v>
                </c:pt>
                <c:pt idx="6315">
                  <c:v>2.0738874241558142E-2</c:v>
                </c:pt>
                <c:pt idx="6316">
                  <c:v>2.0738874241558142E-2</c:v>
                </c:pt>
                <c:pt idx="6317">
                  <c:v>2.0738874241558142E-2</c:v>
                </c:pt>
                <c:pt idx="6318">
                  <c:v>2.0738874241558142E-2</c:v>
                </c:pt>
                <c:pt idx="6319">
                  <c:v>2.0738874241558142E-2</c:v>
                </c:pt>
                <c:pt idx="6320">
                  <c:v>2.0738874241558142E-2</c:v>
                </c:pt>
                <c:pt idx="6321">
                  <c:v>2.0738874241558142E-2</c:v>
                </c:pt>
                <c:pt idx="6322">
                  <c:v>2.0738874241558142E-2</c:v>
                </c:pt>
                <c:pt idx="6323">
                  <c:v>2.0738874241558142E-2</c:v>
                </c:pt>
                <c:pt idx="6324">
                  <c:v>2.0738874241558142E-2</c:v>
                </c:pt>
                <c:pt idx="6325">
                  <c:v>2.0738874241558142E-2</c:v>
                </c:pt>
                <c:pt idx="6326">
                  <c:v>2.0738874241558142E-2</c:v>
                </c:pt>
                <c:pt idx="6327">
                  <c:v>2.0738874241558142E-2</c:v>
                </c:pt>
                <c:pt idx="6328">
                  <c:v>2.0738874241558142E-2</c:v>
                </c:pt>
                <c:pt idx="6329">
                  <c:v>2.0738874241558142E-2</c:v>
                </c:pt>
                <c:pt idx="6330">
                  <c:v>2.0738874241558142E-2</c:v>
                </c:pt>
                <c:pt idx="6331">
                  <c:v>2.0738874241558142E-2</c:v>
                </c:pt>
                <c:pt idx="6332">
                  <c:v>2.0738874241558142E-2</c:v>
                </c:pt>
                <c:pt idx="6333">
                  <c:v>2.0738874241558142E-2</c:v>
                </c:pt>
                <c:pt idx="6334">
                  <c:v>2.0738874241558142E-2</c:v>
                </c:pt>
                <c:pt idx="6335">
                  <c:v>2.0738874241558142E-2</c:v>
                </c:pt>
                <c:pt idx="6336">
                  <c:v>2.0738874241558142E-2</c:v>
                </c:pt>
                <c:pt idx="6337">
                  <c:v>2.0738874241558142E-2</c:v>
                </c:pt>
                <c:pt idx="6338">
                  <c:v>2.0738874241558142E-2</c:v>
                </c:pt>
                <c:pt idx="6339">
                  <c:v>2.0738874241558142E-2</c:v>
                </c:pt>
                <c:pt idx="6340">
                  <c:v>2.0738874241558142E-2</c:v>
                </c:pt>
                <c:pt idx="6341">
                  <c:v>2.0738874241558142E-2</c:v>
                </c:pt>
                <c:pt idx="6342">
                  <c:v>2.0738874241558142E-2</c:v>
                </c:pt>
                <c:pt idx="6343">
                  <c:v>2.0738874241558142E-2</c:v>
                </c:pt>
                <c:pt idx="6344">
                  <c:v>2.0738874241558142E-2</c:v>
                </c:pt>
                <c:pt idx="6345">
                  <c:v>2.0738874241558142E-2</c:v>
                </c:pt>
                <c:pt idx="6346">
                  <c:v>2.0738874241558142E-2</c:v>
                </c:pt>
                <c:pt idx="6347">
                  <c:v>2.0738874241558142E-2</c:v>
                </c:pt>
                <c:pt idx="6348">
                  <c:v>2.0738874241558142E-2</c:v>
                </c:pt>
                <c:pt idx="6349">
                  <c:v>2.0738874241558142E-2</c:v>
                </c:pt>
                <c:pt idx="6350">
                  <c:v>2.0738874241558142E-2</c:v>
                </c:pt>
                <c:pt idx="6351">
                  <c:v>2.0738874241558142E-2</c:v>
                </c:pt>
                <c:pt idx="6352">
                  <c:v>2.0738874241558142E-2</c:v>
                </c:pt>
                <c:pt idx="6353">
                  <c:v>2.0738874241558142E-2</c:v>
                </c:pt>
                <c:pt idx="6354">
                  <c:v>2.0738874241558142E-2</c:v>
                </c:pt>
                <c:pt idx="6355">
                  <c:v>2.0738874241558142E-2</c:v>
                </c:pt>
                <c:pt idx="6356">
                  <c:v>2.0738874241558142E-2</c:v>
                </c:pt>
                <c:pt idx="6357">
                  <c:v>2.0738874241558142E-2</c:v>
                </c:pt>
                <c:pt idx="6358">
                  <c:v>2.0738874241558142E-2</c:v>
                </c:pt>
                <c:pt idx="6359">
                  <c:v>2.0738874241558142E-2</c:v>
                </c:pt>
                <c:pt idx="6360">
                  <c:v>2.0738874241558142E-2</c:v>
                </c:pt>
                <c:pt idx="6361">
                  <c:v>2.0738874241558142E-2</c:v>
                </c:pt>
                <c:pt idx="6362">
                  <c:v>2.0738874241558142E-2</c:v>
                </c:pt>
                <c:pt idx="6363">
                  <c:v>2.0738874241558142E-2</c:v>
                </c:pt>
                <c:pt idx="6364">
                  <c:v>2.0738874241558142E-2</c:v>
                </c:pt>
                <c:pt idx="6365">
                  <c:v>2.0738874241558142E-2</c:v>
                </c:pt>
                <c:pt idx="6366">
                  <c:v>2.0738874241558142E-2</c:v>
                </c:pt>
                <c:pt idx="6367">
                  <c:v>2.0738874241558142E-2</c:v>
                </c:pt>
                <c:pt idx="6368">
                  <c:v>2.0738874241558142E-2</c:v>
                </c:pt>
                <c:pt idx="6369">
                  <c:v>2.0738874241558142E-2</c:v>
                </c:pt>
                <c:pt idx="6370">
                  <c:v>2.0738874241558142E-2</c:v>
                </c:pt>
                <c:pt idx="6371">
                  <c:v>2.0738874241558142E-2</c:v>
                </c:pt>
                <c:pt idx="6372">
                  <c:v>2.0738874241558142E-2</c:v>
                </c:pt>
                <c:pt idx="6373">
                  <c:v>2.0738874241558142E-2</c:v>
                </c:pt>
                <c:pt idx="6374">
                  <c:v>2.0738874241558142E-2</c:v>
                </c:pt>
                <c:pt idx="6375">
                  <c:v>2.0738874241558142E-2</c:v>
                </c:pt>
                <c:pt idx="6376">
                  <c:v>2.0738874241558142E-2</c:v>
                </c:pt>
                <c:pt idx="6377">
                  <c:v>2.0738874241558142E-2</c:v>
                </c:pt>
                <c:pt idx="6378">
                  <c:v>2.0738874241558142E-2</c:v>
                </c:pt>
                <c:pt idx="6379">
                  <c:v>2.0738874241558142E-2</c:v>
                </c:pt>
                <c:pt idx="6380">
                  <c:v>2.0738874241558142E-2</c:v>
                </c:pt>
                <c:pt idx="6381">
                  <c:v>2.0738874241558142E-2</c:v>
                </c:pt>
                <c:pt idx="6382">
                  <c:v>2.0738874241558142E-2</c:v>
                </c:pt>
                <c:pt idx="6383">
                  <c:v>2.0738874241558142E-2</c:v>
                </c:pt>
                <c:pt idx="6384">
                  <c:v>2.0738874241558142E-2</c:v>
                </c:pt>
                <c:pt idx="6385">
                  <c:v>2.0738874241558142E-2</c:v>
                </c:pt>
                <c:pt idx="6386">
                  <c:v>2.0738874241558142E-2</c:v>
                </c:pt>
                <c:pt idx="6387">
                  <c:v>2.0738874241558142E-2</c:v>
                </c:pt>
                <c:pt idx="6388">
                  <c:v>2.0738874241558142E-2</c:v>
                </c:pt>
                <c:pt idx="6389">
                  <c:v>2.0738874241558142E-2</c:v>
                </c:pt>
                <c:pt idx="6390">
                  <c:v>2.0738874241558142E-2</c:v>
                </c:pt>
                <c:pt idx="6391">
                  <c:v>2.0738874241558142E-2</c:v>
                </c:pt>
                <c:pt idx="6392">
                  <c:v>2.0738874241558142E-2</c:v>
                </c:pt>
                <c:pt idx="6393">
                  <c:v>2.0738874241558142E-2</c:v>
                </c:pt>
                <c:pt idx="6394">
                  <c:v>2.0738874241558142E-2</c:v>
                </c:pt>
                <c:pt idx="6395">
                  <c:v>2.0738874241558142E-2</c:v>
                </c:pt>
                <c:pt idx="6396">
                  <c:v>2.0738874241558142E-2</c:v>
                </c:pt>
                <c:pt idx="6397">
                  <c:v>2.0738874241558142E-2</c:v>
                </c:pt>
                <c:pt idx="6398">
                  <c:v>2.0738874241558142E-2</c:v>
                </c:pt>
                <c:pt idx="6399">
                  <c:v>2.0738874241558142E-2</c:v>
                </c:pt>
                <c:pt idx="6400">
                  <c:v>2.0738874241558142E-2</c:v>
                </c:pt>
                <c:pt idx="6401">
                  <c:v>2.0738874241558142E-2</c:v>
                </c:pt>
                <c:pt idx="6402">
                  <c:v>2.0738874241558142E-2</c:v>
                </c:pt>
                <c:pt idx="6403">
                  <c:v>2.0738874241558142E-2</c:v>
                </c:pt>
                <c:pt idx="6404">
                  <c:v>2.0738874241558142E-2</c:v>
                </c:pt>
                <c:pt idx="6405">
                  <c:v>2.0738874241558142E-2</c:v>
                </c:pt>
                <c:pt idx="6406">
                  <c:v>2.0738874241558142E-2</c:v>
                </c:pt>
                <c:pt idx="6407">
                  <c:v>2.0738874241558142E-2</c:v>
                </c:pt>
                <c:pt idx="6408">
                  <c:v>2.0738874241558142E-2</c:v>
                </c:pt>
                <c:pt idx="6409">
                  <c:v>2.0738874241558142E-2</c:v>
                </c:pt>
                <c:pt idx="6410">
                  <c:v>2.0738874241558142E-2</c:v>
                </c:pt>
                <c:pt idx="6411">
                  <c:v>2.0738874241558142E-2</c:v>
                </c:pt>
                <c:pt idx="6412">
                  <c:v>2.0738874241558142E-2</c:v>
                </c:pt>
                <c:pt idx="6413">
                  <c:v>2.0738874241558142E-2</c:v>
                </c:pt>
                <c:pt idx="6414">
                  <c:v>2.0738874241558142E-2</c:v>
                </c:pt>
                <c:pt idx="6415">
                  <c:v>2.0738874241558142E-2</c:v>
                </c:pt>
                <c:pt idx="6416">
                  <c:v>2.0738874241558142E-2</c:v>
                </c:pt>
                <c:pt idx="6417">
                  <c:v>2.0738874241558142E-2</c:v>
                </c:pt>
                <c:pt idx="6418">
                  <c:v>2.0738874241558142E-2</c:v>
                </c:pt>
                <c:pt idx="6419">
                  <c:v>2.0738874241558142E-2</c:v>
                </c:pt>
                <c:pt idx="6420">
                  <c:v>2.0738874241558142E-2</c:v>
                </c:pt>
                <c:pt idx="6421">
                  <c:v>2.0738874241558142E-2</c:v>
                </c:pt>
                <c:pt idx="6422">
                  <c:v>2.0738874241558142E-2</c:v>
                </c:pt>
                <c:pt idx="6423">
                  <c:v>2.0738874241558142E-2</c:v>
                </c:pt>
                <c:pt idx="6424">
                  <c:v>2.0738874241558142E-2</c:v>
                </c:pt>
                <c:pt idx="6425">
                  <c:v>2.0738874241558142E-2</c:v>
                </c:pt>
                <c:pt idx="6426">
                  <c:v>2.0738874241558142E-2</c:v>
                </c:pt>
                <c:pt idx="6427">
                  <c:v>2.0738874241558142E-2</c:v>
                </c:pt>
                <c:pt idx="6428">
                  <c:v>2.0738874241558142E-2</c:v>
                </c:pt>
                <c:pt idx="6429">
                  <c:v>2.0738874241558142E-2</c:v>
                </c:pt>
                <c:pt idx="6430">
                  <c:v>2.0738874241558142E-2</c:v>
                </c:pt>
                <c:pt idx="6431">
                  <c:v>2.0738874241558142E-2</c:v>
                </c:pt>
                <c:pt idx="6432">
                  <c:v>2.0738874241558142E-2</c:v>
                </c:pt>
                <c:pt idx="6433">
                  <c:v>2.0738874241558142E-2</c:v>
                </c:pt>
                <c:pt idx="6434">
                  <c:v>2.0738874241558142E-2</c:v>
                </c:pt>
                <c:pt idx="6435">
                  <c:v>2.0738874241558142E-2</c:v>
                </c:pt>
                <c:pt idx="6436">
                  <c:v>2.0738874241558142E-2</c:v>
                </c:pt>
                <c:pt idx="6437">
                  <c:v>2.0738874241558142E-2</c:v>
                </c:pt>
                <c:pt idx="6438">
                  <c:v>2.0738874241558142E-2</c:v>
                </c:pt>
                <c:pt idx="6439">
                  <c:v>2.0738874241558142E-2</c:v>
                </c:pt>
                <c:pt idx="6440">
                  <c:v>2.0738874241558142E-2</c:v>
                </c:pt>
                <c:pt idx="6441">
                  <c:v>2.0738874241558142E-2</c:v>
                </c:pt>
                <c:pt idx="6442">
                  <c:v>2.0738874241558142E-2</c:v>
                </c:pt>
                <c:pt idx="6443">
                  <c:v>2.0738874241558142E-2</c:v>
                </c:pt>
                <c:pt idx="6444">
                  <c:v>2.0738874241558142E-2</c:v>
                </c:pt>
                <c:pt idx="6445">
                  <c:v>2.0738874241558142E-2</c:v>
                </c:pt>
                <c:pt idx="6446">
                  <c:v>2.0738874241558142E-2</c:v>
                </c:pt>
                <c:pt idx="6447">
                  <c:v>2.0738874241558142E-2</c:v>
                </c:pt>
                <c:pt idx="6448">
                  <c:v>2.0738874241558142E-2</c:v>
                </c:pt>
                <c:pt idx="6449">
                  <c:v>2.0738874241558142E-2</c:v>
                </c:pt>
                <c:pt idx="6450">
                  <c:v>2.0738874241558142E-2</c:v>
                </c:pt>
                <c:pt idx="6451">
                  <c:v>2.0738874241558142E-2</c:v>
                </c:pt>
                <c:pt idx="6452">
                  <c:v>2.0738874241558142E-2</c:v>
                </c:pt>
                <c:pt idx="6453">
                  <c:v>2.0738874241558142E-2</c:v>
                </c:pt>
                <c:pt idx="6454">
                  <c:v>2.0738874241558142E-2</c:v>
                </c:pt>
                <c:pt idx="6455">
                  <c:v>2.0738874241558142E-2</c:v>
                </c:pt>
                <c:pt idx="6456">
                  <c:v>2.0738874241558142E-2</c:v>
                </c:pt>
                <c:pt idx="6457">
                  <c:v>2.0738874241558142E-2</c:v>
                </c:pt>
                <c:pt idx="6458">
                  <c:v>2.0738874241558142E-2</c:v>
                </c:pt>
                <c:pt idx="6459">
                  <c:v>2.0738874241558142E-2</c:v>
                </c:pt>
                <c:pt idx="6460">
                  <c:v>2.0738874241558142E-2</c:v>
                </c:pt>
                <c:pt idx="6461">
                  <c:v>2.0738874241558142E-2</c:v>
                </c:pt>
                <c:pt idx="6462">
                  <c:v>2.0738874241558142E-2</c:v>
                </c:pt>
                <c:pt idx="6463">
                  <c:v>2.0738874241558142E-2</c:v>
                </c:pt>
                <c:pt idx="6464">
                  <c:v>2.0738874241558142E-2</c:v>
                </c:pt>
                <c:pt idx="6465">
                  <c:v>2.0738874241558142E-2</c:v>
                </c:pt>
                <c:pt idx="6466">
                  <c:v>2.0738874241558142E-2</c:v>
                </c:pt>
                <c:pt idx="6467">
                  <c:v>2.0738874241558142E-2</c:v>
                </c:pt>
                <c:pt idx="6468">
                  <c:v>2.0738874241558142E-2</c:v>
                </c:pt>
                <c:pt idx="6469">
                  <c:v>2.0738874241558142E-2</c:v>
                </c:pt>
                <c:pt idx="6470">
                  <c:v>2.0738874241558142E-2</c:v>
                </c:pt>
                <c:pt idx="6471">
                  <c:v>2.0738874241558142E-2</c:v>
                </c:pt>
                <c:pt idx="6472">
                  <c:v>2.0738874241558142E-2</c:v>
                </c:pt>
                <c:pt idx="6473">
                  <c:v>2.0738874241558142E-2</c:v>
                </c:pt>
                <c:pt idx="6474">
                  <c:v>2.0738874241558142E-2</c:v>
                </c:pt>
                <c:pt idx="6475">
                  <c:v>2.0738874241558142E-2</c:v>
                </c:pt>
                <c:pt idx="6476">
                  <c:v>2.0738874241558142E-2</c:v>
                </c:pt>
                <c:pt idx="6477">
                  <c:v>2.0738874241558142E-2</c:v>
                </c:pt>
                <c:pt idx="6478">
                  <c:v>2.0738874241558142E-2</c:v>
                </c:pt>
                <c:pt idx="6479">
                  <c:v>2.0738874241558142E-2</c:v>
                </c:pt>
                <c:pt idx="6480">
                  <c:v>2.0738874241558142E-2</c:v>
                </c:pt>
                <c:pt idx="6481">
                  <c:v>2.0738874241558142E-2</c:v>
                </c:pt>
                <c:pt idx="6482">
                  <c:v>2.0738874241558142E-2</c:v>
                </c:pt>
                <c:pt idx="6483">
                  <c:v>2.0738874241558142E-2</c:v>
                </c:pt>
                <c:pt idx="6484">
                  <c:v>2.0738874241558142E-2</c:v>
                </c:pt>
                <c:pt idx="6485">
                  <c:v>2.0738874241558142E-2</c:v>
                </c:pt>
                <c:pt idx="6486">
                  <c:v>2.0738874241558142E-2</c:v>
                </c:pt>
                <c:pt idx="6487">
                  <c:v>2.0738874241558142E-2</c:v>
                </c:pt>
                <c:pt idx="6488">
                  <c:v>2.0738874241558142E-2</c:v>
                </c:pt>
                <c:pt idx="6489">
                  <c:v>2.0738874241558142E-2</c:v>
                </c:pt>
                <c:pt idx="6490">
                  <c:v>2.0738874241558142E-2</c:v>
                </c:pt>
                <c:pt idx="6491">
                  <c:v>2.0738874241558142E-2</c:v>
                </c:pt>
                <c:pt idx="6492">
                  <c:v>2.0738874241558142E-2</c:v>
                </c:pt>
                <c:pt idx="6493">
                  <c:v>2.0738874241558142E-2</c:v>
                </c:pt>
                <c:pt idx="6494">
                  <c:v>2.0738874241558142E-2</c:v>
                </c:pt>
                <c:pt idx="6495">
                  <c:v>2.0738874241558142E-2</c:v>
                </c:pt>
                <c:pt idx="6496">
                  <c:v>2.0738874241558142E-2</c:v>
                </c:pt>
                <c:pt idx="6497">
                  <c:v>2.0738874241558142E-2</c:v>
                </c:pt>
                <c:pt idx="6498">
                  <c:v>2.0738874241558142E-2</c:v>
                </c:pt>
                <c:pt idx="6499">
                  <c:v>2.0738874241558142E-2</c:v>
                </c:pt>
                <c:pt idx="6500">
                  <c:v>2.0738874241558142E-2</c:v>
                </c:pt>
                <c:pt idx="6501">
                  <c:v>2.0738874241558142E-2</c:v>
                </c:pt>
                <c:pt idx="6502">
                  <c:v>2.0738874241558142E-2</c:v>
                </c:pt>
                <c:pt idx="6503">
                  <c:v>2.0738874241558142E-2</c:v>
                </c:pt>
                <c:pt idx="6504">
                  <c:v>2.0738874241558142E-2</c:v>
                </c:pt>
                <c:pt idx="6505">
                  <c:v>2.0738874241558142E-2</c:v>
                </c:pt>
                <c:pt idx="6506">
                  <c:v>2.0738874241558142E-2</c:v>
                </c:pt>
                <c:pt idx="6507">
                  <c:v>2.0738874241558142E-2</c:v>
                </c:pt>
                <c:pt idx="6508">
                  <c:v>2.0738874241558142E-2</c:v>
                </c:pt>
                <c:pt idx="6509">
                  <c:v>2.0738874241558142E-2</c:v>
                </c:pt>
                <c:pt idx="6510">
                  <c:v>2.0738874241558142E-2</c:v>
                </c:pt>
                <c:pt idx="6511">
                  <c:v>2.0738874241558142E-2</c:v>
                </c:pt>
                <c:pt idx="6512">
                  <c:v>2.0738874241558142E-2</c:v>
                </c:pt>
                <c:pt idx="6513">
                  <c:v>2.0738874241558142E-2</c:v>
                </c:pt>
                <c:pt idx="6514">
                  <c:v>2.0738874241558142E-2</c:v>
                </c:pt>
                <c:pt idx="6515">
                  <c:v>2.0738874241558142E-2</c:v>
                </c:pt>
                <c:pt idx="6516">
                  <c:v>2.0738874241558142E-2</c:v>
                </c:pt>
                <c:pt idx="6517">
                  <c:v>2.0738874241558142E-2</c:v>
                </c:pt>
                <c:pt idx="6518">
                  <c:v>2.0738874241558142E-2</c:v>
                </c:pt>
                <c:pt idx="6519">
                  <c:v>2.0738874241558142E-2</c:v>
                </c:pt>
                <c:pt idx="6520">
                  <c:v>2.0738874241558142E-2</c:v>
                </c:pt>
                <c:pt idx="6521">
                  <c:v>2.0738874241558142E-2</c:v>
                </c:pt>
                <c:pt idx="6522">
                  <c:v>2.0738874241558142E-2</c:v>
                </c:pt>
                <c:pt idx="6523">
                  <c:v>2.0738874241558142E-2</c:v>
                </c:pt>
                <c:pt idx="6524">
                  <c:v>2.0738874241558142E-2</c:v>
                </c:pt>
                <c:pt idx="6525">
                  <c:v>2.0738874241558142E-2</c:v>
                </c:pt>
                <c:pt idx="6526">
                  <c:v>2.0738874241558142E-2</c:v>
                </c:pt>
                <c:pt idx="6527">
                  <c:v>2.0738874241558142E-2</c:v>
                </c:pt>
                <c:pt idx="6528">
                  <c:v>2.0738874241558142E-2</c:v>
                </c:pt>
                <c:pt idx="6529">
                  <c:v>2.0738874241558142E-2</c:v>
                </c:pt>
                <c:pt idx="6530">
                  <c:v>2.0738874241558142E-2</c:v>
                </c:pt>
                <c:pt idx="6531">
                  <c:v>2.0738874241558142E-2</c:v>
                </c:pt>
                <c:pt idx="6532">
                  <c:v>2.0738874241558142E-2</c:v>
                </c:pt>
                <c:pt idx="6533">
                  <c:v>2.0738874241558142E-2</c:v>
                </c:pt>
                <c:pt idx="6534">
                  <c:v>2.0738874241558142E-2</c:v>
                </c:pt>
                <c:pt idx="6535">
                  <c:v>2.0738874241558142E-2</c:v>
                </c:pt>
                <c:pt idx="6536">
                  <c:v>2.0738874241558142E-2</c:v>
                </c:pt>
                <c:pt idx="6537">
                  <c:v>2.0738874241558142E-2</c:v>
                </c:pt>
                <c:pt idx="6538">
                  <c:v>2.0738874241558142E-2</c:v>
                </c:pt>
                <c:pt idx="6539">
                  <c:v>2.0738874241558142E-2</c:v>
                </c:pt>
                <c:pt idx="6540">
                  <c:v>2.0738874241558142E-2</c:v>
                </c:pt>
                <c:pt idx="6541">
                  <c:v>2.0738874241558142E-2</c:v>
                </c:pt>
                <c:pt idx="6542">
                  <c:v>2.0738874241558142E-2</c:v>
                </c:pt>
                <c:pt idx="6543">
                  <c:v>2.0738874241558142E-2</c:v>
                </c:pt>
                <c:pt idx="6544">
                  <c:v>2.0738874241558142E-2</c:v>
                </c:pt>
                <c:pt idx="6545">
                  <c:v>2.0738874241558142E-2</c:v>
                </c:pt>
                <c:pt idx="6546">
                  <c:v>2.0738874241558142E-2</c:v>
                </c:pt>
                <c:pt idx="6547">
                  <c:v>2.0738874241558142E-2</c:v>
                </c:pt>
                <c:pt idx="6548">
                  <c:v>2.0738874241558142E-2</c:v>
                </c:pt>
                <c:pt idx="6549">
                  <c:v>2.0738874241558142E-2</c:v>
                </c:pt>
                <c:pt idx="6550">
                  <c:v>2.0738874241558142E-2</c:v>
                </c:pt>
                <c:pt idx="6551">
                  <c:v>2.0738874241558142E-2</c:v>
                </c:pt>
                <c:pt idx="6552">
                  <c:v>2.0738874241558142E-2</c:v>
                </c:pt>
                <c:pt idx="6553">
                  <c:v>2.0738874241558142E-2</c:v>
                </c:pt>
                <c:pt idx="6554">
                  <c:v>2.0738874241558142E-2</c:v>
                </c:pt>
                <c:pt idx="6555">
                  <c:v>2.0738874241558142E-2</c:v>
                </c:pt>
                <c:pt idx="6556">
                  <c:v>2.0738874241558142E-2</c:v>
                </c:pt>
                <c:pt idx="6557">
                  <c:v>2.0738874241558142E-2</c:v>
                </c:pt>
                <c:pt idx="6558">
                  <c:v>2.0738874241558142E-2</c:v>
                </c:pt>
                <c:pt idx="6559">
                  <c:v>2.0738874241558142E-2</c:v>
                </c:pt>
                <c:pt idx="6560">
                  <c:v>2.0738874241558142E-2</c:v>
                </c:pt>
                <c:pt idx="6561">
                  <c:v>2.0738874241558142E-2</c:v>
                </c:pt>
                <c:pt idx="6562">
                  <c:v>2.0738874241558142E-2</c:v>
                </c:pt>
                <c:pt idx="6563">
                  <c:v>2.0738874241558142E-2</c:v>
                </c:pt>
                <c:pt idx="6564">
                  <c:v>2.0738874241558142E-2</c:v>
                </c:pt>
                <c:pt idx="6565">
                  <c:v>2.0738874241558142E-2</c:v>
                </c:pt>
                <c:pt idx="6566">
                  <c:v>2.0738874241558142E-2</c:v>
                </c:pt>
                <c:pt idx="6567">
                  <c:v>2.0738874241558142E-2</c:v>
                </c:pt>
                <c:pt idx="6568">
                  <c:v>2.0738874241558142E-2</c:v>
                </c:pt>
                <c:pt idx="6569">
                  <c:v>2.0738874241558142E-2</c:v>
                </c:pt>
                <c:pt idx="6570">
                  <c:v>2.0738874241558142E-2</c:v>
                </c:pt>
                <c:pt idx="6571">
                  <c:v>2.0738874241558142E-2</c:v>
                </c:pt>
                <c:pt idx="6572">
                  <c:v>2.0738874241558142E-2</c:v>
                </c:pt>
                <c:pt idx="6573">
                  <c:v>2.0738874241558142E-2</c:v>
                </c:pt>
                <c:pt idx="6574">
                  <c:v>2.0738874241558142E-2</c:v>
                </c:pt>
                <c:pt idx="6575">
                  <c:v>2.0738874241558142E-2</c:v>
                </c:pt>
                <c:pt idx="6576">
                  <c:v>2.0738874241558142E-2</c:v>
                </c:pt>
                <c:pt idx="6577">
                  <c:v>2.0738874241558142E-2</c:v>
                </c:pt>
                <c:pt idx="6578">
                  <c:v>2.0738874241558142E-2</c:v>
                </c:pt>
                <c:pt idx="6579">
                  <c:v>2.0738874241558142E-2</c:v>
                </c:pt>
                <c:pt idx="6580">
                  <c:v>2.0738874241558142E-2</c:v>
                </c:pt>
                <c:pt idx="6581">
                  <c:v>2.0738874241558142E-2</c:v>
                </c:pt>
                <c:pt idx="6582">
                  <c:v>2.0738874241558142E-2</c:v>
                </c:pt>
                <c:pt idx="6583">
                  <c:v>2.0738874241558142E-2</c:v>
                </c:pt>
                <c:pt idx="6584">
                  <c:v>2.0738874241558142E-2</c:v>
                </c:pt>
                <c:pt idx="6585">
                  <c:v>2.0738874241558142E-2</c:v>
                </c:pt>
                <c:pt idx="6586">
                  <c:v>2.0738874241558142E-2</c:v>
                </c:pt>
                <c:pt idx="6587">
                  <c:v>2.0738874241558142E-2</c:v>
                </c:pt>
                <c:pt idx="6588">
                  <c:v>2.0738874241558142E-2</c:v>
                </c:pt>
                <c:pt idx="6589">
                  <c:v>2.0738874241558142E-2</c:v>
                </c:pt>
                <c:pt idx="6590">
                  <c:v>2.0738874241558142E-2</c:v>
                </c:pt>
                <c:pt idx="6591">
                  <c:v>2.0738874241558142E-2</c:v>
                </c:pt>
                <c:pt idx="6592">
                  <c:v>2.0738874241558142E-2</c:v>
                </c:pt>
                <c:pt idx="6593">
                  <c:v>2.0738874241558142E-2</c:v>
                </c:pt>
                <c:pt idx="6594">
                  <c:v>2.0738874241558142E-2</c:v>
                </c:pt>
                <c:pt idx="6595">
                  <c:v>2.0738874241558142E-2</c:v>
                </c:pt>
                <c:pt idx="6596">
                  <c:v>2.0738874241558142E-2</c:v>
                </c:pt>
                <c:pt idx="6597">
                  <c:v>2.0738874241558142E-2</c:v>
                </c:pt>
                <c:pt idx="6598">
                  <c:v>2.0738874241558142E-2</c:v>
                </c:pt>
                <c:pt idx="6599">
                  <c:v>2.0738874241558142E-2</c:v>
                </c:pt>
                <c:pt idx="6600">
                  <c:v>2.0738874241558142E-2</c:v>
                </c:pt>
                <c:pt idx="6601">
                  <c:v>2.0738874241558142E-2</c:v>
                </c:pt>
                <c:pt idx="6602">
                  <c:v>2.0738874241558142E-2</c:v>
                </c:pt>
                <c:pt idx="6603">
                  <c:v>2.0738874241558142E-2</c:v>
                </c:pt>
                <c:pt idx="6604">
                  <c:v>2.0738874241558142E-2</c:v>
                </c:pt>
                <c:pt idx="6605">
                  <c:v>2.0738874241558142E-2</c:v>
                </c:pt>
                <c:pt idx="6606">
                  <c:v>2.0738874241558142E-2</c:v>
                </c:pt>
                <c:pt idx="6607">
                  <c:v>2.0738874241558142E-2</c:v>
                </c:pt>
                <c:pt idx="6608">
                  <c:v>2.0738874241558142E-2</c:v>
                </c:pt>
                <c:pt idx="6609">
                  <c:v>2.0738874241558142E-2</c:v>
                </c:pt>
                <c:pt idx="6610">
                  <c:v>2.0738874241558142E-2</c:v>
                </c:pt>
                <c:pt idx="6611">
                  <c:v>2.0738874241558142E-2</c:v>
                </c:pt>
                <c:pt idx="6612">
                  <c:v>2.0738874241558142E-2</c:v>
                </c:pt>
                <c:pt idx="6613">
                  <c:v>2.0738874241558142E-2</c:v>
                </c:pt>
                <c:pt idx="6614">
                  <c:v>2.0738874241558142E-2</c:v>
                </c:pt>
                <c:pt idx="6615">
                  <c:v>2.0738874241558142E-2</c:v>
                </c:pt>
                <c:pt idx="6616">
                  <c:v>2.0738874241558142E-2</c:v>
                </c:pt>
                <c:pt idx="6617">
                  <c:v>2.0738874241558142E-2</c:v>
                </c:pt>
                <c:pt idx="6618">
                  <c:v>2.0738874241558142E-2</c:v>
                </c:pt>
                <c:pt idx="6619">
                  <c:v>2.0738874241558142E-2</c:v>
                </c:pt>
                <c:pt idx="6620">
                  <c:v>2.0738874241558142E-2</c:v>
                </c:pt>
                <c:pt idx="6621">
                  <c:v>2.0738874241558142E-2</c:v>
                </c:pt>
                <c:pt idx="6622">
                  <c:v>2.0738874241558142E-2</c:v>
                </c:pt>
                <c:pt idx="6623">
                  <c:v>2.0738874241558142E-2</c:v>
                </c:pt>
                <c:pt idx="6624">
                  <c:v>2.0738874241558142E-2</c:v>
                </c:pt>
                <c:pt idx="6625">
                  <c:v>2.0738874241558142E-2</c:v>
                </c:pt>
                <c:pt idx="6626">
                  <c:v>2.0738874241558142E-2</c:v>
                </c:pt>
                <c:pt idx="6627">
                  <c:v>2.0738874241558142E-2</c:v>
                </c:pt>
                <c:pt idx="6628">
                  <c:v>2.0738874241558142E-2</c:v>
                </c:pt>
                <c:pt idx="6629">
                  <c:v>2.0738874241558142E-2</c:v>
                </c:pt>
                <c:pt idx="6630">
                  <c:v>2.0738874241558142E-2</c:v>
                </c:pt>
                <c:pt idx="6631">
                  <c:v>2.0738874241558142E-2</c:v>
                </c:pt>
                <c:pt idx="6632">
                  <c:v>2.0738874241558142E-2</c:v>
                </c:pt>
                <c:pt idx="6633">
                  <c:v>2.0738874241558142E-2</c:v>
                </c:pt>
                <c:pt idx="6634">
                  <c:v>2.0738874241558142E-2</c:v>
                </c:pt>
                <c:pt idx="6635">
                  <c:v>2.0738874241558142E-2</c:v>
                </c:pt>
                <c:pt idx="6636">
                  <c:v>2.0738874241558142E-2</c:v>
                </c:pt>
                <c:pt idx="6637">
                  <c:v>2.0738874241558142E-2</c:v>
                </c:pt>
                <c:pt idx="6638">
                  <c:v>2.0738874241558142E-2</c:v>
                </c:pt>
                <c:pt idx="6639">
                  <c:v>2.0738874241558142E-2</c:v>
                </c:pt>
                <c:pt idx="6640">
                  <c:v>2.0738874241558142E-2</c:v>
                </c:pt>
                <c:pt idx="6641">
                  <c:v>2.0738874241558142E-2</c:v>
                </c:pt>
                <c:pt idx="6642">
                  <c:v>2.0738874241558142E-2</c:v>
                </c:pt>
                <c:pt idx="6643">
                  <c:v>2.0738874241558142E-2</c:v>
                </c:pt>
                <c:pt idx="6644">
                  <c:v>2.0738874241558142E-2</c:v>
                </c:pt>
                <c:pt idx="6645">
                  <c:v>2.0738874241558142E-2</c:v>
                </c:pt>
                <c:pt idx="6646">
                  <c:v>2.0738874241558142E-2</c:v>
                </c:pt>
                <c:pt idx="6647">
                  <c:v>2.0738874241558142E-2</c:v>
                </c:pt>
                <c:pt idx="6648">
                  <c:v>2.0738874241558142E-2</c:v>
                </c:pt>
                <c:pt idx="6649">
                  <c:v>2.0738874241558142E-2</c:v>
                </c:pt>
                <c:pt idx="6650">
                  <c:v>2.0738874241558142E-2</c:v>
                </c:pt>
                <c:pt idx="6651">
                  <c:v>2.0738874241558142E-2</c:v>
                </c:pt>
                <c:pt idx="6652">
                  <c:v>2.0738874241558142E-2</c:v>
                </c:pt>
                <c:pt idx="6653">
                  <c:v>2.0738874241558142E-2</c:v>
                </c:pt>
                <c:pt idx="6654">
                  <c:v>2.0738874241558142E-2</c:v>
                </c:pt>
                <c:pt idx="6655">
                  <c:v>2.0738874241558142E-2</c:v>
                </c:pt>
                <c:pt idx="6656">
                  <c:v>2.0738874241558142E-2</c:v>
                </c:pt>
                <c:pt idx="6657">
                  <c:v>2.0738874241558142E-2</c:v>
                </c:pt>
                <c:pt idx="6658">
                  <c:v>2.0738874241558142E-2</c:v>
                </c:pt>
                <c:pt idx="6659">
                  <c:v>2.0738874241558142E-2</c:v>
                </c:pt>
                <c:pt idx="6660">
                  <c:v>2.0738874241558142E-2</c:v>
                </c:pt>
                <c:pt idx="6661">
                  <c:v>2.0738874241558142E-2</c:v>
                </c:pt>
                <c:pt idx="6662">
                  <c:v>2.0738874241558142E-2</c:v>
                </c:pt>
                <c:pt idx="6663">
                  <c:v>2.0738874241558142E-2</c:v>
                </c:pt>
                <c:pt idx="6664">
                  <c:v>2.0738874241558142E-2</c:v>
                </c:pt>
                <c:pt idx="6665">
                  <c:v>2.0738874241558142E-2</c:v>
                </c:pt>
                <c:pt idx="6666">
                  <c:v>2.0738874241558142E-2</c:v>
                </c:pt>
                <c:pt idx="6667">
                  <c:v>2.0738874241558142E-2</c:v>
                </c:pt>
                <c:pt idx="6668">
                  <c:v>2.0738874241558142E-2</c:v>
                </c:pt>
                <c:pt idx="6669">
                  <c:v>2.0738874241558142E-2</c:v>
                </c:pt>
                <c:pt idx="6670">
                  <c:v>2.0738874241558142E-2</c:v>
                </c:pt>
                <c:pt idx="6671">
                  <c:v>2.0738874241558142E-2</c:v>
                </c:pt>
                <c:pt idx="6672">
                  <c:v>2.0738874241558142E-2</c:v>
                </c:pt>
                <c:pt idx="6673">
                  <c:v>2.0738874241558142E-2</c:v>
                </c:pt>
                <c:pt idx="6674">
                  <c:v>2.0738874241558142E-2</c:v>
                </c:pt>
                <c:pt idx="6675">
                  <c:v>2.0738874241558142E-2</c:v>
                </c:pt>
                <c:pt idx="6676">
                  <c:v>2.0738874241558142E-2</c:v>
                </c:pt>
                <c:pt idx="6677">
                  <c:v>2.0738874241558142E-2</c:v>
                </c:pt>
                <c:pt idx="6678">
                  <c:v>2.0738874241558142E-2</c:v>
                </c:pt>
                <c:pt idx="6679">
                  <c:v>2.0738874241558142E-2</c:v>
                </c:pt>
                <c:pt idx="6680">
                  <c:v>2.0738874241558142E-2</c:v>
                </c:pt>
                <c:pt idx="6681">
                  <c:v>2.0738874241558142E-2</c:v>
                </c:pt>
                <c:pt idx="6682">
                  <c:v>2.0738874241558142E-2</c:v>
                </c:pt>
                <c:pt idx="6683">
                  <c:v>2.0738874241558142E-2</c:v>
                </c:pt>
                <c:pt idx="6684">
                  <c:v>2.0738874241558142E-2</c:v>
                </c:pt>
                <c:pt idx="6685">
                  <c:v>2.0738874241558142E-2</c:v>
                </c:pt>
                <c:pt idx="6686">
                  <c:v>2.0738874241558142E-2</c:v>
                </c:pt>
                <c:pt idx="6687">
                  <c:v>2.0738874241558142E-2</c:v>
                </c:pt>
                <c:pt idx="6688">
                  <c:v>2.0738874241558142E-2</c:v>
                </c:pt>
                <c:pt idx="6689">
                  <c:v>2.0738874241558142E-2</c:v>
                </c:pt>
                <c:pt idx="6690">
                  <c:v>2.0738874241558142E-2</c:v>
                </c:pt>
                <c:pt idx="6691">
                  <c:v>2.0738874241558142E-2</c:v>
                </c:pt>
                <c:pt idx="6692">
                  <c:v>2.0738874241558142E-2</c:v>
                </c:pt>
                <c:pt idx="6693">
                  <c:v>2.0738874241558142E-2</c:v>
                </c:pt>
                <c:pt idx="6694">
                  <c:v>2.0738874241558142E-2</c:v>
                </c:pt>
                <c:pt idx="6695">
                  <c:v>2.0738874241558142E-2</c:v>
                </c:pt>
                <c:pt idx="6696">
                  <c:v>2.0738874241558142E-2</c:v>
                </c:pt>
                <c:pt idx="6697">
                  <c:v>2.0738874241558142E-2</c:v>
                </c:pt>
                <c:pt idx="6698">
                  <c:v>2.0738874241558142E-2</c:v>
                </c:pt>
                <c:pt idx="6699">
                  <c:v>2.0738874241558142E-2</c:v>
                </c:pt>
                <c:pt idx="6700">
                  <c:v>2.0738874241558142E-2</c:v>
                </c:pt>
                <c:pt idx="6701">
                  <c:v>2.0738874241558142E-2</c:v>
                </c:pt>
                <c:pt idx="6702">
                  <c:v>2.0738874241558142E-2</c:v>
                </c:pt>
                <c:pt idx="6703">
                  <c:v>2.0738874241558142E-2</c:v>
                </c:pt>
                <c:pt idx="6704">
                  <c:v>2.0738874241558142E-2</c:v>
                </c:pt>
                <c:pt idx="6705">
                  <c:v>2.0738874241558142E-2</c:v>
                </c:pt>
                <c:pt idx="6706">
                  <c:v>2.0738874241558142E-2</c:v>
                </c:pt>
                <c:pt idx="6707">
                  <c:v>2.0738874241558142E-2</c:v>
                </c:pt>
                <c:pt idx="6708">
                  <c:v>2.0738874241558142E-2</c:v>
                </c:pt>
                <c:pt idx="6709">
                  <c:v>2.0738874241558142E-2</c:v>
                </c:pt>
                <c:pt idx="6710">
                  <c:v>2.0738874241558142E-2</c:v>
                </c:pt>
                <c:pt idx="6711">
                  <c:v>2.0738874241558142E-2</c:v>
                </c:pt>
                <c:pt idx="6712">
                  <c:v>2.0738874241558142E-2</c:v>
                </c:pt>
                <c:pt idx="6713">
                  <c:v>2.0738874241558142E-2</c:v>
                </c:pt>
                <c:pt idx="6714">
                  <c:v>2.0738874241558142E-2</c:v>
                </c:pt>
                <c:pt idx="6715">
                  <c:v>2.0738874241558142E-2</c:v>
                </c:pt>
                <c:pt idx="6716">
                  <c:v>2.0738874241558142E-2</c:v>
                </c:pt>
                <c:pt idx="6717">
                  <c:v>2.0738874241558142E-2</c:v>
                </c:pt>
                <c:pt idx="6718">
                  <c:v>2.0738874241558142E-2</c:v>
                </c:pt>
                <c:pt idx="6719">
                  <c:v>2.0738874241558142E-2</c:v>
                </c:pt>
                <c:pt idx="6720">
                  <c:v>2.0738874241558142E-2</c:v>
                </c:pt>
                <c:pt idx="6721">
                  <c:v>2.0738874241558142E-2</c:v>
                </c:pt>
                <c:pt idx="6722">
                  <c:v>2.0738874241558142E-2</c:v>
                </c:pt>
                <c:pt idx="6723">
                  <c:v>2.0738874241558142E-2</c:v>
                </c:pt>
                <c:pt idx="6724">
                  <c:v>2.0738874241558142E-2</c:v>
                </c:pt>
                <c:pt idx="6725">
                  <c:v>2.0738874241558142E-2</c:v>
                </c:pt>
                <c:pt idx="6726">
                  <c:v>2.0738874241558142E-2</c:v>
                </c:pt>
                <c:pt idx="6727">
                  <c:v>2.0738874241558142E-2</c:v>
                </c:pt>
                <c:pt idx="6728">
                  <c:v>2.0738874241558142E-2</c:v>
                </c:pt>
                <c:pt idx="6729">
                  <c:v>2.0738874241558142E-2</c:v>
                </c:pt>
                <c:pt idx="6730">
                  <c:v>2.0738874241558142E-2</c:v>
                </c:pt>
                <c:pt idx="6731">
                  <c:v>2.0738874241558142E-2</c:v>
                </c:pt>
                <c:pt idx="6732">
                  <c:v>2.0738874241558142E-2</c:v>
                </c:pt>
                <c:pt idx="6733">
                  <c:v>2.0738874241558142E-2</c:v>
                </c:pt>
                <c:pt idx="6734">
                  <c:v>2.0738874241558142E-2</c:v>
                </c:pt>
                <c:pt idx="6735">
                  <c:v>2.0738874241558142E-2</c:v>
                </c:pt>
                <c:pt idx="6736">
                  <c:v>2.0738874241558142E-2</c:v>
                </c:pt>
                <c:pt idx="6737">
                  <c:v>2.0738874241558142E-2</c:v>
                </c:pt>
                <c:pt idx="6738">
                  <c:v>2.0738874241558142E-2</c:v>
                </c:pt>
                <c:pt idx="6739">
                  <c:v>2.0738874241558142E-2</c:v>
                </c:pt>
                <c:pt idx="6740">
                  <c:v>2.0738874241558142E-2</c:v>
                </c:pt>
                <c:pt idx="6741">
                  <c:v>2.0738874241558142E-2</c:v>
                </c:pt>
                <c:pt idx="6742">
                  <c:v>2.0738874241558142E-2</c:v>
                </c:pt>
                <c:pt idx="6743">
                  <c:v>2.0738874241558142E-2</c:v>
                </c:pt>
                <c:pt idx="6744">
                  <c:v>2.0738874241558142E-2</c:v>
                </c:pt>
                <c:pt idx="6745">
                  <c:v>2.0738874241558142E-2</c:v>
                </c:pt>
                <c:pt idx="6746">
                  <c:v>2.0738874241558142E-2</c:v>
                </c:pt>
                <c:pt idx="6747">
                  <c:v>2.0738874241558142E-2</c:v>
                </c:pt>
                <c:pt idx="6748">
                  <c:v>2.0738874241558142E-2</c:v>
                </c:pt>
                <c:pt idx="6749">
                  <c:v>2.0738874241558142E-2</c:v>
                </c:pt>
                <c:pt idx="6750">
                  <c:v>2.0738874241558142E-2</c:v>
                </c:pt>
                <c:pt idx="6751">
                  <c:v>2.0738874241558142E-2</c:v>
                </c:pt>
                <c:pt idx="6752">
                  <c:v>2.0738874241558142E-2</c:v>
                </c:pt>
                <c:pt idx="6753">
                  <c:v>2.0738874241558142E-2</c:v>
                </c:pt>
                <c:pt idx="6754">
                  <c:v>2.0738874241558142E-2</c:v>
                </c:pt>
                <c:pt idx="6755">
                  <c:v>2.0738874241558142E-2</c:v>
                </c:pt>
                <c:pt idx="6756">
                  <c:v>2.0738874241558142E-2</c:v>
                </c:pt>
                <c:pt idx="6757">
                  <c:v>2.0738874241558142E-2</c:v>
                </c:pt>
                <c:pt idx="6758">
                  <c:v>2.0738874241558142E-2</c:v>
                </c:pt>
                <c:pt idx="6759">
                  <c:v>2.0738874241558142E-2</c:v>
                </c:pt>
                <c:pt idx="6760">
                  <c:v>2.0738874241558142E-2</c:v>
                </c:pt>
                <c:pt idx="6761">
                  <c:v>2.0738874241558142E-2</c:v>
                </c:pt>
                <c:pt idx="6762">
                  <c:v>2.0738874241558142E-2</c:v>
                </c:pt>
                <c:pt idx="6763">
                  <c:v>2.0738874241558142E-2</c:v>
                </c:pt>
                <c:pt idx="6764">
                  <c:v>2.0738874241558142E-2</c:v>
                </c:pt>
                <c:pt idx="6765">
                  <c:v>2.0738874241558142E-2</c:v>
                </c:pt>
                <c:pt idx="6766">
                  <c:v>2.0738874241558142E-2</c:v>
                </c:pt>
                <c:pt idx="6767">
                  <c:v>2.0738874241558142E-2</c:v>
                </c:pt>
                <c:pt idx="6768">
                  <c:v>2.0738874241558142E-2</c:v>
                </c:pt>
                <c:pt idx="6769">
                  <c:v>2.0738874241558142E-2</c:v>
                </c:pt>
                <c:pt idx="6770">
                  <c:v>2.0738874241558142E-2</c:v>
                </c:pt>
                <c:pt idx="6771">
                  <c:v>2.0738874241558142E-2</c:v>
                </c:pt>
                <c:pt idx="6772">
                  <c:v>2.0738874241558142E-2</c:v>
                </c:pt>
                <c:pt idx="6773">
                  <c:v>2.0738874241558142E-2</c:v>
                </c:pt>
                <c:pt idx="6774">
                  <c:v>2.0738874241558142E-2</c:v>
                </c:pt>
                <c:pt idx="6775">
                  <c:v>2.0738874241558142E-2</c:v>
                </c:pt>
                <c:pt idx="6776">
                  <c:v>2.0738874241558142E-2</c:v>
                </c:pt>
                <c:pt idx="6777">
                  <c:v>2.0738874241558142E-2</c:v>
                </c:pt>
                <c:pt idx="6778">
                  <c:v>2.0738874241558142E-2</c:v>
                </c:pt>
                <c:pt idx="6779">
                  <c:v>2.0738874241558142E-2</c:v>
                </c:pt>
                <c:pt idx="6780">
                  <c:v>2.0738874241558142E-2</c:v>
                </c:pt>
                <c:pt idx="6781">
                  <c:v>2.0738874241558142E-2</c:v>
                </c:pt>
                <c:pt idx="6782">
                  <c:v>2.0738874241558142E-2</c:v>
                </c:pt>
                <c:pt idx="6783">
                  <c:v>2.0738874241558142E-2</c:v>
                </c:pt>
                <c:pt idx="6784">
                  <c:v>2.0738874241558142E-2</c:v>
                </c:pt>
                <c:pt idx="6785">
                  <c:v>2.0738874241558142E-2</c:v>
                </c:pt>
                <c:pt idx="6786">
                  <c:v>2.0738874241558142E-2</c:v>
                </c:pt>
                <c:pt idx="6787">
                  <c:v>2.0738874241558142E-2</c:v>
                </c:pt>
                <c:pt idx="6788">
                  <c:v>2.0738874241558142E-2</c:v>
                </c:pt>
                <c:pt idx="6789">
                  <c:v>2.0738874241558142E-2</c:v>
                </c:pt>
                <c:pt idx="6790">
                  <c:v>2.0738874241558142E-2</c:v>
                </c:pt>
                <c:pt idx="6791">
                  <c:v>2.0738874241558142E-2</c:v>
                </c:pt>
                <c:pt idx="6792">
                  <c:v>2.0738874241558142E-2</c:v>
                </c:pt>
                <c:pt idx="6793">
                  <c:v>2.0738874241558142E-2</c:v>
                </c:pt>
                <c:pt idx="6794">
                  <c:v>2.0738874241558142E-2</c:v>
                </c:pt>
                <c:pt idx="6795">
                  <c:v>2.0738874241558142E-2</c:v>
                </c:pt>
                <c:pt idx="6796">
                  <c:v>2.0738874241558142E-2</c:v>
                </c:pt>
                <c:pt idx="6797">
                  <c:v>2.0738874241558142E-2</c:v>
                </c:pt>
                <c:pt idx="6798">
                  <c:v>2.0738874241558142E-2</c:v>
                </c:pt>
                <c:pt idx="6799">
                  <c:v>2.0738874241558142E-2</c:v>
                </c:pt>
                <c:pt idx="6800">
                  <c:v>2.0738874241558142E-2</c:v>
                </c:pt>
                <c:pt idx="6801">
                  <c:v>2.0738874241558142E-2</c:v>
                </c:pt>
                <c:pt idx="6802">
                  <c:v>2.0738874241558142E-2</c:v>
                </c:pt>
                <c:pt idx="6803">
                  <c:v>2.0738874241558142E-2</c:v>
                </c:pt>
                <c:pt idx="6804">
                  <c:v>2.0738874241558142E-2</c:v>
                </c:pt>
                <c:pt idx="6805">
                  <c:v>2.0738874241558142E-2</c:v>
                </c:pt>
                <c:pt idx="6806">
                  <c:v>2.0738874241558142E-2</c:v>
                </c:pt>
                <c:pt idx="6807">
                  <c:v>2.0738874241558142E-2</c:v>
                </c:pt>
                <c:pt idx="6808">
                  <c:v>2.0738874241558142E-2</c:v>
                </c:pt>
                <c:pt idx="6809">
                  <c:v>2.0738874241558142E-2</c:v>
                </c:pt>
                <c:pt idx="6810">
                  <c:v>2.0738874241558142E-2</c:v>
                </c:pt>
                <c:pt idx="6811">
                  <c:v>2.0738874241558142E-2</c:v>
                </c:pt>
                <c:pt idx="6812">
                  <c:v>2.0738874241558142E-2</c:v>
                </c:pt>
                <c:pt idx="6813">
                  <c:v>2.0738874241558142E-2</c:v>
                </c:pt>
                <c:pt idx="6814">
                  <c:v>2.0738874241558142E-2</c:v>
                </c:pt>
                <c:pt idx="6815">
                  <c:v>2.0738874241558142E-2</c:v>
                </c:pt>
                <c:pt idx="6816">
                  <c:v>2.0738874241558142E-2</c:v>
                </c:pt>
                <c:pt idx="6817">
                  <c:v>2.0738874241558142E-2</c:v>
                </c:pt>
                <c:pt idx="6818">
                  <c:v>2.0738874241558142E-2</c:v>
                </c:pt>
                <c:pt idx="6819">
                  <c:v>2.0738874241558142E-2</c:v>
                </c:pt>
                <c:pt idx="6820">
                  <c:v>2.0738874241558142E-2</c:v>
                </c:pt>
                <c:pt idx="6821">
                  <c:v>2.0738874241558142E-2</c:v>
                </c:pt>
                <c:pt idx="6822">
                  <c:v>2.0738874241558142E-2</c:v>
                </c:pt>
                <c:pt idx="6823">
                  <c:v>2.0738874241558142E-2</c:v>
                </c:pt>
                <c:pt idx="6824">
                  <c:v>2.0738874241558142E-2</c:v>
                </c:pt>
                <c:pt idx="6825">
                  <c:v>2.0738874241558142E-2</c:v>
                </c:pt>
                <c:pt idx="6826">
                  <c:v>2.0738874241558142E-2</c:v>
                </c:pt>
                <c:pt idx="6827">
                  <c:v>2.0738874241558142E-2</c:v>
                </c:pt>
                <c:pt idx="6828">
                  <c:v>2.0738874241558142E-2</c:v>
                </c:pt>
                <c:pt idx="6829">
                  <c:v>2.0738874241558142E-2</c:v>
                </c:pt>
                <c:pt idx="6830">
                  <c:v>2.0738874241558142E-2</c:v>
                </c:pt>
                <c:pt idx="6831">
                  <c:v>2.0738874241558142E-2</c:v>
                </c:pt>
                <c:pt idx="6832">
                  <c:v>2.0738874241558142E-2</c:v>
                </c:pt>
                <c:pt idx="6833">
                  <c:v>2.0738874241558142E-2</c:v>
                </c:pt>
                <c:pt idx="6834">
                  <c:v>2.0738874241558142E-2</c:v>
                </c:pt>
                <c:pt idx="6835">
                  <c:v>2.0738874241558142E-2</c:v>
                </c:pt>
                <c:pt idx="6836">
                  <c:v>2.0738874241558142E-2</c:v>
                </c:pt>
                <c:pt idx="6837">
                  <c:v>2.0738874241558142E-2</c:v>
                </c:pt>
                <c:pt idx="6838">
                  <c:v>2.0738874241558142E-2</c:v>
                </c:pt>
                <c:pt idx="6839">
                  <c:v>2.0738874241558142E-2</c:v>
                </c:pt>
                <c:pt idx="6840">
                  <c:v>2.0738874241558142E-2</c:v>
                </c:pt>
                <c:pt idx="6841">
                  <c:v>2.0738874241558142E-2</c:v>
                </c:pt>
                <c:pt idx="6842">
                  <c:v>2.0738874241558142E-2</c:v>
                </c:pt>
                <c:pt idx="6843">
                  <c:v>2.0738874241558142E-2</c:v>
                </c:pt>
                <c:pt idx="6844">
                  <c:v>2.0738874241558142E-2</c:v>
                </c:pt>
                <c:pt idx="6845">
                  <c:v>2.0738874241558142E-2</c:v>
                </c:pt>
                <c:pt idx="6846">
                  <c:v>2.0738874241558142E-2</c:v>
                </c:pt>
                <c:pt idx="6847">
                  <c:v>2.0738874241558142E-2</c:v>
                </c:pt>
                <c:pt idx="6848">
                  <c:v>2.0738874241558142E-2</c:v>
                </c:pt>
                <c:pt idx="6849">
                  <c:v>2.0738874241558142E-2</c:v>
                </c:pt>
                <c:pt idx="6850">
                  <c:v>2.0738874241558142E-2</c:v>
                </c:pt>
                <c:pt idx="6851">
                  <c:v>2.0738874241558142E-2</c:v>
                </c:pt>
                <c:pt idx="6852">
                  <c:v>2.0738874241558142E-2</c:v>
                </c:pt>
                <c:pt idx="6853">
                  <c:v>2.0738874241558142E-2</c:v>
                </c:pt>
                <c:pt idx="6854">
                  <c:v>2.0738874241558142E-2</c:v>
                </c:pt>
                <c:pt idx="6855">
                  <c:v>2.0738874241558142E-2</c:v>
                </c:pt>
                <c:pt idx="6856">
                  <c:v>2.0738874241558142E-2</c:v>
                </c:pt>
                <c:pt idx="6857">
                  <c:v>2.0738874241558142E-2</c:v>
                </c:pt>
                <c:pt idx="6858">
                  <c:v>2.0738874241558142E-2</c:v>
                </c:pt>
                <c:pt idx="6859">
                  <c:v>2.0738874241558142E-2</c:v>
                </c:pt>
                <c:pt idx="6860">
                  <c:v>2.0738874241558142E-2</c:v>
                </c:pt>
                <c:pt idx="6861">
                  <c:v>2.0738874241558142E-2</c:v>
                </c:pt>
                <c:pt idx="6862">
                  <c:v>2.0738874241558142E-2</c:v>
                </c:pt>
                <c:pt idx="6863">
                  <c:v>2.0738874241558142E-2</c:v>
                </c:pt>
                <c:pt idx="6864">
                  <c:v>2.0738874241558142E-2</c:v>
                </c:pt>
                <c:pt idx="6865">
                  <c:v>2.0738874241558142E-2</c:v>
                </c:pt>
                <c:pt idx="6866">
                  <c:v>2.0738874241558142E-2</c:v>
                </c:pt>
                <c:pt idx="6867">
                  <c:v>2.0738874241558142E-2</c:v>
                </c:pt>
                <c:pt idx="6868">
                  <c:v>2.0738874241558142E-2</c:v>
                </c:pt>
                <c:pt idx="6869">
                  <c:v>2.0738874241558142E-2</c:v>
                </c:pt>
                <c:pt idx="6870">
                  <c:v>2.0738874241558142E-2</c:v>
                </c:pt>
                <c:pt idx="6871">
                  <c:v>2.0738874241558142E-2</c:v>
                </c:pt>
                <c:pt idx="6872">
                  <c:v>2.0738874241558142E-2</c:v>
                </c:pt>
                <c:pt idx="6873">
                  <c:v>2.0738874241558142E-2</c:v>
                </c:pt>
                <c:pt idx="6874">
                  <c:v>2.0738874241558142E-2</c:v>
                </c:pt>
                <c:pt idx="6875">
                  <c:v>2.0738874241558142E-2</c:v>
                </c:pt>
                <c:pt idx="6876">
                  <c:v>2.0738874241558142E-2</c:v>
                </c:pt>
                <c:pt idx="6877">
                  <c:v>2.0738874241558142E-2</c:v>
                </c:pt>
                <c:pt idx="6878">
                  <c:v>2.0738874241558142E-2</c:v>
                </c:pt>
                <c:pt idx="6879">
                  <c:v>2.0738874241558142E-2</c:v>
                </c:pt>
                <c:pt idx="6880">
                  <c:v>2.0738874241558142E-2</c:v>
                </c:pt>
                <c:pt idx="6881">
                  <c:v>2.0738874241558142E-2</c:v>
                </c:pt>
                <c:pt idx="6882">
                  <c:v>2.0738874241558142E-2</c:v>
                </c:pt>
                <c:pt idx="6883">
                  <c:v>2.0738874241558142E-2</c:v>
                </c:pt>
                <c:pt idx="6884">
                  <c:v>2.0738874241558142E-2</c:v>
                </c:pt>
                <c:pt idx="6885">
                  <c:v>2.0738874241558142E-2</c:v>
                </c:pt>
                <c:pt idx="6886">
                  <c:v>2.0738874241558142E-2</c:v>
                </c:pt>
                <c:pt idx="6887">
                  <c:v>2.0738874241558142E-2</c:v>
                </c:pt>
                <c:pt idx="6888">
                  <c:v>2.0738874241558142E-2</c:v>
                </c:pt>
                <c:pt idx="6889">
                  <c:v>2.0738874241558142E-2</c:v>
                </c:pt>
                <c:pt idx="6890">
                  <c:v>2.0738874241558142E-2</c:v>
                </c:pt>
                <c:pt idx="6891">
                  <c:v>2.0738874241558142E-2</c:v>
                </c:pt>
                <c:pt idx="6892">
                  <c:v>2.0738874241558142E-2</c:v>
                </c:pt>
                <c:pt idx="6893">
                  <c:v>2.0738874241558142E-2</c:v>
                </c:pt>
                <c:pt idx="6894">
                  <c:v>2.0738874241558142E-2</c:v>
                </c:pt>
                <c:pt idx="6895">
                  <c:v>2.0738874241558142E-2</c:v>
                </c:pt>
                <c:pt idx="6896">
                  <c:v>2.0738874241558142E-2</c:v>
                </c:pt>
                <c:pt idx="6897">
                  <c:v>2.0738874241558142E-2</c:v>
                </c:pt>
                <c:pt idx="6898">
                  <c:v>2.0738874241558142E-2</c:v>
                </c:pt>
                <c:pt idx="6899">
                  <c:v>2.0738874241558142E-2</c:v>
                </c:pt>
                <c:pt idx="6900">
                  <c:v>2.0738874241558142E-2</c:v>
                </c:pt>
                <c:pt idx="6901">
                  <c:v>2.0738874241558142E-2</c:v>
                </c:pt>
                <c:pt idx="6902">
                  <c:v>2.0738874241558142E-2</c:v>
                </c:pt>
                <c:pt idx="6903">
                  <c:v>2.0738874241558142E-2</c:v>
                </c:pt>
                <c:pt idx="6904">
                  <c:v>2.0738874241558142E-2</c:v>
                </c:pt>
                <c:pt idx="6905">
                  <c:v>2.0738874241558142E-2</c:v>
                </c:pt>
                <c:pt idx="6906">
                  <c:v>2.0738874241558142E-2</c:v>
                </c:pt>
                <c:pt idx="6907">
                  <c:v>2.0738874241558142E-2</c:v>
                </c:pt>
                <c:pt idx="6908">
                  <c:v>2.0738874241558142E-2</c:v>
                </c:pt>
                <c:pt idx="6909">
                  <c:v>2.0738874241558142E-2</c:v>
                </c:pt>
                <c:pt idx="6910">
                  <c:v>2.0738874241558142E-2</c:v>
                </c:pt>
                <c:pt idx="6911">
                  <c:v>2.0738874241558142E-2</c:v>
                </c:pt>
                <c:pt idx="6912">
                  <c:v>2.0738874241558142E-2</c:v>
                </c:pt>
                <c:pt idx="6913">
                  <c:v>2.0738874241558142E-2</c:v>
                </c:pt>
                <c:pt idx="6914">
                  <c:v>2.0738874241558142E-2</c:v>
                </c:pt>
                <c:pt idx="6915">
                  <c:v>2.0738874241558142E-2</c:v>
                </c:pt>
                <c:pt idx="6916">
                  <c:v>2.0738874241558142E-2</c:v>
                </c:pt>
                <c:pt idx="6917">
                  <c:v>2.0738874241558142E-2</c:v>
                </c:pt>
                <c:pt idx="6918">
                  <c:v>2.0738874241558142E-2</c:v>
                </c:pt>
                <c:pt idx="6919">
                  <c:v>2.0738874241558142E-2</c:v>
                </c:pt>
                <c:pt idx="6920">
                  <c:v>2.0738874241558142E-2</c:v>
                </c:pt>
                <c:pt idx="6921">
                  <c:v>2.0738874241558142E-2</c:v>
                </c:pt>
                <c:pt idx="6922">
                  <c:v>2.0738874241558142E-2</c:v>
                </c:pt>
                <c:pt idx="6923">
                  <c:v>2.0738874241558142E-2</c:v>
                </c:pt>
                <c:pt idx="6924">
                  <c:v>2.0738874241558142E-2</c:v>
                </c:pt>
                <c:pt idx="6925">
                  <c:v>2.0738874241558142E-2</c:v>
                </c:pt>
                <c:pt idx="6926">
                  <c:v>2.0738874241558142E-2</c:v>
                </c:pt>
                <c:pt idx="6927">
                  <c:v>2.0738874241558142E-2</c:v>
                </c:pt>
                <c:pt idx="6928">
                  <c:v>2.0738874241558142E-2</c:v>
                </c:pt>
                <c:pt idx="6929">
                  <c:v>2.0738874241558142E-2</c:v>
                </c:pt>
                <c:pt idx="6930">
                  <c:v>2.0738874241558142E-2</c:v>
                </c:pt>
                <c:pt idx="6931">
                  <c:v>2.0738874241558142E-2</c:v>
                </c:pt>
                <c:pt idx="6932">
                  <c:v>2.0738874241558142E-2</c:v>
                </c:pt>
                <c:pt idx="6933">
                  <c:v>2.0738874241558142E-2</c:v>
                </c:pt>
                <c:pt idx="6934">
                  <c:v>2.0738874241558142E-2</c:v>
                </c:pt>
                <c:pt idx="6935">
                  <c:v>2.0738874241558142E-2</c:v>
                </c:pt>
                <c:pt idx="6936">
                  <c:v>2.0738874241558142E-2</c:v>
                </c:pt>
                <c:pt idx="6937">
                  <c:v>2.0738874241558142E-2</c:v>
                </c:pt>
                <c:pt idx="6938">
                  <c:v>2.0738874241558142E-2</c:v>
                </c:pt>
                <c:pt idx="6939">
                  <c:v>2.0738874241558142E-2</c:v>
                </c:pt>
                <c:pt idx="6940">
                  <c:v>2.0738874241558142E-2</c:v>
                </c:pt>
                <c:pt idx="6941">
                  <c:v>2.0738874241558142E-2</c:v>
                </c:pt>
                <c:pt idx="6942">
                  <c:v>2.0738874241558142E-2</c:v>
                </c:pt>
                <c:pt idx="6943">
                  <c:v>2.0738874241558142E-2</c:v>
                </c:pt>
                <c:pt idx="6944">
                  <c:v>2.0738874241558142E-2</c:v>
                </c:pt>
                <c:pt idx="6945">
                  <c:v>2.0738874241558142E-2</c:v>
                </c:pt>
                <c:pt idx="6946">
                  <c:v>2.0738874241558142E-2</c:v>
                </c:pt>
                <c:pt idx="6947">
                  <c:v>2.0738874241558142E-2</c:v>
                </c:pt>
                <c:pt idx="6948">
                  <c:v>2.0738874241558142E-2</c:v>
                </c:pt>
                <c:pt idx="6949">
                  <c:v>2.0738874241558142E-2</c:v>
                </c:pt>
                <c:pt idx="6950">
                  <c:v>2.0738874241558142E-2</c:v>
                </c:pt>
                <c:pt idx="6951">
                  <c:v>2.0738874241558142E-2</c:v>
                </c:pt>
                <c:pt idx="6952">
                  <c:v>2.0738874241558142E-2</c:v>
                </c:pt>
                <c:pt idx="6953">
                  <c:v>2.0738874241558142E-2</c:v>
                </c:pt>
                <c:pt idx="6954">
                  <c:v>2.0738874241558142E-2</c:v>
                </c:pt>
                <c:pt idx="6955">
                  <c:v>2.0738874241558142E-2</c:v>
                </c:pt>
                <c:pt idx="6956">
                  <c:v>2.0738874241558142E-2</c:v>
                </c:pt>
                <c:pt idx="6957">
                  <c:v>2.0738874241558142E-2</c:v>
                </c:pt>
                <c:pt idx="6958">
                  <c:v>2.0738874241558142E-2</c:v>
                </c:pt>
                <c:pt idx="6959">
                  <c:v>2.0738874241558142E-2</c:v>
                </c:pt>
                <c:pt idx="6960">
                  <c:v>2.0738874241558142E-2</c:v>
                </c:pt>
                <c:pt idx="6961">
                  <c:v>2.0738874241558142E-2</c:v>
                </c:pt>
                <c:pt idx="6962">
                  <c:v>2.0738874241558142E-2</c:v>
                </c:pt>
                <c:pt idx="6963">
                  <c:v>2.0738874241558142E-2</c:v>
                </c:pt>
                <c:pt idx="6964">
                  <c:v>2.0738874241558142E-2</c:v>
                </c:pt>
                <c:pt idx="6965">
                  <c:v>2.0738874241558142E-2</c:v>
                </c:pt>
                <c:pt idx="6966">
                  <c:v>2.0738874241558142E-2</c:v>
                </c:pt>
                <c:pt idx="6967">
                  <c:v>2.0738874241558142E-2</c:v>
                </c:pt>
                <c:pt idx="6968">
                  <c:v>2.0738874241558142E-2</c:v>
                </c:pt>
                <c:pt idx="6969">
                  <c:v>2.0738874241558142E-2</c:v>
                </c:pt>
                <c:pt idx="6970">
                  <c:v>2.0738874241558142E-2</c:v>
                </c:pt>
                <c:pt idx="6971">
                  <c:v>2.0738874241558142E-2</c:v>
                </c:pt>
                <c:pt idx="6972">
                  <c:v>2.0738874241558142E-2</c:v>
                </c:pt>
                <c:pt idx="6973">
                  <c:v>2.0738874241558142E-2</c:v>
                </c:pt>
                <c:pt idx="6974">
                  <c:v>2.0738874241558142E-2</c:v>
                </c:pt>
                <c:pt idx="6975">
                  <c:v>2.0738874241558142E-2</c:v>
                </c:pt>
                <c:pt idx="6976">
                  <c:v>2.0738874241558142E-2</c:v>
                </c:pt>
                <c:pt idx="6977">
                  <c:v>2.0738874241558142E-2</c:v>
                </c:pt>
                <c:pt idx="6978">
                  <c:v>2.0738874241558142E-2</c:v>
                </c:pt>
                <c:pt idx="6979">
                  <c:v>2.0738874241558142E-2</c:v>
                </c:pt>
                <c:pt idx="6980">
                  <c:v>2.0738874241558142E-2</c:v>
                </c:pt>
                <c:pt idx="6981">
                  <c:v>2.0738874241558142E-2</c:v>
                </c:pt>
                <c:pt idx="6982">
                  <c:v>2.0738874241558142E-2</c:v>
                </c:pt>
                <c:pt idx="6983">
                  <c:v>2.0738874241558142E-2</c:v>
                </c:pt>
                <c:pt idx="6984">
                  <c:v>2.0738874241558142E-2</c:v>
                </c:pt>
                <c:pt idx="6985">
                  <c:v>2.0738874241558142E-2</c:v>
                </c:pt>
                <c:pt idx="6986">
                  <c:v>2.0738874241558142E-2</c:v>
                </c:pt>
                <c:pt idx="6987">
                  <c:v>2.0738874241558142E-2</c:v>
                </c:pt>
                <c:pt idx="6988">
                  <c:v>2.0738874241558142E-2</c:v>
                </c:pt>
                <c:pt idx="6989">
                  <c:v>2.0738874241558142E-2</c:v>
                </c:pt>
                <c:pt idx="6990">
                  <c:v>2.0738874241558142E-2</c:v>
                </c:pt>
                <c:pt idx="6991">
                  <c:v>2.0738874241558142E-2</c:v>
                </c:pt>
                <c:pt idx="6992">
                  <c:v>2.0738874241558142E-2</c:v>
                </c:pt>
                <c:pt idx="6993">
                  <c:v>2.0738874241558142E-2</c:v>
                </c:pt>
                <c:pt idx="6994">
                  <c:v>2.0738874241558142E-2</c:v>
                </c:pt>
                <c:pt idx="6995">
                  <c:v>2.0738874241558142E-2</c:v>
                </c:pt>
                <c:pt idx="6996">
                  <c:v>2.0738874241558142E-2</c:v>
                </c:pt>
                <c:pt idx="6997">
                  <c:v>2.0738874241558142E-2</c:v>
                </c:pt>
                <c:pt idx="6998">
                  <c:v>2.0738874241558142E-2</c:v>
                </c:pt>
                <c:pt idx="6999">
                  <c:v>2.0738874241558142E-2</c:v>
                </c:pt>
                <c:pt idx="7000">
                  <c:v>2.0738874241558142E-2</c:v>
                </c:pt>
                <c:pt idx="7001">
                  <c:v>2.0738874241558142E-2</c:v>
                </c:pt>
                <c:pt idx="7002">
                  <c:v>2.0738874241558142E-2</c:v>
                </c:pt>
                <c:pt idx="7003">
                  <c:v>2.0738874241558142E-2</c:v>
                </c:pt>
                <c:pt idx="7004">
                  <c:v>2.0738874241558142E-2</c:v>
                </c:pt>
                <c:pt idx="7005">
                  <c:v>2.0738874241558142E-2</c:v>
                </c:pt>
                <c:pt idx="7006">
                  <c:v>2.0738874241558142E-2</c:v>
                </c:pt>
                <c:pt idx="7007">
                  <c:v>2.0738874241558142E-2</c:v>
                </c:pt>
                <c:pt idx="7008">
                  <c:v>2.0738874241558142E-2</c:v>
                </c:pt>
                <c:pt idx="7009">
                  <c:v>2.0738874241558142E-2</c:v>
                </c:pt>
                <c:pt idx="7010">
                  <c:v>2.0738874241558142E-2</c:v>
                </c:pt>
                <c:pt idx="7011">
                  <c:v>2.0738874241558142E-2</c:v>
                </c:pt>
                <c:pt idx="7012">
                  <c:v>2.0738874241558142E-2</c:v>
                </c:pt>
                <c:pt idx="7013">
                  <c:v>2.0738874241558142E-2</c:v>
                </c:pt>
                <c:pt idx="7014">
                  <c:v>2.0738874241558142E-2</c:v>
                </c:pt>
                <c:pt idx="7015">
                  <c:v>2.0738874241558142E-2</c:v>
                </c:pt>
                <c:pt idx="7016">
                  <c:v>2.0738874241558142E-2</c:v>
                </c:pt>
                <c:pt idx="7017">
                  <c:v>2.0738874241558142E-2</c:v>
                </c:pt>
                <c:pt idx="7018">
                  <c:v>2.0738874241558142E-2</c:v>
                </c:pt>
                <c:pt idx="7019">
                  <c:v>2.0738874241558142E-2</c:v>
                </c:pt>
                <c:pt idx="7020">
                  <c:v>2.0738874241558142E-2</c:v>
                </c:pt>
                <c:pt idx="7021">
                  <c:v>2.0738874241558142E-2</c:v>
                </c:pt>
                <c:pt idx="7022">
                  <c:v>2.0738874241558142E-2</c:v>
                </c:pt>
                <c:pt idx="7023">
                  <c:v>2.0738874241558142E-2</c:v>
                </c:pt>
                <c:pt idx="7024">
                  <c:v>2.0738874241558142E-2</c:v>
                </c:pt>
                <c:pt idx="7025">
                  <c:v>2.0738874241558142E-2</c:v>
                </c:pt>
                <c:pt idx="7026">
                  <c:v>2.0738874241558142E-2</c:v>
                </c:pt>
                <c:pt idx="7027">
                  <c:v>2.0738874241558142E-2</c:v>
                </c:pt>
                <c:pt idx="7028">
                  <c:v>2.0738874241558142E-2</c:v>
                </c:pt>
                <c:pt idx="7029">
                  <c:v>2.0738874241558142E-2</c:v>
                </c:pt>
                <c:pt idx="7030">
                  <c:v>2.0738874241558142E-2</c:v>
                </c:pt>
                <c:pt idx="7031">
                  <c:v>2.0738874241558142E-2</c:v>
                </c:pt>
                <c:pt idx="7032">
                  <c:v>2.0738874241558142E-2</c:v>
                </c:pt>
                <c:pt idx="7033">
                  <c:v>2.0738874241558142E-2</c:v>
                </c:pt>
                <c:pt idx="7034">
                  <c:v>2.0738874241558142E-2</c:v>
                </c:pt>
                <c:pt idx="7035">
                  <c:v>2.0738874241558142E-2</c:v>
                </c:pt>
                <c:pt idx="7036">
                  <c:v>2.0738874241558142E-2</c:v>
                </c:pt>
                <c:pt idx="7037">
                  <c:v>2.0738874241558142E-2</c:v>
                </c:pt>
                <c:pt idx="7038">
                  <c:v>2.0738874241558142E-2</c:v>
                </c:pt>
                <c:pt idx="7039">
                  <c:v>2.0738874241558142E-2</c:v>
                </c:pt>
                <c:pt idx="7040">
                  <c:v>2.0738874241558142E-2</c:v>
                </c:pt>
                <c:pt idx="7041">
                  <c:v>2.0738874241558142E-2</c:v>
                </c:pt>
                <c:pt idx="7042">
                  <c:v>2.0738874241558142E-2</c:v>
                </c:pt>
                <c:pt idx="7043">
                  <c:v>2.0738874241558142E-2</c:v>
                </c:pt>
                <c:pt idx="7044">
                  <c:v>2.0738874241558142E-2</c:v>
                </c:pt>
                <c:pt idx="7045">
                  <c:v>2.0738874241558142E-2</c:v>
                </c:pt>
                <c:pt idx="7046">
                  <c:v>2.0738874241558142E-2</c:v>
                </c:pt>
                <c:pt idx="7047">
                  <c:v>2.0738874241558142E-2</c:v>
                </c:pt>
                <c:pt idx="7048">
                  <c:v>2.0738874241558142E-2</c:v>
                </c:pt>
                <c:pt idx="7049">
                  <c:v>2.0738874241558142E-2</c:v>
                </c:pt>
                <c:pt idx="7050">
                  <c:v>2.0738874241558142E-2</c:v>
                </c:pt>
                <c:pt idx="7051">
                  <c:v>2.0738874241558142E-2</c:v>
                </c:pt>
                <c:pt idx="7052">
                  <c:v>2.0738874241558142E-2</c:v>
                </c:pt>
                <c:pt idx="7053">
                  <c:v>2.0738874241558142E-2</c:v>
                </c:pt>
                <c:pt idx="7054">
                  <c:v>2.0738874241558142E-2</c:v>
                </c:pt>
                <c:pt idx="7055">
                  <c:v>2.0738874241558142E-2</c:v>
                </c:pt>
                <c:pt idx="7056">
                  <c:v>2.0738874241558142E-2</c:v>
                </c:pt>
                <c:pt idx="7057">
                  <c:v>2.0738874241558142E-2</c:v>
                </c:pt>
                <c:pt idx="7058">
                  <c:v>2.0738874241558142E-2</c:v>
                </c:pt>
                <c:pt idx="7059">
                  <c:v>2.0738874241558142E-2</c:v>
                </c:pt>
                <c:pt idx="7060">
                  <c:v>2.0738874241558142E-2</c:v>
                </c:pt>
                <c:pt idx="7061">
                  <c:v>2.0738874241558142E-2</c:v>
                </c:pt>
                <c:pt idx="7062">
                  <c:v>2.0738874241558142E-2</c:v>
                </c:pt>
                <c:pt idx="7063">
                  <c:v>2.0738874241558142E-2</c:v>
                </c:pt>
                <c:pt idx="7064">
                  <c:v>2.0738874241558142E-2</c:v>
                </c:pt>
                <c:pt idx="7065">
                  <c:v>2.0738874241558142E-2</c:v>
                </c:pt>
                <c:pt idx="7066">
                  <c:v>2.0738874241558142E-2</c:v>
                </c:pt>
                <c:pt idx="7067">
                  <c:v>2.0738874241558142E-2</c:v>
                </c:pt>
                <c:pt idx="7068">
                  <c:v>2.0738874241558142E-2</c:v>
                </c:pt>
                <c:pt idx="7069">
                  <c:v>2.0738874241558142E-2</c:v>
                </c:pt>
                <c:pt idx="7070">
                  <c:v>2.0738874241558142E-2</c:v>
                </c:pt>
                <c:pt idx="7071">
                  <c:v>2.0738874241558142E-2</c:v>
                </c:pt>
                <c:pt idx="7072">
                  <c:v>2.0738874241558142E-2</c:v>
                </c:pt>
                <c:pt idx="7073">
                  <c:v>2.0738874241558142E-2</c:v>
                </c:pt>
                <c:pt idx="7074">
                  <c:v>2.0738874241558142E-2</c:v>
                </c:pt>
                <c:pt idx="7075">
                  <c:v>2.0738874241558142E-2</c:v>
                </c:pt>
                <c:pt idx="7076">
                  <c:v>2.0738874241558142E-2</c:v>
                </c:pt>
                <c:pt idx="7077">
                  <c:v>2.0738874241558142E-2</c:v>
                </c:pt>
                <c:pt idx="7078">
                  <c:v>2.0738874241558142E-2</c:v>
                </c:pt>
                <c:pt idx="7079">
                  <c:v>2.0738874241558142E-2</c:v>
                </c:pt>
                <c:pt idx="7080">
                  <c:v>2.0738874241558142E-2</c:v>
                </c:pt>
                <c:pt idx="7081">
                  <c:v>2.0738874241558142E-2</c:v>
                </c:pt>
                <c:pt idx="7082">
                  <c:v>2.0738874241558142E-2</c:v>
                </c:pt>
                <c:pt idx="7083">
                  <c:v>2.0738874241558142E-2</c:v>
                </c:pt>
                <c:pt idx="7084">
                  <c:v>2.0738874241558142E-2</c:v>
                </c:pt>
                <c:pt idx="7085">
                  <c:v>2.0738874241558142E-2</c:v>
                </c:pt>
                <c:pt idx="7086">
                  <c:v>2.0738874241558142E-2</c:v>
                </c:pt>
                <c:pt idx="7087">
                  <c:v>2.0738874241558142E-2</c:v>
                </c:pt>
                <c:pt idx="7088">
                  <c:v>2.0738874241558142E-2</c:v>
                </c:pt>
                <c:pt idx="7089">
                  <c:v>2.0738874241558142E-2</c:v>
                </c:pt>
                <c:pt idx="7090">
                  <c:v>2.0738874241558142E-2</c:v>
                </c:pt>
                <c:pt idx="7091">
                  <c:v>2.0738874241558142E-2</c:v>
                </c:pt>
                <c:pt idx="7092">
                  <c:v>2.0738874241558142E-2</c:v>
                </c:pt>
                <c:pt idx="7093">
                  <c:v>2.0738874241558142E-2</c:v>
                </c:pt>
                <c:pt idx="7094">
                  <c:v>2.0738874241558142E-2</c:v>
                </c:pt>
                <c:pt idx="7095">
                  <c:v>2.0738874241558142E-2</c:v>
                </c:pt>
                <c:pt idx="7096">
                  <c:v>2.0738874241558142E-2</c:v>
                </c:pt>
                <c:pt idx="7097">
                  <c:v>2.0738874241558142E-2</c:v>
                </c:pt>
                <c:pt idx="7098">
                  <c:v>2.0738874241558142E-2</c:v>
                </c:pt>
                <c:pt idx="7099">
                  <c:v>2.0738874241558142E-2</c:v>
                </c:pt>
                <c:pt idx="7100">
                  <c:v>2.0738874241558142E-2</c:v>
                </c:pt>
                <c:pt idx="7101">
                  <c:v>2.0738874241558142E-2</c:v>
                </c:pt>
                <c:pt idx="7102">
                  <c:v>2.0738874241558142E-2</c:v>
                </c:pt>
                <c:pt idx="7103">
                  <c:v>2.0738874241558142E-2</c:v>
                </c:pt>
                <c:pt idx="7104">
                  <c:v>2.0738874241558142E-2</c:v>
                </c:pt>
                <c:pt idx="7105">
                  <c:v>2.0738874241558142E-2</c:v>
                </c:pt>
                <c:pt idx="7106">
                  <c:v>2.0738874241558142E-2</c:v>
                </c:pt>
                <c:pt idx="7107">
                  <c:v>2.0738874241558142E-2</c:v>
                </c:pt>
                <c:pt idx="7108">
                  <c:v>2.0738874241558142E-2</c:v>
                </c:pt>
                <c:pt idx="7109">
                  <c:v>2.0738874241558142E-2</c:v>
                </c:pt>
                <c:pt idx="7110">
                  <c:v>2.0738874241558142E-2</c:v>
                </c:pt>
                <c:pt idx="7111">
                  <c:v>2.0738874241558142E-2</c:v>
                </c:pt>
                <c:pt idx="7112">
                  <c:v>2.0738874241558142E-2</c:v>
                </c:pt>
                <c:pt idx="7113">
                  <c:v>2.0738874241558142E-2</c:v>
                </c:pt>
                <c:pt idx="7114">
                  <c:v>2.0738874241558142E-2</c:v>
                </c:pt>
                <c:pt idx="7115">
                  <c:v>2.0738874241558142E-2</c:v>
                </c:pt>
                <c:pt idx="7116">
                  <c:v>2.0738874241558142E-2</c:v>
                </c:pt>
                <c:pt idx="7117">
                  <c:v>2.0738874241558142E-2</c:v>
                </c:pt>
                <c:pt idx="7118">
                  <c:v>2.0738874241558142E-2</c:v>
                </c:pt>
                <c:pt idx="7119">
                  <c:v>2.0738874241558142E-2</c:v>
                </c:pt>
                <c:pt idx="7120">
                  <c:v>2.0738874241558142E-2</c:v>
                </c:pt>
                <c:pt idx="7121">
                  <c:v>2.0738874241558142E-2</c:v>
                </c:pt>
                <c:pt idx="7122">
                  <c:v>2.0738874241558142E-2</c:v>
                </c:pt>
                <c:pt idx="7123">
                  <c:v>2.0738874241558142E-2</c:v>
                </c:pt>
                <c:pt idx="7124">
                  <c:v>2.0738874241558142E-2</c:v>
                </c:pt>
                <c:pt idx="7125">
                  <c:v>2.0738874241558142E-2</c:v>
                </c:pt>
                <c:pt idx="7126">
                  <c:v>2.0738874241558142E-2</c:v>
                </c:pt>
                <c:pt idx="7127">
                  <c:v>2.0738874241558142E-2</c:v>
                </c:pt>
                <c:pt idx="7128">
                  <c:v>2.0738874241558142E-2</c:v>
                </c:pt>
                <c:pt idx="7129">
                  <c:v>2.0738874241558142E-2</c:v>
                </c:pt>
                <c:pt idx="7130">
                  <c:v>2.0738874241558142E-2</c:v>
                </c:pt>
                <c:pt idx="7131">
                  <c:v>2.0738874241558142E-2</c:v>
                </c:pt>
                <c:pt idx="7132">
                  <c:v>2.0738874241558142E-2</c:v>
                </c:pt>
                <c:pt idx="7133">
                  <c:v>2.0738874241558142E-2</c:v>
                </c:pt>
                <c:pt idx="7134">
                  <c:v>2.0738874241558142E-2</c:v>
                </c:pt>
                <c:pt idx="7135">
                  <c:v>2.0738874241558142E-2</c:v>
                </c:pt>
                <c:pt idx="7136">
                  <c:v>2.0738874241558142E-2</c:v>
                </c:pt>
                <c:pt idx="7137">
                  <c:v>2.0738874241558142E-2</c:v>
                </c:pt>
                <c:pt idx="7138">
                  <c:v>2.0738874241558142E-2</c:v>
                </c:pt>
                <c:pt idx="7139">
                  <c:v>2.0738874241558142E-2</c:v>
                </c:pt>
                <c:pt idx="7140">
                  <c:v>2.0738874241558142E-2</c:v>
                </c:pt>
                <c:pt idx="7141">
                  <c:v>2.0738874241558142E-2</c:v>
                </c:pt>
                <c:pt idx="7142">
                  <c:v>2.0738874241558142E-2</c:v>
                </c:pt>
                <c:pt idx="7143">
                  <c:v>2.0738874241558142E-2</c:v>
                </c:pt>
                <c:pt idx="7144">
                  <c:v>2.0738874241558142E-2</c:v>
                </c:pt>
                <c:pt idx="7145">
                  <c:v>2.0738874241558142E-2</c:v>
                </c:pt>
                <c:pt idx="7146">
                  <c:v>2.0738874241558142E-2</c:v>
                </c:pt>
                <c:pt idx="7147">
                  <c:v>2.0738874241558142E-2</c:v>
                </c:pt>
                <c:pt idx="7148">
                  <c:v>2.0738874241558142E-2</c:v>
                </c:pt>
                <c:pt idx="7149">
                  <c:v>2.0738874241558142E-2</c:v>
                </c:pt>
                <c:pt idx="7150">
                  <c:v>2.0738874241558142E-2</c:v>
                </c:pt>
                <c:pt idx="7151">
                  <c:v>2.0738874241558142E-2</c:v>
                </c:pt>
                <c:pt idx="7152">
                  <c:v>2.0738874241558142E-2</c:v>
                </c:pt>
                <c:pt idx="7153">
                  <c:v>2.0738874241558142E-2</c:v>
                </c:pt>
                <c:pt idx="7154">
                  <c:v>2.0738874241558142E-2</c:v>
                </c:pt>
                <c:pt idx="7155">
                  <c:v>2.0738874241558142E-2</c:v>
                </c:pt>
                <c:pt idx="7156">
                  <c:v>2.0738874241558142E-2</c:v>
                </c:pt>
                <c:pt idx="7157">
                  <c:v>2.0738874241558142E-2</c:v>
                </c:pt>
                <c:pt idx="7158">
                  <c:v>2.0738874241558142E-2</c:v>
                </c:pt>
                <c:pt idx="7159">
                  <c:v>2.0738874241558142E-2</c:v>
                </c:pt>
                <c:pt idx="7160">
                  <c:v>2.0738874241558142E-2</c:v>
                </c:pt>
                <c:pt idx="7161">
                  <c:v>2.0738874241558142E-2</c:v>
                </c:pt>
                <c:pt idx="7162">
                  <c:v>2.0738874241558142E-2</c:v>
                </c:pt>
                <c:pt idx="7163">
                  <c:v>2.0738874241558142E-2</c:v>
                </c:pt>
                <c:pt idx="7164">
                  <c:v>2.0738874241558142E-2</c:v>
                </c:pt>
                <c:pt idx="7165">
                  <c:v>2.0738874241558142E-2</c:v>
                </c:pt>
                <c:pt idx="7166">
                  <c:v>2.0738874241558142E-2</c:v>
                </c:pt>
                <c:pt idx="7167">
                  <c:v>2.0738874241558142E-2</c:v>
                </c:pt>
                <c:pt idx="7168">
                  <c:v>2.0738874241558142E-2</c:v>
                </c:pt>
                <c:pt idx="7169">
                  <c:v>2.0738874241558142E-2</c:v>
                </c:pt>
                <c:pt idx="7170">
                  <c:v>2.0738874241558142E-2</c:v>
                </c:pt>
                <c:pt idx="7171">
                  <c:v>2.0738874241558142E-2</c:v>
                </c:pt>
                <c:pt idx="7172">
                  <c:v>2.0738874241558142E-2</c:v>
                </c:pt>
                <c:pt idx="7173">
                  <c:v>2.0738874241558142E-2</c:v>
                </c:pt>
                <c:pt idx="7174">
                  <c:v>2.0738874241558142E-2</c:v>
                </c:pt>
                <c:pt idx="7175">
                  <c:v>2.0738874241558142E-2</c:v>
                </c:pt>
                <c:pt idx="7176">
                  <c:v>2.0738874241558142E-2</c:v>
                </c:pt>
                <c:pt idx="7177">
                  <c:v>2.0738874241558142E-2</c:v>
                </c:pt>
                <c:pt idx="7178">
                  <c:v>2.0738874241558142E-2</c:v>
                </c:pt>
                <c:pt idx="7179">
                  <c:v>2.0738874241558142E-2</c:v>
                </c:pt>
                <c:pt idx="7180">
                  <c:v>2.0738874241558142E-2</c:v>
                </c:pt>
                <c:pt idx="7181">
                  <c:v>2.0738874241558142E-2</c:v>
                </c:pt>
                <c:pt idx="7182">
                  <c:v>2.0738874241558142E-2</c:v>
                </c:pt>
                <c:pt idx="7183">
                  <c:v>2.0738874241558142E-2</c:v>
                </c:pt>
                <c:pt idx="7184">
                  <c:v>2.0738874241558142E-2</c:v>
                </c:pt>
                <c:pt idx="7185">
                  <c:v>2.0738874241558142E-2</c:v>
                </c:pt>
                <c:pt idx="7186">
                  <c:v>2.0738874241558142E-2</c:v>
                </c:pt>
                <c:pt idx="7187">
                  <c:v>2.0738874241558142E-2</c:v>
                </c:pt>
                <c:pt idx="7188">
                  <c:v>2.0738874241558142E-2</c:v>
                </c:pt>
                <c:pt idx="7189">
                  <c:v>2.0738874241558142E-2</c:v>
                </c:pt>
                <c:pt idx="7190">
                  <c:v>2.0738874241558142E-2</c:v>
                </c:pt>
                <c:pt idx="7191">
                  <c:v>2.0738874241558142E-2</c:v>
                </c:pt>
                <c:pt idx="7192">
                  <c:v>2.0738874241558142E-2</c:v>
                </c:pt>
                <c:pt idx="7193">
                  <c:v>2.0738874241558142E-2</c:v>
                </c:pt>
                <c:pt idx="7194">
                  <c:v>2.0738874241558142E-2</c:v>
                </c:pt>
                <c:pt idx="7195">
                  <c:v>2.0738874241558142E-2</c:v>
                </c:pt>
                <c:pt idx="7196">
                  <c:v>2.0738874241558142E-2</c:v>
                </c:pt>
                <c:pt idx="7197">
                  <c:v>2.0738874241558142E-2</c:v>
                </c:pt>
                <c:pt idx="7198">
                  <c:v>2.0738874241558142E-2</c:v>
                </c:pt>
                <c:pt idx="7199">
                  <c:v>2.0738874241558142E-2</c:v>
                </c:pt>
                <c:pt idx="7200">
                  <c:v>2.0738874241558142E-2</c:v>
                </c:pt>
                <c:pt idx="7201">
                  <c:v>2.0738874241558142E-2</c:v>
                </c:pt>
                <c:pt idx="7202">
                  <c:v>2.0738874241558142E-2</c:v>
                </c:pt>
                <c:pt idx="7203">
                  <c:v>2.0738874241558142E-2</c:v>
                </c:pt>
                <c:pt idx="7204">
                  <c:v>2.0738874241558142E-2</c:v>
                </c:pt>
                <c:pt idx="7205">
                  <c:v>2.0738874241558142E-2</c:v>
                </c:pt>
                <c:pt idx="7206">
                  <c:v>2.0738874241558142E-2</c:v>
                </c:pt>
                <c:pt idx="7207">
                  <c:v>2.0738874241558142E-2</c:v>
                </c:pt>
                <c:pt idx="7208">
                  <c:v>2.0738874241558142E-2</c:v>
                </c:pt>
                <c:pt idx="7209">
                  <c:v>2.0738874241558142E-2</c:v>
                </c:pt>
                <c:pt idx="7210">
                  <c:v>2.0738874241558142E-2</c:v>
                </c:pt>
                <c:pt idx="7211">
                  <c:v>2.0738874241558142E-2</c:v>
                </c:pt>
                <c:pt idx="7212">
                  <c:v>2.0738874241558142E-2</c:v>
                </c:pt>
                <c:pt idx="7213">
                  <c:v>2.0738874241558142E-2</c:v>
                </c:pt>
                <c:pt idx="7214">
                  <c:v>2.0738874241558142E-2</c:v>
                </c:pt>
                <c:pt idx="7215">
                  <c:v>2.0738874241558142E-2</c:v>
                </c:pt>
                <c:pt idx="7216">
                  <c:v>2.0738874241558142E-2</c:v>
                </c:pt>
                <c:pt idx="7217">
                  <c:v>2.0738874241558142E-2</c:v>
                </c:pt>
                <c:pt idx="7218">
                  <c:v>2.0738874241558142E-2</c:v>
                </c:pt>
                <c:pt idx="7219">
                  <c:v>2.0738874241558142E-2</c:v>
                </c:pt>
                <c:pt idx="7220">
                  <c:v>2.0738874241558142E-2</c:v>
                </c:pt>
                <c:pt idx="7221">
                  <c:v>2.0738874241558142E-2</c:v>
                </c:pt>
                <c:pt idx="7222">
                  <c:v>2.0738874241558142E-2</c:v>
                </c:pt>
                <c:pt idx="7223">
                  <c:v>2.0738874241558142E-2</c:v>
                </c:pt>
                <c:pt idx="7224">
                  <c:v>2.0738874241558142E-2</c:v>
                </c:pt>
                <c:pt idx="7225">
                  <c:v>2.0738874241558142E-2</c:v>
                </c:pt>
                <c:pt idx="7226">
                  <c:v>2.0738874241558142E-2</c:v>
                </c:pt>
                <c:pt idx="7227">
                  <c:v>2.0738874241558142E-2</c:v>
                </c:pt>
                <c:pt idx="7228">
                  <c:v>2.0738874241558142E-2</c:v>
                </c:pt>
                <c:pt idx="7229">
                  <c:v>2.0738874241558142E-2</c:v>
                </c:pt>
                <c:pt idx="7230">
                  <c:v>2.0738874241558142E-2</c:v>
                </c:pt>
                <c:pt idx="7231">
                  <c:v>2.0738874241558142E-2</c:v>
                </c:pt>
                <c:pt idx="7232">
                  <c:v>2.0738874241558142E-2</c:v>
                </c:pt>
                <c:pt idx="7233">
                  <c:v>2.0738874241558142E-2</c:v>
                </c:pt>
                <c:pt idx="7234">
                  <c:v>2.0738874241558142E-2</c:v>
                </c:pt>
                <c:pt idx="7235">
                  <c:v>2.0738874241558142E-2</c:v>
                </c:pt>
                <c:pt idx="7236">
                  <c:v>2.0738874241558142E-2</c:v>
                </c:pt>
                <c:pt idx="7237">
                  <c:v>2.0738874241558142E-2</c:v>
                </c:pt>
                <c:pt idx="7238">
                  <c:v>2.0738874241558142E-2</c:v>
                </c:pt>
                <c:pt idx="7239">
                  <c:v>2.0738874241558142E-2</c:v>
                </c:pt>
                <c:pt idx="7240">
                  <c:v>2.0738874241558142E-2</c:v>
                </c:pt>
                <c:pt idx="7241">
                  <c:v>2.0738874241558142E-2</c:v>
                </c:pt>
                <c:pt idx="7242">
                  <c:v>2.0738874241558142E-2</c:v>
                </c:pt>
                <c:pt idx="7243">
                  <c:v>2.0738874241558142E-2</c:v>
                </c:pt>
                <c:pt idx="7244">
                  <c:v>2.0738874241558142E-2</c:v>
                </c:pt>
                <c:pt idx="7245">
                  <c:v>2.0738874241558142E-2</c:v>
                </c:pt>
                <c:pt idx="7246">
                  <c:v>2.0738874241558142E-2</c:v>
                </c:pt>
                <c:pt idx="7247">
                  <c:v>2.0738874241558142E-2</c:v>
                </c:pt>
                <c:pt idx="7248">
                  <c:v>2.0738874241558142E-2</c:v>
                </c:pt>
                <c:pt idx="7249">
                  <c:v>2.0738874241558142E-2</c:v>
                </c:pt>
                <c:pt idx="7250">
                  <c:v>2.0738874241558142E-2</c:v>
                </c:pt>
                <c:pt idx="7251">
                  <c:v>2.0738874241558142E-2</c:v>
                </c:pt>
                <c:pt idx="7252">
                  <c:v>2.0738874241558142E-2</c:v>
                </c:pt>
                <c:pt idx="7253">
                  <c:v>2.0738874241558142E-2</c:v>
                </c:pt>
                <c:pt idx="7254">
                  <c:v>2.0738874241558142E-2</c:v>
                </c:pt>
                <c:pt idx="7255">
                  <c:v>2.0738874241558142E-2</c:v>
                </c:pt>
                <c:pt idx="7256">
                  <c:v>2.0738874241558142E-2</c:v>
                </c:pt>
                <c:pt idx="7257">
                  <c:v>2.0738874241558142E-2</c:v>
                </c:pt>
                <c:pt idx="7258">
                  <c:v>2.0738874241558142E-2</c:v>
                </c:pt>
                <c:pt idx="7259">
                  <c:v>2.0738874241558142E-2</c:v>
                </c:pt>
                <c:pt idx="7260">
                  <c:v>2.0738874241558142E-2</c:v>
                </c:pt>
                <c:pt idx="7261">
                  <c:v>2.0738874241558142E-2</c:v>
                </c:pt>
                <c:pt idx="7262">
                  <c:v>2.0738874241558142E-2</c:v>
                </c:pt>
                <c:pt idx="7263">
                  <c:v>2.0738874241558142E-2</c:v>
                </c:pt>
                <c:pt idx="7264">
                  <c:v>2.0738874241558142E-2</c:v>
                </c:pt>
                <c:pt idx="7265">
                  <c:v>2.0738874241558142E-2</c:v>
                </c:pt>
                <c:pt idx="7266">
                  <c:v>2.0738874241558142E-2</c:v>
                </c:pt>
                <c:pt idx="7267">
                  <c:v>2.0738874241558142E-2</c:v>
                </c:pt>
                <c:pt idx="7268">
                  <c:v>2.0738874241558142E-2</c:v>
                </c:pt>
                <c:pt idx="7269">
                  <c:v>2.0738874241558142E-2</c:v>
                </c:pt>
                <c:pt idx="7270">
                  <c:v>2.0738874241558142E-2</c:v>
                </c:pt>
                <c:pt idx="7271">
                  <c:v>2.0738874241558142E-2</c:v>
                </c:pt>
                <c:pt idx="7272">
                  <c:v>2.0738874241558142E-2</c:v>
                </c:pt>
                <c:pt idx="7273">
                  <c:v>2.0738874241558142E-2</c:v>
                </c:pt>
                <c:pt idx="7274">
                  <c:v>2.0738874241558142E-2</c:v>
                </c:pt>
                <c:pt idx="7275">
                  <c:v>2.0738874241558142E-2</c:v>
                </c:pt>
                <c:pt idx="7276">
                  <c:v>2.0738874241558142E-2</c:v>
                </c:pt>
                <c:pt idx="7277">
                  <c:v>2.0738874241558142E-2</c:v>
                </c:pt>
                <c:pt idx="7278">
                  <c:v>2.0738874241558142E-2</c:v>
                </c:pt>
                <c:pt idx="7279">
                  <c:v>2.0738874241558142E-2</c:v>
                </c:pt>
                <c:pt idx="7280">
                  <c:v>2.0738874241558142E-2</c:v>
                </c:pt>
                <c:pt idx="7281">
                  <c:v>2.0738874241558142E-2</c:v>
                </c:pt>
                <c:pt idx="7282">
                  <c:v>2.0738874241558142E-2</c:v>
                </c:pt>
                <c:pt idx="7283">
                  <c:v>2.0738874241558142E-2</c:v>
                </c:pt>
                <c:pt idx="7284">
                  <c:v>2.0738874241558142E-2</c:v>
                </c:pt>
                <c:pt idx="7285">
                  <c:v>2.0738874241558142E-2</c:v>
                </c:pt>
                <c:pt idx="7286">
                  <c:v>2.0738874241558142E-2</c:v>
                </c:pt>
                <c:pt idx="7287">
                  <c:v>2.0738874241558142E-2</c:v>
                </c:pt>
                <c:pt idx="7288">
                  <c:v>2.0738874241558142E-2</c:v>
                </c:pt>
                <c:pt idx="7289">
                  <c:v>2.0738874241558142E-2</c:v>
                </c:pt>
                <c:pt idx="7290">
                  <c:v>2.0738874241558142E-2</c:v>
                </c:pt>
                <c:pt idx="7291">
                  <c:v>2.0738874241558142E-2</c:v>
                </c:pt>
                <c:pt idx="7292">
                  <c:v>2.0738874241558142E-2</c:v>
                </c:pt>
                <c:pt idx="7293">
                  <c:v>2.0738874241558142E-2</c:v>
                </c:pt>
                <c:pt idx="7294">
                  <c:v>2.0738874241558142E-2</c:v>
                </c:pt>
                <c:pt idx="7295">
                  <c:v>2.0738874241558142E-2</c:v>
                </c:pt>
                <c:pt idx="7296">
                  <c:v>2.0738874241558142E-2</c:v>
                </c:pt>
                <c:pt idx="7297">
                  <c:v>2.0738874241558142E-2</c:v>
                </c:pt>
                <c:pt idx="7298">
                  <c:v>2.0738874241558142E-2</c:v>
                </c:pt>
                <c:pt idx="7299">
                  <c:v>2.0738874241558142E-2</c:v>
                </c:pt>
                <c:pt idx="7300">
                  <c:v>2.0738874241558142E-2</c:v>
                </c:pt>
                <c:pt idx="7301">
                  <c:v>2.0738874241558142E-2</c:v>
                </c:pt>
                <c:pt idx="7302">
                  <c:v>2.0738874241558142E-2</c:v>
                </c:pt>
                <c:pt idx="7303">
                  <c:v>2.0738874241558142E-2</c:v>
                </c:pt>
                <c:pt idx="7304">
                  <c:v>2.0738874241558142E-2</c:v>
                </c:pt>
                <c:pt idx="7305">
                  <c:v>2.0738874241558142E-2</c:v>
                </c:pt>
                <c:pt idx="7306">
                  <c:v>2.0738874241558142E-2</c:v>
                </c:pt>
                <c:pt idx="7307">
                  <c:v>2.0738874241558142E-2</c:v>
                </c:pt>
                <c:pt idx="7308">
                  <c:v>2.0738874241558142E-2</c:v>
                </c:pt>
                <c:pt idx="7309">
                  <c:v>2.0738874241558142E-2</c:v>
                </c:pt>
                <c:pt idx="7310">
                  <c:v>2.0738874241558142E-2</c:v>
                </c:pt>
                <c:pt idx="7311">
                  <c:v>2.0738874241558142E-2</c:v>
                </c:pt>
                <c:pt idx="7312">
                  <c:v>2.0738874241558142E-2</c:v>
                </c:pt>
                <c:pt idx="7313">
                  <c:v>2.0738874241558142E-2</c:v>
                </c:pt>
                <c:pt idx="7314">
                  <c:v>2.0738874241558142E-2</c:v>
                </c:pt>
                <c:pt idx="7315">
                  <c:v>2.0738874241558142E-2</c:v>
                </c:pt>
                <c:pt idx="7316">
                  <c:v>2.0738874241558142E-2</c:v>
                </c:pt>
                <c:pt idx="7317">
                  <c:v>2.0738874241558142E-2</c:v>
                </c:pt>
                <c:pt idx="7318">
                  <c:v>2.0738874241558142E-2</c:v>
                </c:pt>
                <c:pt idx="7319">
                  <c:v>2.0738874241558142E-2</c:v>
                </c:pt>
                <c:pt idx="7320">
                  <c:v>2.0738874241558142E-2</c:v>
                </c:pt>
                <c:pt idx="7321">
                  <c:v>2.0738874241558142E-2</c:v>
                </c:pt>
                <c:pt idx="7322">
                  <c:v>2.0738874241558142E-2</c:v>
                </c:pt>
                <c:pt idx="7323">
                  <c:v>2.0738874241558142E-2</c:v>
                </c:pt>
                <c:pt idx="7324">
                  <c:v>2.0738874241558142E-2</c:v>
                </c:pt>
                <c:pt idx="7325">
                  <c:v>2.0738874241558142E-2</c:v>
                </c:pt>
                <c:pt idx="7326">
                  <c:v>2.0738874241558142E-2</c:v>
                </c:pt>
                <c:pt idx="7327">
                  <c:v>2.0738874241558142E-2</c:v>
                </c:pt>
                <c:pt idx="7328">
                  <c:v>2.0738874241558142E-2</c:v>
                </c:pt>
                <c:pt idx="7329">
                  <c:v>2.0738874241558142E-2</c:v>
                </c:pt>
                <c:pt idx="7330">
                  <c:v>2.0738874241558142E-2</c:v>
                </c:pt>
                <c:pt idx="7331">
                  <c:v>2.0738874241558142E-2</c:v>
                </c:pt>
                <c:pt idx="7332">
                  <c:v>2.0738874241558142E-2</c:v>
                </c:pt>
                <c:pt idx="7333">
                  <c:v>2.0738874241558142E-2</c:v>
                </c:pt>
                <c:pt idx="7334">
                  <c:v>2.0738874241558142E-2</c:v>
                </c:pt>
                <c:pt idx="7335">
                  <c:v>2.0738874241558142E-2</c:v>
                </c:pt>
                <c:pt idx="7336">
                  <c:v>2.0738874241558142E-2</c:v>
                </c:pt>
                <c:pt idx="7337">
                  <c:v>2.0738874241558142E-2</c:v>
                </c:pt>
                <c:pt idx="7338">
                  <c:v>2.0738874241558142E-2</c:v>
                </c:pt>
                <c:pt idx="7339">
                  <c:v>2.0738874241558142E-2</c:v>
                </c:pt>
                <c:pt idx="7340">
                  <c:v>2.0738874241558142E-2</c:v>
                </c:pt>
                <c:pt idx="7341">
                  <c:v>2.0738874241558142E-2</c:v>
                </c:pt>
                <c:pt idx="7342">
                  <c:v>2.0738874241558142E-2</c:v>
                </c:pt>
                <c:pt idx="7343">
                  <c:v>2.0738874241558142E-2</c:v>
                </c:pt>
                <c:pt idx="7344">
                  <c:v>2.0738874241558142E-2</c:v>
                </c:pt>
                <c:pt idx="7345">
                  <c:v>2.0738874241558142E-2</c:v>
                </c:pt>
                <c:pt idx="7346">
                  <c:v>2.0738874241558142E-2</c:v>
                </c:pt>
                <c:pt idx="7347">
                  <c:v>2.0738874241558142E-2</c:v>
                </c:pt>
                <c:pt idx="7348">
                  <c:v>2.0738874241558142E-2</c:v>
                </c:pt>
                <c:pt idx="7349">
                  <c:v>2.0738874241558142E-2</c:v>
                </c:pt>
                <c:pt idx="7350">
                  <c:v>2.0738874241558142E-2</c:v>
                </c:pt>
                <c:pt idx="7351">
                  <c:v>2.0738874241558142E-2</c:v>
                </c:pt>
                <c:pt idx="7352">
                  <c:v>2.0738874241558142E-2</c:v>
                </c:pt>
                <c:pt idx="7353">
                  <c:v>2.0738874241558142E-2</c:v>
                </c:pt>
                <c:pt idx="7354">
                  <c:v>2.0738874241558142E-2</c:v>
                </c:pt>
                <c:pt idx="7355">
                  <c:v>2.0738874241558142E-2</c:v>
                </c:pt>
                <c:pt idx="7356">
                  <c:v>2.0738874241558142E-2</c:v>
                </c:pt>
                <c:pt idx="7357">
                  <c:v>2.0738874241558142E-2</c:v>
                </c:pt>
                <c:pt idx="7358">
                  <c:v>2.0738874241558142E-2</c:v>
                </c:pt>
                <c:pt idx="7359">
                  <c:v>2.0738874241558142E-2</c:v>
                </c:pt>
                <c:pt idx="7360">
                  <c:v>2.0738874241558142E-2</c:v>
                </c:pt>
                <c:pt idx="7361">
                  <c:v>2.0738874241558142E-2</c:v>
                </c:pt>
                <c:pt idx="7362">
                  <c:v>2.0738874241558142E-2</c:v>
                </c:pt>
                <c:pt idx="7363">
                  <c:v>2.0738874241558142E-2</c:v>
                </c:pt>
                <c:pt idx="7364">
                  <c:v>2.0738874241558142E-2</c:v>
                </c:pt>
                <c:pt idx="7365">
                  <c:v>2.0738874241558142E-2</c:v>
                </c:pt>
                <c:pt idx="7366">
                  <c:v>2.0738874241558142E-2</c:v>
                </c:pt>
                <c:pt idx="7367">
                  <c:v>2.0738874241558142E-2</c:v>
                </c:pt>
                <c:pt idx="7368">
                  <c:v>2.0738874241558142E-2</c:v>
                </c:pt>
                <c:pt idx="7369">
                  <c:v>2.0738874241558142E-2</c:v>
                </c:pt>
                <c:pt idx="7370">
                  <c:v>2.0738874241558142E-2</c:v>
                </c:pt>
                <c:pt idx="7371">
                  <c:v>2.0738874241558142E-2</c:v>
                </c:pt>
                <c:pt idx="7372">
                  <c:v>2.0738874241558142E-2</c:v>
                </c:pt>
                <c:pt idx="7373">
                  <c:v>2.0738874241558142E-2</c:v>
                </c:pt>
                <c:pt idx="7374">
                  <c:v>2.0738874241558142E-2</c:v>
                </c:pt>
                <c:pt idx="7375">
                  <c:v>2.0738874241558142E-2</c:v>
                </c:pt>
                <c:pt idx="7376">
                  <c:v>2.0738874241558142E-2</c:v>
                </c:pt>
                <c:pt idx="7377">
                  <c:v>2.0738874241558142E-2</c:v>
                </c:pt>
                <c:pt idx="7378">
                  <c:v>2.0738874241558142E-2</c:v>
                </c:pt>
                <c:pt idx="7379">
                  <c:v>2.0738874241558142E-2</c:v>
                </c:pt>
                <c:pt idx="7380">
                  <c:v>2.0738874241558142E-2</c:v>
                </c:pt>
                <c:pt idx="7381">
                  <c:v>2.0738874241558142E-2</c:v>
                </c:pt>
                <c:pt idx="7382">
                  <c:v>2.0738874241558142E-2</c:v>
                </c:pt>
                <c:pt idx="7383">
                  <c:v>2.0738874241558142E-2</c:v>
                </c:pt>
                <c:pt idx="7384">
                  <c:v>2.0738874241558142E-2</c:v>
                </c:pt>
                <c:pt idx="7385">
                  <c:v>2.0738874241558142E-2</c:v>
                </c:pt>
                <c:pt idx="7386">
                  <c:v>2.0738874241558142E-2</c:v>
                </c:pt>
                <c:pt idx="7387">
                  <c:v>2.0738874241558142E-2</c:v>
                </c:pt>
                <c:pt idx="7388">
                  <c:v>2.0738874241558142E-2</c:v>
                </c:pt>
                <c:pt idx="7389">
                  <c:v>2.0738874241558142E-2</c:v>
                </c:pt>
                <c:pt idx="7390">
                  <c:v>2.0738874241558142E-2</c:v>
                </c:pt>
                <c:pt idx="7391">
                  <c:v>2.0738874241558142E-2</c:v>
                </c:pt>
                <c:pt idx="7392">
                  <c:v>2.0738874241558142E-2</c:v>
                </c:pt>
                <c:pt idx="7393">
                  <c:v>2.0738874241558142E-2</c:v>
                </c:pt>
                <c:pt idx="7394">
                  <c:v>2.0738874241558142E-2</c:v>
                </c:pt>
                <c:pt idx="7395">
                  <c:v>2.0738874241558142E-2</c:v>
                </c:pt>
                <c:pt idx="7396">
                  <c:v>2.0738874241558142E-2</c:v>
                </c:pt>
                <c:pt idx="7397">
                  <c:v>2.0738874241558142E-2</c:v>
                </c:pt>
                <c:pt idx="7398">
                  <c:v>2.0738874241558142E-2</c:v>
                </c:pt>
                <c:pt idx="7399">
                  <c:v>2.0738874241558142E-2</c:v>
                </c:pt>
                <c:pt idx="7400">
                  <c:v>2.0738874241558142E-2</c:v>
                </c:pt>
                <c:pt idx="7401">
                  <c:v>2.0738874241558142E-2</c:v>
                </c:pt>
                <c:pt idx="7402">
                  <c:v>2.0738874241558142E-2</c:v>
                </c:pt>
                <c:pt idx="7403">
                  <c:v>2.0738874241558142E-2</c:v>
                </c:pt>
                <c:pt idx="7404">
                  <c:v>2.0738874241558142E-2</c:v>
                </c:pt>
                <c:pt idx="7405">
                  <c:v>2.0738874241558142E-2</c:v>
                </c:pt>
                <c:pt idx="7406">
                  <c:v>2.0738874241558142E-2</c:v>
                </c:pt>
                <c:pt idx="7407">
                  <c:v>2.0738874241558142E-2</c:v>
                </c:pt>
                <c:pt idx="7408">
                  <c:v>2.0738874241558142E-2</c:v>
                </c:pt>
                <c:pt idx="7409">
                  <c:v>2.0738874241558142E-2</c:v>
                </c:pt>
                <c:pt idx="7410">
                  <c:v>2.0738874241558142E-2</c:v>
                </c:pt>
                <c:pt idx="7411">
                  <c:v>2.0738874241558142E-2</c:v>
                </c:pt>
                <c:pt idx="7412">
                  <c:v>2.0738874241558142E-2</c:v>
                </c:pt>
                <c:pt idx="7413">
                  <c:v>2.0738874241558142E-2</c:v>
                </c:pt>
                <c:pt idx="7414">
                  <c:v>2.0738874241558142E-2</c:v>
                </c:pt>
                <c:pt idx="7415">
                  <c:v>2.0738874241558142E-2</c:v>
                </c:pt>
                <c:pt idx="7416">
                  <c:v>2.0738874241558142E-2</c:v>
                </c:pt>
                <c:pt idx="7417">
                  <c:v>2.0738874241558142E-2</c:v>
                </c:pt>
                <c:pt idx="7418">
                  <c:v>2.0738874241558142E-2</c:v>
                </c:pt>
                <c:pt idx="7419">
                  <c:v>2.0738874241558142E-2</c:v>
                </c:pt>
                <c:pt idx="7420">
                  <c:v>2.0738874241558142E-2</c:v>
                </c:pt>
                <c:pt idx="7421">
                  <c:v>2.0738874241558142E-2</c:v>
                </c:pt>
                <c:pt idx="7422">
                  <c:v>2.0738874241558142E-2</c:v>
                </c:pt>
                <c:pt idx="7423">
                  <c:v>2.0738874241558142E-2</c:v>
                </c:pt>
                <c:pt idx="7424">
                  <c:v>2.0738874241558142E-2</c:v>
                </c:pt>
                <c:pt idx="7425">
                  <c:v>2.0738874241558142E-2</c:v>
                </c:pt>
                <c:pt idx="7426">
                  <c:v>2.0738874241558142E-2</c:v>
                </c:pt>
                <c:pt idx="7427">
                  <c:v>2.0738874241558142E-2</c:v>
                </c:pt>
                <c:pt idx="7428">
                  <c:v>2.0738874241558142E-2</c:v>
                </c:pt>
                <c:pt idx="7429">
                  <c:v>2.0738874241558142E-2</c:v>
                </c:pt>
                <c:pt idx="7430">
                  <c:v>2.0738874241558142E-2</c:v>
                </c:pt>
                <c:pt idx="7431">
                  <c:v>2.0738874241558142E-2</c:v>
                </c:pt>
                <c:pt idx="7432">
                  <c:v>2.0738874241558142E-2</c:v>
                </c:pt>
                <c:pt idx="7433">
                  <c:v>2.0738874241558142E-2</c:v>
                </c:pt>
                <c:pt idx="7434">
                  <c:v>2.0738874241558142E-2</c:v>
                </c:pt>
                <c:pt idx="7435">
                  <c:v>2.0738874241558142E-2</c:v>
                </c:pt>
                <c:pt idx="7436">
                  <c:v>2.0738874241558142E-2</c:v>
                </c:pt>
                <c:pt idx="7437">
                  <c:v>2.0738874241558142E-2</c:v>
                </c:pt>
                <c:pt idx="7438">
                  <c:v>2.0738874241558142E-2</c:v>
                </c:pt>
                <c:pt idx="7439">
                  <c:v>2.0738874241558142E-2</c:v>
                </c:pt>
                <c:pt idx="7440">
                  <c:v>2.0738874241558142E-2</c:v>
                </c:pt>
                <c:pt idx="7441">
                  <c:v>2.0738874241558142E-2</c:v>
                </c:pt>
                <c:pt idx="7442">
                  <c:v>2.0738874241558142E-2</c:v>
                </c:pt>
                <c:pt idx="7443">
                  <c:v>2.0738874241558142E-2</c:v>
                </c:pt>
                <c:pt idx="7444">
                  <c:v>2.0738874241558142E-2</c:v>
                </c:pt>
                <c:pt idx="7445">
                  <c:v>2.0738874241558142E-2</c:v>
                </c:pt>
                <c:pt idx="7446">
                  <c:v>2.0738874241558142E-2</c:v>
                </c:pt>
                <c:pt idx="7447">
                  <c:v>2.0738874241558142E-2</c:v>
                </c:pt>
                <c:pt idx="7448">
                  <c:v>2.0738874241558142E-2</c:v>
                </c:pt>
                <c:pt idx="7449">
                  <c:v>2.0738874241558142E-2</c:v>
                </c:pt>
                <c:pt idx="7450">
                  <c:v>2.0738874241558142E-2</c:v>
                </c:pt>
                <c:pt idx="7451">
                  <c:v>2.0738874241558142E-2</c:v>
                </c:pt>
                <c:pt idx="7452">
                  <c:v>2.0738874241558142E-2</c:v>
                </c:pt>
                <c:pt idx="7453">
                  <c:v>2.0738874241558142E-2</c:v>
                </c:pt>
                <c:pt idx="7454">
                  <c:v>2.0738874241558142E-2</c:v>
                </c:pt>
                <c:pt idx="7455">
                  <c:v>2.0738874241558142E-2</c:v>
                </c:pt>
                <c:pt idx="7456">
                  <c:v>2.0738874241558142E-2</c:v>
                </c:pt>
                <c:pt idx="7457">
                  <c:v>2.0738874241558142E-2</c:v>
                </c:pt>
                <c:pt idx="7458">
                  <c:v>2.0738874241558142E-2</c:v>
                </c:pt>
                <c:pt idx="7459">
                  <c:v>2.0738874241558142E-2</c:v>
                </c:pt>
                <c:pt idx="7460">
                  <c:v>2.0738874241558142E-2</c:v>
                </c:pt>
                <c:pt idx="7461">
                  <c:v>2.0738874241558142E-2</c:v>
                </c:pt>
                <c:pt idx="7462">
                  <c:v>2.0738874241558142E-2</c:v>
                </c:pt>
                <c:pt idx="7463">
                  <c:v>2.0738874241558142E-2</c:v>
                </c:pt>
                <c:pt idx="7464">
                  <c:v>2.0738874241558142E-2</c:v>
                </c:pt>
                <c:pt idx="7465">
                  <c:v>2.0738874241558142E-2</c:v>
                </c:pt>
                <c:pt idx="7466">
                  <c:v>2.0738874241558142E-2</c:v>
                </c:pt>
                <c:pt idx="7467">
                  <c:v>2.0738874241558142E-2</c:v>
                </c:pt>
                <c:pt idx="7468">
                  <c:v>2.0738874241558142E-2</c:v>
                </c:pt>
                <c:pt idx="7469">
                  <c:v>2.0738874241558142E-2</c:v>
                </c:pt>
                <c:pt idx="7470">
                  <c:v>2.0738874241558142E-2</c:v>
                </c:pt>
                <c:pt idx="7471">
                  <c:v>2.0738874241558142E-2</c:v>
                </c:pt>
                <c:pt idx="7472">
                  <c:v>2.0738874241558142E-2</c:v>
                </c:pt>
                <c:pt idx="7473">
                  <c:v>2.0738874241558142E-2</c:v>
                </c:pt>
                <c:pt idx="7474">
                  <c:v>2.0738874241558142E-2</c:v>
                </c:pt>
                <c:pt idx="7475">
                  <c:v>2.0738874241558142E-2</c:v>
                </c:pt>
                <c:pt idx="7476">
                  <c:v>2.0738874241558142E-2</c:v>
                </c:pt>
                <c:pt idx="7477">
                  <c:v>2.0738874241558142E-2</c:v>
                </c:pt>
                <c:pt idx="7478">
                  <c:v>2.0738874241558142E-2</c:v>
                </c:pt>
                <c:pt idx="7479">
                  <c:v>2.0738874241558142E-2</c:v>
                </c:pt>
                <c:pt idx="7480">
                  <c:v>2.0738874241558142E-2</c:v>
                </c:pt>
                <c:pt idx="7481">
                  <c:v>2.0738874241558142E-2</c:v>
                </c:pt>
                <c:pt idx="7482">
                  <c:v>2.0738874241558142E-2</c:v>
                </c:pt>
                <c:pt idx="7483">
                  <c:v>2.0738874241558142E-2</c:v>
                </c:pt>
                <c:pt idx="7484">
                  <c:v>2.0738874241558142E-2</c:v>
                </c:pt>
                <c:pt idx="7485">
                  <c:v>2.0738874241558142E-2</c:v>
                </c:pt>
                <c:pt idx="7486">
                  <c:v>2.0738874241558142E-2</c:v>
                </c:pt>
                <c:pt idx="7487">
                  <c:v>2.0738874241558142E-2</c:v>
                </c:pt>
                <c:pt idx="7488">
                  <c:v>2.0738874241558142E-2</c:v>
                </c:pt>
                <c:pt idx="7489">
                  <c:v>2.0738874241558142E-2</c:v>
                </c:pt>
                <c:pt idx="7490">
                  <c:v>2.0738874241558142E-2</c:v>
                </c:pt>
                <c:pt idx="7491">
                  <c:v>2.0738874241558142E-2</c:v>
                </c:pt>
                <c:pt idx="7492">
                  <c:v>2.0738874241558142E-2</c:v>
                </c:pt>
                <c:pt idx="7493">
                  <c:v>2.0738874241558142E-2</c:v>
                </c:pt>
                <c:pt idx="7494">
                  <c:v>2.0738874241558142E-2</c:v>
                </c:pt>
                <c:pt idx="7495">
                  <c:v>2.0738874241558142E-2</c:v>
                </c:pt>
                <c:pt idx="7496">
                  <c:v>2.0738874241558142E-2</c:v>
                </c:pt>
                <c:pt idx="7497">
                  <c:v>2.0738874241558142E-2</c:v>
                </c:pt>
                <c:pt idx="7498">
                  <c:v>2.0738874241558142E-2</c:v>
                </c:pt>
                <c:pt idx="7499">
                  <c:v>2.0738874241558142E-2</c:v>
                </c:pt>
                <c:pt idx="7500">
                  <c:v>2.0738874241558142E-2</c:v>
                </c:pt>
                <c:pt idx="7501">
                  <c:v>2.0738874241558142E-2</c:v>
                </c:pt>
                <c:pt idx="7502">
                  <c:v>2.0738874241558142E-2</c:v>
                </c:pt>
                <c:pt idx="7503">
                  <c:v>2.0738874241558142E-2</c:v>
                </c:pt>
                <c:pt idx="7504">
                  <c:v>2.0738874241558142E-2</c:v>
                </c:pt>
                <c:pt idx="7505">
                  <c:v>2.0738874241558142E-2</c:v>
                </c:pt>
                <c:pt idx="7506">
                  <c:v>2.0738874241558142E-2</c:v>
                </c:pt>
                <c:pt idx="7507">
                  <c:v>2.0738874241558142E-2</c:v>
                </c:pt>
                <c:pt idx="7508">
                  <c:v>2.0738874241558142E-2</c:v>
                </c:pt>
                <c:pt idx="7509">
                  <c:v>2.0738874241558142E-2</c:v>
                </c:pt>
                <c:pt idx="7510">
                  <c:v>2.0738874241558142E-2</c:v>
                </c:pt>
                <c:pt idx="7511">
                  <c:v>2.0738874241558142E-2</c:v>
                </c:pt>
                <c:pt idx="7512">
                  <c:v>2.0738874241558142E-2</c:v>
                </c:pt>
                <c:pt idx="7513">
                  <c:v>2.0738874241558142E-2</c:v>
                </c:pt>
                <c:pt idx="7514">
                  <c:v>2.0738874241558142E-2</c:v>
                </c:pt>
                <c:pt idx="7515">
                  <c:v>2.0738874241558142E-2</c:v>
                </c:pt>
                <c:pt idx="7516">
                  <c:v>2.0738874241558142E-2</c:v>
                </c:pt>
                <c:pt idx="7517">
                  <c:v>2.0738874241558142E-2</c:v>
                </c:pt>
                <c:pt idx="7518">
                  <c:v>2.0738874241558142E-2</c:v>
                </c:pt>
                <c:pt idx="7519">
                  <c:v>2.0738874241558142E-2</c:v>
                </c:pt>
                <c:pt idx="7520">
                  <c:v>2.0738874241558142E-2</c:v>
                </c:pt>
                <c:pt idx="7521">
                  <c:v>2.0738874241558142E-2</c:v>
                </c:pt>
                <c:pt idx="7522">
                  <c:v>2.0738874241558142E-2</c:v>
                </c:pt>
                <c:pt idx="7523">
                  <c:v>2.0738874241558142E-2</c:v>
                </c:pt>
                <c:pt idx="7524">
                  <c:v>2.0738874241558142E-2</c:v>
                </c:pt>
                <c:pt idx="7525">
                  <c:v>2.0738874241558142E-2</c:v>
                </c:pt>
                <c:pt idx="7526">
                  <c:v>2.0738874241558142E-2</c:v>
                </c:pt>
                <c:pt idx="7527">
                  <c:v>2.0738874241558142E-2</c:v>
                </c:pt>
                <c:pt idx="7528">
                  <c:v>2.0738874241558142E-2</c:v>
                </c:pt>
                <c:pt idx="7529">
                  <c:v>2.0738874241558142E-2</c:v>
                </c:pt>
                <c:pt idx="7530">
                  <c:v>2.0738874241558142E-2</c:v>
                </c:pt>
                <c:pt idx="7531">
                  <c:v>2.0738874241558142E-2</c:v>
                </c:pt>
                <c:pt idx="7532">
                  <c:v>2.0738874241558142E-2</c:v>
                </c:pt>
                <c:pt idx="7533">
                  <c:v>2.0738874241558142E-2</c:v>
                </c:pt>
                <c:pt idx="7534">
                  <c:v>2.0738874241558142E-2</c:v>
                </c:pt>
                <c:pt idx="7535">
                  <c:v>2.0738874241558142E-2</c:v>
                </c:pt>
                <c:pt idx="7536">
                  <c:v>2.0738874241558142E-2</c:v>
                </c:pt>
                <c:pt idx="7537">
                  <c:v>2.0738874241558142E-2</c:v>
                </c:pt>
                <c:pt idx="7538">
                  <c:v>2.0738874241558142E-2</c:v>
                </c:pt>
                <c:pt idx="7539">
                  <c:v>2.0738874241558142E-2</c:v>
                </c:pt>
                <c:pt idx="7540">
                  <c:v>2.0738874241558142E-2</c:v>
                </c:pt>
                <c:pt idx="7541">
                  <c:v>2.0738874241558142E-2</c:v>
                </c:pt>
                <c:pt idx="7542">
                  <c:v>2.0738874241558142E-2</c:v>
                </c:pt>
                <c:pt idx="7543">
                  <c:v>2.0738874241558142E-2</c:v>
                </c:pt>
                <c:pt idx="7544">
                  <c:v>2.0738874241558142E-2</c:v>
                </c:pt>
                <c:pt idx="7545">
                  <c:v>2.0738874241558142E-2</c:v>
                </c:pt>
                <c:pt idx="7546">
                  <c:v>2.0738874241558142E-2</c:v>
                </c:pt>
                <c:pt idx="7547">
                  <c:v>2.0738874241558142E-2</c:v>
                </c:pt>
                <c:pt idx="7548">
                  <c:v>2.0738874241558142E-2</c:v>
                </c:pt>
                <c:pt idx="7549">
                  <c:v>2.0738874241558142E-2</c:v>
                </c:pt>
                <c:pt idx="7550">
                  <c:v>2.0738874241558142E-2</c:v>
                </c:pt>
                <c:pt idx="7551">
                  <c:v>2.0738874241558142E-2</c:v>
                </c:pt>
                <c:pt idx="7552">
                  <c:v>2.0738874241558142E-2</c:v>
                </c:pt>
                <c:pt idx="7553">
                  <c:v>2.0738874241558142E-2</c:v>
                </c:pt>
                <c:pt idx="7554">
                  <c:v>2.0738874241558142E-2</c:v>
                </c:pt>
                <c:pt idx="7555">
                  <c:v>2.0738874241558142E-2</c:v>
                </c:pt>
                <c:pt idx="7556">
                  <c:v>2.0738874241558142E-2</c:v>
                </c:pt>
                <c:pt idx="7557">
                  <c:v>2.0738874241558142E-2</c:v>
                </c:pt>
                <c:pt idx="7558">
                  <c:v>2.0738874241558142E-2</c:v>
                </c:pt>
                <c:pt idx="7559">
                  <c:v>2.0738874241558142E-2</c:v>
                </c:pt>
                <c:pt idx="7560">
                  <c:v>2.0738874241558142E-2</c:v>
                </c:pt>
                <c:pt idx="7561">
                  <c:v>2.0738874241558142E-2</c:v>
                </c:pt>
                <c:pt idx="7562">
                  <c:v>2.0738874241558142E-2</c:v>
                </c:pt>
                <c:pt idx="7563">
                  <c:v>2.0738874241558142E-2</c:v>
                </c:pt>
                <c:pt idx="7564">
                  <c:v>2.0738874241558142E-2</c:v>
                </c:pt>
                <c:pt idx="7565">
                  <c:v>2.0738874241558142E-2</c:v>
                </c:pt>
                <c:pt idx="7566">
                  <c:v>2.0738874241558142E-2</c:v>
                </c:pt>
                <c:pt idx="7567">
                  <c:v>2.0738874241558142E-2</c:v>
                </c:pt>
                <c:pt idx="7568">
                  <c:v>2.0738874241558142E-2</c:v>
                </c:pt>
                <c:pt idx="7569">
                  <c:v>2.0738874241558142E-2</c:v>
                </c:pt>
                <c:pt idx="7570">
                  <c:v>2.0738874241558142E-2</c:v>
                </c:pt>
                <c:pt idx="7571">
                  <c:v>2.0738874241558142E-2</c:v>
                </c:pt>
                <c:pt idx="7572">
                  <c:v>2.0738874241558142E-2</c:v>
                </c:pt>
                <c:pt idx="7573">
                  <c:v>2.0738874241558142E-2</c:v>
                </c:pt>
                <c:pt idx="7574">
                  <c:v>2.0738874241558142E-2</c:v>
                </c:pt>
                <c:pt idx="7575">
                  <c:v>2.0738874241558142E-2</c:v>
                </c:pt>
                <c:pt idx="7576">
                  <c:v>2.0738874241558142E-2</c:v>
                </c:pt>
                <c:pt idx="7577">
                  <c:v>2.0738874241558142E-2</c:v>
                </c:pt>
                <c:pt idx="7578">
                  <c:v>2.0738874241558142E-2</c:v>
                </c:pt>
                <c:pt idx="7579">
                  <c:v>2.0738874241558142E-2</c:v>
                </c:pt>
                <c:pt idx="7580">
                  <c:v>2.0738874241558142E-2</c:v>
                </c:pt>
                <c:pt idx="7581">
                  <c:v>2.0738874241558142E-2</c:v>
                </c:pt>
                <c:pt idx="7582">
                  <c:v>2.0738874241558142E-2</c:v>
                </c:pt>
                <c:pt idx="7583">
                  <c:v>2.0738874241558142E-2</c:v>
                </c:pt>
                <c:pt idx="7584">
                  <c:v>2.0738874241558142E-2</c:v>
                </c:pt>
                <c:pt idx="7585">
                  <c:v>2.0738874241558142E-2</c:v>
                </c:pt>
                <c:pt idx="7586">
                  <c:v>2.0738874241558142E-2</c:v>
                </c:pt>
                <c:pt idx="7587">
                  <c:v>2.0738874241558142E-2</c:v>
                </c:pt>
                <c:pt idx="7588">
                  <c:v>2.0738874241558142E-2</c:v>
                </c:pt>
                <c:pt idx="7589">
                  <c:v>2.0738874241558142E-2</c:v>
                </c:pt>
                <c:pt idx="7590">
                  <c:v>2.0738874241558142E-2</c:v>
                </c:pt>
                <c:pt idx="7591">
                  <c:v>2.0738874241558142E-2</c:v>
                </c:pt>
                <c:pt idx="7592">
                  <c:v>2.0738874241558142E-2</c:v>
                </c:pt>
                <c:pt idx="7593">
                  <c:v>2.0738874241558142E-2</c:v>
                </c:pt>
                <c:pt idx="7594">
                  <c:v>2.0738874241558142E-2</c:v>
                </c:pt>
                <c:pt idx="7595">
                  <c:v>2.0738874241558142E-2</c:v>
                </c:pt>
                <c:pt idx="7596">
                  <c:v>2.0738874241558142E-2</c:v>
                </c:pt>
                <c:pt idx="7597">
                  <c:v>2.0738874241558142E-2</c:v>
                </c:pt>
                <c:pt idx="7598">
                  <c:v>2.0738874241558142E-2</c:v>
                </c:pt>
                <c:pt idx="7599">
                  <c:v>2.0738874241558142E-2</c:v>
                </c:pt>
                <c:pt idx="7600">
                  <c:v>2.0738874241558142E-2</c:v>
                </c:pt>
                <c:pt idx="7601">
                  <c:v>2.0738874241558142E-2</c:v>
                </c:pt>
                <c:pt idx="7602">
                  <c:v>2.0738874241558142E-2</c:v>
                </c:pt>
                <c:pt idx="7603">
                  <c:v>2.0738874241558142E-2</c:v>
                </c:pt>
                <c:pt idx="7604">
                  <c:v>2.0738874241558142E-2</c:v>
                </c:pt>
                <c:pt idx="7605">
                  <c:v>2.0738874241558142E-2</c:v>
                </c:pt>
                <c:pt idx="7606">
                  <c:v>2.0738874241558142E-2</c:v>
                </c:pt>
                <c:pt idx="7607">
                  <c:v>2.0738874241558142E-2</c:v>
                </c:pt>
                <c:pt idx="7608">
                  <c:v>2.0738874241558142E-2</c:v>
                </c:pt>
                <c:pt idx="7609">
                  <c:v>2.0738874241558142E-2</c:v>
                </c:pt>
                <c:pt idx="7610">
                  <c:v>2.0738874241558142E-2</c:v>
                </c:pt>
                <c:pt idx="7611">
                  <c:v>2.0738874241558142E-2</c:v>
                </c:pt>
                <c:pt idx="7612">
                  <c:v>2.0738874241558142E-2</c:v>
                </c:pt>
                <c:pt idx="7613">
                  <c:v>2.0738874241558142E-2</c:v>
                </c:pt>
                <c:pt idx="7614">
                  <c:v>2.0738874241558142E-2</c:v>
                </c:pt>
                <c:pt idx="7615">
                  <c:v>2.0738874241558142E-2</c:v>
                </c:pt>
                <c:pt idx="7616">
                  <c:v>2.0738874241558142E-2</c:v>
                </c:pt>
                <c:pt idx="7617">
                  <c:v>2.0738874241558142E-2</c:v>
                </c:pt>
                <c:pt idx="7618">
                  <c:v>2.0738874241558142E-2</c:v>
                </c:pt>
                <c:pt idx="7619">
                  <c:v>2.0738874241558142E-2</c:v>
                </c:pt>
                <c:pt idx="7620">
                  <c:v>2.0738874241558142E-2</c:v>
                </c:pt>
                <c:pt idx="7621">
                  <c:v>2.0738874241558142E-2</c:v>
                </c:pt>
                <c:pt idx="7622">
                  <c:v>2.0738874241558142E-2</c:v>
                </c:pt>
                <c:pt idx="7623">
                  <c:v>2.0738874241558142E-2</c:v>
                </c:pt>
                <c:pt idx="7624">
                  <c:v>2.0738874241558142E-2</c:v>
                </c:pt>
                <c:pt idx="7625">
                  <c:v>2.0738874241558142E-2</c:v>
                </c:pt>
                <c:pt idx="7626">
                  <c:v>2.0738874241558142E-2</c:v>
                </c:pt>
                <c:pt idx="7627">
                  <c:v>2.0738874241558142E-2</c:v>
                </c:pt>
                <c:pt idx="7628">
                  <c:v>2.0738874241558142E-2</c:v>
                </c:pt>
                <c:pt idx="7629">
                  <c:v>2.0738874241558142E-2</c:v>
                </c:pt>
                <c:pt idx="7630">
                  <c:v>2.0738874241558142E-2</c:v>
                </c:pt>
                <c:pt idx="7631">
                  <c:v>2.0738874241558142E-2</c:v>
                </c:pt>
                <c:pt idx="7632">
                  <c:v>2.0738874241558142E-2</c:v>
                </c:pt>
                <c:pt idx="7633">
                  <c:v>2.0738874241558142E-2</c:v>
                </c:pt>
                <c:pt idx="7634">
                  <c:v>2.0738874241558142E-2</c:v>
                </c:pt>
                <c:pt idx="7635">
                  <c:v>2.0738874241558142E-2</c:v>
                </c:pt>
                <c:pt idx="7636">
                  <c:v>2.0738874241558142E-2</c:v>
                </c:pt>
                <c:pt idx="7637">
                  <c:v>2.0738874241558142E-2</c:v>
                </c:pt>
                <c:pt idx="7638">
                  <c:v>2.0738874241558142E-2</c:v>
                </c:pt>
                <c:pt idx="7639">
                  <c:v>2.0738874241558142E-2</c:v>
                </c:pt>
                <c:pt idx="7640">
                  <c:v>2.0738874241558142E-2</c:v>
                </c:pt>
                <c:pt idx="7641">
                  <c:v>2.0738874241558142E-2</c:v>
                </c:pt>
                <c:pt idx="7642">
                  <c:v>2.0738874241558142E-2</c:v>
                </c:pt>
                <c:pt idx="7643">
                  <c:v>2.0738874241558142E-2</c:v>
                </c:pt>
                <c:pt idx="7644">
                  <c:v>2.0738874241558142E-2</c:v>
                </c:pt>
                <c:pt idx="7645">
                  <c:v>2.0738874241558142E-2</c:v>
                </c:pt>
                <c:pt idx="7646">
                  <c:v>2.0738874241558142E-2</c:v>
                </c:pt>
                <c:pt idx="7647">
                  <c:v>2.0738874241558142E-2</c:v>
                </c:pt>
                <c:pt idx="7648">
                  <c:v>2.0738874241558142E-2</c:v>
                </c:pt>
                <c:pt idx="7649">
                  <c:v>2.0738874241558142E-2</c:v>
                </c:pt>
                <c:pt idx="7650">
                  <c:v>2.0738874241558142E-2</c:v>
                </c:pt>
                <c:pt idx="7651">
                  <c:v>2.0738874241558142E-2</c:v>
                </c:pt>
                <c:pt idx="7652">
                  <c:v>2.0738874241558142E-2</c:v>
                </c:pt>
                <c:pt idx="7653">
                  <c:v>2.0738874241558142E-2</c:v>
                </c:pt>
                <c:pt idx="7654">
                  <c:v>2.0738874241558142E-2</c:v>
                </c:pt>
                <c:pt idx="7655">
                  <c:v>2.0738874241558142E-2</c:v>
                </c:pt>
                <c:pt idx="7656">
                  <c:v>2.0738874241558142E-2</c:v>
                </c:pt>
                <c:pt idx="7657">
                  <c:v>2.0738874241558142E-2</c:v>
                </c:pt>
                <c:pt idx="7658">
                  <c:v>2.0738874241558142E-2</c:v>
                </c:pt>
                <c:pt idx="7659">
                  <c:v>2.0738874241558142E-2</c:v>
                </c:pt>
                <c:pt idx="7660">
                  <c:v>2.0738874241558142E-2</c:v>
                </c:pt>
                <c:pt idx="7661">
                  <c:v>2.0738874241558142E-2</c:v>
                </c:pt>
                <c:pt idx="7662">
                  <c:v>2.0738874241558142E-2</c:v>
                </c:pt>
                <c:pt idx="7663">
                  <c:v>2.0738874241558142E-2</c:v>
                </c:pt>
                <c:pt idx="7664">
                  <c:v>2.0738874241558142E-2</c:v>
                </c:pt>
                <c:pt idx="7665">
                  <c:v>2.0738874241558142E-2</c:v>
                </c:pt>
                <c:pt idx="7666">
                  <c:v>2.0738874241558142E-2</c:v>
                </c:pt>
                <c:pt idx="7667">
                  <c:v>2.0738874241558142E-2</c:v>
                </c:pt>
                <c:pt idx="7668">
                  <c:v>2.0738874241558142E-2</c:v>
                </c:pt>
                <c:pt idx="7669">
                  <c:v>2.0738874241558142E-2</c:v>
                </c:pt>
                <c:pt idx="7670">
                  <c:v>2.0738874241558142E-2</c:v>
                </c:pt>
                <c:pt idx="7671">
                  <c:v>2.0738874241558142E-2</c:v>
                </c:pt>
                <c:pt idx="7672">
                  <c:v>2.0738874241558142E-2</c:v>
                </c:pt>
                <c:pt idx="7673">
                  <c:v>2.0738874241558142E-2</c:v>
                </c:pt>
                <c:pt idx="7674">
                  <c:v>2.0738874241558142E-2</c:v>
                </c:pt>
                <c:pt idx="7675">
                  <c:v>2.0738874241558142E-2</c:v>
                </c:pt>
                <c:pt idx="7676">
                  <c:v>2.0738874241558142E-2</c:v>
                </c:pt>
                <c:pt idx="7677">
                  <c:v>2.0738874241558142E-2</c:v>
                </c:pt>
                <c:pt idx="7678">
                  <c:v>2.0738874241558142E-2</c:v>
                </c:pt>
                <c:pt idx="7679">
                  <c:v>2.0738874241558142E-2</c:v>
                </c:pt>
                <c:pt idx="7680">
                  <c:v>2.0738874241558142E-2</c:v>
                </c:pt>
                <c:pt idx="7681">
                  <c:v>2.0738874241558142E-2</c:v>
                </c:pt>
                <c:pt idx="7682">
                  <c:v>2.0738874241558142E-2</c:v>
                </c:pt>
                <c:pt idx="7683">
                  <c:v>2.0738874241558142E-2</c:v>
                </c:pt>
                <c:pt idx="7684">
                  <c:v>2.0738874241558142E-2</c:v>
                </c:pt>
                <c:pt idx="7685">
                  <c:v>2.0738874241558142E-2</c:v>
                </c:pt>
                <c:pt idx="7686">
                  <c:v>2.0738874241558142E-2</c:v>
                </c:pt>
                <c:pt idx="7687">
                  <c:v>2.0738874241558142E-2</c:v>
                </c:pt>
                <c:pt idx="7688">
                  <c:v>2.0738874241558142E-2</c:v>
                </c:pt>
                <c:pt idx="7689">
                  <c:v>2.0738874241558142E-2</c:v>
                </c:pt>
                <c:pt idx="7690">
                  <c:v>2.0738874241558142E-2</c:v>
                </c:pt>
                <c:pt idx="7691">
                  <c:v>2.0738874241558142E-2</c:v>
                </c:pt>
                <c:pt idx="7692">
                  <c:v>2.0738874241558142E-2</c:v>
                </c:pt>
                <c:pt idx="7693">
                  <c:v>2.0738874241558142E-2</c:v>
                </c:pt>
                <c:pt idx="7694">
                  <c:v>2.0738874241558142E-2</c:v>
                </c:pt>
                <c:pt idx="7695">
                  <c:v>2.0738874241558142E-2</c:v>
                </c:pt>
                <c:pt idx="7696">
                  <c:v>2.0738874241558142E-2</c:v>
                </c:pt>
                <c:pt idx="7697">
                  <c:v>2.0738874241558142E-2</c:v>
                </c:pt>
                <c:pt idx="7698">
                  <c:v>2.0738874241558142E-2</c:v>
                </c:pt>
                <c:pt idx="7699">
                  <c:v>2.0738874241558142E-2</c:v>
                </c:pt>
                <c:pt idx="7700">
                  <c:v>2.0738874241558142E-2</c:v>
                </c:pt>
                <c:pt idx="7701">
                  <c:v>2.0738874241558142E-2</c:v>
                </c:pt>
                <c:pt idx="7702">
                  <c:v>2.0738874241558142E-2</c:v>
                </c:pt>
                <c:pt idx="7703">
                  <c:v>2.0738874241558142E-2</c:v>
                </c:pt>
                <c:pt idx="7704">
                  <c:v>2.0738874241558142E-2</c:v>
                </c:pt>
                <c:pt idx="7705">
                  <c:v>2.0738874241558142E-2</c:v>
                </c:pt>
                <c:pt idx="7706">
                  <c:v>2.0738874241558142E-2</c:v>
                </c:pt>
                <c:pt idx="7707">
                  <c:v>2.0738874241558142E-2</c:v>
                </c:pt>
                <c:pt idx="7708">
                  <c:v>2.0738874241558142E-2</c:v>
                </c:pt>
                <c:pt idx="7709">
                  <c:v>2.0738874241558142E-2</c:v>
                </c:pt>
                <c:pt idx="7710">
                  <c:v>2.0738874241558142E-2</c:v>
                </c:pt>
                <c:pt idx="7711">
                  <c:v>2.0738874241558142E-2</c:v>
                </c:pt>
                <c:pt idx="7712">
                  <c:v>2.0738874241558142E-2</c:v>
                </c:pt>
                <c:pt idx="7713">
                  <c:v>2.0738874241558142E-2</c:v>
                </c:pt>
                <c:pt idx="7714">
                  <c:v>2.0738874241558142E-2</c:v>
                </c:pt>
                <c:pt idx="7715">
                  <c:v>2.0738874241558142E-2</c:v>
                </c:pt>
                <c:pt idx="7716">
                  <c:v>2.0738874241558142E-2</c:v>
                </c:pt>
                <c:pt idx="7717">
                  <c:v>2.0738874241558142E-2</c:v>
                </c:pt>
                <c:pt idx="7718">
                  <c:v>2.0738874241558142E-2</c:v>
                </c:pt>
                <c:pt idx="7719">
                  <c:v>2.0738874241558142E-2</c:v>
                </c:pt>
                <c:pt idx="7720">
                  <c:v>2.0738874241558142E-2</c:v>
                </c:pt>
                <c:pt idx="7721">
                  <c:v>2.0738874241558142E-2</c:v>
                </c:pt>
                <c:pt idx="7722">
                  <c:v>2.0738874241558142E-2</c:v>
                </c:pt>
                <c:pt idx="7723">
                  <c:v>2.0738874241558142E-2</c:v>
                </c:pt>
                <c:pt idx="7724">
                  <c:v>2.0738874241558142E-2</c:v>
                </c:pt>
                <c:pt idx="7725">
                  <c:v>2.0738874241558142E-2</c:v>
                </c:pt>
                <c:pt idx="7726">
                  <c:v>2.0738874241558142E-2</c:v>
                </c:pt>
                <c:pt idx="7727">
                  <c:v>2.0738874241558142E-2</c:v>
                </c:pt>
                <c:pt idx="7728">
                  <c:v>2.0738874241558142E-2</c:v>
                </c:pt>
                <c:pt idx="7729">
                  <c:v>2.0738874241558142E-2</c:v>
                </c:pt>
                <c:pt idx="7730">
                  <c:v>2.0738874241558142E-2</c:v>
                </c:pt>
                <c:pt idx="7731">
                  <c:v>2.0738874241558142E-2</c:v>
                </c:pt>
                <c:pt idx="7732">
                  <c:v>2.0738874241558142E-2</c:v>
                </c:pt>
                <c:pt idx="7733">
                  <c:v>2.0738874241558142E-2</c:v>
                </c:pt>
                <c:pt idx="7734">
                  <c:v>2.0738874241558142E-2</c:v>
                </c:pt>
                <c:pt idx="7735">
                  <c:v>2.0738874241558142E-2</c:v>
                </c:pt>
                <c:pt idx="7736">
                  <c:v>2.0738874241558142E-2</c:v>
                </c:pt>
                <c:pt idx="7737">
                  <c:v>2.0738874241558142E-2</c:v>
                </c:pt>
                <c:pt idx="7738">
                  <c:v>2.0738874241558142E-2</c:v>
                </c:pt>
                <c:pt idx="7739">
                  <c:v>2.0738874241558142E-2</c:v>
                </c:pt>
                <c:pt idx="7740">
                  <c:v>2.0738874241558142E-2</c:v>
                </c:pt>
                <c:pt idx="7741">
                  <c:v>2.0738874241558142E-2</c:v>
                </c:pt>
                <c:pt idx="7742">
                  <c:v>2.0738874241558142E-2</c:v>
                </c:pt>
                <c:pt idx="7743">
                  <c:v>2.0738874241558142E-2</c:v>
                </c:pt>
                <c:pt idx="7744">
                  <c:v>2.0738874241558142E-2</c:v>
                </c:pt>
                <c:pt idx="7745">
                  <c:v>2.0738874241558142E-2</c:v>
                </c:pt>
                <c:pt idx="7746">
                  <c:v>2.0738874241558142E-2</c:v>
                </c:pt>
                <c:pt idx="7747">
                  <c:v>2.0738874241558142E-2</c:v>
                </c:pt>
                <c:pt idx="7748">
                  <c:v>2.0738874241558142E-2</c:v>
                </c:pt>
                <c:pt idx="7749">
                  <c:v>2.0738874241558142E-2</c:v>
                </c:pt>
                <c:pt idx="7750">
                  <c:v>2.0738874241558142E-2</c:v>
                </c:pt>
                <c:pt idx="7751">
                  <c:v>2.0738874241558142E-2</c:v>
                </c:pt>
                <c:pt idx="7752">
                  <c:v>2.0738874241558142E-2</c:v>
                </c:pt>
                <c:pt idx="7753">
                  <c:v>2.0738874241558142E-2</c:v>
                </c:pt>
                <c:pt idx="7754">
                  <c:v>2.0738874241558142E-2</c:v>
                </c:pt>
                <c:pt idx="7755">
                  <c:v>2.0738874241558142E-2</c:v>
                </c:pt>
                <c:pt idx="7756">
                  <c:v>2.0738874241558142E-2</c:v>
                </c:pt>
                <c:pt idx="7757">
                  <c:v>2.0738874241558142E-2</c:v>
                </c:pt>
                <c:pt idx="7758">
                  <c:v>2.0738874241558142E-2</c:v>
                </c:pt>
                <c:pt idx="7759">
                  <c:v>2.0738874241558142E-2</c:v>
                </c:pt>
                <c:pt idx="7760">
                  <c:v>2.0738874241558142E-2</c:v>
                </c:pt>
                <c:pt idx="7761">
                  <c:v>2.0738874241558142E-2</c:v>
                </c:pt>
                <c:pt idx="7762">
                  <c:v>2.0738874241558142E-2</c:v>
                </c:pt>
                <c:pt idx="7763">
                  <c:v>2.0738874241558142E-2</c:v>
                </c:pt>
                <c:pt idx="7764">
                  <c:v>2.0738874241558142E-2</c:v>
                </c:pt>
                <c:pt idx="7765">
                  <c:v>2.0738874241558142E-2</c:v>
                </c:pt>
                <c:pt idx="7766">
                  <c:v>2.0738874241558142E-2</c:v>
                </c:pt>
                <c:pt idx="7767">
                  <c:v>2.0738874241558142E-2</c:v>
                </c:pt>
                <c:pt idx="7768">
                  <c:v>2.0738874241558142E-2</c:v>
                </c:pt>
                <c:pt idx="7769">
                  <c:v>2.0738874241558142E-2</c:v>
                </c:pt>
                <c:pt idx="7770">
                  <c:v>2.0738874241558142E-2</c:v>
                </c:pt>
                <c:pt idx="7771">
                  <c:v>2.0738874241558142E-2</c:v>
                </c:pt>
                <c:pt idx="7772">
                  <c:v>2.0738874241558142E-2</c:v>
                </c:pt>
                <c:pt idx="7773">
                  <c:v>2.0738874241558142E-2</c:v>
                </c:pt>
                <c:pt idx="7774">
                  <c:v>2.0738874241558142E-2</c:v>
                </c:pt>
                <c:pt idx="7775">
                  <c:v>2.0738874241558142E-2</c:v>
                </c:pt>
                <c:pt idx="7776">
                  <c:v>2.0738874241558142E-2</c:v>
                </c:pt>
                <c:pt idx="7777">
                  <c:v>2.0738874241558142E-2</c:v>
                </c:pt>
                <c:pt idx="7778">
                  <c:v>2.0738874241558142E-2</c:v>
                </c:pt>
                <c:pt idx="7779">
                  <c:v>2.0738874241558142E-2</c:v>
                </c:pt>
                <c:pt idx="7780">
                  <c:v>2.0738874241558142E-2</c:v>
                </c:pt>
                <c:pt idx="7781">
                  <c:v>2.0738874241558142E-2</c:v>
                </c:pt>
                <c:pt idx="7782">
                  <c:v>2.0738874241558142E-2</c:v>
                </c:pt>
                <c:pt idx="7783">
                  <c:v>2.0738874241558142E-2</c:v>
                </c:pt>
                <c:pt idx="7784">
                  <c:v>2.0738874241558142E-2</c:v>
                </c:pt>
                <c:pt idx="7785">
                  <c:v>2.0738874241558142E-2</c:v>
                </c:pt>
                <c:pt idx="7786">
                  <c:v>2.0738874241558142E-2</c:v>
                </c:pt>
                <c:pt idx="7787">
                  <c:v>2.0738874241558142E-2</c:v>
                </c:pt>
                <c:pt idx="7788">
                  <c:v>2.0738874241558142E-2</c:v>
                </c:pt>
                <c:pt idx="7789">
                  <c:v>2.0738874241558142E-2</c:v>
                </c:pt>
                <c:pt idx="7790">
                  <c:v>2.0738874241558142E-2</c:v>
                </c:pt>
                <c:pt idx="7791">
                  <c:v>2.0738874241558142E-2</c:v>
                </c:pt>
                <c:pt idx="7792">
                  <c:v>2.0738874241558142E-2</c:v>
                </c:pt>
                <c:pt idx="7793">
                  <c:v>2.0738874241558142E-2</c:v>
                </c:pt>
                <c:pt idx="7794">
                  <c:v>2.0738874241558142E-2</c:v>
                </c:pt>
                <c:pt idx="7795">
                  <c:v>2.0738874241558142E-2</c:v>
                </c:pt>
                <c:pt idx="7796">
                  <c:v>2.0738874241558142E-2</c:v>
                </c:pt>
                <c:pt idx="7797">
                  <c:v>2.0738874241558142E-2</c:v>
                </c:pt>
                <c:pt idx="7798">
                  <c:v>2.0738874241558142E-2</c:v>
                </c:pt>
                <c:pt idx="7799">
                  <c:v>2.0738874241558142E-2</c:v>
                </c:pt>
                <c:pt idx="7800">
                  <c:v>2.0738874241558142E-2</c:v>
                </c:pt>
                <c:pt idx="7801">
                  <c:v>2.0738874241558142E-2</c:v>
                </c:pt>
                <c:pt idx="7802">
                  <c:v>2.0738874241558142E-2</c:v>
                </c:pt>
                <c:pt idx="7803">
                  <c:v>2.0738874241558142E-2</c:v>
                </c:pt>
                <c:pt idx="7804">
                  <c:v>2.0738874241558142E-2</c:v>
                </c:pt>
                <c:pt idx="7805">
                  <c:v>2.0738874241558142E-2</c:v>
                </c:pt>
                <c:pt idx="7806">
                  <c:v>2.0738874241558142E-2</c:v>
                </c:pt>
                <c:pt idx="7807">
                  <c:v>2.0738874241558142E-2</c:v>
                </c:pt>
                <c:pt idx="7808">
                  <c:v>2.0738874241558142E-2</c:v>
                </c:pt>
                <c:pt idx="7809">
                  <c:v>2.0738874241558142E-2</c:v>
                </c:pt>
                <c:pt idx="7810">
                  <c:v>2.0738874241558142E-2</c:v>
                </c:pt>
                <c:pt idx="7811">
                  <c:v>2.0738874241558142E-2</c:v>
                </c:pt>
                <c:pt idx="7812">
                  <c:v>2.0738874241558142E-2</c:v>
                </c:pt>
                <c:pt idx="7813">
                  <c:v>2.0738874241558142E-2</c:v>
                </c:pt>
                <c:pt idx="7814">
                  <c:v>2.0738874241558142E-2</c:v>
                </c:pt>
                <c:pt idx="7815">
                  <c:v>2.0738874241558142E-2</c:v>
                </c:pt>
                <c:pt idx="7816">
                  <c:v>2.0738874241558142E-2</c:v>
                </c:pt>
                <c:pt idx="7817">
                  <c:v>2.0738874241558142E-2</c:v>
                </c:pt>
                <c:pt idx="7818">
                  <c:v>2.0738874241558142E-2</c:v>
                </c:pt>
                <c:pt idx="7819">
                  <c:v>2.0738874241558142E-2</c:v>
                </c:pt>
                <c:pt idx="7820">
                  <c:v>2.0738874241558142E-2</c:v>
                </c:pt>
                <c:pt idx="7821">
                  <c:v>2.0738874241558142E-2</c:v>
                </c:pt>
                <c:pt idx="7822">
                  <c:v>2.0738874241558142E-2</c:v>
                </c:pt>
                <c:pt idx="7823">
                  <c:v>2.0738874241558142E-2</c:v>
                </c:pt>
                <c:pt idx="7824">
                  <c:v>2.0738874241558142E-2</c:v>
                </c:pt>
                <c:pt idx="7825">
                  <c:v>2.0738874241558142E-2</c:v>
                </c:pt>
                <c:pt idx="7826">
                  <c:v>2.0738874241558142E-2</c:v>
                </c:pt>
                <c:pt idx="7827">
                  <c:v>2.0738874241558142E-2</c:v>
                </c:pt>
                <c:pt idx="7828">
                  <c:v>2.0738874241558142E-2</c:v>
                </c:pt>
                <c:pt idx="7829">
                  <c:v>2.0738874241558142E-2</c:v>
                </c:pt>
                <c:pt idx="7830">
                  <c:v>2.0738874241558142E-2</c:v>
                </c:pt>
                <c:pt idx="7831">
                  <c:v>2.0738874241558142E-2</c:v>
                </c:pt>
                <c:pt idx="7832">
                  <c:v>2.0738874241558142E-2</c:v>
                </c:pt>
                <c:pt idx="7833">
                  <c:v>2.0738874241558142E-2</c:v>
                </c:pt>
                <c:pt idx="7834">
                  <c:v>2.0738874241558142E-2</c:v>
                </c:pt>
                <c:pt idx="7835">
                  <c:v>2.0738874241558142E-2</c:v>
                </c:pt>
                <c:pt idx="7836">
                  <c:v>2.0738874241558142E-2</c:v>
                </c:pt>
                <c:pt idx="7837">
                  <c:v>2.0738874241558142E-2</c:v>
                </c:pt>
                <c:pt idx="7838">
                  <c:v>2.0738874241558142E-2</c:v>
                </c:pt>
                <c:pt idx="7839">
                  <c:v>2.0738874241558142E-2</c:v>
                </c:pt>
                <c:pt idx="7840">
                  <c:v>2.0738874241558142E-2</c:v>
                </c:pt>
                <c:pt idx="7841">
                  <c:v>2.0738874241558142E-2</c:v>
                </c:pt>
                <c:pt idx="7842">
                  <c:v>2.0738874241558142E-2</c:v>
                </c:pt>
                <c:pt idx="7843">
                  <c:v>2.0738874241558142E-2</c:v>
                </c:pt>
                <c:pt idx="7844">
                  <c:v>2.0738874241558142E-2</c:v>
                </c:pt>
                <c:pt idx="7845">
                  <c:v>2.0738874241558142E-2</c:v>
                </c:pt>
                <c:pt idx="7846">
                  <c:v>2.0738874241558142E-2</c:v>
                </c:pt>
                <c:pt idx="7847">
                  <c:v>2.0738874241558142E-2</c:v>
                </c:pt>
                <c:pt idx="7848">
                  <c:v>2.0738874241558142E-2</c:v>
                </c:pt>
                <c:pt idx="7849">
                  <c:v>2.0738874241558142E-2</c:v>
                </c:pt>
                <c:pt idx="7850">
                  <c:v>2.0738874241558142E-2</c:v>
                </c:pt>
                <c:pt idx="7851">
                  <c:v>2.0738874241558142E-2</c:v>
                </c:pt>
                <c:pt idx="7852">
                  <c:v>2.0738874241558142E-2</c:v>
                </c:pt>
                <c:pt idx="7853">
                  <c:v>2.0738874241558142E-2</c:v>
                </c:pt>
                <c:pt idx="7854">
                  <c:v>2.0738874241558142E-2</c:v>
                </c:pt>
                <c:pt idx="7855">
                  <c:v>2.0738874241558142E-2</c:v>
                </c:pt>
                <c:pt idx="7856">
                  <c:v>2.0738874241558142E-2</c:v>
                </c:pt>
                <c:pt idx="7857">
                  <c:v>2.0738874241558142E-2</c:v>
                </c:pt>
                <c:pt idx="7858">
                  <c:v>2.0738874241558142E-2</c:v>
                </c:pt>
                <c:pt idx="7859">
                  <c:v>2.0738874241558142E-2</c:v>
                </c:pt>
                <c:pt idx="7860">
                  <c:v>2.0738874241558142E-2</c:v>
                </c:pt>
                <c:pt idx="7861">
                  <c:v>2.0738874241558142E-2</c:v>
                </c:pt>
                <c:pt idx="7862">
                  <c:v>2.0738874241558142E-2</c:v>
                </c:pt>
                <c:pt idx="7863">
                  <c:v>2.0738874241558142E-2</c:v>
                </c:pt>
                <c:pt idx="7864">
                  <c:v>2.0738874241558142E-2</c:v>
                </c:pt>
                <c:pt idx="7865">
                  <c:v>2.0738874241558142E-2</c:v>
                </c:pt>
                <c:pt idx="7866">
                  <c:v>2.0738874241558142E-2</c:v>
                </c:pt>
                <c:pt idx="7867">
                  <c:v>2.0738874241558142E-2</c:v>
                </c:pt>
                <c:pt idx="7868">
                  <c:v>2.0738874241558142E-2</c:v>
                </c:pt>
                <c:pt idx="7869">
                  <c:v>2.0738874241558142E-2</c:v>
                </c:pt>
                <c:pt idx="7870">
                  <c:v>2.0738874241558142E-2</c:v>
                </c:pt>
                <c:pt idx="7871">
                  <c:v>2.0738874241558142E-2</c:v>
                </c:pt>
                <c:pt idx="7872">
                  <c:v>2.0738874241558142E-2</c:v>
                </c:pt>
                <c:pt idx="7873">
                  <c:v>2.0738874241558142E-2</c:v>
                </c:pt>
                <c:pt idx="7874">
                  <c:v>2.0738874241558142E-2</c:v>
                </c:pt>
                <c:pt idx="7875">
                  <c:v>2.0738874241558142E-2</c:v>
                </c:pt>
                <c:pt idx="7876">
                  <c:v>2.0738874241558142E-2</c:v>
                </c:pt>
                <c:pt idx="7877">
                  <c:v>2.0738874241558142E-2</c:v>
                </c:pt>
                <c:pt idx="7878">
                  <c:v>2.0738874241558142E-2</c:v>
                </c:pt>
                <c:pt idx="7879">
                  <c:v>2.0738874241558142E-2</c:v>
                </c:pt>
                <c:pt idx="7880">
                  <c:v>2.0738874241558142E-2</c:v>
                </c:pt>
                <c:pt idx="7881">
                  <c:v>2.0738874241558142E-2</c:v>
                </c:pt>
                <c:pt idx="7882">
                  <c:v>2.0738874241558142E-2</c:v>
                </c:pt>
                <c:pt idx="7883">
                  <c:v>2.0738874241558142E-2</c:v>
                </c:pt>
                <c:pt idx="7884">
                  <c:v>2.0738874241558142E-2</c:v>
                </c:pt>
                <c:pt idx="7885">
                  <c:v>2.0738874241558142E-2</c:v>
                </c:pt>
                <c:pt idx="7886">
                  <c:v>2.0738874241558142E-2</c:v>
                </c:pt>
                <c:pt idx="7887">
                  <c:v>2.0738874241558142E-2</c:v>
                </c:pt>
                <c:pt idx="7888">
                  <c:v>2.0738874241558142E-2</c:v>
                </c:pt>
                <c:pt idx="7889">
                  <c:v>2.0738874241558142E-2</c:v>
                </c:pt>
                <c:pt idx="7890">
                  <c:v>2.0738874241558142E-2</c:v>
                </c:pt>
                <c:pt idx="7891">
                  <c:v>2.0738874241558142E-2</c:v>
                </c:pt>
                <c:pt idx="7892">
                  <c:v>2.0738874241558142E-2</c:v>
                </c:pt>
                <c:pt idx="7893">
                  <c:v>2.0738874241558142E-2</c:v>
                </c:pt>
                <c:pt idx="7894">
                  <c:v>2.0738874241558142E-2</c:v>
                </c:pt>
                <c:pt idx="7895">
                  <c:v>2.0738874241558142E-2</c:v>
                </c:pt>
                <c:pt idx="7896">
                  <c:v>2.0738874241558142E-2</c:v>
                </c:pt>
                <c:pt idx="7897">
                  <c:v>2.0738874241558142E-2</c:v>
                </c:pt>
                <c:pt idx="7898">
                  <c:v>2.0738874241558142E-2</c:v>
                </c:pt>
                <c:pt idx="7899">
                  <c:v>2.0738874241558142E-2</c:v>
                </c:pt>
                <c:pt idx="7900">
                  <c:v>2.0738874241558142E-2</c:v>
                </c:pt>
                <c:pt idx="7901">
                  <c:v>2.0738874241558142E-2</c:v>
                </c:pt>
                <c:pt idx="7902">
                  <c:v>2.0738874241558142E-2</c:v>
                </c:pt>
                <c:pt idx="7903">
                  <c:v>2.0738874241558142E-2</c:v>
                </c:pt>
                <c:pt idx="7904">
                  <c:v>2.0738874241558142E-2</c:v>
                </c:pt>
                <c:pt idx="7905">
                  <c:v>2.0738874241558142E-2</c:v>
                </c:pt>
                <c:pt idx="7906">
                  <c:v>2.0738874241558142E-2</c:v>
                </c:pt>
                <c:pt idx="7907">
                  <c:v>2.0738874241558142E-2</c:v>
                </c:pt>
                <c:pt idx="7908">
                  <c:v>2.0738874241558142E-2</c:v>
                </c:pt>
                <c:pt idx="7909">
                  <c:v>2.0738874241558142E-2</c:v>
                </c:pt>
                <c:pt idx="7910">
                  <c:v>2.0738874241558142E-2</c:v>
                </c:pt>
                <c:pt idx="7911">
                  <c:v>2.0738874241558142E-2</c:v>
                </c:pt>
                <c:pt idx="7912">
                  <c:v>2.0738874241558142E-2</c:v>
                </c:pt>
                <c:pt idx="7913">
                  <c:v>2.0738874241558142E-2</c:v>
                </c:pt>
                <c:pt idx="7914">
                  <c:v>2.0738874241558142E-2</c:v>
                </c:pt>
                <c:pt idx="7915">
                  <c:v>2.0738874241558142E-2</c:v>
                </c:pt>
                <c:pt idx="7916">
                  <c:v>2.0738874241558142E-2</c:v>
                </c:pt>
                <c:pt idx="7917">
                  <c:v>2.0738874241558142E-2</c:v>
                </c:pt>
                <c:pt idx="7918">
                  <c:v>2.0738874241558142E-2</c:v>
                </c:pt>
                <c:pt idx="7919">
                  <c:v>2.0738874241558142E-2</c:v>
                </c:pt>
                <c:pt idx="7920">
                  <c:v>2.0738874241558142E-2</c:v>
                </c:pt>
                <c:pt idx="7921">
                  <c:v>2.0738874241558142E-2</c:v>
                </c:pt>
                <c:pt idx="7922">
                  <c:v>2.0738874241558142E-2</c:v>
                </c:pt>
                <c:pt idx="7923">
                  <c:v>2.0738874241558142E-2</c:v>
                </c:pt>
                <c:pt idx="7924">
                  <c:v>2.0738874241558142E-2</c:v>
                </c:pt>
                <c:pt idx="7925">
                  <c:v>2.0738874241558142E-2</c:v>
                </c:pt>
                <c:pt idx="7926">
                  <c:v>2.0738874241558142E-2</c:v>
                </c:pt>
                <c:pt idx="7927">
                  <c:v>2.0738874241558142E-2</c:v>
                </c:pt>
                <c:pt idx="7928">
                  <c:v>2.0738874241558142E-2</c:v>
                </c:pt>
                <c:pt idx="7929">
                  <c:v>2.0738874241558142E-2</c:v>
                </c:pt>
                <c:pt idx="7930">
                  <c:v>2.0738874241558142E-2</c:v>
                </c:pt>
                <c:pt idx="7931">
                  <c:v>2.0738874241558142E-2</c:v>
                </c:pt>
                <c:pt idx="7932">
                  <c:v>2.0738874241558142E-2</c:v>
                </c:pt>
                <c:pt idx="7933">
                  <c:v>2.0738874241558142E-2</c:v>
                </c:pt>
                <c:pt idx="7934">
                  <c:v>2.0738874241558142E-2</c:v>
                </c:pt>
                <c:pt idx="7935">
                  <c:v>2.0738874241558142E-2</c:v>
                </c:pt>
                <c:pt idx="7936">
                  <c:v>2.0738874241558142E-2</c:v>
                </c:pt>
                <c:pt idx="7937">
                  <c:v>2.0738874241558142E-2</c:v>
                </c:pt>
                <c:pt idx="7938">
                  <c:v>2.0738874241558142E-2</c:v>
                </c:pt>
                <c:pt idx="7939">
                  <c:v>2.0738874241558142E-2</c:v>
                </c:pt>
                <c:pt idx="7940">
                  <c:v>2.0738874241558142E-2</c:v>
                </c:pt>
                <c:pt idx="7941">
                  <c:v>2.0738874241558142E-2</c:v>
                </c:pt>
                <c:pt idx="7942">
                  <c:v>2.0738874241558142E-2</c:v>
                </c:pt>
                <c:pt idx="7943">
                  <c:v>2.0738874241558142E-2</c:v>
                </c:pt>
                <c:pt idx="7944">
                  <c:v>2.0738874241558142E-2</c:v>
                </c:pt>
                <c:pt idx="7945">
                  <c:v>2.0738874241558142E-2</c:v>
                </c:pt>
                <c:pt idx="7946">
                  <c:v>2.0738874241558142E-2</c:v>
                </c:pt>
                <c:pt idx="7947">
                  <c:v>2.0738874241558142E-2</c:v>
                </c:pt>
                <c:pt idx="7948">
                  <c:v>2.0738874241558142E-2</c:v>
                </c:pt>
                <c:pt idx="7949">
                  <c:v>2.0738874241558142E-2</c:v>
                </c:pt>
                <c:pt idx="7950">
                  <c:v>2.0738874241558142E-2</c:v>
                </c:pt>
                <c:pt idx="7951">
                  <c:v>2.0738874241558142E-2</c:v>
                </c:pt>
                <c:pt idx="7952">
                  <c:v>2.0738874241558142E-2</c:v>
                </c:pt>
                <c:pt idx="7953">
                  <c:v>2.0738874241558142E-2</c:v>
                </c:pt>
                <c:pt idx="7954">
                  <c:v>2.0738874241558142E-2</c:v>
                </c:pt>
                <c:pt idx="7955">
                  <c:v>2.0738874241558142E-2</c:v>
                </c:pt>
                <c:pt idx="7956">
                  <c:v>2.0738874241558142E-2</c:v>
                </c:pt>
                <c:pt idx="7957">
                  <c:v>2.0738874241558142E-2</c:v>
                </c:pt>
                <c:pt idx="7958">
                  <c:v>2.0738874241558142E-2</c:v>
                </c:pt>
                <c:pt idx="7959">
                  <c:v>2.0738874241558142E-2</c:v>
                </c:pt>
                <c:pt idx="7960">
                  <c:v>2.0738874241558142E-2</c:v>
                </c:pt>
                <c:pt idx="7961">
                  <c:v>2.0738874241558142E-2</c:v>
                </c:pt>
                <c:pt idx="7962">
                  <c:v>2.0738874241558142E-2</c:v>
                </c:pt>
                <c:pt idx="7963">
                  <c:v>2.0738874241558142E-2</c:v>
                </c:pt>
                <c:pt idx="7964">
                  <c:v>2.0738874241558142E-2</c:v>
                </c:pt>
                <c:pt idx="7965">
                  <c:v>2.0738874241558142E-2</c:v>
                </c:pt>
                <c:pt idx="7966">
                  <c:v>2.0738874241558142E-2</c:v>
                </c:pt>
                <c:pt idx="7967">
                  <c:v>2.0738874241558142E-2</c:v>
                </c:pt>
                <c:pt idx="7968">
                  <c:v>2.0738874241558142E-2</c:v>
                </c:pt>
                <c:pt idx="7969">
                  <c:v>2.0738874241558142E-2</c:v>
                </c:pt>
                <c:pt idx="7970">
                  <c:v>2.0738874241558142E-2</c:v>
                </c:pt>
                <c:pt idx="7971">
                  <c:v>2.0738874241558142E-2</c:v>
                </c:pt>
                <c:pt idx="7972">
                  <c:v>2.0738874241558142E-2</c:v>
                </c:pt>
                <c:pt idx="7973">
                  <c:v>2.0738874241558142E-2</c:v>
                </c:pt>
                <c:pt idx="7974">
                  <c:v>2.0738874241558142E-2</c:v>
                </c:pt>
                <c:pt idx="7975">
                  <c:v>2.0738874241558142E-2</c:v>
                </c:pt>
                <c:pt idx="7976">
                  <c:v>2.0738874241558142E-2</c:v>
                </c:pt>
                <c:pt idx="7977">
                  <c:v>2.0738874241558142E-2</c:v>
                </c:pt>
                <c:pt idx="7978">
                  <c:v>2.0738874241558142E-2</c:v>
                </c:pt>
                <c:pt idx="7979">
                  <c:v>2.0738874241558142E-2</c:v>
                </c:pt>
                <c:pt idx="7980">
                  <c:v>2.0738874241558142E-2</c:v>
                </c:pt>
                <c:pt idx="7981">
                  <c:v>2.0738874241558142E-2</c:v>
                </c:pt>
                <c:pt idx="7982">
                  <c:v>2.0738874241558142E-2</c:v>
                </c:pt>
                <c:pt idx="7983">
                  <c:v>2.0738874241558142E-2</c:v>
                </c:pt>
                <c:pt idx="7984">
                  <c:v>2.0738874241558142E-2</c:v>
                </c:pt>
                <c:pt idx="7985">
                  <c:v>2.0738874241558142E-2</c:v>
                </c:pt>
                <c:pt idx="7986">
                  <c:v>2.0738874241558142E-2</c:v>
                </c:pt>
                <c:pt idx="7987">
                  <c:v>2.0738874241558142E-2</c:v>
                </c:pt>
                <c:pt idx="7988">
                  <c:v>2.0738874241558142E-2</c:v>
                </c:pt>
                <c:pt idx="7989">
                  <c:v>2.0738874241558142E-2</c:v>
                </c:pt>
                <c:pt idx="7990">
                  <c:v>2.0738874241558142E-2</c:v>
                </c:pt>
                <c:pt idx="7991">
                  <c:v>2.0738874241558142E-2</c:v>
                </c:pt>
                <c:pt idx="7992">
                  <c:v>2.0738874241558142E-2</c:v>
                </c:pt>
                <c:pt idx="7993">
                  <c:v>2.0738874241558142E-2</c:v>
                </c:pt>
                <c:pt idx="7994">
                  <c:v>2.0738874241558142E-2</c:v>
                </c:pt>
                <c:pt idx="7995">
                  <c:v>2.0738874241558142E-2</c:v>
                </c:pt>
                <c:pt idx="7996">
                  <c:v>2.0738874241558142E-2</c:v>
                </c:pt>
                <c:pt idx="7997">
                  <c:v>2.0738874241558142E-2</c:v>
                </c:pt>
                <c:pt idx="7998">
                  <c:v>2.0738874241558142E-2</c:v>
                </c:pt>
                <c:pt idx="7999">
                  <c:v>2.0738874241558142E-2</c:v>
                </c:pt>
                <c:pt idx="8000">
                  <c:v>2.0738874241558142E-2</c:v>
                </c:pt>
                <c:pt idx="8001">
                  <c:v>2.0738874241558142E-2</c:v>
                </c:pt>
                <c:pt idx="8002">
                  <c:v>2.0738874241558142E-2</c:v>
                </c:pt>
                <c:pt idx="8003">
                  <c:v>2.0738874241558142E-2</c:v>
                </c:pt>
                <c:pt idx="8004">
                  <c:v>2.0738874241558142E-2</c:v>
                </c:pt>
                <c:pt idx="8005">
                  <c:v>2.0738874241558142E-2</c:v>
                </c:pt>
                <c:pt idx="8006">
                  <c:v>2.0738874241558142E-2</c:v>
                </c:pt>
                <c:pt idx="8007">
                  <c:v>2.0738874241558142E-2</c:v>
                </c:pt>
                <c:pt idx="8008">
                  <c:v>2.0738874241558142E-2</c:v>
                </c:pt>
                <c:pt idx="8009">
                  <c:v>2.0738874241558142E-2</c:v>
                </c:pt>
                <c:pt idx="8010">
                  <c:v>2.0738874241558142E-2</c:v>
                </c:pt>
                <c:pt idx="8011">
                  <c:v>2.0738874241558142E-2</c:v>
                </c:pt>
                <c:pt idx="8012">
                  <c:v>2.0738874241558142E-2</c:v>
                </c:pt>
                <c:pt idx="8013">
                  <c:v>2.0738874241558142E-2</c:v>
                </c:pt>
                <c:pt idx="8014">
                  <c:v>2.0738874241558142E-2</c:v>
                </c:pt>
                <c:pt idx="8015">
                  <c:v>2.0738874241558142E-2</c:v>
                </c:pt>
                <c:pt idx="8016">
                  <c:v>2.0738874241558142E-2</c:v>
                </c:pt>
                <c:pt idx="8017">
                  <c:v>2.0738874241558142E-2</c:v>
                </c:pt>
                <c:pt idx="8018">
                  <c:v>2.0738874241558142E-2</c:v>
                </c:pt>
                <c:pt idx="8019">
                  <c:v>2.0738874241558142E-2</c:v>
                </c:pt>
                <c:pt idx="8020">
                  <c:v>2.0738874241558142E-2</c:v>
                </c:pt>
                <c:pt idx="8021">
                  <c:v>2.0738874241558142E-2</c:v>
                </c:pt>
                <c:pt idx="8022">
                  <c:v>2.0738874241558142E-2</c:v>
                </c:pt>
                <c:pt idx="8023">
                  <c:v>2.0738874241558142E-2</c:v>
                </c:pt>
                <c:pt idx="8024">
                  <c:v>2.0738874241558142E-2</c:v>
                </c:pt>
                <c:pt idx="8025">
                  <c:v>2.0738874241558142E-2</c:v>
                </c:pt>
                <c:pt idx="8026">
                  <c:v>2.0738874241558142E-2</c:v>
                </c:pt>
                <c:pt idx="8027">
                  <c:v>2.0738874241558142E-2</c:v>
                </c:pt>
                <c:pt idx="8028">
                  <c:v>2.0738874241558142E-2</c:v>
                </c:pt>
                <c:pt idx="8029">
                  <c:v>2.0738874241558142E-2</c:v>
                </c:pt>
                <c:pt idx="8030">
                  <c:v>2.0738874241558142E-2</c:v>
                </c:pt>
                <c:pt idx="8031">
                  <c:v>2.0738874241558142E-2</c:v>
                </c:pt>
                <c:pt idx="8032">
                  <c:v>2.0738874241558142E-2</c:v>
                </c:pt>
                <c:pt idx="8033">
                  <c:v>2.0738874241558142E-2</c:v>
                </c:pt>
                <c:pt idx="8034">
                  <c:v>2.0738874241558142E-2</c:v>
                </c:pt>
                <c:pt idx="8035">
                  <c:v>2.0738874241558142E-2</c:v>
                </c:pt>
                <c:pt idx="8036">
                  <c:v>2.0738874241558142E-2</c:v>
                </c:pt>
                <c:pt idx="8037">
                  <c:v>2.0738874241558142E-2</c:v>
                </c:pt>
                <c:pt idx="8038">
                  <c:v>2.0738874241558142E-2</c:v>
                </c:pt>
                <c:pt idx="8039">
                  <c:v>2.0738874241558142E-2</c:v>
                </c:pt>
                <c:pt idx="8040">
                  <c:v>2.0738874241558142E-2</c:v>
                </c:pt>
                <c:pt idx="8041">
                  <c:v>2.0738874241558142E-2</c:v>
                </c:pt>
                <c:pt idx="8042">
                  <c:v>2.0738874241558142E-2</c:v>
                </c:pt>
                <c:pt idx="8043">
                  <c:v>2.0738874241558142E-2</c:v>
                </c:pt>
                <c:pt idx="8044">
                  <c:v>2.0738874241558142E-2</c:v>
                </c:pt>
                <c:pt idx="8045">
                  <c:v>2.0738874241558142E-2</c:v>
                </c:pt>
                <c:pt idx="8046">
                  <c:v>2.0738874241558142E-2</c:v>
                </c:pt>
                <c:pt idx="8047">
                  <c:v>2.0738874241558142E-2</c:v>
                </c:pt>
                <c:pt idx="8048">
                  <c:v>2.0738874241558142E-2</c:v>
                </c:pt>
                <c:pt idx="8049">
                  <c:v>2.0738874241558142E-2</c:v>
                </c:pt>
                <c:pt idx="8050">
                  <c:v>2.0738874241558142E-2</c:v>
                </c:pt>
                <c:pt idx="8051">
                  <c:v>2.0738874241558142E-2</c:v>
                </c:pt>
                <c:pt idx="8052">
                  <c:v>2.0738874241558142E-2</c:v>
                </c:pt>
                <c:pt idx="8053">
                  <c:v>2.0738874241558142E-2</c:v>
                </c:pt>
                <c:pt idx="8054">
                  <c:v>2.0738874241558142E-2</c:v>
                </c:pt>
                <c:pt idx="8055">
                  <c:v>2.0738874241558142E-2</c:v>
                </c:pt>
                <c:pt idx="8056">
                  <c:v>2.0738874241558142E-2</c:v>
                </c:pt>
                <c:pt idx="8057">
                  <c:v>2.0738874241558142E-2</c:v>
                </c:pt>
                <c:pt idx="8058">
                  <c:v>2.0738874241558142E-2</c:v>
                </c:pt>
                <c:pt idx="8059">
                  <c:v>2.0738874241558142E-2</c:v>
                </c:pt>
                <c:pt idx="8060">
                  <c:v>2.0738874241558142E-2</c:v>
                </c:pt>
                <c:pt idx="8061">
                  <c:v>2.0738874241558142E-2</c:v>
                </c:pt>
                <c:pt idx="8062">
                  <c:v>2.0738874241558142E-2</c:v>
                </c:pt>
                <c:pt idx="8063">
                  <c:v>2.0738874241558142E-2</c:v>
                </c:pt>
                <c:pt idx="8064">
                  <c:v>2.0738874241558142E-2</c:v>
                </c:pt>
                <c:pt idx="8065">
                  <c:v>2.0738874241558142E-2</c:v>
                </c:pt>
                <c:pt idx="8066">
                  <c:v>2.0738874241558142E-2</c:v>
                </c:pt>
                <c:pt idx="8067">
                  <c:v>2.0738874241558142E-2</c:v>
                </c:pt>
                <c:pt idx="8068">
                  <c:v>2.0738874241558142E-2</c:v>
                </c:pt>
                <c:pt idx="8069">
                  <c:v>2.0738874241558142E-2</c:v>
                </c:pt>
                <c:pt idx="8070">
                  <c:v>2.0738874241558142E-2</c:v>
                </c:pt>
                <c:pt idx="8071">
                  <c:v>2.0738874241558142E-2</c:v>
                </c:pt>
                <c:pt idx="8072">
                  <c:v>2.0738874241558142E-2</c:v>
                </c:pt>
                <c:pt idx="8073">
                  <c:v>2.0738874241558142E-2</c:v>
                </c:pt>
                <c:pt idx="8074">
                  <c:v>2.0738874241558142E-2</c:v>
                </c:pt>
                <c:pt idx="8075">
                  <c:v>2.0738874241558142E-2</c:v>
                </c:pt>
                <c:pt idx="8076">
                  <c:v>2.0738874241558142E-2</c:v>
                </c:pt>
                <c:pt idx="8077">
                  <c:v>2.0738874241558142E-2</c:v>
                </c:pt>
                <c:pt idx="8078">
                  <c:v>2.0738874241558142E-2</c:v>
                </c:pt>
                <c:pt idx="8079">
                  <c:v>2.0738874241558142E-2</c:v>
                </c:pt>
                <c:pt idx="8080">
                  <c:v>2.0738874241558142E-2</c:v>
                </c:pt>
                <c:pt idx="8081">
                  <c:v>2.0738874241558142E-2</c:v>
                </c:pt>
                <c:pt idx="8082">
                  <c:v>2.0738874241558142E-2</c:v>
                </c:pt>
                <c:pt idx="8083">
                  <c:v>2.0738874241558142E-2</c:v>
                </c:pt>
                <c:pt idx="8084">
                  <c:v>2.0738874241558142E-2</c:v>
                </c:pt>
                <c:pt idx="8085">
                  <c:v>2.0738874241558142E-2</c:v>
                </c:pt>
                <c:pt idx="8086">
                  <c:v>2.0738874241558142E-2</c:v>
                </c:pt>
                <c:pt idx="8087">
                  <c:v>2.0738874241558142E-2</c:v>
                </c:pt>
                <c:pt idx="8088">
                  <c:v>2.0738874241558142E-2</c:v>
                </c:pt>
                <c:pt idx="8089">
                  <c:v>2.0738874241558142E-2</c:v>
                </c:pt>
                <c:pt idx="8090">
                  <c:v>2.0738874241558142E-2</c:v>
                </c:pt>
                <c:pt idx="8091">
                  <c:v>2.0738874241558142E-2</c:v>
                </c:pt>
                <c:pt idx="8092">
                  <c:v>2.0738874241558142E-2</c:v>
                </c:pt>
                <c:pt idx="8093">
                  <c:v>2.0738874241558142E-2</c:v>
                </c:pt>
                <c:pt idx="8094">
                  <c:v>2.0738874241558142E-2</c:v>
                </c:pt>
                <c:pt idx="8095">
                  <c:v>2.0738874241558142E-2</c:v>
                </c:pt>
                <c:pt idx="8096">
                  <c:v>2.0738874241558142E-2</c:v>
                </c:pt>
                <c:pt idx="8097">
                  <c:v>2.0738874241558142E-2</c:v>
                </c:pt>
                <c:pt idx="8098">
                  <c:v>2.0738874241558142E-2</c:v>
                </c:pt>
                <c:pt idx="8099">
                  <c:v>2.0738874241558142E-2</c:v>
                </c:pt>
                <c:pt idx="8100">
                  <c:v>2.0738874241558142E-2</c:v>
                </c:pt>
                <c:pt idx="8101">
                  <c:v>2.0738874241558142E-2</c:v>
                </c:pt>
                <c:pt idx="8102">
                  <c:v>2.0738874241558142E-2</c:v>
                </c:pt>
                <c:pt idx="8103">
                  <c:v>2.0738874241558142E-2</c:v>
                </c:pt>
                <c:pt idx="8104">
                  <c:v>2.0738874241558142E-2</c:v>
                </c:pt>
                <c:pt idx="8105">
                  <c:v>2.0738874241558142E-2</c:v>
                </c:pt>
                <c:pt idx="8106">
                  <c:v>2.0738874241558142E-2</c:v>
                </c:pt>
                <c:pt idx="8107">
                  <c:v>2.0738874241558142E-2</c:v>
                </c:pt>
                <c:pt idx="8108">
                  <c:v>2.0738874241558142E-2</c:v>
                </c:pt>
                <c:pt idx="8109">
                  <c:v>2.0738874241558142E-2</c:v>
                </c:pt>
                <c:pt idx="8110">
                  <c:v>2.0738874241558142E-2</c:v>
                </c:pt>
                <c:pt idx="8111">
                  <c:v>2.0738874241558142E-2</c:v>
                </c:pt>
                <c:pt idx="8112">
                  <c:v>2.0738874241558142E-2</c:v>
                </c:pt>
                <c:pt idx="8113">
                  <c:v>2.0738874241558142E-2</c:v>
                </c:pt>
                <c:pt idx="8114">
                  <c:v>2.0738874241558142E-2</c:v>
                </c:pt>
                <c:pt idx="8115">
                  <c:v>2.0738874241558142E-2</c:v>
                </c:pt>
                <c:pt idx="8116">
                  <c:v>2.0738874241558142E-2</c:v>
                </c:pt>
                <c:pt idx="8117">
                  <c:v>2.0738874241558142E-2</c:v>
                </c:pt>
                <c:pt idx="8118">
                  <c:v>2.0738874241558142E-2</c:v>
                </c:pt>
                <c:pt idx="8119">
                  <c:v>2.0738874241558142E-2</c:v>
                </c:pt>
                <c:pt idx="8120">
                  <c:v>2.0738874241558142E-2</c:v>
                </c:pt>
                <c:pt idx="8121">
                  <c:v>2.0738874241558142E-2</c:v>
                </c:pt>
                <c:pt idx="8122">
                  <c:v>2.0738874241558142E-2</c:v>
                </c:pt>
                <c:pt idx="8123">
                  <c:v>2.0738874241558142E-2</c:v>
                </c:pt>
                <c:pt idx="8124">
                  <c:v>2.0738874241558142E-2</c:v>
                </c:pt>
                <c:pt idx="8125">
                  <c:v>2.0738874241558142E-2</c:v>
                </c:pt>
                <c:pt idx="8126">
                  <c:v>2.0738874241558142E-2</c:v>
                </c:pt>
                <c:pt idx="8127">
                  <c:v>2.0738874241558142E-2</c:v>
                </c:pt>
                <c:pt idx="8128">
                  <c:v>2.0738874241558142E-2</c:v>
                </c:pt>
                <c:pt idx="8129">
                  <c:v>2.0738874241558142E-2</c:v>
                </c:pt>
                <c:pt idx="8130">
                  <c:v>2.0738874241558142E-2</c:v>
                </c:pt>
                <c:pt idx="8131">
                  <c:v>2.0738874241558142E-2</c:v>
                </c:pt>
                <c:pt idx="8132">
                  <c:v>2.0738874241558142E-2</c:v>
                </c:pt>
                <c:pt idx="8133">
                  <c:v>2.0738874241558142E-2</c:v>
                </c:pt>
                <c:pt idx="8134">
                  <c:v>2.0738874241558142E-2</c:v>
                </c:pt>
                <c:pt idx="8135">
                  <c:v>2.0738874241558142E-2</c:v>
                </c:pt>
                <c:pt idx="8136">
                  <c:v>2.0738874241558142E-2</c:v>
                </c:pt>
                <c:pt idx="8137">
                  <c:v>2.0738874241558142E-2</c:v>
                </c:pt>
                <c:pt idx="8138">
                  <c:v>2.0738874241558142E-2</c:v>
                </c:pt>
                <c:pt idx="8139">
                  <c:v>2.0738874241558142E-2</c:v>
                </c:pt>
                <c:pt idx="8140">
                  <c:v>2.0738874241558142E-2</c:v>
                </c:pt>
                <c:pt idx="8141">
                  <c:v>2.0738874241558142E-2</c:v>
                </c:pt>
                <c:pt idx="8142">
                  <c:v>2.0738874241558142E-2</c:v>
                </c:pt>
                <c:pt idx="8143">
                  <c:v>2.0738874241558142E-2</c:v>
                </c:pt>
                <c:pt idx="8144">
                  <c:v>2.0738874241558142E-2</c:v>
                </c:pt>
                <c:pt idx="8145">
                  <c:v>2.0738874241558142E-2</c:v>
                </c:pt>
                <c:pt idx="8146">
                  <c:v>2.0738874241558142E-2</c:v>
                </c:pt>
                <c:pt idx="8147">
                  <c:v>2.0738874241558142E-2</c:v>
                </c:pt>
                <c:pt idx="8148">
                  <c:v>2.0738874241558142E-2</c:v>
                </c:pt>
                <c:pt idx="8149">
                  <c:v>2.0738874241558142E-2</c:v>
                </c:pt>
                <c:pt idx="8150">
                  <c:v>2.0738874241558142E-2</c:v>
                </c:pt>
                <c:pt idx="8151">
                  <c:v>2.0738874241558142E-2</c:v>
                </c:pt>
                <c:pt idx="8152">
                  <c:v>2.0738874241558142E-2</c:v>
                </c:pt>
                <c:pt idx="8153">
                  <c:v>2.0738874241558142E-2</c:v>
                </c:pt>
                <c:pt idx="8154">
                  <c:v>2.0738874241558142E-2</c:v>
                </c:pt>
                <c:pt idx="8155">
                  <c:v>2.0738874241558142E-2</c:v>
                </c:pt>
                <c:pt idx="8156">
                  <c:v>2.0738874241558142E-2</c:v>
                </c:pt>
                <c:pt idx="8157">
                  <c:v>2.0738874241558142E-2</c:v>
                </c:pt>
                <c:pt idx="8158">
                  <c:v>2.0738874241558142E-2</c:v>
                </c:pt>
                <c:pt idx="8159">
                  <c:v>2.0738874241558142E-2</c:v>
                </c:pt>
                <c:pt idx="8160">
                  <c:v>2.0738874241558142E-2</c:v>
                </c:pt>
                <c:pt idx="8161">
                  <c:v>2.0738874241558142E-2</c:v>
                </c:pt>
                <c:pt idx="8162">
                  <c:v>2.0738874241558142E-2</c:v>
                </c:pt>
                <c:pt idx="8163">
                  <c:v>2.0738874241558142E-2</c:v>
                </c:pt>
                <c:pt idx="8164">
                  <c:v>2.0738874241558142E-2</c:v>
                </c:pt>
                <c:pt idx="8165">
                  <c:v>2.0738874241558142E-2</c:v>
                </c:pt>
                <c:pt idx="8166">
                  <c:v>2.0738874241558142E-2</c:v>
                </c:pt>
                <c:pt idx="8167">
                  <c:v>2.0738874241558142E-2</c:v>
                </c:pt>
                <c:pt idx="8168">
                  <c:v>2.0738874241558142E-2</c:v>
                </c:pt>
                <c:pt idx="8169">
                  <c:v>2.0738874241558142E-2</c:v>
                </c:pt>
                <c:pt idx="8170">
                  <c:v>2.0738874241558142E-2</c:v>
                </c:pt>
                <c:pt idx="8171">
                  <c:v>2.0738874241558142E-2</c:v>
                </c:pt>
                <c:pt idx="8172">
                  <c:v>2.0738874241558142E-2</c:v>
                </c:pt>
                <c:pt idx="8173">
                  <c:v>2.0738874241558142E-2</c:v>
                </c:pt>
                <c:pt idx="8174">
                  <c:v>2.0738874241558142E-2</c:v>
                </c:pt>
                <c:pt idx="8175">
                  <c:v>2.0738874241558142E-2</c:v>
                </c:pt>
                <c:pt idx="8176">
                  <c:v>2.0738874241558142E-2</c:v>
                </c:pt>
                <c:pt idx="8177">
                  <c:v>2.0738874241558142E-2</c:v>
                </c:pt>
                <c:pt idx="8178">
                  <c:v>2.0738874241558142E-2</c:v>
                </c:pt>
                <c:pt idx="8179">
                  <c:v>2.0738874241558142E-2</c:v>
                </c:pt>
                <c:pt idx="8180">
                  <c:v>2.0738874241558142E-2</c:v>
                </c:pt>
                <c:pt idx="8181">
                  <c:v>2.0738874241558142E-2</c:v>
                </c:pt>
                <c:pt idx="8182">
                  <c:v>2.0738874241558142E-2</c:v>
                </c:pt>
                <c:pt idx="8183">
                  <c:v>2.0738874241558142E-2</c:v>
                </c:pt>
                <c:pt idx="8184">
                  <c:v>2.0738874241558142E-2</c:v>
                </c:pt>
                <c:pt idx="8185">
                  <c:v>2.0738874241558142E-2</c:v>
                </c:pt>
                <c:pt idx="8186">
                  <c:v>2.0738874241558142E-2</c:v>
                </c:pt>
                <c:pt idx="8187">
                  <c:v>2.0738874241558142E-2</c:v>
                </c:pt>
                <c:pt idx="8188">
                  <c:v>2.0738874241558142E-2</c:v>
                </c:pt>
                <c:pt idx="8189">
                  <c:v>2.0738874241558142E-2</c:v>
                </c:pt>
                <c:pt idx="8190">
                  <c:v>2.0738874241558142E-2</c:v>
                </c:pt>
                <c:pt idx="8191">
                  <c:v>2.0738874241558142E-2</c:v>
                </c:pt>
                <c:pt idx="8192">
                  <c:v>2.0738874241558142E-2</c:v>
                </c:pt>
                <c:pt idx="8193">
                  <c:v>2.0738874241558142E-2</c:v>
                </c:pt>
                <c:pt idx="8194">
                  <c:v>2.0738874241558142E-2</c:v>
                </c:pt>
                <c:pt idx="8195">
                  <c:v>2.0738874241558142E-2</c:v>
                </c:pt>
                <c:pt idx="8196">
                  <c:v>2.0738874241558142E-2</c:v>
                </c:pt>
                <c:pt idx="8197">
                  <c:v>2.0738874241558142E-2</c:v>
                </c:pt>
                <c:pt idx="8198">
                  <c:v>2.0738874241558142E-2</c:v>
                </c:pt>
                <c:pt idx="8199">
                  <c:v>2.0738874241558142E-2</c:v>
                </c:pt>
                <c:pt idx="8200">
                  <c:v>2.0738874241558142E-2</c:v>
                </c:pt>
                <c:pt idx="8201">
                  <c:v>2.0738874241558142E-2</c:v>
                </c:pt>
                <c:pt idx="8202">
                  <c:v>2.0738874241558142E-2</c:v>
                </c:pt>
                <c:pt idx="8203">
                  <c:v>2.0738874241558142E-2</c:v>
                </c:pt>
                <c:pt idx="8204">
                  <c:v>2.0738874241558142E-2</c:v>
                </c:pt>
                <c:pt idx="8205">
                  <c:v>2.0738874241558142E-2</c:v>
                </c:pt>
                <c:pt idx="8206">
                  <c:v>2.0738874241558142E-2</c:v>
                </c:pt>
                <c:pt idx="8207">
                  <c:v>2.0738874241558142E-2</c:v>
                </c:pt>
                <c:pt idx="8208">
                  <c:v>2.0738874241558142E-2</c:v>
                </c:pt>
                <c:pt idx="8209">
                  <c:v>2.0738874241558142E-2</c:v>
                </c:pt>
                <c:pt idx="8210">
                  <c:v>2.0738874241558142E-2</c:v>
                </c:pt>
                <c:pt idx="8211">
                  <c:v>2.0738874241558142E-2</c:v>
                </c:pt>
                <c:pt idx="8212">
                  <c:v>2.0738874241558142E-2</c:v>
                </c:pt>
                <c:pt idx="8213">
                  <c:v>2.0738874241558142E-2</c:v>
                </c:pt>
                <c:pt idx="8214">
                  <c:v>2.0738874241558142E-2</c:v>
                </c:pt>
                <c:pt idx="8215">
                  <c:v>2.0738874241558142E-2</c:v>
                </c:pt>
                <c:pt idx="8216">
                  <c:v>2.0738874241558142E-2</c:v>
                </c:pt>
                <c:pt idx="8217">
                  <c:v>2.0738874241558142E-2</c:v>
                </c:pt>
                <c:pt idx="8218">
                  <c:v>2.0738874241558142E-2</c:v>
                </c:pt>
                <c:pt idx="8219">
                  <c:v>2.0738874241558142E-2</c:v>
                </c:pt>
                <c:pt idx="8220">
                  <c:v>2.0738874241558142E-2</c:v>
                </c:pt>
                <c:pt idx="8221">
                  <c:v>2.0738874241558142E-2</c:v>
                </c:pt>
                <c:pt idx="8222">
                  <c:v>2.0738874241558142E-2</c:v>
                </c:pt>
                <c:pt idx="8223">
                  <c:v>2.0738874241558142E-2</c:v>
                </c:pt>
                <c:pt idx="8224">
                  <c:v>2.0738874241558142E-2</c:v>
                </c:pt>
                <c:pt idx="8225">
                  <c:v>2.0738874241558142E-2</c:v>
                </c:pt>
                <c:pt idx="8226">
                  <c:v>2.0738874241558142E-2</c:v>
                </c:pt>
                <c:pt idx="8227">
                  <c:v>2.0738874241558142E-2</c:v>
                </c:pt>
                <c:pt idx="8228">
                  <c:v>2.0738874241558142E-2</c:v>
                </c:pt>
                <c:pt idx="8229">
                  <c:v>2.0738874241558142E-2</c:v>
                </c:pt>
                <c:pt idx="8230">
                  <c:v>2.0738874241558142E-2</c:v>
                </c:pt>
                <c:pt idx="8231">
                  <c:v>2.0738874241558142E-2</c:v>
                </c:pt>
                <c:pt idx="8232">
                  <c:v>2.0738874241558142E-2</c:v>
                </c:pt>
                <c:pt idx="8233">
                  <c:v>2.0738874241558142E-2</c:v>
                </c:pt>
                <c:pt idx="8234">
                  <c:v>2.0738874241558142E-2</c:v>
                </c:pt>
                <c:pt idx="8235">
                  <c:v>2.0738874241558142E-2</c:v>
                </c:pt>
                <c:pt idx="8236">
                  <c:v>2.0738874241558142E-2</c:v>
                </c:pt>
                <c:pt idx="8237">
                  <c:v>2.0738874241558142E-2</c:v>
                </c:pt>
                <c:pt idx="8238">
                  <c:v>2.0738874241558142E-2</c:v>
                </c:pt>
                <c:pt idx="8239">
                  <c:v>2.0738874241558142E-2</c:v>
                </c:pt>
                <c:pt idx="8240">
                  <c:v>2.0738874241558142E-2</c:v>
                </c:pt>
                <c:pt idx="8241">
                  <c:v>2.0738874241558142E-2</c:v>
                </c:pt>
                <c:pt idx="8242">
                  <c:v>2.0738874241558142E-2</c:v>
                </c:pt>
                <c:pt idx="8243">
                  <c:v>2.0738874241558142E-2</c:v>
                </c:pt>
                <c:pt idx="8244">
                  <c:v>2.0738874241558142E-2</c:v>
                </c:pt>
                <c:pt idx="8245">
                  <c:v>2.0738874241558142E-2</c:v>
                </c:pt>
                <c:pt idx="8246">
                  <c:v>2.0738874241558142E-2</c:v>
                </c:pt>
                <c:pt idx="8247">
                  <c:v>2.0738874241558142E-2</c:v>
                </c:pt>
                <c:pt idx="8248">
                  <c:v>2.0738874241558142E-2</c:v>
                </c:pt>
                <c:pt idx="8249">
                  <c:v>2.0738874241558142E-2</c:v>
                </c:pt>
                <c:pt idx="8250">
                  <c:v>2.0738874241558142E-2</c:v>
                </c:pt>
                <c:pt idx="8251">
                  <c:v>2.0738874241558142E-2</c:v>
                </c:pt>
                <c:pt idx="8252">
                  <c:v>2.0738874241558142E-2</c:v>
                </c:pt>
                <c:pt idx="8253">
                  <c:v>2.0738874241558142E-2</c:v>
                </c:pt>
                <c:pt idx="8254">
                  <c:v>2.0738874241558142E-2</c:v>
                </c:pt>
                <c:pt idx="8255">
                  <c:v>2.0738874241558142E-2</c:v>
                </c:pt>
                <c:pt idx="8256">
                  <c:v>2.0738874241558142E-2</c:v>
                </c:pt>
                <c:pt idx="8257">
                  <c:v>2.0738874241558142E-2</c:v>
                </c:pt>
                <c:pt idx="8258">
                  <c:v>2.0738874241558142E-2</c:v>
                </c:pt>
                <c:pt idx="8259">
                  <c:v>2.0738874241558142E-2</c:v>
                </c:pt>
                <c:pt idx="8260">
                  <c:v>2.0738874241558142E-2</c:v>
                </c:pt>
                <c:pt idx="8261">
                  <c:v>2.0738874241558142E-2</c:v>
                </c:pt>
                <c:pt idx="8262">
                  <c:v>2.0738874241558142E-2</c:v>
                </c:pt>
                <c:pt idx="8263">
                  <c:v>2.0738874241558142E-2</c:v>
                </c:pt>
                <c:pt idx="8264">
                  <c:v>2.0738874241558142E-2</c:v>
                </c:pt>
                <c:pt idx="8265">
                  <c:v>2.0738874241558142E-2</c:v>
                </c:pt>
                <c:pt idx="8266">
                  <c:v>2.0738874241558142E-2</c:v>
                </c:pt>
                <c:pt idx="8267">
                  <c:v>2.0738874241558142E-2</c:v>
                </c:pt>
                <c:pt idx="8268">
                  <c:v>2.0738874241558142E-2</c:v>
                </c:pt>
                <c:pt idx="8269">
                  <c:v>2.0738874241558142E-2</c:v>
                </c:pt>
                <c:pt idx="8270">
                  <c:v>2.0738874241558142E-2</c:v>
                </c:pt>
                <c:pt idx="8271">
                  <c:v>2.0738874241558142E-2</c:v>
                </c:pt>
                <c:pt idx="8272">
                  <c:v>2.0738874241558142E-2</c:v>
                </c:pt>
                <c:pt idx="8273">
                  <c:v>2.0738874241558142E-2</c:v>
                </c:pt>
                <c:pt idx="8274">
                  <c:v>2.0738874241558142E-2</c:v>
                </c:pt>
                <c:pt idx="8275">
                  <c:v>2.0738874241558142E-2</c:v>
                </c:pt>
                <c:pt idx="8276">
                  <c:v>2.0738874241558142E-2</c:v>
                </c:pt>
                <c:pt idx="8277">
                  <c:v>2.0738874241558142E-2</c:v>
                </c:pt>
                <c:pt idx="8278">
                  <c:v>2.0738874241558142E-2</c:v>
                </c:pt>
                <c:pt idx="8279">
                  <c:v>2.0738874241558142E-2</c:v>
                </c:pt>
                <c:pt idx="8280">
                  <c:v>2.0738874241558142E-2</c:v>
                </c:pt>
                <c:pt idx="8281">
                  <c:v>2.0738874241558142E-2</c:v>
                </c:pt>
                <c:pt idx="8282">
                  <c:v>2.0738874241558142E-2</c:v>
                </c:pt>
                <c:pt idx="8283">
                  <c:v>2.0738874241558142E-2</c:v>
                </c:pt>
                <c:pt idx="8284">
                  <c:v>2.0738874241558142E-2</c:v>
                </c:pt>
                <c:pt idx="8285">
                  <c:v>2.0738874241558142E-2</c:v>
                </c:pt>
                <c:pt idx="8286">
                  <c:v>2.0738874241558142E-2</c:v>
                </c:pt>
                <c:pt idx="8287">
                  <c:v>2.0738874241558142E-2</c:v>
                </c:pt>
                <c:pt idx="8288">
                  <c:v>2.0738874241558142E-2</c:v>
                </c:pt>
                <c:pt idx="8289">
                  <c:v>2.0738874241558142E-2</c:v>
                </c:pt>
                <c:pt idx="8290">
                  <c:v>2.0738874241558142E-2</c:v>
                </c:pt>
                <c:pt idx="8291">
                  <c:v>2.0738874241558142E-2</c:v>
                </c:pt>
                <c:pt idx="8292">
                  <c:v>2.0738874241558142E-2</c:v>
                </c:pt>
                <c:pt idx="8293">
                  <c:v>2.0738874241558142E-2</c:v>
                </c:pt>
                <c:pt idx="8294">
                  <c:v>2.0738874241558142E-2</c:v>
                </c:pt>
                <c:pt idx="8295">
                  <c:v>2.0738874241558142E-2</c:v>
                </c:pt>
                <c:pt idx="8296">
                  <c:v>2.0738874241558142E-2</c:v>
                </c:pt>
                <c:pt idx="8297">
                  <c:v>2.0738874241558142E-2</c:v>
                </c:pt>
                <c:pt idx="8298">
                  <c:v>2.0738874241558142E-2</c:v>
                </c:pt>
                <c:pt idx="8299">
                  <c:v>2.0738874241558142E-2</c:v>
                </c:pt>
                <c:pt idx="8300">
                  <c:v>2.0738874241558142E-2</c:v>
                </c:pt>
                <c:pt idx="8301">
                  <c:v>2.0738874241558142E-2</c:v>
                </c:pt>
                <c:pt idx="8302">
                  <c:v>2.0738874241558142E-2</c:v>
                </c:pt>
                <c:pt idx="8303">
                  <c:v>2.0738874241558142E-2</c:v>
                </c:pt>
                <c:pt idx="8304">
                  <c:v>2.0738874241558142E-2</c:v>
                </c:pt>
                <c:pt idx="8305">
                  <c:v>2.0738874241558142E-2</c:v>
                </c:pt>
                <c:pt idx="8306">
                  <c:v>2.0738874241558142E-2</c:v>
                </c:pt>
                <c:pt idx="8307">
                  <c:v>2.0738874241558142E-2</c:v>
                </c:pt>
                <c:pt idx="8308">
                  <c:v>2.0738874241558142E-2</c:v>
                </c:pt>
                <c:pt idx="8309">
                  <c:v>2.0738874241558142E-2</c:v>
                </c:pt>
                <c:pt idx="8310">
                  <c:v>2.0738874241558142E-2</c:v>
                </c:pt>
                <c:pt idx="8311">
                  <c:v>2.0738874241558142E-2</c:v>
                </c:pt>
                <c:pt idx="8312">
                  <c:v>2.0738874241558142E-2</c:v>
                </c:pt>
                <c:pt idx="8313">
                  <c:v>2.0738874241558142E-2</c:v>
                </c:pt>
                <c:pt idx="8314">
                  <c:v>2.0738874241558142E-2</c:v>
                </c:pt>
                <c:pt idx="8315">
                  <c:v>2.0738874241558142E-2</c:v>
                </c:pt>
                <c:pt idx="8316">
                  <c:v>2.0738874241558142E-2</c:v>
                </c:pt>
                <c:pt idx="8317">
                  <c:v>2.0738874241558142E-2</c:v>
                </c:pt>
                <c:pt idx="8318">
                  <c:v>2.0738874241558142E-2</c:v>
                </c:pt>
                <c:pt idx="8319">
                  <c:v>2.0738874241558142E-2</c:v>
                </c:pt>
                <c:pt idx="8320">
                  <c:v>2.0738874241558142E-2</c:v>
                </c:pt>
                <c:pt idx="8321">
                  <c:v>2.0738874241558142E-2</c:v>
                </c:pt>
                <c:pt idx="8322">
                  <c:v>2.0738874241558142E-2</c:v>
                </c:pt>
                <c:pt idx="8323">
                  <c:v>2.0738874241558142E-2</c:v>
                </c:pt>
                <c:pt idx="8324">
                  <c:v>2.0738874241558142E-2</c:v>
                </c:pt>
                <c:pt idx="8325">
                  <c:v>2.0738874241558142E-2</c:v>
                </c:pt>
                <c:pt idx="8326">
                  <c:v>2.0738874241558142E-2</c:v>
                </c:pt>
                <c:pt idx="8327">
                  <c:v>2.0738874241558142E-2</c:v>
                </c:pt>
                <c:pt idx="8328">
                  <c:v>2.0738874241558142E-2</c:v>
                </c:pt>
                <c:pt idx="8329">
                  <c:v>2.0738874241558142E-2</c:v>
                </c:pt>
                <c:pt idx="8330">
                  <c:v>2.0738874241558142E-2</c:v>
                </c:pt>
                <c:pt idx="8331">
                  <c:v>2.0738874241558142E-2</c:v>
                </c:pt>
                <c:pt idx="8332">
                  <c:v>2.0738874241558142E-2</c:v>
                </c:pt>
                <c:pt idx="8333">
                  <c:v>2.0738874241558142E-2</c:v>
                </c:pt>
                <c:pt idx="8334">
                  <c:v>2.0738874241558142E-2</c:v>
                </c:pt>
                <c:pt idx="8335">
                  <c:v>2.0738874241558142E-2</c:v>
                </c:pt>
                <c:pt idx="8336">
                  <c:v>2.0738874241558142E-2</c:v>
                </c:pt>
                <c:pt idx="8337">
                  <c:v>2.0738874241558142E-2</c:v>
                </c:pt>
                <c:pt idx="8338">
                  <c:v>2.0738874241558142E-2</c:v>
                </c:pt>
                <c:pt idx="8339">
                  <c:v>2.0738874241558142E-2</c:v>
                </c:pt>
                <c:pt idx="8340">
                  <c:v>2.0738874241558142E-2</c:v>
                </c:pt>
                <c:pt idx="8341">
                  <c:v>2.0738874241558142E-2</c:v>
                </c:pt>
                <c:pt idx="8342">
                  <c:v>2.0738874241558142E-2</c:v>
                </c:pt>
                <c:pt idx="8343">
                  <c:v>2.0738874241558142E-2</c:v>
                </c:pt>
                <c:pt idx="8344">
                  <c:v>2.0738874241558142E-2</c:v>
                </c:pt>
                <c:pt idx="8345">
                  <c:v>2.0738874241558142E-2</c:v>
                </c:pt>
                <c:pt idx="8346">
                  <c:v>2.0738874241558142E-2</c:v>
                </c:pt>
                <c:pt idx="8347">
                  <c:v>2.0738874241558142E-2</c:v>
                </c:pt>
                <c:pt idx="8348">
                  <c:v>2.0738874241558142E-2</c:v>
                </c:pt>
                <c:pt idx="8349">
                  <c:v>2.0738874241558142E-2</c:v>
                </c:pt>
                <c:pt idx="8350">
                  <c:v>2.0738874241558142E-2</c:v>
                </c:pt>
                <c:pt idx="8351">
                  <c:v>2.0738874241558142E-2</c:v>
                </c:pt>
                <c:pt idx="8352">
                  <c:v>2.0738874241558142E-2</c:v>
                </c:pt>
                <c:pt idx="8353">
                  <c:v>2.0738874241558142E-2</c:v>
                </c:pt>
                <c:pt idx="8354">
                  <c:v>2.0738874241558142E-2</c:v>
                </c:pt>
                <c:pt idx="8355">
                  <c:v>2.0738874241558142E-2</c:v>
                </c:pt>
                <c:pt idx="8356">
                  <c:v>2.0738874241558142E-2</c:v>
                </c:pt>
                <c:pt idx="8357">
                  <c:v>2.0738874241558142E-2</c:v>
                </c:pt>
                <c:pt idx="8358">
                  <c:v>2.0738874241558142E-2</c:v>
                </c:pt>
                <c:pt idx="8359">
                  <c:v>2.0738874241558142E-2</c:v>
                </c:pt>
                <c:pt idx="8360">
                  <c:v>2.0738874241558142E-2</c:v>
                </c:pt>
                <c:pt idx="8361">
                  <c:v>2.0738874241558142E-2</c:v>
                </c:pt>
                <c:pt idx="8362">
                  <c:v>2.0738874241558142E-2</c:v>
                </c:pt>
                <c:pt idx="8363">
                  <c:v>2.0738874241558142E-2</c:v>
                </c:pt>
                <c:pt idx="8364">
                  <c:v>2.0738874241558142E-2</c:v>
                </c:pt>
                <c:pt idx="8365">
                  <c:v>2.0738874241558142E-2</c:v>
                </c:pt>
                <c:pt idx="8366">
                  <c:v>2.0738874241558142E-2</c:v>
                </c:pt>
                <c:pt idx="8367">
                  <c:v>2.0738874241558142E-2</c:v>
                </c:pt>
                <c:pt idx="8368">
                  <c:v>2.0738874241558142E-2</c:v>
                </c:pt>
                <c:pt idx="8369">
                  <c:v>2.0738874241558142E-2</c:v>
                </c:pt>
                <c:pt idx="8370">
                  <c:v>2.0738874241558142E-2</c:v>
                </c:pt>
                <c:pt idx="8371">
                  <c:v>2.0738874241558142E-2</c:v>
                </c:pt>
                <c:pt idx="8372">
                  <c:v>2.0738874241558142E-2</c:v>
                </c:pt>
                <c:pt idx="8373">
                  <c:v>2.0738874241558142E-2</c:v>
                </c:pt>
                <c:pt idx="8374">
                  <c:v>2.0738874241558142E-2</c:v>
                </c:pt>
                <c:pt idx="8375">
                  <c:v>2.0738874241558142E-2</c:v>
                </c:pt>
                <c:pt idx="8376">
                  <c:v>2.0738874241558142E-2</c:v>
                </c:pt>
                <c:pt idx="8377">
                  <c:v>2.0738874241558142E-2</c:v>
                </c:pt>
                <c:pt idx="8378">
                  <c:v>2.0738874241558142E-2</c:v>
                </c:pt>
                <c:pt idx="8379">
                  <c:v>2.0738874241558142E-2</c:v>
                </c:pt>
                <c:pt idx="8380">
                  <c:v>2.0738874241558142E-2</c:v>
                </c:pt>
                <c:pt idx="8381">
                  <c:v>2.0738874241558142E-2</c:v>
                </c:pt>
                <c:pt idx="8382">
                  <c:v>2.0738874241558142E-2</c:v>
                </c:pt>
                <c:pt idx="8383">
                  <c:v>2.0738874241558142E-2</c:v>
                </c:pt>
                <c:pt idx="8384">
                  <c:v>2.0738874241558142E-2</c:v>
                </c:pt>
                <c:pt idx="8385">
                  <c:v>2.0738874241558142E-2</c:v>
                </c:pt>
                <c:pt idx="8386">
                  <c:v>2.0738874241558142E-2</c:v>
                </c:pt>
                <c:pt idx="8387">
                  <c:v>2.0738874241558142E-2</c:v>
                </c:pt>
                <c:pt idx="8388">
                  <c:v>2.0738874241558142E-2</c:v>
                </c:pt>
                <c:pt idx="8389">
                  <c:v>2.0738874241558142E-2</c:v>
                </c:pt>
                <c:pt idx="8390">
                  <c:v>2.0738874241558142E-2</c:v>
                </c:pt>
                <c:pt idx="8391">
                  <c:v>2.0738874241558142E-2</c:v>
                </c:pt>
                <c:pt idx="8392">
                  <c:v>2.0738874241558142E-2</c:v>
                </c:pt>
                <c:pt idx="8393">
                  <c:v>2.0738874241558142E-2</c:v>
                </c:pt>
                <c:pt idx="8394">
                  <c:v>2.0738874241558142E-2</c:v>
                </c:pt>
                <c:pt idx="8395">
                  <c:v>2.0738874241558142E-2</c:v>
                </c:pt>
                <c:pt idx="8396">
                  <c:v>2.0738874241558142E-2</c:v>
                </c:pt>
                <c:pt idx="8397">
                  <c:v>2.0738874241558142E-2</c:v>
                </c:pt>
                <c:pt idx="8398">
                  <c:v>2.0738874241558142E-2</c:v>
                </c:pt>
                <c:pt idx="8399">
                  <c:v>2.0738874241558142E-2</c:v>
                </c:pt>
                <c:pt idx="8400">
                  <c:v>2.0738874241558142E-2</c:v>
                </c:pt>
                <c:pt idx="8401">
                  <c:v>2.0738874241558142E-2</c:v>
                </c:pt>
                <c:pt idx="8402">
                  <c:v>2.0738874241558142E-2</c:v>
                </c:pt>
                <c:pt idx="8403">
                  <c:v>2.0738874241558142E-2</c:v>
                </c:pt>
                <c:pt idx="8404">
                  <c:v>2.0738874241558142E-2</c:v>
                </c:pt>
                <c:pt idx="8405">
                  <c:v>2.0738874241558142E-2</c:v>
                </c:pt>
                <c:pt idx="8406">
                  <c:v>2.0738874241558142E-2</c:v>
                </c:pt>
                <c:pt idx="8407">
                  <c:v>2.0738874241558142E-2</c:v>
                </c:pt>
                <c:pt idx="8408">
                  <c:v>2.0738874241558142E-2</c:v>
                </c:pt>
                <c:pt idx="8409">
                  <c:v>2.0738874241558142E-2</c:v>
                </c:pt>
                <c:pt idx="8410">
                  <c:v>2.0738874241558142E-2</c:v>
                </c:pt>
                <c:pt idx="8411">
                  <c:v>2.0738874241558142E-2</c:v>
                </c:pt>
                <c:pt idx="8412">
                  <c:v>2.0738874241558142E-2</c:v>
                </c:pt>
                <c:pt idx="8413">
                  <c:v>2.0738874241558142E-2</c:v>
                </c:pt>
                <c:pt idx="8414">
                  <c:v>2.0738874241558142E-2</c:v>
                </c:pt>
                <c:pt idx="8415">
                  <c:v>2.0738874241558142E-2</c:v>
                </c:pt>
                <c:pt idx="8416">
                  <c:v>2.0738874241558142E-2</c:v>
                </c:pt>
                <c:pt idx="8417">
                  <c:v>2.0738874241558142E-2</c:v>
                </c:pt>
                <c:pt idx="8418">
                  <c:v>2.0738874241558142E-2</c:v>
                </c:pt>
                <c:pt idx="8419">
                  <c:v>2.0738874241558142E-2</c:v>
                </c:pt>
                <c:pt idx="8420">
                  <c:v>2.0738874241558142E-2</c:v>
                </c:pt>
                <c:pt idx="8421">
                  <c:v>2.0738874241558142E-2</c:v>
                </c:pt>
                <c:pt idx="8422">
                  <c:v>2.0738874241558142E-2</c:v>
                </c:pt>
                <c:pt idx="8423">
                  <c:v>2.0738874241558142E-2</c:v>
                </c:pt>
                <c:pt idx="8424">
                  <c:v>2.0738874241558142E-2</c:v>
                </c:pt>
                <c:pt idx="8425">
                  <c:v>2.0738874241558142E-2</c:v>
                </c:pt>
                <c:pt idx="8426">
                  <c:v>2.0738874241558142E-2</c:v>
                </c:pt>
                <c:pt idx="8427">
                  <c:v>2.0738874241558142E-2</c:v>
                </c:pt>
                <c:pt idx="8428">
                  <c:v>2.0738874241558142E-2</c:v>
                </c:pt>
                <c:pt idx="8429">
                  <c:v>2.0738874241558142E-2</c:v>
                </c:pt>
                <c:pt idx="8430">
                  <c:v>2.0738874241558142E-2</c:v>
                </c:pt>
                <c:pt idx="8431">
                  <c:v>2.0738874241558142E-2</c:v>
                </c:pt>
                <c:pt idx="8432">
                  <c:v>2.0738874241558142E-2</c:v>
                </c:pt>
                <c:pt idx="8433">
                  <c:v>2.0738874241558142E-2</c:v>
                </c:pt>
                <c:pt idx="8434">
                  <c:v>2.0738874241558142E-2</c:v>
                </c:pt>
                <c:pt idx="8435">
                  <c:v>2.0738874241558142E-2</c:v>
                </c:pt>
                <c:pt idx="8436">
                  <c:v>2.0738874241558142E-2</c:v>
                </c:pt>
                <c:pt idx="8437">
                  <c:v>2.0738874241558142E-2</c:v>
                </c:pt>
                <c:pt idx="8438">
                  <c:v>2.0738874241558142E-2</c:v>
                </c:pt>
                <c:pt idx="8439">
                  <c:v>2.0738874241558142E-2</c:v>
                </c:pt>
                <c:pt idx="8440">
                  <c:v>2.0738874241558142E-2</c:v>
                </c:pt>
                <c:pt idx="8441">
                  <c:v>2.0738874241558142E-2</c:v>
                </c:pt>
                <c:pt idx="8442">
                  <c:v>2.0738874241558142E-2</c:v>
                </c:pt>
                <c:pt idx="8443">
                  <c:v>2.0738874241558142E-2</c:v>
                </c:pt>
                <c:pt idx="8444">
                  <c:v>2.0738874241558142E-2</c:v>
                </c:pt>
                <c:pt idx="8445">
                  <c:v>2.0738874241558142E-2</c:v>
                </c:pt>
                <c:pt idx="8446">
                  <c:v>2.0738874241558142E-2</c:v>
                </c:pt>
                <c:pt idx="8447">
                  <c:v>2.0738874241558142E-2</c:v>
                </c:pt>
                <c:pt idx="8448">
                  <c:v>2.0738874241558142E-2</c:v>
                </c:pt>
                <c:pt idx="8449">
                  <c:v>2.0738874241558142E-2</c:v>
                </c:pt>
                <c:pt idx="8450">
                  <c:v>2.0738874241558142E-2</c:v>
                </c:pt>
                <c:pt idx="8451">
                  <c:v>2.0738874241558142E-2</c:v>
                </c:pt>
                <c:pt idx="8452">
                  <c:v>2.0738874241558142E-2</c:v>
                </c:pt>
                <c:pt idx="8453">
                  <c:v>2.0738874241558142E-2</c:v>
                </c:pt>
                <c:pt idx="8454">
                  <c:v>2.0738874241558142E-2</c:v>
                </c:pt>
                <c:pt idx="8455">
                  <c:v>2.0738874241558142E-2</c:v>
                </c:pt>
                <c:pt idx="8456">
                  <c:v>2.0738874241558142E-2</c:v>
                </c:pt>
                <c:pt idx="8457">
                  <c:v>2.0738874241558142E-2</c:v>
                </c:pt>
                <c:pt idx="8458">
                  <c:v>2.0738874241558142E-2</c:v>
                </c:pt>
                <c:pt idx="8459">
                  <c:v>2.0738874241558142E-2</c:v>
                </c:pt>
                <c:pt idx="8460">
                  <c:v>2.0738874241558142E-2</c:v>
                </c:pt>
                <c:pt idx="8461">
                  <c:v>2.0738874241558142E-2</c:v>
                </c:pt>
                <c:pt idx="8462">
                  <c:v>2.0738874241558142E-2</c:v>
                </c:pt>
                <c:pt idx="8463">
                  <c:v>2.0738874241558142E-2</c:v>
                </c:pt>
                <c:pt idx="8464">
                  <c:v>2.0738874241558142E-2</c:v>
                </c:pt>
                <c:pt idx="8465">
                  <c:v>2.0738874241558142E-2</c:v>
                </c:pt>
                <c:pt idx="8466">
                  <c:v>2.0738874241558142E-2</c:v>
                </c:pt>
                <c:pt idx="8467">
                  <c:v>2.0738874241558142E-2</c:v>
                </c:pt>
                <c:pt idx="8468">
                  <c:v>2.0738874241558142E-2</c:v>
                </c:pt>
                <c:pt idx="8469">
                  <c:v>2.0738874241558142E-2</c:v>
                </c:pt>
                <c:pt idx="8470">
                  <c:v>2.0738874241558142E-2</c:v>
                </c:pt>
                <c:pt idx="8471">
                  <c:v>2.0738874241558142E-2</c:v>
                </c:pt>
                <c:pt idx="8472">
                  <c:v>2.0738874241558142E-2</c:v>
                </c:pt>
                <c:pt idx="8473">
                  <c:v>2.0738874241558142E-2</c:v>
                </c:pt>
                <c:pt idx="8474">
                  <c:v>2.0738874241558142E-2</c:v>
                </c:pt>
                <c:pt idx="8475">
                  <c:v>2.0738874241558142E-2</c:v>
                </c:pt>
                <c:pt idx="8476">
                  <c:v>2.0738874241558142E-2</c:v>
                </c:pt>
                <c:pt idx="8477">
                  <c:v>2.0738874241558142E-2</c:v>
                </c:pt>
                <c:pt idx="8478">
                  <c:v>2.0738874241558142E-2</c:v>
                </c:pt>
                <c:pt idx="8479">
                  <c:v>2.0738874241558142E-2</c:v>
                </c:pt>
                <c:pt idx="8480">
                  <c:v>2.0738874241558142E-2</c:v>
                </c:pt>
                <c:pt idx="8481">
                  <c:v>2.0738874241558142E-2</c:v>
                </c:pt>
                <c:pt idx="8482">
                  <c:v>2.0738874241558142E-2</c:v>
                </c:pt>
                <c:pt idx="8483">
                  <c:v>2.0738874241558142E-2</c:v>
                </c:pt>
                <c:pt idx="8484">
                  <c:v>2.0738874241558142E-2</c:v>
                </c:pt>
                <c:pt idx="8485">
                  <c:v>2.0738874241558142E-2</c:v>
                </c:pt>
                <c:pt idx="8486">
                  <c:v>2.0738874241558142E-2</c:v>
                </c:pt>
                <c:pt idx="8487">
                  <c:v>2.0738874241558142E-2</c:v>
                </c:pt>
                <c:pt idx="8488">
                  <c:v>2.0738874241558142E-2</c:v>
                </c:pt>
                <c:pt idx="8489">
                  <c:v>2.0738874241558142E-2</c:v>
                </c:pt>
                <c:pt idx="8490">
                  <c:v>2.0738874241558142E-2</c:v>
                </c:pt>
                <c:pt idx="8491">
                  <c:v>2.0738874241558142E-2</c:v>
                </c:pt>
                <c:pt idx="8492">
                  <c:v>2.0738874241558142E-2</c:v>
                </c:pt>
                <c:pt idx="8493">
                  <c:v>2.0738874241558142E-2</c:v>
                </c:pt>
                <c:pt idx="8494">
                  <c:v>2.0738874241558142E-2</c:v>
                </c:pt>
                <c:pt idx="8495">
                  <c:v>2.0738874241558142E-2</c:v>
                </c:pt>
                <c:pt idx="8496">
                  <c:v>2.0738874241558142E-2</c:v>
                </c:pt>
                <c:pt idx="8497">
                  <c:v>2.0738874241558142E-2</c:v>
                </c:pt>
                <c:pt idx="8498">
                  <c:v>2.0738874241558142E-2</c:v>
                </c:pt>
                <c:pt idx="8499">
                  <c:v>2.0738874241558142E-2</c:v>
                </c:pt>
                <c:pt idx="8500">
                  <c:v>2.0738874241558142E-2</c:v>
                </c:pt>
                <c:pt idx="8501">
                  <c:v>2.0738874241558142E-2</c:v>
                </c:pt>
                <c:pt idx="8502">
                  <c:v>2.0738874241558142E-2</c:v>
                </c:pt>
                <c:pt idx="8503">
                  <c:v>2.0738874241558142E-2</c:v>
                </c:pt>
                <c:pt idx="8504">
                  <c:v>2.0738874241558142E-2</c:v>
                </c:pt>
                <c:pt idx="8505">
                  <c:v>2.0738874241558142E-2</c:v>
                </c:pt>
                <c:pt idx="8506">
                  <c:v>2.0738874241558142E-2</c:v>
                </c:pt>
                <c:pt idx="8507">
                  <c:v>2.0738874241558142E-2</c:v>
                </c:pt>
                <c:pt idx="8508">
                  <c:v>2.0738874241558142E-2</c:v>
                </c:pt>
                <c:pt idx="8509">
                  <c:v>2.0738874241558142E-2</c:v>
                </c:pt>
                <c:pt idx="8510">
                  <c:v>2.0738874241558142E-2</c:v>
                </c:pt>
                <c:pt idx="8511">
                  <c:v>2.0738874241558142E-2</c:v>
                </c:pt>
                <c:pt idx="8512">
                  <c:v>2.0738874241558142E-2</c:v>
                </c:pt>
                <c:pt idx="8513">
                  <c:v>2.0738874241558142E-2</c:v>
                </c:pt>
                <c:pt idx="8514">
                  <c:v>2.0738874241558142E-2</c:v>
                </c:pt>
                <c:pt idx="8515">
                  <c:v>2.0738874241558142E-2</c:v>
                </c:pt>
                <c:pt idx="8516">
                  <c:v>2.0738874241558142E-2</c:v>
                </c:pt>
                <c:pt idx="8517">
                  <c:v>2.0738874241558142E-2</c:v>
                </c:pt>
                <c:pt idx="8518">
                  <c:v>2.0738874241558142E-2</c:v>
                </c:pt>
                <c:pt idx="8519">
                  <c:v>2.0738874241558142E-2</c:v>
                </c:pt>
                <c:pt idx="8520">
                  <c:v>2.0738874241558142E-2</c:v>
                </c:pt>
                <c:pt idx="8521">
                  <c:v>2.0738874241558142E-2</c:v>
                </c:pt>
                <c:pt idx="8522">
                  <c:v>2.0738874241558142E-2</c:v>
                </c:pt>
                <c:pt idx="8523">
                  <c:v>2.0738874241558142E-2</c:v>
                </c:pt>
                <c:pt idx="8524">
                  <c:v>2.0738874241558142E-2</c:v>
                </c:pt>
                <c:pt idx="8525">
                  <c:v>2.0738874241558142E-2</c:v>
                </c:pt>
                <c:pt idx="8526">
                  <c:v>2.0738874241558142E-2</c:v>
                </c:pt>
                <c:pt idx="8527">
                  <c:v>2.0738874241558142E-2</c:v>
                </c:pt>
                <c:pt idx="8528">
                  <c:v>2.0738874241558142E-2</c:v>
                </c:pt>
                <c:pt idx="8529">
                  <c:v>2.0738874241558142E-2</c:v>
                </c:pt>
                <c:pt idx="8530">
                  <c:v>2.0738874241558142E-2</c:v>
                </c:pt>
                <c:pt idx="8531">
                  <c:v>2.0738874241558142E-2</c:v>
                </c:pt>
                <c:pt idx="8532">
                  <c:v>2.0738874241558142E-2</c:v>
                </c:pt>
                <c:pt idx="8533">
                  <c:v>2.0738874241558142E-2</c:v>
                </c:pt>
                <c:pt idx="8534">
                  <c:v>2.0738874241558142E-2</c:v>
                </c:pt>
                <c:pt idx="8535">
                  <c:v>2.0738874241558142E-2</c:v>
                </c:pt>
                <c:pt idx="8536">
                  <c:v>2.0738874241558142E-2</c:v>
                </c:pt>
                <c:pt idx="8537">
                  <c:v>2.0738874241558142E-2</c:v>
                </c:pt>
                <c:pt idx="8538">
                  <c:v>2.0738874241558142E-2</c:v>
                </c:pt>
                <c:pt idx="8539">
                  <c:v>2.0738874241558142E-2</c:v>
                </c:pt>
                <c:pt idx="8540">
                  <c:v>2.0738874241558142E-2</c:v>
                </c:pt>
                <c:pt idx="8541">
                  <c:v>2.0738874241558142E-2</c:v>
                </c:pt>
                <c:pt idx="8542">
                  <c:v>2.0738874241558142E-2</c:v>
                </c:pt>
                <c:pt idx="8543">
                  <c:v>2.0738874241558142E-2</c:v>
                </c:pt>
                <c:pt idx="8544">
                  <c:v>2.0738874241558142E-2</c:v>
                </c:pt>
                <c:pt idx="8545">
                  <c:v>2.0738874241558142E-2</c:v>
                </c:pt>
                <c:pt idx="8546">
                  <c:v>2.0738874241558142E-2</c:v>
                </c:pt>
                <c:pt idx="8547">
                  <c:v>2.0738874241558142E-2</c:v>
                </c:pt>
                <c:pt idx="8548">
                  <c:v>2.0738874241558142E-2</c:v>
                </c:pt>
                <c:pt idx="8549">
                  <c:v>2.0738874241558142E-2</c:v>
                </c:pt>
                <c:pt idx="8550">
                  <c:v>2.0738874241558142E-2</c:v>
                </c:pt>
                <c:pt idx="8551">
                  <c:v>2.0738874241558142E-2</c:v>
                </c:pt>
                <c:pt idx="8552">
                  <c:v>2.0738874241558142E-2</c:v>
                </c:pt>
                <c:pt idx="8553">
                  <c:v>2.0738874241558142E-2</c:v>
                </c:pt>
                <c:pt idx="8554">
                  <c:v>2.0738874241558142E-2</c:v>
                </c:pt>
                <c:pt idx="8555">
                  <c:v>2.0738874241558142E-2</c:v>
                </c:pt>
                <c:pt idx="8556">
                  <c:v>2.0738874241558142E-2</c:v>
                </c:pt>
                <c:pt idx="8557">
                  <c:v>2.0738874241558142E-2</c:v>
                </c:pt>
                <c:pt idx="8558">
                  <c:v>2.0738874241558142E-2</c:v>
                </c:pt>
                <c:pt idx="8559">
                  <c:v>2.0738874241558142E-2</c:v>
                </c:pt>
                <c:pt idx="8560">
                  <c:v>2.0738874241558142E-2</c:v>
                </c:pt>
                <c:pt idx="8561">
                  <c:v>2.0738874241558142E-2</c:v>
                </c:pt>
                <c:pt idx="8562">
                  <c:v>2.0738874241558142E-2</c:v>
                </c:pt>
                <c:pt idx="8563">
                  <c:v>2.0738874241558142E-2</c:v>
                </c:pt>
                <c:pt idx="8564">
                  <c:v>2.0738874241558142E-2</c:v>
                </c:pt>
                <c:pt idx="8565">
                  <c:v>2.0738874241558142E-2</c:v>
                </c:pt>
                <c:pt idx="8566">
                  <c:v>2.0738874241558142E-2</c:v>
                </c:pt>
                <c:pt idx="8567">
                  <c:v>2.0738874241558142E-2</c:v>
                </c:pt>
                <c:pt idx="8568">
                  <c:v>2.0738874241558142E-2</c:v>
                </c:pt>
                <c:pt idx="8569">
                  <c:v>2.0738874241558142E-2</c:v>
                </c:pt>
                <c:pt idx="8570">
                  <c:v>2.0738874241558142E-2</c:v>
                </c:pt>
                <c:pt idx="8571">
                  <c:v>2.0738874241558142E-2</c:v>
                </c:pt>
                <c:pt idx="8572">
                  <c:v>2.0738874241558142E-2</c:v>
                </c:pt>
                <c:pt idx="8573">
                  <c:v>2.0738874241558142E-2</c:v>
                </c:pt>
                <c:pt idx="8574">
                  <c:v>2.0738874241558142E-2</c:v>
                </c:pt>
                <c:pt idx="8575">
                  <c:v>2.0738874241558142E-2</c:v>
                </c:pt>
                <c:pt idx="8576">
                  <c:v>2.0738874241558142E-2</c:v>
                </c:pt>
                <c:pt idx="8577">
                  <c:v>2.0738874241558142E-2</c:v>
                </c:pt>
                <c:pt idx="8578">
                  <c:v>2.0738874241558142E-2</c:v>
                </c:pt>
                <c:pt idx="8579">
                  <c:v>2.0738874241558142E-2</c:v>
                </c:pt>
                <c:pt idx="8580">
                  <c:v>2.0738874241558142E-2</c:v>
                </c:pt>
                <c:pt idx="8581">
                  <c:v>2.0738874241558142E-2</c:v>
                </c:pt>
                <c:pt idx="8582">
                  <c:v>2.0738874241558142E-2</c:v>
                </c:pt>
                <c:pt idx="8583">
                  <c:v>2.0738874241558142E-2</c:v>
                </c:pt>
                <c:pt idx="8584">
                  <c:v>2.0738874241558142E-2</c:v>
                </c:pt>
                <c:pt idx="8585">
                  <c:v>2.0738874241558142E-2</c:v>
                </c:pt>
                <c:pt idx="8586">
                  <c:v>2.0738874241558142E-2</c:v>
                </c:pt>
                <c:pt idx="8587">
                  <c:v>2.0738874241558142E-2</c:v>
                </c:pt>
                <c:pt idx="8588">
                  <c:v>2.0738874241558142E-2</c:v>
                </c:pt>
                <c:pt idx="8589">
                  <c:v>2.0738874241558142E-2</c:v>
                </c:pt>
                <c:pt idx="8590">
                  <c:v>2.0738874241558142E-2</c:v>
                </c:pt>
                <c:pt idx="8591">
                  <c:v>2.0738874241558142E-2</c:v>
                </c:pt>
                <c:pt idx="8592">
                  <c:v>2.0738874241558142E-2</c:v>
                </c:pt>
                <c:pt idx="8593">
                  <c:v>2.0738874241558142E-2</c:v>
                </c:pt>
                <c:pt idx="8594">
                  <c:v>2.0738874241558142E-2</c:v>
                </c:pt>
                <c:pt idx="8595">
                  <c:v>2.0738874241558142E-2</c:v>
                </c:pt>
                <c:pt idx="8596">
                  <c:v>2.0738874241558142E-2</c:v>
                </c:pt>
                <c:pt idx="8597">
                  <c:v>2.0738874241558142E-2</c:v>
                </c:pt>
                <c:pt idx="8598">
                  <c:v>2.0738874241558142E-2</c:v>
                </c:pt>
                <c:pt idx="8599">
                  <c:v>2.0738874241558142E-2</c:v>
                </c:pt>
                <c:pt idx="8600">
                  <c:v>2.0738874241558142E-2</c:v>
                </c:pt>
                <c:pt idx="8601">
                  <c:v>2.0738874241558142E-2</c:v>
                </c:pt>
                <c:pt idx="8602">
                  <c:v>2.0738874241558142E-2</c:v>
                </c:pt>
                <c:pt idx="8603">
                  <c:v>2.0738874241558142E-2</c:v>
                </c:pt>
                <c:pt idx="8604">
                  <c:v>2.0738874241558142E-2</c:v>
                </c:pt>
                <c:pt idx="8605">
                  <c:v>2.0738874241558142E-2</c:v>
                </c:pt>
                <c:pt idx="8606">
                  <c:v>2.0738874241558142E-2</c:v>
                </c:pt>
                <c:pt idx="8607">
                  <c:v>2.0738874241558142E-2</c:v>
                </c:pt>
                <c:pt idx="8608">
                  <c:v>2.0738874241558142E-2</c:v>
                </c:pt>
                <c:pt idx="8609">
                  <c:v>2.0738874241558142E-2</c:v>
                </c:pt>
                <c:pt idx="8610">
                  <c:v>2.0738874241558142E-2</c:v>
                </c:pt>
                <c:pt idx="8611">
                  <c:v>2.0738874241558142E-2</c:v>
                </c:pt>
                <c:pt idx="8612">
                  <c:v>2.0738874241558142E-2</c:v>
                </c:pt>
                <c:pt idx="8613">
                  <c:v>2.0738874241558142E-2</c:v>
                </c:pt>
                <c:pt idx="8614">
                  <c:v>2.0738874241558142E-2</c:v>
                </c:pt>
                <c:pt idx="8615">
                  <c:v>2.0738874241558142E-2</c:v>
                </c:pt>
                <c:pt idx="8616">
                  <c:v>2.0738874241558142E-2</c:v>
                </c:pt>
                <c:pt idx="8617">
                  <c:v>2.0738874241558142E-2</c:v>
                </c:pt>
                <c:pt idx="8618">
                  <c:v>2.0738874241558142E-2</c:v>
                </c:pt>
                <c:pt idx="8619">
                  <c:v>2.0738874241558142E-2</c:v>
                </c:pt>
                <c:pt idx="8620">
                  <c:v>2.0738874241558142E-2</c:v>
                </c:pt>
                <c:pt idx="8621">
                  <c:v>2.0738874241558142E-2</c:v>
                </c:pt>
                <c:pt idx="8622">
                  <c:v>2.0738874241558142E-2</c:v>
                </c:pt>
                <c:pt idx="8623">
                  <c:v>2.0738874241558142E-2</c:v>
                </c:pt>
                <c:pt idx="8624">
                  <c:v>2.0738874241558142E-2</c:v>
                </c:pt>
                <c:pt idx="8625">
                  <c:v>2.0738874241558142E-2</c:v>
                </c:pt>
                <c:pt idx="8626">
                  <c:v>2.0738874241558142E-2</c:v>
                </c:pt>
                <c:pt idx="8627">
                  <c:v>2.0738874241558142E-2</c:v>
                </c:pt>
                <c:pt idx="8628">
                  <c:v>2.0738874241558142E-2</c:v>
                </c:pt>
                <c:pt idx="8629">
                  <c:v>2.0738874241558142E-2</c:v>
                </c:pt>
                <c:pt idx="8630">
                  <c:v>2.0738874241558142E-2</c:v>
                </c:pt>
                <c:pt idx="8631">
                  <c:v>2.0738874241558142E-2</c:v>
                </c:pt>
                <c:pt idx="8632">
                  <c:v>2.0738874241558142E-2</c:v>
                </c:pt>
                <c:pt idx="8633">
                  <c:v>2.0738874241558142E-2</c:v>
                </c:pt>
                <c:pt idx="8634">
                  <c:v>2.0738874241558142E-2</c:v>
                </c:pt>
                <c:pt idx="8635">
                  <c:v>2.0738874241558142E-2</c:v>
                </c:pt>
                <c:pt idx="8636">
                  <c:v>2.0738874241558142E-2</c:v>
                </c:pt>
                <c:pt idx="8637">
                  <c:v>2.0738874241558142E-2</c:v>
                </c:pt>
                <c:pt idx="8638">
                  <c:v>2.0738874241558142E-2</c:v>
                </c:pt>
                <c:pt idx="8639">
                  <c:v>2.0738874241558142E-2</c:v>
                </c:pt>
                <c:pt idx="8640">
                  <c:v>2.0738874241558142E-2</c:v>
                </c:pt>
                <c:pt idx="8641">
                  <c:v>2.0738874241558142E-2</c:v>
                </c:pt>
                <c:pt idx="8642">
                  <c:v>2.0738874241558142E-2</c:v>
                </c:pt>
                <c:pt idx="8643">
                  <c:v>2.0738874241558142E-2</c:v>
                </c:pt>
                <c:pt idx="8644">
                  <c:v>2.0738874241558142E-2</c:v>
                </c:pt>
                <c:pt idx="8645">
                  <c:v>2.0738874241558142E-2</c:v>
                </c:pt>
                <c:pt idx="8646">
                  <c:v>2.0738874241558142E-2</c:v>
                </c:pt>
                <c:pt idx="8647">
                  <c:v>2.0738874241558142E-2</c:v>
                </c:pt>
                <c:pt idx="8648">
                  <c:v>2.0738874241558142E-2</c:v>
                </c:pt>
                <c:pt idx="8649">
                  <c:v>2.0738874241558142E-2</c:v>
                </c:pt>
                <c:pt idx="8650">
                  <c:v>2.0738874241558142E-2</c:v>
                </c:pt>
                <c:pt idx="8651">
                  <c:v>2.0738874241558142E-2</c:v>
                </c:pt>
                <c:pt idx="8652">
                  <c:v>2.0738874241558142E-2</c:v>
                </c:pt>
                <c:pt idx="8653">
                  <c:v>2.0738874241558142E-2</c:v>
                </c:pt>
                <c:pt idx="8654">
                  <c:v>2.0738874241558142E-2</c:v>
                </c:pt>
                <c:pt idx="8655">
                  <c:v>2.0738874241558142E-2</c:v>
                </c:pt>
                <c:pt idx="8656">
                  <c:v>2.0738874241558142E-2</c:v>
                </c:pt>
                <c:pt idx="8657">
                  <c:v>2.0738874241558142E-2</c:v>
                </c:pt>
                <c:pt idx="8658">
                  <c:v>2.0738874241558142E-2</c:v>
                </c:pt>
                <c:pt idx="8659">
                  <c:v>2.0738874241558142E-2</c:v>
                </c:pt>
                <c:pt idx="8660">
                  <c:v>2.0738874241558142E-2</c:v>
                </c:pt>
                <c:pt idx="8661">
                  <c:v>2.0738874241558142E-2</c:v>
                </c:pt>
                <c:pt idx="8662">
                  <c:v>2.0738874241558142E-2</c:v>
                </c:pt>
                <c:pt idx="8663">
                  <c:v>2.0738874241558142E-2</c:v>
                </c:pt>
                <c:pt idx="8664">
                  <c:v>2.0738874241558142E-2</c:v>
                </c:pt>
                <c:pt idx="8665">
                  <c:v>2.0738874241558142E-2</c:v>
                </c:pt>
                <c:pt idx="8666">
                  <c:v>2.0738874241558142E-2</c:v>
                </c:pt>
                <c:pt idx="8667">
                  <c:v>2.0738874241558142E-2</c:v>
                </c:pt>
                <c:pt idx="8668">
                  <c:v>2.0738874241558142E-2</c:v>
                </c:pt>
                <c:pt idx="8669">
                  <c:v>2.0738874241558142E-2</c:v>
                </c:pt>
                <c:pt idx="8670">
                  <c:v>2.0738874241558142E-2</c:v>
                </c:pt>
                <c:pt idx="8671">
                  <c:v>2.0738874241558142E-2</c:v>
                </c:pt>
                <c:pt idx="8672">
                  <c:v>2.0738874241558142E-2</c:v>
                </c:pt>
                <c:pt idx="8673">
                  <c:v>2.0738874241558142E-2</c:v>
                </c:pt>
                <c:pt idx="8674">
                  <c:v>2.0738874241558142E-2</c:v>
                </c:pt>
                <c:pt idx="8675">
                  <c:v>2.0738874241558142E-2</c:v>
                </c:pt>
                <c:pt idx="8676">
                  <c:v>2.0738874241558142E-2</c:v>
                </c:pt>
                <c:pt idx="8677">
                  <c:v>2.0738874241558142E-2</c:v>
                </c:pt>
                <c:pt idx="8678">
                  <c:v>2.0738874241558142E-2</c:v>
                </c:pt>
                <c:pt idx="8679">
                  <c:v>2.0738874241558142E-2</c:v>
                </c:pt>
                <c:pt idx="8680">
                  <c:v>2.0738874241558142E-2</c:v>
                </c:pt>
                <c:pt idx="8681">
                  <c:v>2.0738874241558142E-2</c:v>
                </c:pt>
                <c:pt idx="8682">
                  <c:v>2.0738874241558142E-2</c:v>
                </c:pt>
                <c:pt idx="8683">
                  <c:v>2.0738874241558142E-2</c:v>
                </c:pt>
                <c:pt idx="8684">
                  <c:v>2.0738874241558142E-2</c:v>
                </c:pt>
                <c:pt idx="8685">
                  <c:v>2.0738874241558142E-2</c:v>
                </c:pt>
                <c:pt idx="8686">
                  <c:v>2.0738874241558142E-2</c:v>
                </c:pt>
                <c:pt idx="8687">
                  <c:v>2.0738874241558142E-2</c:v>
                </c:pt>
                <c:pt idx="8688">
                  <c:v>2.0738874241558142E-2</c:v>
                </c:pt>
                <c:pt idx="8689">
                  <c:v>2.0738874241558142E-2</c:v>
                </c:pt>
                <c:pt idx="8690">
                  <c:v>2.0738874241558142E-2</c:v>
                </c:pt>
                <c:pt idx="8691">
                  <c:v>2.0738874241558142E-2</c:v>
                </c:pt>
                <c:pt idx="8692">
                  <c:v>2.0738874241558142E-2</c:v>
                </c:pt>
                <c:pt idx="8693">
                  <c:v>2.0738874241558142E-2</c:v>
                </c:pt>
                <c:pt idx="8694">
                  <c:v>2.0738874241558142E-2</c:v>
                </c:pt>
                <c:pt idx="8695">
                  <c:v>2.0738874241558142E-2</c:v>
                </c:pt>
                <c:pt idx="8696">
                  <c:v>2.0738874241558142E-2</c:v>
                </c:pt>
                <c:pt idx="8697">
                  <c:v>2.0738874241558142E-2</c:v>
                </c:pt>
                <c:pt idx="8698">
                  <c:v>2.0738874241558142E-2</c:v>
                </c:pt>
                <c:pt idx="8699">
                  <c:v>2.0738874241558142E-2</c:v>
                </c:pt>
                <c:pt idx="8700">
                  <c:v>2.0738874241558142E-2</c:v>
                </c:pt>
                <c:pt idx="8701">
                  <c:v>2.0738874241558142E-2</c:v>
                </c:pt>
                <c:pt idx="8702">
                  <c:v>2.0738874241558142E-2</c:v>
                </c:pt>
                <c:pt idx="8703">
                  <c:v>2.0738874241558142E-2</c:v>
                </c:pt>
                <c:pt idx="8704">
                  <c:v>2.0738874241558142E-2</c:v>
                </c:pt>
                <c:pt idx="8705">
                  <c:v>2.0738874241558142E-2</c:v>
                </c:pt>
                <c:pt idx="8706">
                  <c:v>2.0738874241558142E-2</c:v>
                </c:pt>
                <c:pt idx="8707">
                  <c:v>2.0738874241558142E-2</c:v>
                </c:pt>
                <c:pt idx="8708">
                  <c:v>2.0738874241558142E-2</c:v>
                </c:pt>
                <c:pt idx="8709">
                  <c:v>2.0738874241558142E-2</c:v>
                </c:pt>
                <c:pt idx="8710">
                  <c:v>2.0738874241558142E-2</c:v>
                </c:pt>
                <c:pt idx="8711">
                  <c:v>2.0738874241558142E-2</c:v>
                </c:pt>
                <c:pt idx="8712">
                  <c:v>2.0738874241558142E-2</c:v>
                </c:pt>
                <c:pt idx="8713">
                  <c:v>2.0738874241558142E-2</c:v>
                </c:pt>
                <c:pt idx="8714">
                  <c:v>2.0738874241558142E-2</c:v>
                </c:pt>
                <c:pt idx="8715">
                  <c:v>2.0738874241558142E-2</c:v>
                </c:pt>
                <c:pt idx="8716">
                  <c:v>2.0738874241558142E-2</c:v>
                </c:pt>
                <c:pt idx="8717">
                  <c:v>2.0738874241558142E-2</c:v>
                </c:pt>
                <c:pt idx="8718">
                  <c:v>2.0738874241558142E-2</c:v>
                </c:pt>
                <c:pt idx="8719">
                  <c:v>2.0738874241558142E-2</c:v>
                </c:pt>
                <c:pt idx="8720">
                  <c:v>2.0738874241558142E-2</c:v>
                </c:pt>
                <c:pt idx="8721">
                  <c:v>2.0738874241558142E-2</c:v>
                </c:pt>
                <c:pt idx="8722">
                  <c:v>2.0738874241558142E-2</c:v>
                </c:pt>
                <c:pt idx="8723">
                  <c:v>2.0738874241558142E-2</c:v>
                </c:pt>
                <c:pt idx="8724">
                  <c:v>2.0738874241558142E-2</c:v>
                </c:pt>
                <c:pt idx="8725">
                  <c:v>2.0738874241558142E-2</c:v>
                </c:pt>
                <c:pt idx="8726">
                  <c:v>2.0738874241558142E-2</c:v>
                </c:pt>
                <c:pt idx="8727">
                  <c:v>2.0738874241558142E-2</c:v>
                </c:pt>
                <c:pt idx="8728">
                  <c:v>2.0738874241558142E-2</c:v>
                </c:pt>
                <c:pt idx="8729">
                  <c:v>2.0738874241558142E-2</c:v>
                </c:pt>
                <c:pt idx="8730">
                  <c:v>2.0738874241558142E-2</c:v>
                </c:pt>
                <c:pt idx="8731">
                  <c:v>2.0738874241558142E-2</c:v>
                </c:pt>
                <c:pt idx="8732">
                  <c:v>2.0738874241558142E-2</c:v>
                </c:pt>
                <c:pt idx="8733">
                  <c:v>2.0738874241558142E-2</c:v>
                </c:pt>
                <c:pt idx="8734">
                  <c:v>2.0738874241558142E-2</c:v>
                </c:pt>
                <c:pt idx="8735">
                  <c:v>2.0738874241558142E-2</c:v>
                </c:pt>
                <c:pt idx="8736">
                  <c:v>2.0738874241558142E-2</c:v>
                </c:pt>
                <c:pt idx="8737">
                  <c:v>2.0738874241558142E-2</c:v>
                </c:pt>
                <c:pt idx="8738">
                  <c:v>2.0738874241558142E-2</c:v>
                </c:pt>
                <c:pt idx="8739">
                  <c:v>2.0738874241558142E-2</c:v>
                </c:pt>
                <c:pt idx="8740">
                  <c:v>2.0738874241558142E-2</c:v>
                </c:pt>
                <c:pt idx="8741">
                  <c:v>2.0738874241558142E-2</c:v>
                </c:pt>
                <c:pt idx="8742">
                  <c:v>2.0738874241558142E-2</c:v>
                </c:pt>
                <c:pt idx="8743">
                  <c:v>2.0738874241558142E-2</c:v>
                </c:pt>
                <c:pt idx="8744">
                  <c:v>2.0738874241558142E-2</c:v>
                </c:pt>
                <c:pt idx="8745">
                  <c:v>2.0738874241558142E-2</c:v>
                </c:pt>
                <c:pt idx="8746">
                  <c:v>2.0738874241558142E-2</c:v>
                </c:pt>
                <c:pt idx="8747">
                  <c:v>2.0738874241558142E-2</c:v>
                </c:pt>
                <c:pt idx="8748">
                  <c:v>2.0738874241558142E-2</c:v>
                </c:pt>
                <c:pt idx="8749">
                  <c:v>2.0738874241558142E-2</c:v>
                </c:pt>
                <c:pt idx="8750">
                  <c:v>2.0738874241558142E-2</c:v>
                </c:pt>
                <c:pt idx="8751">
                  <c:v>2.0738874241558142E-2</c:v>
                </c:pt>
                <c:pt idx="8752">
                  <c:v>2.0738874241558142E-2</c:v>
                </c:pt>
                <c:pt idx="8753">
                  <c:v>2.0738874241558142E-2</c:v>
                </c:pt>
                <c:pt idx="8754">
                  <c:v>2.0738874241558142E-2</c:v>
                </c:pt>
                <c:pt idx="8755">
                  <c:v>2.0738874241558142E-2</c:v>
                </c:pt>
                <c:pt idx="8756">
                  <c:v>2.0738874241558142E-2</c:v>
                </c:pt>
                <c:pt idx="8757">
                  <c:v>2.0738874241558142E-2</c:v>
                </c:pt>
                <c:pt idx="8758">
                  <c:v>2.0738874241558142E-2</c:v>
                </c:pt>
                <c:pt idx="8759">
                  <c:v>2.0738874241558142E-2</c:v>
                </c:pt>
              </c:numCache>
            </c:numRef>
          </c:yVal>
          <c:smooth val="0"/>
        </c:ser>
        <c:dLbls>
          <c:showLegendKey val="0"/>
          <c:showVal val="0"/>
          <c:showCatName val="0"/>
          <c:showSerName val="0"/>
          <c:showPercent val="0"/>
          <c:showBubbleSize val="0"/>
        </c:dLbls>
        <c:axId val="129874216"/>
        <c:axId val="129876176"/>
        <c:extLst>
          <c:ext xmlns:c15="http://schemas.microsoft.com/office/drawing/2012/chart" uri="{02D57815-91ED-43cb-92C2-25804820EDAC}">
            <c15:filteredScatterSeries>
              <c15:ser>
                <c:idx val="0"/>
                <c:order val="0"/>
                <c:tx>
                  <c:v>Baseline Average Energy Consumption</c:v>
                </c:tx>
                <c:spPr>
                  <a:ln w="19050" cap="rnd">
                    <a:solidFill>
                      <a:schemeClr val="accent1"/>
                    </a:solidFill>
                    <a:round/>
                  </a:ln>
                  <a:effectLst/>
                </c:spPr>
                <c:marker>
                  <c:symbol val="none"/>
                </c:marker>
                <c:xVal>
                  <c:numRef>
                    <c:extLst>
                      <c:ext uri="{02D57815-91ED-43cb-92C2-25804820EDAC}">
                        <c15:formulaRef>
                          <c15:sqref>'Normal Year Savings'!$A$9:$A$8768</c15:sqref>
                        </c15:formulaRef>
                      </c:ext>
                    </c:extLst>
                    <c:numCache>
                      <c:formatCode>m/d/yyyy\ h:mm</c:formatCode>
                      <c:ptCount val="8760"/>
                      <c:pt idx="0">
                        <c:v>42005</c:v>
                      </c:pt>
                      <c:pt idx="1">
                        <c:v>42005.041666666664</c:v>
                      </c:pt>
                      <c:pt idx="2">
                        <c:v>42005.083333333328</c:v>
                      </c:pt>
                      <c:pt idx="3">
                        <c:v>42005.124999999993</c:v>
                      </c:pt>
                      <c:pt idx="4">
                        <c:v>42005.166666666657</c:v>
                      </c:pt>
                      <c:pt idx="5">
                        <c:v>42005.208333333321</c:v>
                      </c:pt>
                      <c:pt idx="6">
                        <c:v>42005.249999999985</c:v>
                      </c:pt>
                      <c:pt idx="7">
                        <c:v>42005.29166666665</c:v>
                      </c:pt>
                      <c:pt idx="8">
                        <c:v>42005.333333333314</c:v>
                      </c:pt>
                      <c:pt idx="9">
                        <c:v>42005.374999999978</c:v>
                      </c:pt>
                      <c:pt idx="10">
                        <c:v>42005.416666666642</c:v>
                      </c:pt>
                      <c:pt idx="11">
                        <c:v>42005.458333333307</c:v>
                      </c:pt>
                      <c:pt idx="12">
                        <c:v>42005.499999999971</c:v>
                      </c:pt>
                      <c:pt idx="13">
                        <c:v>42005.541666666635</c:v>
                      </c:pt>
                      <c:pt idx="14">
                        <c:v>42005.583333333299</c:v>
                      </c:pt>
                      <c:pt idx="15">
                        <c:v>42005.624999999964</c:v>
                      </c:pt>
                      <c:pt idx="16">
                        <c:v>42005.666666666628</c:v>
                      </c:pt>
                      <c:pt idx="17">
                        <c:v>42005.708333333292</c:v>
                      </c:pt>
                      <c:pt idx="18">
                        <c:v>42005.749999999956</c:v>
                      </c:pt>
                      <c:pt idx="19">
                        <c:v>42005.791666666621</c:v>
                      </c:pt>
                      <c:pt idx="20">
                        <c:v>42005.833333333285</c:v>
                      </c:pt>
                      <c:pt idx="21">
                        <c:v>42005.874999999949</c:v>
                      </c:pt>
                      <c:pt idx="22">
                        <c:v>42005.916666666613</c:v>
                      </c:pt>
                      <c:pt idx="23">
                        <c:v>42005.958333333278</c:v>
                      </c:pt>
                      <c:pt idx="24">
                        <c:v>42005.999999999942</c:v>
                      </c:pt>
                      <c:pt idx="25">
                        <c:v>42006.041666666606</c:v>
                      </c:pt>
                      <c:pt idx="26">
                        <c:v>42006.08333333327</c:v>
                      </c:pt>
                      <c:pt idx="27">
                        <c:v>42006.124999999935</c:v>
                      </c:pt>
                      <c:pt idx="28">
                        <c:v>42006.166666666599</c:v>
                      </c:pt>
                      <c:pt idx="29">
                        <c:v>42006.208333333263</c:v>
                      </c:pt>
                      <c:pt idx="30">
                        <c:v>42006.249999999927</c:v>
                      </c:pt>
                      <c:pt idx="31">
                        <c:v>42006.291666666591</c:v>
                      </c:pt>
                      <c:pt idx="32">
                        <c:v>42006.333333333256</c:v>
                      </c:pt>
                      <c:pt idx="33">
                        <c:v>42006.37499999992</c:v>
                      </c:pt>
                      <c:pt idx="34">
                        <c:v>42006.416666666584</c:v>
                      </c:pt>
                      <c:pt idx="35">
                        <c:v>42006.458333333248</c:v>
                      </c:pt>
                      <c:pt idx="36">
                        <c:v>42006.499999999913</c:v>
                      </c:pt>
                      <c:pt idx="37">
                        <c:v>42006.541666666577</c:v>
                      </c:pt>
                      <c:pt idx="38">
                        <c:v>42006.583333333241</c:v>
                      </c:pt>
                      <c:pt idx="39">
                        <c:v>42006.624999999905</c:v>
                      </c:pt>
                      <c:pt idx="40">
                        <c:v>42006.66666666657</c:v>
                      </c:pt>
                      <c:pt idx="41">
                        <c:v>42006.708333333234</c:v>
                      </c:pt>
                      <c:pt idx="42">
                        <c:v>42006.749999999898</c:v>
                      </c:pt>
                      <c:pt idx="43">
                        <c:v>42006.791666666562</c:v>
                      </c:pt>
                      <c:pt idx="44">
                        <c:v>42006.833333333227</c:v>
                      </c:pt>
                      <c:pt idx="45">
                        <c:v>42006.874999999891</c:v>
                      </c:pt>
                      <c:pt idx="46">
                        <c:v>42006.916666666555</c:v>
                      </c:pt>
                      <c:pt idx="47">
                        <c:v>42006.958333333219</c:v>
                      </c:pt>
                      <c:pt idx="48">
                        <c:v>42006.999999999884</c:v>
                      </c:pt>
                      <c:pt idx="49">
                        <c:v>42007.041666666548</c:v>
                      </c:pt>
                      <c:pt idx="50">
                        <c:v>42007.083333333212</c:v>
                      </c:pt>
                      <c:pt idx="51">
                        <c:v>42007.124999999876</c:v>
                      </c:pt>
                      <c:pt idx="52">
                        <c:v>42007.166666666541</c:v>
                      </c:pt>
                      <c:pt idx="53">
                        <c:v>42007.208333333205</c:v>
                      </c:pt>
                      <c:pt idx="54">
                        <c:v>42007.249999999869</c:v>
                      </c:pt>
                      <c:pt idx="55">
                        <c:v>42007.291666666533</c:v>
                      </c:pt>
                      <c:pt idx="56">
                        <c:v>42007.333333333198</c:v>
                      </c:pt>
                      <c:pt idx="57">
                        <c:v>42007.374999999862</c:v>
                      </c:pt>
                      <c:pt idx="58">
                        <c:v>42007.416666666526</c:v>
                      </c:pt>
                      <c:pt idx="59">
                        <c:v>42007.45833333319</c:v>
                      </c:pt>
                      <c:pt idx="60">
                        <c:v>42007.499999999854</c:v>
                      </c:pt>
                      <c:pt idx="61">
                        <c:v>42007.541666666519</c:v>
                      </c:pt>
                      <c:pt idx="62">
                        <c:v>42007.583333333183</c:v>
                      </c:pt>
                      <c:pt idx="63">
                        <c:v>42007.624999999847</c:v>
                      </c:pt>
                      <c:pt idx="64">
                        <c:v>42007.666666666511</c:v>
                      </c:pt>
                      <c:pt idx="65">
                        <c:v>42007.708333333176</c:v>
                      </c:pt>
                      <c:pt idx="66">
                        <c:v>42007.74999999984</c:v>
                      </c:pt>
                      <c:pt idx="67">
                        <c:v>42007.791666666504</c:v>
                      </c:pt>
                      <c:pt idx="68">
                        <c:v>42007.833333333168</c:v>
                      </c:pt>
                      <c:pt idx="69">
                        <c:v>42007.874999999833</c:v>
                      </c:pt>
                      <c:pt idx="70">
                        <c:v>42007.916666666497</c:v>
                      </c:pt>
                      <c:pt idx="71">
                        <c:v>42007.958333333161</c:v>
                      </c:pt>
                      <c:pt idx="72">
                        <c:v>42007.999999999825</c:v>
                      </c:pt>
                      <c:pt idx="73">
                        <c:v>42008.04166666649</c:v>
                      </c:pt>
                      <c:pt idx="74">
                        <c:v>42008.083333333154</c:v>
                      </c:pt>
                      <c:pt idx="75">
                        <c:v>42008.124999999818</c:v>
                      </c:pt>
                      <c:pt idx="76">
                        <c:v>42008.166666666482</c:v>
                      </c:pt>
                      <c:pt idx="77">
                        <c:v>42008.208333333147</c:v>
                      </c:pt>
                      <c:pt idx="78">
                        <c:v>42008.249999999811</c:v>
                      </c:pt>
                      <c:pt idx="79">
                        <c:v>42008.291666666475</c:v>
                      </c:pt>
                      <c:pt idx="80">
                        <c:v>42008.333333333139</c:v>
                      </c:pt>
                      <c:pt idx="81">
                        <c:v>42008.374999999804</c:v>
                      </c:pt>
                      <c:pt idx="82">
                        <c:v>42008.416666666468</c:v>
                      </c:pt>
                      <c:pt idx="83">
                        <c:v>42008.458333333132</c:v>
                      </c:pt>
                      <c:pt idx="84">
                        <c:v>42008.499999999796</c:v>
                      </c:pt>
                      <c:pt idx="85">
                        <c:v>42008.541666666461</c:v>
                      </c:pt>
                      <c:pt idx="86">
                        <c:v>42008.583333333125</c:v>
                      </c:pt>
                      <c:pt idx="87">
                        <c:v>42008.624999999789</c:v>
                      </c:pt>
                      <c:pt idx="88">
                        <c:v>42008.666666666453</c:v>
                      </c:pt>
                      <c:pt idx="89">
                        <c:v>42008.708333333117</c:v>
                      </c:pt>
                      <c:pt idx="90">
                        <c:v>42008.749999999782</c:v>
                      </c:pt>
                      <c:pt idx="91">
                        <c:v>42008.791666666446</c:v>
                      </c:pt>
                      <c:pt idx="92">
                        <c:v>42008.83333333311</c:v>
                      </c:pt>
                      <c:pt idx="93">
                        <c:v>42008.874999999774</c:v>
                      </c:pt>
                      <c:pt idx="94">
                        <c:v>42008.916666666439</c:v>
                      </c:pt>
                      <c:pt idx="95">
                        <c:v>42008.958333333103</c:v>
                      </c:pt>
                      <c:pt idx="96">
                        <c:v>42008.999999999767</c:v>
                      </c:pt>
                      <c:pt idx="97">
                        <c:v>42009.041666666431</c:v>
                      </c:pt>
                      <c:pt idx="98">
                        <c:v>42009.083333333096</c:v>
                      </c:pt>
                      <c:pt idx="99">
                        <c:v>42009.12499999976</c:v>
                      </c:pt>
                      <c:pt idx="100">
                        <c:v>42009.166666666424</c:v>
                      </c:pt>
                      <c:pt idx="101">
                        <c:v>42009.208333333088</c:v>
                      </c:pt>
                      <c:pt idx="102">
                        <c:v>42009.249999999753</c:v>
                      </c:pt>
                      <c:pt idx="103">
                        <c:v>42009.291666666417</c:v>
                      </c:pt>
                      <c:pt idx="104">
                        <c:v>42009.333333333081</c:v>
                      </c:pt>
                      <c:pt idx="105">
                        <c:v>42009.374999999745</c:v>
                      </c:pt>
                      <c:pt idx="106">
                        <c:v>42009.41666666641</c:v>
                      </c:pt>
                      <c:pt idx="107">
                        <c:v>42009.458333333074</c:v>
                      </c:pt>
                      <c:pt idx="108">
                        <c:v>42009.499999999738</c:v>
                      </c:pt>
                      <c:pt idx="109">
                        <c:v>42009.541666666402</c:v>
                      </c:pt>
                      <c:pt idx="110">
                        <c:v>42009.583333333067</c:v>
                      </c:pt>
                      <c:pt idx="111">
                        <c:v>42009.624999999731</c:v>
                      </c:pt>
                      <c:pt idx="112">
                        <c:v>42009.666666666395</c:v>
                      </c:pt>
                      <c:pt idx="113">
                        <c:v>42009.708333333059</c:v>
                      </c:pt>
                      <c:pt idx="114">
                        <c:v>42009.749999999724</c:v>
                      </c:pt>
                      <c:pt idx="115">
                        <c:v>42009.791666666388</c:v>
                      </c:pt>
                      <c:pt idx="116">
                        <c:v>42009.833333333052</c:v>
                      </c:pt>
                      <c:pt idx="117">
                        <c:v>42009.874999999716</c:v>
                      </c:pt>
                      <c:pt idx="118">
                        <c:v>42009.91666666638</c:v>
                      </c:pt>
                      <c:pt idx="119">
                        <c:v>42009.958333333045</c:v>
                      </c:pt>
                      <c:pt idx="120">
                        <c:v>42009.999999999709</c:v>
                      </c:pt>
                      <c:pt idx="121">
                        <c:v>42010.041666666373</c:v>
                      </c:pt>
                      <c:pt idx="122">
                        <c:v>42010.083333333037</c:v>
                      </c:pt>
                      <c:pt idx="123">
                        <c:v>42010.124999999702</c:v>
                      </c:pt>
                      <c:pt idx="124">
                        <c:v>42010.166666666366</c:v>
                      </c:pt>
                      <c:pt idx="125">
                        <c:v>42010.20833333303</c:v>
                      </c:pt>
                      <c:pt idx="126">
                        <c:v>42010.249999999694</c:v>
                      </c:pt>
                      <c:pt idx="127">
                        <c:v>42010.291666666359</c:v>
                      </c:pt>
                      <c:pt idx="128">
                        <c:v>42010.333333333023</c:v>
                      </c:pt>
                      <c:pt idx="129">
                        <c:v>42010.374999999687</c:v>
                      </c:pt>
                      <c:pt idx="130">
                        <c:v>42010.416666666351</c:v>
                      </c:pt>
                      <c:pt idx="131">
                        <c:v>42010.458333333016</c:v>
                      </c:pt>
                      <c:pt idx="132">
                        <c:v>42010.49999999968</c:v>
                      </c:pt>
                      <c:pt idx="133">
                        <c:v>42010.541666666344</c:v>
                      </c:pt>
                      <c:pt idx="134">
                        <c:v>42010.583333333008</c:v>
                      </c:pt>
                      <c:pt idx="135">
                        <c:v>42010.624999999673</c:v>
                      </c:pt>
                      <c:pt idx="136">
                        <c:v>42010.666666666337</c:v>
                      </c:pt>
                      <c:pt idx="137">
                        <c:v>42010.708333333001</c:v>
                      </c:pt>
                      <c:pt idx="138">
                        <c:v>42010.749999999665</c:v>
                      </c:pt>
                      <c:pt idx="139">
                        <c:v>42010.79166666633</c:v>
                      </c:pt>
                      <c:pt idx="140">
                        <c:v>42010.833333332994</c:v>
                      </c:pt>
                      <c:pt idx="141">
                        <c:v>42010.874999999658</c:v>
                      </c:pt>
                      <c:pt idx="142">
                        <c:v>42010.916666666322</c:v>
                      </c:pt>
                      <c:pt idx="143">
                        <c:v>42010.958333332987</c:v>
                      </c:pt>
                      <c:pt idx="144">
                        <c:v>42010.999999999651</c:v>
                      </c:pt>
                      <c:pt idx="145">
                        <c:v>42011.041666666315</c:v>
                      </c:pt>
                      <c:pt idx="146">
                        <c:v>42011.083333332979</c:v>
                      </c:pt>
                      <c:pt idx="147">
                        <c:v>42011.124999999643</c:v>
                      </c:pt>
                      <c:pt idx="148">
                        <c:v>42011.166666666308</c:v>
                      </c:pt>
                      <c:pt idx="149">
                        <c:v>42011.208333332972</c:v>
                      </c:pt>
                      <c:pt idx="150">
                        <c:v>42011.249999999636</c:v>
                      </c:pt>
                      <c:pt idx="151">
                        <c:v>42011.2916666663</c:v>
                      </c:pt>
                      <c:pt idx="152">
                        <c:v>42011.333333332965</c:v>
                      </c:pt>
                      <c:pt idx="153">
                        <c:v>42011.374999999629</c:v>
                      </c:pt>
                      <c:pt idx="154">
                        <c:v>42011.416666666293</c:v>
                      </c:pt>
                      <c:pt idx="155">
                        <c:v>42011.458333332957</c:v>
                      </c:pt>
                      <c:pt idx="156">
                        <c:v>42011.499999999622</c:v>
                      </c:pt>
                      <c:pt idx="157">
                        <c:v>42011.541666666286</c:v>
                      </c:pt>
                      <c:pt idx="158">
                        <c:v>42011.58333333295</c:v>
                      </c:pt>
                      <c:pt idx="159">
                        <c:v>42011.624999999614</c:v>
                      </c:pt>
                      <c:pt idx="160">
                        <c:v>42011.666666666279</c:v>
                      </c:pt>
                      <c:pt idx="161">
                        <c:v>42011.708333332943</c:v>
                      </c:pt>
                      <c:pt idx="162">
                        <c:v>42011.749999999607</c:v>
                      </c:pt>
                      <c:pt idx="163">
                        <c:v>42011.791666666271</c:v>
                      </c:pt>
                      <c:pt idx="164">
                        <c:v>42011.833333332936</c:v>
                      </c:pt>
                      <c:pt idx="165">
                        <c:v>42011.8749999996</c:v>
                      </c:pt>
                      <c:pt idx="166">
                        <c:v>42011.916666666264</c:v>
                      </c:pt>
                      <c:pt idx="167">
                        <c:v>42011.958333332928</c:v>
                      </c:pt>
                      <c:pt idx="168">
                        <c:v>42011.999999999593</c:v>
                      </c:pt>
                      <c:pt idx="169">
                        <c:v>42012.041666666257</c:v>
                      </c:pt>
                      <c:pt idx="170">
                        <c:v>42012.083333332921</c:v>
                      </c:pt>
                      <c:pt idx="171">
                        <c:v>42012.124999999585</c:v>
                      </c:pt>
                      <c:pt idx="172">
                        <c:v>42012.16666666625</c:v>
                      </c:pt>
                      <c:pt idx="173">
                        <c:v>42012.208333332914</c:v>
                      </c:pt>
                      <c:pt idx="174">
                        <c:v>42012.249999999578</c:v>
                      </c:pt>
                      <c:pt idx="175">
                        <c:v>42012.291666666242</c:v>
                      </c:pt>
                      <c:pt idx="176">
                        <c:v>42012.333333332906</c:v>
                      </c:pt>
                      <c:pt idx="177">
                        <c:v>42012.374999999571</c:v>
                      </c:pt>
                      <c:pt idx="178">
                        <c:v>42012.416666666235</c:v>
                      </c:pt>
                      <c:pt idx="179">
                        <c:v>42012.458333332899</c:v>
                      </c:pt>
                      <c:pt idx="180">
                        <c:v>42012.499999999563</c:v>
                      </c:pt>
                      <c:pt idx="181">
                        <c:v>42012.541666666228</c:v>
                      </c:pt>
                      <c:pt idx="182">
                        <c:v>42012.583333332892</c:v>
                      </c:pt>
                      <c:pt idx="183">
                        <c:v>42012.624999999556</c:v>
                      </c:pt>
                      <c:pt idx="184">
                        <c:v>42012.66666666622</c:v>
                      </c:pt>
                      <c:pt idx="185">
                        <c:v>42012.708333332885</c:v>
                      </c:pt>
                      <c:pt idx="186">
                        <c:v>42012.749999999549</c:v>
                      </c:pt>
                      <c:pt idx="187">
                        <c:v>42012.791666666213</c:v>
                      </c:pt>
                      <c:pt idx="188">
                        <c:v>42012.833333332877</c:v>
                      </c:pt>
                      <c:pt idx="189">
                        <c:v>42012.874999999542</c:v>
                      </c:pt>
                      <c:pt idx="190">
                        <c:v>42012.916666666206</c:v>
                      </c:pt>
                      <c:pt idx="191">
                        <c:v>42012.95833333287</c:v>
                      </c:pt>
                      <c:pt idx="192">
                        <c:v>42012.999999999534</c:v>
                      </c:pt>
                      <c:pt idx="193">
                        <c:v>42013.041666666199</c:v>
                      </c:pt>
                      <c:pt idx="194">
                        <c:v>42013.083333332863</c:v>
                      </c:pt>
                      <c:pt idx="195">
                        <c:v>42013.124999999527</c:v>
                      </c:pt>
                      <c:pt idx="196">
                        <c:v>42013.166666666191</c:v>
                      </c:pt>
                      <c:pt idx="197">
                        <c:v>42013.208333332856</c:v>
                      </c:pt>
                      <c:pt idx="198">
                        <c:v>42013.24999999952</c:v>
                      </c:pt>
                      <c:pt idx="199">
                        <c:v>42013.291666666184</c:v>
                      </c:pt>
                      <c:pt idx="200">
                        <c:v>42013.333333332848</c:v>
                      </c:pt>
                      <c:pt idx="201">
                        <c:v>42013.374999999513</c:v>
                      </c:pt>
                      <c:pt idx="202">
                        <c:v>42013.416666666177</c:v>
                      </c:pt>
                      <c:pt idx="203">
                        <c:v>42013.458333332841</c:v>
                      </c:pt>
                      <c:pt idx="204">
                        <c:v>42013.499999999505</c:v>
                      </c:pt>
                      <c:pt idx="205">
                        <c:v>42013.541666666169</c:v>
                      </c:pt>
                      <c:pt idx="206">
                        <c:v>42013.583333332834</c:v>
                      </c:pt>
                      <c:pt idx="207">
                        <c:v>42013.624999999498</c:v>
                      </c:pt>
                      <c:pt idx="208">
                        <c:v>42013.666666666162</c:v>
                      </c:pt>
                      <c:pt idx="209">
                        <c:v>42013.708333332826</c:v>
                      </c:pt>
                      <c:pt idx="210">
                        <c:v>42013.749999999491</c:v>
                      </c:pt>
                      <c:pt idx="211">
                        <c:v>42013.791666666155</c:v>
                      </c:pt>
                      <c:pt idx="212">
                        <c:v>42013.833333332819</c:v>
                      </c:pt>
                      <c:pt idx="213">
                        <c:v>42013.874999999483</c:v>
                      </c:pt>
                      <c:pt idx="214">
                        <c:v>42013.916666666148</c:v>
                      </c:pt>
                      <c:pt idx="215">
                        <c:v>42013.958333332812</c:v>
                      </c:pt>
                      <c:pt idx="216">
                        <c:v>42013.999999999476</c:v>
                      </c:pt>
                      <c:pt idx="217">
                        <c:v>42014.04166666614</c:v>
                      </c:pt>
                      <c:pt idx="218">
                        <c:v>42014.083333332805</c:v>
                      </c:pt>
                      <c:pt idx="219">
                        <c:v>42014.124999999469</c:v>
                      </c:pt>
                      <c:pt idx="220">
                        <c:v>42014.166666666133</c:v>
                      </c:pt>
                      <c:pt idx="221">
                        <c:v>42014.208333332797</c:v>
                      </c:pt>
                      <c:pt idx="222">
                        <c:v>42014.249999999462</c:v>
                      </c:pt>
                      <c:pt idx="223">
                        <c:v>42014.291666666126</c:v>
                      </c:pt>
                      <c:pt idx="224">
                        <c:v>42014.33333333279</c:v>
                      </c:pt>
                      <c:pt idx="225">
                        <c:v>42014.374999999454</c:v>
                      </c:pt>
                      <c:pt idx="226">
                        <c:v>42014.416666666119</c:v>
                      </c:pt>
                      <c:pt idx="227">
                        <c:v>42014.458333332783</c:v>
                      </c:pt>
                      <c:pt idx="228">
                        <c:v>42014.499999999447</c:v>
                      </c:pt>
                      <c:pt idx="229">
                        <c:v>42014.541666666111</c:v>
                      </c:pt>
                      <c:pt idx="230">
                        <c:v>42014.583333332776</c:v>
                      </c:pt>
                      <c:pt idx="231">
                        <c:v>42014.62499999944</c:v>
                      </c:pt>
                      <c:pt idx="232">
                        <c:v>42014.666666666104</c:v>
                      </c:pt>
                      <c:pt idx="233">
                        <c:v>42014.708333332768</c:v>
                      </c:pt>
                      <c:pt idx="234">
                        <c:v>42014.749999999432</c:v>
                      </c:pt>
                      <c:pt idx="235">
                        <c:v>42014.791666666097</c:v>
                      </c:pt>
                      <c:pt idx="236">
                        <c:v>42014.833333332761</c:v>
                      </c:pt>
                      <c:pt idx="237">
                        <c:v>42014.874999999425</c:v>
                      </c:pt>
                      <c:pt idx="238">
                        <c:v>42014.916666666089</c:v>
                      </c:pt>
                      <c:pt idx="239">
                        <c:v>42014.958333332754</c:v>
                      </c:pt>
                      <c:pt idx="240">
                        <c:v>42014.999999999418</c:v>
                      </c:pt>
                      <c:pt idx="241">
                        <c:v>42015.041666666082</c:v>
                      </c:pt>
                      <c:pt idx="242">
                        <c:v>42015.083333332746</c:v>
                      </c:pt>
                      <c:pt idx="243">
                        <c:v>42015.124999999411</c:v>
                      </c:pt>
                      <c:pt idx="244">
                        <c:v>42015.166666666075</c:v>
                      </c:pt>
                      <c:pt idx="245">
                        <c:v>42015.208333332739</c:v>
                      </c:pt>
                      <c:pt idx="246">
                        <c:v>42015.249999999403</c:v>
                      </c:pt>
                      <c:pt idx="247">
                        <c:v>42015.291666666068</c:v>
                      </c:pt>
                      <c:pt idx="248">
                        <c:v>42015.333333332732</c:v>
                      </c:pt>
                      <c:pt idx="249">
                        <c:v>42015.374999999396</c:v>
                      </c:pt>
                      <c:pt idx="250">
                        <c:v>42015.41666666606</c:v>
                      </c:pt>
                      <c:pt idx="251">
                        <c:v>42015.458333332725</c:v>
                      </c:pt>
                      <c:pt idx="252">
                        <c:v>42015.499999999389</c:v>
                      </c:pt>
                      <c:pt idx="253">
                        <c:v>42015.541666666053</c:v>
                      </c:pt>
                      <c:pt idx="254">
                        <c:v>42015.583333332717</c:v>
                      </c:pt>
                      <c:pt idx="255">
                        <c:v>42015.624999999382</c:v>
                      </c:pt>
                      <c:pt idx="256">
                        <c:v>42015.666666666046</c:v>
                      </c:pt>
                      <c:pt idx="257">
                        <c:v>42015.70833333271</c:v>
                      </c:pt>
                      <c:pt idx="258">
                        <c:v>42015.749999999374</c:v>
                      </c:pt>
                      <c:pt idx="259">
                        <c:v>42015.791666666039</c:v>
                      </c:pt>
                      <c:pt idx="260">
                        <c:v>42015.833333332703</c:v>
                      </c:pt>
                      <c:pt idx="261">
                        <c:v>42015.874999999367</c:v>
                      </c:pt>
                      <c:pt idx="262">
                        <c:v>42015.916666666031</c:v>
                      </c:pt>
                      <c:pt idx="263">
                        <c:v>42015.958333332695</c:v>
                      </c:pt>
                      <c:pt idx="264">
                        <c:v>42015.99999999936</c:v>
                      </c:pt>
                      <c:pt idx="265">
                        <c:v>42016.041666666024</c:v>
                      </c:pt>
                      <c:pt idx="266">
                        <c:v>42016.083333332688</c:v>
                      </c:pt>
                      <c:pt idx="267">
                        <c:v>42016.124999999352</c:v>
                      </c:pt>
                      <c:pt idx="268">
                        <c:v>42016.166666666017</c:v>
                      </c:pt>
                      <c:pt idx="269">
                        <c:v>42016.208333332681</c:v>
                      </c:pt>
                      <c:pt idx="270">
                        <c:v>42016.249999999345</c:v>
                      </c:pt>
                      <c:pt idx="271">
                        <c:v>42016.291666666009</c:v>
                      </c:pt>
                      <c:pt idx="272">
                        <c:v>42016.333333332674</c:v>
                      </c:pt>
                      <c:pt idx="273">
                        <c:v>42016.374999999338</c:v>
                      </c:pt>
                      <c:pt idx="274">
                        <c:v>42016.416666666002</c:v>
                      </c:pt>
                      <c:pt idx="275">
                        <c:v>42016.458333332666</c:v>
                      </c:pt>
                      <c:pt idx="276">
                        <c:v>42016.499999999331</c:v>
                      </c:pt>
                      <c:pt idx="277">
                        <c:v>42016.541666665995</c:v>
                      </c:pt>
                      <c:pt idx="278">
                        <c:v>42016.583333332659</c:v>
                      </c:pt>
                      <c:pt idx="279">
                        <c:v>42016.624999999323</c:v>
                      </c:pt>
                      <c:pt idx="280">
                        <c:v>42016.666666665988</c:v>
                      </c:pt>
                      <c:pt idx="281">
                        <c:v>42016.708333332652</c:v>
                      </c:pt>
                      <c:pt idx="282">
                        <c:v>42016.749999999316</c:v>
                      </c:pt>
                      <c:pt idx="283">
                        <c:v>42016.79166666598</c:v>
                      </c:pt>
                      <c:pt idx="284">
                        <c:v>42016.833333332645</c:v>
                      </c:pt>
                      <c:pt idx="285">
                        <c:v>42016.874999999309</c:v>
                      </c:pt>
                      <c:pt idx="286">
                        <c:v>42016.916666665973</c:v>
                      </c:pt>
                      <c:pt idx="287">
                        <c:v>42016.958333332637</c:v>
                      </c:pt>
                      <c:pt idx="288">
                        <c:v>42016.999999999302</c:v>
                      </c:pt>
                      <c:pt idx="289">
                        <c:v>42017.041666665966</c:v>
                      </c:pt>
                      <c:pt idx="290">
                        <c:v>42017.08333333263</c:v>
                      </c:pt>
                      <c:pt idx="291">
                        <c:v>42017.124999999294</c:v>
                      </c:pt>
                      <c:pt idx="292">
                        <c:v>42017.166666665958</c:v>
                      </c:pt>
                      <c:pt idx="293">
                        <c:v>42017.208333332623</c:v>
                      </c:pt>
                      <c:pt idx="294">
                        <c:v>42017.249999999287</c:v>
                      </c:pt>
                      <c:pt idx="295">
                        <c:v>42017.291666665951</c:v>
                      </c:pt>
                      <c:pt idx="296">
                        <c:v>42017.333333332615</c:v>
                      </c:pt>
                      <c:pt idx="297">
                        <c:v>42017.37499999928</c:v>
                      </c:pt>
                      <c:pt idx="298">
                        <c:v>42017.416666665944</c:v>
                      </c:pt>
                      <c:pt idx="299">
                        <c:v>42017.458333332608</c:v>
                      </c:pt>
                      <c:pt idx="300">
                        <c:v>42017.499999999272</c:v>
                      </c:pt>
                      <c:pt idx="301">
                        <c:v>42017.541666665937</c:v>
                      </c:pt>
                      <c:pt idx="302">
                        <c:v>42017.583333332601</c:v>
                      </c:pt>
                      <c:pt idx="303">
                        <c:v>42017.624999999265</c:v>
                      </c:pt>
                      <c:pt idx="304">
                        <c:v>42017.666666665929</c:v>
                      </c:pt>
                      <c:pt idx="305">
                        <c:v>42017.708333332594</c:v>
                      </c:pt>
                      <c:pt idx="306">
                        <c:v>42017.749999999258</c:v>
                      </c:pt>
                      <c:pt idx="307">
                        <c:v>42017.791666665922</c:v>
                      </c:pt>
                      <c:pt idx="308">
                        <c:v>42017.833333332586</c:v>
                      </c:pt>
                      <c:pt idx="309">
                        <c:v>42017.874999999251</c:v>
                      </c:pt>
                      <c:pt idx="310">
                        <c:v>42017.916666665915</c:v>
                      </c:pt>
                      <c:pt idx="311">
                        <c:v>42017.958333332579</c:v>
                      </c:pt>
                      <c:pt idx="312">
                        <c:v>42017.999999999243</c:v>
                      </c:pt>
                      <c:pt idx="313">
                        <c:v>42018.041666665908</c:v>
                      </c:pt>
                      <c:pt idx="314">
                        <c:v>42018.083333332572</c:v>
                      </c:pt>
                      <c:pt idx="315">
                        <c:v>42018.124999999236</c:v>
                      </c:pt>
                      <c:pt idx="316">
                        <c:v>42018.1666666659</c:v>
                      </c:pt>
                      <c:pt idx="317">
                        <c:v>42018.208333332565</c:v>
                      </c:pt>
                      <c:pt idx="318">
                        <c:v>42018.249999999229</c:v>
                      </c:pt>
                      <c:pt idx="319">
                        <c:v>42018.291666665893</c:v>
                      </c:pt>
                      <c:pt idx="320">
                        <c:v>42018.333333332557</c:v>
                      </c:pt>
                      <c:pt idx="321">
                        <c:v>42018.374999999221</c:v>
                      </c:pt>
                      <c:pt idx="322">
                        <c:v>42018.416666665886</c:v>
                      </c:pt>
                      <c:pt idx="323">
                        <c:v>42018.45833333255</c:v>
                      </c:pt>
                      <c:pt idx="324">
                        <c:v>42018.499999999214</c:v>
                      </c:pt>
                      <c:pt idx="325">
                        <c:v>42018.541666665878</c:v>
                      </c:pt>
                      <c:pt idx="326">
                        <c:v>42018.583333332543</c:v>
                      </c:pt>
                      <c:pt idx="327">
                        <c:v>42018.624999999207</c:v>
                      </c:pt>
                      <c:pt idx="328">
                        <c:v>42018.666666665871</c:v>
                      </c:pt>
                      <c:pt idx="329">
                        <c:v>42018.708333332535</c:v>
                      </c:pt>
                      <c:pt idx="330">
                        <c:v>42018.7499999992</c:v>
                      </c:pt>
                      <c:pt idx="331">
                        <c:v>42018.791666665864</c:v>
                      </c:pt>
                      <c:pt idx="332">
                        <c:v>42018.833333332528</c:v>
                      </c:pt>
                      <c:pt idx="333">
                        <c:v>42018.874999999192</c:v>
                      </c:pt>
                      <c:pt idx="334">
                        <c:v>42018.916666665857</c:v>
                      </c:pt>
                      <c:pt idx="335">
                        <c:v>42018.958333332521</c:v>
                      </c:pt>
                      <c:pt idx="336">
                        <c:v>42018.999999999185</c:v>
                      </c:pt>
                      <c:pt idx="337">
                        <c:v>42019.041666665849</c:v>
                      </c:pt>
                      <c:pt idx="338">
                        <c:v>42019.083333332514</c:v>
                      </c:pt>
                      <c:pt idx="339">
                        <c:v>42019.124999999178</c:v>
                      </c:pt>
                      <c:pt idx="340">
                        <c:v>42019.166666665842</c:v>
                      </c:pt>
                      <c:pt idx="341">
                        <c:v>42019.208333332506</c:v>
                      </c:pt>
                      <c:pt idx="342">
                        <c:v>42019.249999999171</c:v>
                      </c:pt>
                      <c:pt idx="343">
                        <c:v>42019.291666665835</c:v>
                      </c:pt>
                      <c:pt idx="344">
                        <c:v>42019.333333332499</c:v>
                      </c:pt>
                      <c:pt idx="345">
                        <c:v>42019.374999999163</c:v>
                      </c:pt>
                      <c:pt idx="346">
                        <c:v>42019.416666665828</c:v>
                      </c:pt>
                      <c:pt idx="347">
                        <c:v>42019.458333332492</c:v>
                      </c:pt>
                      <c:pt idx="348">
                        <c:v>42019.499999999156</c:v>
                      </c:pt>
                      <c:pt idx="349">
                        <c:v>42019.54166666582</c:v>
                      </c:pt>
                      <c:pt idx="350">
                        <c:v>42019.583333332484</c:v>
                      </c:pt>
                      <c:pt idx="351">
                        <c:v>42019.624999999149</c:v>
                      </c:pt>
                      <c:pt idx="352">
                        <c:v>42019.666666665813</c:v>
                      </c:pt>
                      <c:pt idx="353">
                        <c:v>42019.708333332477</c:v>
                      </c:pt>
                      <c:pt idx="354">
                        <c:v>42019.749999999141</c:v>
                      </c:pt>
                      <c:pt idx="355">
                        <c:v>42019.791666665806</c:v>
                      </c:pt>
                      <c:pt idx="356">
                        <c:v>42019.83333333247</c:v>
                      </c:pt>
                      <c:pt idx="357">
                        <c:v>42019.874999999134</c:v>
                      </c:pt>
                      <c:pt idx="358">
                        <c:v>42019.916666665798</c:v>
                      </c:pt>
                      <c:pt idx="359">
                        <c:v>42019.958333332463</c:v>
                      </c:pt>
                      <c:pt idx="360">
                        <c:v>42019.999999999127</c:v>
                      </c:pt>
                      <c:pt idx="361">
                        <c:v>42020.041666665791</c:v>
                      </c:pt>
                      <c:pt idx="362">
                        <c:v>42020.083333332455</c:v>
                      </c:pt>
                      <c:pt idx="363">
                        <c:v>42020.12499999912</c:v>
                      </c:pt>
                      <c:pt idx="364">
                        <c:v>42020.166666665784</c:v>
                      </c:pt>
                      <c:pt idx="365">
                        <c:v>42020.208333332448</c:v>
                      </c:pt>
                      <c:pt idx="366">
                        <c:v>42020.249999999112</c:v>
                      </c:pt>
                      <c:pt idx="367">
                        <c:v>42020.291666665777</c:v>
                      </c:pt>
                      <c:pt idx="368">
                        <c:v>42020.333333332441</c:v>
                      </c:pt>
                      <c:pt idx="369">
                        <c:v>42020.374999999105</c:v>
                      </c:pt>
                      <c:pt idx="370">
                        <c:v>42020.416666665769</c:v>
                      </c:pt>
                      <c:pt idx="371">
                        <c:v>42020.458333332434</c:v>
                      </c:pt>
                      <c:pt idx="372">
                        <c:v>42020.499999999098</c:v>
                      </c:pt>
                      <c:pt idx="373">
                        <c:v>42020.541666665762</c:v>
                      </c:pt>
                      <c:pt idx="374">
                        <c:v>42020.583333332426</c:v>
                      </c:pt>
                      <c:pt idx="375">
                        <c:v>42020.624999999091</c:v>
                      </c:pt>
                      <c:pt idx="376">
                        <c:v>42020.666666665755</c:v>
                      </c:pt>
                      <c:pt idx="377">
                        <c:v>42020.708333332419</c:v>
                      </c:pt>
                      <c:pt idx="378">
                        <c:v>42020.749999999083</c:v>
                      </c:pt>
                      <c:pt idx="379">
                        <c:v>42020.791666665747</c:v>
                      </c:pt>
                      <c:pt idx="380">
                        <c:v>42020.833333332412</c:v>
                      </c:pt>
                      <c:pt idx="381">
                        <c:v>42020.874999999076</c:v>
                      </c:pt>
                      <c:pt idx="382">
                        <c:v>42020.91666666574</c:v>
                      </c:pt>
                      <c:pt idx="383">
                        <c:v>42020.958333332404</c:v>
                      </c:pt>
                      <c:pt idx="384">
                        <c:v>42020.999999999069</c:v>
                      </c:pt>
                      <c:pt idx="385">
                        <c:v>42021.041666665733</c:v>
                      </c:pt>
                      <c:pt idx="386">
                        <c:v>42021.083333332397</c:v>
                      </c:pt>
                      <c:pt idx="387">
                        <c:v>42021.124999999061</c:v>
                      </c:pt>
                      <c:pt idx="388">
                        <c:v>42021.166666665726</c:v>
                      </c:pt>
                      <c:pt idx="389">
                        <c:v>42021.20833333239</c:v>
                      </c:pt>
                      <c:pt idx="390">
                        <c:v>42021.249999999054</c:v>
                      </c:pt>
                      <c:pt idx="391">
                        <c:v>42021.291666665718</c:v>
                      </c:pt>
                      <c:pt idx="392">
                        <c:v>42021.333333332383</c:v>
                      </c:pt>
                      <c:pt idx="393">
                        <c:v>42021.374999999047</c:v>
                      </c:pt>
                      <c:pt idx="394">
                        <c:v>42021.416666665711</c:v>
                      </c:pt>
                      <c:pt idx="395">
                        <c:v>42021.458333332375</c:v>
                      </c:pt>
                      <c:pt idx="396">
                        <c:v>42021.49999999904</c:v>
                      </c:pt>
                      <c:pt idx="397">
                        <c:v>42021.541666665704</c:v>
                      </c:pt>
                      <c:pt idx="398">
                        <c:v>42021.583333332368</c:v>
                      </c:pt>
                      <c:pt idx="399">
                        <c:v>42021.624999999032</c:v>
                      </c:pt>
                      <c:pt idx="400">
                        <c:v>42021.666666665697</c:v>
                      </c:pt>
                      <c:pt idx="401">
                        <c:v>42021.708333332361</c:v>
                      </c:pt>
                      <c:pt idx="402">
                        <c:v>42021.749999999025</c:v>
                      </c:pt>
                      <c:pt idx="403">
                        <c:v>42021.791666665689</c:v>
                      </c:pt>
                      <c:pt idx="404">
                        <c:v>42021.833333332354</c:v>
                      </c:pt>
                      <c:pt idx="405">
                        <c:v>42021.874999999018</c:v>
                      </c:pt>
                      <c:pt idx="406">
                        <c:v>42021.916666665682</c:v>
                      </c:pt>
                      <c:pt idx="407">
                        <c:v>42021.958333332346</c:v>
                      </c:pt>
                      <c:pt idx="408">
                        <c:v>42021.99999999901</c:v>
                      </c:pt>
                      <c:pt idx="409">
                        <c:v>42022.041666665675</c:v>
                      </c:pt>
                      <c:pt idx="410">
                        <c:v>42022.083333332339</c:v>
                      </c:pt>
                      <c:pt idx="411">
                        <c:v>42022.124999999003</c:v>
                      </c:pt>
                      <c:pt idx="412">
                        <c:v>42022.166666665667</c:v>
                      </c:pt>
                      <c:pt idx="413">
                        <c:v>42022.208333332332</c:v>
                      </c:pt>
                      <c:pt idx="414">
                        <c:v>42022.249999998996</c:v>
                      </c:pt>
                      <c:pt idx="415">
                        <c:v>42022.29166666566</c:v>
                      </c:pt>
                      <c:pt idx="416">
                        <c:v>42022.333333332324</c:v>
                      </c:pt>
                      <c:pt idx="417">
                        <c:v>42022.374999998989</c:v>
                      </c:pt>
                      <c:pt idx="418">
                        <c:v>42022.416666665653</c:v>
                      </c:pt>
                      <c:pt idx="419">
                        <c:v>42022.458333332317</c:v>
                      </c:pt>
                      <c:pt idx="420">
                        <c:v>42022.499999998981</c:v>
                      </c:pt>
                      <c:pt idx="421">
                        <c:v>42022.541666665646</c:v>
                      </c:pt>
                      <c:pt idx="422">
                        <c:v>42022.58333333231</c:v>
                      </c:pt>
                      <c:pt idx="423">
                        <c:v>42022.624999998974</c:v>
                      </c:pt>
                      <c:pt idx="424">
                        <c:v>42022.666666665638</c:v>
                      </c:pt>
                      <c:pt idx="425">
                        <c:v>42022.708333332303</c:v>
                      </c:pt>
                      <c:pt idx="426">
                        <c:v>42022.749999998967</c:v>
                      </c:pt>
                      <c:pt idx="427">
                        <c:v>42022.791666665631</c:v>
                      </c:pt>
                      <c:pt idx="428">
                        <c:v>42022.833333332295</c:v>
                      </c:pt>
                      <c:pt idx="429">
                        <c:v>42022.87499999896</c:v>
                      </c:pt>
                      <c:pt idx="430">
                        <c:v>42022.916666665624</c:v>
                      </c:pt>
                      <c:pt idx="431">
                        <c:v>42022.958333332288</c:v>
                      </c:pt>
                      <c:pt idx="432">
                        <c:v>42022.999999998952</c:v>
                      </c:pt>
                      <c:pt idx="433">
                        <c:v>42023.041666665617</c:v>
                      </c:pt>
                      <c:pt idx="434">
                        <c:v>42023.083333332281</c:v>
                      </c:pt>
                      <c:pt idx="435">
                        <c:v>42023.124999998945</c:v>
                      </c:pt>
                      <c:pt idx="436">
                        <c:v>42023.166666665609</c:v>
                      </c:pt>
                      <c:pt idx="437">
                        <c:v>42023.208333332273</c:v>
                      </c:pt>
                      <c:pt idx="438">
                        <c:v>42023.249999998938</c:v>
                      </c:pt>
                      <c:pt idx="439">
                        <c:v>42023.291666665602</c:v>
                      </c:pt>
                      <c:pt idx="440">
                        <c:v>42023.333333332266</c:v>
                      </c:pt>
                      <c:pt idx="441">
                        <c:v>42023.37499999893</c:v>
                      </c:pt>
                      <c:pt idx="442">
                        <c:v>42023.416666665595</c:v>
                      </c:pt>
                      <c:pt idx="443">
                        <c:v>42023.458333332259</c:v>
                      </c:pt>
                      <c:pt idx="444">
                        <c:v>42023.499999998923</c:v>
                      </c:pt>
                      <c:pt idx="445">
                        <c:v>42023.541666665587</c:v>
                      </c:pt>
                      <c:pt idx="446">
                        <c:v>42023.583333332252</c:v>
                      </c:pt>
                      <c:pt idx="447">
                        <c:v>42023.624999998916</c:v>
                      </c:pt>
                      <c:pt idx="448">
                        <c:v>42023.66666666558</c:v>
                      </c:pt>
                      <c:pt idx="449">
                        <c:v>42023.708333332244</c:v>
                      </c:pt>
                      <c:pt idx="450">
                        <c:v>42023.749999998909</c:v>
                      </c:pt>
                      <c:pt idx="451">
                        <c:v>42023.791666665573</c:v>
                      </c:pt>
                      <c:pt idx="452">
                        <c:v>42023.833333332237</c:v>
                      </c:pt>
                      <c:pt idx="453">
                        <c:v>42023.874999998901</c:v>
                      </c:pt>
                      <c:pt idx="454">
                        <c:v>42023.916666665566</c:v>
                      </c:pt>
                      <c:pt idx="455">
                        <c:v>42023.95833333223</c:v>
                      </c:pt>
                      <c:pt idx="456">
                        <c:v>42023.999999998894</c:v>
                      </c:pt>
                      <c:pt idx="457">
                        <c:v>42024.041666665558</c:v>
                      </c:pt>
                      <c:pt idx="458">
                        <c:v>42024.083333332223</c:v>
                      </c:pt>
                      <c:pt idx="459">
                        <c:v>42024.124999998887</c:v>
                      </c:pt>
                      <c:pt idx="460">
                        <c:v>42024.166666665551</c:v>
                      </c:pt>
                      <c:pt idx="461">
                        <c:v>42024.208333332215</c:v>
                      </c:pt>
                      <c:pt idx="462">
                        <c:v>42024.24999999888</c:v>
                      </c:pt>
                      <c:pt idx="463">
                        <c:v>42024.291666665544</c:v>
                      </c:pt>
                      <c:pt idx="464">
                        <c:v>42024.333333332208</c:v>
                      </c:pt>
                      <c:pt idx="465">
                        <c:v>42024.374999998872</c:v>
                      </c:pt>
                      <c:pt idx="466">
                        <c:v>42024.416666665536</c:v>
                      </c:pt>
                      <c:pt idx="467">
                        <c:v>42024.458333332201</c:v>
                      </c:pt>
                      <c:pt idx="468">
                        <c:v>42024.499999998865</c:v>
                      </c:pt>
                      <c:pt idx="469">
                        <c:v>42024.541666665529</c:v>
                      </c:pt>
                      <c:pt idx="470">
                        <c:v>42024.583333332193</c:v>
                      </c:pt>
                      <c:pt idx="471">
                        <c:v>42024.624999998858</c:v>
                      </c:pt>
                      <c:pt idx="472">
                        <c:v>42024.666666665522</c:v>
                      </c:pt>
                      <c:pt idx="473">
                        <c:v>42024.708333332186</c:v>
                      </c:pt>
                      <c:pt idx="474">
                        <c:v>42024.74999999885</c:v>
                      </c:pt>
                      <c:pt idx="475">
                        <c:v>42024.791666665515</c:v>
                      </c:pt>
                      <c:pt idx="476">
                        <c:v>42024.833333332179</c:v>
                      </c:pt>
                      <c:pt idx="477">
                        <c:v>42024.874999998843</c:v>
                      </c:pt>
                      <c:pt idx="478">
                        <c:v>42024.916666665507</c:v>
                      </c:pt>
                      <c:pt idx="479">
                        <c:v>42024.958333332172</c:v>
                      </c:pt>
                      <c:pt idx="480">
                        <c:v>42024.999999998836</c:v>
                      </c:pt>
                      <c:pt idx="481">
                        <c:v>42025.0416666655</c:v>
                      </c:pt>
                      <c:pt idx="482">
                        <c:v>42025.083333332164</c:v>
                      </c:pt>
                      <c:pt idx="483">
                        <c:v>42025.124999998829</c:v>
                      </c:pt>
                      <c:pt idx="484">
                        <c:v>42025.166666665493</c:v>
                      </c:pt>
                      <c:pt idx="485">
                        <c:v>42025.208333332157</c:v>
                      </c:pt>
                      <c:pt idx="486">
                        <c:v>42025.249999998821</c:v>
                      </c:pt>
                      <c:pt idx="487">
                        <c:v>42025.291666665486</c:v>
                      </c:pt>
                      <c:pt idx="488">
                        <c:v>42025.33333333215</c:v>
                      </c:pt>
                      <c:pt idx="489">
                        <c:v>42025.374999998814</c:v>
                      </c:pt>
                      <c:pt idx="490">
                        <c:v>42025.416666665478</c:v>
                      </c:pt>
                      <c:pt idx="491">
                        <c:v>42025.458333332143</c:v>
                      </c:pt>
                      <c:pt idx="492">
                        <c:v>42025.499999998807</c:v>
                      </c:pt>
                      <c:pt idx="493">
                        <c:v>42025.541666665471</c:v>
                      </c:pt>
                      <c:pt idx="494">
                        <c:v>42025.583333332135</c:v>
                      </c:pt>
                      <c:pt idx="495">
                        <c:v>42025.624999998799</c:v>
                      </c:pt>
                      <c:pt idx="496">
                        <c:v>42025.666666665464</c:v>
                      </c:pt>
                      <c:pt idx="497">
                        <c:v>42025.708333332128</c:v>
                      </c:pt>
                      <c:pt idx="498">
                        <c:v>42025.749999998792</c:v>
                      </c:pt>
                      <c:pt idx="499">
                        <c:v>42025.791666665456</c:v>
                      </c:pt>
                      <c:pt idx="500">
                        <c:v>42025.833333332121</c:v>
                      </c:pt>
                      <c:pt idx="501">
                        <c:v>42025.874999998785</c:v>
                      </c:pt>
                      <c:pt idx="502">
                        <c:v>42025.916666665449</c:v>
                      </c:pt>
                      <c:pt idx="503">
                        <c:v>42025.958333332113</c:v>
                      </c:pt>
                      <c:pt idx="504">
                        <c:v>42025.999999998778</c:v>
                      </c:pt>
                      <c:pt idx="505">
                        <c:v>42026.041666665442</c:v>
                      </c:pt>
                      <c:pt idx="506">
                        <c:v>42026.083333332106</c:v>
                      </c:pt>
                      <c:pt idx="507">
                        <c:v>42026.12499999877</c:v>
                      </c:pt>
                      <c:pt idx="508">
                        <c:v>42026.166666665435</c:v>
                      </c:pt>
                      <c:pt idx="509">
                        <c:v>42026.208333332099</c:v>
                      </c:pt>
                      <c:pt idx="510">
                        <c:v>42026.249999998763</c:v>
                      </c:pt>
                      <c:pt idx="511">
                        <c:v>42026.291666665427</c:v>
                      </c:pt>
                      <c:pt idx="512">
                        <c:v>42026.333333332092</c:v>
                      </c:pt>
                      <c:pt idx="513">
                        <c:v>42026.374999998756</c:v>
                      </c:pt>
                      <c:pt idx="514">
                        <c:v>42026.41666666542</c:v>
                      </c:pt>
                      <c:pt idx="515">
                        <c:v>42026.458333332084</c:v>
                      </c:pt>
                      <c:pt idx="516">
                        <c:v>42026.499999998749</c:v>
                      </c:pt>
                      <c:pt idx="517">
                        <c:v>42026.541666665413</c:v>
                      </c:pt>
                      <c:pt idx="518">
                        <c:v>42026.583333332077</c:v>
                      </c:pt>
                      <c:pt idx="519">
                        <c:v>42026.624999998741</c:v>
                      </c:pt>
                      <c:pt idx="520">
                        <c:v>42026.666666665406</c:v>
                      </c:pt>
                      <c:pt idx="521">
                        <c:v>42026.70833333207</c:v>
                      </c:pt>
                      <c:pt idx="522">
                        <c:v>42026.749999998734</c:v>
                      </c:pt>
                      <c:pt idx="523">
                        <c:v>42026.791666665398</c:v>
                      </c:pt>
                      <c:pt idx="524">
                        <c:v>42026.833333332062</c:v>
                      </c:pt>
                      <c:pt idx="525">
                        <c:v>42026.874999998727</c:v>
                      </c:pt>
                      <c:pt idx="526">
                        <c:v>42026.916666665391</c:v>
                      </c:pt>
                      <c:pt idx="527">
                        <c:v>42026.958333332055</c:v>
                      </c:pt>
                      <c:pt idx="528">
                        <c:v>42026.999999998719</c:v>
                      </c:pt>
                      <c:pt idx="529">
                        <c:v>42027.041666665384</c:v>
                      </c:pt>
                      <c:pt idx="530">
                        <c:v>42027.083333332048</c:v>
                      </c:pt>
                      <c:pt idx="531">
                        <c:v>42027.124999998712</c:v>
                      </c:pt>
                      <c:pt idx="532">
                        <c:v>42027.166666665376</c:v>
                      </c:pt>
                      <c:pt idx="533">
                        <c:v>42027.208333332041</c:v>
                      </c:pt>
                      <c:pt idx="534">
                        <c:v>42027.249999998705</c:v>
                      </c:pt>
                      <c:pt idx="535">
                        <c:v>42027.291666665369</c:v>
                      </c:pt>
                      <c:pt idx="536">
                        <c:v>42027.333333332033</c:v>
                      </c:pt>
                      <c:pt idx="537">
                        <c:v>42027.374999998698</c:v>
                      </c:pt>
                      <c:pt idx="538">
                        <c:v>42027.416666665362</c:v>
                      </c:pt>
                      <c:pt idx="539">
                        <c:v>42027.458333332026</c:v>
                      </c:pt>
                      <c:pt idx="540">
                        <c:v>42027.49999999869</c:v>
                      </c:pt>
                      <c:pt idx="541">
                        <c:v>42027.541666665355</c:v>
                      </c:pt>
                      <c:pt idx="542">
                        <c:v>42027.583333332019</c:v>
                      </c:pt>
                      <c:pt idx="543">
                        <c:v>42027.624999998683</c:v>
                      </c:pt>
                      <c:pt idx="544">
                        <c:v>42027.666666665347</c:v>
                      </c:pt>
                      <c:pt idx="545">
                        <c:v>42027.708333332012</c:v>
                      </c:pt>
                      <c:pt idx="546">
                        <c:v>42027.749999998676</c:v>
                      </c:pt>
                      <c:pt idx="547">
                        <c:v>42027.79166666534</c:v>
                      </c:pt>
                      <c:pt idx="548">
                        <c:v>42027.833333332004</c:v>
                      </c:pt>
                      <c:pt idx="549">
                        <c:v>42027.874999998668</c:v>
                      </c:pt>
                      <c:pt idx="550">
                        <c:v>42027.916666665333</c:v>
                      </c:pt>
                      <c:pt idx="551">
                        <c:v>42027.958333331997</c:v>
                      </c:pt>
                      <c:pt idx="552">
                        <c:v>42027.999999998661</c:v>
                      </c:pt>
                      <c:pt idx="553">
                        <c:v>42028.041666665325</c:v>
                      </c:pt>
                      <c:pt idx="554">
                        <c:v>42028.08333333199</c:v>
                      </c:pt>
                      <c:pt idx="555">
                        <c:v>42028.124999998654</c:v>
                      </c:pt>
                      <c:pt idx="556">
                        <c:v>42028.166666665318</c:v>
                      </c:pt>
                      <c:pt idx="557">
                        <c:v>42028.208333331982</c:v>
                      </c:pt>
                      <c:pt idx="558">
                        <c:v>42028.249999998647</c:v>
                      </c:pt>
                      <c:pt idx="559">
                        <c:v>42028.291666665311</c:v>
                      </c:pt>
                      <c:pt idx="560">
                        <c:v>42028.333333331975</c:v>
                      </c:pt>
                      <c:pt idx="561">
                        <c:v>42028.374999998639</c:v>
                      </c:pt>
                      <c:pt idx="562">
                        <c:v>42028.416666665304</c:v>
                      </c:pt>
                      <c:pt idx="563">
                        <c:v>42028.458333331968</c:v>
                      </c:pt>
                      <c:pt idx="564">
                        <c:v>42028.499999998632</c:v>
                      </c:pt>
                      <c:pt idx="565">
                        <c:v>42028.541666665296</c:v>
                      </c:pt>
                      <c:pt idx="566">
                        <c:v>42028.583333331961</c:v>
                      </c:pt>
                      <c:pt idx="567">
                        <c:v>42028.624999998625</c:v>
                      </c:pt>
                      <c:pt idx="568">
                        <c:v>42028.666666665289</c:v>
                      </c:pt>
                      <c:pt idx="569">
                        <c:v>42028.708333331953</c:v>
                      </c:pt>
                      <c:pt idx="570">
                        <c:v>42028.749999998618</c:v>
                      </c:pt>
                      <c:pt idx="571">
                        <c:v>42028.791666665282</c:v>
                      </c:pt>
                      <c:pt idx="572">
                        <c:v>42028.833333331946</c:v>
                      </c:pt>
                      <c:pt idx="573">
                        <c:v>42028.87499999861</c:v>
                      </c:pt>
                      <c:pt idx="574">
                        <c:v>42028.916666665275</c:v>
                      </c:pt>
                      <c:pt idx="575">
                        <c:v>42028.958333331939</c:v>
                      </c:pt>
                      <c:pt idx="576">
                        <c:v>42028.999999998603</c:v>
                      </c:pt>
                      <c:pt idx="577">
                        <c:v>42029.041666665267</c:v>
                      </c:pt>
                      <c:pt idx="578">
                        <c:v>42029.083333331931</c:v>
                      </c:pt>
                      <c:pt idx="579">
                        <c:v>42029.124999998596</c:v>
                      </c:pt>
                      <c:pt idx="580">
                        <c:v>42029.16666666526</c:v>
                      </c:pt>
                      <c:pt idx="581">
                        <c:v>42029.208333331924</c:v>
                      </c:pt>
                      <c:pt idx="582">
                        <c:v>42029.249999998588</c:v>
                      </c:pt>
                      <c:pt idx="583">
                        <c:v>42029.291666665253</c:v>
                      </c:pt>
                      <c:pt idx="584">
                        <c:v>42029.333333331917</c:v>
                      </c:pt>
                      <c:pt idx="585">
                        <c:v>42029.374999998581</c:v>
                      </c:pt>
                      <c:pt idx="586">
                        <c:v>42029.416666665245</c:v>
                      </c:pt>
                      <c:pt idx="587">
                        <c:v>42029.45833333191</c:v>
                      </c:pt>
                      <c:pt idx="588">
                        <c:v>42029.499999998574</c:v>
                      </c:pt>
                      <c:pt idx="589">
                        <c:v>42029.541666665238</c:v>
                      </c:pt>
                      <c:pt idx="590">
                        <c:v>42029.583333331902</c:v>
                      </c:pt>
                      <c:pt idx="591">
                        <c:v>42029.624999998567</c:v>
                      </c:pt>
                      <c:pt idx="592">
                        <c:v>42029.666666665231</c:v>
                      </c:pt>
                      <c:pt idx="593">
                        <c:v>42029.708333331895</c:v>
                      </c:pt>
                      <c:pt idx="594">
                        <c:v>42029.749999998559</c:v>
                      </c:pt>
                      <c:pt idx="595">
                        <c:v>42029.791666665224</c:v>
                      </c:pt>
                      <c:pt idx="596">
                        <c:v>42029.833333331888</c:v>
                      </c:pt>
                      <c:pt idx="597">
                        <c:v>42029.874999998552</c:v>
                      </c:pt>
                      <c:pt idx="598">
                        <c:v>42029.916666665216</c:v>
                      </c:pt>
                      <c:pt idx="599">
                        <c:v>42029.958333331881</c:v>
                      </c:pt>
                      <c:pt idx="600">
                        <c:v>42029.999999998545</c:v>
                      </c:pt>
                      <c:pt idx="601">
                        <c:v>42030.041666665209</c:v>
                      </c:pt>
                      <c:pt idx="602">
                        <c:v>42030.083333331873</c:v>
                      </c:pt>
                      <c:pt idx="603">
                        <c:v>42030.124999998538</c:v>
                      </c:pt>
                      <c:pt idx="604">
                        <c:v>42030.166666665202</c:v>
                      </c:pt>
                      <c:pt idx="605">
                        <c:v>42030.208333331866</c:v>
                      </c:pt>
                      <c:pt idx="606">
                        <c:v>42030.24999999853</c:v>
                      </c:pt>
                      <c:pt idx="607">
                        <c:v>42030.291666665194</c:v>
                      </c:pt>
                      <c:pt idx="608">
                        <c:v>42030.333333331859</c:v>
                      </c:pt>
                      <c:pt idx="609">
                        <c:v>42030.374999998523</c:v>
                      </c:pt>
                      <c:pt idx="610">
                        <c:v>42030.416666665187</c:v>
                      </c:pt>
                      <c:pt idx="611">
                        <c:v>42030.458333331851</c:v>
                      </c:pt>
                      <c:pt idx="612">
                        <c:v>42030.499999998516</c:v>
                      </c:pt>
                      <c:pt idx="613">
                        <c:v>42030.54166666518</c:v>
                      </c:pt>
                      <c:pt idx="614">
                        <c:v>42030.583333331844</c:v>
                      </c:pt>
                      <c:pt idx="615">
                        <c:v>42030.624999998508</c:v>
                      </c:pt>
                      <c:pt idx="616">
                        <c:v>42030.666666665173</c:v>
                      </c:pt>
                      <c:pt idx="617">
                        <c:v>42030.708333331837</c:v>
                      </c:pt>
                      <c:pt idx="618">
                        <c:v>42030.749999998501</c:v>
                      </c:pt>
                      <c:pt idx="619">
                        <c:v>42030.791666665165</c:v>
                      </c:pt>
                      <c:pt idx="620">
                        <c:v>42030.83333333183</c:v>
                      </c:pt>
                      <c:pt idx="621">
                        <c:v>42030.874999998494</c:v>
                      </c:pt>
                      <c:pt idx="622">
                        <c:v>42030.916666665158</c:v>
                      </c:pt>
                      <c:pt idx="623">
                        <c:v>42030.958333331822</c:v>
                      </c:pt>
                      <c:pt idx="624">
                        <c:v>42030.999999998487</c:v>
                      </c:pt>
                      <c:pt idx="625">
                        <c:v>42031.041666665151</c:v>
                      </c:pt>
                      <c:pt idx="626">
                        <c:v>42031.083333331815</c:v>
                      </c:pt>
                      <c:pt idx="627">
                        <c:v>42031.124999998479</c:v>
                      </c:pt>
                      <c:pt idx="628">
                        <c:v>42031.166666665144</c:v>
                      </c:pt>
                      <c:pt idx="629">
                        <c:v>42031.208333331808</c:v>
                      </c:pt>
                      <c:pt idx="630">
                        <c:v>42031.249999998472</c:v>
                      </c:pt>
                      <c:pt idx="631">
                        <c:v>42031.291666665136</c:v>
                      </c:pt>
                      <c:pt idx="632">
                        <c:v>42031.333333331801</c:v>
                      </c:pt>
                      <c:pt idx="633">
                        <c:v>42031.374999998465</c:v>
                      </c:pt>
                      <c:pt idx="634">
                        <c:v>42031.416666665129</c:v>
                      </c:pt>
                      <c:pt idx="635">
                        <c:v>42031.458333331793</c:v>
                      </c:pt>
                      <c:pt idx="636">
                        <c:v>42031.499999998457</c:v>
                      </c:pt>
                      <c:pt idx="637">
                        <c:v>42031.541666665122</c:v>
                      </c:pt>
                      <c:pt idx="638">
                        <c:v>42031.583333331786</c:v>
                      </c:pt>
                      <c:pt idx="639">
                        <c:v>42031.62499999845</c:v>
                      </c:pt>
                      <c:pt idx="640">
                        <c:v>42031.666666665114</c:v>
                      </c:pt>
                      <c:pt idx="641">
                        <c:v>42031.708333331779</c:v>
                      </c:pt>
                      <c:pt idx="642">
                        <c:v>42031.749999998443</c:v>
                      </c:pt>
                      <c:pt idx="643">
                        <c:v>42031.791666665107</c:v>
                      </c:pt>
                      <c:pt idx="644">
                        <c:v>42031.833333331771</c:v>
                      </c:pt>
                      <c:pt idx="645">
                        <c:v>42031.874999998436</c:v>
                      </c:pt>
                      <c:pt idx="646">
                        <c:v>42031.9166666651</c:v>
                      </c:pt>
                      <c:pt idx="647">
                        <c:v>42031.958333331764</c:v>
                      </c:pt>
                      <c:pt idx="648">
                        <c:v>42031.999999998428</c:v>
                      </c:pt>
                      <c:pt idx="649">
                        <c:v>42032.041666665093</c:v>
                      </c:pt>
                      <c:pt idx="650">
                        <c:v>42032.083333331757</c:v>
                      </c:pt>
                      <c:pt idx="651">
                        <c:v>42032.124999998421</c:v>
                      </c:pt>
                      <c:pt idx="652">
                        <c:v>42032.166666665085</c:v>
                      </c:pt>
                      <c:pt idx="653">
                        <c:v>42032.20833333175</c:v>
                      </c:pt>
                      <c:pt idx="654">
                        <c:v>42032.249999998414</c:v>
                      </c:pt>
                      <c:pt idx="655">
                        <c:v>42032.291666665078</c:v>
                      </c:pt>
                      <c:pt idx="656">
                        <c:v>42032.333333331742</c:v>
                      </c:pt>
                      <c:pt idx="657">
                        <c:v>42032.374999998407</c:v>
                      </c:pt>
                      <c:pt idx="658">
                        <c:v>42032.416666665071</c:v>
                      </c:pt>
                      <c:pt idx="659">
                        <c:v>42032.458333331735</c:v>
                      </c:pt>
                      <c:pt idx="660">
                        <c:v>42032.499999998399</c:v>
                      </c:pt>
                      <c:pt idx="661">
                        <c:v>42032.541666665064</c:v>
                      </c:pt>
                      <c:pt idx="662">
                        <c:v>42032.583333331728</c:v>
                      </c:pt>
                      <c:pt idx="663">
                        <c:v>42032.624999998392</c:v>
                      </c:pt>
                      <c:pt idx="664">
                        <c:v>42032.666666665056</c:v>
                      </c:pt>
                      <c:pt idx="665">
                        <c:v>42032.70833333172</c:v>
                      </c:pt>
                      <c:pt idx="666">
                        <c:v>42032.749999998385</c:v>
                      </c:pt>
                      <c:pt idx="667">
                        <c:v>42032.791666665049</c:v>
                      </c:pt>
                      <c:pt idx="668">
                        <c:v>42032.833333331713</c:v>
                      </c:pt>
                      <c:pt idx="669">
                        <c:v>42032.874999998377</c:v>
                      </c:pt>
                      <c:pt idx="670">
                        <c:v>42032.916666665042</c:v>
                      </c:pt>
                      <c:pt idx="671">
                        <c:v>42032.958333331706</c:v>
                      </c:pt>
                      <c:pt idx="672">
                        <c:v>42032.99999999837</c:v>
                      </c:pt>
                      <c:pt idx="673">
                        <c:v>42033.041666665034</c:v>
                      </c:pt>
                      <c:pt idx="674">
                        <c:v>42033.083333331699</c:v>
                      </c:pt>
                      <c:pt idx="675">
                        <c:v>42033.124999998363</c:v>
                      </c:pt>
                      <c:pt idx="676">
                        <c:v>42033.166666665027</c:v>
                      </c:pt>
                      <c:pt idx="677">
                        <c:v>42033.208333331691</c:v>
                      </c:pt>
                      <c:pt idx="678">
                        <c:v>42033.249999998356</c:v>
                      </c:pt>
                      <c:pt idx="679">
                        <c:v>42033.29166666502</c:v>
                      </c:pt>
                      <c:pt idx="680">
                        <c:v>42033.333333331684</c:v>
                      </c:pt>
                      <c:pt idx="681">
                        <c:v>42033.374999998348</c:v>
                      </c:pt>
                      <c:pt idx="682">
                        <c:v>42033.416666665013</c:v>
                      </c:pt>
                      <c:pt idx="683">
                        <c:v>42033.458333331677</c:v>
                      </c:pt>
                      <c:pt idx="684">
                        <c:v>42033.499999998341</c:v>
                      </c:pt>
                      <c:pt idx="685">
                        <c:v>42033.541666665005</c:v>
                      </c:pt>
                      <c:pt idx="686">
                        <c:v>42033.58333333167</c:v>
                      </c:pt>
                      <c:pt idx="687">
                        <c:v>42033.624999998334</c:v>
                      </c:pt>
                      <c:pt idx="688">
                        <c:v>42033.666666664998</c:v>
                      </c:pt>
                      <c:pt idx="689">
                        <c:v>42033.708333331662</c:v>
                      </c:pt>
                      <c:pt idx="690">
                        <c:v>42033.749999998327</c:v>
                      </c:pt>
                      <c:pt idx="691">
                        <c:v>42033.791666664991</c:v>
                      </c:pt>
                      <c:pt idx="692">
                        <c:v>42033.833333331655</c:v>
                      </c:pt>
                      <c:pt idx="693">
                        <c:v>42033.874999998319</c:v>
                      </c:pt>
                      <c:pt idx="694">
                        <c:v>42033.916666664983</c:v>
                      </c:pt>
                      <c:pt idx="695">
                        <c:v>42033.958333331648</c:v>
                      </c:pt>
                      <c:pt idx="696">
                        <c:v>42033.999999998312</c:v>
                      </c:pt>
                      <c:pt idx="697">
                        <c:v>42034.041666664976</c:v>
                      </c:pt>
                      <c:pt idx="698">
                        <c:v>42034.08333333164</c:v>
                      </c:pt>
                      <c:pt idx="699">
                        <c:v>42034.124999998305</c:v>
                      </c:pt>
                      <c:pt idx="700">
                        <c:v>42034.166666664969</c:v>
                      </c:pt>
                      <c:pt idx="701">
                        <c:v>42034.208333331633</c:v>
                      </c:pt>
                      <c:pt idx="702">
                        <c:v>42034.249999998297</c:v>
                      </c:pt>
                      <c:pt idx="703">
                        <c:v>42034.291666664962</c:v>
                      </c:pt>
                      <c:pt idx="704">
                        <c:v>42034.333333331626</c:v>
                      </c:pt>
                      <c:pt idx="705">
                        <c:v>42034.37499999829</c:v>
                      </c:pt>
                      <c:pt idx="706">
                        <c:v>42034.416666664954</c:v>
                      </c:pt>
                      <c:pt idx="707">
                        <c:v>42034.458333331619</c:v>
                      </c:pt>
                      <c:pt idx="708">
                        <c:v>42034.499999998283</c:v>
                      </c:pt>
                      <c:pt idx="709">
                        <c:v>42034.541666664947</c:v>
                      </c:pt>
                      <c:pt idx="710">
                        <c:v>42034.583333331611</c:v>
                      </c:pt>
                      <c:pt idx="711">
                        <c:v>42034.624999998276</c:v>
                      </c:pt>
                      <c:pt idx="712">
                        <c:v>42034.66666666494</c:v>
                      </c:pt>
                      <c:pt idx="713">
                        <c:v>42034.708333331604</c:v>
                      </c:pt>
                      <c:pt idx="714">
                        <c:v>42034.749999998268</c:v>
                      </c:pt>
                      <c:pt idx="715">
                        <c:v>42034.791666664933</c:v>
                      </c:pt>
                      <c:pt idx="716">
                        <c:v>42034.833333331597</c:v>
                      </c:pt>
                      <c:pt idx="717">
                        <c:v>42034.874999998261</c:v>
                      </c:pt>
                      <c:pt idx="718">
                        <c:v>42034.916666664925</c:v>
                      </c:pt>
                      <c:pt idx="719">
                        <c:v>42034.95833333159</c:v>
                      </c:pt>
                      <c:pt idx="720">
                        <c:v>42034.999999998254</c:v>
                      </c:pt>
                      <c:pt idx="721">
                        <c:v>42035.041666664918</c:v>
                      </c:pt>
                      <c:pt idx="722">
                        <c:v>42035.083333331582</c:v>
                      </c:pt>
                      <c:pt idx="723">
                        <c:v>42035.124999998246</c:v>
                      </c:pt>
                      <c:pt idx="724">
                        <c:v>42035.166666664911</c:v>
                      </c:pt>
                      <c:pt idx="725">
                        <c:v>42035.208333331575</c:v>
                      </c:pt>
                      <c:pt idx="726">
                        <c:v>42035.249999998239</c:v>
                      </c:pt>
                      <c:pt idx="727">
                        <c:v>42035.291666664903</c:v>
                      </c:pt>
                      <c:pt idx="728">
                        <c:v>42035.333333331568</c:v>
                      </c:pt>
                      <c:pt idx="729">
                        <c:v>42035.374999998232</c:v>
                      </c:pt>
                      <c:pt idx="730">
                        <c:v>42035.416666664896</c:v>
                      </c:pt>
                      <c:pt idx="731">
                        <c:v>42035.45833333156</c:v>
                      </c:pt>
                      <c:pt idx="732">
                        <c:v>42035.499999998225</c:v>
                      </c:pt>
                      <c:pt idx="733">
                        <c:v>42035.541666664889</c:v>
                      </c:pt>
                      <c:pt idx="734">
                        <c:v>42035.583333331553</c:v>
                      </c:pt>
                      <c:pt idx="735">
                        <c:v>42035.624999998217</c:v>
                      </c:pt>
                      <c:pt idx="736">
                        <c:v>42035.666666664882</c:v>
                      </c:pt>
                      <c:pt idx="737">
                        <c:v>42035.708333331546</c:v>
                      </c:pt>
                      <c:pt idx="738">
                        <c:v>42035.74999999821</c:v>
                      </c:pt>
                      <c:pt idx="739">
                        <c:v>42035.791666664874</c:v>
                      </c:pt>
                      <c:pt idx="740">
                        <c:v>42035.833333331539</c:v>
                      </c:pt>
                      <c:pt idx="741">
                        <c:v>42035.874999998203</c:v>
                      </c:pt>
                      <c:pt idx="742">
                        <c:v>42035.916666664867</c:v>
                      </c:pt>
                      <c:pt idx="743">
                        <c:v>42035.958333331531</c:v>
                      </c:pt>
                      <c:pt idx="744">
                        <c:v>42035.999999998196</c:v>
                      </c:pt>
                      <c:pt idx="745">
                        <c:v>42036.04166666486</c:v>
                      </c:pt>
                      <c:pt idx="746">
                        <c:v>42036.083333331524</c:v>
                      </c:pt>
                      <c:pt idx="747">
                        <c:v>42036.124999998188</c:v>
                      </c:pt>
                      <c:pt idx="748">
                        <c:v>42036.166666664853</c:v>
                      </c:pt>
                      <c:pt idx="749">
                        <c:v>42036.208333331517</c:v>
                      </c:pt>
                      <c:pt idx="750">
                        <c:v>42036.249999998181</c:v>
                      </c:pt>
                      <c:pt idx="751">
                        <c:v>42036.291666664845</c:v>
                      </c:pt>
                      <c:pt idx="752">
                        <c:v>42036.333333331509</c:v>
                      </c:pt>
                      <c:pt idx="753">
                        <c:v>42036.374999998174</c:v>
                      </c:pt>
                      <c:pt idx="754">
                        <c:v>42036.416666664838</c:v>
                      </c:pt>
                      <c:pt idx="755">
                        <c:v>42036.458333331502</c:v>
                      </c:pt>
                      <c:pt idx="756">
                        <c:v>42036.499999998166</c:v>
                      </c:pt>
                      <c:pt idx="757">
                        <c:v>42036.541666664831</c:v>
                      </c:pt>
                      <c:pt idx="758">
                        <c:v>42036.583333331495</c:v>
                      </c:pt>
                      <c:pt idx="759">
                        <c:v>42036.624999998159</c:v>
                      </c:pt>
                      <c:pt idx="760">
                        <c:v>42036.666666664823</c:v>
                      </c:pt>
                      <c:pt idx="761">
                        <c:v>42036.708333331488</c:v>
                      </c:pt>
                      <c:pt idx="762">
                        <c:v>42036.749999998152</c:v>
                      </c:pt>
                      <c:pt idx="763">
                        <c:v>42036.791666664816</c:v>
                      </c:pt>
                      <c:pt idx="764">
                        <c:v>42036.83333333148</c:v>
                      </c:pt>
                      <c:pt idx="765">
                        <c:v>42036.874999998145</c:v>
                      </c:pt>
                      <c:pt idx="766">
                        <c:v>42036.916666664809</c:v>
                      </c:pt>
                      <c:pt idx="767">
                        <c:v>42036.958333331473</c:v>
                      </c:pt>
                      <c:pt idx="768">
                        <c:v>42036.999999998137</c:v>
                      </c:pt>
                      <c:pt idx="769">
                        <c:v>42037.041666664802</c:v>
                      </c:pt>
                      <c:pt idx="770">
                        <c:v>42037.083333331466</c:v>
                      </c:pt>
                      <c:pt idx="771">
                        <c:v>42037.12499999813</c:v>
                      </c:pt>
                      <c:pt idx="772">
                        <c:v>42037.166666664794</c:v>
                      </c:pt>
                      <c:pt idx="773">
                        <c:v>42037.208333331459</c:v>
                      </c:pt>
                      <c:pt idx="774">
                        <c:v>42037.249999998123</c:v>
                      </c:pt>
                      <c:pt idx="775">
                        <c:v>42037.291666664787</c:v>
                      </c:pt>
                      <c:pt idx="776">
                        <c:v>42037.333333331451</c:v>
                      </c:pt>
                      <c:pt idx="777">
                        <c:v>42037.374999998116</c:v>
                      </c:pt>
                      <c:pt idx="778">
                        <c:v>42037.41666666478</c:v>
                      </c:pt>
                      <c:pt idx="779">
                        <c:v>42037.458333331444</c:v>
                      </c:pt>
                      <c:pt idx="780">
                        <c:v>42037.499999998108</c:v>
                      </c:pt>
                      <c:pt idx="781">
                        <c:v>42037.541666664772</c:v>
                      </c:pt>
                      <c:pt idx="782">
                        <c:v>42037.583333331437</c:v>
                      </c:pt>
                      <c:pt idx="783">
                        <c:v>42037.624999998101</c:v>
                      </c:pt>
                      <c:pt idx="784">
                        <c:v>42037.666666664765</c:v>
                      </c:pt>
                      <c:pt idx="785">
                        <c:v>42037.708333331429</c:v>
                      </c:pt>
                      <c:pt idx="786">
                        <c:v>42037.749999998094</c:v>
                      </c:pt>
                      <c:pt idx="787">
                        <c:v>42037.791666664758</c:v>
                      </c:pt>
                      <c:pt idx="788">
                        <c:v>42037.833333331422</c:v>
                      </c:pt>
                      <c:pt idx="789">
                        <c:v>42037.874999998086</c:v>
                      </c:pt>
                      <c:pt idx="790">
                        <c:v>42037.916666664751</c:v>
                      </c:pt>
                      <c:pt idx="791">
                        <c:v>42037.958333331415</c:v>
                      </c:pt>
                      <c:pt idx="792">
                        <c:v>42037.999999998079</c:v>
                      </c:pt>
                      <c:pt idx="793">
                        <c:v>42038.041666664743</c:v>
                      </c:pt>
                      <c:pt idx="794">
                        <c:v>42038.083333331408</c:v>
                      </c:pt>
                      <c:pt idx="795">
                        <c:v>42038.124999998072</c:v>
                      </c:pt>
                      <c:pt idx="796">
                        <c:v>42038.166666664736</c:v>
                      </c:pt>
                      <c:pt idx="797">
                        <c:v>42038.2083333314</c:v>
                      </c:pt>
                      <c:pt idx="798">
                        <c:v>42038.249999998065</c:v>
                      </c:pt>
                      <c:pt idx="799">
                        <c:v>42038.291666664729</c:v>
                      </c:pt>
                      <c:pt idx="800">
                        <c:v>42038.333333331393</c:v>
                      </c:pt>
                      <c:pt idx="801">
                        <c:v>42038.374999998057</c:v>
                      </c:pt>
                      <c:pt idx="802">
                        <c:v>42038.416666664722</c:v>
                      </c:pt>
                      <c:pt idx="803">
                        <c:v>42038.458333331386</c:v>
                      </c:pt>
                      <c:pt idx="804">
                        <c:v>42038.49999999805</c:v>
                      </c:pt>
                      <c:pt idx="805">
                        <c:v>42038.541666664714</c:v>
                      </c:pt>
                      <c:pt idx="806">
                        <c:v>42038.583333331379</c:v>
                      </c:pt>
                      <c:pt idx="807">
                        <c:v>42038.624999998043</c:v>
                      </c:pt>
                      <c:pt idx="808">
                        <c:v>42038.666666664707</c:v>
                      </c:pt>
                      <c:pt idx="809">
                        <c:v>42038.708333331371</c:v>
                      </c:pt>
                      <c:pt idx="810">
                        <c:v>42038.749999998035</c:v>
                      </c:pt>
                      <c:pt idx="811">
                        <c:v>42038.7916666647</c:v>
                      </c:pt>
                      <c:pt idx="812">
                        <c:v>42038.833333331364</c:v>
                      </c:pt>
                      <c:pt idx="813">
                        <c:v>42038.874999998028</c:v>
                      </c:pt>
                      <c:pt idx="814">
                        <c:v>42038.916666664692</c:v>
                      </c:pt>
                      <c:pt idx="815">
                        <c:v>42038.958333331357</c:v>
                      </c:pt>
                      <c:pt idx="816">
                        <c:v>42038.999999998021</c:v>
                      </c:pt>
                      <c:pt idx="817">
                        <c:v>42039.041666664685</c:v>
                      </c:pt>
                      <c:pt idx="818">
                        <c:v>42039.083333331349</c:v>
                      </c:pt>
                      <c:pt idx="819">
                        <c:v>42039.124999998014</c:v>
                      </c:pt>
                      <c:pt idx="820">
                        <c:v>42039.166666664678</c:v>
                      </c:pt>
                      <c:pt idx="821">
                        <c:v>42039.208333331342</c:v>
                      </c:pt>
                      <c:pt idx="822">
                        <c:v>42039.249999998006</c:v>
                      </c:pt>
                      <c:pt idx="823">
                        <c:v>42039.291666664671</c:v>
                      </c:pt>
                      <c:pt idx="824">
                        <c:v>42039.333333331335</c:v>
                      </c:pt>
                      <c:pt idx="825">
                        <c:v>42039.374999997999</c:v>
                      </c:pt>
                      <c:pt idx="826">
                        <c:v>42039.416666664663</c:v>
                      </c:pt>
                      <c:pt idx="827">
                        <c:v>42039.458333331328</c:v>
                      </c:pt>
                      <c:pt idx="828">
                        <c:v>42039.499999997992</c:v>
                      </c:pt>
                      <c:pt idx="829">
                        <c:v>42039.541666664656</c:v>
                      </c:pt>
                      <c:pt idx="830">
                        <c:v>42039.58333333132</c:v>
                      </c:pt>
                      <c:pt idx="831">
                        <c:v>42039.624999997985</c:v>
                      </c:pt>
                      <c:pt idx="832">
                        <c:v>42039.666666664649</c:v>
                      </c:pt>
                      <c:pt idx="833">
                        <c:v>42039.708333331313</c:v>
                      </c:pt>
                      <c:pt idx="834">
                        <c:v>42039.749999997977</c:v>
                      </c:pt>
                      <c:pt idx="835">
                        <c:v>42039.791666664642</c:v>
                      </c:pt>
                      <c:pt idx="836">
                        <c:v>42039.833333331306</c:v>
                      </c:pt>
                      <c:pt idx="837">
                        <c:v>42039.87499999797</c:v>
                      </c:pt>
                      <c:pt idx="838">
                        <c:v>42039.916666664634</c:v>
                      </c:pt>
                      <c:pt idx="839">
                        <c:v>42039.958333331298</c:v>
                      </c:pt>
                      <c:pt idx="840">
                        <c:v>42039.999999997963</c:v>
                      </c:pt>
                      <c:pt idx="841">
                        <c:v>42040.041666664627</c:v>
                      </c:pt>
                      <c:pt idx="842">
                        <c:v>42040.083333331291</c:v>
                      </c:pt>
                      <c:pt idx="843">
                        <c:v>42040.124999997955</c:v>
                      </c:pt>
                      <c:pt idx="844">
                        <c:v>42040.16666666462</c:v>
                      </c:pt>
                      <c:pt idx="845">
                        <c:v>42040.208333331284</c:v>
                      </c:pt>
                      <c:pt idx="846">
                        <c:v>42040.249999997948</c:v>
                      </c:pt>
                      <c:pt idx="847">
                        <c:v>42040.291666664612</c:v>
                      </c:pt>
                      <c:pt idx="848">
                        <c:v>42040.333333331277</c:v>
                      </c:pt>
                      <c:pt idx="849">
                        <c:v>42040.374999997941</c:v>
                      </c:pt>
                      <c:pt idx="850">
                        <c:v>42040.416666664605</c:v>
                      </c:pt>
                      <c:pt idx="851">
                        <c:v>42040.458333331269</c:v>
                      </c:pt>
                      <c:pt idx="852">
                        <c:v>42040.499999997934</c:v>
                      </c:pt>
                      <c:pt idx="853">
                        <c:v>42040.541666664598</c:v>
                      </c:pt>
                      <c:pt idx="854">
                        <c:v>42040.583333331262</c:v>
                      </c:pt>
                      <c:pt idx="855">
                        <c:v>42040.624999997926</c:v>
                      </c:pt>
                      <c:pt idx="856">
                        <c:v>42040.666666664591</c:v>
                      </c:pt>
                      <c:pt idx="857">
                        <c:v>42040.708333331255</c:v>
                      </c:pt>
                      <c:pt idx="858">
                        <c:v>42040.749999997919</c:v>
                      </c:pt>
                      <c:pt idx="859">
                        <c:v>42040.791666664583</c:v>
                      </c:pt>
                      <c:pt idx="860">
                        <c:v>42040.833333331248</c:v>
                      </c:pt>
                      <c:pt idx="861">
                        <c:v>42040.874999997912</c:v>
                      </c:pt>
                      <c:pt idx="862">
                        <c:v>42040.916666664576</c:v>
                      </c:pt>
                      <c:pt idx="863">
                        <c:v>42040.95833333124</c:v>
                      </c:pt>
                      <c:pt idx="864">
                        <c:v>42040.999999997905</c:v>
                      </c:pt>
                      <c:pt idx="865">
                        <c:v>42041.041666664569</c:v>
                      </c:pt>
                      <c:pt idx="866">
                        <c:v>42041.083333331233</c:v>
                      </c:pt>
                      <c:pt idx="867">
                        <c:v>42041.124999997897</c:v>
                      </c:pt>
                      <c:pt idx="868">
                        <c:v>42041.166666664561</c:v>
                      </c:pt>
                      <c:pt idx="869">
                        <c:v>42041.208333331226</c:v>
                      </c:pt>
                      <c:pt idx="870">
                        <c:v>42041.24999999789</c:v>
                      </c:pt>
                      <c:pt idx="871">
                        <c:v>42041.291666664554</c:v>
                      </c:pt>
                      <c:pt idx="872">
                        <c:v>42041.333333331218</c:v>
                      </c:pt>
                      <c:pt idx="873">
                        <c:v>42041.374999997883</c:v>
                      </c:pt>
                      <c:pt idx="874">
                        <c:v>42041.416666664547</c:v>
                      </c:pt>
                      <c:pt idx="875">
                        <c:v>42041.458333331211</c:v>
                      </c:pt>
                      <c:pt idx="876">
                        <c:v>42041.499999997875</c:v>
                      </c:pt>
                      <c:pt idx="877">
                        <c:v>42041.54166666454</c:v>
                      </c:pt>
                      <c:pt idx="878">
                        <c:v>42041.583333331204</c:v>
                      </c:pt>
                      <c:pt idx="879">
                        <c:v>42041.624999997868</c:v>
                      </c:pt>
                      <c:pt idx="880">
                        <c:v>42041.666666664532</c:v>
                      </c:pt>
                      <c:pt idx="881">
                        <c:v>42041.708333331197</c:v>
                      </c:pt>
                      <c:pt idx="882">
                        <c:v>42041.749999997861</c:v>
                      </c:pt>
                      <c:pt idx="883">
                        <c:v>42041.791666664525</c:v>
                      </c:pt>
                      <c:pt idx="884">
                        <c:v>42041.833333331189</c:v>
                      </c:pt>
                      <c:pt idx="885">
                        <c:v>42041.874999997854</c:v>
                      </c:pt>
                      <c:pt idx="886">
                        <c:v>42041.916666664518</c:v>
                      </c:pt>
                      <c:pt idx="887">
                        <c:v>42041.958333331182</c:v>
                      </c:pt>
                      <c:pt idx="888">
                        <c:v>42041.999999997846</c:v>
                      </c:pt>
                      <c:pt idx="889">
                        <c:v>42042.041666664511</c:v>
                      </c:pt>
                      <c:pt idx="890">
                        <c:v>42042.083333331175</c:v>
                      </c:pt>
                      <c:pt idx="891">
                        <c:v>42042.124999997839</c:v>
                      </c:pt>
                      <c:pt idx="892">
                        <c:v>42042.166666664503</c:v>
                      </c:pt>
                      <c:pt idx="893">
                        <c:v>42042.208333331168</c:v>
                      </c:pt>
                      <c:pt idx="894">
                        <c:v>42042.249999997832</c:v>
                      </c:pt>
                      <c:pt idx="895">
                        <c:v>42042.291666664496</c:v>
                      </c:pt>
                      <c:pt idx="896">
                        <c:v>42042.33333333116</c:v>
                      </c:pt>
                      <c:pt idx="897">
                        <c:v>42042.374999997824</c:v>
                      </c:pt>
                      <c:pt idx="898">
                        <c:v>42042.416666664489</c:v>
                      </c:pt>
                      <c:pt idx="899">
                        <c:v>42042.458333331153</c:v>
                      </c:pt>
                      <c:pt idx="900">
                        <c:v>42042.499999997817</c:v>
                      </c:pt>
                      <c:pt idx="901">
                        <c:v>42042.541666664481</c:v>
                      </c:pt>
                      <c:pt idx="902">
                        <c:v>42042.583333331146</c:v>
                      </c:pt>
                      <c:pt idx="903">
                        <c:v>42042.62499999781</c:v>
                      </c:pt>
                      <c:pt idx="904">
                        <c:v>42042.666666664474</c:v>
                      </c:pt>
                      <c:pt idx="905">
                        <c:v>42042.708333331138</c:v>
                      </c:pt>
                      <c:pt idx="906">
                        <c:v>42042.749999997803</c:v>
                      </c:pt>
                      <c:pt idx="907">
                        <c:v>42042.791666664467</c:v>
                      </c:pt>
                      <c:pt idx="908">
                        <c:v>42042.833333331131</c:v>
                      </c:pt>
                      <c:pt idx="909">
                        <c:v>42042.874999997795</c:v>
                      </c:pt>
                      <c:pt idx="910">
                        <c:v>42042.91666666446</c:v>
                      </c:pt>
                      <c:pt idx="911">
                        <c:v>42042.958333331124</c:v>
                      </c:pt>
                      <c:pt idx="912">
                        <c:v>42042.999999997788</c:v>
                      </c:pt>
                      <c:pt idx="913">
                        <c:v>42043.041666664452</c:v>
                      </c:pt>
                      <c:pt idx="914">
                        <c:v>42043.083333331117</c:v>
                      </c:pt>
                      <c:pt idx="915">
                        <c:v>42043.124999997781</c:v>
                      </c:pt>
                      <c:pt idx="916">
                        <c:v>42043.166666664445</c:v>
                      </c:pt>
                      <c:pt idx="917">
                        <c:v>42043.208333331109</c:v>
                      </c:pt>
                      <c:pt idx="918">
                        <c:v>42043.249999997774</c:v>
                      </c:pt>
                      <c:pt idx="919">
                        <c:v>42043.291666664438</c:v>
                      </c:pt>
                      <c:pt idx="920">
                        <c:v>42043.333333331102</c:v>
                      </c:pt>
                      <c:pt idx="921">
                        <c:v>42043.374999997766</c:v>
                      </c:pt>
                      <c:pt idx="922">
                        <c:v>42043.416666664431</c:v>
                      </c:pt>
                      <c:pt idx="923">
                        <c:v>42043.458333331095</c:v>
                      </c:pt>
                      <c:pt idx="924">
                        <c:v>42043.499999997759</c:v>
                      </c:pt>
                      <c:pt idx="925">
                        <c:v>42043.541666664423</c:v>
                      </c:pt>
                      <c:pt idx="926">
                        <c:v>42043.583333331087</c:v>
                      </c:pt>
                      <c:pt idx="927">
                        <c:v>42043.624999997752</c:v>
                      </c:pt>
                      <c:pt idx="928">
                        <c:v>42043.666666664416</c:v>
                      </c:pt>
                      <c:pt idx="929">
                        <c:v>42043.70833333108</c:v>
                      </c:pt>
                      <c:pt idx="930">
                        <c:v>42043.749999997744</c:v>
                      </c:pt>
                      <c:pt idx="931">
                        <c:v>42043.791666664409</c:v>
                      </c:pt>
                      <c:pt idx="932">
                        <c:v>42043.833333331073</c:v>
                      </c:pt>
                      <c:pt idx="933">
                        <c:v>42043.874999997737</c:v>
                      </c:pt>
                      <c:pt idx="934">
                        <c:v>42043.916666664401</c:v>
                      </c:pt>
                      <c:pt idx="935">
                        <c:v>42043.958333331066</c:v>
                      </c:pt>
                      <c:pt idx="936">
                        <c:v>42043.99999999773</c:v>
                      </c:pt>
                      <c:pt idx="937">
                        <c:v>42044.041666664394</c:v>
                      </c:pt>
                      <c:pt idx="938">
                        <c:v>42044.083333331058</c:v>
                      </c:pt>
                      <c:pt idx="939">
                        <c:v>42044.124999997723</c:v>
                      </c:pt>
                      <c:pt idx="940">
                        <c:v>42044.166666664387</c:v>
                      </c:pt>
                      <c:pt idx="941">
                        <c:v>42044.208333331051</c:v>
                      </c:pt>
                      <c:pt idx="942">
                        <c:v>42044.249999997715</c:v>
                      </c:pt>
                      <c:pt idx="943">
                        <c:v>42044.29166666438</c:v>
                      </c:pt>
                      <c:pt idx="944">
                        <c:v>42044.333333331044</c:v>
                      </c:pt>
                      <c:pt idx="945">
                        <c:v>42044.374999997708</c:v>
                      </c:pt>
                      <c:pt idx="946">
                        <c:v>42044.416666664372</c:v>
                      </c:pt>
                      <c:pt idx="947">
                        <c:v>42044.458333331037</c:v>
                      </c:pt>
                      <c:pt idx="948">
                        <c:v>42044.499999997701</c:v>
                      </c:pt>
                      <c:pt idx="949">
                        <c:v>42044.541666664365</c:v>
                      </c:pt>
                      <c:pt idx="950">
                        <c:v>42044.583333331029</c:v>
                      </c:pt>
                      <c:pt idx="951">
                        <c:v>42044.624999997694</c:v>
                      </c:pt>
                      <c:pt idx="952">
                        <c:v>42044.666666664358</c:v>
                      </c:pt>
                      <c:pt idx="953">
                        <c:v>42044.708333331022</c:v>
                      </c:pt>
                      <c:pt idx="954">
                        <c:v>42044.749999997686</c:v>
                      </c:pt>
                      <c:pt idx="955">
                        <c:v>42044.79166666435</c:v>
                      </c:pt>
                      <c:pt idx="956">
                        <c:v>42044.833333331015</c:v>
                      </c:pt>
                      <c:pt idx="957">
                        <c:v>42044.874999997679</c:v>
                      </c:pt>
                      <c:pt idx="958">
                        <c:v>42044.916666664343</c:v>
                      </c:pt>
                      <c:pt idx="959">
                        <c:v>42044.958333331007</c:v>
                      </c:pt>
                      <c:pt idx="960">
                        <c:v>42044.999999997672</c:v>
                      </c:pt>
                      <c:pt idx="961">
                        <c:v>42045.041666664336</c:v>
                      </c:pt>
                      <c:pt idx="962">
                        <c:v>42045.083333331</c:v>
                      </c:pt>
                      <c:pt idx="963">
                        <c:v>42045.124999997664</c:v>
                      </c:pt>
                      <c:pt idx="964">
                        <c:v>42045.166666664329</c:v>
                      </c:pt>
                      <c:pt idx="965">
                        <c:v>42045.208333330993</c:v>
                      </c:pt>
                      <c:pt idx="966">
                        <c:v>42045.249999997657</c:v>
                      </c:pt>
                      <c:pt idx="967">
                        <c:v>42045.291666664321</c:v>
                      </c:pt>
                      <c:pt idx="968">
                        <c:v>42045.333333330986</c:v>
                      </c:pt>
                      <c:pt idx="969">
                        <c:v>42045.37499999765</c:v>
                      </c:pt>
                      <c:pt idx="970">
                        <c:v>42045.416666664314</c:v>
                      </c:pt>
                      <c:pt idx="971">
                        <c:v>42045.458333330978</c:v>
                      </c:pt>
                      <c:pt idx="972">
                        <c:v>42045.499999997643</c:v>
                      </c:pt>
                      <c:pt idx="973">
                        <c:v>42045.541666664307</c:v>
                      </c:pt>
                      <c:pt idx="974">
                        <c:v>42045.583333330971</c:v>
                      </c:pt>
                      <c:pt idx="975">
                        <c:v>42045.624999997635</c:v>
                      </c:pt>
                      <c:pt idx="976">
                        <c:v>42045.6666666643</c:v>
                      </c:pt>
                      <c:pt idx="977">
                        <c:v>42045.708333330964</c:v>
                      </c:pt>
                      <c:pt idx="978">
                        <c:v>42045.749999997628</c:v>
                      </c:pt>
                      <c:pt idx="979">
                        <c:v>42045.791666664292</c:v>
                      </c:pt>
                      <c:pt idx="980">
                        <c:v>42045.833333330957</c:v>
                      </c:pt>
                      <c:pt idx="981">
                        <c:v>42045.874999997621</c:v>
                      </c:pt>
                      <c:pt idx="982">
                        <c:v>42045.916666664285</c:v>
                      </c:pt>
                      <c:pt idx="983">
                        <c:v>42045.958333330949</c:v>
                      </c:pt>
                      <c:pt idx="984">
                        <c:v>42045.999999997613</c:v>
                      </c:pt>
                      <c:pt idx="985">
                        <c:v>42046.041666664278</c:v>
                      </c:pt>
                      <c:pt idx="986">
                        <c:v>42046.083333330942</c:v>
                      </c:pt>
                      <c:pt idx="987">
                        <c:v>42046.124999997606</c:v>
                      </c:pt>
                      <c:pt idx="988">
                        <c:v>42046.16666666427</c:v>
                      </c:pt>
                      <c:pt idx="989">
                        <c:v>42046.208333330935</c:v>
                      </c:pt>
                      <c:pt idx="990">
                        <c:v>42046.249999997599</c:v>
                      </c:pt>
                      <c:pt idx="991">
                        <c:v>42046.291666664263</c:v>
                      </c:pt>
                      <c:pt idx="992">
                        <c:v>42046.333333330927</c:v>
                      </c:pt>
                      <c:pt idx="993">
                        <c:v>42046.374999997592</c:v>
                      </c:pt>
                      <c:pt idx="994">
                        <c:v>42046.416666664256</c:v>
                      </c:pt>
                      <c:pt idx="995">
                        <c:v>42046.45833333092</c:v>
                      </c:pt>
                      <c:pt idx="996">
                        <c:v>42046.499999997584</c:v>
                      </c:pt>
                      <c:pt idx="997">
                        <c:v>42046.541666664249</c:v>
                      </c:pt>
                      <c:pt idx="998">
                        <c:v>42046.583333330913</c:v>
                      </c:pt>
                      <c:pt idx="999">
                        <c:v>42046.624999997577</c:v>
                      </c:pt>
                      <c:pt idx="1000">
                        <c:v>42046.666666664241</c:v>
                      </c:pt>
                      <c:pt idx="1001">
                        <c:v>42046.708333330906</c:v>
                      </c:pt>
                      <c:pt idx="1002">
                        <c:v>42046.74999999757</c:v>
                      </c:pt>
                      <c:pt idx="1003">
                        <c:v>42046.791666664234</c:v>
                      </c:pt>
                      <c:pt idx="1004">
                        <c:v>42046.833333330898</c:v>
                      </c:pt>
                      <c:pt idx="1005">
                        <c:v>42046.874999997563</c:v>
                      </c:pt>
                      <c:pt idx="1006">
                        <c:v>42046.916666664227</c:v>
                      </c:pt>
                      <c:pt idx="1007">
                        <c:v>42046.958333330891</c:v>
                      </c:pt>
                      <c:pt idx="1008">
                        <c:v>42046.999999997555</c:v>
                      </c:pt>
                      <c:pt idx="1009">
                        <c:v>42047.04166666422</c:v>
                      </c:pt>
                      <c:pt idx="1010">
                        <c:v>42047.083333330884</c:v>
                      </c:pt>
                      <c:pt idx="1011">
                        <c:v>42047.124999997548</c:v>
                      </c:pt>
                      <c:pt idx="1012">
                        <c:v>42047.166666664212</c:v>
                      </c:pt>
                      <c:pt idx="1013">
                        <c:v>42047.208333330876</c:v>
                      </c:pt>
                      <c:pt idx="1014">
                        <c:v>42047.249999997541</c:v>
                      </c:pt>
                      <c:pt idx="1015">
                        <c:v>42047.291666664205</c:v>
                      </c:pt>
                      <c:pt idx="1016">
                        <c:v>42047.333333330869</c:v>
                      </c:pt>
                      <c:pt idx="1017">
                        <c:v>42047.374999997533</c:v>
                      </c:pt>
                      <c:pt idx="1018">
                        <c:v>42047.416666664198</c:v>
                      </c:pt>
                      <c:pt idx="1019">
                        <c:v>42047.458333330862</c:v>
                      </c:pt>
                      <c:pt idx="1020">
                        <c:v>42047.499999997526</c:v>
                      </c:pt>
                      <c:pt idx="1021">
                        <c:v>42047.54166666419</c:v>
                      </c:pt>
                      <c:pt idx="1022">
                        <c:v>42047.583333330855</c:v>
                      </c:pt>
                      <c:pt idx="1023">
                        <c:v>42047.624999997519</c:v>
                      </c:pt>
                      <c:pt idx="1024">
                        <c:v>42047.666666664183</c:v>
                      </c:pt>
                      <c:pt idx="1025">
                        <c:v>42047.708333330847</c:v>
                      </c:pt>
                      <c:pt idx="1026">
                        <c:v>42047.749999997512</c:v>
                      </c:pt>
                      <c:pt idx="1027">
                        <c:v>42047.791666664176</c:v>
                      </c:pt>
                      <c:pt idx="1028">
                        <c:v>42047.83333333084</c:v>
                      </c:pt>
                      <c:pt idx="1029">
                        <c:v>42047.874999997504</c:v>
                      </c:pt>
                      <c:pt idx="1030">
                        <c:v>42047.916666664169</c:v>
                      </c:pt>
                      <c:pt idx="1031">
                        <c:v>42047.958333330833</c:v>
                      </c:pt>
                      <c:pt idx="1032">
                        <c:v>42047.999999997497</c:v>
                      </c:pt>
                      <c:pt idx="1033">
                        <c:v>42048.041666664161</c:v>
                      </c:pt>
                      <c:pt idx="1034">
                        <c:v>42048.083333330826</c:v>
                      </c:pt>
                      <c:pt idx="1035">
                        <c:v>42048.12499999749</c:v>
                      </c:pt>
                      <c:pt idx="1036">
                        <c:v>42048.166666664154</c:v>
                      </c:pt>
                      <c:pt idx="1037">
                        <c:v>42048.208333330818</c:v>
                      </c:pt>
                      <c:pt idx="1038">
                        <c:v>42048.249999997483</c:v>
                      </c:pt>
                      <c:pt idx="1039">
                        <c:v>42048.291666664147</c:v>
                      </c:pt>
                      <c:pt idx="1040">
                        <c:v>42048.333333330811</c:v>
                      </c:pt>
                      <c:pt idx="1041">
                        <c:v>42048.374999997475</c:v>
                      </c:pt>
                      <c:pt idx="1042">
                        <c:v>42048.416666664139</c:v>
                      </c:pt>
                      <c:pt idx="1043">
                        <c:v>42048.458333330804</c:v>
                      </c:pt>
                      <c:pt idx="1044">
                        <c:v>42048.499999997468</c:v>
                      </c:pt>
                      <c:pt idx="1045">
                        <c:v>42048.541666664132</c:v>
                      </c:pt>
                      <c:pt idx="1046">
                        <c:v>42048.583333330796</c:v>
                      </c:pt>
                      <c:pt idx="1047">
                        <c:v>42048.624999997461</c:v>
                      </c:pt>
                      <c:pt idx="1048">
                        <c:v>42048.666666664125</c:v>
                      </c:pt>
                      <c:pt idx="1049">
                        <c:v>42048.708333330789</c:v>
                      </c:pt>
                      <c:pt idx="1050">
                        <c:v>42048.749999997453</c:v>
                      </c:pt>
                      <c:pt idx="1051">
                        <c:v>42048.791666664118</c:v>
                      </c:pt>
                      <c:pt idx="1052">
                        <c:v>42048.833333330782</c:v>
                      </c:pt>
                      <c:pt idx="1053">
                        <c:v>42048.874999997446</c:v>
                      </c:pt>
                      <c:pt idx="1054">
                        <c:v>42048.91666666411</c:v>
                      </c:pt>
                      <c:pt idx="1055">
                        <c:v>42048.958333330775</c:v>
                      </c:pt>
                      <c:pt idx="1056">
                        <c:v>42048.999999997439</c:v>
                      </c:pt>
                      <c:pt idx="1057">
                        <c:v>42049.041666664103</c:v>
                      </c:pt>
                      <c:pt idx="1058">
                        <c:v>42049.083333330767</c:v>
                      </c:pt>
                      <c:pt idx="1059">
                        <c:v>42049.124999997432</c:v>
                      </c:pt>
                      <c:pt idx="1060">
                        <c:v>42049.166666664096</c:v>
                      </c:pt>
                      <c:pt idx="1061">
                        <c:v>42049.20833333076</c:v>
                      </c:pt>
                      <c:pt idx="1062">
                        <c:v>42049.249999997424</c:v>
                      </c:pt>
                      <c:pt idx="1063">
                        <c:v>42049.291666664089</c:v>
                      </c:pt>
                      <c:pt idx="1064">
                        <c:v>42049.333333330753</c:v>
                      </c:pt>
                      <c:pt idx="1065">
                        <c:v>42049.374999997417</c:v>
                      </c:pt>
                      <c:pt idx="1066">
                        <c:v>42049.416666664081</c:v>
                      </c:pt>
                      <c:pt idx="1067">
                        <c:v>42049.458333330746</c:v>
                      </c:pt>
                      <c:pt idx="1068">
                        <c:v>42049.49999999741</c:v>
                      </c:pt>
                      <c:pt idx="1069">
                        <c:v>42049.541666664074</c:v>
                      </c:pt>
                      <c:pt idx="1070">
                        <c:v>42049.583333330738</c:v>
                      </c:pt>
                      <c:pt idx="1071">
                        <c:v>42049.624999997402</c:v>
                      </c:pt>
                      <c:pt idx="1072">
                        <c:v>42049.666666664067</c:v>
                      </c:pt>
                      <c:pt idx="1073">
                        <c:v>42049.708333330731</c:v>
                      </c:pt>
                      <c:pt idx="1074">
                        <c:v>42049.749999997395</c:v>
                      </c:pt>
                      <c:pt idx="1075">
                        <c:v>42049.791666664059</c:v>
                      </c:pt>
                      <c:pt idx="1076">
                        <c:v>42049.833333330724</c:v>
                      </c:pt>
                      <c:pt idx="1077">
                        <c:v>42049.874999997388</c:v>
                      </c:pt>
                      <c:pt idx="1078">
                        <c:v>42049.916666664052</c:v>
                      </c:pt>
                      <c:pt idx="1079">
                        <c:v>42049.958333330716</c:v>
                      </c:pt>
                      <c:pt idx="1080">
                        <c:v>42049.999999997381</c:v>
                      </c:pt>
                      <c:pt idx="1081">
                        <c:v>42050.041666664045</c:v>
                      </c:pt>
                      <c:pt idx="1082">
                        <c:v>42050.083333330709</c:v>
                      </c:pt>
                      <c:pt idx="1083">
                        <c:v>42050.124999997373</c:v>
                      </c:pt>
                      <c:pt idx="1084">
                        <c:v>42050.166666664038</c:v>
                      </c:pt>
                      <c:pt idx="1085">
                        <c:v>42050.208333330702</c:v>
                      </c:pt>
                      <c:pt idx="1086">
                        <c:v>42050.249999997366</c:v>
                      </c:pt>
                      <c:pt idx="1087">
                        <c:v>42050.29166666403</c:v>
                      </c:pt>
                      <c:pt idx="1088">
                        <c:v>42050.333333330695</c:v>
                      </c:pt>
                      <c:pt idx="1089">
                        <c:v>42050.374999997359</c:v>
                      </c:pt>
                      <c:pt idx="1090">
                        <c:v>42050.416666664023</c:v>
                      </c:pt>
                      <c:pt idx="1091">
                        <c:v>42050.458333330687</c:v>
                      </c:pt>
                      <c:pt idx="1092">
                        <c:v>42050.499999997352</c:v>
                      </c:pt>
                      <c:pt idx="1093">
                        <c:v>42050.541666664016</c:v>
                      </c:pt>
                      <c:pt idx="1094">
                        <c:v>42050.58333333068</c:v>
                      </c:pt>
                      <c:pt idx="1095">
                        <c:v>42050.624999997344</c:v>
                      </c:pt>
                      <c:pt idx="1096">
                        <c:v>42050.666666664009</c:v>
                      </c:pt>
                      <c:pt idx="1097">
                        <c:v>42050.708333330673</c:v>
                      </c:pt>
                      <c:pt idx="1098">
                        <c:v>42050.749999997337</c:v>
                      </c:pt>
                      <c:pt idx="1099">
                        <c:v>42050.791666664001</c:v>
                      </c:pt>
                      <c:pt idx="1100">
                        <c:v>42050.833333330665</c:v>
                      </c:pt>
                      <c:pt idx="1101">
                        <c:v>42050.87499999733</c:v>
                      </c:pt>
                      <c:pt idx="1102">
                        <c:v>42050.916666663994</c:v>
                      </c:pt>
                      <c:pt idx="1103">
                        <c:v>42050.958333330658</c:v>
                      </c:pt>
                      <c:pt idx="1104">
                        <c:v>42050.999999997322</c:v>
                      </c:pt>
                      <c:pt idx="1105">
                        <c:v>42051.041666663987</c:v>
                      </c:pt>
                      <c:pt idx="1106">
                        <c:v>42051.083333330651</c:v>
                      </c:pt>
                      <c:pt idx="1107">
                        <c:v>42051.124999997315</c:v>
                      </c:pt>
                      <c:pt idx="1108">
                        <c:v>42051.166666663979</c:v>
                      </c:pt>
                      <c:pt idx="1109">
                        <c:v>42051.208333330644</c:v>
                      </c:pt>
                      <c:pt idx="1110">
                        <c:v>42051.249999997308</c:v>
                      </c:pt>
                      <c:pt idx="1111">
                        <c:v>42051.291666663972</c:v>
                      </c:pt>
                      <c:pt idx="1112">
                        <c:v>42051.333333330636</c:v>
                      </c:pt>
                      <c:pt idx="1113">
                        <c:v>42051.374999997301</c:v>
                      </c:pt>
                      <c:pt idx="1114">
                        <c:v>42051.416666663965</c:v>
                      </c:pt>
                      <c:pt idx="1115">
                        <c:v>42051.458333330629</c:v>
                      </c:pt>
                      <c:pt idx="1116">
                        <c:v>42051.499999997293</c:v>
                      </c:pt>
                      <c:pt idx="1117">
                        <c:v>42051.541666663958</c:v>
                      </c:pt>
                      <c:pt idx="1118">
                        <c:v>42051.583333330622</c:v>
                      </c:pt>
                      <c:pt idx="1119">
                        <c:v>42051.624999997286</c:v>
                      </c:pt>
                      <c:pt idx="1120">
                        <c:v>42051.66666666395</c:v>
                      </c:pt>
                      <c:pt idx="1121">
                        <c:v>42051.708333330615</c:v>
                      </c:pt>
                      <c:pt idx="1122">
                        <c:v>42051.749999997279</c:v>
                      </c:pt>
                      <c:pt idx="1123">
                        <c:v>42051.791666663943</c:v>
                      </c:pt>
                      <c:pt idx="1124">
                        <c:v>42051.833333330607</c:v>
                      </c:pt>
                      <c:pt idx="1125">
                        <c:v>42051.874999997272</c:v>
                      </c:pt>
                      <c:pt idx="1126">
                        <c:v>42051.916666663936</c:v>
                      </c:pt>
                      <c:pt idx="1127">
                        <c:v>42051.9583333306</c:v>
                      </c:pt>
                      <c:pt idx="1128">
                        <c:v>42051.999999997264</c:v>
                      </c:pt>
                      <c:pt idx="1129">
                        <c:v>42052.041666663928</c:v>
                      </c:pt>
                      <c:pt idx="1130">
                        <c:v>42052.083333330593</c:v>
                      </c:pt>
                      <c:pt idx="1131">
                        <c:v>42052.124999997257</c:v>
                      </c:pt>
                      <c:pt idx="1132">
                        <c:v>42052.166666663921</c:v>
                      </c:pt>
                      <c:pt idx="1133">
                        <c:v>42052.208333330585</c:v>
                      </c:pt>
                      <c:pt idx="1134">
                        <c:v>42052.24999999725</c:v>
                      </c:pt>
                      <c:pt idx="1135">
                        <c:v>42052.291666663914</c:v>
                      </c:pt>
                      <c:pt idx="1136">
                        <c:v>42052.333333330578</c:v>
                      </c:pt>
                      <c:pt idx="1137">
                        <c:v>42052.374999997242</c:v>
                      </c:pt>
                      <c:pt idx="1138">
                        <c:v>42052.416666663907</c:v>
                      </c:pt>
                      <c:pt idx="1139">
                        <c:v>42052.458333330571</c:v>
                      </c:pt>
                      <c:pt idx="1140">
                        <c:v>42052.499999997235</c:v>
                      </c:pt>
                      <c:pt idx="1141">
                        <c:v>42052.541666663899</c:v>
                      </c:pt>
                      <c:pt idx="1142">
                        <c:v>42052.583333330564</c:v>
                      </c:pt>
                      <c:pt idx="1143">
                        <c:v>42052.624999997228</c:v>
                      </c:pt>
                      <c:pt idx="1144">
                        <c:v>42052.666666663892</c:v>
                      </c:pt>
                      <c:pt idx="1145">
                        <c:v>42052.708333330556</c:v>
                      </c:pt>
                      <c:pt idx="1146">
                        <c:v>42052.749999997221</c:v>
                      </c:pt>
                      <c:pt idx="1147">
                        <c:v>42052.791666663885</c:v>
                      </c:pt>
                      <c:pt idx="1148">
                        <c:v>42052.833333330549</c:v>
                      </c:pt>
                      <c:pt idx="1149">
                        <c:v>42052.874999997213</c:v>
                      </c:pt>
                      <c:pt idx="1150">
                        <c:v>42052.916666663878</c:v>
                      </c:pt>
                      <c:pt idx="1151">
                        <c:v>42052.958333330542</c:v>
                      </c:pt>
                      <c:pt idx="1152">
                        <c:v>42052.999999997206</c:v>
                      </c:pt>
                      <c:pt idx="1153">
                        <c:v>42053.04166666387</c:v>
                      </c:pt>
                      <c:pt idx="1154">
                        <c:v>42053.083333330535</c:v>
                      </c:pt>
                      <c:pt idx="1155">
                        <c:v>42053.124999997199</c:v>
                      </c:pt>
                      <c:pt idx="1156">
                        <c:v>42053.166666663863</c:v>
                      </c:pt>
                      <c:pt idx="1157">
                        <c:v>42053.208333330527</c:v>
                      </c:pt>
                      <c:pt idx="1158">
                        <c:v>42053.249999997191</c:v>
                      </c:pt>
                      <c:pt idx="1159">
                        <c:v>42053.291666663856</c:v>
                      </c:pt>
                      <c:pt idx="1160">
                        <c:v>42053.33333333052</c:v>
                      </c:pt>
                      <c:pt idx="1161">
                        <c:v>42053.374999997184</c:v>
                      </c:pt>
                      <c:pt idx="1162">
                        <c:v>42053.416666663848</c:v>
                      </c:pt>
                      <c:pt idx="1163">
                        <c:v>42053.458333330513</c:v>
                      </c:pt>
                      <c:pt idx="1164">
                        <c:v>42053.499999997177</c:v>
                      </c:pt>
                      <c:pt idx="1165">
                        <c:v>42053.541666663841</c:v>
                      </c:pt>
                      <c:pt idx="1166">
                        <c:v>42053.583333330505</c:v>
                      </c:pt>
                      <c:pt idx="1167">
                        <c:v>42053.62499999717</c:v>
                      </c:pt>
                      <c:pt idx="1168">
                        <c:v>42053.666666663834</c:v>
                      </c:pt>
                      <c:pt idx="1169">
                        <c:v>42053.708333330498</c:v>
                      </c:pt>
                      <c:pt idx="1170">
                        <c:v>42053.749999997162</c:v>
                      </c:pt>
                      <c:pt idx="1171">
                        <c:v>42053.791666663827</c:v>
                      </c:pt>
                      <c:pt idx="1172">
                        <c:v>42053.833333330491</c:v>
                      </c:pt>
                      <c:pt idx="1173">
                        <c:v>42053.874999997155</c:v>
                      </c:pt>
                      <c:pt idx="1174">
                        <c:v>42053.916666663819</c:v>
                      </c:pt>
                      <c:pt idx="1175">
                        <c:v>42053.958333330484</c:v>
                      </c:pt>
                      <c:pt idx="1176">
                        <c:v>42053.999999997148</c:v>
                      </c:pt>
                      <c:pt idx="1177">
                        <c:v>42054.041666663812</c:v>
                      </c:pt>
                      <c:pt idx="1178">
                        <c:v>42054.083333330476</c:v>
                      </c:pt>
                      <c:pt idx="1179">
                        <c:v>42054.124999997141</c:v>
                      </c:pt>
                      <c:pt idx="1180">
                        <c:v>42054.166666663805</c:v>
                      </c:pt>
                      <c:pt idx="1181">
                        <c:v>42054.208333330469</c:v>
                      </c:pt>
                      <c:pt idx="1182">
                        <c:v>42054.249999997133</c:v>
                      </c:pt>
                      <c:pt idx="1183">
                        <c:v>42054.291666663798</c:v>
                      </c:pt>
                      <c:pt idx="1184">
                        <c:v>42054.333333330462</c:v>
                      </c:pt>
                      <c:pt idx="1185">
                        <c:v>42054.374999997126</c:v>
                      </c:pt>
                      <c:pt idx="1186">
                        <c:v>42054.41666666379</c:v>
                      </c:pt>
                      <c:pt idx="1187">
                        <c:v>42054.458333330454</c:v>
                      </c:pt>
                      <c:pt idx="1188">
                        <c:v>42054.499999997119</c:v>
                      </c:pt>
                      <c:pt idx="1189">
                        <c:v>42054.541666663783</c:v>
                      </c:pt>
                      <c:pt idx="1190">
                        <c:v>42054.583333330447</c:v>
                      </c:pt>
                      <c:pt idx="1191">
                        <c:v>42054.624999997111</c:v>
                      </c:pt>
                      <c:pt idx="1192">
                        <c:v>42054.666666663776</c:v>
                      </c:pt>
                      <c:pt idx="1193">
                        <c:v>42054.70833333044</c:v>
                      </c:pt>
                      <c:pt idx="1194">
                        <c:v>42054.749999997104</c:v>
                      </c:pt>
                      <c:pt idx="1195">
                        <c:v>42054.791666663768</c:v>
                      </c:pt>
                      <c:pt idx="1196">
                        <c:v>42054.833333330433</c:v>
                      </c:pt>
                      <c:pt idx="1197">
                        <c:v>42054.874999997097</c:v>
                      </c:pt>
                      <c:pt idx="1198">
                        <c:v>42054.916666663761</c:v>
                      </c:pt>
                      <c:pt idx="1199">
                        <c:v>42054.958333330425</c:v>
                      </c:pt>
                      <c:pt idx="1200">
                        <c:v>42054.99999999709</c:v>
                      </c:pt>
                      <c:pt idx="1201">
                        <c:v>42055.041666663754</c:v>
                      </c:pt>
                      <c:pt idx="1202">
                        <c:v>42055.083333330418</c:v>
                      </c:pt>
                      <c:pt idx="1203">
                        <c:v>42055.124999997082</c:v>
                      </c:pt>
                      <c:pt idx="1204">
                        <c:v>42055.166666663747</c:v>
                      </c:pt>
                      <c:pt idx="1205">
                        <c:v>42055.208333330411</c:v>
                      </c:pt>
                      <c:pt idx="1206">
                        <c:v>42055.249999997075</c:v>
                      </c:pt>
                      <c:pt idx="1207">
                        <c:v>42055.291666663739</c:v>
                      </c:pt>
                      <c:pt idx="1208">
                        <c:v>42055.333333330404</c:v>
                      </c:pt>
                      <c:pt idx="1209">
                        <c:v>42055.374999997068</c:v>
                      </c:pt>
                      <c:pt idx="1210">
                        <c:v>42055.416666663732</c:v>
                      </c:pt>
                      <c:pt idx="1211">
                        <c:v>42055.458333330396</c:v>
                      </c:pt>
                      <c:pt idx="1212">
                        <c:v>42055.499999997061</c:v>
                      </c:pt>
                      <c:pt idx="1213">
                        <c:v>42055.541666663725</c:v>
                      </c:pt>
                      <c:pt idx="1214">
                        <c:v>42055.583333330389</c:v>
                      </c:pt>
                      <c:pt idx="1215">
                        <c:v>42055.624999997053</c:v>
                      </c:pt>
                      <c:pt idx="1216">
                        <c:v>42055.666666663717</c:v>
                      </c:pt>
                      <c:pt idx="1217">
                        <c:v>42055.708333330382</c:v>
                      </c:pt>
                      <c:pt idx="1218">
                        <c:v>42055.749999997046</c:v>
                      </c:pt>
                      <c:pt idx="1219">
                        <c:v>42055.79166666371</c:v>
                      </c:pt>
                      <c:pt idx="1220">
                        <c:v>42055.833333330374</c:v>
                      </c:pt>
                      <c:pt idx="1221">
                        <c:v>42055.874999997039</c:v>
                      </c:pt>
                      <c:pt idx="1222">
                        <c:v>42055.916666663703</c:v>
                      </c:pt>
                      <c:pt idx="1223">
                        <c:v>42055.958333330367</c:v>
                      </c:pt>
                      <c:pt idx="1224">
                        <c:v>42055.999999997031</c:v>
                      </c:pt>
                      <c:pt idx="1225">
                        <c:v>42056.041666663696</c:v>
                      </c:pt>
                      <c:pt idx="1226">
                        <c:v>42056.08333333036</c:v>
                      </c:pt>
                      <c:pt idx="1227">
                        <c:v>42056.124999997024</c:v>
                      </c:pt>
                      <c:pt idx="1228">
                        <c:v>42056.166666663688</c:v>
                      </c:pt>
                      <c:pt idx="1229">
                        <c:v>42056.208333330353</c:v>
                      </c:pt>
                      <c:pt idx="1230">
                        <c:v>42056.249999997017</c:v>
                      </c:pt>
                      <c:pt idx="1231">
                        <c:v>42056.291666663681</c:v>
                      </c:pt>
                      <c:pt idx="1232">
                        <c:v>42056.333333330345</c:v>
                      </c:pt>
                      <c:pt idx="1233">
                        <c:v>42056.37499999701</c:v>
                      </c:pt>
                      <c:pt idx="1234">
                        <c:v>42056.416666663674</c:v>
                      </c:pt>
                      <c:pt idx="1235">
                        <c:v>42056.458333330338</c:v>
                      </c:pt>
                      <c:pt idx="1236">
                        <c:v>42056.499999997002</c:v>
                      </c:pt>
                      <c:pt idx="1237">
                        <c:v>42056.541666663667</c:v>
                      </c:pt>
                      <c:pt idx="1238">
                        <c:v>42056.583333330331</c:v>
                      </c:pt>
                      <c:pt idx="1239">
                        <c:v>42056.624999996995</c:v>
                      </c:pt>
                      <c:pt idx="1240">
                        <c:v>42056.666666663659</c:v>
                      </c:pt>
                      <c:pt idx="1241">
                        <c:v>42056.708333330324</c:v>
                      </c:pt>
                      <c:pt idx="1242">
                        <c:v>42056.749999996988</c:v>
                      </c:pt>
                      <c:pt idx="1243">
                        <c:v>42056.791666663652</c:v>
                      </c:pt>
                      <c:pt idx="1244">
                        <c:v>42056.833333330316</c:v>
                      </c:pt>
                      <c:pt idx="1245">
                        <c:v>42056.87499999698</c:v>
                      </c:pt>
                      <c:pt idx="1246">
                        <c:v>42056.916666663645</c:v>
                      </c:pt>
                      <c:pt idx="1247">
                        <c:v>42056.958333330309</c:v>
                      </c:pt>
                      <c:pt idx="1248">
                        <c:v>42056.999999996973</c:v>
                      </c:pt>
                      <c:pt idx="1249">
                        <c:v>42057.041666663637</c:v>
                      </c:pt>
                      <c:pt idx="1250">
                        <c:v>42057.083333330302</c:v>
                      </c:pt>
                      <c:pt idx="1251">
                        <c:v>42057.124999996966</c:v>
                      </c:pt>
                      <c:pt idx="1252">
                        <c:v>42057.16666666363</c:v>
                      </c:pt>
                      <c:pt idx="1253">
                        <c:v>42057.208333330294</c:v>
                      </c:pt>
                      <c:pt idx="1254">
                        <c:v>42057.249999996959</c:v>
                      </c:pt>
                      <c:pt idx="1255">
                        <c:v>42057.291666663623</c:v>
                      </c:pt>
                      <c:pt idx="1256">
                        <c:v>42057.333333330287</c:v>
                      </c:pt>
                      <c:pt idx="1257">
                        <c:v>42057.374999996951</c:v>
                      </c:pt>
                      <c:pt idx="1258">
                        <c:v>42057.416666663616</c:v>
                      </c:pt>
                      <c:pt idx="1259">
                        <c:v>42057.45833333028</c:v>
                      </c:pt>
                      <c:pt idx="1260">
                        <c:v>42057.499999996944</c:v>
                      </c:pt>
                      <c:pt idx="1261">
                        <c:v>42057.541666663608</c:v>
                      </c:pt>
                      <c:pt idx="1262">
                        <c:v>42057.583333330273</c:v>
                      </c:pt>
                      <c:pt idx="1263">
                        <c:v>42057.624999996937</c:v>
                      </c:pt>
                      <c:pt idx="1264">
                        <c:v>42057.666666663601</c:v>
                      </c:pt>
                      <c:pt idx="1265">
                        <c:v>42057.708333330265</c:v>
                      </c:pt>
                      <c:pt idx="1266">
                        <c:v>42057.74999999693</c:v>
                      </c:pt>
                      <c:pt idx="1267">
                        <c:v>42057.791666663594</c:v>
                      </c:pt>
                      <c:pt idx="1268">
                        <c:v>42057.833333330258</c:v>
                      </c:pt>
                      <c:pt idx="1269">
                        <c:v>42057.874999996922</c:v>
                      </c:pt>
                      <c:pt idx="1270">
                        <c:v>42057.916666663587</c:v>
                      </c:pt>
                      <c:pt idx="1271">
                        <c:v>42057.958333330251</c:v>
                      </c:pt>
                      <c:pt idx="1272">
                        <c:v>42057.999999996915</c:v>
                      </c:pt>
                      <c:pt idx="1273">
                        <c:v>42058.041666663579</c:v>
                      </c:pt>
                      <c:pt idx="1274">
                        <c:v>42058.083333330243</c:v>
                      </c:pt>
                      <c:pt idx="1275">
                        <c:v>42058.124999996908</c:v>
                      </c:pt>
                      <c:pt idx="1276">
                        <c:v>42058.166666663572</c:v>
                      </c:pt>
                      <c:pt idx="1277">
                        <c:v>42058.208333330236</c:v>
                      </c:pt>
                      <c:pt idx="1278">
                        <c:v>42058.2499999969</c:v>
                      </c:pt>
                      <c:pt idx="1279">
                        <c:v>42058.291666663565</c:v>
                      </c:pt>
                      <c:pt idx="1280">
                        <c:v>42058.333333330229</c:v>
                      </c:pt>
                      <c:pt idx="1281">
                        <c:v>42058.374999996893</c:v>
                      </c:pt>
                      <c:pt idx="1282">
                        <c:v>42058.416666663557</c:v>
                      </c:pt>
                      <c:pt idx="1283">
                        <c:v>42058.458333330222</c:v>
                      </c:pt>
                      <c:pt idx="1284">
                        <c:v>42058.499999996886</c:v>
                      </c:pt>
                      <c:pt idx="1285">
                        <c:v>42058.54166666355</c:v>
                      </c:pt>
                      <c:pt idx="1286">
                        <c:v>42058.583333330214</c:v>
                      </c:pt>
                      <c:pt idx="1287">
                        <c:v>42058.624999996879</c:v>
                      </c:pt>
                      <c:pt idx="1288">
                        <c:v>42058.666666663543</c:v>
                      </c:pt>
                      <c:pt idx="1289">
                        <c:v>42058.708333330207</c:v>
                      </c:pt>
                      <c:pt idx="1290">
                        <c:v>42058.749999996871</c:v>
                      </c:pt>
                      <c:pt idx="1291">
                        <c:v>42058.791666663536</c:v>
                      </c:pt>
                      <c:pt idx="1292">
                        <c:v>42058.8333333302</c:v>
                      </c:pt>
                      <c:pt idx="1293">
                        <c:v>42058.874999996864</c:v>
                      </c:pt>
                      <c:pt idx="1294">
                        <c:v>42058.916666663528</c:v>
                      </c:pt>
                      <c:pt idx="1295">
                        <c:v>42058.958333330193</c:v>
                      </c:pt>
                      <c:pt idx="1296">
                        <c:v>42058.999999996857</c:v>
                      </c:pt>
                      <c:pt idx="1297">
                        <c:v>42059.041666663521</c:v>
                      </c:pt>
                      <c:pt idx="1298">
                        <c:v>42059.083333330185</c:v>
                      </c:pt>
                      <c:pt idx="1299">
                        <c:v>42059.12499999685</c:v>
                      </c:pt>
                      <c:pt idx="1300">
                        <c:v>42059.166666663514</c:v>
                      </c:pt>
                      <c:pt idx="1301">
                        <c:v>42059.208333330178</c:v>
                      </c:pt>
                      <c:pt idx="1302">
                        <c:v>42059.249999996842</c:v>
                      </c:pt>
                      <c:pt idx="1303">
                        <c:v>42059.291666663506</c:v>
                      </c:pt>
                      <c:pt idx="1304">
                        <c:v>42059.333333330171</c:v>
                      </c:pt>
                      <c:pt idx="1305">
                        <c:v>42059.374999996835</c:v>
                      </c:pt>
                      <c:pt idx="1306">
                        <c:v>42059.416666663499</c:v>
                      </c:pt>
                      <c:pt idx="1307">
                        <c:v>42059.458333330163</c:v>
                      </c:pt>
                      <c:pt idx="1308">
                        <c:v>42059.499999996828</c:v>
                      </c:pt>
                      <c:pt idx="1309">
                        <c:v>42059.541666663492</c:v>
                      </c:pt>
                      <c:pt idx="1310">
                        <c:v>42059.583333330156</c:v>
                      </c:pt>
                      <c:pt idx="1311">
                        <c:v>42059.62499999682</c:v>
                      </c:pt>
                      <c:pt idx="1312">
                        <c:v>42059.666666663485</c:v>
                      </c:pt>
                      <c:pt idx="1313">
                        <c:v>42059.708333330149</c:v>
                      </c:pt>
                      <c:pt idx="1314">
                        <c:v>42059.749999996813</c:v>
                      </c:pt>
                      <c:pt idx="1315">
                        <c:v>42059.791666663477</c:v>
                      </c:pt>
                      <c:pt idx="1316">
                        <c:v>42059.833333330142</c:v>
                      </c:pt>
                      <c:pt idx="1317">
                        <c:v>42059.874999996806</c:v>
                      </c:pt>
                      <c:pt idx="1318">
                        <c:v>42059.91666666347</c:v>
                      </c:pt>
                      <c:pt idx="1319">
                        <c:v>42059.958333330134</c:v>
                      </c:pt>
                      <c:pt idx="1320">
                        <c:v>42059.999999996799</c:v>
                      </c:pt>
                      <c:pt idx="1321">
                        <c:v>42060.041666663463</c:v>
                      </c:pt>
                      <c:pt idx="1322">
                        <c:v>42060.083333330127</c:v>
                      </c:pt>
                      <c:pt idx="1323">
                        <c:v>42060.124999996791</c:v>
                      </c:pt>
                      <c:pt idx="1324">
                        <c:v>42060.166666663456</c:v>
                      </c:pt>
                      <c:pt idx="1325">
                        <c:v>42060.20833333012</c:v>
                      </c:pt>
                      <c:pt idx="1326">
                        <c:v>42060.249999996784</c:v>
                      </c:pt>
                      <c:pt idx="1327">
                        <c:v>42060.291666663448</c:v>
                      </c:pt>
                      <c:pt idx="1328">
                        <c:v>42060.333333330113</c:v>
                      </c:pt>
                      <c:pt idx="1329">
                        <c:v>42060.374999996777</c:v>
                      </c:pt>
                      <c:pt idx="1330">
                        <c:v>42060.416666663441</c:v>
                      </c:pt>
                      <c:pt idx="1331">
                        <c:v>42060.458333330105</c:v>
                      </c:pt>
                      <c:pt idx="1332">
                        <c:v>42060.499999996769</c:v>
                      </c:pt>
                      <c:pt idx="1333">
                        <c:v>42060.541666663434</c:v>
                      </c:pt>
                      <c:pt idx="1334">
                        <c:v>42060.583333330098</c:v>
                      </c:pt>
                      <c:pt idx="1335">
                        <c:v>42060.624999996762</c:v>
                      </c:pt>
                      <c:pt idx="1336">
                        <c:v>42060.666666663426</c:v>
                      </c:pt>
                      <c:pt idx="1337">
                        <c:v>42060.708333330091</c:v>
                      </c:pt>
                      <c:pt idx="1338">
                        <c:v>42060.749999996755</c:v>
                      </c:pt>
                      <c:pt idx="1339">
                        <c:v>42060.791666663419</c:v>
                      </c:pt>
                      <c:pt idx="1340">
                        <c:v>42060.833333330083</c:v>
                      </c:pt>
                      <c:pt idx="1341">
                        <c:v>42060.874999996748</c:v>
                      </c:pt>
                      <c:pt idx="1342">
                        <c:v>42060.916666663412</c:v>
                      </c:pt>
                      <c:pt idx="1343">
                        <c:v>42060.958333330076</c:v>
                      </c:pt>
                      <c:pt idx="1344">
                        <c:v>42060.99999999674</c:v>
                      </c:pt>
                      <c:pt idx="1345">
                        <c:v>42061.041666663405</c:v>
                      </c:pt>
                      <c:pt idx="1346">
                        <c:v>42061.083333330069</c:v>
                      </c:pt>
                      <c:pt idx="1347">
                        <c:v>42061.124999996733</c:v>
                      </c:pt>
                      <c:pt idx="1348">
                        <c:v>42061.166666663397</c:v>
                      </c:pt>
                      <c:pt idx="1349">
                        <c:v>42061.208333330062</c:v>
                      </c:pt>
                      <c:pt idx="1350">
                        <c:v>42061.249999996726</c:v>
                      </c:pt>
                      <c:pt idx="1351">
                        <c:v>42061.29166666339</c:v>
                      </c:pt>
                      <c:pt idx="1352">
                        <c:v>42061.333333330054</c:v>
                      </c:pt>
                      <c:pt idx="1353">
                        <c:v>42061.374999996719</c:v>
                      </c:pt>
                      <c:pt idx="1354">
                        <c:v>42061.416666663383</c:v>
                      </c:pt>
                      <c:pt idx="1355">
                        <c:v>42061.458333330047</c:v>
                      </c:pt>
                      <c:pt idx="1356">
                        <c:v>42061.499999996711</c:v>
                      </c:pt>
                      <c:pt idx="1357">
                        <c:v>42061.541666663376</c:v>
                      </c:pt>
                      <c:pt idx="1358">
                        <c:v>42061.58333333004</c:v>
                      </c:pt>
                      <c:pt idx="1359">
                        <c:v>42061.624999996704</c:v>
                      </c:pt>
                      <c:pt idx="1360">
                        <c:v>42061.666666663368</c:v>
                      </c:pt>
                      <c:pt idx="1361">
                        <c:v>42061.708333330032</c:v>
                      </c:pt>
                      <c:pt idx="1362">
                        <c:v>42061.749999996697</c:v>
                      </c:pt>
                      <c:pt idx="1363">
                        <c:v>42061.791666663361</c:v>
                      </c:pt>
                      <c:pt idx="1364">
                        <c:v>42061.833333330025</c:v>
                      </c:pt>
                      <c:pt idx="1365">
                        <c:v>42061.874999996689</c:v>
                      </c:pt>
                      <c:pt idx="1366">
                        <c:v>42061.916666663354</c:v>
                      </c:pt>
                      <c:pt idx="1367">
                        <c:v>42061.958333330018</c:v>
                      </c:pt>
                      <c:pt idx="1368">
                        <c:v>42061.999999996682</c:v>
                      </c:pt>
                      <c:pt idx="1369">
                        <c:v>42062.041666663346</c:v>
                      </c:pt>
                      <c:pt idx="1370">
                        <c:v>42062.083333330011</c:v>
                      </c:pt>
                      <c:pt idx="1371">
                        <c:v>42062.124999996675</c:v>
                      </c:pt>
                      <c:pt idx="1372">
                        <c:v>42062.166666663339</c:v>
                      </c:pt>
                      <c:pt idx="1373">
                        <c:v>42062.208333330003</c:v>
                      </c:pt>
                      <c:pt idx="1374">
                        <c:v>42062.249999996668</c:v>
                      </c:pt>
                      <c:pt idx="1375">
                        <c:v>42062.291666663332</c:v>
                      </c:pt>
                      <c:pt idx="1376">
                        <c:v>42062.333333329996</c:v>
                      </c:pt>
                      <c:pt idx="1377">
                        <c:v>42062.37499999666</c:v>
                      </c:pt>
                      <c:pt idx="1378">
                        <c:v>42062.416666663325</c:v>
                      </c:pt>
                      <c:pt idx="1379">
                        <c:v>42062.458333329989</c:v>
                      </c:pt>
                      <c:pt idx="1380">
                        <c:v>42062.499999996653</c:v>
                      </c:pt>
                      <c:pt idx="1381">
                        <c:v>42062.541666663317</c:v>
                      </c:pt>
                      <c:pt idx="1382">
                        <c:v>42062.583333329982</c:v>
                      </c:pt>
                      <c:pt idx="1383">
                        <c:v>42062.624999996646</c:v>
                      </c:pt>
                      <c:pt idx="1384">
                        <c:v>42062.66666666331</c:v>
                      </c:pt>
                      <c:pt idx="1385">
                        <c:v>42062.708333329974</c:v>
                      </c:pt>
                      <c:pt idx="1386">
                        <c:v>42062.749999996639</c:v>
                      </c:pt>
                      <c:pt idx="1387">
                        <c:v>42062.791666663303</c:v>
                      </c:pt>
                      <c:pt idx="1388">
                        <c:v>42062.833333329967</c:v>
                      </c:pt>
                      <c:pt idx="1389">
                        <c:v>42062.874999996631</c:v>
                      </c:pt>
                      <c:pt idx="1390">
                        <c:v>42062.916666663295</c:v>
                      </c:pt>
                      <c:pt idx="1391">
                        <c:v>42062.95833332996</c:v>
                      </c:pt>
                      <c:pt idx="1392">
                        <c:v>42062.999999996624</c:v>
                      </c:pt>
                      <c:pt idx="1393">
                        <c:v>42063.041666663288</c:v>
                      </c:pt>
                      <c:pt idx="1394">
                        <c:v>42063.083333329952</c:v>
                      </c:pt>
                      <c:pt idx="1395">
                        <c:v>42063.124999996617</c:v>
                      </c:pt>
                      <c:pt idx="1396">
                        <c:v>42063.166666663281</c:v>
                      </c:pt>
                      <c:pt idx="1397">
                        <c:v>42063.208333329945</c:v>
                      </c:pt>
                      <c:pt idx="1398">
                        <c:v>42063.249999996609</c:v>
                      </c:pt>
                      <c:pt idx="1399">
                        <c:v>42063.291666663274</c:v>
                      </c:pt>
                      <c:pt idx="1400">
                        <c:v>42063.333333329938</c:v>
                      </c:pt>
                      <c:pt idx="1401">
                        <c:v>42063.374999996602</c:v>
                      </c:pt>
                      <c:pt idx="1402">
                        <c:v>42063.416666663266</c:v>
                      </c:pt>
                      <c:pt idx="1403">
                        <c:v>42063.458333329931</c:v>
                      </c:pt>
                      <c:pt idx="1404">
                        <c:v>42063.499999996595</c:v>
                      </c:pt>
                      <c:pt idx="1405">
                        <c:v>42063.541666663259</c:v>
                      </c:pt>
                      <c:pt idx="1406">
                        <c:v>42063.583333329923</c:v>
                      </c:pt>
                      <c:pt idx="1407">
                        <c:v>42063.624999996588</c:v>
                      </c:pt>
                      <c:pt idx="1408">
                        <c:v>42063.666666663252</c:v>
                      </c:pt>
                      <c:pt idx="1409">
                        <c:v>42063.708333329916</c:v>
                      </c:pt>
                      <c:pt idx="1410">
                        <c:v>42063.74999999658</c:v>
                      </c:pt>
                      <c:pt idx="1411">
                        <c:v>42063.791666663245</c:v>
                      </c:pt>
                      <c:pt idx="1412">
                        <c:v>42063.833333329909</c:v>
                      </c:pt>
                      <c:pt idx="1413">
                        <c:v>42063.874999996573</c:v>
                      </c:pt>
                      <c:pt idx="1414">
                        <c:v>42063.916666663237</c:v>
                      </c:pt>
                      <c:pt idx="1415">
                        <c:v>42063.958333329902</c:v>
                      </c:pt>
                      <c:pt idx="1416">
                        <c:v>42063.999999996566</c:v>
                      </c:pt>
                      <c:pt idx="1417">
                        <c:v>42064.04166666323</c:v>
                      </c:pt>
                      <c:pt idx="1418">
                        <c:v>42064.083333329894</c:v>
                      </c:pt>
                      <c:pt idx="1419">
                        <c:v>42064.124999996558</c:v>
                      </c:pt>
                      <c:pt idx="1420">
                        <c:v>42064.166666663223</c:v>
                      </c:pt>
                      <c:pt idx="1421">
                        <c:v>42064.208333329887</c:v>
                      </c:pt>
                      <c:pt idx="1422">
                        <c:v>42064.249999996551</c:v>
                      </c:pt>
                      <c:pt idx="1423">
                        <c:v>42064.291666663215</c:v>
                      </c:pt>
                      <c:pt idx="1424">
                        <c:v>42064.33333332988</c:v>
                      </c:pt>
                      <c:pt idx="1425">
                        <c:v>42064.374999996544</c:v>
                      </c:pt>
                      <c:pt idx="1426">
                        <c:v>42064.416666663208</c:v>
                      </c:pt>
                      <c:pt idx="1427">
                        <c:v>42064.458333329872</c:v>
                      </c:pt>
                      <c:pt idx="1428">
                        <c:v>42064.499999996537</c:v>
                      </c:pt>
                      <c:pt idx="1429">
                        <c:v>42064.541666663201</c:v>
                      </c:pt>
                      <c:pt idx="1430">
                        <c:v>42064.583333329865</c:v>
                      </c:pt>
                      <c:pt idx="1431">
                        <c:v>42064.624999996529</c:v>
                      </c:pt>
                      <c:pt idx="1432">
                        <c:v>42064.666666663194</c:v>
                      </c:pt>
                      <c:pt idx="1433">
                        <c:v>42064.708333329858</c:v>
                      </c:pt>
                      <c:pt idx="1434">
                        <c:v>42064.749999996522</c:v>
                      </c:pt>
                      <c:pt idx="1435">
                        <c:v>42064.791666663186</c:v>
                      </c:pt>
                      <c:pt idx="1436">
                        <c:v>42064.833333329851</c:v>
                      </c:pt>
                      <c:pt idx="1437">
                        <c:v>42064.874999996515</c:v>
                      </c:pt>
                      <c:pt idx="1438">
                        <c:v>42064.916666663179</c:v>
                      </c:pt>
                      <c:pt idx="1439">
                        <c:v>42064.958333329843</c:v>
                      </c:pt>
                      <c:pt idx="1440">
                        <c:v>42064.999999996508</c:v>
                      </c:pt>
                      <c:pt idx="1441">
                        <c:v>42065.041666663172</c:v>
                      </c:pt>
                      <c:pt idx="1442">
                        <c:v>42065.083333329836</c:v>
                      </c:pt>
                      <c:pt idx="1443">
                        <c:v>42065.1249999965</c:v>
                      </c:pt>
                      <c:pt idx="1444">
                        <c:v>42065.166666663165</c:v>
                      </c:pt>
                      <c:pt idx="1445">
                        <c:v>42065.208333329829</c:v>
                      </c:pt>
                      <c:pt idx="1446">
                        <c:v>42065.249999996493</c:v>
                      </c:pt>
                      <c:pt idx="1447">
                        <c:v>42065.291666663157</c:v>
                      </c:pt>
                      <c:pt idx="1448">
                        <c:v>42065.333333329821</c:v>
                      </c:pt>
                      <c:pt idx="1449">
                        <c:v>42065.374999996486</c:v>
                      </c:pt>
                      <c:pt idx="1450">
                        <c:v>42065.41666666315</c:v>
                      </c:pt>
                      <c:pt idx="1451">
                        <c:v>42065.458333329814</c:v>
                      </c:pt>
                      <c:pt idx="1452">
                        <c:v>42065.499999996478</c:v>
                      </c:pt>
                      <c:pt idx="1453">
                        <c:v>42065.541666663143</c:v>
                      </c:pt>
                      <c:pt idx="1454">
                        <c:v>42065.583333329807</c:v>
                      </c:pt>
                      <c:pt idx="1455">
                        <c:v>42065.624999996471</c:v>
                      </c:pt>
                      <c:pt idx="1456">
                        <c:v>42065.666666663135</c:v>
                      </c:pt>
                      <c:pt idx="1457">
                        <c:v>42065.7083333298</c:v>
                      </c:pt>
                      <c:pt idx="1458">
                        <c:v>42065.749999996464</c:v>
                      </c:pt>
                      <c:pt idx="1459">
                        <c:v>42065.791666663128</c:v>
                      </c:pt>
                      <c:pt idx="1460">
                        <c:v>42065.833333329792</c:v>
                      </c:pt>
                      <c:pt idx="1461">
                        <c:v>42065.874999996457</c:v>
                      </c:pt>
                      <c:pt idx="1462">
                        <c:v>42065.916666663121</c:v>
                      </c:pt>
                      <c:pt idx="1463">
                        <c:v>42065.958333329785</c:v>
                      </c:pt>
                      <c:pt idx="1464">
                        <c:v>42065.999999996449</c:v>
                      </c:pt>
                      <c:pt idx="1465">
                        <c:v>42066.041666663114</c:v>
                      </c:pt>
                      <c:pt idx="1466">
                        <c:v>42066.083333329778</c:v>
                      </c:pt>
                      <c:pt idx="1467">
                        <c:v>42066.124999996442</c:v>
                      </c:pt>
                      <c:pt idx="1468">
                        <c:v>42066.166666663106</c:v>
                      </c:pt>
                      <c:pt idx="1469">
                        <c:v>42066.208333329771</c:v>
                      </c:pt>
                      <c:pt idx="1470">
                        <c:v>42066.249999996435</c:v>
                      </c:pt>
                      <c:pt idx="1471">
                        <c:v>42066.291666663099</c:v>
                      </c:pt>
                      <c:pt idx="1472">
                        <c:v>42066.333333329763</c:v>
                      </c:pt>
                      <c:pt idx="1473">
                        <c:v>42066.374999996428</c:v>
                      </c:pt>
                      <c:pt idx="1474">
                        <c:v>42066.416666663092</c:v>
                      </c:pt>
                      <c:pt idx="1475">
                        <c:v>42066.458333329756</c:v>
                      </c:pt>
                      <c:pt idx="1476">
                        <c:v>42066.49999999642</c:v>
                      </c:pt>
                      <c:pt idx="1477">
                        <c:v>42066.541666663084</c:v>
                      </c:pt>
                      <c:pt idx="1478">
                        <c:v>42066.583333329749</c:v>
                      </c:pt>
                      <c:pt idx="1479">
                        <c:v>42066.624999996413</c:v>
                      </c:pt>
                      <c:pt idx="1480">
                        <c:v>42066.666666663077</c:v>
                      </c:pt>
                      <c:pt idx="1481">
                        <c:v>42066.708333329741</c:v>
                      </c:pt>
                      <c:pt idx="1482">
                        <c:v>42066.749999996406</c:v>
                      </c:pt>
                      <c:pt idx="1483">
                        <c:v>42066.79166666307</c:v>
                      </c:pt>
                      <c:pt idx="1484">
                        <c:v>42066.833333329734</c:v>
                      </c:pt>
                      <c:pt idx="1485">
                        <c:v>42066.874999996398</c:v>
                      </c:pt>
                      <c:pt idx="1486">
                        <c:v>42066.916666663063</c:v>
                      </c:pt>
                      <c:pt idx="1487">
                        <c:v>42066.958333329727</c:v>
                      </c:pt>
                      <c:pt idx="1488">
                        <c:v>42066.999999996391</c:v>
                      </c:pt>
                      <c:pt idx="1489">
                        <c:v>42067.041666663055</c:v>
                      </c:pt>
                      <c:pt idx="1490">
                        <c:v>42067.08333332972</c:v>
                      </c:pt>
                      <c:pt idx="1491">
                        <c:v>42067.124999996384</c:v>
                      </c:pt>
                      <c:pt idx="1492">
                        <c:v>42067.166666663048</c:v>
                      </c:pt>
                      <c:pt idx="1493">
                        <c:v>42067.208333329712</c:v>
                      </c:pt>
                      <c:pt idx="1494">
                        <c:v>42067.249999996377</c:v>
                      </c:pt>
                      <c:pt idx="1495">
                        <c:v>42067.291666663041</c:v>
                      </c:pt>
                      <c:pt idx="1496">
                        <c:v>42067.333333329705</c:v>
                      </c:pt>
                      <c:pt idx="1497">
                        <c:v>42067.374999996369</c:v>
                      </c:pt>
                      <c:pt idx="1498">
                        <c:v>42067.416666663034</c:v>
                      </c:pt>
                      <c:pt idx="1499">
                        <c:v>42067.458333329698</c:v>
                      </c:pt>
                      <c:pt idx="1500">
                        <c:v>42067.499999996362</c:v>
                      </c:pt>
                      <c:pt idx="1501">
                        <c:v>42067.541666663026</c:v>
                      </c:pt>
                      <c:pt idx="1502">
                        <c:v>42067.583333329691</c:v>
                      </c:pt>
                      <c:pt idx="1503">
                        <c:v>42067.624999996355</c:v>
                      </c:pt>
                      <c:pt idx="1504">
                        <c:v>42067.666666663019</c:v>
                      </c:pt>
                      <c:pt idx="1505">
                        <c:v>42067.708333329683</c:v>
                      </c:pt>
                      <c:pt idx="1506">
                        <c:v>42067.749999996347</c:v>
                      </c:pt>
                      <c:pt idx="1507">
                        <c:v>42067.791666663012</c:v>
                      </c:pt>
                      <c:pt idx="1508">
                        <c:v>42067.833333329676</c:v>
                      </c:pt>
                      <c:pt idx="1509">
                        <c:v>42067.87499999634</c:v>
                      </c:pt>
                      <c:pt idx="1510">
                        <c:v>42067.916666663004</c:v>
                      </c:pt>
                      <c:pt idx="1511">
                        <c:v>42067.958333329669</c:v>
                      </c:pt>
                      <c:pt idx="1512">
                        <c:v>42067.999999996333</c:v>
                      </c:pt>
                      <c:pt idx="1513">
                        <c:v>42068.041666662997</c:v>
                      </c:pt>
                      <c:pt idx="1514">
                        <c:v>42068.083333329661</c:v>
                      </c:pt>
                      <c:pt idx="1515">
                        <c:v>42068.124999996326</c:v>
                      </c:pt>
                      <c:pt idx="1516">
                        <c:v>42068.16666666299</c:v>
                      </c:pt>
                      <c:pt idx="1517">
                        <c:v>42068.208333329654</c:v>
                      </c:pt>
                      <c:pt idx="1518">
                        <c:v>42068.249999996318</c:v>
                      </c:pt>
                      <c:pt idx="1519">
                        <c:v>42068.291666662983</c:v>
                      </c:pt>
                      <c:pt idx="1520">
                        <c:v>42068.333333329647</c:v>
                      </c:pt>
                      <c:pt idx="1521">
                        <c:v>42068.374999996311</c:v>
                      </c:pt>
                      <c:pt idx="1522">
                        <c:v>42068.416666662975</c:v>
                      </c:pt>
                      <c:pt idx="1523">
                        <c:v>42068.45833332964</c:v>
                      </c:pt>
                      <c:pt idx="1524">
                        <c:v>42068.499999996304</c:v>
                      </c:pt>
                      <c:pt idx="1525">
                        <c:v>42068.541666662968</c:v>
                      </c:pt>
                      <c:pt idx="1526">
                        <c:v>42068.583333329632</c:v>
                      </c:pt>
                      <c:pt idx="1527">
                        <c:v>42068.624999996297</c:v>
                      </c:pt>
                      <c:pt idx="1528">
                        <c:v>42068.666666662961</c:v>
                      </c:pt>
                      <c:pt idx="1529">
                        <c:v>42068.708333329625</c:v>
                      </c:pt>
                      <c:pt idx="1530">
                        <c:v>42068.749999996289</c:v>
                      </c:pt>
                      <c:pt idx="1531">
                        <c:v>42068.791666662954</c:v>
                      </c:pt>
                      <c:pt idx="1532">
                        <c:v>42068.833333329618</c:v>
                      </c:pt>
                      <c:pt idx="1533">
                        <c:v>42068.874999996282</c:v>
                      </c:pt>
                      <c:pt idx="1534">
                        <c:v>42068.916666662946</c:v>
                      </c:pt>
                      <c:pt idx="1535">
                        <c:v>42068.95833332961</c:v>
                      </c:pt>
                      <c:pt idx="1536">
                        <c:v>42068.999999996275</c:v>
                      </c:pt>
                      <c:pt idx="1537">
                        <c:v>42069.041666662939</c:v>
                      </c:pt>
                      <c:pt idx="1538">
                        <c:v>42069.083333329603</c:v>
                      </c:pt>
                      <c:pt idx="1539">
                        <c:v>42069.124999996267</c:v>
                      </c:pt>
                      <c:pt idx="1540">
                        <c:v>42069.166666662932</c:v>
                      </c:pt>
                      <c:pt idx="1541">
                        <c:v>42069.208333329596</c:v>
                      </c:pt>
                      <c:pt idx="1542">
                        <c:v>42069.24999999626</c:v>
                      </c:pt>
                      <c:pt idx="1543">
                        <c:v>42069.291666662924</c:v>
                      </c:pt>
                      <c:pt idx="1544">
                        <c:v>42069.333333329589</c:v>
                      </c:pt>
                      <c:pt idx="1545">
                        <c:v>42069.374999996253</c:v>
                      </c:pt>
                      <c:pt idx="1546">
                        <c:v>42069.416666662917</c:v>
                      </c:pt>
                      <c:pt idx="1547">
                        <c:v>42069.458333329581</c:v>
                      </c:pt>
                      <c:pt idx="1548">
                        <c:v>42069.499999996246</c:v>
                      </c:pt>
                      <c:pt idx="1549">
                        <c:v>42069.54166666291</c:v>
                      </c:pt>
                      <c:pt idx="1550">
                        <c:v>42069.583333329574</c:v>
                      </c:pt>
                      <c:pt idx="1551">
                        <c:v>42069.624999996238</c:v>
                      </c:pt>
                      <c:pt idx="1552">
                        <c:v>42069.666666662903</c:v>
                      </c:pt>
                      <c:pt idx="1553">
                        <c:v>42069.708333329567</c:v>
                      </c:pt>
                      <c:pt idx="1554">
                        <c:v>42069.749999996231</c:v>
                      </c:pt>
                      <c:pt idx="1555">
                        <c:v>42069.791666662895</c:v>
                      </c:pt>
                      <c:pt idx="1556">
                        <c:v>42069.83333332956</c:v>
                      </c:pt>
                      <c:pt idx="1557">
                        <c:v>42069.874999996224</c:v>
                      </c:pt>
                      <c:pt idx="1558">
                        <c:v>42069.916666662888</c:v>
                      </c:pt>
                      <c:pt idx="1559">
                        <c:v>42069.958333329552</c:v>
                      </c:pt>
                      <c:pt idx="1560">
                        <c:v>42069.999999996217</c:v>
                      </c:pt>
                      <c:pt idx="1561">
                        <c:v>42070.041666662881</c:v>
                      </c:pt>
                      <c:pt idx="1562">
                        <c:v>42070.083333329545</c:v>
                      </c:pt>
                      <c:pt idx="1563">
                        <c:v>42070.124999996209</c:v>
                      </c:pt>
                      <c:pt idx="1564">
                        <c:v>42070.166666662873</c:v>
                      </c:pt>
                      <c:pt idx="1565">
                        <c:v>42070.208333329538</c:v>
                      </c:pt>
                      <c:pt idx="1566">
                        <c:v>42070.249999996202</c:v>
                      </c:pt>
                      <c:pt idx="1567">
                        <c:v>42070.291666662866</c:v>
                      </c:pt>
                      <c:pt idx="1568">
                        <c:v>42070.33333332953</c:v>
                      </c:pt>
                      <c:pt idx="1569">
                        <c:v>42070.374999996195</c:v>
                      </c:pt>
                      <c:pt idx="1570">
                        <c:v>42070.416666662859</c:v>
                      </c:pt>
                      <c:pt idx="1571">
                        <c:v>42070.458333329523</c:v>
                      </c:pt>
                      <c:pt idx="1572">
                        <c:v>42070.499999996187</c:v>
                      </c:pt>
                      <c:pt idx="1573">
                        <c:v>42070.541666662852</c:v>
                      </c:pt>
                      <c:pt idx="1574">
                        <c:v>42070.583333329516</c:v>
                      </c:pt>
                      <c:pt idx="1575">
                        <c:v>42070.62499999618</c:v>
                      </c:pt>
                      <c:pt idx="1576">
                        <c:v>42070.666666662844</c:v>
                      </c:pt>
                      <c:pt idx="1577">
                        <c:v>42070.708333329509</c:v>
                      </c:pt>
                      <c:pt idx="1578">
                        <c:v>42070.749999996173</c:v>
                      </c:pt>
                      <c:pt idx="1579">
                        <c:v>42070.791666662837</c:v>
                      </c:pt>
                      <c:pt idx="1580">
                        <c:v>42070.833333329501</c:v>
                      </c:pt>
                      <c:pt idx="1581">
                        <c:v>42070.874999996166</c:v>
                      </c:pt>
                      <c:pt idx="1582">
                        <c:v>42070.91666666283</c:v>
                      </c:pt>
                      <c:pt idx="1583">
                        <c:v>42070.958333329494</c:v>
                      </c:pt>
                      <c:pt idx="1584">
                        <c:v>42070.999999996158</c:v>
                      </c:pt>
                      <c:pt idx="1585">
                        <c:v>42071.041666662823</c:v>
                      </c:pt>
                      <c:pt idx="1586">
                        <c:v>42071.083333329487</c:v>
                      </c:pt>
                      <c:pt idx="1587">
                        <c:v>42071.124999996151</c:v>
                      </c:pt>
                      <c:pt idx="1588">
                        <c:v>42071.166666662815</c:v>
                      </c:pt>
                      <c:pt idx="1589">
                        <c:v>42071.20833332948</c:v>
                      </c:pt>
                      <c:pt idx="1590">
                        <c:v>42071.249999996144</c:v>
                      </c:pt>
                      <c:pt idx="1591">
                        <c:v>42071.291666662808</c:v>
                      </c:pt>
                      <c:pt idx="1592">
                        <c:v>42071.333333329472</c:v>
                      </c:pt>
                      <c:pt idx="1593">
                        <c:v>42071.374999996136</c:v>
                      </c:pt>
                      <c:pt idx="1594">
                        <c:v>42071.416666662801</c:v>
                      </c:pt>
                      <c:pt idx="1595">
                        <c:v>42071.458333329465</c:v>
                      </c:pt>
                      <c:pt idx="1596">
                        <c:v>42071.499999996129</c:v>
                      </c:pt>
                      <c:pt idx="1597">
                        <c:v>42071.541666662793</c:v>
                      </c:pt>
                      <c:pt idx="1598">
                        <c:v>42071.583333329458</c:v>
                      </c:pt>
                      <c:pt idx="1599">
                        <c:v>42071.624999996122</c:v>
                      </c:pt>
                      <c:pt idx="1600">
                        <c:v>42071.666666662786</c:v>
                      </c:pt>
                      <c:pt idx="1601">
                        <c:v>42071.70833332945</c:v>
                      </c:pt>
                      <c:pt idx="1602">
                        <c:v>42071.749999996115</c:v>
                      </c:pt>
                      <c:pt idx="1603">
                        <c:v>42071.791666662779</c:v>
                      </c:pt>
                      <c:pt idx="1604">
                        <c:v>42071.833333329443</c:v>
                      </c:pt>
                      <c:pt idx="1605">
                        <c:v>42071.874999996107</c:v>
                      </c:pt>
                      <c:pt idx="1606">
                        <c:v>42071.916666662772</c:v>
                      </c:pt>
                      <c:pt idx="1607">
                        <c:v>42071.958333329436</c:v>
                      </c:pt>
                      <c:pt idx="1608">
                        <c:v>42071.9999999961</c:v>
                      </c:pt>
                      <c:pt idx="1609">
                        <c:v>42072.041666662764</c:v>
                      </c:pt>
                      <c:pt idx="1610">
                        <c:v>42072.083333329429</c:v>
                      </c:pt>
                      <c:pt idx="1611">
                        <c:v>42072.124999996093</c:v>
                      </c:pt>
                      <c:pt idx="1612">
                        <c:v>42072.166666662757</c:v>
                      </c:pt>
                      <c:pt idx="1613">
                        <c:v>42072.208333329421</c:v>
                      </c:pt>
                      <c:pt idx="1614">
                        <c:v>42072.249999996086</c:v>
                      </c:pt>
                      <c:pt idx="1615">
                        <c:v>42072.29166666275</c:v>
                      </c:pt>
                      <c:pt idx="1616">
                        <c:v>42072.333333329414</c:v>
                      </c:pt>
                      <c:pt idx="1617">
                        <c:v>42072.374999996078</c:v>
                      </c:pt>
                      <c:pt idx="1618">
                        <c:v>42072.416666662743</c:v>
                      </c:pt>
                      <c:pt idx="1619">
                        <c:v>42072.458333329407</c:v>
                      </c:pt>
                      <c:pt idx="1620">
                        <c:v>42072.499999996071</c:v>
                      </c:pt>
                      <c:pt idx="1621">
                        <c:v>42072.541666662735</c:v>
                      </c:pt>
                      <c:pt idx="1622">
                        <c:v>42072.583333329399</c:v>
                      </c:pt>
                      <c:pt idx="1623">
                        <c:v>42072.624999996064</c:v>
                      </c:pt>
                      <c:pt idx="1624">
                        <c:v>42072.666666662728</c:v>
                      </c:pt>
                      <c:pt idx="1625">
                        <c:v>42072.708333329392</c:v>
                      </c:pt>
                      <c:pt idx="1626">
                        <c:v>42072.749999996056</c:v>
                      </c:pt>
                      <c:pt idx="1627">
                        <c:v>42072.791666662721</c:v>
                      </c:pt>
                      <c:pt idx="1628">
                        <c:v>42072.833333329385</c:v>
                      </c:pt>
                      <c:pt idx="1629">
                        <c:v>42072.874999996049</c:v>
                      </c:pt>
                      <c:pt idx="1630">
                        <c:v>42072.916666662713</c:v>
                      </c:pt>
                      <c:pt idx="1631">
                        <c:v>42072.958333329378</c:v>
                      </c:pt>
                      <c:pt idx="1632">
                        <c:v>42072.999999996042</c:v>
                      </c:pt>
                      <c:pt idx="1633">
                        <c:v>42073.041666662706</c:v>
                      </c:pt>
                      <c:pt idx="1634">
                        <c:v>42073.08333332937</c:v>
                      </c:pt>
                      <c:pt idx="1635">
                        <c:v>42073.124999996035</c:v>
                      </c:pt>
                      <c:pt idx="1636">
                        <c:v>42073.166666662699</c:v>
                      </c:pt>
                      <c:pt idx="1637">
                        <c:v>42073.208333329363</c:v>
                      </c:pt>
                      <c:pt idx="1638">
                        <c:v>42073.249999996027</c:v>
                      </c:pt>
                      <c:pt idx="1639">
                        <c:v>42073.291666662692</c:v>
                      </c:pt>
                      <c:pt idx="1640">
                        <c:v>42073.333333329356</c:v>
                      </c:pt>
                      <c:pt idx="1641">
                        <c:v>42073.37499999602</c:v>
                      </c:pt>
                      <c:pt idx="1642">
                        <c:v>42073.416666662684</c:v>
                      </c:pt>
                      <c:pt idx="1643">
                        <c:v>42073.458333329349</c:v>
                      </c:pt>
                      <c:pt idx="1644">
                        <c:v>42073.499999996013</c:v>
                      </c:pt>
                      <c:pt idx="1645">
                        <c:v>42073.541666662677</c:v>
                      </c:pt>
                      <c:pt idx="1646">
                        <c:v>42073.583333329341</c:v>
                      </c:pt>
                      <c:pt idx="1647">
                        <c:v>42073.624999996005</c:v>
                      </c:pt>
                      <c:pt idx="1648">
                        <c:v>42073.66666666267</c:v>
                      </c:pt>
                      <c:pt idx="1649">
                        <c:v>42073.708333329334</c:v>
                      </c:pt>
                      <c:pt idx="1650">
                        <c:v>42073.749999995998</c:v>
                      </c:pt>
                      <c:pt idx="1651">
                        <c:v>42073.791666662662</c:v>
                      </c:pt>
                      <c:pt idx="1652">
                        <c:v>42073.833333329327</c:v>
                      </c:pt>
                      <c:pt idx="1653">
                        <c:v>42073.874999995991</c:v>
                      </c:pt>
                      <c:pt idx="1654">
                        <c:v>42073.916666662655</c:v>
                      </c:pt>
                      <c:pt idx="1655">
                        <c:v>42073.958333329319</c:v>
                      </c:pt>
                      <c:pt idx="1656">
                        <c:v>42073.999999995984</c:v>
                      </c:pt>
                      <c:pt idx="1657">
                        <c:v>42074.041666662648</c:v>
                      </c:pt>
                      <c:pt idx="1658">
                        <c:v>42074.083333329312</c:v>
                      </c:pt>
                      <c:pt idx="1659">
                        <c:v>42074.124999995976</c:v>
                      </c:pt>
                      <c:pt idx="1660">
                        <c:v>42074.166666662641</c:v>
                      </c:pt>
                      <c:pt idx="1661">
                        <c:v>42074.208333329305</c:v>
                      </c:pt>
                      <c:pt idx="1662">
                        <c:v>42074.249999995969</c:v>
                      </c:pt>
                      <c:pt idx="1663">
                        <c:v>42074.291666662633</c:v>
                      </c:pt>
                      <c:pt idx="1664">
                        <c:v>42074.333333329298</c:v>
                      </c:pt>
                      <c:pt idx="1665">
                        <c:v>42074.374999995962</c:v>
                      </c:pt>
                      <c:pt idx="1666">
                        <c:v>42074.416666662626</c:v>
                      </c:pt>
                      <c:pt idx="1667">
                        <c:v>42074.45833332929</c:v>
                      </c:pt>
                      <c:pt idx="1668">
                        <c:v>42074.499999995955</c:v>
                      </c:pt>
                      <c:pt idx="1669">
                        <c:v>42074.541666662619</c:v>
                      </c:pt>
                      <c:pt idx="1670">
                        <c:v>42074.583333329283</c:v>
                      </c:pt>
                      <c:pt idx="1671">
                        <c:v>42074.624999995947</c:v>
                      </c:pt>
                      <c:pt idx="1672">
                        <c:v>42074.666666662612</c:v>
                      </c:pt>
                      <c:pt idx="1673">
                        <c:v>42074.708333329276</c:v>
                      </c:pt>
                      <c:pt idx="1674">
                        <c:v>42074.74999999594</c:v>
                      </c:pt>
                      <c:pt idx="1675">
                        <c:v>42074.791666662604</c:v>
                      </c:pt>
                      <c:pt idx="1676">
                        <c:v>42074.833333329268</c:v>
                      </c:pt>
                      <c:pt idx="1677">
                        <c:v>42074.874999995933</c:v>
                      </c:pt>
                      <c:pt idx="1678">
                        <c:v>42074.916666662597</c:v>
                      </c:pt>
                      <c:pt idx="1679">
                        <c:v>42074.958333329261</c:v>
                      </c:pt>
                      <c:pt idx="1680">
                        <c:v>42074.999999995925</c:v>
                      </c:pt>
                      <c:pt idx="1681">
                        <c:v>42075.04166666259</c:v>
                      </c:pt>
                      <c:pt idx="1682">
                        <c:v>42075.083333329254</c:v>
                      </c:pt>
                      <c:pt idx="1683">
                        <c:v>42075.124999995918</c:v>
                      </c:pt>
                      <c:pt idx="1684">
                        <c:v>42075.166666662582</c:v>
                      </c:pt>
                      <c:pt idx="1685">
                        <c:v>42075.208333329247</c:v>
                      </c:pt>
                      <c:pt idx="1686">
                        <c:v>42075.249999995911</c:v>
                      </c:pt>
                      <c:pt idx="1687">
                        <c:v>42075.291666662575</c:v>
                      </c:pt>
                      <c:pt idx="1688">
                        <c:v>42075.333333329239</c:v>
                      </c:pt>
                      <c:pt idx="1689">
                        <c:v>42075.374999995904</c:v>
                      </c:pt>
                      <c:pt idx="1690">
                        <c:v>42075.416666662568</c:v>
                      </c:pt>
                      <c:pt idx="1691">
                        <c:v>42075.458333329232</c:v>
                      </c:pt>
                      <c:pt idx="1692">
                        <c:v>42075.499999995896</c:v>
                      </c:pt>
                      <c:pt idx="1693">
                        <c:v>42075.541666662561</c:v>
                      </c:pt>
                      <c:pt idx="1694">
                        <c:v>42075.583333329225</c:v>
                      </c:pt>
                      <c:pt idx="1695">
                        <c:v>42075.624999995889</c:v>
                      </c:pt>
                      <c:pt idx="1696">
                        <c:v>42075.666666662553</c:v>
                      </c:pt>
                      <c:pt idx="1697">
                        <c:v>42075.708333329218</c:v>
                      </c:pt>
                      <c:pt idx="1698">
                        <c:v>42075.749999995882</c:v>
                      </c:pt>
                      <c:pt idx="1699">
                        <c:v>42075.791666662546</c:v>
                      </c:pt>
                      <c:pt idx="1700">
                        <c:v>42075.83333332921</c:v>
                      </c:pt>
                      <c:pt idx="1701">
                        <c:v>42075.874999995875</c:v>
                      </c:pt>
                      <c:pt idx="1702">
                        <c:v>42075.916666662539</c:v>
                      </c:pt>
                      <c:pt idx="1703">
                        <c:v>42075.958333329203</c:v>
                      </c:pt>
                      <c:pt idx="1704">
                        <c:v>42075.999999995867</c:v>
                      </c:pt>
                      <c:pt idx="1705">
                        <c:v>42076.041666662531</c:v>
                      </c:pt>
                      <c:pt idx="1706">
                        <c:v>42076.083333329196</c:v>
                      </c:pt>
                      <c:pt idx="1707">
                        <c:v>42076.12499999586</c:v>
                      </c:pt>
                      <c:pt idx="1708">
                        <c:v>42076.166666662524</c:v>
                      </c:pt>
                      <c:pt idx="1709">
                        <c:v>42076.208333329188</c:v>
                      </c:pt>
                      <c:pt idx="1710">
                        <c:v>42076.249999995853</c:v>
                      </c:pt>
                      <c:pt idx="1711">
                        <c:v>42076.291666662517</c:v>
                      </c:pt>
                      <c:pt idx="1712">
                        <c:v>42076.333333329181</c:v>
                      </c:pt>
                      <c:pt idx="1713">
                        <c:v>42076.374999995845</c:v>
                      </c:pt>
                      <c:pt idx="1714">
                        <c:v>42076.41666666251</c:v>
                      </c:pt>
                      <c:pt idx="1715">
                        <c:v>42076.458333329174</c:v>
                      </c:pt>
                      <c:pt idx="1716">
                        <c:v>42076.499999995838</c:v>
                      </c:pt>
                      <c:pt idx="1717">
                        <c:v>42076.541666662502</c:v>
                      </c:pt>
                      <c:pt idx="1718">
                        <c:v>42076.583333329167</c:v>
                      </c:pt>
                      <c:pt idx="1719">
                        <c:v>42076.624999995831</c:v>
                      </c:pt>
                      <c:pt idx="1720">
                        <c:v>42076.666666662495</c:v>
                      </c:pt>
                      <c:pt idx="1721">
                        <c:v>42076.708333329159</c:v>
                      </c:pt>
                      <c:pt idx="1722">
                        <c:v>42076.749999995824</c:v>
                      </c:pt>
                      <c:pt idx="1723">
                        <c:v>42076.791666662488</c:v>
                      </c:pt>
                      <c:pt idx="1724">
                        <c:v>42076.833333329152</c:v>
                      </c:pt>
                      <c:pt idx="1725">
                        <c:v>42076.874999995816</c:v>
                      </c:pt>
                      <c:pt idx="1726">
                        <c:v>42076.916666662481</c:v>
                      </c:pt>
                      <c:pt idx="1727">
                        <c:v>42076.958333329145</c:v>
                      </c:pt>
                      <c:pt idx="1728">
                        <c:v>42076.999999995809</c:v>
                      </c:pt>
                      <c:pt idx="1729">
                        <c:v>42077.041666662473</c:v>
                      </c:pt>
                      <c:pt idx="1730">
                        <c:v>42077.083333329138</c:v>
                      </c:pt>
                      <c:pt idx="1731">
                        <c:v>42077.124999995802</c:v>
                      </c:pt>
                      <c:pt idx="1732">
                        <c:v>42077.166666662466</c:v>
                      </c:pt>
                      <c:pt idx="1733">
                        <c:v>42077.20833332913</c:v>
                      </c:pt>
                      <c:pt idx="1734">
                        <c:v>42077.249999995794</c:v>
                      </c:pt>
                      <c:pt idx="1735">
                        <c:v>42077.291666662459</c:v>
                      </c:pt>
                      <c:pt idx="1736">
                        <c:v>42077.333333329123</c:v>
                      </c:pt>
                      <c:pt idx="1737">
                        <c:v>42077.374999995787</c:v>
                      </c:pt>
                      <c:pt idx="1738">
                        <c:v>42077.416666662451</c:v>
                      </c:pt>
                      <c:pt idx="1739">
                        <c:v>42077.458333329116</c:v>
                      </c:pt>
                      <c:pt idx="1740">
                        <c:v>42077.49999999578</c:v>
                      </c:pt>
                      <c:pt idx="1741">
                        <c:v>42077.541666662444</c:v>
                      </c:pt>
                      <c:pt idx="1742">
                        <c:v>42077.583333329108</c:v>
                      </c:pt>
                      <c:pt idx="1743">
                        <c:v>42077.624999995773</c:v>
                      </c:pt>
                      <c:pt idx="1744">
                        <c:v>42077.666666662437</c:v>
                      </c:pt>
                      <c:pt idx="1745">
                        <c:v>42077.708333329101</c:v>
                      </c:pt>
                      <c:pt idx="1746">
                        <c:v>42077.749999995765</c:v>
                      </c:pt>
                      <c:pt idx="1747">
                        <c:v>42077.79166666243</c:v>
                      </c:pt>
                      <c:pt idx="1748">
                        <c:v>42077.833333329094</c:v>
                      </c:pt>
                      <c:pt idx="1749">
                        <c:v>42077.874999995758</c:v>
                      </c:pt>
                      <c:pt idx="1750">
                        <c:v>42077.916666662422</c:v>
                      </c:pt>
                      <c:pt idx="1751">
                        <c:v>42077.958333329087</c:v>
                      </c:pt>
                      <c:pt idx="1752">
                        <c:v>42077.999999995751</c:v>
                      </c:pt>
                      <c:pt idx="1753">
                        <c:v>42078.041666662415</c:v>
                      </c:pt>
                      <c:pt idx="1754">
                        <c:v>42078.083333329079</c:v>
                      </c:pt>
                      <c:pt idx="1755">
                        <c:v>42078.124999995744</c:v>
                      </c:pt>
                      <c:pt idx="1756">
                        <c:v>42078.166666662408</c:v>
                      </c:pt>
                      <c:pt idx="1757">
                        <c:v>42078.208333329072</c:v>
                      </c:pt>
                      <c:pt idx="1758">
                        <c:v>42078.249999995736</c:v>
                      </c:pt>
                      <c:pt idx="1759">
                        <c:v>42078.291666662401</c:v>
                      </c:pt>
                      <c:pt idx="1760">
                        <c:v>42078.333333329065</c:v>
                      </c:pt>
                      <c:pt idx="1761">
                        <c:v>42078.374999995729</c:v>
                      </c:pt>
                      <c:pt idx="1762">
                        <c:v>42078.416666662393</c:v>
                      </c:pt>
                      <c:pt idx="1763">
                        <c:v>42078.458333329057</c:v>
                      </c:pt>
                      <c:pt idx="1764">
                        <c:v>42078.499999995722</c:v>
                      </c:pt>
                      <c:pt idx="1765">
                        <c:v>42078.541666662386</c:v>
                      </c:pt>
                      <c:pt idx="1766">
                        <c:v>42078.58333332905</c:v>
                      </c:pt>
                      <c:pt idx="1767">
                        <c:v>42078.624999995714</c:v>
                      </c:pt>
                      <c:pt idx="1768">
                        <c:v>42078.666666662379</c:v>
                      </c:pt>
                      <c:pt idx="1769">
                        <c:v>42078.708333329043</c:v>
                      </c:pt>
                      <c:pt idx="1770">
                        <c:v>42078.749999995707</c:v>
                      </c:pt>
                      <c:pt idx="1771">
                        <c:v>42078.791666662371</c:v>
                      </c:pt>
                      <c:pt idx="1772">
                        <c:v>42078.833333329036</c:v>
                      </c:pt>
                      <c:pt idx="1773">
                        <c:v>42078.8749999957</c:v>
                      </c:pt>
                      <c:pt idx="1774">
                        <c:v>42078.916666662364</c:v>
                      </c:pt>
                      <c:pt idx="1775">
                        <c:v>42078.958333329028</c:v>
                      </c:pt>
                      <c:pt idx="1776">
                        <c:v>42078.999999995693</c:v>
                      </c:pt>
                      <c:pt idx="1777">
                        <c:v>42079.041666662357</c:v>
                      </c:pt>
                      <c:pt idx="1778">
                        <c:v>42079.083333329021</c:v>
                      </c:pt>
                      <c:pt idx="1779">
                        <c:v>42079.124999995685</c:v>
                      </c:pt>
                      <c:pt idx="1780">
                        <c:v>42079.16666666235</c:v>
                      </c:pt>
                      <c:pt idx="1781">
                        <c:v>42079.208333329014</c:v>
                      </c:pt>
                      <c:pt idx="1782">
                        <c:v>42079.249999995678</c:v>
                      </c:pt>
                      <c:pt idx="1783">
                        <c:v>42079.291666662342</c:v>
                      </c:pt>
                      <c:pt idx="1784">
                        <c:v>42079.333333329007</c:v>
                      </c:pt>
                      <c:pt idx="1785">
                        <c:v>42079.374999995671</c:v>
                      </c:pt>
                      <c:pt idx="1786">
                        <c:v>42079.416666662335</c:v>
                      </c:pt>
                      <c:pt idx="1787">
                        <c:v>42079.458333328999</c:v>
                      </c:pt>
                      <c:pt idx="1788">
                        <c:v>42079.499999995664</c:v>
                      </c:pt>
                      <c:pt idx="1789">
                        <c:v>42079.541666662328</c:v>
                      </c:pt>
                      <c:pt idx="1790">
                        <c:v>42079.583333328992</c:v>
                      </c:pt>
                      <c:pt idx="1791">
                        <c:v>42079.624999995656</c:v>
                      </c:pt>
                      <c:pt idx="1792">
                        <c:v>42079.66666666232</c:v>
                      </c:pt>
                      <c:pt idx="1793">
                        <c:v>42079.708333328985</c:v>
                      </c:pt>
                      <c:pt idx="1794">
                        <c:v>42079.749999995649</c:v>
                      </c:pt>
                      <c:pt idx="1795">
                        <c:v>42079.791666662313</c:v>
                      </c:pt>
                      <c:pt idx="1796">
                        <c:v>42079.833333328977</c:v>
                      </c:pt>
                      <c:pt idx="1797">
                        <c:v>42079.874999995642</c:v>
                      </c:pt>
                      <c:pt idx="1798">
                        <c:v>42079.916666662306</c:v>
                      </c:pt>
                      <c:pt idx="1799">
                        <c:v>42079.95833332897</c:v>
                      </c:pt>
                      <c:pt idx="1800">
                        <c:v>42079.999999995634</c:v>
                      </c:pt>
                      <c:pt idx="1801">
                        <c:v>42080.041666662299</c:v>
                      </c:pt>
                      <c:pt idx="1802">
                        <c:v>42080.083333328963</c:v>
                      </c:pt>
                      <c:pt idx="1803">
                        <c:v>42080.124999995627</c:v>
                      </c:pt>
                      <c:pt idx="1804">
                        <c:v>42080.166666662291</c:v>
                      </c:pt>
                      <c:pt idx="1805">
                        <c:v>42080.208333328956</c:v>
                      </c:pt>
                      <c:pt idx="1806">
                        <c:v>42080.24999999562</c:v>
                      </c:pt>
                      <c:pt idx="1807">
                        <c:v>42080.291666662284</c:v>
                      </c:pt>
                      <c:pt idx="1808">
                        <c:v>42080.333333328948</c:v>
                      </c:pt>
                      <c:pt idx="1809">
                        <c:v>42080.374999995613</c:v>
                      </c:pt>
                      <c:pt idx="1810">
                        <c:v>42080.416666662277</c:v>
                      </c:pt>
                      <c:pt idx="1811">
                        <c:v>42080.458333328941</c:v>
                      </c:pt>
                      <c:pt idx="1812">
                        <c:v>42080.499999995605</c:v>
                      </c:pt>
                      <c:pt idx="1813">
                        <c:v>42080.54166666227</c:v>
                      </c:pt>
                      <c:pt idx="1814">
                        <c:v>42080.583333328934</c:v>
                      </c:pt>
                      <c:pt idx="1815">
                        <c:v>42080.624999995598</c:v>
                      </c:pt>
                      <c:pt idx="1816">
                        <c:v>42080.666666662262</c:v>
                      </c:pt>
                      <c:pt idx="1817">
                        <c:v>42080.708333328927</c:v>
                      </c:pt>
                      <c:pt idx="1818">
                        <c:v>42080.749999995591</c:v>
                      </c:pt>
                      <c:pt idx="1819">
                        <c:v>42080.791666662255</c:v>
                      </c:pt>
                      <c:pt idx="1820">
                        <c:v>42080.833333328919</c:v>
                      </c:pt>
                      <c:pt idx="1821">
                        <c:v>42080.874999995583</c:v>
                      </c:pt>
                      <c:pt idx="1822">
                        <c:v>42080.916666662248</c:v>
                      </c:pt>
                      <c:pt idx="1823">
                        <c:v>42080.958333328912</c:v>
                      </c:pt>
                      <c:pt idx="1824">
                        <c:v>42080.999999995576</c:v>
                      </c:pt>
                      <c:pt idx="1825">
                        <c:v>42081.04166666224</c:v>
                      </c:pt>
                      <c:pt idx="1826">
                        <c:v>42081.083333328905</c:v>
                      </c:pt>
                      <c:pt idx="1827">
                        <c:v>42081.124999995569</c:v>
                      </c:pt>
                      <c:pt idx="1828">
                        <c:v>42081.166666662233</c:v>
                      </c:pt>
                      <c:pt idx="1829">
                        <c:v>42081.208333328897</c:v>
                      </c:pt>
                      <c:pt idx="1830">
                        <c:v>42081.249999995562</c:v>
                      </c:pt>
                      <c:pt idx="1831">
                        <c:v>42081.291666662226</c:v>
                      </c:pt>
                      <c:pt idx="1832">
                        <c:v>42081.33333332889</c:v>
                      </c:pt>
                      <c:pt idx="1833">
                        <c:v>42081.374999995554</c:v>
                      </c:pt>
                      <c:pt idx="1834">
                        <c:v>42081.416666662219</c:v>
                      </c:pt>
                      <c:pt idx="1835">
                        <c:v>42081.458333328883</c:v>
                      </c:pt>
                      <c:pt idx="1836">
                        <c:v>42081.499999995547</c:v>
                      </c:pt>
                      <c:pt idx="1837">
                        <c:v>42081.541666662211</c:v>
                      </c:pt>
                      <c:pt idx="1838">
                        <c:v>42081.583333328876</c:v>
                      </c:pt>
                      <c:pt idx="1839">
                        <c:v>42081.62499999554</c:v>
                      </c:pt>
                      <c:pt idx="1840">
                        <c:v>42081.666666662204</c:v>
                      </c:pt>
                      <c:pt idx="1841">
                        <c:v>42081.708333328868</c:v>
                      </c:pt>
                      <c:pt idx="1842">
                        <c:v>42081.749999995533</c:v>
                      </c:pt>
                      <c:pt idx="1843">
                        <c:v>42081.791666662197</c:v>
                      </c:pt>
                      <c:pt idx="1844">
                        <c:v>42081.833333328861</c:v>
                      </c:pt>
                      <c:pt idx="1845">
                        <c:v>42081.874999995525</c:v>
                      </c:pt>
                      <c:pt idx="1846">
                        <c:v>42081.91666666219</c:v>
                      </c:pt>
                      <c:pt idx="1847">
                        <c:v>42081.958333328854</c:v>
                      </c:pt>
                      <c:pt idx="1848">
                        <c:v>42081.999999995518</c:v>
                      </c:pt>
                      <c:pt idx="1849">
                        <c:v>42082.041666662182</c:v>
                      </c:pt>
                      <c:pt idx="1850">
                        <c:v>42082.083333328846</c:v>
                      </c:pt>
                      <c:pt idx="1851">
                        <c:v>42082.124999995511</c:v>
                      </c:pt>
                      <c:pt idx="1852">
                        <c:v>42082.166666662175</c:v>
                      </c:pt>
                      <c:pt idx="1853">
                        <c:v>42082.208333328839</c:v>
                      </c:pt>
                      <c:pt idx="1854">
                        <c:v>42082.249999995503</c:v>
                      </c:pt>
                      <c:pt idx="1855">
                        <c:v>42082.291666662168</c:v>
                      </c:pt>
                      <c:pt idx="1856">
                        <c:v>42082.333333328832</c:v>
                      </c:pt>
                      <c:pt idx="1857">
                        <c:v>42082.374999995496</c:v>
                      </c:pt>
                      <c:pt idx="1858">
                        <c:v>42082.41666666216</c:v>
                      </c:pt>
                      <c:pt idx="1859">
                        <c:v>42082.458333328825</c:v>
                      </c:pt>
                      <c:pt idx="1860">
                        <c:v>42082.499999995489</c:v>
                      </c:pt>
                      <c:pt idx="1861">
                        <c:v>42082.541666662153</c:v>
                      </c:pt>
                      <c:pt idx="1862">
                        <c:v>42082.583333328817</c:v>
                      </c:pt>
                      <c:pt idx="1863">
                        <c:v>42082.624999995482</c:v>
                      </c:pt>
                      <c:pt idx="1864">
                        <c:v>42082.666666662146</c:v>
                      </c:pt>
                      <c:pt idx="1865">
                        <c:v>42082.70833332881</c:v>
                      </c:pt>
                      <c:pt idx="1866">
                        <c:v>42082.749999995474</c:v>
                      </c:pt>
                      <c:pt idx="1867">
                        <c:v>42082.791666662139</c:v>
                      </c:pt>
                      <c:pt idx="1868">
                        <c:v>42082.833333328803</c:v>
                      </c:pt>
                      <c:pt idx="1869">
                        <c:v>42082.874999995467</c:v>
                      </c:pt>
                      <c:pt idx="1870">
                        <c:v>42082.916666662131</c:v>
                      </c:pt>
                      <c:pt idx="1871">
                        <c:v>42082.958333328796</c:v>
                      </c:pt>
                      <c:pt idx="1872">
                        <c:v>42082.99999999546</c:v>
                      </c:pt>
                      <c:pt idx="1873">
                        <c:v>42083.041666662124</c:v>
                      </c:pt>
                      <c:pt idx="1874">
                        <c:v>42083.083333328788</c:v>
                      </c:pt>
                      <c:pt idx="1875">
                        <c:v>42083.124999995453</c:v>
                      </c:pt>
                      <c:pt idx="1876">
                        <c:v>42083.166666662117</c:v>
                      </c:pt>
                      <c:pt idx="1877">
                        <c:v>42083.208333328781</c:v>
                      </c:pt>
                      <c:pt idx="1878">
                        <c:v>42083.249999995445</c:v>
                      </c:pt>
                      <c:pt idx="1879">
                        <c:v>42083.291666662109</c:v>
                      </c:pt>
                      <c:pt idx="1880">
                        <c:v>42083.333333328774</c:v>
                      </c:pt>
                      <c:pt idx="1881">
                        <c:v>42083.374999995438</c:v>
                      </c:pt>
                      <c:pt idx="1882">
                        <c:v>42083.416666662102</c:v>
                      </c:pt>
                      <c:pt idx="1883">
                        <c:v>42083.458333328766</c:v>
                      </c:pt>
                      <c:pt idx="1884">
                        <c:v>42083.499999995431</c:v>
                      </c:pt>
                      <c:pt idx="1885">
                        <c:v>42083.541666662095</c:v>
                      </c:pt>
                      <c:pt idx="1886">
                        <c:v>42083.583333328759</c:v>
                      </c:pt>
                      <c:pt idx="1887">
                        <c:v>42083.624999995423</c:v>
                      </c:pt>
                      <c:pt idx="1888">
                        <c:v>42083.666666662088</c:v>
                      </c:pt>
                      <c:pt idx="1889">
                        <c:v>42083.708333328752</c:v>
                      </c:pt>
                      <c:pt idx="1890">
                        <c:v>42083.749999995416</c:v>
                      </c:pt>
                      <c:pt idx="1891">
                        <c:v>42083.79166666208</c:v>
                      </c:pt>
                      <c:pt idx="1892">
                        <c:v>42083.833333328745</c:v>
                      </c:pt>
                      <c:pt idx="1893">
                        <c:v>42083.874999995409</c:v>
                      </c:pt>
                      <c:pt idx="1894">
                        <c:v>42083.916666662073</c:v>
                      </c:pt>
                      <c:pt idx="1895">
                        <c:v>42083.958333328737</c:v>
                      </c:pt>
                      <c:pt idx="1896">
                        <c:v>42083.999999995402</c:v>
                      </c:pt>
                      <c:pt idx="1897">
                        <c:v>42084.041666662066</c:v>
                      </c:pt>
                      <c:pt idx="1898">
                        <c:v>42084.08333332873</c:v>
                      </c:pt>
                      <c:pt idx="1899">
                        <c:v>42084.124999995394</c:v>
                      </c:pt>
                      <c:pt idx="1900">
                        <c:v>42084.166666662059</c:v>
                      </c:pt>
                      <c:pt idx="1901">
                        <c:v>42084.208333328723</c:v>
                      </c:pt>
                      <c:pt idx="1902">
                        <c:v>42084.249999995387</c:v>
                      </c:pt>
                      <c:pt idx="1903">
                        <c:v>42084.291666662051</c:v>
                      </c:pt>
                      <c:pt idx="1904">
                        <c:v>42084.333333328716</c:v>
                      </c:pt>
                      <c:pt idx="1905">
                        <c:v>42084.37499999538</c:v>
                      </c:pt>
                      <c:pt idx="1906">
                        <c:v>42084.416666662044</c:v>
                      </c:pt>
                      <c:pt idx="1907">
                        <c:v>42084.458333328708</c:v>
                      </c:pt>
                      <c:pt idx="1908">
                        <c:v>42084.499999995372</c:v>
                      </c:pt>
                      <c:pt idx="1909">
                        <c:v>42084.541666662037</c:v>
                      </c:pt>
                      <c:pt idx="1910">
                        <c:v>42084.583333328701</c:v>
                      </c:pt>
                      <c:pt idx="1911">
                        <c:v>42084.624999995365</c:v>
                      </c:pt>
                      <c:pt idx="1912">
                        <c:v>42084.666666662029</c:v>
                      </c:pt>
                      <c:pt idx="1913">
                        <c:v>42084.708333328694</c:v>
                      </c:pt>
                      <c:pt idx="1914">
                        <c:v>42084.749999995358</c:v>
                      </c:pt>
                      <c:pt idx="1915">
                        <c:v>42084.791666662022</c:v>
                      </c:pt>
                      <c:pt idx="1916">
                        <c:v>42084.833333328686</c:v>
                      </c:pt>
                      <c:pt idx="1917">
                        <c:v>42084.874999995351</c:v>
                      </c:pt>
                      <c:pt idx="1918">
                        <c:v>42084.916666662015</c:v>
                      </c:pt>
                      <c:pt idx="1919">
                        <c:v>42084.958333328679</c:v>
                      </c:pt>
                      <c:pt idx="1920">
                        <c:v>42084.999999995343</c:v>
                      </c:pt>
                      <c:pt idx="1921">
                        <c:v>42085.041666662008</c:v>
                      </c:pt>
                      <c:pt idx="1922">
                        <c:v>42085.083333328672</c:v>
                      </c:pt>
                      <c:pt idx="1923">
                        <c:v>42085.124999995336</c:v>
                      </c:pt>
                      <c:pt idx="1924">
                        <c:v>42085.166666662</c:v>
                      </c:pt>
                      <c:pt idx="1925">
                        <c:v>42085.208333328665</c:v>
                      </c:pt>
                      <c:pt idx="1926">
                        <c:v>42085.249999995329</c:v>
                      </c:pt>
                      <c:pt idx="1927">
                        <c:v>42085.291666661993</c:v>
                      </c:pt>
                      <c:pt idx="1928">
                        <c:v>42085.333333328657</c:v>
                      </c:pt>
                      <c:pt idx="1929">
                        <c:v>42085.374999995322</c:v>
                      </c:pt>
                      <c:pt idx="1930">
                        <c:v>42085.416666661986</c:v>
                      </c:pt>
                      <c:pt idx="1931">
                        <c:v>42085.45833332865</c:v>
                      </c:pt>
                      <c:pt idx="1932">
                        <c:v>42085.499999995314</c:v>
                      </c:pt>
                      <c:pt idx="1933">
                        <c:v>42085.541666661979</c:v>
                      </c:pt>
                      <c:pt idx="1934">
                        <c:v>42085.583333328643</c:v>
                      </c:pt>
                      <c:pt idx="1935">
                        <c:v>42085.624999995307</c:v>
                      </c:pt>
                      <c:pt idx="1936">
                        <c:v>42085.666666661971</c:v>
                      </c:pt>
                      <c:pt idx="1937">
                        <c:v>42085.708333328635</c:v>
                      </c:pt>
                      <c:pt idx="1938">
                        <c:v>42085.7499999953</c:v>
                      </c:pt>
                      <c:pt idx="1939">
                        <c:v>42085.791666661964</c:v>
                      </c:pt>
                      <c:pt idx="1940">
                        <c:v>42085.833333328628</c:v>
                      </c:pt>
                      <c:pt idx="1941">
                        <c:v>42085.874999995292</c:v>
                      </c:pt>
                      <c:pt idx="1942">
                        <c:v>42085.916666661957</c:v>
                      </c:pt>
                      <c:pt idx="1943">
                        <c:v>42085.958333328621</c:v>
                      </c:pt>
                      <c:pt idx="1944">
                        <c:v>42085.999999995285</c:v>
                      </c:pt>
                      <c:pt idx="1945">
                        <c:v>42086.041666661949</c:v>
                      </c:pt>
                      <c:pt idx="1946">
                        <c:v>42086.083333328614</c:v>
                      </c:pt>
                      <c:pt idx="1947">
                        <c:v>42086.124999995278</c:v>
                      </c:pt>
                      <c:pt idx="1948">
                        <c:v>42086.166666661942</c:v>
                      </c:pt>
                      <c:pt idx="1949">
                        <c:v>42086.208333328606</c:v>
                      </c:pt>
                      <c:pt idx="1950">
                        <c:v>42086.249999995271</c:v>
                      </c:pt>
                      <c:pt idx="1951">
                        <c:v>42086.291666661935</c:v>
                      </c:pt>
                      <c:pt idx="1952">
                        <c:v>42086.333333328599</c:v>
                      </c:pt>
                      <c:pt idx="1953">
                        <c:v>42086.374999995263</c:v>
                      </c:pt>
                      <c:pt idx="1954">
                        <c:v>42086.416666661928</c:v>
                      </c:pt>
                      <c:pt idx="1955">
                        <c:v>42086.458333328592</c:v>
                      </c:pt>
                      <c:pt idx="1956">
                        <c:v>42086.499999995256</c:v>
                      </c:pt>
                      <c:pt idx="1957">
                        <c:v>42086.54166666192</c:v>
                      </c:pt>
                      <c:pt idx="1958">
                        <c:v>42086.583333328585</c:v>
                      </c:pt>
                      <c:pt idx="1959">
                        <c:v>42086.624999995249</c:v>
                      </c:pt>
                      <c:pt idx="1960">
                        <c:v>42086.666666661913</c:v>
                      </c:pt>
                      <c:pt idx="1961">
                        <c:v>42086.708333328577</c:v>
                      </c:pt>
                      <c:pt idx="1962">
                        <c:v>42086.749999995242</c:v>
                      </c:pt>
                      <c:pt idx="1963">
                        <c:v>42086.791666661906</c:v>
                      </c:pt>
                      <c:pt idx="1964">
                        <c:v>42086.83333332857</c:v>
                      </c:pt>
                      <c:pt idx="1965">
                        <c:v>42086.874999995234</c:v>
                      </c:pt>
                      <c:pt idx="1966">
                        <c:v>42086.916666661898</c:v>
                      </c:pt>
                      <c:pt idx="1967">
                        <c:v>42086.958333328563</c:v>
                      </c:pt>
                      <c:pt idx="1968">
                        <c:v>42086.999999995227</c:v>
                      </c:pt>
                      <c:pt idx="1969">
                        <c:v>42087.041666661891</c:v>
                      </c:pt>
                      <c:pt idx="1970">
                        <c:v>42087.083333328555</c:v>
                      </c:pt>
                      <c:pt idx="1971">
                        <c:v>42087.12499999522</c:v>
                      </c:pt>
                      <c:pt idx="1972">
                        <c:v>42087.166666661884</c:v>
                      </c:pt>
                      <c:pt idx="1973">
                        <c:v>42087.208333328548</c:v>
                      </c:pt>
                      <c:pt idx="1974">
                        <c:v>42087.249999995212</c:v>
                      </c:pt>
                      <c:pt idx="1975">
                        <c:v>42087.291666661877</c:v>
                      </c:pt>
                      <c:pt idx="1976">
                        <c:v>42087.333333328541</c:v>
                      </c:pt>
                      <c:pt idx="1977">
                        <c:v>42087.374999995205</c:v>
                      </c:pt>
                      <c:pt idx="1978">
                        <c:v>42087.416666661869</c:v>
                      </c:pt>
                      <c:pt idx="1979">
                        <c:v>42087.458333328534</c:v>
                      </c:pt>
                      <c:pt idx="1980">
                        <c:v>42087.499999995198</c:v>
                      </c:pt>
                      <c:pt idx="1981">
                        <c:v>42087.541666661862</c:v>
                      </c:pt>
                      <c:pt idx="1982">
                        <c:v>42087.583333328526</c:v>
                      </c:pt>
                      <c:pt idx="1983">
                        <c:v>42087.624999995191</c:v>
                      </c:pt>
                      <c:pt idx="1984">
                        <c:v>42087.666666661855</c:v>
                      </c:pt>
                      <c:pt idx="1985">
                        <c:v>42087.708333328519</c:v>
                      </c:pt>
                      <c:pt idx="1986">
                        <c:v>42087.749999995183</c:v>
                      </c:pt>
                      <c:pt idx="1987">
                        <c:v>42087.791666661848</c:v>
                      </c:pt>
                      <c:pt idx="1988">
                        <c:v>42087.833333328512</c:v>
                      </c:pt>
                      <c:pt idx="1989">
                        <c:v>42087.874999995176</c:v>
                      </c:pt>
                      <c:pt idx="1990">
                        <c:v>42087.91666666184</c:v>
                      </c:pt>
                      <c:pt idx="1991">
                        <c:v>42087.958333328505</c:v>
                      </c:pt>
                      <c:pt idx="1992">
                        <c:v>42087.999999995169</c:v>
                      </c:pt>
                      <c:pt idx="1993">
                        <c:v>42088.041666661833</c:v>
                      </c:pt>
                      <c:pt idx="1994">
                        <c:v>42088.083333328497</c:v>
                      </c:pt>
                      <c:pt idx="1995">
                        <c:v>42088.124999995161</c:v>
                      </c:pt>
                      <c:pt idx="1996">
                        <c:v>42088.166666661826</c:v>
                      </c:pt>
                      <c:pt idx="1997">
                        <c:v>42088.20833332849</c:v>
                      </c:pt>
                      <c:pt idx="1998">
                        <c:v>42088.249999995154</c:v>
                      </c:pt>
                      <c:pt idx="1999">
                        <c:v>42088.291666661818</c:v>
                      </c:pt>
                      <c:pt idx="2000">
                        <c:v>42088.333333328483</c:v>
                      </c:pt>
                      <c:pt idx="2001">
                        <c:v>42088.374999995147</c:v>
                      </c:pt>
                      <c:pt idx="2002">
                        <c:v>42088.416666661811</c:v>
                      </c:pt>
                      <c:pt idx="2003">
                        <c:v>42088.458333328475</c:v>
                      </c:pt>
                      <c:pt idx="2004">
                        <c:v>42088.49999999514</c:v>
                      </c:pt>
                      <c:pt idx="2005">
                        <c:v>42088.541666661804</c:v>
                      </c:pt>
                      <c:pt idx="2006">
                        <c:v>42088.583333328468</c:v>
                      </c:pt>
                      <c:pt idx="2007">
                        <c:v>42088.624999995132</c:v>
                      </c:pt>
                      <c:pt idx="2008">
                        <c:v>42088.666666661797</c:v>
                      </c:pt>
                      <c:pt idx="2009">
                        <c:v>42088.708333328461</c:v>
                      </c:pt>
                      <c:pt idx="2010">
                        <c:v>42088.749999995125</c:v>
                      </c:pt>
                      <c:pt idx="2011">
                        <c:v>42088.791666661789</c:v>
                      </c:pt>
                      <c:pt idx="2012">
                        <c:v>42088.833333328454</c:v>
                      </c:pt>
                      <c:pt idx="2013">
                        <c:v>42088.874999995118</c:v>
                      </c:pt>
                      <c:pt idx="2014">
                        <c:v>42088.916666661782</c:v>
                      </c:pt>
                      <c:pt idx="2015">
                        <c:v>42088.958333328446</c:v>
                      </c:pt>
                      <c:pt idx="2016">
                        <c:v>42088.999999995111</c:v>
                      </c:pt>
                      <c:pt idx="2017">
                        <c:v>42089.041666661775</c:v>
                      </c:pt>
                      <c:pt idx="2018">
                        <c:v>42089.083333328439</c:v>
                      </c:pt>
                      <c:pt idx="2019">
                        <c:v>42089.124999995103</c:v>
                      </c:pt>
                      <c:pt idx="2020">
                        <c:v>42089.166666661768</c:v>
                      </c:pt>
                      <c:pt idx="2021">
                        <c:v>42089.208333328432</c:v>
                      </c:pt>
                      <c:pt idx="2022">
                        <c:v>42089.249999995096</c:v>
                      </c:pt>
                      <c:pt idx="2023">
                        <c:v>42089.29166666176</c:v>
                      </c:pt>
                      <c:pt idx="2024">
                        <c:v>42089.333333328424</c:v>
                      </c:pt>
                      <c:pt idx="2025">
                        <c:v>42089.374999995089</c:v>
                      </c:pt>
                      <c:pt idx="2026">
                        <c:v>42089.416666661753</c:v>
                      </c:pt>
                      <c:pt idx="2027">
                        <c:v>42089.458333328417</c:v>
                      </c:pt>
                      <c:pt idx="2028">
                        <c:v>42089.499999995081</c:v>
                      </c:pt>
                      <c:pt idx="2029">
                        <c:v>42089.541666661746</c:v>
                      </c:pt>
                      <c:pt idx="2030">
                        <c:v>42089.58333332841</c:v>
                      </c:pt>
                      <c:pt idx="2031">
                        <c:v>42089.624999995074</c:v>
                      </c:pt>
                      <c:pt idx="2032">
                        <c:v>42089.666666661738</c:v>
                      </c:pt>
                      <c:pt idx="2033">
                        <c:v>42089.708333328403</c:v>
                      </c:pt>
                      <c:pt idx="2034">
                        <c:v>42089.749999995067</c:v>
                      </c:pt>
                      <c:pt idx="2035">
                        <c:v>42089.791666661731</c:v>
                      </c:pt>
                      <c:pt idx="2036">
                        <c:v>42089.833333328395</c:v>
                      </c:pt>
                      <c:pt idx="2037">
                        <c:v>42089.87499999506</c:v>
                      </c:pt>
                      <c:pt idx="2038">
                        <c:v>42089.916666661724</c:v>
                      </c:pt>
                      <c:pt idx="2039">
                        <c:v>42089.958333328388</c:v>
                      </c:pt>
                      <c:pt idx="2040">
                        <c:v>42089.999999995052</c:v>
                      </c:pt>
                      <c:pt idx="2041">
                        <c:v>42090.041666661717</c:v>
                      </c:pt>
                      <c:pt idx="2042">
                        <c:v>42090.083333328381</c:v>
                      </c:pt>
                      <c:pt idx="2043">
                        <c:v>42090.124999995045</c:v>
                      </c:pt>
                      <c:pt idx="2044">
                        <c:v>42090.166666661709</c:v>
                      </c:pt>
                      <c:pt idx="2045">
                        <c:v>42090.208333328374</c:v>
                      </c:pt>
                      <c:pt idx="2046">
                        <c:v>42090.249999995038</c:v>
                      </c:pt>
                      <c:pt idx="2047">
                        <c:v>42090.291666661702</c:v>
                      </c:pt>
                      <c:pt idx="2048">
                        <c:v>42090.333333328366</c:v>
                      </c:pt>
                      <c:pt idx="2049">
                        <c:v>42090.374999995031</c:v>
                      </c:pt>
                      <c:pt idx="2050">
                        <c:v>42090.416666661695</c:v>
                      </c:pt>
                      <c:pt idx="2051">
                        <c:v>42090.458333328359</c:v>
                      </c:pt>
                      <c:pt idx="2052">
                        <c:v>42090.499999995023</c:v>
                      </c:pt>
                      <c:pt idx="2053">
                        <c:v>42090.541666661687</c:v>
                      </c:pt>
                      <c:pt idx="2054">
                        <c:v>42090.583333328352</c:v>
                      </c:pt>
                      <c:pt idx="2055">
                        <c:v>42090.624999995016</c:v>
                      </c:pt>
                      <c:pt idx="2056">
                        <c:v>42090.66666666168</c:v>
                      </c:pt>
                      <c:pt idx="2057">
                        <c:v>42090.708333328344</c:v>
                      </c:pt>
                      <c:pt idx="2058">
                        <c:v>42090.749999995009</c:v>
                      </c:pt>
                      <c:pt idx="2059">
                        <c:v>42090.791666661673</c:v>
                      </c:pt>
                      <c:pt idx="2060">
                        <c:v>42090.833333328337</c:v>
                      </c:pt>
                      <c:pt idx="2061">
                        <c:v>42090.874999995001</c:v>
                      </c:pt>
                      <c:pt idx="2062">
                        <c:v>42090.916666661666</c:v>
                      </c:pt>
                      <c:pt idx="2063">
                        <c:v>42090.95833332833</c:v>
                      </c:pt>
                      <c:pt idx="2064">
                        <c:v>42090.999999994994</c:v>
                      </c:pt>
                      <c:pt idx="2065">
                        <c:v>42091.041666661658</c:v>
                      </c:pt>
                      <c:pt idx="2066">
                        <c:v>42091.083333328323</c:v>
                      </c:pt>
                      <c:pt idx="2067">
                        <c:v>42091.124999994987</c:v>
                      </c:pt>
                      <c:pt idx="2068">
                        <c:v>42091.166666661651</c:v>
                      </c:pt>
                      <c:pt idx="2069">
                        <c:v>42091.208333328315</c:v>
                      </c:pt>
                      <c:pt idx="2070">
                        <c:v>42091.24999999498</c:v>
                      </c:pt>
                      <c:pt idx="2071">
                        <c:v>42091.291666661644</c:v>
                      </c:pt>
                      <c:pt idx="2072">
                        <c:v>42091.333333328308</c:v>
                      </c:pt>
                      <c:pt idx="2073">
                        <c:v>42091.374999994972</c:v>
                      </c:pt>
                      <c:pt idx="2074">
                        <c:v>42091.416666661637</c:v>
                      </c:pt>
                      <c:pt idx="2075">
                        <c:v>42091.458333328301</c:v>
                      </c:pt>
                      <c:pt idx="2076">
                        <c:v>42091.499999994965</c:v>
                      </c:pt>
                      <c:pt idx="2077">
                        <c:v>42091.541666661629</c:v>
                      </c:pt>
                      <c:pt idx="2078">
                        <c:v>42091.583333328294</c:v>
                      </c:pt>
                      <c:pt idx="2079">
                        <c:v>42091.624999994958</c:v>
                      </c:pt>
                      <c:pt idx="2080">
                        <c:v>42091.666666661622</c:v>
                      </c:pt>
                      <c:pt idx="2081">
                        <c:v>42091.708333328286</c:v>
                      </c:pt>
                      <c:pt idx="2082">
                        <c:v>42091.74999999495</c:v>
                      </c:pt>
                      <c:pt idx="2083">
                        <c:v>42091.791666661615</c:v>
                      </c:pt>
                      <c:pt idx="2084">
                        <c:v>42091.833333328279</c:v>
                      </c:pt>
                      <c:pt idx="2085">
                        <c:v>42091.874999994943</c:v>
                      </c:pt>
                      <c:pt idx="2086">
                        <c:v>42091.916666661607</c:v>
                      </c:pt>
                      <c:pt idx="2087">
                        <c:v>42091.958333328272</c:v>
                      </c:pt>
                      <c:pt idx="2088">
                        <c:v>42091.999999994936</c:v>
                      </c:pt>
                      <c:pt idx="2089">
                        <c:v>42092.0416666616</c:v>
                      </c:pt>
                      <c:pt idx="2090">
                        <c:v>42092.083333328264</c:v>
                      </c:pt>
                      <c:pt idx="2091">
                        <c:v>42092.124999994929</c:v>
                      </c:pt>
                      <c:pt idx="2092">
                        <c:v>42092.166666661593</c:v>
                      </c:pt>
                      <c:pt idx="2093">
                        <c:v>42092.208333328257</c:v>
                      </c:pt>
                      <c:pt idx="2094">
                        <c:v>42092.249999994921</c:v>
                      </c:pt>
                      <c:pt idx="2095">
                        <c:v>42092.291666661586</c:v>
                      </c:pt>
                      <c:pt idx="2096">
                        <c:v>42092.33333332825</c:v>
                      </c:pt>
                      <c:pt idx="2097">
                        <c:v>42092.374999994914</c:v>
                      </c:pt>
                      <c:pt idx="2098">
                        <c:v>42092.416666661578</c:v>
                      </c:pt>
                      <c:pt idx="2099">
                        <c:v>42092.458333328243</c:v>
                      </c:pt>
                      <c:pt idx="2100">
                        <c:v>42092.499999994907</c:v>
                      </c:pt>
                      <c:pt idx="2101">
                        <c:v>42092.541666661571</c:v>
                      </c:pt>
                      <c:pt idx="2102">
                        <c:v>42092.583333328235</c:v>
                      </c:pt>
                      <c:pt idx="2103">
                        <c:v>42092.6249999949</c:v>
                      </c:pt>
                      <c:pt idx="2104">
                        <c:v>42092.666666661564</c:v>
                      </c:pt>
                      <c:pt idx="2105">
                        <c:v>42092.708333328228</c:v>
                      </c:pt>
                      <c:pt idx="2106">
                        <c:v>42092.749999994892</c:v>
                      </c:pt>
                      <c:pt idx="2107">
                        <c:v>42092.791666661557</c:v>
                      </c:pt>
                      <c:pt idx="2108">
                        <c:v>42092.833333328221</c:v>
                      </c:pt>
                      <c:pt idx="2109">
                        <c:v>42092.874999994885</c:v>
                      </c:pt>
                      <c:pt idx="2110">
                        <c:v>42092.916666661549</c:v>
                      </c:pt>
                      <c:pt idx="2111">
                        <c:v>42092.958333328213</c:v>
                      </c:pt>
                      <c:pt idx="2112">
                        <c:v>42092.999999994878</c:v>
                      </c:pt>
                      <c:pt idx="2113">
                        <c:v>42093.041666661542</c:v>
                      </c:pt>
                      <c:pt idx="2114">
                        <c:v>42093.083333328206</c:v>
                      </c:pt>
                      <c:pt idx="2115">
                        <c:v>42093.12499999487</c:v>
                      </c:pt>
                      <c:pt idx="2116">
                        <c:v>42093.166666661535</c:v>
                      </c:pt>
                      <c:pt idx="2117">
                        <c:v>42093.208333328199</c:v>
                      </c:pt>
                      <c:pt idx="2118">
                        <c:v>42093.249999994863</c:v>
                      </c:pt>
                      <c:pt idx="2119">
                        <c:v>42093.291666661527</c:v>
                      </c:pt>
                      <c:pt idx="2120">
                        <c:v>42093.333333328192</c:v>
                      </c:pt>
                      <c:pt idx="2121">
                        <c:v>42093.374999994856</c:v>
                      </c:pt>
                      <c:pt idx="2122">
                        <c:v>42093.41666666152</c:v>
                      </c:pt>
                      <c:pt idx="2123">
                        <c:v>42093.458333328184</c:v>
                      </c:pt>
                      <c:pt idx="2124">
                        <c:v>42093.499999994849</c:v>
                      </c:pt>
                      <c:pt idx="2125">
                        <c:v>42093.541666661513</c:v>
                      </c:pt>
                      <c:pt idx="2126">
                        <c:v>42093.583333328177</c:v>
                      </c:pt>
                      <c:pt idx="2127">
                        <c:v>42093.624999994841</c:v>
                      </c:pt>
                      <c:pt idx="2128">
                        <c:v>42093.666666661506</c:v>
                      </c:pt>
                      <c:pt idx="2129">
                        <c:v>42093.70833332817</c:v>
                      </c:pt>
                      <c:pt idx="2130">
                        <c:v>42093.749999994834</c:v>
                      </c:pt>
                      <c:pt idx="2131">
                        <c:v>42093.791666661498</c:v>
                      </c:pt>
                      <c:pt idx="2132">
                        <c:v>42093.833333328163</c:v>
                      </c:pt>
                      <c:pt idx="2133">
                        <c:v>42093.874999994827</c:v>
                      </c:pt>
                      <c:pt idx="2134">
                        <c:v>42093.916666661491</c:v>
                      </c:pt>
                      <c:pt idx="2135">
                        <c:v>42093.958333328155</c:v>
                      </c:pt>
                      <c:pt idx="2136">
                        <c:v>42093.99999999482</c:v>
                      </c:pt>
                      <c:pt idx="2137">
                        <c:v>42094.041666661484</c:v>
                      </c:pt>
                      <c:pt idx="2138">
                        <c:v>42094.083333328148</c:v>
                      </c:pt>
                      <c:pt idx="2139">
                        <c:v>42094.124999994812</c:v>
                      </c:pt>
                      <c:pt idx="2140">
                        <c:v>42094.166666661476</c:v>
                      </c:pt>
                      <c:pt idx="2141">
                        <c:v>42094.208333328141</c:v>
                      </c:pt>
                      <c:pt idx="2142">
                        <c:v>42094.249999994805</c:v>
                      </c:pt>
                      <c:pt idx="2143">
                        <c:v>42094.291666661469</c:v>
                      </c:pt>
                      <c:pt idx="2144">
                        <c:v>42094.333333328133</c:v>
                      </c:pt>
                      <c:pt idx="2145">
                        <c:v>42094.374999994798</c:v>
                      </c:pt>
                      <c:pt idx="2146">
                        <c:v>42094.416666661462</c:v>
                      </c:pt>
                      <c:pt idx="2147">
                        <c:v>42094.458333328126</c:v>
                      </c:pt>
                      <c:pt idx="2148">
                        <c:v>42094.49999999479</c:v>
                      </c:pt>
                      <c:pt idx="2149">
                        <c:v>42094.541666661455</c:v>
                      </c:pt>
                      <c:pt idx="2150">
                        <c:v>42094.583333328119</c:v>
                      </c:pt>
                      <c:pt idx="2151">
                        <c:v>42094.624999994783</c:v>
                      </c:pt>
                      <c:pt idx="2152">
                        <c:v>42094.666666661447</c:v>
                      </c:pt>
                      <c:pt idx="2153">
                        <c:v>42094.708333328112</c:v>
                      </c:pt>
                      <c:pt idx="2154">
                        <c:v>42094.749999994776</c:v>
                      </c:pt>
                      <c:pt idx="2155">
                        <c:v>42094.79166666144</c:v>
                      </c:pt>
                      <c:pt idx="2156">
                        <c:v>42094.833333328104</c:v>
                      </c:pt>
                      <c:pt idx="2157">
                        <c:v>42094.874999994769</c:v>
                      </c:pt>
                      <c:pt idx="2158">
                        <c:v>42094.916666661433</c:v>
                      </c:pt>
                      <c:pt idx="2159">
                        <c:v>42094.958333328097</c:v>
                      </c:pt>
                      <c:pt idx="2160">
                        <c:v>42094.999999994761</c:v>
                      </c:pt>
                      <c:pt idx="2161">
                        <c:v>42095.041666661426</c:v>
                      </c:pt>
                      <c:pt idx="2162">
                        <c:v>42095.08333332809</c:v>
                      </c:pt>
                      <c:pt idx="2163">
                        <c:v>42095.124999994754</c:v>
                      </c:pt>
                      <c:pt idx="2164">
                        <c:v>42095.166666661418</c:v>
                      </c:pt>
                      <c:pt idx="2165">
                        <c:v>42095.208333328083</c:v>
                      </c:pt>
                      <c:pt idx="2166">
                        <c:v>42095.249999994747</c:v>
                      </c:pt>
                      <c:pt idx="2167">
                        <c:v>42095.291666661411</c:v>
                      </c:pt>
                      <c:pt idx="2168">
                        <c:v>42095.333333328075</c:v>
                      </c:pt>
                      <c:pt idx="2169">
                        <c:v>42095.374999994739</c:v>
                      </c:pt>
                      <c:pt idx="2170">
                        <c:v>42095.416666661404</c:v>
                      </c:pt>
                      <c:pt idx="2171">
                        <c:v>42095.458333328068</c:v>
                      </c:pt>
                      <c:pt idx="2172">
                        <c:v>42095.499999994732</c:v>
                      </c:pt>
                      <c:pt idx="2173">
                        <c:v>42095.541666661396</c:v>
                      </c:pt>
                      <c:pt idx="2174">
                        <c:v>42095.583333328061</c:v>
                      </c:pt>
                      <c:pt idx="2175">
                        <c:v>42095.624999994725</c:v>
                      </c:pt>
                      <c:pt idx="2176">
                        <c:v>42095.666666661389</c:v>
                      </c:pt>
                      <c:pt idx="2177">
                        <c:v>42095.708333328053</c:v>
                      </c:pt>
                      <c:pt idx="2178">
                        <c:v>42095.749999994718</c:v>
                      </c:pt>
                      <c:pt idx="2179">
                        <c:v>42095.791666661382</c:v>
                      </c:pt>
                      <c:pt idx="2180">
                        <c:v>42095.833333328046</c:v>
                      </c:pt>
                      <c:pt idx="2181">
                        <c:v>42095.87499999471</c:v>
                      </c:pt>
                      <c:pt idx="2182">
                        <c:v>42095.916666661375</c:v>
                      </c:pt>
                      <c:pt idx="2183">
                        <c:v>42095.958333328039</c:v>
                      </c:pt>
                      <c:pt idx="2184">
                        <c:v>42095.999999994703</c:v>
                      </c:pt>
                      <c:pt idx="2185">
                        <c:v>42096.041666661367</c:v>
                      </c:pt>
                      <c:pt idx="2186">
                        <c:v>42096.083333328032</c:v>
                      </c:pt>
                      <c:pt idx="2187">
                        <c:v>42096.124999994696</c:v>
                      </c:pt>
                      <c:pt idx="2188">
                        <c:v>42096.16666666136</c:v>
                      </c:pt>
                      <c:pt idx="2189">
                        <c:v>42096.208333328024</c:v>
                      </c:pt>
                      <c:pt idx="2190">
                        <c:v>42096.249999994689</c:v>
                      </c:pt>
                      <c:pt idx="2191">
                        <c:v>42096.291666661353</c:v>
                      </c:pt>
                      <c:pt idx="2192">
                        <c:v>42096.333333328017</c:v>
                      </c:pt>
                      <c:pt idx="2193">
                        <c:v>42096.374999994681</c:v>
                      </c:pt>
                      <c:pt idx="2194">
                        <c:v>42096.416666661346</c:v>
                      </c:pt>
                      <c:pt idx="2195">
                        <c:v>42096.45833332801</c:v>
                      </c:pt>
                      <c:pt idx="2196">
                        <c:v>42096.499999994674</c:v>
                      </c:pt>
                      <c:pt idx="2197">
                        <c:v>42096.541666661338</c:v>
                      </c:pt>
                      <c:pt idx="2198">
                        <c:v>42096.583333328002</c:v>
                      </c:pt>
                      <c:pt idx="2199">
                        <c:v>42096.624999994667</c:v>
                      </c:pt>
                      <c:pt idx="2200">
                        <c:v>42096.666666661331</c:v>
                      </c:pt>
                      <c:pt idx="2201">
                        <c:v>42096.708333327995</c:v>
                      </c:pt>
                      <c:pt idx="2202">
                        <c:v>42096.749999994659</c:v>
                      </c:pt>
                      <c:pt idx="2203">
                        <c:v>42096.791666661324</c:v>
                      </c:pt>
                      <c:pt idx="2204">
                        <c:v>42096.833333327988</c:v>
                      </c:pt>
                      <c:pt idx="2205">
                        <c:v>42096.874999994652</c:v>
                      </c:pt>
                      <c:pt idx="2206">
                        <c:v>42096.916666661316</c:v>
                      </c:pt>
                      <c:pt idx="2207">
                        <c:v>42096.958333327981</c:v>
                      </c:pt>
                      <c:pt idx="2208">
                        <c:v>42096.999999994645</c:v>
                      </c:pt>
                      <c:pt idx="2209">
                        <c:v>42097.041666661309</c:v>
                      </c:pt>
                      <c:pt idx="2210">
                        <c:v>42097.083333327973</c:v>
                      </c:pt>
                      <c:pt idx="2211">
                        <c:v>42097.124999994638</c:v>
                      </c:pt>
                      <c:pt idx="2212">
                        <c:v>42097.166666661302</c:v>
                      </c:pt>
                      <c:pt idx="2213">
                        <c:v>42097.208333327966</c:v>
                      </c:pt>
                      <c:pt idx="2214">
                        <c:v>42097.24999999463</c:v>
                      </c:pt>
                      <c:pt idx="2215">
                        <c:v>42097.291666661295</c:v>
                      </c:pt>
                      <c:pt idx="2216">
                        <c:v>42097.333333327959</c:v>
                      </c:pt>
                      <c:pt idx="2217">
                        <c:v>42097.374999994623</c:v>
                      </c:pt>
                      <c:pt idx="2218">
                        <c:v>42097.416666661287</c:v>
                      </c:pt>
                      <c:pt idx="2219">
                        <c:v>42097.458333327952</c:v>
                      </c:pt>
                      <c:pt idx="2220">
                        <c:v>42097.499999994616</c:v>
                      </c:pt>
                      <c:pt idx="2221">
                        <c:v>42097.54166666128</c:v>
                      </c:pt>
                      <c:pt idx="2222">
                        <c:v>42097.583333327944</c:v>
                      </c:pt>
                      <c:pt idx="2223">
                        <c:v>42097.624999994609</c:v>
                      </c:pt>
                      <c:pt idx="2224">
                        <c:v>42097.666666661273</c:v>
                      </c:pt>
                      <c:pt idx="2225">
                        <c:v>42097.708333327937</c:v>
                      </c:pt>
                      <c:pt idx="2226">
                        <c:v>42097.749999994601</c:v>
                      </c:pt>
                      <c:pt idx="2227">
                        <c:v>42097.791666661265</c:v>
                      </c:pt>
                      <c:pt idx="2228">
                        <c:v>42097.83333332793</c:v>
                      </c:pt>
                      <c:pt idx="2229">
                        <c:v>42097.874999994594</c:v>
                      </c:pt>
                      <c:pt idx="2230">
                        <c:v>42097.916666661258</c:v>
                      </c:pt>
                      <c:pt idx="2231">
                        <c:v>42097.958333327922</c:v>
                      </c:pt>
                      <c:pt idx="2232">
                        <c:v>42097.999999994587</c:v>
                      </c:pt>
                      <c:pt idx="2233">
                        <c:v>42098.041666661251</c:v>
                      </c:pt>
                      <c:pt idx="2234">
                        <c:v>42098.083333327915</c:v>
                      </c:pt>
                      <c:pt idx="2235">
                        <c:v>42098.124999994579</c:v>
                      </c:pt>
                      <c:pt idx="2236">
                        <c:v>42098.166666661244</c:v>
                      </c:pt>
                      <c:pt idx="2237">
                        <c:v>42098.208333327908</c:v>
                      </c:pt>
                      <c:pt idx="2238">
                        <c:v>42098.249999994572</c:v>
                      </c:pt>
                      <c:pt idx="2239">
                        <c:v>42098.291666661236</c:v>
                      </c:pt>
                      <c:pt idx="2240">
                        <c:v>42098.333333327901</c:v>
                      </c:pt>
                      <c:pt idx="2241">
                        <c:v>42098.374999994565</c:v>
                      </c:pt>
                      <c:pt idx="2242">
                        <c:v>42098.416666661229</c:v>
                      </c:pt>
                      <c:pt idx="2243">
                        <c:v>42098.458333327893</c:v>
                      </c:pt>
                      <c:pt idx="2244">
                        <c:v>42098.499999994558</c:v>
                      </c:pt>
                      <c:pt idx="2245">
                        <c:v>42098.541666661222</c:v>
                      </c:pt>
                      <c:pt idx="2246">
                        <c:v>42098.583333327886</c:v>
                      </c:pt>
                      <c:pt idx="2247">
                        <c:v>42098.62499999455</c:v>
                      </c:pt>
                      <c:pt idx="2248">
                        <c:v>42098.666666661215</c:v>
                      </c:pt>
                      <c:pt idx="2249">
                        <c:v>42098.708333327879</c:v>
                      </c:pt>
                      <c:pt idx="2250">
                        <c:v>42098.749999994543</c:v>
                      </c:pt>
                      <c:pt idx="2251">
                        <c:v>42098.791666661207</c:v>
                      </c:pt>
                      <c:pt idx="2252">
                        <c:v>42098.833333327872</c:v>
                      </c:pt>
                      <c:pt idx="2253">
                        <c:v>42098.874999994536</c:v>
                      </c:pt>
                      <c:pt idx="2254">
                        <c:v>42098.9166666612</c:v>
                      </c:pt>
                      <c:pt idx="2255">
                        <c:v>42098.958333327864</c:v>
                      </c:pt>
                      <c:pt idx="2256">
                        <c:v>42098.999999994528</c:v>
                      </c:pt>
                      <c:pt idx="2257">
                        <c:v>42099.041666661193</c:v>
                      </c:pt>
                      <c:pt idx="2258">
                        <c:v>42099.083333327857</c:v>
                      </c:pt>
                      <c:pt idx="2259">
                        <c:v>42099.124999994521</c:v>
                      </c:pt>
                      <c:pt idx="2260">
                        <c:v>42099.166666661185</c:v>
                      </c:pt>
                      <c:pt idx="2261">
                        <c:v>42099.20833332785</c:v>
                      </c:pt>
                      <c:pt idx="2262">
                        <c:v>42099.249999994514</c:v>
                      </c:pt>
                      <c:pt idx="2263">
                        <c:v>42099.291666661178</c:v>
                      </c:pt>
                      <c:pt idx="2264">
                        <c:v>42099.333333327842</c:v>
                      </c:pt>
                      <c:pt idx="2265">
                        <c:v>42099.374999994507</c:v>
                      </c:pt>
                      <c:pt idx="2266">
                        <c:v>42099.416666661171</c:v>
                      </c:pt>
                      <c:pt idx="2267">
                        <c:v>42099.458333327835</c:v>
                      </c:pt>
                      <c:pt idx="2268">
                        <c:v>42099.499999994499</c:v>
                      </c:pt>
                      <c:pt idx="2269">
                        <c:v>42099.541666661164</c:v>
                      </c:pt>
                      <c:pt idx="2270">
                        <c:v>42099.583333327828</c:v>
                      </c:pt>
                      <c:pt idx="2271">
                        <c:v>42099.624999994492</c:v>
                      </c:pt>
                      <c:pt idx="2272">
                        <c:v>42099.666666661156</c:v>
                      </c:pt>
                      <c:pt idx="2273">
                        <c:v>42099.708333327821</c:v>
                      </c:pt>
                      <c:pt idx="2274">
                        <c:v>42099.749999994485</c:v>
                      </c:pt>
                      <c:pt idx="2275">
                        <c:v>42099.791666661149</c:v>
                      </c:pt>
                      <c:pt idx="2276">
                        <c:v>42099.833333327813</c:v>
                      </c:pt>
                      <c:pt idx="2277">
                        <c:v>42099.874999994478</c:v>
                      </c:pt>
                      <c:pt idx="2278">
                        <c:v>42099.916666661142</c:v>
                      </c:pt>
                      <c:pt idx="2279">
                        <c:v>42099.958333327806</c:v>
                      </c:pt>
                      <c:pt idx="2280">
                        <c:v>42099.99999999447</c:v>
                      </c:pt>
                      <c:pt idx="2281">
                        <c:v>42100.041666661135</c:v>
                      </c:pt>
                      <c:pt idx="2282">
                        <c:v>42100.083333327799</c:v>
                      </c:pt>
                      <c:pt idx="2283">
                        <c:v>42100.124999994463</c:v>
                      </c:pt>
                      <c:pt idx="2284">
                        <c:v>42100.166666661127</c:v>
                      </c:pt>
                      <c:pt idx="2285">
                        <c:v>42100.208333327791</c:v>
                      </c:pt>
                      <c:pt idx="2286">
                        <c:v>42100.249999994456</c:v>
                      </c:pt>
                      <c:pt idx="2287">
                        <c:v>42100.29166666112</c:v>
                      </c:pt>
                      <c:pt idx="2288">
                        <c:v>42100.333333327784</c:v>
                      </c:pt>
                      <c:pt idx="2289">
                        <c:v>42100.374999994448</c:v>
                      </c:pt>
                      <c:pt idx="2290">
                        <c:v>42100.416666661113</c:v>
                      </c:pt>
                      <c:pt idx="2291">
                        <c:v>42100.458333327777</c:v>
                      </c:pt>
                      <c:pt idx="2292">
                        <c:v>42100.499999994441</c:v>
                      </c:pt>
                      <c:pt idx="2293">
                        <c:v>42100.541666661105</c:v>
                      </c:pt>
                      <c:pt idx="2294">
                        <c:v>42100.58333332777</c:v>
                      </c:pt>
                      <c:pt idx="2295">
                        <c:v>42100.624999994434</c:v>
                      </c:pt>
                      <c:pt idx="2296">
                        <c:v>42100.666666661098</c:v>
                      </c:pt>
                      <c:pt idx="2297">
                        <c:v>42100.708333327762</c:v>
                      </c:pt>
                      <c:pt idx="2298">
                        <c:v>42100.749999994427</c:v>
                      </c:pt>
                      <c:pt idx="2299">
                        <c:v>42100.791666661091</c:v>
                      </c:pt>
                      <c:pt idx="2300">
                        <c:v>42100.833333327755</c:v>
                      </c:pt>
                      <c:pt idx="2301">
                        <c:v>42100.874999994419</c:v>
                      </c:pt>
                      <c:pt idx="2302">
                        <c:v>42100.916666661084</c:v>
                      </c:pt>
                      <c:pt idx="2303">
                        <c:v>42100.958333327748</c:v>
                      </c:pt>
                      <c:pt idx="2304">
                        <c:v>42100.999999994412</c:v>
                      </c:pt>
                      <c:pt idx="2305">
                        <c:v>42101.041666661076</c:v>
                      </c:pt>
                      <c:pt idx="2306">
                        <c:v>42101.083333327741</c:v>
                      </c:pt>
                      <c:pt idx="2307">
                        <c:v>42101.124999994405</c:v>
                      </c:pt>
                      <c:pt idx="2308">
                        <c:v>42101.166666661069</c:v>
                      </c:pt>
                      <c:pt idx="2309">
                        <c:v>42101.208333327733</c:v>
                      </c:pt>
                      <c:pt idx="2310">
                        <c:v>42101.249999994398</c:v>
                      </c:pt>
                      <c:pt idx="2311">
                        <c:v>42101.291666661062</c:v>
                      </c:pt>
                      <c:pt idx="2312">
                        <c:v>42101.333333327726</c:v>
                      </c:pt>
                      <c:pt idx="2313">
                        <c:v>42101.37499999439</c:v>
                      </c:pt>
                      <c:pt idx="2314">
                        <c:v>42101.416666661054</c:v>
                      </c:pt>
                      <c:pt idx="2315">
                        <c:v>42101.458333327719</c:v>
                      </c:pt>
                      <c:pt idx="2316">
                        <c:v>42101.499999994383</c:v>
                      </c:pt>
                      <c:pt idx="2317">
                        <c:v>42101.541666661047</c:v>
                      </c:pt>
                      <c:pt idx="2318">
                        <c:v>42101.583333327711</c:v>
                      </c:pt>
                      <c:pt idx="2319">
                        <c:v>42101.624999994376</c:v>
                      </c:pt>
                      <c:pt idx="2320">
                        <c:v>42101.66666666104</c:v>
                      </c:pt>
                      <c:pt idx="2321">
                        <c:v>42101.708333327704</c:v>
                      </c:pt>
                      <c:pt idx="2322">
                        <c:v>42101.749999994368</c:v>
                      </c:pt>
                      <c:pt idx="2323">
                        <c:v>42101.791666661033</c:v>
                      </c:pt>
                      <c:pt idx="2324">
                        <c:v>42101.833333327697</c:v>
                      </c:pt>
                      <c:pt idx="2325">
                        <c:v>42101.874999994361</c:v>
                      </c:pt>
                      <c:pt idx="2326">
                        <c:v>42101.916666661025</c:v>
                      </c:pt>
                      <c:pt idx="2327">
                        <c:v>42101.95833332769</c:v>
                      </c:pt>
                      <c:pt idx="2328">
                        <c:v>42101.999999994354</c:v>
                      </c:pt>
                      <c:pt idx="2329">
                        <c:v>42102.041666661018</c:v>
                      </c:pt>
                      <c:pt idx="2330">
                        <c:v>42102.083333327682</c:v>
                      </c:pt>
                      <c:pt idx="2331">
                        <c:v>42102.124999994347</c:v>
                      </c:pt>
                      <c:pt idx="2332">
                        <c:v>42102.166666661011</c:v>
                      </c:pt>
                      <c:pt idx="2333">
                        <c:v>42102.208333327675</c:v>
                      </c:pt>
                      <c:pt idx="2334">
                        <c:v>42102.249999994339</c:v>
                      </c:pt>
                      <c:pt idx="2335">
                        <c:v>42102.291666661004</c:v>
                      </c:pt>
                      <c:pt idx="2336">
                        <c:v>42102.333333327668</c:v>
                      </c:pt>
                      <c:pt idx="2337">
                        <c:v>42102.374999994332</c:v>
                      </c:pt>
                      <c:pt idx="2338">
                        <c:v>42102.416666660996</c:v>
                      </c:pt>
                      <c:pt idx="2339">
                        <c:v>42102.458333327661</c:v>
                      </c:pt>
                      <c:pt idx="2340">
                        <c:v>42102.499999994325</c:v>
                      </c:pt>
                      <c:pt idx="2341">
                        <c:v>42102.541666660989</c:v>
                      </c:pt>
                      <c:pt idx="2342">
                        <c:v>42102.583333327653</c:v>
                      </c:pt>
                      <c:pt idx="2343">
                        <c:v>42102.624999994317</c:v>
                      </c:pt>
                      <c:pt idx="2344">
                        <c:v>42102.666666660982</c:v>
                      </c:pt>
                      <c:pt idx="2345">
                        <c:v>42102.708333327646</c:v>
                      </c:pt>
                      <c:pt idx="2346">
                        <c:v>42102.74999999431</c:v>
                      </c:pt>
                      <c:pt idx="2347">
                        <c:v>42102.791666660974</c:v>
                      </c:pt>
                      <c:pt idx="2348">
                        <c:v>42102.833333327639</c:v>
                      </c:pt>
                      <c:pt idx="2349">
                        <c:v>42102.874999994303</c:v>
                      </c:pt>
                      <c:pt idx="2350">
                        <c:v>42102.916666660967</c:v>
                      </c:pt>
                      <c:pt idx="2351">
                        <c:v>42102.958333327631</c:v>
                      </c:pt>
                      <c:pt idx="2352">
                        <c:v>42102.999999994296</c:v>
                      </c:pt>
                      <c:pt idx="2353">
                        <c:v>42103.04166666096</c:v>
                      </c:pt>
                      <c:pt idx="2354">
                        <c:v>42103.083333327624</c:v>
                      </c:pt>
                      <c:pt idx="2355">
                        <c:v>42103.124999994288</c:v>
                      </c:pt>
                      <c:pt idx="2356">
                        <c:v>42103.166666660953</c:v>
                      </c:pt>
                      <c:pt idx="2357">
                        <c:v>42103.208333327617</c:v>
                      </c:pt>
                      <c:pt idx="2358">
                        <c:v>42103.249999994281</c:v>
                      </c:pt>
                      <c:pt idx="2359">
                        <c:v>42103.291666660945</c:v>
                      </c:pt>
                      <c:pt idx="2360">
                        <c:v>42103.33333332761</c:v>
                      </c:pt>
                      <c:pt idx="2361">
                        <c:v>42103.374999994274</c:v>
                      </c:pt>
                      <c:pt idx="2362">
                        <c:v>42103.416666660938</c:v>
                      </c:pt>
                      <c:pt idx="2363">
                        <c:v>42103.458333327602</c:v>
                      </c:pt>
                      <c:pt idx="2364">
                        <c:v>42103.499999994267</c:v>
                      </c:pt>
                      <c:pt idx="2365">
                        <c:v>42103.541666660931</c:v>
                      </c:pt>
                      <c:pt idx="2366">
                        <c:v>42103.583333327595</c:v>
                      </c:pt>
                      <c:pt idx="2367">
                        <c:v>42103.624999994259</c:v>
                      </c:pt>
                      <c:pt idx="2368">
                        <c:v>42103.666666660924</c:v>
                      </c:pt>
                      <c:pt idx="2369">
                        <c:v>42103.708333327588</c:v>
                      </c:pt>
                      <c:pt idx="2370">
                        <c:v>42103.749999994252</c:v>
                      </c:pt>
                      <c:pt idx="2371">
                        <c:v>42103.791666660916</c:v>
                      </c:pt>
                      <c:pt idx="2372">
                        <c:v>42103.83333332758</c:v>
                      </c:pt>
                      <c:pt idx="2373">
                        <c:v>42103.874999994245</c:v>
                      </c:pt>
                      <c:pt idx="2374">
                        <c:v>42103.916666660909</c:v>
                      </c:pt>
                      <c:pt idx="2375">
                        <c:v>42103.958333327573</c:v>
                      </c:pt>
                      <c:pt idx="2376">
                        <c:v>42103.999999994237</c:v>
                      </c:pt>
                      <c:pt idx="2377">
                        <c:v>42104.041666660902</c:v>
                      </c:pt>
                      <c:pt idx="2378">
                        <c:v>42104.083333327566</c:v>
                      </c:pt>
                      <c:pt idx="2379">
                        <c:v>42104.12499999423</c:v>
                      </c:pt>
                      <c:pt idx="2380">
                        <c:v>42104.166666660894</c:v>
                      </c:pt>
                      <c:pt idx="2381">
                        <c:v>42104.208333327559</c:v>
                      </c:pt>
                      <c:pt idx="2382">
                        <c:v>42104.249999994223</c:v>
                      </c:pt>
                      <c:pt idx="2383">
                        <c:v>42104.291666660887</c:v>
                      </c:pt>
                      <c:pt idx="2384">
                        <c:v>42104.333333327551</c:v>
                      </c:pt>
                      <c:pt idx="2385">
                        <c:v>42104.374999994216</c:v>
                      </c:pt>
                      <c:pt idx="2386">
                        <c:v>42104.41666666088</c:v>
                      </c:pt>
                      <c:pt idx="2387">
                        <c:v>42104.458333327544</c:v>
                      </c:pt>
                      <c:pt idx="2388">
                        <c:v>42104.499999994208</c:v>
                      </c:pt>
                      <c:pt idx="2389">
                        <c:v>42104.541666660873</c:v>
                      </c:pt>
                      <c:pt idx="2390">
                        <c:v>42104.583333327537</c:v>
                      </c:pt>
                      <c:pt idx="2391">
                        <c:v>42104.624999994201</c:v>
                      </c:pt>
                      <c:pt idx="2392">
                        <c:v>42104.666666660865</c:v>
                      </c:pt>
                      <c:pt idx="2393">
                        <c:v>42104.70833332753</c:v>
                      </c:pt>
                      <c:pt idx="2394">
                        <c:v>42104.749999994194</c:v>
                      </c:pt>
                      <c:pt idx="2395">
                        <c:v>42104.791666660858</c:v>
                      </c:pt>
                      <c:pt idx="2396">
                        <c:v>42104.833333327522</c:v>
                      </c:pt>
                      <c:pt idx="2397">
                        <c:v>42104.874999994187</c:v>
                      </c:pt>
                      <c:pt idx="2398">
                        <c:v>42104.916666660851</c:v>
                      </c:pt>
                      <c:pt idx="2399">
                        <c:v>42104.958333327515</c:v>
                      </c:pt>
                      <c:pt idx="2400">
                        <c:v>42104.999999994179</c:v>
                      </c:pt>
                      <c:pt idx="2401">
                        <c:v>42105.041666660843</c:v>
                      </c:pt>
                      <c:pt idx="2402">
                        <c:v>42105.083333327508</c:v>
                      </c:pt>
                      <c:pt idx="2403">
                        <c:v>42105.124999994172</c:v>
                      </c:pt>
                      <c:pt idx="2404">
                        <c:v>42105.166666660836</c:v>
                      </c:pt>
                      <c:pt idx="2405">
                        <c:v>42105.2083333275</c:v>
                      </c:pt>
                      <c:pt idx="2406">
                        <c:v>42105.249999994165</c:v>
                      </c:pt>
                      <c:pt idx="2407">
                        <c:v>42105.291666660829</c:v>
                      </c:pt>
                      <c:pt idx="2408">
                        <c:v>42105.333333327493</c:v>
                      </c:pt>
                      <c:pt idx="2409">
                        <c:v>42105.374999994157</c:v>
                      </c:pt>
                      <c:pt idx="2410">
                        <c:v>42105.416666660822</c:v>
                      </c:pt>
                      <c:pt idx="2411">
                        <c:v>42105.458333327486</c:v>
                      </c:pt>
                      <c:pt idx="2412">
                        <c:v>42105.49999999415</c:v>
                      </c:pt>
                      <c:pt idx="2413">
                        <c:v>42105.541666660814</c:v>
                      </c:pt>
                      <c:pt idx="2414">
                        <c:v>42105.583333327479</c:v>
                      </c:pt>
                      <c:pt idx="2415">
                        <c:v>42105.624999994143</c:v>
                      </c:pt>
                      <c:pt idx="2416">
                        <c:v>42105.666666660807</c:v>
                      </c:pt>
                      <c:pt idx="2417">
                        <c:v>42105.708333327471</c:v>
                      </c:pt>
                      <c:pt idx="2418">
                        <c:v>42105.749999994136</c:v>
                      </c:pt>
                      <c:pt idx="2419">
                        <c:v>42105.7916666608</c:v>
                      </c:pt>
                      <c:pt idx="2420">
                        <c:v>42105.833333327464</c:v>
                      </c:pt>
                      <c:pt idx="2421">
                        <c:v>42105.874999994128</c:v>
                      </c:pt>
                      <c:pt idx="2422">
                        <c:v>42105.916666660793</c:v>
                      </c:pt>
                      <c:pt idx="2423">
                        <c:v>42105.958333327457</c:v>
                      </c:pt>
                      <c:pt idx="2424">
                        <c:v>42105.999999994121</c:v>
                      </c:pt>
                      <c:pt idx="2425">
                        <c:v>42106.041666660785</c:v>
                      </c:pt>
                      <c:pt idx="2426">
                        <c:v>42106.08333332745</c:v>
                      </c:pt>
                      <c:pt idx="2427">
                        <c:v>42106.124999994114</c:v>
                      </c:pt>
                      <c:pt idx="2428">
                        <c:v>42106.166666660778</c:v>
                      </c:pt>
                      <c:pt idx="2429">
                        <c:v>42106.208333327442</c:v>
                      </c:pt>
                      <c:pt idx="2430">
                        <c:v>42106.249999994106</c:v>
                      </c:pt>
                      <c:pt idx="2431">
                        <c:v>42106.291666660771</c:v>
                      </c:pt>
                      <c:pt idx="2432">
                        <c:v>42106.333333327435</c:v>
                      </c:pt>
                      <c:pt idx="2433">
                        <c:v>42106.374999994099</c:v>
                      </c:pt>
                      <c:pt idx="2434">
                        <c:v>42106.416666660763</c:v>
                      </c:pt>
                      <c:pt idx="2435">
                        <c:v>42106.458333327428</c:v>
                      </c:pt>
                      <c:pt idx="2436">
                        <c:v>42106.499999994092</c:v>
                      </c:pt>
                      <c:pt idx="2437">
                        <c:v>42106.541666660756</c:v>
                      </c:pt>
                      <c:pt idx="2438">
                        <c:v>42106.58333332742</c:v>
                      </c:pt>
                      <c:pt idx="2439">
                        <c:v>42106.624999994085</c:v>
                      </c:pt>
                      <c:pt idx="2440">
                        <c:v>42106.666666660749</c:v>
                      </c:pt>
                      <c:pt idx="2441">
                        <c:v>42106.708333327413</c:v>
                      </c:pt>
                      <c:pt idx="2442">
                        <c:v>42106.749999994077</c:v>
                      </c:pt>
                      <c:pt idx="2443">
                        <c:v>42106.791666660742</c:v>
                      </c:pt>
                      <c:pt idx="2444">
                        <c:v>42106.833333327406</c:v>
                      </c:pt>
                      <c:pt idx="2445">
                        <c:v>42106.87499999407</c:v>
                      </c:pt>
                      <c:pt idx="2446">
                        <c:v>42106.916666660734</c:v>
                      </c:pt>
                      <c:pt idx="2447">
                        <c:v>42106.958333327399</c:v>
                      </c:pt>
                      <c:pt idx="2448">
                        <c:v>42106.999999994063</c:v>
                      </c:pt>
                      <c:pt idx="2449">
                        <c:v>42107.041666660727</c:v>
                      </c:pt>
                      <c:pt idx="2450">
                        <c:v>42107.083333327391</c:v>
                      </c:pt>
                      <c:pt idx="2451">
                        <c:v>42107.124999994056</c:v>
                      </c:pt>
                      <c:pt idx="2452">
                        <c:v>42107.16666666072</c:v>
                      </c:pt>
                      <c:pt idx="2453">
                        <c:v>42107.208333327384</c:v>
                      </c:pt>
                      <c:pt idx="2454">
                        <c:v>42107.249999994048</c:v>
                      </c:pt>
                      <c:pt idx="2455">
                        <c:v>42107.291666660713</c:v>
                      </c:pt>
                      <c:pt idx="2456">
                        <c:v>42107.333333327377</c:v>
                      </c:pt>
                      <c:pt idx="2457">
                        <c:v>42107.374999994041</c:v>
                      </c:pt>
                      <c:pt idx="2458">
                        <c:v>42107.416666660705</c:v>
                      </c:pt>
                      <c:pt idx="2459">
                        <c:v>42107.458333327369</c:v>
                      </c:pt>
                      <c:pt idx="2460">
                        <c:v>42107.499999994034</c:v>
                      </c:pt>
                      <c:pt idx="2461">
                        <c:v>42107.541666660698</c:v>
                      </c:pt>
                      <c:pt idx="2462">
                        <c:v>42107.583333327362</c:v>
                      </c:pt>
                      <c:pt idx="2463">
                        <c:v>42107.624999994026</c:v>
                      </c:pt>
                      <c:pt idx="2464">
                        <c:v>42107.666666660691</c:v>
                      </c:pt>
                      <c:pt idx="2465">
                        <c:v>42107.708333327355</c:v>
                      </c:pt>
                      <c:pt idx="2466">
                        <c:v>42107.749999994019</c:v>
                      </c:pt>
                      <c:pt idx="2467">
                        <c:v>42107.791666660683</c:v>
                      </c:pt>
                      <c:pt idx="2468">
                        <c:v>42107.833333327348</c:v>
                      </c:pt>
                      <c:pt idx="2469">
                        <c:v>42107.874999994012</c:v>
                      </c:pt>
                      <c:pt idx="2470">
                        <c:v>42107.916666660676</c:v>
                      </c:pt>
                      <c:pt idx="2471">
                        <c:v>42107.95833332734</c:v>
                      </c:pt>
                      <c:pt idx="2472">
                        <c:v>42107.999999994005</c:v>
                      </c:pt>
                      <c:pt idx="2473">
                        <c:v>42108.041666660669</c:v>
                      </c:pt>
                      <c:pt idx="2474">
                        <c:v>42108.083333327333</c:v>
                      </c:pt>
                      <c:pt idx="2475">
                        <c:v>42108.124999993997</c:v>
                      </c:pt>
                      <c:pt idx="2476">
                        <c:v>42108.166666660662</c:v>
                      </c:pt>
                      <c:pt idx="2477">
                        <c:v>42108.208333327326</c:v>
                      </c:pt>
                      <c:pt idx="2478">
                        <c:v>42108.24999999399</c:v>
                      </c:pt>
                      <c:pt idx="2479">
                        <c:v>42108.291666660654</c:v>
                      </c:pt>
                      <c:pt idx="2480">
                        <c:v>42108.333333327319</c:v>
                      </c:pt>
                      <c:pt idx="2481">
                        <c:v>42108.374999993983</c:v>
                      </c:pt>
                      <c:pt idx="2482">
                        <c:v>42108.416666660647</c:v>
                      </c:pt>
                      <c:pt idx="2483">
                        <c:v>42108.458333327311</c:v>
                      </c:pt>
                      <c:pt idx="2484">
                        <c:v>42108.499999993976</c:v>
                      </c:pt>
                      <c:pt idx="2485">
                        <c:v>42108.54166666064</c:v>
                      </c:pt>
                      <c:pt idx="2486">
                        <c:v>42108.583333327304</c:v>
                      </c:pt>
                      <c:pt idx="2487">
                        <c:v>42108.624999993968</c:v>
                      </c:pt>
                      <c:pt idx="2488">
                        <c:v>42108.666666660632</c:v>
                      </c:pt>
                      <c:pt idx="2489">
                        <c:v>42108.708333327297</c:v>
                      </c:pt>
                      <c:pt idx="2490">
                        <c:v>42108.749999993961</c:v>
                      </c:pt>
                      <c:pt idx="2491">
                        <c:v>42108.791666660625</c:v>
                      </c:pt>
                      <c:pt idx="2492">
                        <c:v>42108.833333327289</c:v>
                      </c:pt>
                      <c:pt idx="2493">
                        <c:v>42108.874999993954</c:v>
                      </c:pt>
                      <c:pt idx="2494">
                        <c:v>42108.916666660618</c:v>
                      </c:pt>
                      <c:pt idx="2495">
                        <c:v>42108.958333327282</c:v>
                      </c:pt>
                      <c:pt idx="2496">
                        <c:v>42108.999999993946</c:v>
                      </c:pt>
                      <c:pt idx="2497">
                        <c:v>42109.041666660611</c:v>
                      </c:pt>
                      <c:pt idx="2498">
                        <c:v>42109.083333327275</c:v>
                      </c:pt>
                      <c:pt idx="2499">
                        <c:v>42109.124999993939</c:v>
                      </c:pt>
                      <c:pt idx="2500">
                        <c:v>42109.166666660603</c:v>
                      </c:pt>
                      <c:pt idx="2501">
                        <c:v>42109.208333327268</c:v>
                      </c:pt>
                      <c:pt idx="2502">
                        <c:v>42109.249999993932</c:v>
                      </c:pt>
                      <c:pt idx="2503">
                        <c:v>42109.291666660596</c:v>
                      </c:pt>
                      <c:pt idx="2504">
                        <c:v>42109.33333332726</c:v>
                      </c:pt>
                      <c:pt idx="2505">
                        <c:v>42109.374999993925</c:v>
                      </c:pt>
                      <c:pt idx="2506">
                        <c:v>42109.416666660589</c:v>
                      </c:pt>
                      <c:pt idx="2507">
                        <c:v>42109.458333327253</c:v>
                      </c:pt>
                      <c:pt idx="2508">
                        <c:v>42109.499999993917</c:v>
                      </c:pt>
                      <c:pt idx="2509">
                        <c:v>42109.541666660582</c:v>
                      </c:pt>
                      <c:pt idx="2510">
                        <c:v>42109.583333327246</c:v>
                      </c:pt>
                      <c:pt idx="2511">
                        <c:v>42109.62499999391</c:v>
                      </c:pt>
                      <c:pt idx="2512">
                        <c:v>42109.666666660574</c:v>
                      </c:pt>
                      <c:pt idx="2513">
                        <c:v>42109.708333327239</c:v>
                      </c:pt>
                      <c:pt idx="2514">
                        <c:v>42109.749999993903</c:v>
                      </c:pt>
                      <c:pt idx="2515">
                        <c:v>42109.791666660567</c:v>
                      </c:pt>
                      <c:pt idx="2516">
                        <c:v>42109.833333327231</c:v>
                      </c:pt>
                      <c:pt idx="2517">
                        <c:v>42109.874999993895</c:v>
                      </c:pt>
                      <c:pt idx="2518">
                        <c:v>42109.91666666056</c:v>
                      </c:pt>
                      <c:pt idx="2519">
                        <c:v>42109.958333327224</c:v>
                      </c:pt>
                      <c:pt idx="2520">
                        <c:v>42109.999999993888</c:v>
                      </c:pt>
                      <c:pt idx="2521">
                        <c:v>42110.041666660552</c:v>
                      </c:pt>
                      <c:pt idx="2522">
                        <c:v>42110.083333327217</c:v>
                      </c:pt>
                      <c:pt idx="2523">
                        <c:v>42110.124999993881</c:v>
                      </c:pt>
                      <c:pt idx="2524">
                        <c:v>42110.166666660545</c:v>
                      </c:pt>
                      <c:pt idx="2525">
                        <c:v>42110.208333327209</c:v>
                      </c:pt>
                      <c:pt idx="2526">
                        <c:v>42110.249999993874</c:v>
                      </c:pt>
                      <c:pt idx="2527">
                        <c:v>42110.291666660538</c:v>
                      </c:pt>
                      <c:pt idx="2528">
                        <c:v>42110.333333327202</c:v>
                      </c:pt>
                      <c:pt idx="2529">
                        <c:v>42110.374999993866</c:v>
                      </c:pt>
                      <c:pt idx="2530">
                        <c:v>42110.416666660531</c:v>
                      </c:pt>
                      <c:pt idx="2531">
                        <c:v>42110.458333327195</c:v>
                      </c:pt>
                      <c:pt idx="2532">
                        <c:v>42110.499999993859</c:v>
                      </c:pt>
                      <c:pt idx="2533">
                        <c:v>42110.541666660523</c:v>
                      </c:pt>
                      <c:pt idx="2534">
                        <c:v>42110.583333327188</c:v>
                      </c:pt>
                      <c:pt idx="2535">
                        <c:v>42110.624999993852</c:v>
                      </c:pt>
                      <c:pt idx="2536">
                        <c:v>42110.666666660516</c:v>
                      </c:pt>
                      <c:pt idx="2537">
                        <c:v>42110.70833332718</c:v>
                      </c:pt>
                      <c:pt idx="2538">
                        <c:v>42110.749999993845</c:v>
                      </c:pt>
                      <c:pt idx="2539">
                        <c:v>42110.791666660509</c:v>
                      </c:pt>
                      <c:pt idx="2540">
                        <c:v>42110.833333327173</c:v>
                      </c:pt>
                      <c:pt idx="2541">
                        <c:v>42110.874999993837</c:v>
                      </c:pt>
                      <c:pt idx="2542">
                        <c:v>42110.916666660502</c:v>
                      </c:pt>
                      <c:pt idx="2543">
                        <c:v>42110.958333327166</c:v>
                      </c:pt>
                      <c:pt idx="2544">
                        <c:v>42110.99999999383</c:v>
                      </c:pt>
                      <c:pt idx="2545">
                        <c:v>42111.041666660494</c:v>
                      </c:pt>
                      <c:pt idx="2546">
                        <c:v>42111.083333327158</c:v>
                      </c:pt>
                      <c:pt idx="2547">
                        <c:v>42111.124999993823</c:v>
                      </c:pt>
                      <c:pt idx="2548">
                        <c:v>42111.166666660487</c:v>
                      </c:pt>
                      <c:pt idx="2549">
                        <c:v>42111.208333327151</c:v>
                      </c:pt>
                      <c:pt idx="2550">
                        <c:v>42111.249999993815</c:v>
                      </c:pt>
                      <c:pt idx="2551">
                        <c:v>42111.29166666048</c:v>
                      </c:pt>
                      <c:pt idx="2552">
                        <c:v>42111.333333327144</c:v>
                      </c:pt>
                      <c:pt idx="2553">
                        <c:v>42111.374999993808</c:v>
                      </c:pt>
                      <c:pt idx="2554">
                        <c:v>42111.416666660472</c:v>
                      </c:pt>
                      <c:pt idx="2555">
                        <c:v>42111.458333327137</c:v>
                      </c:pt>
                      <c:pt idx="2556">
                        <c:v>42111.499999993801</c:v>
                      </c:pt>
                      <c:pt idx="2557">
                        <c:v>42111.541666660465</c:v>
                      </c:pt>
                      <c:pt idx="2558">
                        <c:v>42111.583333327129</c:v>
                      </c:pt>
                      <c:pt idx="2559">
                        <c:v>42111.624999993794</c:v>
                      </c:pt>
                      <c:pt idx="2560">
                        <c:v>42111.666666660458</c:v>
                      </c:pt>
                      <c:pt idx="2561">
                        <c:v>42111.708333327122</c:v>
                      </c:pt>
                      <c:pt idx="2562">
                        <c:v>42111.749999993786</c:v>
                      </c:pt>
                      <c:pt idx="2563">
                        <c:v>42111.791666660451</c:v>
                      </c:pt>
                      <c:pt idx="2564">
                        <c:v>42111.833333327115</c:v>
                      </c:pt>
                      <c:pt idx="2565">
                        <c:v>42111.874999993779</c:v>
                      </c:pt>
                      <c:pt idx="2566">
                        <c:v>42111.916666660443</c:v>
                      </c:pt>
                      <c:pt idx="2567">
                        <c:v>42111.958333327108</c:v>
                      </c:pt>
                      <c:pt idx="2568">
                        <c:v>42111.999999993772</c:v>
                      </c:pt>
                      <c:pt idx="2569">
                        <c:v>42112.041666660436</c:v>
                      </c:pt>
                      <c:pt idx="2570">
                        <c:v>42112.0833333271</c:v>
                      </c:pt>
                      <c:pt idx="2571">
                        <c:v>42112.124999993765</c:v>
                      </c:pt>
                      <c:pt idx="2572">
                        <c:v>42112.166666660429</c:v>
                      </c:pt>
                      <c:pt idx="2573">
                        <c:v>42112.208333327093</c:v>
                      </c:pt>
                      <c:pt idx="2574">
                        <c:v>42112.249999993757</c:v>
                      </c:pt>
                      <c:pt idx="2575">
                        <c:v>42112.291666660421</c:v>
                      </c:pt>
                      <c:pt idx="2576">
                        <c:v>42112.333333327086</c:v>
                      </c:pt>
                      <c:pt idx="2577">
                        <c:v>42112.37499999375</c:v>
                      </c:pt>
                      <c:pt idx="2578">
                        <c:v>42112.416666660414</c:v>
                      </c:pt>
                      <c:pt idx="2579">
                        <c:v>42112.458333327078</c:v>
                      </c:pt>
                      <c:pt idx="2580">
                        <c:v>42112.499999993743</c:v>
                      </c:pt>
                      <c:pt idx="2581">
                        <c:v>42112.541666660407</c:v>
                      </c:pt>
                      <c:pt idx="2582">
                        <c:v>42112.583333327071</c:v>
                      </c:pt>
                      <c:pt idx="2583">
                        <c:v>42112.624999993735</c:v>
                      </c:pt>
                      <c:pt idx="2584">
                        <c:v>42112.6666666604</c:v>
                      </c:pt>
                      <c:pt idx="2585">
                        <c:v>42112.708333327064</c:v>
                      </c:pt>
                      <c:pt idx="2586">
                        <c:v>42112.749999993728</c:v>
                      </c:pt>
                      <c:pt idx="2587">
                        <c:v>42112.791666660392</c:v>
                      </c:pt>
                      <c:pt idx="2588">
                        <c:v>42112.833333327057</c:v>
                      </c:pt>
                      <c:pt idx="2589">
                        <c:v>42112.874999993721</c:v>
                      </c:pt>
                      <c:pt idx="2590">
                        <c:v>42112.916666660385</c:v>
                      </c:pt>
                      <c:pt idx="2591">
                        <c:v>42112.958333327049</c:v>
                      </c:pt>
                      <c:pt idx="2592">
                        <c:v>42112.999999993714</c:v>
                      </c:pt>
                      <c:pt idx="2593">
                        <c:v>42113.041666660378</c:v>
                      </c:pt>
                      <c:pt idx="2594">
                        <c:v>42113.083333327042</c:v>
                      </c:pt>
                      <c:pt idx="2595">
                        <c:v>42113.124999993706</c:v>
                      </c:pt>
                      <c:pt idx="2596">
                        <c:v>42113.166666660371</c:v>
                      </c:pt>
                      <c:pt idx="2597">
                        <c:v>42113.208333327035</c:v>
                      </c:pt>
                      <c:pt idx="2598">
                        <c:v>42113.249999993699</c:v>
                      </c:pt>
                      <c:pt idx="2599">
                        <c:v>42113.291666660363</c:v>
                      </c:pt>
                      <c:pt idx="2600">
                        <c:v>42113.333333327028</c:v>
                      </c:pt>
                      <c:pt idx="2601">
                        <c:v>42113.374999993692</c:v>
                      </c:pt>
                      <c:pt idx="2602">
                        <c:v>42113.416666660356</c:v>
                      </c:pt>
                      <c:pt idx="2603">
                        <c:v>42113.45833332702</c:v>
                      </c:pt>
                      <c:pt idx="2604">
                        <c:v>42113.499999993684</c:v>
                      </c:pt>
                      <c:pt idx="2605">
                        <c:v>42113.541666660349</c:v>
                      </c:pt>
                      <c:pt idx="2606">
                        <c:v>42113.583333327013</c:v>
                      </c:pt>
                      <c:pt idx="2607">
                        <c:v>42113.624999993677</c:v>
                      </c:pt>
                      <c:pt idx="2608">
                        <c:v>42113.666666660341</c:v>
                      </c:pt>
                      <c:pt idx="2609">
                        <c:v>42113.708333327006</c:v>
                      </c:pt>
                      <c:pt idx="2610">
                        <c:v>42113.74999999367</c:v>
                      </c:pt>
                      <c:pt idx="2611">
                        <c:v>42113.791666660334</c:v>
                      </c:pt>
                      <c:pt idx="2612">
                        <c:v>42113.833333326998</c:v>
                      </c:pt>
                      <c:pt idx="2613">
                        <c:v>42113.874999993663</c:v>
                      </c:pt>
                      <c:pt idx="2614">
                        <c:v>42113.916666660327</c:v>
                      </c:pt>
                      <c:pt idx="2615">
                        <c:v>42113.958333326991</c:v>
                      </c:pt>
                      <c:pt idx="2616">
                        <c:v>42113.999999993655</c:v>
                      </c:pt>
                      <c:pt idx="2617">
                        <c:v>42114.04166666032</c:v>
                      </c:pt>
                      <c:pt idx="2618">
                        <c:v>42114.083333326984</c:v>
                      </c:pt>
                      <c:pt idx="2619">
                        <c:v>42114.124999993648</c:v>
                      </c:pt>
                      <c:pt idx="2620">
                        <c:v>42114.166666660312</c:v>
                      </c:pt>
                      <c:pt idx="2621">
                        <c:v>42114.208333326977</c:v>
                      </c:pt>
                      <c:pt idx="2622">
                        <c:v>42114.249999993641</c:v>
                      </c:pt>
                      <c:pt idx="2623">
                        <c:v>42114.291666660305</c:v>
                      </c:pt>
                      <c:pt idx="2624">
                        <c:v>42114.333333326969</c:v>
                      </c:pt>
                      <c:pt idx="2625">
                        <c:v>42114.374999993634</c:v>
                      </c:pt>
                      <c:pt idx="2626">
                        <c:v>42114.416666660298</c:v>
                      </c:pt>
                      <c:pt idx="2627">
                        <c:v>42114.458333326962</c:v>
                      </c:pt>
                      <c:pt idx="2628">
                        <c:v>42114.499999993626</c:v>
                      </c:pt>
                      <c:pt idx="2629">
                        <c:v>42114.541666660291</c:v>
                      </c:pt>
                      <c:pt idx="2630">
                        <c:v>42114.583333326955</c:v>
                      </c:pt>
                      <c:pt idx="2631">
                        <c:v>42114.624999993619</c:v>
                      </c:pt>
                      <c:pt idx="2632">
                        <c:v>42114.666666660283</c:v>
                      </c:pt>
                      <c:pt idx="2633">
                        <c:v>42114.708333326947</c:v>
                      </c:pt>
                      <c:pt idx="2634">
                        <c:v>42114.749999993612</c:v>
                      </c:pt>
                      <c:pt idx="2635">
                        <c:v>42114.791666660276</c:v>
                      </c:pt>
                      <c:pt idx="2636">
                        <c:v>42114.83333332694</c:v>
                      </c:pt>
                      <c:pt idx="2637">
                        <c:v>42114.874999993604</c:v>
                      </c:pt>
                      <c:pt idx="2638">
                        <c:v>42114.916666660269</c:v>
                      </c:pt>
                      <c:pt idx="2639">
                        <c:v>42114.958333326933</c:v>
                      </c:pt>
                      <c:pt idx="2640">
                        <c:v>42114.999999993597</c:v>
                      </c:pt>
                      <c:pt idx="2641">
                        <c:v>42115.041666660261</c:v>
                      </c:pt>
                      <c:pt idx="2642">
                        <c:v>42115.083333326926</c:v>
                      </c:pt>
                      <c:pt idx="2643">
                        <c:v>42115.12499999359</c:v>
                      </c:pt>
                      <c:pt idx="2644">
                        <c:v>42115.166666660254</c:v>
                      </c:pt>
                      <c:pt idx="2645">
                        <c:v>42115.208333326918</c:v>
                      </c:pt>
                      <c:pt idx="2646">
                        <c:v>42115.249999993583</c:v>
                      </c:pt>
                      <c:pt idx="2647">
                        <c:v>42115.291666660247</c:v>
                      </c:pt>
                      <c:pt idx="2648">
                        <c:v>42115.333333326911</c:v>
                      </c:pt>
                      <c:pt idx="2649">
                        <c:v>42115.374999993575</c:v>
                      </c:pt>
                      <c:pt idx="2650">
                        <c:v>42115.41666666024</c:v>
                      </c:pt>
                      <c:pt idx="2651">
                        <c:v>42115.458333326904</c:v>
                      </c:pt>
                      <c:pt idx="2652">
                        <c:v>42115.499999993568</c:v>
                      </c:pt>
                      <c:pt idx="2653">
                        <c:v>42115.541666660232</c:v>
                      </c:pt>
                      <c:pt idx="2654">
                        <c:v>42115.583333326897</c:v>
                      </c:pt>
                      <c:pt idx="2655">
                        <c:v>42115.624999993561</c:v>
                      </c:pt>
                      <c:pt idx="2656">
                        <c:v>42115.666666660225</c:v>
                      </c:pt>
                      <c:pt idx="2657">
                        <c:v>42115.708333326889</c:v>
                      </c:pt>
                      <c:pt idx="2658">
                        <c:v>42115.749999993554</c:v>
                      </c:pt>
                      <c:pt idx="2659">
                        <c:v>42115.791666660218</c:v>
                      </c:pt>
                      <c:pt idx="2660">
                        <c:v>42115.833333326882</c:v>
                      </c:pt>
                      <c:pt idx="2661">
                        <c:v>42115.874999993546</c:v>
                      </c:pt>
                      <c:pt idx="2662">
                        <c:v>42115.91666666021</c:v>
                      </c:pt>
                      <c:pt idx="2663">
                        <c:v>42115.958333326875</c:v>
                      </c:pt>
                      <c:pt idx="2664">
                        <c:v>42115.999999993539</c:v>
                      </c:pt>
                      <c:pt idx="2665">
                        <c:v>42116.041666660203</c:v>
                      </c:pt>
                      <c:pt idx="2666">
                        <c:v>42116.083333326867</c:v>
                      </c:pt>
                      <c:pt idx="2667">
                        <c:v>42116.124999993532</c:v>
                      </c:pt>
                      <c:pt idx="2668">
                        <c:v>42116.166666660196</c:v>
                      </c:pt>
                      <c:pt idx="2669">
                        <c:v>42116.20833332686</c:v>
                      </c:pt>
                      <c:pt idx="2670">
                        <c:v>42116.249999993524</c:v>
                      </c:pt>
                      <c:pt idx="2671">
                        <c:v>42116.291666660189</c:v>
                      </c:pt>
                      <c:pt idx="2672">
                        <c:v>42116.333333326853</c:v>
                      </c:pt>
                      <c:pt idx="2673">
                        <c:v>42116.374999993517</c:v>
                      </c:pt>
                      <c:pt idx="2674">
                        <c:v>42116.416666660181</c:v>
                      </c:pt>
                      <c:pt idx="2675">
                        <c:v>42116.458333326846</c:v>
                      </c:pt>
                      <c:pt idx="2676">
                        <c:v>42116.49999999351</c:v>
                      </c:pt>
                      <c:pt idx="2677">
                        <c:v>42116.541666660174</c:v>
                      </c:pt>
                      <c:pt idx="2678">
                        <c:v>42116.583333326838</c:v>
                      </c:pt>
                      <c:pt idx="2679">
                        <c:v>42116.624999993503</c:v>
                      </c:pt>
                      <c:pt idx="2680">
                        <c:v>42116.666666660167</c:v>
                      </c:pt>
                      <c:pt idx="2681">
                        <c:v>42116.708333326831</c:v>
                      </c:pt>
                      <c:pt idx="2682">
                        <c:v>42116.749999993495</c:v>
                      </c:pt>
                      <c:pt idx="2683">
                        <c:v>42116.79166666016</c:v>
                      </c:pt>
                      <c:pt idx="2684">
                        <c:v>42116.833333326824</c:v>
                      </c:pt>
                      <c:pt idx="2685">
                        <c:v>42116.874999993488</c:v>
                      </c:pt>
                      <c:pt idx="2686">
                        <c:v>42116.916666660152</c:v>
                      </c:pt>
                      <c:pt idx="2687">
                        <c:v>42116.958333326817</c:v>
                      </c:pt>
                      <c:pt idx="2688">
                        <c:v>42116.999999993481</c:v>
                      </c:pt>
                      <c:pt idx="2689">
                        <c:v>42117.041666660145</c:v>
                      </c:pt>
                      <c:pt idx="2690">
                        <c:v>42117.083333326809</c:v>
                      </c:pt>
                      <c:pt idx="2691">
                        <c:v>42117.124999993473</c:v>
                      </c:pt>
                      <c:pt idx="2692">
                        <c:v>42117.166666660138</c:v>
                      </c:pt>
                      <c:pt idx="2693">
                        <c:v>42117.208333326802</c:v>
                      </c:pt>
                      <c:pt idx="2694">
                        <c:v>42117.249999993466</c:v>
                      </c:pt>
                      <c:pt idx="2695">
                        <c:v>42117.29166666013</c:v>
                      </c:pt>
                      <c:pt idx="2696">
                        <c:v>42117.333333326795</c:v>
                      </c:pt>
                      <c:pt idx="2697">
                        <c:v>42117.374999993459</c:v>
                      </c:pt>
                      <c:pt idx="2698">
                        <c:v>42117.416666660123</c:v>
                      </c:pt>
                      <c:pt idx="2699">
                        <c:v>42117.458333326787</c:v>
                      </c:pt>
                      <c:pt idx="2700">
                        <c:v>42117.499999993452</c:v>
                      </c:pt>
                      <c:pt idx="2701">
                        <c:v>42117.541666660116</c:v>
                      </c:pt>
                      <c:pt idx="2702">
                        <c:v>42117.58333332678</c:v>
                      </c:pt>
                      <c:pt idx="2703">
                        <c:v>42117.624999993444</c:v>
                      </c:pt>
                      <c:pt idx="2704">
                        <c:v>42117.666666660109</c:v>
                      </c:pt>
                      <c:pt idx="2705">
                        <c:v>42117.708333326773</c:v>
                      </c:pt>
                      <c:pt idx="2706">
                        <c:v>42117.749999993437</c:v>
                      </c:pt>
                      <c:pt idx="2707">
                        <c:v>42117.791666660101</c:v>
                      </c:pt>
                      <c:pt idx="2708">
                        <c:v>42117.833333326766</c:v>
                      </c:pt>
                      <c:pt idx="2709">
                        <c:v>42117.87499999343</c:v>
                      </c:pt>
                      <c:pt idx="2710">
                        <c:v>42117.916666660094</c:v>
                      </c:pt>
                      <c:pt idx="2711">
                        <c:v>42117.958333326758</c:v>
                      </c:pt>
                      <c:pt idx="2712">
                        <c:v>42117.999999993423</c:v>
                      </c:pt>
                      <c:pt idx="2713">
                        <c:v>42118.041666660087</c:v>
                      </c:pt>
                      <c:pt idx="2714">
                        <c:v>42118.083333326751</c:v>
                      </c:pt>
                      <c:pt idx="2715">
                        <c:v>42118.124999993415</c:v>
                      </c:pt>
                      <c:pt idx="2716">
                        <c:v>42118.166666660079</c:v>
                      </c:pt>
                      <c:pt idx="2717">
                        <c:v>42118.208333326744</c:v>
                      </c:pt>
                      <c:pt idx="2718">
                        <c:v>42118.249999993408</c:v>
                      </c:pt>
                      <c:pt idx="2719">
                        <c:v>42118.291666660072</c:v>
                      </c:pt>
                      <c:pt idx="2720">
                        <c:v>42118.333333326736</c:v>
                      </c:pt>
                      <c:pt idx="2721">
                        <c:v>42118.374999993401</c:v>
                      </c:pt>
                      <c:pt idx="2722">
                        <c:v>42118.416666660065</c:v>
                      </c:pt>
                      <c:pt idx="2723">
                        <c:v>42118.458333326729</c:v>
                      </c:pt>
                      <c:pt idx="2724">
                        <c:v>42118.499999993393</c:v>
                      </c:pt>
                      <c:pt idx="2725">
                        <c:v>42118.541666660058</c:v>
                      </c:pt>
                      <c:pt idx="2726">
                        <c:v>42118.583333326722</c:v>
                      </c:pt>
                      <c:pt idx="2727">
                        <c:v>42118.624999993386</c:v>
                      </c:pt>
                      <c:pt idx="2728">
                        <c:v>42118.66666666005</c:v>
                      </c:pt>
                      <c:pt idx="2729">
                        <c:v>42118.708333326715</c:v>
                      </c:pt>
                      <c:pt idx="2730">
                        <c:v>42118.749999993379</c:v>
                      </c:pt>
                      <c:pt idx="2731">
                        <c:v>42118.791666660043</c:v>
                      </c:pt>
                      <c:pt idx="2732">
                        <c:v>42118.833333326707</c:v>
                      </c:pt>
                      <c:pt idx="2733">
                        <c:v>42118.874999993372</c:v>
                      </c:pt>
                      <c:pt idx="2734">
                        <c:v>42118.916666660036</c:v>
                      </c:pt>
                      <c:pt idx="2735">
                        <c:v>42118.9583333267</c:v>
                      </c:pt>
                      <c:pt idx="2736">
                        <c:v>42118.999999993364</c:v>
                      </c:pt>
                      <c:pt idx="2737">
                        <c:v>42119.041666660029</c:v>
                      </c:pt>
                      <c:pt idx="2738">
                        <c:v>42119.083333326693</c:v>
                      </c:pt>
                      <c:pt idx="2739">
                        <c:v>42119.124999993357</c:v>
                      </c:pt>
                      <c:pt idx="2740">
                        <c:v>42119.166666660021</c:v>
                      </c:pt>
                      <c:pt idx="2741">
                        <c:v>42119.208333326686</c:v>
                      </c:pt>
                      <c:pt idx="2742">
                        <c:v>42119.24999999335</c:v>
                      </c:pt>
                      <c:pt idx="2743">
                        <c:v>42119.291666660014</c:v>
                      </c:pt>
                      <c:pt idx="2744">
                        <c:v>42119.333333326678</c:v>
                      </c:pt>
                      <c:pt idx="2745">
                        <c:v>42119.374999993342</c:v>
                      </c:pt>
                      <c:pt idx="2746">
                        <c:v>42119.416666660007</c:v>
                      </c:pt>
                      <c:pt idx="2747">
                        <c:v>42119.458333326671</c:v>
                      </c:pt>
                      <c:pt idx="2748">
                        <c:v>42119.499999993335</c:v>
                      </c:pt>
                      <c:pt idx="2749">
                        <c:v>42119.541666659999</c:v>
                      </c:pt>
                      <c:pt idx="2750">
                        <c:v>42119.583333326664</c:v>
                      </c:pt>
                      <c:pt idx="2751">
                        <c:v>42119.624999993328</c:v>
                      </c:pt>
                      <c:pt idx="2752">
                        <c:v>42119.666666659992</c:v>
                      </c:pt>
                      <c:pt idx="2753">
                        <c:v>42119.708333326656</c:v>
                      </c:pt>
                      <c:pt idx="2754">
                        <c:v>42119.749999993321</c:v>
                      </c:pt>
                      <c:pt idx="2755">
                        <c:v>42119.791666659985</c:v>
                      </c:pt>
                      <c:pt idx="2756">
                        <c:v>42119.833333326649</c:v>
                      </c:pt>
                      <c:pt idx="2757">
                        <c:v>42119.874999993313</c:v>
                      </c:pt>
                      <c:pt idx="2758">
                        <c:v>42119.916666659978</c:v>
                      </c:pt>
                      <c:pt idx="2759">
                        <c:v>42119.958333326642</c:v>
                      </c:pt>
                      <c:pt idx="2760">
                        <c:v>42119.999999993306</c:v>
                      </c:pt>
                      <c:pt idx="2761">
                        <c:v>42120.04166665997</c:v>
                      </c:pt>
                      <c:pt idx="2762">
                        <c:v>42120.083333326635</c:v>
                      </c:pt>
                      <c:pt idx="2763">
                        <c:v>42120.124999993299</c:v>
                      </c:pt>
                      <c:pt idx="2764">
                        <c:v>42120.166666659963</c:v>
                      </c:pt>
                      <c:pt idx="2765">
                        <c:v>42120.208333326627</c:v>
                      </c:pt>
                      <c:pt idx="2766">
                        <c:v>42120.249999993292</c:v>
                      </c:pt>
                      <c:pt idx="2767">
                        <c:v>42120.291666659956</c:v>
                      </c:pt>
                      <c:pt idx="2768">
                        <c:v>42120.33333332662</c:v>
                      </c:pt>
                      <c:pt idx="2769">
                        <c:v>42120.374999993284</c:v>
                      </c:pt>
                      <c:pt idx="2770">
                        <c:v>42120.416666659949</c:v>
                      </c:pt>
                      <c:pt idx="2771">
                        <c:v>42120.458333326613</c:v>
                      </c:pt>
                      <c:pt idx="2772">
                        <c:v>42120.499999993277</c:v>
                      </c:pt>
                      <c:pt idx="2773">
                        <c:v>42120.541666659941</c:v>
                      </c:pt>
                      <c:pt idx="2774">
                        <c:v>42120.583333326605</c:v>
                      </c:pt>
                      <c:pt idx="2775">
                        <c:v>42120.62499999327</c:v>
                      </c:pt>
                      <c:pt idx="2776">
                        <c:v>42120.666666659934</c:v>
                      </c:pt>
                      <c:pt idx="2777">
                        <c:v>42120.708333326598</c:v>
                      </c:pt>
                      <c:pt idx="2778">
                        <c:v>42120.749999993262</c:v>
                      </c:pt>
                      <c:pt idx="2779">
                        <c:v>42120.791666659927</c:v>
                      </c:pt>
                      <c:pt idx="2780">
                        <c:v>42120.833333326591</c:v>
                      </c:pt>
                      <c:pt idx="2781">
                        <c:v>42120.874999993255</c:v>
                      </c:pt>
                      <c:pt idx="2782">
                        <c:v>42120.916666659919</c:v>
                      </c:pt>
                      <c:pt idx="2783">
                        <c:v>42120.958333326584</c:v>
                      </c:pt>
                      <c:pt idx="2784">
                        <c:v>42120.999999993248</c:v>
                      </c:pt>
                      <c:pt idx="2785">
                        <c:v>42121.041666659912</c:v>
                      </c:pt>
                      <c:pt idx="2786">
                        <c:v>42121.083333326576</c:v>
                      </c:pt>
                      <c:pt idx="2787">
                        <c:v>42121.124999993241</c:v>
                      </c:pt>
                      <c:pt idx="2788">
                        <c:v>42121.166666659905</c:v>
                      </c:pt>
                      <c:pt idx="2789">
                        <c:v>42121.208333326569</c:v>
                      </c:pt>
                      <c:pt idx="2790">
                        <c:v>42121.249999993233</c:v>
                      </c:pt>
                      <c:pt idx="2791">
                        <c:v>42121.291666659898</c:v>
                      </c:pt>
                      <c:pt idx="2792">
                        <c:v>42121.333333326562</c:v>
                      </c:pt>
                      <c:pt idx="2793">
                        <c:v>42121.374999993226</c:v>
                      </c:pt>
                      <c:pt idx="2794">
                        <c:v>42121.41666665989</c:v>
                      </c:pt>
                      <c:pt idx="2795">
                        <c:v>42121.458333326555</c:v>
                      </c:pt>
                      <c:pt idx="2796">
                        <c:v>42121.499999993219</c:v>
                      </c:pt>
                      <c:pt idx="2797">
                        <c:v>42121.541666659883</c:v>
                      </c:pt>
                      <c:pt idx="2798">
                        <c:v>42121.583333326547</c:v>
                      </c:pt>
                      <c:pt idx="2799">
                        <c:v>42121.624999993212</c:v>
                      </c:pt>
                      <c:pt idx="2800">
                        <c:v>42121.666666659876</c:v>
                      </c:pt>
                      <c:pt idx="2801">
                        <c:v>42121.70833332654</c:v>
                      </c:pt>
                      <c:pt idx="2802">
                        <c:v>42121.749999993204</c:v>
                      </c:pt>
                      <c:pt idx="2803">
                        <c:v>42121.791666659868</c:v>
                      </c:pt>
                      <c:pt idx="2804">
                        <c:v>42121.833333326533</c:v>
                      </c:pt>
                      <c:pt idx="2805">
                        <c:v>42121.874999993197</c:v>
                      </c:pt>
                      <c:pt idx="2806">
                        <c:v>42121.916666659861</c:v>
                      </c:pt>
                      <c:pt idx="2807">
                        <c:v>42121.958333326525</c:v>
                      </c:pt>
                      <c:pt idx="2808">
                        <c:v>42121.99999999319</c:v>
                      </c:pt>
                      <c:pt idx="2809">
                        <c:v>42122.041666659854</c:v>
                      </c:pt>
                      <c:pt idx="2810">
                        <c:v>42122.083333326518</c:v>
                      </c:pt>
                      <c:pt idx="2811">
                        <c:v>42122.124999993182</c:v>
                      </c:pt>
                      <c:pt idx="2812">
                        <c:v>42122.166666659847</c:v>
                      </c:pt>
                      <c:pt idx="2813">
                        <c:v>42122.208333326511</c:v>
                      </c:pt>
                      <c:pt idx="2814">
                        <c:v>42122.249999993175</c:v>
                      </c:pt>
                      <c:pt idx="2815">
                        <c:v>42122.291666659839</c:v>
                      </c:pt>
                      <c:pt idx="2816">
                        <c:v>42122.333333326504</c:v>
                      </c:pt>
                      <c:pt idx="2817">
                        <c:v>42122.374999993168</c:v>
                      </c:pt>
                      <c:pt idx="2818">
                        <c:v>42122.416666659832</c:v>
                      </c:pt>
                      <c:pt idx="2819">
                        <c:v>42122.458333326496</c:v>
                      </c:pt>
                      <c:pt idx="2820">
                        <c:v>42122.499999993161</c:v>
                      </c:pt>
                      <c:pt idx="2821">
                        <c:v>42122.541666659825</c:v>
                      </c:pt>
                      <c:pt idx="2822">
                        <c:v>42122.583333326489</c:v>
                      </c:pt>
                      <c:pt idx="2823">
                        <c:v>42122.624999993153</c:v>
                      </c:pt>
                      <c:pt idx="2824">
                        <c:v>42122.666666659818</c:v>
                      </c:pt>
                      <c:pt idx="2825">
                        <c:v>42122.708333326482</c:v>
                      </c:pt>
                      <c:pt idx="2826">
                        <c:v>42122.749999993146</c:v>
                      </c:pt>
                      <c:pt idx="2827">
                        <c:v>42122.79166665981</c:v>
                      </c:pt>
                      <c:pt idx="2828">
                        <c:v>42122.833333326475</c:v>
                      </c:pt>
                      <c:pt idx="2829">
                        <c:v>42122.874999993139</c:v>
                      </c:pt>
                      <c:pt idx="2830">
                        <c:v>42122.916666659803</c:v>
                      </c:pt>
                      <c:pt idx="2831">
                        <c:v>42122.958333326467</c:v>
                      </c:pt>
                      <c:pt idx="2832">
                        <c:v>42122.999999993131</c:v>
                      </c:pt>
                      <c:pt idx="2833">
                        <c:v>42123.041666659796</c:v>
                      </c:pt>
                      <c:pt idx="2834">
                        <c:v>42123.08333332646</c:v>
                      </c:pt>
                      <c:pt idx="2835">
                        <c:v>42123.124999993124</c:v>
                      </c:pt>
                      <c:pt idx="2836">
                        <c:v>42123.166666659788</c:v>
                      </c:pt>
                      <c:pt idx="2837">
                        <c:v>42123.208333326453</c:v>
                      </c:pt>
                      <c:pt idx="2838">
                        <c:v>42123.249999993117</c:v>
                      </c:pt>
                      <c:pt idx="2839">
                        <c:v>42123.291666659781</c:v>
                      </c:pt>
                      <c:pt idx="2840">
                        <c:v>42123.333333326445</c:v>
                      </c:pt>
                      <c:pt idx="2841">
                        <c:v>42123.37499999311</c:v>
                      </c:pt>
                      <c:pt idx="2842">
                        <c:v>42123.416666659774</c:v>
                      </c:pt>
                      <c:pt idx="2843">
                        <c:v>42123.458333326438</c:v>
                      </c:pt>
                      <c:pt idx="2844">
                        <c:v>42123.499999993102</c:v>
                      </c:pt>
                      <c:pt idx="2845">
                        <c:v>42123.541666659767</c:v>
                      </c:pt>
                      <c:pt idx="2846">
                        <c:v>42123.583333326431</c:v>
                      </c:pt>
                      <c:pt idx="2847">
                        <c:v>42123.624999993095</c:v>
                      </c:pt>
                      <c:pt idx="2848">
                        <c:v>42123.666666659759</c:v>
                      </c:pt>
                      <c:pt idx="2849">
                        <c:v>42123.708333326424</c:v>
                      </c:pt>
                      <c:pt idx="2850">
                        <c:v>42123.749999993088</c:v>
                      </c:pt>
                      <c:pt idx="2851">
                        <c:v>42123.791666659752</c:v>
                      </c:pt>
                      <c:pt idx="2852">
                        <c:v>42123.833333326416</c:v>
                      </c:pt>
                      <c:pt idx="2853">
                        <c:v>42123.874999993081</c:v>
                      </c:pt>
                      <c:pt idx="2854">
                        <c:v>42123.916666659745</c:v>
                      </c:pt>
                      <c:pt idx="2855">
                        <c:v>42123.958333326409</c:v>
                      </c:pt>
                      <c:pt idx="2856">
                        <c:v>42123.999999993073</c:v>
                      </c:pt>
                      <c:pt idx="2857">
                        <c:v>42124.041666659738</c:v>
                      </c:pt>
                      <c:pt idx="2858">
                        <c:v>42124.083333326402</c:v>
                      </c:pt>
                      <c:pt idx="2859">
                        <c:v>42124.124999993066</c:v>
                      </c:pt>
                      <c:pt idx="2860">
                        <c:v>42124.16666665973</c:v>
                      </c:pt>
                      <c:pt idx="2861">
                        <c:v>42124.208333326394</c:v>
                      </c:pt>
                      <c:pt idx="2862">
                        <c:v>42124.249999993059</c:v>
                      </c:pt>
                      <c:pt idx="2863">
                        <c:v>42124.291666659723</c:v>
                      </c:pt>
                      <c:pt idx="2864">
                        <c:v>42124.333333326387</c:v>
                      </c:pt>
                      <c:pt idx="2865">
                        <c:v>42124.374999993051</c:v>
                      </c:pt>
                      <c:pt idx="2866">
                        <c:v>42124.416666659716</c:v>
                      </c:pt>
                      <c:pt idx="2867">
                        <c:v>42124.45833332638</c:v>
                      </c:pt>
                      <c:pt idx="2868">
                        <c:v>42124.499999993044</c:v>
                      </c:pt>
                      <c:pt idx="2869">
                        <c:v>42124.541666659708</c:v>
                      </c:pt>
                      <c:pt idx="2870">
                        <c:v>42124.583333326373</c:v>
                      </c:pt>
                      <c:pt idx="2871">
                        <c:v>42124.624999993037</c:v>
                      </c:pt>
                      <c:pt idx="2872">
                        <c:v>42124.666666659701</c:v>
                      </c:pt>
                      <c:pt idx="2873">
                        <c:v>42124.708333326365</c:v>
                      </c:pt>
                      <c:pt idx="2874">
                        <c:v>42124.74999999303</c:v>
                      </c:pt>
                      <c:pt idx="2875">
                        <c:v>42124.791666659694</c:v>
                      </c:pt>
                      <c:pt idx="2876">
                        <c:v>42124.833333326358</c:v>
                      </c:pt>
                      <c:pt idx="2877">
                        <c:v>42124.874999993022</c:v>
                      </c:pt>
                      <c:pt idx="2878">
                        <c:v>42124.916666659687</c:v>
                      </c:pt>
                      <c:pt idx="2879">
                        <c:v>42124.958333326351</c:v>
                      </c:pt>
                      <c:pt idx="2880">
                        <c:v>42124.999999993015</c:v>
                      </c:pt>
                      <c:pt idx="2881">
                        <c:v>42125.041666659679</c:v>
                      </c:pt>
                      <c:pt idx="2882">
                        <c:v>42125.083333326344</c:v>
                      </c:pt>
                      <c:pt idx="2883">
                        <c:v>42125.124999993008</c:v>
                      </c:pt>
                      <c:pt idx="2884">
                        <c:v>42125.166666659672</c:v>
                      </c:pt>
                      <c:pt idx="2885">
                        <c:v>42125.208333326336</c:v>
                      </c:pt>
                      <c:pt idx="2886">
                        <c:v>42125.249999993001</c:v>
                      </c:pt>
                      <c:pt idx="2887">
                        <c:v>42125.291666659665</c:v>
                      </c:pt>
                      <c:pt idx="2888">
                        <c:v>42125.333333326329</c:v>
                      </c:pt>
                      <c:pt idx="2889">
                        <c:v>42125.374999992993</c:v>
                      </c:pt>
                      <c:pt idx="2890">
                        <c:v>42125.416666659657</c:v>
                      </c:pt>
                      <c:pt idx="2891">
                        <c:v>42125.458333326322</c:v>
                      </c:pt>
                      <c:pt idx="2892">
                        <c:v>42125.499999992986</c:v>
                      </c:pt>
                      <c:pt idx="2893">
                        <c:v>42125.54166665965</c:v>
                      </c:pt>
                      <c:pt idx="2894">
                        <c:v>42125.583333326314</c:v>
                      </c:pt>
                      <c:pt idx="2895">
                        <c:v>42125.624999992979</c:v>
                      </c:pt>
                      <c:pt idx="2896">
                        <c:v>42125.666666659643</c:v>
                      </c:pt>
                      <c:pt idx="2897">
                        <c:v>42125.708333326307</c:v>
                      </c:pt>
                      <c:pt idx="2898">
                        <c:v>42125.749999992971</c:v>
                      </c:pt>
                      <c:pt idx="2899">
                        <c:v>42125.791666659636</c:v>
                      </c:pt>
                      <c:pt idx="2900">
                        <c:v>42125.8333333263</c:v>
                      </c:pt>
                      <c:pt idx="2901">
                        <c:v>42125.874999992964</c:v>
                      </c:pt>
                      <c:pt idx="2902">
                        <c:v>42125.916666659628</c:v>
                      </c:pt>
                      <c:pt idx="2903">
                        <c:v>42125.958333326293</c:v>
                      </c:pt>
                      <c:pt idx="2904">
                        <c:v>42125.999999992957</c:v>
                      </c:pt>
                      <c:pt idx="2905">
                        <c:v>42126.041666659621</c:v>
                      </c:pt>
                      <c:pt idx="2906">
                        <c:v>42126.083333326285</c:v>
                      </c:pt>
                      <c:pt idx="2907">
                        <c:v>42126.12499999295</c:v>
                      </c:pt>
                      <c:pt idx="2908">
                        <c:v>42126.166666659614</c:v>
                      </c:pt>
                      <c:pt idx="2909">
                        <c:v>42126.208333326278</c:v>
                      </c:pt>
                      <c:pt idx="2910">
                        <c:v>42126.249999992942</c:v>
                      </c:pt>
                      <c:pt idx="2911">
                        <c:v>42126.291666659607</c:v>
                      </c:pt>
                      <c:pt idx="2912">
                        <c:v>42126.333333326271</c:v>
                      </c:pt>
                      <c:pt idx="2913">
                        <c:v>42126.374999992935</c:v>
                      </c:pt>
                      <c:pt idx="2914">
                        <c:v>42126.416666659599</c:v>
                      </c:pt>
                      <c:pt idx="2915">
                        <c:v>42126.458333326264</c:v>
                      </c:pt>
                      <c:pt idx="2916">
                        <c:v>42126.499999992928</c:v>
                      </c:pt>
                      <c:pt idx="2917">
                        <c:v>42126.541666659592</c:v>
                      </c:pt>
                      <c:pt idx="2918">
                        <c:v>42126.583333326256</c:v>
                      </c:pt>
                      <c:pt idx="2919">
                        <c:v>42126.62499999292</c:v>
                      </c:pt>
                      <c:pt idx="2920">
                        <c:v>42126.666666659585</c:v>
                      </c:pt>
                      <c:pt idx="2921">
                        <c:v>42126.708333326249</c:v>
                      </c:pt>
                      <c:pt idx="2922">
                        <c:v>42126.749999992913</c:v>
                      </c:pt>
                      <c:pt idx="2923">
                        <c:v>42126.791666659577</c:v>
                      </c:pt>
                      <c:pt idx="2924">
                        <c:v>42126.833333326242</c:v>
                      </c:pt>
                      <c:pt idx="2925">
                        <c:v>42126.874999992906</c:v>
                      </c:pt>
                      <c:pt idx="2926">
                        <c:v>42126.91666665957</c:v>
                      </c:pt>
                      <c:pt idx="2927">
                        <c:v>42126.958333326234</c:v>
                      </c:pt>
                      <c:pt idx="2928">
                        <c:v>42126.999999992899</c:v>
                      </c:pt>
                      <c:pt idx="2929">
                        <c:v>42127.041666659563</c:v>
                      </c:pt>
                      <c:pt idx="2930">
                        <c:v>42127.083333326227</c:v>
                      </c:pt>
                      <c:pt idx="2931">
                        <c:v>42127.124999992891</c:v>
                      </c:pt>
                      <c:pt idx="2932">
                        <c:v>42127.166666659556</c:v>
                      </c:pt>
                      <c:pt idx="2933">
                        <c:v>42127.20833332622</c:v>
                      </c:pt>
                      <c:pt idx="2934">
                        <c:v>42127.249999992884</c:v>
                      </c:pt>
                      <c:pt idx="2935">
                        <c:v>42127.291666659548</c:v>
                      </c:pt>
                      <c:pt idx="2936">
                        <c:v>42127.333333326213</c:v>
                      </c:pt>
                      <c:pt idx="2937">
                        <c:v>42127.374999992877</c:v>
                      </c:pt>
                      <c:pt idx="2938">
                        <c:v>42127.416666659541</c:v>
                      </c:pt>
                      <c:pt idx="2939">
                        <c:v>42127.458333326205</c:v>
                      </c:pt>
                      <c:pt idx="2940">
                        <c:v>42127.49999999287</c:v>
                      </c:pt>
                      <c:pt idx="2941">
                        <c:v>42127.541666659534</c:v>
                      </c:pt>
                      <c:pt idx="2942">
                        <c:v>42127.583333326198</c:v>
                      </c:pt>
                      <c:pt idx="2943">
                        <c:v>42127.624999992862</c:v>
                      </c:pt>
                      <c:pt idx="2944">
                        <c:v>42127.666666659527</c:v>
                      </c:pt>
                      <c:pt idx="2945">
                        <c:v>42127.708333326191</c:v>
                      </c:pt>
                      <c:pt idx="2946">
                        <c:v>42127.749999992855</c:v>
                      </c:pt>
                      <c:pt idx="2947">
                        <c:v>42127.791666659519</c:v>
                      </c:pt>
                      <c:pt idx="2948">
                        <c:v>42127.833333326183</c:v>
                      </c:pt>
                      <c:pt idx="2949">
                        <c:v>42127.874999992848</c:v>
                      </c:pt>
                      <c:pt idx="2950">
                        <c:v>42127.916666659512</c:v>
                      </c:pt>
                      <c:pt idx="2951">
                        <c:v>42127.958333326176</c:v>
                      </c:pt>
                      <c:pt idx="2952">
                        <c:v>42127.99999999284</c:v>
                      </c:pt>
                      <c:pt idx="2953">
                        <c:v>42128.041666659505</c:v>
                      </c:pt>
                      <c:pt idx="2954">
                        <c:v>42128.083333326169</c:v>
                      </c:pt>
                      <c:pt idx="2955">
                        <c:v>42128.124999992833</c:v>
                      </c:pt>
                      <c:pt idx="2956">
                        <c:v>42128.166666659497</c:v>
                      </c:pt>
                      <c:pt idx="2957">
                        <c:v>42128.208333326162</c:v>
                      </c:pt>
                      <c:pt idx="2958">
                        <c:v>42128.249999992826</c:v>
                      </c:pt>
                      <c:pt idx="2959">
                        <c:v>42128.29166665949</c:v>
                      </c:pt>
                      <c:pt idx="2960">
                        <c:v>42128.333333326154</c:v>
                      </c:pt>
                      <c:pt idx="2961">
                        <c:v>42128.374999992819</c:v>
                      </c:pt>
                      <c:pt idx="2962">
                        <c:v>42128.416666659483</c:v>
                      </c:pt>
                      <c:pt idx="2963">
                        <c:v>42128.458333326147</c:v>
                      </c:pt>
                      <c:pt idx="2964">
                        <c:v>42128.499999992811</c:v>
                      </c:pt>
                      <c:pt idx="2965">
                        <c:v>42128.541666659476</c:v>
                      </c:pt>
                      <c:pt idx="2966">
                        <c:v>42128.58333332614</c:v>
                      </c:pt>
                      <c:pt idx="2967">
                        <c:v>42128.624999992804</c:v>
                      </c:pt>
                      <c:pt idx="2968">
                        <c:v>42128.666666659468</c:v>
                      </c:pt>
                      <c:pt idx="2969">
                        <c:v>42128.708333326133</c:v>
                      </c:pt>
                      <c:pt idx="2970">
                        <c:v>42128.749999992797</c:v>
                      </c:pt>
                      <c:pt idx="2971">
                        <c:v>42128.791666659461</c:v>
                      </c:pt>
                      <c:pt idx="2972">
                        <c:v>42128.833333326125</c:v>
                      </c:pt>
                      <c:pt idx="2973">
                        <c:v>42128.87499999279</c:v>
                      </c:pt>
                      <c:pt idx="2974">
                        <c:v>42128.916666659454</c:v>
                      </c:pt>
                      <c:pt idx="2975">
                        <c:v>42128.958333326118</c:v>
                      </c:pt>
                      <c:pt idx="2976">
                        <c:v>42128.999999992782</c:v>
                      </c:pt>
                      <c:pt idx="2977">
                        <c:v>42129.041666659446</c:v>
                      </c:pt>
                      <c:pt idx="2978">
                        <c:v>42129.083333326111</c:v>
                      </c:pt>
                      <c:pt idx="2979">
                        <c:v>42129.124999992775</c:v>
                      </c:pt>
                      <c:pt idx="2980">
                        <c:v>42129.166666659439</c:v>
                      </c:pt>
                      <c:pt idx="2981">
                        <c:v>42129.208333326103</c:v>
                      </c:pt>
                      <c:pt idx="2982">
                        <c:v>42129.249999992768</c:v>
                      </c:pt>
                      <c:pt idx="2983">
                        <c:v>42129.291666659432</c:v>
                      </c:pt>
                      <c:pt idx="2984">
                        <c:v>42129.333333326096</c:v>
                      </c:pt>
                      <c:pt idx="2985">
                        <c:v>42129.37499999276</c:v>
                      </c:pt>
                      <c:pt idx="2986">
                        <c:v>42129.416666659425</c:v>
                      </c:pt>
                      <c:pt idx="2987">
                        <c:v>42129.458333326089</c:v>
                      </c:pt>
                      <c:pt idx="2988">
                        <c:v>42129.499999992753</c:v>
                      </c:pt>
                      <c:pt idx="2989">
                        <c:v>42129.541666659417</c:v>
                      </c:pt>
                      <c:pt idx="2990">
                        <c:v>42129.583333326082</c:v>
                      </c:pt>
                      <c:pt idx="2991">
                        <c:v>42129.624999992746</c:v>
                      </c:pt>
                      <c:pt idx="2992">
                        <c:v>42129.66666665941</c:v>
                      </c:pt>
                      <c:pt idx="2993">
                        <c:v>42129.708333326074</c:v>
                      </c:pt>
                      <c:pt idx="2994">
                        <c:v>42129.749999992739</c:v>
                      </c:pt>
                      <c:pt idx="2995">
                        <c:v>42129.791666659403</c:v>
                      </c:pt>
                      <c:pt idx="2996">
                        <c:v>42129.833333326067</c:v>
                      </c:pt>
                      <c:pt idx="2997">
                        <c:v>42129.874999992731</c:v>
                      </c:pt>
                      <c:pt idx="2998">
                        <c:v>42129.916666659396</c:v>
                      </c:pt>
                      <c:pt idx="2999">
                        <c:v>42129.95833332606</c:v>
                      </c:pt>
                      <c:pt idx="3000">
                        <c:v>42129.999999992724</c:v>
                      </c:pt>
                      <c:pt idx="3001">
                        <c:v>42130.041666659388</c:v>
                      </c:pt>
                      <c:pt idx="3002">
                        <c:v>42130.083333326053</c:v>
                      </c:pt>
                      <c:pt idx="3003">
                        <c:v>42130.124999992717</c:v>
                      </c:pt>
                      <c:pt idx="3004">
                        <c:v>42130.166666659381</c:v>
                      </c:pt>
                      <c:pt idx="3005">
                        <c:v>42130.208333326045</c:v>
                      </c:pt>
                      <c:pt idx="3006">
                        <c:v>42130.249999992709</c:v>
                      </c:pt>
                      <c:pt idx="3007">
                        <c:v>42130.291666659374</c:v>
                      </c:pt>
                      <c:pt idx="3008">
                        <c:v>42130.333333326038</c:v>
                      </c:pt>
                      <c:pt idx="3009">
                        <c:v>42130.374999992702</c:v>
                      </c:pt>
                      <c:pt idx="3010">
                        <c:v>42130.416666659366</c:v>
                      </c:pt>
                      <c:pt idx="3011">
                        <c:v>42130.458333326031</c:v>
                      </c:pt>
                      <c:pt idx="3012">
                        <c:v>42130.499999992695</c:v>
                      </c:pt>
                      <c:pt idx="3013">
                        <c:v>42130.541666659359</c:v>
                      </c:pt>
                      <c:pt idx="3014">
                        <c:v>42130.583333326023</c:v>
                      </c:pt>
                      <c:pt idx="3015">
                        <c:v>42130.624999992688</c:v>
                      </c:pt>
                      <c:pt idx="3016">
                        <c:v>42130.666666659352</c:v>
                      </c:pt>
                      <c:pt idx="3017">
                        <c:v>42130.708333326016</c:v>
                      </c:pt>
                      <c:pt idx="3018">
                        <c:v>42130.74999999268</c:v>
                      </c:pt>
                      <c:pt idx="3019">
                        <c:v>42130.791666659345</c:v>
                      </c:pt>
                      <c:pt idx="3020">
                        <c:v>42130.833333326009</c:v>
                      </c:pt>
                      <c:pt idx="3021">
                        <c:v>42130.874999992673</c:v>
                      </c:pt>
                      <c:pt idx="3022">
                        <c:v>42130.916666659337</c:v>
                      </c:pt>
                      <c:pt idx="3023">
                        <c:v>42130.958333326002</c:v>
                      </c:pt>
                      <c:pt idx="3024">
                        <c:v>42130.999999992666</c:v>
                      </c:pt>
                      <c:pt idx="3025">
                        <c:v>42131.04166665933</c:v>
                      </c:pt>
                      <c:pt idx="3026">
                        <c:v>42131.083333325994</c:v>
                      </c:pt>
                      <c:pt idx="3027">
                        <c:v>42131.124999992659</c:v>
                      </c:pt>
                      <c:pt idx="3028">
                        <c:v>42131.166666659323</c:v>
                      </c:pt>
                      <c:pt idx="3029">
                        <c:v>42131.208333325987</c:v>
                      </c:pt>
                      <c:pt idx="3030">
                        <c:v>42131.249999992651</c:v>
                      </c:pt>
                      <c:pt idx="3031">
                        <c:v>42131.291666659316</c:v>
                      </c:pt>
                      <c:pt idx="3032">
                        <c:v>42131.33333332598</c:v>
                      </c:pt>
                      <c:pt idx="3033">
                        <c:v>42131.374999992644</c:v>
                      </c:pt>
                      <c:pt idx="3034">
                        <c:v>42131.416666659308</c:v>
                      </c:pt>
                      <c:pt idx="3035">
                        <c:v>42131.458333325972</c:v>
                      </c:pt>
                      <c:pt idx="3036">
                        <c:v>42131.499999992637</c:v>
                      </c:pt>
                      <c:pt idx="3037">
                        <c:v>42131.541666659301</c:v>
                      </c:pt>
                      <c:pt idx="3038">
                        <c:v>42131.583333325965</c:v>
                      </c:pt>
                      <c:pt idx="3039">
                        <c:v>42131.624999992629</c:v>
                      </c:pt>
                      <c:pt idx="3040">
                        <c:v>42131.666666659294</c:v>
                      </c:pt>
                      <c:pt idx="3041">
                        <c:v>42131.708333325958</c:v>
                      </c:pt>
                      <c:pt idx="3042">
                        <c:v>42131.749999992622</c:v>
                      </c:pt>
                      <c:pt idx="3043">
                        <c:v>42131.791666659286</c:v>
                      </c:pt>
                      <c:pt idx="3044">
                        <c:v>42131.833333325951</c:v>
                      </c:pt>
                      <c:pt idx="3045">
                        <c:v>42131.874999992615</c:v>
                      </c:pt>
                      <c:pt idx="3046">
                        <c:v>42131.916666659279</c:v>
                      </c:pt>
                      <c:pt idx="3047">
                        <c:v>42131.958333325943</c:v>
                      </c:pt>
                      <c:pt idx="3048">
                        <c:v>42131.999999992608</c:v>
                      </c:pt>
                      <c:pt idx="3049">
                        <c:v>42132.041666659272</c:v>
                      </c:pt>
                      <c:pt idx="3050">
                        <c:v>42132.083333325936</c:v>
                      </c:pt>
                      <c:pt idx="3051">
                        <c:v>42132.1249999926</c:v>
                      </c:pt>
                      <c:pt idx="3052">
                        <c:v>42132.166666659265</c:v>
                      </c:pt>
                      <c:pt idx="3053">
                        <c:v>42132.208333325929</c:v>
                      </c:pt>
                      <c:pt idx="3054">
                        <c:v>42132.249999992593</c:v>
                      </c:pt>
                      <c:pt idx="3055">
                        <c:v>42132.291666659257</c:v>
                      </c:pt>
                      <c:pt idx="3056">
                        <c:v>42132.333333325922</c:v>
                      </c:pt>
                      <c:pt idx="3057">
                        <c:v>42132.374999992586</c:v>
                      </c:pt>
                      <c:pt idx="3058">
                        <c:v>42132.41666665925</c:v>
                      </c:pt>
                      <c:pt idx="3059">
                        <c:v>42132.458333325914</c:v>
                      </c:pt>
                      <c:pt idx="3060">
                        <c:v>42132.499999992579</c:v>
                      </c:pt>
                      <c:pt idx="3061">
                        <c:v>42132.541666659243</c:v>
                      </c:pt>
                      <c:pt idx="3062">
                        <c:v>42132.583333325907</c:v>
                      </c:pt>
                      <c:pt idx="3063">
                        <c:v>42132.624999992571</c:v>
                      </c:pt>
                      <c:pt idx="3064">
                        <c:v>42132.666666659235</c:v>
                      </c:pt>
                      <c:pt idx="3065">
                        <c:v>42132.7083333259</c:v>
                      </c:pt>
                      <c:pt idx="3066">
                        <c:v>42132.749999992564</c:v>
                      </c:pt>
                      <c:pt idx="3067">
                        <c:v>42132.791666659228</c:v>
                      </c:pt>
                      <c:pt idx="3068">
                        <c:v>42132.833333325892</c:v>
                      </c:pt>
                      <c:pt idx="3069">
                        <c:v>42132.874999992557</c:v>
                      </c:pt>
                      <c:pt idx="3070">
                        <c:v>42132.916666659221</c:v>
                      </c:pt>
                      <c:pt idx="3071">
                        <c:v>42132.958333325885</c:v>
                      </c:pt>
                      <c:pt idx="3072">
                        <c:v>42132.999999992549</c:v>
                      </c:pt>
                      <c:pt idx="3073">
                        <c:v>42133.041666659214</c:v>
                      </c:pt>
                      <c:pt idx="3074">
                        <c:v>42133.083333325878</c:v>
                      </c:pt>
                      <c:pt idx="3075">
                        <c:v>42133.124999992542</c:v>
                      </c:pt>
                      <c:pt idx="3076">
                        <c:v>42133.166666659206</c:v>
                      </c:pt>
                      <c:pt idx="3077">
                        <c:v>42133.208333325871</c:v>
                      </c:pt>
                      <c:pt idx="3078">
                        <c:v>42133.249999992535</c:v>
                      </c:pt>
                      <c:pt idx="3079">
                        <c:v>42133.291666659199</c:v>
                      </c:pt>
                      <c:pt idx="3080">
                        <c:v>42133.333333325863</c:v>
                      </c:pt>
                      <c:pt idx="3081">
                        <c:v>42133.374999992528</c:v>
                      </c:pt>
                      <c:pt idx="3082">
                        <c:v>42133.416666659192</c:v>
                      </c:pt>
                      <c:pt idx="3083">
                        <c:v>42133.458333325856</c:v>
                      </c:pt>
                      <c:pt idx="3084">
                        <c:v>42133.49999999252</c:v>
                      </c:pt>
                      <c:pt idx="3085">
                        <c:v>42133.541666659185</c:v>
                      </c:pt>
                      <c:pt idx="3086">
                        <c:v>42133.583333325849</c:v>
                      </c:pt>
                      <c:pt idx="3087">
                        <c:v>42133.624999992513</c:v>
                      </c:pt>
                      <c:pt idx="3088">
                        <c:v>42133.666666659177</c:v>
                      </c:pt>
                      <c:pt idx="3089">
                        <c:v>42133.708333325842</c:v>
                      </c:pt>
                      <c:pt idx="3090">
                        <c:v>42133.749999992506</c:v>
                      </c:pt>
                      <c:pt idx="3091">
                        <c:v>42133.79166665917</c:v>
                      </c:pt>
                      <c:pt idx="3092">
                        <c:v>42133.833333325834</c:v>
                      </c:pt>
                      <c:pt idx="3093">
                        <c:v>42133.874999992498</c:v>
                      </c:pt>
                      <c:pt idx="3094">
                        <c:v>42133.916666659163</c:v>
                      </c:pt>
                      <c:pt idx="3095">
                        <c:v>42133.958333325827</c:v>
                      </c:pt>
                      <c:pt idx="3096">
                        <c:v>42133.999999992491</c:v>
                      </c:pt>
                      <c:pt idx="3097">
                        <c:v>42134.041666659155</c:v>
                      </c:pt>
                      <c:pt idx="3098">
                        <c:v>42134.08333332582</c:v>
                      </c:pt>
                      <c:pt idx="3099">
                        <c:v>42134.124999992484</c:v>
                      </c:pt>
                      <c:pt idx="3100">
                        <c:v>42134.166666659148</c:v>
                      </c:pt>
                      <c:pt idx="3101">
                        <c:v>42134.208333325812</c:v>
                      </c:pt>
                      <c:pt idx="3102">
                        <c:v>42134.249999992477</c:v>
                      </c:pt>
                      <c:pt idx="3103">
                        <c:v>42134.291666659141</c:v>
                      </c:pt>
                      <c:pt idx="3104">
                        <c:v>42134.333333325805</c:v>
                      </c:pt>
                      <c:pt idx="3105">
                        <c:v>42134.374999992469</c:v>
                      </c:pt>
                      <c:pt idx="3106">
                        <c:v>42134.416666659134</c:v>
                      </c:pt>
                      <c:pt idx="3107">
                        <c:v>42134.458333325798</c:v>
                      </c:pt>
                      <c:pt idx="3108">
                        <c:v>42134.499999992462</c:v>
                      </c:pt>
                      <c:pt idx="3109">
                        <c:v>42134.541666659126</c:v>
                      </c:pt>
                      <c:pt idx="3110">
                        <c:v>42134.583333325791</c:v>
                      </c:pt>
                      <c:pt idx="3111">
                        <c:v>42134.624999992455</c:v>
                      </c:pt>
                      <c:pt idx="3112">
                        <c:v>42134.666666659119</c:v>
                      </c:pt>
                      <c:pt idx="3113">
                        <c:v>42134.708333325783</c:v>
                      </c:pt>
                      <c:pt idx="3114">
                        <c:v>42134.749999992448</c:v>
                      </c:pt>
                      <c:pt idx="3115">
                        <c:v>42134.791666659112</c:v>
                      </c:pt>
                      <c:pt idx="3116">
                        <c:v>42134.833333325776</c:v>
                      </c:pt>
                      <c:pt idx="3117">
                        <c:v>42134.87499999244</c:v>
                      </c:pt>
                      <c:pt idx="3118">
                        <c:v>42134.916666659105</c:v>
                      </c:pt>
                      <c:pt idx="3119">
                        <c:v>42134.958333325769</c:v>
                      </c:pt>
                      <c:pt idx="3120">
                        <c:v>42134.999999992433</c:v>
                      </c:pt>
                      <c:pt idx="3121">
                        <c:v>42135.041666659097</c:v>
                      </c:pt>
                      <c:pt idx="3122">
                        <c:v>42135.083333325761</c:v>
                      </c:pt>
                      <c:pt idx="3123">
                        <c:v>42135.124999992426</c:v>
                      </c:pt>
                      <c:pt idx="3124">
                        <c:v>42135.16666665909</c:v>
                      </c:pt>
                      <c:pt idx="3125">
                        <c:v>42135.208333325754</c:v>
                      </c:pt>
                      <c:pt idx="3126">
                        <c:v>42135.249999992418</c:v>
                      </c:pt>
                      <c:pt idx="3127">
                        <c:v>42135.291666659083</c:v>
                      </c:pt>
                      <c:pt idx="3128">
                        <c:v>42135.333333325747</c:v>
                      </c:pt>
                      <c:pt idx="3129">
                        <c:v>42135.374999992411</c:v>
                      </c:pt>
                      <c:pt idx="3130">
                        <c:v>42135.416666659075</c:v>
                      </c:pt>
                      <c:pt idx="3131">
                        <c:v>42135.45833332574</c:v>
                      </c:pt>
                      <c:pt idx="3132">
                        <c:v>42135.499999992404</c:v>
                      </c:pt>
                      <c:pt idx="3133">
                        <c:v>42135.541666659068</c:v>
                      </c:pt>
                      <c:pt idx="3134">
                        <c:v>42135.583333325732</c:v>
                      </c:pt>
                      <c:pt idx="3135">
                        <c:v>42135.624999992397</c:v>
                      </c:pt>
                      <c:pt idx="3136">
                        <c:v>42135.666666659061</c:v>
                      </c:pt>
                      <c:pt idx="3137">
                        <c:v>42135.708333325725</c:v>
                      </c:pt>
                      <c:pt idx="3138">
                        <c:v>42135.749999992389</c:v>
                      </c:pt>
                      <c:pt idx="3139">
                        <c:v>42135.791666659054</c:v>
                      </c:pt>
                      <c:pt idx="3140">
                        <c:v>42135.833333325718</c:v>
                      </c:pt>
                      <c:pt idx="3141">
                        <c:v>42135.874999992382</c:v>
                      </c:pt>
                      <c:pt idx="3142">
                        <c:v>42135.916666659046</c:v>
                      </c:pt>
                      <c:pt idx="3143">
                        <c:v>42135.958333325711</c:v>
                      </c:pt>
                      <c:pt idx="3144">
                        <c:v>42135.999999992375</c:v>
                      </c:pt>
                      <c:pt idx="3145">
                        <c:v>42136.041666659039</c:v>
                      </c:pt>
                      <c:pt idx="3146">
                        <c:v>42136.083333325703</c:v>
                      </c:pt>
                      <c:pt idx="3147">
                        <c:v>42136.124999992368</c:v>
                      </c:pt>
                      <c:pt idx="3148">
                        <c:v>42136.166666659032</c:v>
                      </c:pt>
                      <c:pt idx="3149">
                        <c:v>42136.208333325696</c:v>
                      </c:pt>
                      <c:pt idx="3150">
                        <c:v>42136.24999999236</c:v>
                      </c:pt>
                      <c:pt idx="3151">
                        <c:v>42136.291666659024</c:v>
                      </c:pt>
                      <c:pt idx="3152">
                        <c:v>42136.333333325689</c:v>
                      </c:pt>
                      <c:pt idx="3153">
                        <c:v>42136.374999992353</c:v>
                      </c:pt>
                      <c:pt idx="3154">
                        <c:v>42136.416666659017</c:v>
                      </c:pt>
                      <c:pt idx="3155">
                        <c:v>42136.458333325681</c:v>
                      </c:pt>
                      <c:pt idx="3156">
                        <c:v>42136.499999992346</c:v>
                      </c:pt>
                      <c:pt idx="3157">
                        <c:v>42136.54166665901</c:v>
                      </c:pt>
                      <c:pt idx="3158">
                        <c:v>42136.583333325674</c:v>
                      </c:pt>
                      <c:pt idx="3159">
                        <c:v>42136.624999992338</c:v>
                      </c:pt>
                      <c:pt idx="3160">
                        <c:v>42136.666666659003</c:v>
                      </c:pt>
                      <c:pt idx="3161">
                        <c:v>42136.708333325667</c:v>
                      </c:pt>
                      <c:pt idx="3162">
                        <c:v>42136.749999992331</c:v>
                      </c:pt>
                      <c:pt idx="3163">
                        <c:v>42136.791666658995</c:v>
                      </c:pt>
                      <c:pt idx="3164">
                        <c:v>42136.83333332566</c:v>
                      </c:pt>
                      <c:pt idx="3165">
                        <c:v>42136.874999992324</c:v>
                      </c:pt>
                      <c:pt idx="3166">
                        <c:v>42136.916666658988</c:v>
                      </c:pt>
                      <c:pt idx="3167">
                        <c:v>42136.958333325652</c:v>
                      </c:pt>
                      <c:pt idx="3168">
                        <c:v>42136.999999992317</c:v>
                      </c:pt>
                      <c:pt idx="3169">
                        <c:v>42137.041666658981</c:v>
                      </c:pt>
                      <c:pt idx="3170">
                        <c:v>42137.083333325645</c:v>
                      </c:pt>
                      <c:pt idx="3171">
                        <c:v>42137.124999992309</c:v>
                      </c:pt>
                      <c:pt idx="3172">
                        <c:v>42137.166666658974</c:v>
                      </c:pt>
                      <c:pt idx="3173">
                        <c:v>42137.208333325638</c:v>
                      </c:pt>
                      <c:pt idx="3174">
                        <c:v>42137.249999992302</c:v>
                      </c:pt>
                      <c:pt idx="3175">
                        <c:v>42137.291666658966</c:v>
                      </c:pt>
                      <c:pt idx="3176">
                        <c:v>42137.333333325631</c:v>
                      </c:pt>
                      <c:pt idx="3177">
                        <c:v>42137.374999992295</c:v>
                      </c:pt>
                      <c:pt idx="3178">
                        <c:v>42137.416666658959</c:v>
                      </c:pt>
                      <c:pt idx="3179">
                        <c:v>42137.458333325623</c:v>
                      </c:pt>
                      <c:pt idx="3180">
                        <c:v>42137.499999992287</c:v>
                      </c:pt>
                      <c:pt idx="3181">
                        <c:v>42137.541666658952</c:v>
                      </c:pt>
                      <c:pt idx="3182">
                        <c:v>42137.583333325616</c:v>
                      </c:pt>
                      <c:pt idx="3183">
                        <c:v>42137.62499999228</c:v>
                      </c:pt>
                      <c:pt idx="3184">
                        <c:v>42137.666666658944</c:v>
                      </c:pt>
                      <c:pt idx="3185">
                        <c:v>42137.708333325609</c:v>
                      </c:pt>
                      <c:pt idx="3186">
                        <c:v>42137.749999992273</c:v>
                      </c:pt>
                      <c:pt idx="3187">
                        <c:v>42137.791666658937</c:v>
                      </c:pt>
                      <c:pt idx="3188">
                        <c:v>42137.833333325601</c:v>
                      </c:pt>
                      <c:pt idx="3189">
                        <c:v>42137.874999992266</c:v>
                      </c:pt>
                      <c:pt idx="3190">
                        <c:v>42137.91666665893</c:v>
                      </c:pt>
                      <c:pt idx="3191">
                        <c:v>42137.958333325594</c:v>
                      </c:pt>
                      <c:pt idx="3192">
                        <c:v>42137.999999992258</c:v>
                      </c:pt>
                      <c:pt idx="3193">
                        <c:v>42138.041666658923</c:v>
                      </c:pt>
                      <c:pt idx="3194">
                        <c:v>42138.083333325587</c:v>
                      </c:pt>
                      <c:pt idx="3195">
                        <c:v>42138.124999992251</c:v>
                      </c:pt>
                      <c:pt idx="3196">
                        <c:v>42138.166666658915</c:v>
                      </c:pt>
                      <c:pt idx="3197">
                        <c:v>42138.20833332558</c:v>
                      </c:pt>
                      <c:pt idx="3198">
                        <c:v>42138.249999992244</c:v>
                      </c:pt>
                      <c:pt idx="3199">
                        <c:v>42138.291666658908</c:v>
                      </c:pt>
                      <c:pt idx="3200">
                        <c:v>42138.333333325572</c:v>
                      </c:pt>
                      <c:pt idx="3201">
                        <c:v>42138.374999992237</c:v>
                      </c:pt>
                      <c:pt idx="3202">
                        <c:v>42138.416666658901</c:v>
                      </c:pt>
                      <c:pt idx="3203">
                        <c:v>42138.458333325565</c:v>
                      </c:pt>
                      <c:pt idx="3204">
                        <c:v>42138.499999992229</c:v>
                      </c:pt>
                      <c:pt idx="3205">
                        <c:v>42138.541666658894</c:v>
                      </c:pt>
                      <c:pt idx="3206">
                        <c:v>42138.583333325558</c:v>
                      </c:pt>
                      <c:pt idx="3207">
                        <c:v>42138.624999992222</c:v>
                      </c:pt>
                      <c:pt idx="3208">
                        <c:v>42138.666666658886</c:v>
                      </c:pt>
                      <c:pt idx="3209">
                        <c:v>42138.70833332555</c:v>
                      </c:pt>
                      <c:pt idx="3210">
                        <c:v>42138.749999992215</c:v>
                      </c:pt>
                      <c:pt idx="3211">
                        <c:v>42138.791666658879</c:v>
                      </c:pt>
                      <c:pt idx="3212">
                        <c:v>42138.833333325543</c:v>
                      </c:pt>
                      <c:pt idx="3213">
                        <c:v>42138.874999992207</c:v>
                      </c:pt>
                      <c:pt idx="3214">
                        <c:v>42138.916666658872</c:v>
                      </c:pt>
                      <c:pt idx="3215">
                        <c:v>42138.958333325536</c:v>
                      </c:pt>
                      <c:pt idx="3216">
                        <c:v>42138.9999999922</c:v>
                      </c:pt>
                      <c:pt idx="3217">
                        <c:v>42139.041666658864</c:v>
                      </c:pt>
                      <c:pt idx="3218">
                        <c:v>42139.083333325529</c:v>
                      </c:pt>
                      <c:pt idx="3219">
                        <c:v>42139.124999992193</c:v>
                      </c:pt>
                      <c:pt idx="3220">
                        <c:v>42139.166666658857</c:v>
                      </c:pt>
                      <c:pt idx="3221">
                        <c:v>42139.208333325521</c:v>
                      </c:pt>
                      <c:pt idx="3222">
                        <c:v>42139.249999992186</c:v>
                      </c:pt>
                      <c:pt idx="3223">
                        <c:v>42139.29166665885</c:v>
                      </c:pt>
                      <c:pt idx="3224">
                        <c:v>42139.333333325514</c:v>
                      </c:pt>
                      <c:pt idx="3225">
                        <c:v>42139.374999992178</c:v>
                      </c:pt>
                      <c:pt idx="3226">
                        <c:v>42139.416666658843</c:v>
                      </c:pt>
                      <c:pt idx="3227">
                        <c:v>42139.458333325507</c:v>
                      </c:pt>
                      <c:pt idx="3228">
                        <c:v>42139.499999992171</c:v>
                      </c:pt>
                      <c:pt idx="3229">
                        <c:v>42139.541666658835</c:v>
                      </c:pt>
                      <c:pt idx="3230">
                        <c:v>42139.5833333255</c:v>
                      </c:pt>
                      <c:pt idx="3231">
                        <c:v>42139.624999992164</c:v>
                      </c:pt>
                      <c:pt idx="3232">
                        <c:v>42139.666666658828</c:v>
                      </c:pt>
                      <c:pt idx="3233">
                        <c:v>42139.708333325492</c:v>
                      </c:pt>
                      <c:pt idx="3234">
                        <c:v>42139.749999992157</c:v>
                      </c:pt>
                      <c:pt idx="3235">
                        <c:v>42139.791666658821</c:v>
                      </c:pt>
                      <c:pt idx="3236">
                        <c:v>42139.833333325485</c:v>
                      </c:pt>
                      <c:pt idx="3237">
                        <c:v>42139.874999992149</c:v>
                      </c:pt>
                      <c:pt idx="3238">
                        <c:v>42139.916666658813</c:v>
                      </c:pt>
                      <c:pt idx="3239">
                        <c:v>42139.958333325478</c:v>
                      </c:pt>
                      <c:pt idx="3240">
                        <c:v>42139.999999992142</c:v>
                      </c:pt>
                      <c:pt idx="3241">
                        <c:v>42140.041666658806</c:v>
                      </c:pt>
                      <c:pt idx="3242">
                        <c:v>42140.08333332547</c:v>
                      </c:pt>
                      <c:pt idx="3243">
                        <c:v>42140.124999992135</c:v>
                      </c:pt>
                      <c:pt idx="3244">
                        <c:v>42140.166666658799</c:v>
                      </c:pt>
                      <c:pt idx="3245">
                        <c:v>42140.208333325463</c:v>
                      </c:pt>
                      <c:pt idx="3246">
                        <c:v>42140.249999992127</c:v>
                      </c:pt>
                      <c:pt idx="3247">
                        <c:v>42140.291666658792</c:v>
                      </c:pt>
                      <c:pt idx="3248">
                        <c:v>42140.333333325456</c:v>
                      </c:pt>
                      <c:pt idx="3249">
                        <c:v>42140.37499999212</c:v>
                      </c:pt>
                      <c:pt idx="3250">
                        <c:v>42140.416666658784</c:v>
                      </c:pt>
                      <c:pt idx="3251">
                        <c:v>42140.458333325449</c:v>
                      </c:pt>
                      <c:pt idx="3252">
                        <c:v>42140.499999992113</c:v>
                      </c:pt>
                      <c:pt idx="3253">
                        <c:v>42140.541666658777</c:v>
                      </c:pt>
                      <c:pt idx="3254">
                        <c:v>42140.583333325441</c:v>
                      </c:pt>
                      <c:pt idx="3255">
                        <c:v>42140.624999992106</c:v>
                      </c:pt>
                      <c:pt idx="3256">
                        <c:v>42140.66666665877</c:v>
                      </c:pt>
                      <c:pt idx="3257">
                        <c:v>42140.708333325434</c:v>
                      </c:pt>
                      <c:pt idx="3258">
                        <c:v>42140.749999992098</c:v>
                      </c:pt>
                      <c:pt idx="3259">
                        <c:v>42140.791666658763</c:v>
                      </c:pt>
                      <c:pt idx="3260">
                        <c:v>42140.833333325427</c:v>
                      </c:pt>
                      <c:pt idx="3261">
                        <c:v>42140.874999992091</c:v>
                      </c:pt>
                      <c:pt idx="3262">
                        <c:v>42140.916666658755</c:v>
                      </c:pt>
                      <c:pt idx="3263">
                        <c:v>42140.95833332542</c:v>
                      </c:pt>
                      <c:pt idx="3264">
                        <c:v>42140.999999992084</c:v>
                      </c:pt>
                      <c:pt idx="3265">
                        <c:v>42141.041666658748</c:v>
                      </c:pt>
                      <c:pt idx="3266">
                        <c:v>42141.083333325412</c:v>
                      </c:pt>
                      <c:pt idx="3267">
                        <c:v>42141.124999992076</c:v>
                      </c:pt>
                      <c:pt idx="3268">
                        <c:v>42141.166666658741</c:v>
                      </c:pt>
                      <c:pt idx="3269">
                        <c:v>42141.208333325405</c:v>
                      </c:pt>
                      <c:pt idx="3270">
                        <c:v>42141.249999992069</c:v>
                      </c:pt>
                      <c:pt idx="3271">
                        <c:v>42141.291666658733</c:v>
                      </c:pt>
                      <c:pt idx="3272">
                        <c:v>42141.333333325398</c:v>
                      </c:pt>
                      <c:pt idx="3273">
                        <c:v>42141.374999992062</c:v>
                      </c:pt>
                      <c:pt idx="3274">
                        <c:v>42141.416666658726</c:v>
                      </c:pt>
                      <c:pt idx="3275">
                        <c:v>42141.45833332539</c:v>
                      </c:pt>
                      <c:pt idx="3276">
                        <c:v>42141.499999992055</c:v>
                      </c:pt>
                      <c:pt idx="3277">
                        <c:v>42141.541666658719</c:v>
                      </c:pt>
                      <c:pt idx="3278">
                        <c:v>42141.583333325383</c:v>
                      </c:pt>
                      <c:pt idx="3279">
                        <c:v>42141.624999992047</c:v>
                      </c:pt>
                      <c:pt idx="3280">
                        <c:v>42141.666666658712</c:v>
                      </c:pt>
                      <c:pt idx="3281">
                        <c:v>42141.708333325376</c:v>
                      </c:pt>
                      <c:pt idx="3282">
                        <c:v>42141.74999999204</c:v>
                      </c:pt>
                      <c:pt idx="3283">
                        <c:v>42141.791666658704</c:v>
                      </c:pt>
                      <c:pt idx="3284">
                        <c:v>42141.833333325369</c:v>
                      </c:pt>
                      <c:pt idx="3285">
                        <c:v>42141.874999992033</c:v>
                      </c:pt>
                      <c:pt idx="3286">
                        <c:v>42141.916666658697</c:v>
                      </c:pt>
                      <c:pt idx="3287">
                        <c:v>42141.958333325361</c:v>
                      </c:pt>
                      <c:pt idx="3288">
                        <c:v>42141.999999992026</c:v>
                      </c:pt>
                      <c:pt idx="3289">
                        <c:v>42142.04166665869</c:v>
                      </c:pt>
                      <c:pt idx="3290">
                        <c:v>42142.083333325354</c:v>
                      </c:pt>
                      <c:pt idx="3291">
                        <c:v>42142.124999992018</c:v>
                      </c:pt>
                      <c:pt idx="3292">
                        <c:v>42142.166666658683</c:v>
                      </c:pt>
                      <c:pt idx="3293">
                        <c:v>42142.208333325347</c:v>
                      </c:pt>
                      <c:pt idx="3294">
                        <c:v>42142.249999992011</c:v>
                      </c:pt>
                      <c:pt idx="3295">
                        <c:v>42142.291666658675</c:v>
                      </c:pt>
                      <c:pt idx="3296">
                        <c:v>42142.333333325339</c:v>
                      </c:pt>
                      <c:pt idx="3297">
                        <c:v>42142.374999992004</c:v>
                      </c:pt>
                      <c:pt idx="3298">
                        <c:v>42142.416666658668</c:v>
                      </c:pt>
                      <c:pt idx="3299">
                        <c:v>42142.458333325332</c:v>
                      </c:pt>
                      <c:pt idx="3300">
                        <c:v>42142.499999991996</c:v>
                      </c:pt>
                      <c:pt idx="3301">
                        <c:v>42142.541666658661</c:v>
                      </c:pt>
                      <c:pt idx="3302">
                        <c:v>42142.583333325325</c:v>
                      </c:pt>
                      <c:pt idx="3303">
                        <c:v>42142.624999991989</c:v>
                      </c:pt>
                      <c:pt idx="3304">
                        <c:v>42142.666666658653</c:v>
                      </c:pt>
                      <c:pt idx="3305">
                        <c:v>42142.708333325318</c:v>
                      </c:pt>
                      <c:pt idx="3306">
                        <c:v>42142.749999991982</c:v>
                      </c:pt>
                      <c:pt idx="3307">
                        <c:v>42142.791666658646</c:v>
                      </c:pt>
                      <c:pt idx="3308">
                        <c:v>42142.83333332531</c:v>
                      </c:pt>
                      <c:pt idx="3309">
                        <c:v>42142.874999991975</c:v>
                      </c:pt>
                      <c:pt idx="3310">
                        <c:v>42142.916666658639</c:v>
                      </c:pt>
                      <c:pt idx="3311">
                        <c:v>42142.958333325303</c:v>
                      </c:pt>
                      <c:pt idx="3312">
                        <c:v>42142.999999991967</c:v>
                      </c:pt>
                      <c:pt idx="3313">
                        <c:v>42143.041666658632</c:v>
                      </c:pt>
                      <c:pt idx="3314">
                        <c:v>42143.083333325296</c:v>
                      </c:pt>
                      <c:pt idx="3315">
                        <c:v>42143.12499999196</c:v>
                      </c:pt>
                      <c:pt idx="3316">
                        <c:v>42143.166666658624</c:v>
                      </c:pt>
                      <c:pt idx="3317">
                        <c:v>42143.208333325289</c:v>
                      </c:pt>
                      <c:pt idx="3318">
                        <c:v>42143.249999991953</c:v>
                      </c:pt>
                      <c:pt idx="3319">
                        <c:v>42143.291666658617</c:v>
                      </c:pt>
                      <c:pt idx="3320">
                        <c:v>42143.333333325281</c:v>
                      </c:pt>
                      <c:pt idx="3321">
                        <c:v>42143.374999991946</c:v>
                      </c:pt>
                      <c:pt idx="3322">
                        <c:v>42143.41666665861</c:v>
                      </c:pt>
                      <c:pt idx="3323">
                        <c:v>42143.458333325274</c:v>
                      </c:pt>
                      <c:pt idx="3324">
                        <c:v>42143.499999991938</c:v>
                      </c:pt>
                      <c:pt idx="3325">
                        <c:v>42143.541666658602</c:v>
                      </c:pt>
                      <c:pt idx="3326">
                        <c:v>42143.583333325267</c:v>
                      </c:pt>
                      <c:pt idx="3327">
                        <c:v>42143.624999991931</c:v>
                      </c:pt>
                      <c:pt idx="3328">
                        <c:v>42143.666666658595</c:v>
                      </c:pt>
                      <c:pt idx="3329">
                        <c:v>42143.708333325259</c:v>
                      </c:pt>
                      <c:pt idx="3330">
                        <c:v>42143.749999991924</c:v>
                      </c:pt>
                      <c:pt idx="3331">
                        <c:v>42143.791666658588</c:v>
                      </c:pt>
                      <c:pt idx="3332">
                        <c:v>42143.833333325252</c:v>
                      </c:pt>
                      <c:pt idx="3333">
                        <c:v>42143.874999991916</c:v>
                      </c:pt>
                      <c:pt idx="3334">
                        <c:v>42143.916666658581</c:v>
                      </c:pt>
                      <c:pt idx="3335">
                        <c:v>42143.958333325245</c:v>
                      </c:pt>
                      <c:pt idx="3336">
                        <c:v>42143.999999991909</c:v>
                      </c:pt>
                      <c:pt idx="3337">
                        <c:v>42144.041666658573</c:v>
                      </c:pt>
                      <c:pt idx="3338">
                        <c:v>42144.083333325238</c:v>
                      </c:pt>
                      <c:pt idx="3339">
                        <c:v>42144.124999991902</c:v>
                      </c:pt>
                      <c:pt idx="3340">
                        <c:v>42144.166666658566</c:v>
                      </c:pt>
                      <c:pt idx="3341">
                        <c:v>42144.20833332523</c:v>
                      </c:pt>
                      <c:pt idx="3342">
                        <c:v>42144.249999991895</c:v>
                      </c:pt>
                      <c:pt idx="3343">
                        <c:v>42144.291666658559</c:v>
                      </c:pt>
                      <c:pt idx="3344">
                        <c:v>42144.333333325223</c:v>
                      </c:pt>
                      <c:pt idx="3345">
                        <c:v>42144.374999991887</c:v>
                      </c:pt>
                      <c:pt idx="3346">
                        <c:v>42144.416666658552</c:v>
                      </c:pt>
                      <c:pt idx="3347">
                        <c:v>42144.458333325216</c:v>
                      </c:pt>
                      <c:pt idx="3348">
                        <c:v>42144.49999999188</c:v>
                      </c:pt>
                      <c:pt idx="3349">
                        <c:v>42144.541666658544</c:v>
                      </c:pt>
                      <c:pt idx="3350">
                        <c:v>42144.583333325209</c:v>
                      </c:pt>
                      <c:pt idx="3351">
                        <c:v>42144.624999991873</c:v>
                      </c:pt>
                      <c:pt idx="3352">
                        <c:v>42144.666666658537</c:v>
                      </c:pt>
                      <c:pt idx="3353">
                        <c:v>42144.708333325201</c:v>
                      </c:pt>
                      <c:pt idx="3354">
                        <c:v>42144.749999991865</c:v>
                      </c:pt>
                      <c:pt idx="3355">
                        <c:v>42144.79166665853</c:v>
                      </c:pt>
                      <c:pt idx="3356">
                        <c:v>42144.833333325194</c:v>
                      </c:pt>
                      <c:pt idx="3357">
                        <c:v>42144.874999991858</c:v>
                      </c:pt>
                      <c:pt idx="3358">
                        <c:v>42144.916666658522</c:v>
                      </c:pt>
                      <c:pt idx="3359">
                        <c:v>42144.958333325187</c:v>
                      </c:pt>
                      <c:pt idx="3360">
                        <c:v>42144.999999991851</c:v>
                      </c:pt>
                      <c:pt idx="3361">
                        <c:v>42145.041666658515</c:v>
                      </c:pt>
                      <c:pt idx="3362">
                        <c:v>42145.083333325179</c:v>
                      </c:pt>
                      <c:pt idx="3363">
                        <c:v>42145.124999991844</c:v>
                      </c:pt>
                      <c:pt idx="3364">
                        <c:v>42145.166666658508</c:v>
                      </c:pt>
                      <c:pt idx="3365">
                        <c:v>42145.208333325172</c:v>
                      </c:pt>
                      <c:pt idx="3366">
                        <c:v>42145.249999991836</c:v>
                      </c:pt>
                      <c:pt idx="3367">
                        <c:v>42145.291666658501</c:v>
                      </c:pt>
                      <c:pt idx="3368">
                        <c:v>42145.333333325165</c:v>
                      </c:pt>
                      <c:pt idx="3369">
                        <c:v>42145.374999991829</c:v>
                      </c:pt>
                      <c:pt idx="3370">
                        <c:v>42145.416666658493</c:v>
                      </c:pt>
                      <c:pt idx="3371">
                        <c:v>42145.458333325158</c:v>
                      </c:pt>
                      <c:pt idx="3372">
                        <c:v>42145.499999991822</c:v>
                      </c:pt>
                      <c:pt idx="3373">
                        <c:v>42145.541666658486</c:v>
                      </c:pt>
                      <c:pt idx="3374">
                        <c:v>42145.58333332515</c:v>
                      </c:pt>
                      <c:pt idx="3375">
                        <c:v>42145.624999991815</c:v>
                      </c:pt>
                      <c:pt idx="3376">
                        <c:v>42145.666666658479</c:v>
                      </c:pt>
                      <c:pt idx="3377">
                        <c:v>42145.708333325143</c:v>
                      </c:pt>
                      <c:pt idx="3378">
                        <c:v>42145.749999991807</c:v>
                      </c:pt>
                      <c:pt idx="3379">
                        <c:v>42145.791666658472</c:v>
                      </c:pt>
                      <c:pt idx="3380">
                        <c:v>42145.833333325136</c:v>
                      </c:pt>
                      <c:pt idx="3381">
                        <c:v>42145.8749999918</c:v>
                      </c:pt>
                      <c:pt idx="3382">
                        <c:v>42145.916666658464</c:v>
                      </c:pt>
                      <c:pt idx="3383">
                        <c:v>42145.958333325128</c:v>
                      </c:pt>
                      <c:pt idx="3384">
                        <c:v>42145.999999991793</c:v>
                      </c:pt>
                      <c:pt idx="3385">
                        <c:v>42146.041666658457</c:v>
                      </c:pt>
                      <c:pt idx="3386">
                        <c:v>42146.083333325121</c:v>
                      </c:pt>
                      <c:pt idx="3387">
                        <c:v>42146.124999991785</c:v>
                      </c:pt>
                      <c:pt idx="3388">
                        <c:v>42146.16666665845</c:v>
                      </c:pt>
                      <c:pt idx="3389">
                        <c:v>42146.208333325114</c:v>
                      </c:pt>
                      <c:pt idx="3390">
                        <c:v>42146.249999991778</c:v>
                      </c:pt>
                      <c:pt idx="3391">
                        <c:v>42146.291666658442</c:v>
                      </c:pt>
                      <c:pt idx="3392">
                        <c:v>42146.333333325107</c:v>
                      </c:pt>
                      <c:pt idx="3393">
                        <c:v>42146.374999991771</c:v>
                      </c:pt>
                      <c:pt idx="3394">
                        <c:v>42146.416666658435</c:v>
                      </c:pt>
                      <c:pt idx="3395">
                        <c:v>42146.458333325099</c:v>
                      </c:pt>
                      <c:pt idx="3396">
                        <c:v>42146.499999991764</c:v>
                      </c:pt>
                      <c:pt idx="3397">
                        <c:v>42146.541666658428</c:v>
                      </c:pt>
                      <c:pt idx="3398">
                        <c:v>42146.583333325092</c:v>
                      </c:pt>
                      <c:pt idx="3399">
                        <c:v>42146.624999991756</c:v>
                      </c:pt>
                      <c:pt idx="3400">
                        <c:v>42146.666666658421</c:v>
                      </c:pt>
                      <c:pt idx="3401">
                        <c:v>42146.708333325085</c:v>
                      </c:pt>
                      <c:pt idx="3402">
                        <c:v>42146.749999991749</c:v>
                      </c:pt>
                      <c:pt idx="3403">
                        <c:v>42146.791666658413</c:v>
                      </c:pt>
                      <c:pt idx="3404">
                        <c:v>42146.833333325078</c:v>
                      </c:pt>
                      <c:pt idx="3405">
                        <c:v>42146.874999991742</c:v>
                      </c:pt>
                      <c:pt idx="3406">
                        <c:v>42146.916666658406</c:v>
                      </c:pt>
                      <c:pt idx="3407">
                        <c:v>42146.95833332507</c:v>
                      </c:pt>
                      <c:pt idx="3408">
                        <c:v>42146.999999991735</c:v>
                      </c:pt>
                      <c:pt idx="3409">
                        <c:v>42147.041666658399</c:v>
                      </c:pt>
                      <c:pt idx="3410">
                        <c:v>42147.083333325063</c:v>
                      </c:pt>
                      <c:pt idx="3411">
                        <c:v>42147.124999991727</c:v>
                      </c:pt>
                      <c:pt idx="3412">
                        <c:v>42147.166666658391</c:v>
                      </c:pt>
                      <c:pt idx="3413">
                        <c:v>42147.208333325056</c:v>
                      </c:pt>
                      <c:pt idx="3414">
                        <c:v>42147.24999999172</c:v>
                      </c:pt>
                      <c:pt idx="3415">
                        <c:v>42147.291666658384</c:v>
                      </c:pt>
                      <c:pt idx="3416">
                        <c:v>42147.333333325048</c:v>
                      </c:pt>
                      <c:pt idx="3417">
                        <c:v>42147.374999991713</c:v>
                      </c:pt>
                      <c:pt idx="3418">
                        <c:v>42147.416666658377</c:v>
                      </c:pt>
                      <c:pt idx="3419">
                        <c:v>42147.458333325041</c:v>
                      </c:pt>
                      <c:pt idx="3420">
                        <c:v>42147.499999991705</c:v>
                      </c:pt>
                      <c:pt idx="3421">
                        <c:v>42147.54166665837</c:v>
                      </c:pt>
                      <c:pt idx="3422">
                        <c:v>42147.583333325034</c:v>
                      </c:pt>
                      <c:pt idx="3423">
                        <c:v>42147.624999991698</c:v>
                      </c:pt>
                      <c:pt idx="3424">
                        <c:v>42147.666666658362</c:v>
                      </c:pt>
                      <c:pt idx="3425">
                        <c:v>42147.708333325027</c:v>
                      </c:pt>
                      <c:pt idx="3426">
                        <c:v>42147.749999991691</c:v>
                      </c:pt>
                      <c:pt idx="3427">
                        <c:v>42147.791666658355</c:v>
                      </c:pt>
                      <c:pt idx="3428">
                        <c:v>42147.833333325019</c:v>
                      </c:pt>
                      <c:pt idx="3429">
                        <c:v>42147.874999991684</c:v>
                      </c:pt>
                      <c:pt idx="3430">
                        <c:v>42147.916666658348</c:v>
                      </c:pt>
                      <c:pt idx="3431">
                        <c:v>42147.958333325012</c:v>
                      </c:pt>
                      <c:pt idx="3432">
                        <c:v>42147.999999991676</c:v>
                      </c:pt>
                      <c:pt idx="3433">
                        <c:v>42148.041666658341</c:v>
                      </c:pt>
                      <c:pt idx="3434">
                        <c:v>42148.083333325005</c:v>
                      </c:pt>
                      <c:pt idx="3435">
                        <c:v>42148.124999991669</c:v>
                      </c:pt>
                      <c:pt idx="3436">
                        <c:v>42148.166666658333</c:v>
                      </c:pt>
                      <c:pt idx="3437">
                        <c:v>42148.208333324998</c:v>
                      </c:pt>
                      <c:pt idx="3438">
                        <c:v>42148.249999991662</c:v>
                      </c:pt>
                      <c:pt idx="3439">
                        <c:v>42148.291666658326</c:v>
                      </c:pt>
                      <c:pt idx="3440">
                        <c:v>42148.33333332499</c:v>
                      </c:pt>
                      <c:pt idx="3441">
                        <c:v>42148.374999991654</c:v>
                      </c:pt>
                      <c:pt idx="3442">
                        <c:v>42148.416666658319</c:v>
                      </c:pt>
                      <c:pt idx="3443">
                        <c:v>42148.458333324983</c:v>
                      </c:pt>
                      <c:pt idx="3444">
                        <c:v>42148.499999991647</c:v>
                      </c:pt>
                      <c:pt idx="3445">
                        <c:v>42148.541666658311</c:v>
                      </c:pt>
                      <c:pt idx="3446">
                        <c:v>42148.583333324976</c:v>
                      </c:pt>
                      <c:pt idx="3447">
                        <c:v>42148.62499999164</c:v>
                      </c:pt>
                      <c:pt idx="3448">
                        <c:v>42148.666666658304</c:v>
                      </c:pt>
                      <c:pt idx="3449">
                        <c:v>42148.708333324968</c:v>
                      </c:pt>
                      <c:pt idx="3450">
                        <c:v>42148.749999991633</c:v>
                      </c:pt>
                      <c:pt idx="3451">
                        <c:v>42148.791666658297</c:v>
                      </c:pt>
                      <c:pt idx="3452">
                        <c:v>42148.833333324961</c:v>
                      </c:pt>
                      <c:pt idx="3453">
                        <c:v>42148.874999991625</c:v>
                      </c:pt>
                      <c:pt idx="3454">
                        <c:v>42148.91666665829</c:v>
                      </c:pt>
                      <c:pt idx="3455">
                        <c:v>42148.958333324954</c:v>
                      </c:pt>
                      <c:pt idx="3456">
                        <c:v>42148.999999991618</c:v>
                      </c:pt>
                      <c:pt idx="3457">
                        <c:v>42149.041666658282</c:v>
                      </c:pt>
                      <c:pt idx="3458">
                        <c:v>42149.083333324947</c:v>
                      </c:pt>
                      <c:pt idx="3459">
                        <c:v>42149.124999991611</c:v>
                      </c:pt>
                      <c:pt idx="3460">
                        <c:v>42149.166666658275</c:v>
                      </c:pt>
                      <c:pt idx="3461">
                        <c:v>42149.208333324939</c:v>
                      </c:pt>
                      <c:pt idx="3462">
                        <c:v>42149.249999991604</c:v>
                      </c:pt>
                      <c:pt idx="3463">
                        <c:v>42149.291666658268</c:v>
                      </c:pt>
                      <c:pt idx="3464">
                        <c:v>42149.333333324932</c:v>
                      </c:pt>
                      <c:pt idx="3465">
                        <c:v>42149.374999991596</c:v>
                      </c:pt>
                      <c:pt idx="3466">
                        <c:v>42149.416666658261</c:v>
                      </c:pt>
                      <c:pt idx="3467">
                        <c:v>42149.458333324925</c:v>
                      </c:pt>
                      <c:pt idx="3468">
                        <c:v>42149.499999991589</c:v>
                      </c:pt>
                      <c:pt idx="3469">
                        <c:v>42149.541666658253</c:v>
                      </c:pt>
                      <c:pt idx="3470">
                        <c:v>42149.583333324917</c:v>
                      </c:pt>
                      <c:pt idx="3471">
                        <c:v>42149.624999991582</c:v>
                      </c:pt>
                      <c:pt idx="3472">
                        <c:v>42149.666666658246</c:v>
                      </c:pt>
                      <c:pt idx="3473">
                        <c:v>42149.70833332491</c:v>
                      </c:pt>
                      <c:pt idx="3474">
                        <c:v>42149.749999991574</c:v>
                      </c:pt>
                      <c:pt idx="3475">
                        <c:v>42149.791666658239</c:v>
                      </c:pt>
                      <c:pt idx="3476">
                        <c:v>42149.833333324903</c:v>
                      </c:pt>
                      <c:pt idx="3477">
                        <c:v>42149.874999991567</c:v>
                      </c:pt>
                      <c:pt idx="3478">
                        <c:v>42149.916666658231</c:v>
                      </c:pt>
                      <c:pt idx="3479">
                        <c:v>42149.958333324896</c:v>
                      </c:pt>
                      <c:pt idx="3480">
                        <c:v>42149.99999999156</c:v>
                      </c:pt>
                      <c:pt idx="3481">
                        <c:v>42150.041666658224</c:v>
                      </c:pt>
                      <c:pt idx="3482">
                        <c:v>42150.083333324888</c:v>
                      </c:pt>
                      <c:pt idx="3483">
                        <c:v>42150.124999991553</c:v>
                      </c:pt>
                      <c:pt idx="3484">
                        <c:v>42150.166666658217</c:v>
                      </c:pt>
                      <c:pt idx="3485">
                        <c:v>42150.208333324881</c:v>
                      </c:pt>
                      <c:pt idx="3486">
                        <c:v>42150.249999991545</c:v>
                      </c:pt>
                      <c:pt idx="3487">
                        <c:v>42150.29166665821</c:v>
                      </c:pt>
                      <c:pt idx="3488">
                        <c:v>42150.333333324874</c:v>
                      </c:pt>
                      <c:pt idx="3489">
                        <c:v>42150.374999991538</c:v>
                      </c:pt>
                      <c:pt idx="3490">
                        <c:v>42150.416666658202</c:v>
                      </c:pt>
                      <c:pt idx="3491">
                        <c:v>42150.458333324867</c:v>
                      </c:pt>
                      <c:pt idx="3492">
                        <c:v>42150.499999991531</c:v>
                      </c:pt>
                      <c:pt idx="3493">
                        <c:v>42150.541666658195</c:v>
                      </c:pt>
                      <c:pt idx="3494">
                        <c:v>42150.583333324859</c:v>
                      </c:pt>
                      <c:pt idx="3495">
                        <c:v>42150.624999991524</c:v>
                      </c:pt>
                      <c:pt idx="3496">
                        <c:v>42150.666666658188</c:v>
                      </c:pt>
                      <c:pt idx="3497">
                        <c:v>42150.708333324852</c:v>
                      </c:pt>
                      <c:pt idx="3498">
                        <c:v>42150.749999991516</c:v>
                      </c:pt>
                      <c:pt idx="3499">
                        <c:v>42150.79166665818</c:v>
                      </c:pt>
                      <c:pt idx="3500">
                        <c:v>42150.833333324845</c:v>
                      </c:pt>
                      <c:pt idx="3501">
                        <c:v>42150.874999991509</c:v>
                      </c:pt>
                      <c:pt idx="3502">
                        <c:v>42150.916666658173</c:v>
                      </c:pt>
                      <c:pt idx="3503">
                        <c:v>42150.958333324837</c:v>
                      </c:pt>
                      <c:pt idx="3504">
                        <c:v>42150.999999991502</c:v>
                      </c:pt>
                      <c:pt idx="3505">
                        <c:v>42151.041666658166</c:v>
                      </c:pt>
                      <c:pt idx="3506">
                        <c:v>42151.08333332483</c:v>
                      </c:pt>
                      <c:pt idx="3507">
                        <c:v>42151.124999991494</c:v>
                      </c:pt>
                      <c:pt idx="3508">
                        <c:v>42151.166666658159</c:v>
                      </c:pt>
                      <c:pt idx="3509">
                        <c:v>42151.208333324823</c:v>
                      </c:pt>
                      <c:pt idx="3510">
                        <c:v>42151.249999991487</c:v>
                      </c:pt>
                      <c:pt idx="3511">
                        <c:v>42151.291666658151</c:v>
                      </c:pt>
                      <c:pt idx="3512">
                        <c:v>42151.333333324816</c:v>
                      </c:pt>
                      <c:pt idx="3513">
                        <c:v>42151.37499999148</c:v>
                      </c:pt>
                      <c:pt idx="3514">
                        <c:v>42151.416666658144</c:v>
                      </c:pt>
                      <c:pt idx="3515">
                        <c:v>42151.458333324808</c:v>
                      </c:pt>
                      <c:pt idx="3516">
                        <c:v>42151.499999991473</c:v>
                      </c:pt>
                      <c:pt idx="3517">
                        <c:v>42151.541666658137</c:v>
                      </c:pt>
                      <c:pt idx="3518">
                        <c:v>42151.583333324801</c:v>
                      </c:pt>
                      <c:pt idx="3519">
                        <c:v>42151.624999991465</c:v>
                      </c:pt>
                      <c:pt idx="3520">
                        <c:v>42151.66666665813</c:v>
                      </c:pt>
                      <c:pt idx="3521">
                        <c:v>42151.708333324794</c:v>
                      </c:pt>
                      <c:pt idx="3522">
                        <c:v>42151.749999991458</c:v>
                      </c:pt>
                      <c:pt idx="3523">
                        <c:v>42151.791666658122</c:v>
                      </c:pt>
                      <c:pt idx="3524">
                        <c:v>42151.833333324787</c:v>
                      </c:pt>
                      <c:pt idx="3525">
                        <c:v>42151.874999991451</c:v>
                      </c:pt>
                      <c:pt idx="3526">
                        <c:v>42151.916666658115</c:v>
                      </c:pt>
                      <c:pt idx="3527">
                        <c:v>42151.958333324779</c:v>
                      </c:pt>
                      <c:pt idx="3528">
                        <c:v>42151.999999991443</c:v>
                      </c:pt>
                      <c:pt idx="3529">
                        <c:v>42152.041666658108</c:v>
                      </c:pt>
                      <c:pt idx="3530">
                        <c:v>42152.083333324772</c:v>
                      </c:pt>
                      <c:pt idx="3531">
                        <c:v>42152.124999991436</c:v>
                      </c:pt>
                      <c:pt idx="3532">
                        <c:v>42152.1666666581</c:v>
                      </c:pt>
                      <c:pt idx="3533">
                        <c:v>42152.208333324765</c:v>
                      </c:pt>
                      <c:pt idx="3534">
                        <c:v>42152.249999991429</c:v>
                      </c:pt>
                      <c:pt idx="3535">
                        <c:v>42152.291666658093</c:v>
                      </c:pt>
                      <c:pt idx="3536">
                        <c:v>42152.333333324757</c:v>
                      </c:pt>
                      <c:pt idx="3537">
                        <c:v>42152.374999991422</c:v>
                      </c:pt>
                      <c:pt idx="3538">
                        <c:v>42152.416666658086</c:v>
                      </c:pt>
                      <c:pt idx="3539">
                        <c:v>42152.45833332475</c:v>
                      </c:pt>
                      <c:pt idx="3540">
                        <c:v>42152.499999991414</c:v>
                      </c:pt>
                      <c:pt idx="3541">
                        <c:v>42152.541666658079</c:v>
                      </c:pt>
                      <c:pt idx="3542">
                        <c:v>42152.583333324743</c:v>
                      </c:pt>
                      <c:pt idx="3543">
                        <c:v>42152.624999991407</c:v>
                      </c:pt>
                      <c:pt idx="3544">
                        <c:v>42152.666666658071</c:v>
                      </c:pt>
                      <c:pt idx="3545">
                        <c:v>42152.708333324736</c:v>
                      </c:pt>
                      <c:pt idx="3546">
                        <c:v>42152.7499999914</c:v>
                      </c:pt>
                      <c:pt idx="3547">
                        <c:v>42152.791666658064</c:v>
                      </c:pt>
                      <c:pt idx="3548">
                        <c:v>42152.833333324728</c:v>
                      </c:pt>
                      <c:pt idx="3549">
                        <c:v>42152.874999991393</c:v>
                      </c:pt>
                      <c:pt idx="3550">
                        <c:v>42152.916666658057</c:v>
                      </c:pt>
                      <c:pt idx="3551">
                        <c:v>42152.958333324721</c:v>
                      </c:pt>
                      <c:pt idx="3552">
                        <c:v>42152.999999991385</c:v>
                      </c:pt>
                      <c:pt idx="3553">
                        <c:v>42153.04166665805</c:v>
                      </c:pt>
                      <c:pt idx="3554">
                        <c:v>42153.083333324714</c:v>
                      </c:pt>
                      <c:pt idx="3555">
                        <c:v>42153.124999991378</c:v>
                      </c:pt>
                      <c:pt idx="3556">
                        <c:v>42153.166666658042</c:v>
                      </c:pt>
                      <c:pt idx="3557">
                        <c:v>42153.208333324706</c:v>
                      </c:pt>
                      <c:pt idx="3558">
                        <c:v>42153.249999991371</c:v>
                      </c:pt>
                      <c:pt idx="3559">
                        <c:v>42153.291666658035</c:v>
                      </c:pt>
                      <c:pt idx="3560">
                        <c:v>42153.333333324699</c:v>
                      </c:pt>
                      <c:pt idx="3561">
                        <c:v>42153.374999991363</c:v>
                      </c:pt>
                      <c:pt idx="3562">
                        <c:v>42153.416666658028</c:v>
                      </c:pt>
                      <c:pt idx="3563">
                        <c:v>42153.458333324692</c:v>
                      </c:pt>
                      <c:pt idx="3564">
                        <c:v>42153.499999991356</c:v>
                      </c:pt>
                      <c:pt idx="3565">
                        <c:v>42153.54166665802</c:v>
                      </c:pt>
                      <c:pt idx="3566">
                        <c:v>42153.583333324685</c:v>
                      </c:pt>
                      <c:pt idx="3567">
                        <c:v>42153.624999991349</c:v>
                      </c:pt>
                      <c:pt idx="3568">
                        <c:v>42153.666666658013</c:v>
                      </c:pt>
                      <c:pt idx="3569">
                        <c:v>42153.708333324677</c:v>
                      </c:pt>
                      <c:pt idx="3570">
                        <c:v>42153.749999991342</c:v>
                      </c:pt>
                      <c:pt idx="3571">
                        <c:v>42153.791666658006</c:v>
                      </c:pt>
                      <c:pt idx="3572">
                        <c:v>42153.83333332467</c:v>
                      </c:pt>
                      <c:pt idx="3573">
                        <c:v>42153.874999991334</c:v>
                      </c:pt>
                      <c:pt idx="3574">
                        <c:v>42153.916666657999</c:v>
                      </c:pt>
                      <c:pt idx="3575">
                        <c:v>42153.958333324663</c:v>
                      </c:pt>
                      <c:pt idx="3576">
                        <c:v>42153.999999991327</c:v>
                      </c:pt>
                      <c:pt idx="3577">
                        <c:v>42154.041666657991</c:v>
                      </c:pt>
                      <c:pt idx="3578">
                        <c:v>42154.083333324656</c:v>
                      </c:pt>
                      <c:pt idx="3579">
                        <c:v>42154.12499999132</c:v>
                      </c:pt>
                      <c:pt idx="3580">
                        <c:v>42154.166666657984</c:v>
                      </c:pt>
                      <c:pt idx="3581">
                        <c:v>42154.208333324648</c:v>
                      </c:pt>
                      <c:pt idx="3582">
                        <c:v>42154.249999991313</c:v>
                      </c:pt>
                      <c:pt idx="3583">
                        <c:v>42154.291666657977</c:v>
                      </c:pt>
                      <c:pt idx="3584">
                        <c:v>42154.333333324641</c:v>
                      </c:pt>
                      <c:pt idx="3585">
                        <c:v>42154.374999991305</c:v>
                      </c:pt>
                      <c:pt idx="3586">
                        <c:v>42154.416666657969</c:v>
                      </c:pt>
                      <c:pt idx="3587">
                        <c:v>42154.458333324634</c:v>
                      </c:pt>
                      <c:pt idx="3588">
                        <c:v>42154.499999991298</c:v>
                      </c:pt>
                      <c:pt idx="3589">
                        <c:v>42154.541666657962</c:v>
                      </c:pt>
                      <c:pt idx="3590">
                        <c:v>42154.583333324626</c:v>
                      </c:pt>
                      <c:pt idx="3591">
                        <c:v>42154.624999991291</c:v>
                      </c:pt>
                      <c:pt idx="3592">
                        <c:v>42154.666666657955</c:v>
                      </c:pt>
                      <c:pt idx="3593">
                        <c:v>42154.708333324619</c:v>
                      </c:pt>
                      <c:pt idx="3594">
                        <c:v>42154.749999991283</c:v>
                      </c:pt>
                      <c:pt idx="3595">
                        <c:v>42154.791666657948</c:v>
                      </c:pt>
                      <c:pt idx="3596">
                        <c:v>42154.833333324612</c:v>
                      </c:pt>
                      <c:pt idx="3597">
                        <c:v>42154.874999991276</c:v>
                      </c:pt>
                      <c:pt idx="3598">
                        <c:v>42154.91666665794</c:v>
                      </c:pt>
                      <c:pt idx="3599">
                        <c:v>42154.958333324605</c:v>
                      </c:pt>
                      <c:pt idx="3600">
                        <c:v>42154.999999991269</c:v>
                      </c:pt>
                      <c:pt idx="3601">
                        <c:v>42155.041666657933</c:v>
                      </c:pt>
                      <c:pt idx="3602">
                        <c:v>42155.083333324597</c:v>
                      </c:pt>
                      <c:pt idx="3603">
                        <c:v>42155.124999991262</c:v>
                      </c:pt>
                      <c:pt idx="3604">
                        <c:v>42155.166666657926</c:v>
                      </c:pt>
                      <c:pt idx="3605">
                        <c:v>42155.20833332459</c:v>
                      </c:pt>
                      <c:pt idx="3606">
                        <c:v>42155.249999991254</c:v>
                      </c:pt>
                      <c:pt idx="3607">
                        <c:v>42155.291666657919</c:v>
                      </c:pt>
                      <c:pt idx="3608">
                        <c:v>42155.333333324583</c:v>
                      </c:pt>
                      <c:pt idx="3609">
                        <c:v>42155.374999991247</c:v>
                      </c:pt>
                      <c:pt idx="3610">
                        <c:v>42155.416666657911</c:v>
                      </c:pt>
                      <c:pt idx="3611">
                        <c:v>42155.458333324576</c:v>
                      </c:pt>
                      <c:pt idx="3612">
                        <c:v>42155.49999999124</c:v>
                      </c:pt>
                      <c:pt idx="3613">
                        <c:v>42155.541666657904</c:v>
                      </c:pt>
                      <c:pt idx="3614">
                        <c:v>42155.583333324568</c:v>
                      </c:pt>
                      <c:pt idx="3615">
                        <c:v>42155.624999991232</c:v>
                      </c:pt>
                      <c:pt idx="3616">
                        <c:v>42155.666666657897</c:v>
                      </c:pt>
                      <c:pt idx="3617">
                        <c:v>42155.708333324561</c:v>
                      </c:pt>
                      <c:pt idx="3618">
                        <c:v>42155.749999991225</c:v>
                      </c:pt>
                      <c:pt idx="3619">
                        <c:v>42155.791666657889</c:v>
                      </c:pt>
                      <c:pt idx="3620">
                        <c:v>42155.833333324554</c:v>
                      </c:pt>
                      <c:pt idx="3621">
                        <c:v>42155.874999991218</c:v>
                      </c:pt>
                      <c:pt idx="3622">
                        <c:v>42155.916666657882</c:v>
                      </c:pt>
                      <c:pt idx="3623">
                        <c:v>42155.958333324546</c:v>
                      </c:pt>
                      <c:pt idx="3624">
                        <c:v>42155.999999991211</c:v>
                      </c:pt>
                      <c:pt idx="3625">
                        <c:v>42156.041666657875</c:v>
                      </c:pt>
                      <c:pt idx="3626">
                        <c:v>42156.083333324539</c:v>
                      </c:pt>
                      <c:pt idx="3627">
                        <c:v>42156.124999991203</c:v>
                      </c:pt>
                      <c:pt idx="3628">
                        <c:v>42156.166666657868</c:v>
                      </c:pt>
                      <c:pt idx="3629">
                        <c:v>42156.208333324532</c:v>
                      </c:pt>
                      <c:pt idx="3630">
                        <c:v>42156.249999991196</c:v>
                      </c:pt>
                      <c:pt idx="3631">
                        <c:v>42156.29166665786</c:v>
                      </c:pt>
                      <c:pt idx="3632">
                        <c:v>42156.333333324525</c:v>
                      </c:pt>
                      <c:pt idx="3633">
                        <c:v>42156.374999991189</c:v>
                      </c:pt>
                      <c:pt idx="3634">
                        <c:v>42156.416666657853</c:v>
                      </c:pt>
                      <c:pt idx="3635">
                        <c:v>42156.458333324517</c:v>
                      </c:pt>
                      <c:pt idx="3636">
                        <c:v>42156.499999991182</c:v>
                      </c:pt>
                      <c:pt idx="3637">
                        <c:v>42156.541666657846</c:v>
                      </c:pt>
                      <c:pt idx="3638">
                        <c:v>42156.58333332451</c:v>
                      </c:pt>
                      <c:pt idx="3639">
                        <c:v>42156.624999991174</c:v>
                      </c:pt>
                      <c:pt idx="3640">
                        <c:v>42156.666666657839</c:v>
                      </c:pt>
                      <c:pt idx="3641">
                        <c:v>42156.708333324503</c:v>
                      </c:pt>
                      <c:pt idx="3642">
                        <c:v>42156.749999991167</c:v>
                      </c:pt>
                      <c:pt idx="3643">
                        <c:v>42156.791666657831</c:v>
                      </c:pt>
                      <c:pt idx="3644">
                        <c:v>42156.833333324495</c:v>
                      </c:pt>
                      <c:pt idx="3645">
                        <c:v>42156.87499999116</c:v>
                      </c:pt>
                      <c:pt idx="3646">
                        <c:v>42156.916666657824</c:v>
                      </c:pt>
                      <c:pt idx="3647">
                        <c:v>42156.958333324488</c:v>
                      </c:pt>
                      <c:pt idx="3648">
                        <c:v>42156.999999991152</c:v>
                      </c:pt>
                      <c:pt idx="3649">
                        <c:v>42157.041666657817</c:v>
                      </c:pt>
                      <c:pt idx="3650">
                        <c:v>42157.083333324481</c:v>
                      </c:pt>
                      <c:pt idx="3651">
                        <c:v>42157.124999991145</c:v>
                      </c:pt>
                      <c:pt idx="3652">
                        <c:v>42157.166666657809</c:v>
                      </c:pt>
                      <c:pt idx="3653">
                        <c:v>42157.208333324474</c:v>
                      </c:pt>
                      <c:pt idx="3654">
                        <c:v>42157.249999991138</c:v>
                      </c:pt>
                      <c:pt idx="3655">
                        <c:v>42157.291666657802</c:v>
                      </c:pt>
                      <c:pt idx="3656">
                        <c:v>42157.333333324466</c:v>
                      </c:pt>
                      <c:pt idx="3657">
                        <c:v>42157.374999991131</c:v>
                      </c:pt>
                      <c:pt idx="3658">
                        <c:v>42157.416666657795</c:v>
                      </c:pt>
                      <c:pt idx="3659">
                        <c:v>42157.458333324459</c:v>
                      </c:pt>
                      <c:pt idx="3660">
                        <c:v>42157.499999991123</c:v>
                      </c:pt>
                      <c:pt idx="3661">
                        <c:v>42157.541666657788</c:v>
                      </c:pt>
                      <c:pt idx="3662">
                        <c:v>42157.583333324452</c:v>
                      </c:pt>
                      <c:pt idx="3663">
                        <c:v>42157.624999991116</c:v>
                      </c:pt>
                      <c:pt idx="3664">
                        <c:v>42157.66666665778</c:v>
                      </c:pt>
                      <c:pt idx="3665">
                        <c:v>42157.708333324445</c:v>
                      </c:pt>
                      <c:pt idx="3666">
                        <c:v>42157.749999991109</c:v>
                      </c:pt>
                      <c:pt idx="3667">
                        <c:v>42157.791666657773</c:v>
                      </c:pt>
                      <c:pt idx="3668">
                        <c:v>42157.833333324437</c:v>
                      </c:pt>
                      <c:pt idx="3669">
                        <c:v>42157.874999991102</c:v>
                      </c:pt>
                      <c:pt idx="3670">
                        <c:v>42157.916666657766</c:v>
                      </c:pt>
                      <c:pt idx="3671">
                        <c:v>42157.95833332443</c:v>
                      </c:pt>
                      <c:pt idx="3672">
                        <c:v>42157.999999991094</c:v>
                      </c:pt>
                      <c:pt idx="3673">
                        <c:v>42158.041666657758</c:v>
                      </c:pt>
                      <c:pt idx="3674">
                        <c:v>42158.083333324423</c:v>
                      </c:pt>
                      <c:pt idx="3675">
                        <c:v>42158.124999991087</c:v>
                      </c:pt>
                      <c:pt idx="3676">
                        <c:v>42158.166666657751</c:v>
                      </c:pt>
                      <c:pt idx="3677">
                        <c:v>42158.208333324415</c:v>
                      </c:pt>
                      <c:pt idx="3678">
                        <c:v>42158.24999999108</c:v>
                      </c:pt>
                      <c:pt idx="3679">
                        <c:v>42158.291666657744</c:v>
                      </c:pt>
                      <c:pt idx="3680">
                        <c:v>42158.333333324408</c:v>
                      </c:pt>
                      <c:pt idx="3681">
                        <c:v>42158.374999991072</c:v>
                      </c:pt>
                      <c:pt idx="3682">
                        <c:v>42158.416666657737</c:v>
                      </c:pt>
                      <c:pt idx="3683">
                        <c:v>42158.458333324401</c:v>
                      </c:pt>
                      <c:pt idx="3684">
                        <c:v>42158.499999991065</c:v>
                      </c:pt>
                      <c:pt idx="3685">
                        <c:v>42158.541666657729</c:v>
                      </c:pt>
                      <c:pt idx="3686">
                        <c:v>42158.583333324394</c:v>
                      </c:pt>
                      <c:pt idx="3687">
                        <c:v>42158.624999991058</c:v>
                      </c:pt>
                      <c:pt idx="3688">
                        <c:v>42158.666666657722</c:v>
                      </c:pt>
                      <c:pt idx="3689">
                        <c:v>42158.708333324386</c:v>
                      </c:pt>
                      <c:pt idx="3690">
                        <c:v>42158.749999991051</c:v>
                      </c:pt>
                      <c:pt idx="3691">
                        <c:v>42158.791666657715</c:v>
                      </c:pt>
                      <c:pt idx="3692">
                        <c:v>42158.833333324379</c:v>
                      </c:pt>
                      <c:pt idx="3693">
                        <c:v>42158.874999991043</c:v>
                      </c:pt>
                      <c:pt idx="3694">
                        <c:v>42158.916666657708</c:v>
                      </c:pt>
                      <c:pt idx="3695">
                        <c:v>42158.958333324372</c:v>
                      </c:pt>
                      <c:pt idx="3696">
                        <c:v>42158.999999991036</c:v>
                      </c:pt>
                      <c:pt idx="3697">
                        <c:v>42159.0416666577</c:v>
                      </c:pt>
                      <c:pt idx="3698">
                        <c:v>42159.083333324365</c:v>
                      </c:pt>
                      <c:pt idx="3699">
                        <c:v>42159.124999991029</c:v>
                      </c:pt>
                      <c:pt idx="3700">
                        <c:v>42159.166666657693</c:v>
                      </c:pt>
                      <c:pt idx="3701">
                        <c:v>42159.208333324357</c:v>
                      </c:pt>
                      <c:pt idx="3702">
                        <c:v>42159.249999991021</c:v>
                      </c:pt>
                      <c:pt idx="3703">
                        <c:v>42159.291666657686</c:v>
                      </c:pt>
                      <c:pt idx="3704">
                        <c:v>42159.33333332435</c:v>
                      </c:pt>
                      <c:pt idx="3705">
                        <c:v>42159.374999991014</c:v>
                      </c:pt>
                      <c:pt idx="3706">
                        <c:v>42159.416666657678</c:v>
                      </c:pt>
                      <c:pt idx="3707">
                        <c:v>42159.458333324343</c:v>
                      </c:pt>
                      <c:pt idx="3708">
                        <c:v>42159.499999991007</c:v>
                      </c:pt>
                      <c:pt idx="3709">
                        <c:v>42159.541666657671</c:v>
                      </c:pt>
                      <c:pt idx="3710">
                        <c:v>42159.583333324335</c:v>
                      </c:pt>
                      <c:pt idx="3711">
                        <c:v>42159.624999991</c:v>
                      </c:pt>
                      <c:pt idx="3712">
                        <c:v>42159.666666657664</c:v>
                      </c:pt>
                      <c:pt idx="3713">
                        <c:v>42159.708333324328</c:v>
                      </c:pt>
                      <c:pt idx="3714">
                        <c:v>42159.749999990992</c:v>
                      </c:pt>
                      <c:pt idx="3715">
                        <c:v>42159.791666657657</c:v>
                      </c:pt>
                      <c:pt idx="3716">
                        <c:v>42159.833333324321</c:v>
                      </c:pt>
                      <c:pt idx="3717">
                        <c:v>42159.874999990985</c:v>
                      </c:pt>
                      <c:pt idx="3718">
                        <c:v>42159.916666657649</c:v>
                      </c:pt>
                      <c:pt idx="3719">
                        <c:v>42159.958333324314</c:v>
                      </c:pt>
                      <c:pt idx="3720">
                        <c:v>42159.999999990978</c:v>
                      </c:pt>
                      <c:pt idx="3721">
                        <c:v>42160.041666657642</c:v>
                      </c:pt>
                      <c:pt idx="3722">
                        <c:v>42160.083333324306</c:v>
                      </c:pt>
                      <c:pt idx="3723">
                        <c:v>42160.124999990971</c:v>
                      </c:pt>
                      <c:pt idx="3724">
                        <c:v>42160.166666657635</c:v>
                      </c:pt>
                      <c:pt idx="3725">
                        <c:v>42160.208333324299</c:v>
                      </c:pt>
                      <c:pt idx="3726">
                        <c:v>42160.249999990963</c:v>
                      </c:pt>
                      <c:pt idx="3727">
                        <c:v>42160.291666657628</c:v>
                      </c:pt>
                      <c:pt idx="3728">
                        <c:v>42160.333333324292</c:v>
                      </c:pt>
                      <c:pt idx="3729">
                        <c:v>42160.374999990956</c:v>
                      </c:pt>
                      <c:pt idx="3730">
                        <c:v>42160.41666665762</c:v>
                      </c:pt>
                      <c:pt idx="3731">
                        <c:v>42160.458333324284</c:v>
                      </c:pt>
                      <c:pt idx="3732">
                        <c:v>42160.499999990949</c:v>
                      </c:pt>
                      <c:pt idx="3733">
                        <c:v>42160.541666657613</c:v>
                      </c:pt>
                      <c:pt idx="3734">
                        <c:v>42160.583333324277</c:v>
                      </c:pt>
                      <c:pt idx="3735">
                        <c:v>42160.624999990941</c:v>
                      </c:pt>
                      <c:pt idx="3736">
                        <c:v>42160.666666657606</c:v>
                      </c:pt>
                      <c:pt idx="3737">
                        <c:v>42160.70833332427</c:v>
                      </c:pt>
                      <c:pt idx="3738">
                        <c:v>42160.749999990934</c:v>
                      </c:pt>
                      <c:pt idx="3739">
                        <c:v>42160.791666657598</c:v>
                      </c:pt>
                      <c:pt idx="3740">
                        <c:v>42160.833333324263</c:v>
                      </c:pt>
                      <c:pt idx="3741">
                        <c:v>42160.874999990927</c:v>
                      </c:pt>
                      <c:pt idx="3742">
                        <c:v>42160.916666657591</c:v>
                      </c:pt>
                      <c:pt idx="3743">
                        <c:v>42160.958333324255</c:v>
                      </c:pt>
                      <c:pt idx="3744">
                        <c:v>42160.99999999092</c:v>
                      </c:pt>
                      <c:pt idx="3745">
                        <c:v>42161.041666657584</c:v>
                      </c:pt>
                      <c:pt idx="3746">
                        <c:v>42161.083333324248</c:v>
                      </c:pt>
                      <c:pt idx="3747">
                        <c:v>42161.124999990912</c:v>
                      </c:pt>
                      <c:pt idx="3748">
                        <c:v>42161.166666657577</c:v>
                      </c:pt>
                      <c:pt idx="3749">
                        <c:v>42161.208333324241</c:v>
                      </c:pt>
                      <c:pt idx="3750">
                        <c:v>42161.249999990905</c:v>
                      </c:pt>
                      <c:pt idx="3751">
                        <c:v>42161.291666657569</c:v>
                      </c:pt>
                      <c:pt idx="3752">
                        <c:v>42161.333333324234</c:v>
                      </c:pt>
                      <c:pt idx="3753">
                        <c:v>42161.374999990898</c:v>
                      </c:pt>
                      <c:pt idx="3754">
                        <c:v>42161.416666657562</c:v>
                      </c:pt>
                      <c:pt idx="3755">
                        <c:v>42161.458333324226</c:v>
                      </c:pt>
                      <c:pt idx="3756">
                        <c:v>42161.499999990891</c:v>
                      </c:pt>
                      <c:pt idx="3757">
                        <c:v>42161.541666657555</c:v>
                      </c:pt>
                      <c:pt idx="3758">
                        <c:v>42161.583333324219</c:v>
                      </c:pt>
                      <c:pt idx="3759">
                        <c:v>42161.624999990883</c:v>
                      </c:pt>
                      <c:pt idx="3760">
                        <c:v>42161.666666657547</c:v>
                      </c:pt>
                      <c:pt idx="3761">
                        <c:v>42161.708333324212</c:v>
                      </c:pt>
                      <c:pt idx="3762">
                        <c:v>42161.749999990876</c:v>
                      </c:pt>
                      <c:pt idx="3763">
                        <c:v>42161.79166665754</c:v>
                      </c:pt>
                      <c:pt idx="3764">
                        <c:v>42161.833333324204</c:v>
                      </c:pt>
                      <c:pt idx="3765">
                        <c:v>42161.874999990869</c:v>
                      </c:pt>
                      <c:pt idx="3766">
                        <c:v>42161.916666657533</c:v>
                      </c:pt>
                      <c:pt idx="3767">
                        <c:v>42161.958333324197</c:v>
                      </c:pt>
                      <c:pt idx="3768">
                        <c:v>42161.999999990861</c:v>
                      </c:pt>
                      <c:pt idx="3769">
                        <c:v>42162.041666657526</c:v>
                      </c:pt>
                      <c:pt idx="3770">
                        <c:v>42162.08333332419</c:v>
                      </c:pt>
                      <c:pt idx="3771">
                        <c:v>42162.124999990854</c:v>
                      </c:pt>
                      <c:pt idx="3772">
                        <c:v>42162.166666657518</c:v>
                      </c:pt>
                      <c:pt idx="3773">
                        <c:v>42162.208333324183</c:v>
                      </c:pt>
                      <c:pt idx="3774">
                        <c:v>42162.249999990847</c:v>
                      </c:pt>
                      <c:pt idx="3775">
                        <c:v>42162.291666657511</c:v>
                      </c:pt>
                      <c:pt idx="3776">
                        <c:v>42162.333333324175</c:v>
                      </c:pt>
                      <c:pt idx="3777">
                        <c:v>42162.37499999084</c:v>
                      </c:pt>
                      <c:pt idx="3778">
                        <c:v>42162.416666657504</c:v>
                      </c:pt>
                      <c:pt idx="3779">
                        <c:v>42162.458333324168</c:v>
                      </c:pt>
                      <c:pt idx="3780">
                        <c:v>42162.499999990832</c:v>
                      </c:pt>
                      <c:pt idx="3781">
                        <c:v>42162.541666657497</c:v>
                      </c:pt>
                      <c:pt idx="3782">
                        <c:v>42162.583333324161</c:v>
                      </c:pt>
                      <c:pt idx="3783">
                        <c:v>42162.624999990825</c:v>
                      </c:pt>
                      <c:pt idx="3784">
                        <c:v>42162.666666657489</c:v>
                      </c:pt>
                      <c:pt idx="3785">
                        <c:v>42162.708333324154</c:v>
                      </c:pt>
                      <c:pt idx="3786">
                        <c:v>42162.749999990818</c:v>
                      </c:pt>
                      <c:pt idx="3787">
                        <c:v>42162.791666657482</c:v>
                      </c:pt>
                      <c:pt idx="3788">
                        <c:v>42162.833333324146</c:v>
                      </c:pt>
                      <c:pt idx="3789">
                        <c:v>42162.87499999081</c:v>
                      </c:pt>
                      <c:pt idx="3790">
                        <c:v>42162.916666657475</c:v>
                      </c:pt>
                      <c:pt idx="3791">
                        <c:v>42162.958333324139</c:v>
                      </c:pt>
                      <c:pt idx="3792">
                        <c:v>42162.999999990803</c:v>
                      </c:pt>
                      <c:pt idx="3793">
                        <c:v>42163.041666657467</c:v>
                      </c:pt>
                      <c:pt idx="3794">
                        <c:v>42163.083333324132</c:v>
                      </c:pt>
                      <c:pt idx="3795">
                        <c:v>42163.124999990796</c:v>
                      </c:pt>
                      <c:pt idx="3796">
                        <c:v>42163.16666665746</c:v>
                      </c:pt>
                      <c:pt idx="3797">
                        <c:v>42163.208333324124</c:v>
                      </c:pt>
                      <c:pt idx="3798">
                        <c:v>42163.249999990789</c:v>
                      </c:pt>
                      <c:pt idx="3799">
                        <c:v>42163.291666657453</c:v>
                      </c:pt>
                      <c:pt idx="3800">
                        <c:v>42163.333333324117</c:v>
                      </c:pt>
                      <c:pt idx="3801">
                        <c:v>42163.374999990781</c:v>
                      </c:pt>
                      <c:pt idx="3802">
                        <c:v>42163.416666657446</c:v>
                      </c:pt>
                      <c:pt idx="3803">
                        <c:v>42163.45833332411</c:v>
                      </c:pt>
                      <c:pt idx="3804">
                        <c:v>42163.499999990774</c:v>
                      </c:pt>
                      <c:pt idx="3805">
                        <c:v>42163.541666657438</c:v>
                      </c:pt>
                      <c:pt idx="3806">
                        <c:v>42163.583333324103</c:v>
                      </c:pt>
                      <c:pt idx="3807">
                        <c:v>42163.624999990767</c:v>
                      </c:pt>
                      <c:pt idx="3808">
                        <c:v>42163.666666657431</c:v>
                      </c:pt>
                      <c:pt idx="3809">
                        <c:v>42163.708333324095</c:v>
                      </c:pt>
                      <c:pt idx="3810">
                        <c:v>42163.74999999076</c:v>
                      </c:pt>
                      <c:pt idx="3811">
                        <c:v>42163.791666657424</c:v>
                      </c:pt>
                      <c:pt idx="3812">
                        <c:v>42163.833333324088</c:v>
                      </c:pt>
                      <c:pt idx="3813">
                        <c:v>42163.874999990752</c:v>
                      </c:pt>
                      <c:pt idx="3814">
                        <c:v>42163.916666657416</c:v>
                      </c:pt>
                      <c:pt idx="3815">
                        <c:v>42163.958333324081</c:v>
                      </c:pt>
                      <c:pt idx="3816">
                        <c:v>42163.999999990745</c:v>
                      </c:pt>
                      <c:pt idx="3817">
                        <c:v>42164.041666657409</c:v>
                      </c:pt>
                      <c:pt idx="3818">
                        <c:v>42164.083333324073</c:v>
                      </c:pt>
                      <c:pt idx="3819">
                        <c:v>42164.124999990738</c:v>
                      </c:pt>
                      <c:pt idx="3820">
                        <c:v>42164.166666657402</c:v>
                      </c:pt>
                      <c:pt idx="3821">
                        <c:v>42164.208333324066</c:v>
                      </c:pt>
                      <c:pt idx="3822">
                        <c:v>42164.24999999073</c:v>
                      </c:pt>
                      <c:pt idx="3823">
                        <c:v>42164.291666657395</c:v>
                      </c:pt>
                      <c:pt idx="3824">
                        <c:v>42164.333333324059</c:v>
                      </c:pt>
                      <c:pt idx="3825">
                        <c:v>42164.374999990723</c:v>
                      </c:pt>
                      <c:pt idx="3826">
                        <c:v>42164.416666657387</c:v>
                      </c:pt>
                      <c:pt idx="3827">
                        <c:v>42164.458333324052</c:v>
                      </c:pt>
                      <c:pt idx="3828">
                        <c:v>42164.499999990716</c:v>
                      </c:pt>
                      <c:pt idx="3829">
                        <c:v>42164.54166665738</c:v>
                      </c:pt>
                      <c:pt idx="3830">
                        <c:v>42164.583333324044</c:v>
                      </c:pt>
                      <c:pt idx="3831">
                        <c:v>42164.624999990709</c:v>
                      </c:pt>
                      <c:pt idx="3832">
                        <c:v>42164.666666657373</c:v>
                      </c:pt>
                      <c:pt idx="3833">
                        <c:v>42164.708333324037</c:v>
                      </c:pt>
                      <c:pt idx="3834">
                        <c:v>42164.749999990701</c:v>
                      </c:pt>
                      <c:pt idx="3835">
                        <c:v>42164.791666657366</c:v>
                      </c:pt>
                      <c:pt idx="3836">
                        <c:v>42164.83333332403</c:v>
                      </c:pt>
                      <c:pt idx="3837">
                        <c:v>42164.874999990694</c:v>
                      </c:pt>
                      <c:pt idx="3838">
                        <c:v>42164.916666657358</c:v>
                      </c:pt>
                      <c:pt idx="3839">
                        <c:v>42164.958333324023</c:v>
                      </c:pt>
                      <c:pt idx="3840">
                        <c:v>42164.999999990687</c:v>
                      </c:pt>
                      <c:pt idx="3841">
                        <c:v>42165.041666657351</c:v>
                      </c:pt>
                      <c:pt idx="3842">
                        <c:v>42165.083333324015</c:v>
                      </c:pt>
                      <c:pt idx="3843">
                        <c:v>42165.124999990679</c:v>
                      </c:pt>
                      <c:pt idx="3844">
                        <c:v>42165.166666657344</c:v>
                      </c:pt>
                      <c:pt idx="3845">
                        <c:v>42165.208333324008</c:v>
                      </c:pt>
                      <c:pt idx="3846">
                        <c:v>42165.249999990672</c:v>
                      </c:pt>
                      <c:pt idx="3847">
                        <c:v>42165.291666657336</c:v>
                      </c:pt>
                      <c:pt idx="3848">
                        <c:v>42165.333333324001</c:v>
                      </c:pt>
                      <c:pt idx="3849">
                        <c:v>42165.374999990665</c:v>
                      </c:pt>
                      <c:pt idx="3850">
                        <c:v>42165.416666657329</c:v>
                      </c:pt>
                      <c:pt idx="3851">
                        <c:v>42165.458333323993</c:v>
                      </c:pt>
                      <c:pt idx="3852">
                        <c:v>42165.499999990658</c:v>
                      </c:pt>
                      <c:pt idx="3853">
                        <c:v>42165.541666657322</c:v>
                      </c:pt>
                      <c:pt idx="3854">
                        <c:v>42165.583333323986</c:v>
                      </c:pt>
                      <c:pt idx="3855">
                        <c:v>42165.62499999065</c:v>
                      </c:pt>
                      <c:pt idx="3856">
                        <c:v>42165.666666657315</c:v>
                      </c:pt>
                      <c:pt idx="3857">
                        <c:v>42165.708333323979</c:v>
                      </c:pt>
                      <c:pt idx="3858">
                        <c:v>42165.749999990643</c:v>
                      </c:pt>
                      <c:pt idx="3859">
                        <c:v>42165.791666657307</c:v>
                      </c:pt>
                      <c:pt idx="3860">
                        <c:v>42165.833333323972</c:v>
                      </c:pt>
                      <c:pt idx="3861">
                        <c:v>42165.874999990636</c:v>
                      </c:pt>
                      <c:pt idx="3862">
                        <c:v>42165.9166666573</c:v>
                      </c:pt>
                      <c:pt idx="3863">
                        <c:v>42165.958333323964</c:v>
                      </c:pt>
                      <c:pt idx="3864">
                        <c:v>42165.999999990629</c:v>
                      </c:pt>
                      <c:pt idx="3865">
                        <c:v>42166.041666657293</c:v>
                      </c:pt>
                      <c:pt idx="3866">
                        <c:v>42166.083333323957</c:v>
                      </c:pt>
                      <c:pt idx="3867">
                        <c:v>42166.124999990621</c:v>
                      </c:pt>
                      <c:pt idx="3868">
                        <c:v>42166.166666657286</c:v>
                      </c:pt>
                      <c:pt idx="3869">
                        <c:v>42166.20833332395</c:v>
                      </c:pt>
                      <c:pt idx="3870">
                        <c:v>42166.249999990614</c:v>
                      </c:pt>
                      <c:pt idx="3871">
                        <c:v>42166.291666657278</c:v>
                      </c:pt>
                      <c:pt idx="3872">
                        <c:v>42166.333333323942</c:v>
                      </c:pt>
                      <c:pt idx="3873">
                        <c:v>42166.374999990607</c:v>
                      </c:pt>
                      <c:pt idx="3874">
                        <c:v>42166.416666657271</c:v>
                      </c:pt>
                      <c:pt idx="3875">
                        <c:v>42166.458333323935</c:v>
                      </c:pt>
                      <c:pt idx="3876">
                        <c:v>42166.499999990599</c:v>
                      </c:pt>
                      <c:pt idx="3877">
                        <c:v>42166.541666657264</c:v>
                      </c:pt>
                      <c:pt idx="3878">
                        <c:v>42166.583333323928</c:v>
                      </c:pt>
                      <c:pt idx="3879">
                        <c:v>42166.624999990592</c:v>
                      </c:pt>
                      <c:pt idx="3880">
                        <c:v>42166.666666657256</c:v>
                      </c:pt>
                      <c:pt idx="3881">
                        <c:v>42166.708333323921</c:v>
                      </c:pt>
                      <c:pt idx="3882">
                        <c:v>42166.749999990585</c:v>
                      </c:pt>
                      <c:pt idx="3883">
                        <c:v>42166.791666657249</c:v>
                      </c:pt>
                      <c:pt idx="3884">
                        <c:v>42166.833333323913</c:v>
                      </c:pt>
                      <c:pt idx="3885">
                        <c:v>42166.874999990578</c:v>
                      </c:pt>
                      <c:pt idx="3886">
                        <c:v>42166.916666657242</c:v>
                      </c:pt>
                      <c:pt idx="3887">
                        <c:v>42166.958333323906</c:v>
                      </c:pt>
                      <c:pt idx="3888">
                        <c:v>42166.99999999057</c:v>
                      </c:pt>
                      <c:pt idx="3889">
                        <c:v>42167.041666657235</c:v>
                      </c:pt>
                      <c:pt idx="3890">
                        <c:v>42167.083333323899</c:v>
                      </c:pt>
                      <c:pt idx="3891">
                        <c:v>42167.124999990563</c:v>
                      </c:pt>
                      <c:pt idx="3892">
                        <c:v>42167.166666657227</c:v>
                      </c:pt>
                      <c:pt idx="3893">
                        <c:v>42167.208333323892</c:v>
                      </c:pt>
                      <c:pt idx="3894">
                        <c:v>42167.249999990556</c:v>
                      </c:pt>
                      <c:pt idx="3895">
                        <c:v>42167.29166665722</c:v>
                      </c:pt>
                      <c:pt idx="3896">
                        <c:v>42167.333333323884</c:v>
                      </c:pt>
                      <c:pt idx="3897">
                        <c:v>42167.374999990549</c:v>
                      </c:pt>
                      <c:pt idx="3898">
                        <c:v>42167.416666657213</c:v>
                      </c:pt>
                      <c:pt idx="3899">
                        <c:v>42167.458333323877</c:v>
                      </c:pt>
                      <c:pt idx="3900">
                        <c:v>42167.499999990541</c:v>
                      </c:pt>
                      <c:pt idx="3901">
                        <c:v>42167.541666657205</c:v>
                      </c:pt>
                      <c:pt idx="3902">
                        <c:v>42167.58333332387</c:v>
                      </c:pt>
                      <c:pt idx="3903">
                        <c:v>42167.624999990534</c:v>
                      </c:pt>
                      <c:pt idx="3904">
                        <c:v>42167.666666657198</c:v>
                      </c:pt>
                      <c:pt idx="3905">
                        <c:v>42167.708333323862</c:v>
                      </c:pt>
                      <c:pt idx="3906">
                        <c:v>42167.749999990527</c:v>
                      </c:pt>
                      <c:pt idx="3907">
                        <c:v>42167.791666657191</c:v>
                      </c:pt>
                      <c:pt idx="3908">
                        <c:v>42167.833333323855</c:v>
                      </c:pt>
                      <c:pt idx="3909">
                        <c:v>42167.874999990519</c:v>
                      </c:pt>
                      <c:pt idx="3910">
                        <c:v>42167.916666657184</c:v>
                      </c:pt>
                      <c:pt idx="3911">
                        <c:v>42167.958333323848</c:v>
                      </c:pt>
                      <c:pt idx="3912">
                        <c:v>42167.999999990512</c:v>
                      </c:pt>
                      <c:pt idx="3913">
                        <c:v>42168.041666657176</c:v>
                      </c:pt>
                      <c:pt idx="3914">
                        <c:v>42168.083333323841</c:v>
                      </c:pt>
                      <c:pt idx="3915">
                        <c:v>42168.124999990505</c:v>
                      </c:pt>
                      <c:pt idx="3916">
                        <c:v>42168.166666657169</c:v>
                      </c:pt>
                      <c:pt idx="3917">
                        <c:v>42168.208333323833</c:v>
                      </c:pt>
                      <c:pt idx="3918">
                        <c:v>42168.249999990498</c:v>
                      </c:pt>
                      <c:pt idx="3919">
                        <c:v>42168.291666657162</c:v>
                      </c:pt>
                      <c:pt idx="3920">
                        <c:v>42168.333333323826</c:v>
                      </c:pt>
                      <c:pt idx="3921">
                        <c:v>42168.37499999049</c:v>
                      </c:pt>
                      <c:pt idx="3922">
                        <c:v>42168.416666657155</c:v>
                      </c:pt>
                      <c:pt idx="3923">
                        <c:v>42168.458333323819</c:v>
                      </c:pt>
                      <c:pt idx="3924">
                        <c:v>42168.499999990483</c:v>
                      </c:pt>
                      <c:pt idx="3925">
                        <c:v>42168.541666657147</c:v>
                      </c:pt>
                      <c:pt idx="3926">
                        <c:v>42168.583333323812</c:v>
                      </c:pt>
                      <c:pt idx="3927">
                        <c:v>42168.624999990476</c:v>
                      </c:pt>
                      <c:pt idx="3928">
                        <c:v>42168.66666665714</c:v>
                      </c:pt>
                      <c:pt idx="3929">
                        <c:v>42168.708333323804</c:v>
                      </c:pt>
                      <c:pt idx="3930">
                        <c:v>42168.749999990468</c:v>
                      </c:pt>
                      <c:pt idx="3931">
                        <c:v>42168.791666657133</c:v>
                      </c:pt>
                      <c:pt idx="3932">
                        <c:v>42168.833333323797</c:v>
                      </c:pt>
                      <c:pt idx="3933">
                        <c:v>42168.874999990461</c:v>
                      </c:pt>
                      <c:pt idx="3934">
                        <c:v>42168.916666657125</c:v>
                      </c:pt>
                      <c:pt idx="3935">
                        <c:v>42168.95833332379</c:v>
                      </c:pt>
                      <c:pt idx="3936">
                        <c:v>42168.999999990454</c:v>
                      </c:pt>
                      <c:pt idx="3937">
                        <c:v>42169.041666657118</c:v>
                      </c:pt>
                      <c:pt idx="3938">
                        <c:v>42169.083333323782</c:v>
                      </c:pt>
                      <c:pt idx="3939">
                        <c:v>42169.124999990447</c:v>
                      </c:pt>
                      <c:pt idx="3940">
                        <c:v>42169.166666657111</c:v>
                      </c:pt>
                      <c:pt idx="3941">
                        <c:v>42169.208333323775</c:v>
                      </c:pt>
                      <c:pt idx="3942">
                        <c:v>42169.249999990439</c:v>
                      </c:pt>
                      <c:pt idx="3943">
                        <c:v>42169.291666657104</c:v>
                      </c:pt>
                      <c:pt idx="3944">
                        <c:v>42169.333333323768</c:v>
                      </c:pt>
                      <c:pt idx="3945">
                        <c:v>42169.374999990432</c:v>
                      </c:pt>
                      <c:pt idx="3946">
                        <c:v>42169.416666657096</c:v>
                      </c:pt>
                      <c:pt idx="3947">
                        <c:v>42169.458333323761</c:v>
                      </c:pt>
                      <c:pt idx="3948">
                        <c:v>42169.499999990425</c:v>
                      </c:pt>
                      <c:pt idx="3949">
                        <c:v>42169.541666657089</c:v>
                      </c:pt>
                      <c:pt idx="3950">
                        <c:v>42169.583333323753</c:v>
                      </c:pt>
                      <c:pt idx="3951">
                        <c:v>42169.624999990418</c:v>
                      </c:pt>
                      <c:pt idx="3952">
                        <c:v>42169.666666657082</c:v>
                      </c:pt>
                      <c:pt idx="3953">
                        <c:v>42169.708333323746</c:v>
                      </c:pt>
                      <c:pt idx="3954">
                        <c:v>42169.74999999041</c:v>
                      </c:pt>
                      <c:pt idx="3955">
                        <c:v>42169.791666657075</c:v>
                      </c:pt>
                      <c:pt idx="3956">
                        <c:v>42169.833333323739</c:v>
                      </c:pt>
                      <c:pt idx="3957">
                        <c:v>42169.874999990403</c:v>
                      </c:pt>
                      <c:pt idx="3958">
                        <c:v>42169.916666657067</c:v>
                      </c:pt>
                      <c:pt idx="3959">
                        <c:v>42169.958333323731</c:v>
                      </c:pt>
                      <c:pt idx="3960">
                        <c:v>42169.999999990396</c:v>
                      </c:pt>
                      <c:pt idx="3961">
                        <c:v>42170.04166665706</c:v>
                      </c:pt>
                      <c:pt idx="3962">
                        <c:v>42170.083333323724</c:v>
                      </c:pt>
                      <c:pt idx="3963">
                        <c:v>42170.124999990388</c:v>
                      </c:pt>
                      <c:pt idx="3964">
                        <c:v>42170.166666657053</c:v>
                      </c:pt>
                      <c:pt idx="3965">
                        <c:v>42170.208333323717</c:v>
                      </c:pt>
                      <c:pt idx="3966">
                        <c:v>42170.249999990381</c:v>
                      </c:pt>
                      <c:pt idx="3967">
                        <c:v>42170.291666657045</c:v>
                      </c:pt>
                      <c:pt idx="3968">
                        <c:v>42170.33333332371</c:v>
                      </c:pt>
                      <c:pt idx="3969">
                        <c:v>42170.374999990374</c:v>
                      </c:pt>
                      <c:pt idx="3970">
                        <c:v>42170.416666657038</c:v>
                      </c:pt>
                      <c:pt idx="3971">
                        <c:v>42170.458333323702</c:v>
                      </c:pt>
                      <c:pt idx="3972">
                        <c:v>42170.499999990367</c:v>
                      </c:pt>
                      <c:pt idx="3973">
                        <c:v>42170.541666657031</c:v>
                      </c:pt>
                      <c:pt idx="3974">
                        <c:v>42170.583333323695</c:v>
                      </c:pt>
                      <c:pt idx="3975">
                        <c:v>42170.624999990359</c:v>
                      </c:pt>
                      <c:pt idx="3976">
                        <c:v>42170.666666657024</c:v>
                      </c:pt>
                      <c:pt idx="3977">
                        <c:v>42170.708333323688</c:v>
                      </c:pt>
                      <c:pt idx="3978">
                        <c:v>42170.749999990352</c:v>
                      </c:pt>
                      <c:pt idx="3979">
                        <c:v>42170.791666657016</c:v>
                      </c:pt>
                      <c:pt idx="3980">
                        <c:v>42170.833333323681</c:v>
                      </c:pt>
                      <c:pt idx="3981">
                        <c:v>42170.874999990345</c:v>
                      </c:pt>
                      <c:pt idx="3982">
                        <c:v>42170.916666657009</c:v>
                      </c:pt>
                      <c:pt idx="3983">
                        <c:v>42170.958333323673</c:v>
                      </c:pt>
                      <c:pt idx="3984">
                        <c:v>42170.999999990338</c:v>
                      </c:pt>
                      <c:pt idx="3985">
                        <c:v>42171.041666657002</c:v>
                      </c:pt>
                      <c:pt idx="3986">
                        <c:v>42171.083333323666</c:v>
                      </c:pt>
                      <c:pt idx="3987">
                        <c:v>42171.12499999033</c:v>
                      </c:pt>
                      <c:pt idx="3988">
                        <c:v>42171.166666656994</c:v>
                      </c:pt>
                      <c:pt idx="3989">
                        <c:v>42171.208333323659</c:v>
                      </c:pt>
                      <c:pt idx="3990">
                        <c:v>42171.249999990323</c:v>
                      </c:pt>
                      <c:pt idx="3991">
                        <c:v>42171.291666656987</c:v>
                      </c:pt>
                      <c:pt idx="3992">
                        <c:v>42171.333333323651</c:v>
                      </c:pt>
                      <c:pt idx="3993">
                        <c:v>42171.374999990316</c:v>
                      </c:pt>
                      <c:pt idx="3994">
                        <c:v>42171.41666665698</c:v>
                      </c:pt>
                      <c:pt idx="3995">
                        <c:v>42171.458333323644</c:v>
                      </c:pt>
                      <c:pt idx="3996">
                        <c:v>42171.499999990308</c:v>
                      </c:pt>
                      <c:pt idx="3997">
                        <c:v>42171.541666656973</c:v>
                      </c:pt>
                      <c:pt idx="3998">
                        <c:v>42171.583333323637</c:v>
                      </c:pt>
                      <c:pt idx="3999">
                        <c:v>42171.624999990301</c:v>
                      </c:pt>
                      <c:pt idx="4000">
                        <c:v>42171.666666656965</c:v>
                      </c:pt>
                      <c:pt idx="4001">
                        <c:v>42171.70833332363</c:v>
                      </c:pt>
                      <c:pt idx="4002">
                        <c:v>42171.749999990294</c:v>
                      </c:pt>
                      <c:pt idx="4003">
                        <c:v>42171.791666656958</c:v>
                      </c:pt>
                      <c:pt idx="4004">
                        <c:v>42171.833333323622</c:v>
                      </c:pt>
                      <c:pt idx="4005">
                        <c:v>42171.874999990287</c:v>
                      </c:pt>
                      <c:pt idx="4006">
                        <c:v>42171.916666656951</c:v>
                      </c:pt>
                      <c:pt idx="4007">
                        <c:v>42171.958333323615</c:v>
                      </c:pt>
                      <c:pt idx="4008">
                        <c:v>42171.999999990279</c:v>
                      </c:pt>
                      <c:pt idx="4009">
                        <c:v>42172.041666656944</c:v>
                      </c:pt>
                      <c:pt idx="4010">
                        <c:v>42172.083333323608</c:v>
                      </c:pt>
                      <c:pt idx="4011">
                        <c:v>42172.124999990272</c:v>
                      </c:pt>
                      <c:pt idx="4012">
                        <c:v>42172.166666656936</c:v>
                      </c:pt>
                      <c:pt idx="4013">
                        <c:v>42172.208333323601</c:v>
                      </c:pt>
                      <c:pt idx="4014">
                        <c:v>42172.249999990265</c:v>
                      </c:pt>
                      <c:pt idx="4015">
                        <c:v>42172.291666656929</c:v>
                      </c:pt>
                      <c:pt idx="4016">
                        <c:v>42172.333333323593</c:v>
                      </c:pt>
                      <c:pt idx="4017">
                        <c:v>42172.374999990257</c:v>
                      </c:pt>
                      <c:pt idx="4018">
                        <c:v>42172.416666656922</c:v>
                      </c:pt>
                      <c:pt idx="4019">
                        <c:v>42172.458333323586</c:v>
                      </c:pt>
                      <c:pt idx="4020">
                        <c:v>42172.49999999025</c:v>
                      </c:pt>
                      <c:pt idx="4021">
                        <c:v>42172.541666656914</c:v>
                      </c:pt>
                      <c:pt idx="4022">
                        <c:v>42172.583333323579</c:v>
                      </c:pt>
                      <c:pt idx="4023">
                        <c:v>42172.624999990243</c:v>
                      </c:pt>
                      <c:pt idx="4024">
                        <c:v>42172.666666656907</c:v>
                      </c:pt>
                      <c:pt idx="4025">
                        <c:v>42172.708333323571</c:v>
                      </c:pt>
                      <c:pt idx="4026">
                        <c:v>42172.749999990236</c:v>
                      </c:pt>
                      <c:pt idx="4027">
                        <c:v>42172.7916666569</c:v>
                      </c:pt>
                      <c:pt idx="4028">
                        <c:v>42172.833333323564</c:v>
                      </c:pt>
                      <c:pt idx="4029">
                        <c:v>42172.874999990228</c:v>
                      </c:pt>
                      <c:pt idx="4030">
                        <c:v>42172.916666656893</c:v>
                      </c:pt>
                      <c:pt idx="4031">
                        <c:v>42172.958333323557</c:v>
                      </c:pt>
                      <c:pt idx="4032">
                        <c:v>42172.999999990221</c:v>
                      </c:pt>
                      <c:pt idx="4033">
                        <c:v>42173.041666656885</c:v>
                      </c:pt>
                      <c:pt idx="4034">
                        <c:v>42173.08333332355</c:v>
                      </c:pt>
                      <c:pt idx="4035">
                        <c:v>42173.124999990214</c:v>
                      </c:pt>
                      <c:pt idx="4036">
                        <c:v>42173.166666656878</c:v>
                      </c:pt>
                      <c:pt idx="4037">
                        <c:v>42173.208333323542</c:v>
                      </c:pt>
                      <c:pt idx="4038">
                        <c:v>42173.249999990207</c:v>
                      </c:pt>
                      <c:pt idx="4039">
                        <c:v>42173.291666656871</c:v>
                      </c:pt>
                      <c:pt idx="4040">
                        <c:v>42173.333333323535</c:v>
                      </c:pt>
                      <c:pt idx="4041">
                        <c:v>42173.374999990199</c:v>
                      </c:pt>
                      <c:pt idx="4042">
                        <c:v>42173.416666656864</c:v>
                      </c:pt>
                      <c:pt idx="4043">
                        <c:v>42173.458333323528</c:v>
                      </c:pt>
                      <c:pt idx="4044">
                        <c:v>42173.499999990192</c:v>
                      </c:pt>
                      <c:pt idx="4045">
                        <c:v>42173.541666656856</c:v>
                      </c:pt>
                      <c:pt idx="4046">
                        <c:v>42173.58333332352</c:v>
                      </c:pt>
                      <c:pt idx="4047">
                        <c:v>42173.624999990185</c:v>
                      </c:pt>
                      <c:pt idx="4048">
                        <c:v>42173.666666656849</c:v>
                      </c:pt>
                      <c:pt idx="4049">
                        <c:v>42173.708333323513</c:v>
                      </c:pt>
                      <c:pt idx="4050">
                        <c:v>42173.749999990177</c:v>
                      </c:pt>
                      <c:pt idx="4051">
                        <c:v>42173.791666656842</c:v>
                      </c:pt>
                      <c:pt idx="4052">
                        <c:v>42173.833333323506</c:v>
                      </c:pt>
                      <c:pt idx="4053">
                        <c:v>42173.87499999017</c:v>
                      </c:pt>
                      <c:pt idx="4054">
                        <c:v>42173.916666656834</c:v>
                      </c:pt>
                      <c:pt idx="4055">
                        <c:v>42173.958333323499</c:v>
                      </c:pt>
                      <c:pt idx="4056">
                        <c:v>42173.999999990163</c:v>
                      </c:pt>
                      <c:pt idx="4057">
                        <c:v>42174.041666656827</c:v>
                      </c:pt>
                      <c:pt idx="4058">
                        <c:v>42174.083333323491</c:v>
                      </c:pt>
                      <c:pt idx="4059">
                        <c:v>42174.124999990156</c:v>
                      </c:pt>
                      <c:pt idx="4060">
                        <c:v>42174.16666665682</c:v>
                      </c:pt>
                      <c:pt idx="4061">
                        <c:v>42174.208333323484</c:v>
                      </c:pt>
                      <c:pt idx="4062">
                        <c:v>42174.249999990148</c:v>
                      </c:pt>
                      <c:pt idx="4063">
                        <c:v>42174.291666656813</c:v>
                      </c:pt>
                      <c:pt idx="4064">
                        <c:v>42174.333333323477</c:v>
                      </c:pt>
                      <c:pt idx="4065">
                        <c:v>42174.374999990141</c:v>
                      </c:pt>
                      <c:pt idx="4066">
                        <c:v>42174.416666656805</c:v>
                      </c:pt>
                      <c:pt idx="4067">
                        <c:v>42174.45833332347</c:v>
                      </c:pt>
                      <c:pt idx="4068">
                        <c:v>42174.499999990134</c:v>
                      </c:pt>
                      <c:pt idx="4069">
                        <c:v>42174.541666656798</c:v>
                      </c:pt>
                      <c:pt idx="4070">
                        <c:v>42174.583333323462</c:v>
                      </c:pt>
                      <c:pt idx="4071">
                        <c:v>42174.624999990127</c:v>
                      </c:pt>
                      <c:pt idx="4072">
                        <c:v>42174.666666656791</c:v>
                      </c:pt>
                      <c:pt idx="4073">
                        <c:v>42174.708333323455</c:v>
                      </c:pt>
                      <c:pt idx="4074">
                        <c:v>42174.749999990119</c:v>
                      </c:pt>
                      <c:pt idx="4075">
                        <c:v>42174.791666656783</c:v>
                      </c:pt>
                      <c:pt idx="4076">
                        <c:v>42174.833333323448</c:v>
                      </c:pt>
                      <c:pt idx="4077">
                        <c:v>42174.874999990112</c:v>
                      </c:pt>
                      <c:pt idx="4078">
                        <c:v>42174.916666656776</c:v>
                      </c:pt>
                      <c:pt idx="4079">
                        <c:v>42174.95833332344</c:v>
                      </c:pt>
                      <c:pt idx="4080">
                        <c:v>42174.999999990105</c:v>
                      </c:pt>
                      <c:pt idx="4081">
                        <c:v>42175.041666656769</c:v>
                      </c:pt>
                      <c:pt idx="4082">
                        <c:v>42175.083333323433</c:v>
                      </c:pt>
                      <c:pt idx="4083">
                        <c:v>42175.124999990097</c:v>
                      </c:pt>
                      <c:pt idx="4084">
                        <c:v>42175.166666656762</c:v>
                      </c:pt>
                      <c:pt idx="4085">
                        <c:v>42175.208333323426</c:v>
                      </c:pt>
                      <c:pt idx="4086">
                        <c:v>42175.24999999009</c:v>
                      </c:pt>
                      <c:pt idx="4087">
                        <c:v>42175.291666656754</c:v>
                      </c:pt>
                      <c:pt idx="4088">
                        <c:v>42175.333333323419</c:v>
                      </c:pt>
                      <c:pt idx="4089">
                        <c:v>42175.374999990083</c:v>
                      </c:pt>
                      <c:pt idx="4090">
                        <c:v>42175.416666656747</c:v>
                      </c:pt>
                      <c:pt idx="4091">
                        <c:v>42175.458333323411</c:v>
                      </c:pt>
                      <c:pt idx="4092">
                        <c:v>42175.499999990076</c:v>
                      </c:pt>
                      <c:pt idx="4093">
                        <c:v>42175.54166665674</c:v>
                      </c:pt>
                      <c:pt idx="4094">
                        <c:v>42175.583333323404</c:v>
                      </c:pt>
                      <c:pt idx="4095">
                        <c:v>42175.624999990068</c:v>
                      </c:pt>
                      <c:pt idx="4096">
                        <c:v>42175.666666656733</c:v>
                      </c:pt>
                      <c:pt idx="4097">
                        <c:v>42175.708333323397</c:v>
                      </c:pt>
                      <c:pt idx="4098">
                        <c:v>42175.749999990061</c:v>
                      </c:pt>
                      <c:pt idx="4099">
                        <c:v>42175.791666656725</c:v>
                      </c:pt>
                      <c:pt idx="4100">
                        <c:v>42175.83333332339</c:v>
                      </c:pt>
                      <c:pt idx="4101">
                        <c:v>42175.874999990054</c:v>
                      </c:pt>
                      <c:pt idx="4102">
                        <c:v>42175.916666656718</c:v>
                      </c:pt>
                      <c:pt idx="4103">
                        <c:v>42175.958333323382</c:v>
                      </c:pt>
                      <c:pt idx="4104">
                        <c:v>42175.999999990046</c:v>
                      </c:pt>
                      <c:pt idx="4105">
                        <c:v>42176.041666656711</c:v>
                      </c:pt>
                      <c:pt idx="4106">
                        <c:v>42176.083333323375</c:v>
                      </c:pt>
                      <c:pt idx="4107">
                        <c:v>42176.124999990039</c:v>
                      </c:pt>
                      <c:pt idx="4108">
                        <c:v>42176.166666656703</c:v>
                      </c:pt>
                      <c:pt idx="4109">
                        <c:v>42176.208333323368</c:v>
                      </c:pt>
                      <c:pt idx="4110">
                        <c:v>42176.249999990032</c:v>
                      </c:pt>
                      <c:pt idx="4111">
                        <c:v>42176.291666656696</c:v>
                      </c:pt>
                      <c:pt idx="4112">
                        <c:v>42176.33333332336</c:v>
                      </c:pt>
                      <c:pt idx="4113">
                        <c:v>42176.374999990025</c:v>
                      </c:pt>
                      <c:pt idx="4114">
                        <c:v>42176.416666656689</c:v>
                      </c:pt>
                      <c:pt idx="4115">
                        <c:v>42176.458333323353</c:v>
                      </c:pt>
                      <c:pt idx="4116">
                        <c:v>42176.499999990017</c:v>
                      </c:pt>
                      <c:pt idx="4117">
                        <c:v>42176.541666656682</c:v>
                      </c:pt>
                      <c:pt idx="4118">
                        <c:v>42176.583333323346</c:v>
                      </c:pt>
                      <c:pt idx="4119">
                        <c:v>42176.62499999001</c:v>
                      </c:pt>
                      <c:pt idx="4120">
                        <c:v>42176.666666656674</c:v>
                      </c:pt>
                      <c:pt idx="4121">
                        <c:v>42176.708333323339</c:v>
                      </c:pt>
                      <c:pt idx="4122">
                        <c:v>42176.749999990003</c:v>
                      </c:pt>
                      <c:pt idx="4123">
                        <c:v>42176.791666656667</c:v>
                      </c:pt>
                      <c:pt idx="4124">
                        <c:v>42176.833333323331</c:v>
                      </c:pt>
                      <c:pt idx="4125">
                        <c:v>42176.874999989996</c:v>
                      </c:pt>
                      <c:pt idx="4126">
                        <c:v>42176.91666665666</c:v>
                      </c:pt>
                      <c:pt idx="4127">
                        <c:v>42176.958333323324</c:v>
                      </c:pt>
                      <c:pt idx="4128">
                        <c:v>42176.999999989988</c:v>
                      </c:pt>
                      <c:pt idx="4129">
                        <c:v>42177.041666656653</c:v>
                      </c:pt>
                      <c:pt idx="4130">
                        <c:v>42177.083333323317</c:v>
                      </c:pt>
                      <c:pt idx="4131">
                        <c:v>42177.124999989981</c:v>
                      </c:pt>
                      <c:pt idx="4132">
                        <c:v>42177.166666656645</c:v>
                      </c:pt>
                      <c:pt idx="4133">
                        <c:v>42177.208333323309</c:v>
                      </c:pt>
                      <c:pt idx="4134">
                        <c:v>42177.249999989974</c:v>
                      </c:pt>
                      <c:pt idx="4135">
                        <c:v>42177.291666656638</c:v>
                      </c:pt>
                      <c:pt idx="4136">
                        <c:v>42177.333333323302</c:v>
                      </c:pt>
                      <c:pt idx="4137">
                        <c:v>42177.374999989966</c:v>
                      </c:pt>
                      <c:pt idx="4138">
                        <c:v>42177.416666656631</c:v>
                      </c:pt>
                      <c:pt idx="4139">
                        <c:v>42177.458333323295</c:v>
                      </c:pt>
                      <c:pt idx="4140">
                        <c:v>42177.499999989959</c:v>
                      </c:pt>
                      <c:pt idx="4141">
                        <c:v>42177.541666656623</c:v>
                      </c:pt>
                      <c:pt idx="4142">
                        <c:v>42177.583333323288</c:v>
                      </c:pt>
                      <c:pt idx="4143">
                        <c:v>42177.624999989952</c:v>
                      </c:pt>
                      <c:pt idx="4144">
                        <c:v>42177.666666656616</c:v>
                      </c:pt>
                      <c:pt idx="4145">
                        <c:v>42177.70833332328</c:v>
                      </c:pt>
                      <c:pt idx="4146">
                        <c:v>42177.749999989945</c:v>
                      </c:pt>
                      <c:pt idx="4147">
                        <c:v>42177.791666656609</c:v>
                      </c:pt>
                      <c:pt idx="4148">
                        <c:v>42177.833333323273</c:v>
                      </c:pt>
                      <c:pt idx="4149">
                        <c:v>42177.874999989937</c:v>
                      </c:pt>
                      <c:pt idx="4150">
                        <c:v>42177.916666656602</c:v>
                      </c:pt>
                      <c:pt idx="4151">
                        <c:v>42177.958333323266</c:v>
                      </c:pt>
                      <c:pt idx="4152">
                        <c:v>42177.99999998993</c:v>
                      </c:pt>
                      <c:pt idx="4153">
                        <c:v>42178.041666656594</c:v>
                      </c:pt>
                      <c:pt idx="4154">
                        <c:v>42178.083333323259</c:v>
                      </c:pt>
                      <c:pt idx="4155">
                        <c:v>42178.124999989923</c:v>
                      </c:pt>
                      <c:pt idx="4156">
                        <c:v>42178.166666656587</c:v>
                      </c:pt>
                      <c:pt idx="4157">
                        <c:v>42178.208333323251</c:v>
                      </c:pt>
                      <c:pt idx="4158">
                        <c:v>42178.249999989916</c:v>
                      </c:pt>
                      <c:pt idx="4159">
                        <c:v>42178.29166665658</c:v>
                      </c:pt>
                      <c:pt idx="4160">
                        <c:v>42178.333333323244</c:v>
                      </c:pt>
                      <c:pt idx="4161">
                        <c:v>42178.374999989908</c:v>
                      </c:pt>
                      <c:pt idx="4162">
                        <c:v>42178.416666656572</c:v>
                      </c:pt>
                      <c:pt idx="4163">
                        <c:v>42178.458333323237</c:v>
                      </c:pt>
                      <c:pt idx="4164">
                        <c:v>42178.499999989901</c:v>
                      </c:pt>
                      <c:pt idx="4165">
                        <c:v>42178.541666656565</c:v>
                      </c:pt>
                      <c:pt idx="4166">
                        <c:v>42178.583333323229</c:v>
                      </c:pt>
                      <c:pt idx="4167">
                        <c:v>42178.624999989894</c:v>
                      </c:pt>
                      <c:pt idx="4168">
                        <c:v>42178.666666656558</c:v>
                      </c:pt>
                      <c:pt idx="4169">
                        <c:v>42178.708333323222</c:v>
                      </c:pt>
                      <c:pt idx="4170">
                        <c:v>42178.749999989886</c:v>
                      </c:pt>
                      <c:pt idx="4171">
                        <c:v>42178.791666656551</c:v>
                      </c:pt>
                      <c:pt idx="4172">
                        <c:v>42178.833333323215</c:v>
                      </c:pt>
                      <c:pt idx="4173">
                        <c:v>42178.874999989879</c:v>
                      </c:pt>
                      <c:pt idx="4174">
                        <c:v>42178.916666656543</c:v>
                      </c:pt>
                      <c:pt idx="4175">
                        <c:v>42178.958333323208</c:v>
                      </c:pt>
                      <c:pt idx="4176">
                        <c:v>42178.999999989872</c:v>
                      </c:pt>
                      <c:pt idx="4177">
                        <c:v>42179.041666656536</c:v>
                      </c:pt>
                      <c:pt idx="4178">
                        <c:v>42179.0833333232</c:v>
                      </c:pt>
                      <c:pt idx="4179">
                        <c:v>42179.124999989865</c:v>
                      </c:pt>
                      <c:pt idx="4180">
                        <c:v>42179.166666656529</c:v>
                      </c:pt>
                      <c:pt idx="4181">
                        <c:v>42179.208333323193</c:v>
                      </c:pt>
                      <c:pt idx="4182">
                        <c:v>42179.249999989857</c:v>
                      </c:pt>
                      <c:pt idx="4183">
                        <c:v>42179.291666656522</c:v>
                      </c:pt>
                      <c:pt idx="4184">
                        <c:v>42179.333333323186</c:v>
                      </c:pt>
                      <c:pt idx="4185">
                        <c:v>42179.37499998985</c:v>
                      </c:pt>
                      <c:pt idx="4186">
                        <c:v>42179.416666656514</c:v>
                      </c:pt>
                      <c:pt idx="4187">
                        <c:v>42179.458333323179</c:v>
                      </c:pt>
                      <c:pt idx="4188">
                        <c:v>42179.499999989843</c:v>
                      </c:pt>
                      <c:pt idx="4189">
                        <c:v>42179.541666656507</c:v>
                      </c:pt>
                      <c:pt idx="4190">
                        <c:v>42179.583333323171</c:v>
                      </c:pt>
                      <c:pt idx="4191">
                        <c:v>42179.624999989835</c:v>
                      </c:pt>
                      <c:pt idx="4192">
                        <c:v>42179.6666666565</c:v>
                      </c:pt>
                      <c:pt idx="4193">
                        <c:v>42179.708333323164</c:v>
                      </c:pt>
                      <c:pt idx="4194">
                        <c:v>42179.749999989828</c:v>
                      </c:pt>
                      <c:pt idx="4195">
                        <c:v>42179.791666656492</c:v>
                      </c:pt>
                      <c:pt idx="4196">
                        <c:v>42179.833333323157</c:v>
                      </c:pt>
                      <c:pt idx="4197">
                        <c:v>42179.874999989821</c:v>
                      </c:pt>
                      <c:pt idx="4198">
                        <c:v>42179.916666656485</c:v>
                      </c:pt>
                      <c:pt idx="4199">
                        <c:v>42179.958333323149</c:v>
                      </c:pt>
                      <c:pt idx="4200">
                        <c:v>42179.999999989814</c:v>
                      </c:pt>
                      <c:pt idx="4201">
                        <c:v>42180.041666656478</c:v>
                      </c:pt>
                      <c:pt idx="4202">
                        <c:v>42180.083333323142</c:v>
                      </c:pt>
                      <c:pt idx="4203">
                        <c:v>42180.124999989806</c:v>
                      </c:pt>
                      <c:pt idx="4204">
                        <c:v>42180.166666656471</c:v>
                      </c:pt>
                      <c:pt idx="4205">
                        <c:v>42180.208333323135</c:v>
                      </c:pt>
                      <c:pt idx="4206">
                        <c:v>42180.249999989799</c:v>
                      </c:pt>
                      <c:pt idx="4207">
                        <c:v>42180.291666656463</c:v>
                      </c:pt>
                      <c:pt idx="4208">
                        <c:v>42180.333333323128</c:v>
                      </c:pt>
                      <c:pt idx="4209">
                        <c:v>42180.374999989792</c:v>
                      </c:pt>
                      <c:pt idx="4210">
                        <c:v>42180.416666656456</c:v>
                      </c:pt>
                      <c:pt idx="4211">
                        <c:v>42180.45833332312</c:v>
                      </c:pt>
                      <c:pt idx="4212">
                        <c:v>42180.499999989785</c:v>
                      </c:pt>
                      <c:pt idx="4213">
                        <c:v>42180.541666656449</c:v>
                      </c:pt>
                      <c:pt idx="4214">
                        <c:v>42180.583333323113</c:v>
                      </c:pt>
                      <c:pt idx="4215">
                        <c:v>42180.624999989777</c:v>
                      </c:pt>
                      <c:pt idx="4216">
                        <c:v>42180.666666656442</c:v>
                      </c:pt>
                      <c:pt idx="4217">
                        <c:v>42180.708333323106</c:v>
                      </c:pt>
                      <c:pt idx="4218">
                        <c:v>42180.74999998977</c:v>
                      </c:pt>
                      <c:pt idx="4219">
                        <c:v>42180.791666656434</c:v>
                      </c:pt>
                      <c:pt idx="4220">
                        <c:v>42180.833333323098</c:v>
                      </c:pt>
                      <c:pt idx="4221">
                        <c:v>42180.874999989763</c:v>
                      </c:pt>
                      <c:pt idx="4222">
                        <c:v>42180.916666656427</c:v>
                      </c:pt>
                      <c:pt idx="4223">
                        <c:v>42180.958333323091</c:v>
                      </c:pt>
                      <c:pt idx="4224">
                        <c:v>42180.999999989755</c:v>
                      </c:pt>
                      <c:pt idx="4225">
                        <c:v>42181.04166665642</c:v>
                      </c:pt>
                      <c:pt idx="4226">
                        <c:v>42181.083333323084</c:v>
                      </c:pt>
                      <c:pt idx="4227">
                        <c:v>42181.124999989748</c:v>
                      </c:pt>
                      <c:pt idx="4228">
                        <c:v>42181.166666656412</c:v>
                      </c:pt>
                      <c:pt idx="4229">
                        <c:v>42181.208333323077</c:v>
                      </c:pt>
                      <c:pt idx="4230">
                        <c:v>42181.249999989741</c:v>
                      </c:pt>
                      <c:pt idx="4231">
                        <c:v>42181.291666656405</c:v>
                      </c:pt>
                      <c:pt idx="4232">
                        <c:v>42181.333333323069</c:v>
                      </c:pt>
                      <c:pt idx="4233">
                        <c:v>42181.374999989734</c:v>
                      </c:pt>
                      <c:pt idx="4234">
                        <c:v>42181.416666656398</c:v>
                      </c:pt>
                      <c:pt idx="4235">
                        <c:v>42181.458333323062</c:v>
                      </c:pt>
                      <c:pt idx="4236">
                        <c:v>42181.499999989726</c:v>
                      </c:pt>
                      <c:pt idx="4237">
                        <c:v>42181.541666656391</c:v>
                      </c:pt>
                      <c:pt idx="4238">
                        <c:v>42181.583333323055</c:v>
                      </c:pt>
                      <c:pt idx="4239">
                        <c:v>42181.624999989719</c:v>
                      </c:pt>
                      <c:pt idx="4240">
                        <c:v>42181.666666656383</c:v>
                      </c:pt>
                      <c:pt idx="4241">
                        <c:v>42181.708333323048</c:v>
                      </c:pt>
                      <c:pt idx="4242">
                        <c:v>42181.749999989712</c:v>
                      </c:pt>
                      <c:pt idx="4243">
                        <c:v>42181.791666656376</c:v>
                      </c:pt>
                      <c:pt idx="4244">
                        <c:v>42181.83333332304</c:v>
                      </c:pt>
                      <c:pt idx="4245">
                        <c:v>42181.874999989705</c:v>
                      </c:pt>
                      <c:pt idx="4246">
                        <c:v>42181.916666656369</c:v>
                      </c:pt>
                      <c:pt idx="4247">
                        <c:v>42181.958333323033</c:v>
                      </c:pt>
                      <c:pt idx="4248">
                        <c:v>42181.999999989697</c:v>
                      </c:pt>
                      <c:pt idx="4249">
                        <c:v>42182.041666656361</c:v>
                      </c:pt>
                      <c:pt idx="4250">
                        <c:v>42182.083333323026</c:v>
                      </c:pt>
                      <c:pt idx="4251">
                        <c:v>42182.12499998969</c:v>
                      </c:pt>
                      <c:pt idx="4252">
                        <c:v>42182.166666656354</c:v>
                      </c:pt>
                      <c:pt idx="4253">
                        <c:v>42182.208333323018</c:v>
                      </c:pt>
                      <c:pt idx="4254">
                        <c:v>42182.249999989683</c:v>
                      </c:pt>
                      <c:pt idx="4255">
                        <c:v>42182.291666656347</c:v>
                      </c:pt>
                      <c:pt idx="4256">
                        <c:v>42182.333333323011</c:v>
                      </c:pt>
                      <c:pt idx="4257">
                        <c:v>42182.374999989675</c:v>
                      </c:pt>
                      <c:pt idx="4258">
                        <c:v>42182.41666665634</c:v>
                      </c:pt>
                      <c:pt idx="4259">
                        <c:v>42182.458333323004</c:v>
                      </c:pt>
                      <c:pt idx="4260">
                        <c:v>42182.499999989668</c:v>
                      </c:pt>
                      <c:pt idx="4261">
                        <c:v>42182.541666656332</c:v>
                      </c:pt>
                      <c:pt idx="4262">
                        <c:v>42182.583333322997</c:v>
                      </c:pt>
                      <c:pt idx="4263">
                        <c:v>42182.624999989661</c:v>
                      </c:pt>
                      <c:pt idx="4264">
                        <c:v>42182.666666656325</c:v>
                      </c:pt>
                      <c:pt idx="4265">
                        <c:v>42182.708333322989</c:v>
                      </c:pt>
                      <c:pt idx="4266">
                        <c:v>42182.749999989654</c:v>
                      </c:pt>
                      <c:pt idx="4267">
                        <c:v>42182.791666656318</c:v>
                      </c:pt>
                      <c:pt idx="4268">
                        <c:v>42182.833333322982</c:v>
                      </c:pt>
                      <c:pt idx="4269">
                        <c:v>42182.874999989646</c:v>
                      </c:pt>
                      <c:pt idx="4270">
                        <c:v>42182.916666656311</c:v>
                      </c:pt>
                      <c:pt idx="4271">
                        <c:v>42182.958333322975</c:v>
                      </c:pt>
                      <c:pt idx="4272">
                        <c:v>42182.999999989639</c:v>
                      </c:pt>
                      <c:pt idx="4273">
                        <c:v>42183.041666656303</c:v>
                      </c:pt>
                      <c:pt idx="4274">
                        <c:v>42183.083333322968</c:v>
                      </c:pt>
                      <c:pt idx="4275">
                        <c:v>42183.124999989632</c:v>
                      </c:pt>
                      <c:pt idx="4276">
                        <c:v>42183.166666656296</c:v>
                      </c:pt>
                      <c:pt idx="4277">
                        <c:v>42183.20833332296</c:v>
                      </c:pt>
                      <c:pt idx="4278">
                        <c:v>42183.249999989624</c:v>
                      </c:pt>
                      <c:pt idx="4279">
                        <c:v>42183.291666656289</c:v>
                      </c:pt>
                      <c:pt idx="4280">
                        <c:v>42183.333333322953</c:v>
                      </c:pt>
                      <c:pt idx="4281">
                        <c:v>42183.374999989617</c:v>
                      </c:pt>
                      <c:pt idx="4282">
                        <c:v>42183.416666656281</c:v>
                      </c:pt>
                      <c:pt idx="4283">
                        <c:v>42183.458333322946</c:v>
                      </c:pt>
                      <c:pt idx="4284">
                        <c:v>42183.49999998961</c:v>
                      </c:pt>
                      <c:pt idx="4285">
                        <c:v>42183.541666656274</c:v>
                      </c:pt>
                      <c:pt idx="4286">
                        <c:v>42183.583333322938</c:v>
                      </c:pt>
                      <c:pt idx="4287">
                        <c:v>42183.624999989603</c:v>
                      </c:pt>
                      <c:pt idx="4288">
                        <c:v>42183.666666656267</c:v>
                      </c:pt>
                      <c:pt idx="4289">
                        <c:v>42183.708333322931</c:v>
                      </c:pt>
                      <c:pt idx="4290">
                        <c:v>42183.749999989595</c:v>
                      </c:pt>
                      <c:pt idx="4291">
                        <c:v>42183.79166665626</c:v>
                      </c:pt>
                      <c:pt idx="4292">
                        <c:v>42183.833333322924</c:v>
                      </c:pt>
                      <c:pt idx="4293">
                        <c:v>42183.874999989588</c:v>
                      </c:pt>
                      <c:pt idx="4294">
                        <c:v>42183.916666656252</c:v>
                      </c:pt>
                      <c:pt idx="4295">
                        <c:v>42183.958333322917</c:v>
                      </c:pt>
                      <c:pt idx="4296">
                        <c:v>42183.999999989581</c:v>
                      </c:pt>
                      <c:pt idx="4297">
                        <c:v>42184.041666656245</c:v>
                      </c:pt>
                      <c:pt idx="4298">
                        <c:v>42184.083333322909</c:v>
                      </c:pt>
                      <c:pt idx="4299">
                        <c:v>42184.124999989574</c:v>
                      </c:pt>
                      <c:pt idx="4300">
                        <c:v>42184.166666656238</c:v>
                      </c:pt>
                      <c:pt idx="4301">
                        <c:v>42184.208333322902</c:v>
                      </c:pt>
                      <c:pt idx="4302">
                        <c:v>42184.249999989566</c:v>
                      </c:pt>
                      <c:pt idx="4303">
                        <c:v>42184.291666656231</c:v>
                      </c:pt>
                      <c:pt idx="4304">
                        <c:v>42184.333333322895</c:v>
                      </c:pt>
                      <c:pt idx="4305">
                        <c:v>42184.374999989559</c:v>
                      </c:pt>
                      <c:pt idx="4306">
                        <c:v>42184.416666656223</c:v>
                      </c:pt>
                      <c:pt idx="4307">
                        <c:v>42184.458333322887</c:v>
                      </c:pt>
                      <c:pt idx="4308">
                        <c:v>42184.499999989552</c:v>
                      </c:pt>
                      <c:pt idx="4309">
                        <c:v>42184.541666656216</c:v>
                      </c:pt>
                      <c:pt idx="4310">
                        <c:v>42184.58333332288</c:v>
                      </c:pt>
                      <c:pt idx="4311">
                        <c:v>42184.624999989544</c:v>
                      </c:pt>
                      <c:pt idx="4312">
                        <c:v>42184.666666656209</c:v>
                      </c:pt>
                      <c:pt idx="4313">
                        <c:v>42184.708333322873</c:v>
                      </c:pt>
                      <c:pt idx="4314">
                        <c:v>42184.749999989537</c:v>
                      </c:pt>
                      <c:pt idx="4315">
                        <c:v>42184.791666656201</c:v>
                      </c:pt>
                      <c:pt idx="4316">
                        <c:v>42184.833333322866</c:v>
                      </c:pt>
                      <c:pt idx="4317">
                        <c:v>42184.87499998953</c:v>
                      </c:pt>
                      <c:pt idx="4318">
                        <c:v>42184.916666656194</c:v>
                      </c:pt>
                      <c:pt idx="4319">
                        <c:v>42184.958333322858</c:v>
                      </c:pt>
                      <c:pt idx="4320">
                        <c:v>42184.999999989523</c:v>
                      </c:pt>
                      <c:pt idx="4321">
                        <c:v>42185.041666656187</c:v>
                      </c:pt>
                      <c:pt idx="4322">
                        <c:v>42185.083333322851</c:v>
                      </c:pt>
                      <c:pt idx="4323">
                        <c:v>42185.124999989515</c:v>
                      </c:pt>
                      <c:pt idx="4324">
                        <c:v>42185.16666665618</c:v>
                      </c:pt>
                      <c:pt idx="4325">
                        <c:v>42185.208333322844</c:v>
                      </c:pt>
                      <c:pt idx="4326">
                        <c:v>42185.249999989508</c:v>
                      </c:pt>
                      <c:pt idx="4327">
                        <c:v>42185.291666656172</c:v>
                      </c:pt>
                      <c:pt idx="4328">
                        <c:v>42185.333333322837</c:v>
                      </c:pt>
                      <c:pt idx="4329">
                        <c:v>42185.374999989501</c:v>
                      </c:pt>
                      <c:pt idx="4330">
                        <c:v>42185.416666656165</c:v>
                      </c:pt>
                      <c:pt idx="4331">
                        <c:v>42185.458333322829</c:v>
                      </c:pt>
                      <c:pt idx="4332">
                        <c:v>42185.499999989494</c:v>
                      </c:pt>
                      <c:pt idx="4333">
                        <c:v>42185.541666656158</c:v>
                      </c:pt>
                      <c:pt idx="4334">
                        <c:v>42185.583333322822</c:v>
                      </c:pt>
                      <c:pt idx="4335">
                        <c:v>42185.624999989486</c:v>
                      </c:pt>
                      <c:pt idx="4336">
                        <c:v>42185.66666665615</c:v>
                      </c:pt>
                      <c:pt idx="4337">
                        <c:v>42185.708333322815</c:v>
                      </c:pt>
                      <c:pt idx="4338">
                        <c:v>42185.749999989479</c:v>
                      </c:pt>
                      <c:pt idx="4339">
                        <c:v>42185.791666656143</c:v>
                      </c:pt>
                      <c:pt idx="4340">
                        <c:v>42185.833333322807</c:v>
                      </c:pt>
                      <c:pt idx="4341">
                        <c:v>42185.874999989472</c:v>
                      </c:pt>
                      <c:pt idx="4342">
                        <c:v>42185.916666656136</c:v>
                      </c:pt>
                      <c:pt idx="4343">
                        <c:v>42185.9583333228</c:v>
                      </c:pt>
                      <c:pt idx="4344">
                        <c:v>42185.999999989464</c:v>
                      </c:pt>
                      <c:pt idx="4345">
                        <c:v>42186.041666656129</c:v>
                      </c:pt>
                      <c:pt idx="4346">
                        <c:v>42186.083333322793</c:v>
                      </c:pt>
                      <c:pt idx="4347">
                        <c:v>42186.124999989457</c:v>
                      </c:pt>
                      <c:pt idx="4348">
                        <c:v>42186.166666656121</c:v>
                      </c:pt>
                      <c:pt idx="4349">
                        <c:v>42186.208333322786</c:v>
                      </c:pt>
                      <c:pt idx="4350">
                        <c:v>42186.24999998945</c:v>
                      </c:pt>
                      <c:pt idx="4351">
                        <c:v>42186.291666656114</c:v>
                      </c:pt>
                      <c:pt idx="4352">
                        <c:v>42186.333333322778</c:v>
                      </c:pt>
                      <c:pt idx="4353">
                        <c:v>42186.374999989443</c:v>
                      </c:pt>
                      <c:pt idx="4354">
                        <c:v>42186.416666656107</c:v>
                      </c:pt>
                      <c:pt idx="4355">
                        <c:v>42186.458333322771</c:v>
                      </c:pt>
                      <c:pt idx="4356">
                        <c:v>42186.499999989435</c:v>
                      </c:pt>
                      <c:pt idx="4357">
                        <c:v>42186.5416666561</c:v>
                      </c:pt>
                      <c:pt idx="4358">
                        <c:v>42186.583333322764</c:v>
                      </c:pt>
                      <c:pt idx="4359">
                        <c:v>42186.624999989428</c:v>
                      </c:pt>
                      <c:pt idx="4360">
                        <c:v>42186.666666656092</c:v>
                      </c:pt>
                      <c:pt idx="4361">
                        <c:v>42186.708333322757</c:v>
                      </c:pt>
                      <c:pt idx="4362">
                        <c:v>42186.749999989421</c:v>
                      </c:pt>
                      <c:pt idx="4363">
                        <c:v>42186.791666656085</c:v>
                      </c:pt>
                      <c:pt idx="4364">
                        <c:v>42186.833333322749</c:v>
                      </c:pt>
                      <c:pt idx="4365">
                        <c:v>42186.874999989413</c:v>
                      </c:pt>
                      <c:pt idx="4366">
                        <c:v>42186.916666656078</c:v>
                      </c:pt>
                      <c:pt idx="4367">
                        <c:v>42186.958333322742</c:v>
                      </c:pt>
                      <c:pt idx="4368">
                        <c:v>42186.999999989406</c:v>
                      </c:pt>
                      <c:pt idx="4369">
                        <c:v>42187.04166665607</c:v>
                      </c:pt>
                      <c:pt idx="4370">
                        <c:v>42187.083333322735</c:v>
                      </c:pt>
                      <c:pt idx="4371">
                        <c:v>42187.124999989399</c:v>
                      </c:pt>
                      <c:pt idx="4372">
                        <c:v>42187.166666656063</c:v>
                      </c:pt>
                      <c:pt idx="4373">
                        <c:v>42187.208333322727</c:v>
                      </c:pt>
                      <c:pt idx="4374">
                        <c:v>42187.249999989392</c:v>
                      </c:pt>
                      <c:pt idx="4375">
                        <c:v>42187.291666656056</c:v>
                      </c:pt>
                      <c:pt idx="4376">
                        <c:v>42187.33333332272</c:v>
                      </c:pt>
                      <c:pt idx="4377">
                        <c:v>42187.374999989384</c:v>
                      </c:pt>
                      <c:pt idx="4378">
                        <c:v>42187.416666656049</c:v>
                      </c:pt>
                      <c:pt idx="4379">
                        <c:v>42187.458333322713</c:v>
                      </c:pt>
                      <c:pt idx="4380">
                        <c:v>42187.499999989377</c:v>
                      </c:pt>
                      <c:pt idx="4381">
                        <c:v>42187.541666656041</c:v>
                      </c:pt>
                      <c:pt idx="4382">
                        <c:v>42187.583333322706</c:v>
                      </c:pt>
                      <c:pt idx="4383">
                        <c:v>42187.62499998937</c:v>
                      </c:pt>
                      <c:pt idx="4384">
                        <c:v>42187.666666656034</c:v>
                      </c:pt>
                      <c:pt idx="4385">
                        <c:v>42187.708333322698</c:v>
                      </c:pt>
                      <c:pt idx="4386">
                        <c:v>42187.749999989363</c:v>
                      </c:pt>
                      <c:pt idx="4387">
                        <c:v>42187.791666656027</c:v>
                      </c:pt>
                      <c:pt idx="4388">
                        <c:v>42187.833333322691</c:v>
                      </c:pt>
                      <c:pt idx="4389">
                        <c:v>42187.874999989355</c:v>
                      </c:pt>
                      <c:pt idx="4390">
                        <c:v>42187.91666665602</c:v>
                      </c:pt>
                      <c:pt idx="4391">
                        <c:v>42187.958333322684</c:v>
                      </c:pt>
                      <c:pt idx="4392">
                        <c:v>42187.999999989348</c:v>
                      </c:pt>
                      <c:pt idx="4393">
                        <c:v>42188.041666656012</c:v>
                      </c:pt>
                      <c:pt idx="4394">
                        <c:v>42188.083333322676</c:v>
                      </c:pt>
                      <c:pt idx="4395">
                        <c:v>42188.124999989341</c:v>
                      </c:pt>
                      <c:pt idx="4396">
                        <c:v>42188.166666656005</c:v>
                      </c:pt>
                      <c:pt idx="4397">
                        <c:v>42188.208333322669</c:v>
                      </c:pt>
                      <c:pt idx="4398">
                        <c:v>42188.249999989333</c:v>
                      </c:pt>
                      <c:pt idx="4399">
                        <c:v>42188.291666655998</c:v>
                      </c:pt>
                      <c:pt idx="4400">
                        <c:v>42188.333333322662</c:v>
                      </c:pt>
                      <c:pt idx="4401">
                        <c:v>42188.374999989326</c:v>
                      </c:pt>
                      <c:pt idx="4402">
                        <c:v>42188.41666665599</c:v>
                      </c:pt>
                      <c:pt idx="4403">
                        <c:v>42188.458333322655</c:v>
                      </c:pt>
                      <c:pt idx="4404">
                        <c:v>42188.499999989319</c:v>
                      </c:pt>
                      <c:pt idx="4405">
                        <c:v>42188.541666655983</c:v>
                      </c:pt>
                      <c:pt idx="4406">
                        <c:v>42188.583333322647</c:v>
                      </c:pt>
                      <c:pt idx="4407">
                        <c:v>42188.624999989312</c:v>
                      </c:pt>
                      <c:pt idx="4408">
                        <c:v>42188.666666655976</c:v>
                      </c:pt>
                      <c:pt idx="4409">
                        <c:v>42188.70833332264</c:v>
                      </c:pt>
                      <c:pt idx="4410">
                        <c:v>42188.749999989304</c:v>
                      </c:pt>
                      <c:pt idx="4411">
                        <c:v>42188.791666655969</c:v>
                      </c:pt>
                      <c:pt idx="4412">
                        <c:v>42188.833333322633</c:v>
                      </c:pt>
                      <c:pt idx="4413">
                        <c:v>42188.874999989297</c:v>
                      </c:pt>
                      <c:pt idx="4414">
                        <c:v>42188.916666655961</c:v>
                      </c:pt>
                      <c:pt idx="4415">
                        <c:v>42188.958333322626</c:v>
                      </c:pt>
                      <c:pt idx="4416">
                        <c:v>42188.99999998929</c:v>
                      </c:pt>
                      <c:pt idx="4417">
                        <c:v>42189.041666655954</c:v>
                      </c:pt>
                      <c:pt idx="4418">
                        <c:v>42189.083333322618</c:v>
                      </c:pt>
                      <c:pt idx="4419">
                        <c:v>42189.124999989283</c:v>
                      </c:pt>
                      <c:pt idx="4420">
                        <c:v>42189.166666655947</c:v>
                      </c:pt>
                      <c:pt idx="4421">
                        <c:v>42189.208333322611</c:v>
                      </c:pt>
                      <c:pt idx="4422">
                        <c:v>42189.249999989275</c:v>
                      </c:pt>
                      <c:pt idx="4423">
                        <c:v>42189.291666655939</c:v>
                      </c:pt>
                      <c:pt idx="4424">
                        <c:v>42189.333333322604</c:v>
                      </c:pt>
                      <c:pt idx="4425">
                        <c:v>42189.374999989268</c:v>
                      </c:pt>
                      <c:pt idx="4426">
                        <c:v>42189.416666655932</c:v>
                      </c:pt>
                      <c:pt idx="4427">
                        <c:v>42189.458333322596</c:v>
                      </c:pt>
                      <c:pt idx="4428">
                        <c:v>42189.499999989261</c:v>
                      </c:pt>
                      <c:pt idx="4429">
                        <c:v>42189.541666655925</c:v>
                      </c:pt>
                      <c:pt idx="4430">
                        <c:v>42189.583333322589</c:v>
                      </c:pt>
                      <c:pt idx="4431">
                        <c:v>42189.624999989253</c:v>
                      </c:pt>
                      <c:pt idx="4432">
                        <c:v>42189.666666655918</c:v>
                      </c:pt>
                      <c:pt idx="4433">
                        <c:v>42189.708333322582</c:v>
                      </c:pt>
                      <c:pt idx="4434">
                        <c:v>42189.749999989246</c:v>
                      </c:pt>
                      <c:pt idx="4435">
                        <c:v>42189.79166665591</c:v>
                      </c:pt>
                      <c:pt idx="4436">
                        <c:v>42189.833333322575</c:v>
                      </c:pt>
                      <c:pt idx="4437">
                        <c:v>42189.874999989239</c:v>
                      </c:pt>
                      <c:pt idx="4438">
                        <c:v>42189.916666655903</c:v>
                      </c:pt>
                      <c:pt idx="4439">
                        <c:v>42189.958333322567</c:v>
                      </c:pt>
                      <c:pt idx="4440">
                        <c:v>42189.999999989232</c:v>
                      </c:pt>
                      <c:pt idx="4441">
                        <c:v>42190.041666655896</c:v>
                      </c:pt>
                      <c:pt idx="4442">
                        <c:v>42190.08333332256</c:v>
                      </c:pt>
                      <c:pt idx="4443">
                        <c:v>42190.124999989224</c:v>
                      </c:pt>
                      <c:pt idx="4444">
                        <c:v>42190.166666655889</c:v>
                      </c:pt>
                      <c:pt idx="4445">
                        <c:v>42190.208333322553</c:v>
                      </c:pt>
                      <c:pt idx="4446">
                        <c:v>42190.249999989217</c:v>
                      </c:pt>
                      <c:pt idx="4447">
                        <c:v>42190.291666655881</c:v>
                      </c:pt>
                      <c:pt idx="4448">
                        <c:v>42190.333333322546</c:v>
                      </c:pt>
                      <c:pt idx="4449">
                        <c:v>42190.37499998921</c:v>
                      </c:pt>
                      <c:pt idx="4450">
                        <c:v>42190.416666655874</c:v>
                      </c:pt>
                      <c:pt idx="4451">
                        <c:v>42190.458333322538</c:v>
                      </c:pt>
                      <c:pt idx="4452">
                        <c:v>42190.499999989202</c:v>
                      </c:pt>
                      <c:pt idx="4453">
                        <c:v>42190.541666655867</c:v>
                      </c:pt>
                      <c:pt idx="4454">
                        <c:v>42190.583333322531</c:v>
                      </c:pt>
                      <c:pt idx="4455">
                        <c:v>42190.624999989195</c:v>
                      </c:pt>
                      <c:pt idx="4456">
                        <c:v>42190.666666655859</c:v>
                      </c:pt>
                      <c:pt idx="4457">
                        <c:v>42190.708333322524</c:v>
                      </c:pt>
                      <c:pt idx="4458">
                        <c:v>42190.749999989188</c:v>
                      </c:pt>
                      <c:pt idx="4459">
                        <c:v>42190.791666655852</c:v>
                      </c:pt>
                      <c:pt idx="4460">
                        <c:v>42190.833333322516</c:v>
                      </c:pt>
                      <c:pt idx="4461">
                        <c:v>42190.874999989181</c:v>
                      </c:pt>
                      <c:pt idx="4462">
                        <c:v>42190.916666655845</c:v>
                      </c:pt>
                      <c:pt idx="4463">
                        <c:v>42190.958333322509</c:v>
                      </c:pt>
                      <c:pt idx="4464">
                        <c:v>42190.999999989173</c:v>
                      </c:pt>
                      <c:pt idx="4465">
                        <c:v>42191.041666655838</c:v>
                      </c:pt>
                      <c:pt idx="4466">
                        <c:v>42191.083333322502</c:v>
                      </c:pt>
                      <c:pt idx="4467">
                        <c:v>42191.124999989166</c:v>
                      </c:pt>
                      <c:pt idx="4468">
                        <c:v>42191.16666665583</c:v>
                      </c:pt>
                      <c:pt idx="4469">
                        <c:v>42191.208333322495</c:v>
                      </c:pt>
                      <c:pt idx="4470">
                        <c:v>42191.249999989159</c:v>
                      </c:pt>
                      <c:pt idx="4471">
                        <c:v>42191.291666655823</c:v>
                      </c:pt>
                      <c:pt idx="4472">
                        <c:v>42191.333333322487</c:v>
                      </c:pt>
                      <c:pt idx="4473">
                        <c:v>42191.374999989152</c:v>
                      </c:pt>
                      <c:pt idx="4474">
                        <c:v>42191.416666655816</c:v>
                      </c:pt>
                      <c:pt idx="4475">
                        <c:v>42191.45833332248</c:v>
                      </c:pt>
                      <c:pt idx="4476">
                        <c:v>42191.499999989144</c:v>
                      </c:pt>
                      <c:pt idx="4477">
                        <c:v>42191.541666655809</c:v>
                      </c:pt>
                      <c:pt idx="4478">
                        <c:v>42191.583333322473</c:v>
                      </c:pt>
                      <c:pt idx="4479">
                        <c:v>42191.624999989137</c:v>
                      </c:pt>
                      <c:pt idx="4480">
                        <c:v>42191.666666655801</c:v>
                      </c:pt>
                      <c:pt idx="4481">
                        <c:v>42191.708333322465</c:v>
                      </c:pt>
                      <c:pt idx="4482">
                        <c:v>42191.74999998913</c:v>
                      </c:pt>
                      <c:pt idx="4483">
                        <c:v>42191.791666655794</c:v>
                      </c:pt>
                      <c:pt idx="4484">
                        <c:v>42191.833333322458</c:v>
                      </c:pt>
                      <c:pt idx="4485">
                        <c:v>42191.874999989122</c:v>
                      </c:pt>
                      <c:pt idx="4486">
                        <c:v>42191.916666655787</c:v>
                      </c:pt>
                      <c:pt idx="4487">
                        <c:v>42191.958333322451</c:v>
                      </c:pt>
                      <c:pt idx="4488">
                        <c:v>42191.999999989115</c:v>
                      </c:pt>
                      <c:pt idx="4489">
                        <c:v>42192.041666655779</c:v>
                      </c:pt>
                      <c:pt idx="4490">
                        <c:v>42192.083333322444</c:v>
                      </c:pt>
                      <c:pt idx="4491">
                        <c:v>42192.124999989108</c:v>
                      </c:pt>
                      <c:pt idx="4492">
                        <c:v>42192.166666655772</c:v>
                      </c:pt>
                      <c:pt idx="4493">
                        <c:v>42192.208333322436</c:v>
                      </c:pt>
                      <c:pt idx="4494">
                        <c:v>42192.249999989101</c:v>
                      </c:pt>
                      <c:pt idx="4495">
                        <c:v>42192.291666655765</c:v>
                      </c:pt>
                      <c:pt idx="4496">
                        <c:v>42192.333333322429</c:v>
                      </c:pt>
                      <c:pt idx="4497">
                        <c:v>42192.374999989093</c:v>
                      </c:pt>
                      <c:pt idx="4498">
                        <c:v>42192.416666655758</c:v>
                      </c:pt>
                      <c:pt idx="4499">
                        <c:v>42192.458333322422</c:v>
                      </c:pt>
                      <c:pt idx="4500">
                        <c:v>42192.499999989086</c:v>
                      </c:pt>
                      <c:pt idx="4501">
                        <c:v>42192.54166665575</c:v>
                      </c:pt>
                      <c:pt idx="4502">
                        <c:v>42192.583333322415</c:v>
                      </c:pt>
                      <c:pt idx="4503">
                        <c:v>42192.624999989079</c:v>
                      </c:pt>
                      <c:pt idx="4504">
                        <c:v>42192.666666655743</c:v>
                      </c:pt>
                      <c:pt idx="4505">
                        <c:v>42192.708333322407</c:v>
                      </c:pt>
                      <c:pt idx="4506">
                        <c:v>42192.749999989072</c:v>
                      </c:pt>
                      <c:pt idx="4507">
                        <c:v>42192.791666655736</c:v>
                      </c:pt>
                      <c:pt idx="4508">
                        <c:v>42192.8333333224</c:v>
                      </c:pt>
                      <c:pt idx="4509">
                        <c:v>42192.874999989064</c:v>
                      </c:pt>
                      <c:pt idx="4510">
                        <c:v>42192.916666655728</c:v>
                      </c:pt>
                      <c:pt idx="4511">
                        <c:v>42192.958333322393</c:v>
                      </c:pt>
                      <c:pt idx="4512">
                        <c:v>42192.999999989057</c:v>
                      </c:pt>
                      <c:pt idx="4513">
                        <c:v>42193.041666655721</c:v>
                      </c:pt>
                      <c:pt idx="4514">
                        <c:v>42193.083333322385</c:v>
                      </c:pt>
                      <c:pt idx="4515">
                        <c:v>42193.12499998905</c:v>
                      </c:pt>
                      <c:pt idx="4516">
                        <c:v>42193.166666655714</c:v>
                      </c:pt>
                      <c:pt idx="4517">
                        <c:v>42193.208333322378</c:v>
                      </c:pt>
                      <c:pt idx="4518">
                        <c:v>42193.249999989042</c:v>
                      </c:pt>
                      <c:pt idx="4519">
                        <c:v>42193.291666655707</c:v>
                      </c:pt>
                      <c:pt idx="4520">
                        <c:v>42193.333333322371</c:v>
                      </c:pt>
                      <c:pt idx="4521">
                        <c:v>42193.374999989035</c:v>
                      </c:pt>
                      <c:pt idx="4522">
                        <c:v>42193.416666655699</c:v>
                      </c:pt>
                      <c:pt idx="4523">
                        <c:v>42193.458333322364</c:v>
                      </c:pt>
                      <c:pt idx="4524">
                        <c:v>42193.499999989028</c:v>
                      </c:pt>
                      <c:pt idx="4525">
                        <c:v>42193.541666655692</c:v>
                      </c:pt>
                      <c:pt idx="4526">
                        <c:v>42193.583333322356</c:v>
                      </c:pt>
                      <c:pt idx="4527">
                        <c:v>42193.624999989021</c:v>
                      </c:pt>
                      <c:pt idx="4528">
                        <c:v>42193.666666655685</c:v>
                      </c:pt>
                      <c:pt idx="4529">
                        <c:v>42193.708333322349</c:v>
                      </c:pt>
                      <c:pt idx="4530">
                        <c:v>42193.749999989013</c:v>
                      </c:pt>
                      <c:pt idx="4531">
                        <c:v>42193.791666655678</c:v>
                      </c:pt>
                      <c:pt idx="4532">
                        <c:v>42193.833333322342</c:v>
                      </c:pt>
                      <c:pt idx="4533">
                        <c:v>42193.874999989006</c:v>
                      </c:pt>
                      <c:pt idx="4534">
                        <c:v>42193.91666665567</c:v>
                      </c:pt>
                      <c:pt idx="4535">
                        <c:v>42193.958333322335</c:v>
                      </c:pt>
                      <c:pt idx="4536">
                        <c:v>42193.999999988999</c:v>
                      </c:pt>
                      <c:pt idx="4537">
                        <c:v>42194.041666655663</c:v>
                      </c:pt>
                      <c:pt idx="4538">
                        <c:v>42194.083333322327</c:v>
                      </c:pt>
                      <c:pt idx="4539">
                        <c:v>42194.124999988991</c:v>
                      </c:pt>
                      <c:pt idx="4540">
                        <c:v>42194.166666655656</c:v>
                      </c:pt>
                      <c:pt idx="4541">
                        <c:v>42194.20833332232</c:v>
                      </c:pt>
                      <c:pt idx="4542">
                        <c:v>42194.249999988984</c:v>
                      </c:pt>
                      <c:pt idx="4543">
                        <c:v>42194.291666655648</c:v>
                      </c:pt>
                      <c:pt idx="4544">
                        <c:v>42194.333333322313</c:v>
                      </c:pt>
                      <c:pt idx="4545">
                        <c:v>42194.374999988977</c:v>
                      </c:pt>
                      <c:pt idx="4546">
                        <c:v>42194.416666655641</c:v>
                      </c:pt>
                      <c:pt idx="4547">
                        <c:v>42194.458333322305</c:v>
                      </c:pt>
                      <c:pt idx="4548">
                        <c:v>42194.49999998897</c:v>
                      </c:pt>
                      <c:pt idx="4549">
                        <c:v>42194.541666655634</c:v>
                      </c:pt>
                      <c:pt idx="4550">
                        <c:v>42194.583333322298</c:v>
                      </c:pt>
                      <c:pt idx="4551">
                        <c:v>42194.624999988962</c:v>
                      </c:pt>
                      <c:pt idx="4552">
                        <c:v>42194.666666655627</c:v>
                      </c:pt>
                      <c:pt idx="4553">
                        <c:v>42194.708333322291</c:v>
                      </c:pt>
                      <c:pt idx="4554">
                        <c:v>42194.749999988955</c:v>
                      </c:pt>
                      <c:pt idx="4555">
                        <c:v>42194.791666655619</c:v>
                      </c:pt>
                      <c:pt idx="4556">
                        <c:v>42194.833333322284</c:v>
                      </c:pt>
                      <c:pt idx="4557">
                        <c:v>42194.874999988948</c:v>
                      </c:pt>
                      <c:pt idx="4558">
                        <c:v>42194.916666655612</c:v>
                      </c:pt>
                      <c:pt idx="4559">
                        <c:v>42194.958333322276</c:v>
                      </c:pt>
                      <c:pt idx="4560">
                        <c:v>42194.999999988941</c:v>
                      </c:pt>
                      <c:pt idx="4561">
                        <c:v>42195.041666655605</c:v>
                      </c:pt>
                      <c:pt idx="4562">
                        <c:v>42195.083333322269</c:v>
                      </c:pt>
                      <c:pt idx="4563">
                        <c:v>42195.124999988933</c:v>
                      </c:pt>
                      <c:pt idx="4564">
                        <c:v>42195.166666655598</c:v>
                      </c:pt>
                      <c:pt idx="4565">
                        <c:v>42195.208333322262</c:v>
                      </c:pt>
                      <c:pt idx="4566">
                        <c:v>42195.249999988926</c:v>
                      </c:pt>
                      <c:pt idx="4567">
                        <c:v>42195.29166665559</c:v>
                      </c:pt>
                      <c:pt idx="4568">
                        <c:v>42195.333333322254</c:v>
                      </c:pt>
                      <c:pt idx="4569">
                        <c:v>42195.374999988919</c:v>
                      </c:pt>
                      <c:pt idx="4570">
                        <c:v>42195.416666655583</c:v>
                      </c:pt>
                      <c:pt idx="4571">
                        <c:v>42195.458333322247</c:v>
                      </c:pt>
                      <c:pt idx="4572">
                        <c:v>42195.499999988911</c:v>
                      </c:pt>
                      <c:pt idx="4573">
                        <c:v>42195.541666655576</c:v>
                      </c:pt>
                      <c:pt idx="4574">
                        <c:v>42195.58333332224</c:v>
                      </c:pt>
                      <c:pt idx="4575">
                        <c:v>42195.624999988904</c:v>
                      </c:pt>
                      <c:pt idx="4576">
                        <c:v>42195.666666655568</c:v>
                      </c:pt>
                      <c:pt idx="4577">
                        <c:v>42195.708333322233</c:v>
                      </c:pt>
                      <c:pt idx="4578">
                        <c:v>42195.749999988897</c:v>
                      </c:pt>
                      <c:pt idx="4579">
                        <c:v>42195.791666655561</c:v>
                      </c:pt>
                      <c:pt idx="4580">
                        <c:v>42195.833333322225</c:v>
                      </c:pt>
                      <c:pt idx="4581">
                        <c:v>42195.87499998889</c:v>
                      </c:pt>
                      <c:pt idx="4582">
                        <c:v>42195.916666655554</c:v>
                      </c:pt>
                      <c:pt idx="4583">
                        <c:v>42195.958333322218</c:v>
                      </c:pt>
                      <c:pt idx="4584">
                        <c:v>42195.999999988882</c:v>
                      </c:pt>
                      <c:pt idx="4585">
                        <c:v>42196.041666655547</c:v>
                      </c:pt>
                      <c:pt idx="4586">
                        <c:v>42196.083333322211</c:v>
                      </c:pt>
                      <c:pt idx="4587">
                        <c:v>42196.124999988875</c:v>
                      </c:pt>
                      <c:pt idx="4588">
                        <c:v>42196.166666655539</c:v>
                      </c:pt>
                      <c:pt idx="4589">
                        <c:v>42196.208333322204</c:v>
                      </c:pt>
                      <c:pt idx="4590">
                        <c:v>42196.249999988868</c:v>
                      </c:pt>
                      <c:pt idx="4591">
                        <c:v>42196.291666655532</c:v>
                      </c:pt>
                      <c:pt idx="4592">
                        <c:v>42196.333333322196</c:v>
                      </c:pt>
                      <c:pt idx="4593">
                        <c:v>42196.374999988861</c:v>
                      </c:pt>
                      <c:pt idx="4594">
                        <c:v>42196.416666655525</c:v>
                      </c:pt>
                      <c:pt idx="4595">
                        <c:v>42196.458333322189</c:v>
                      </c:pt>
                      <c:pt idx="4596">
                        <c:v>42196.499999988853</c:v>
                      </c:pt>
                      <c:pt idx="4597">
                        <c:v>42196.541666655517</c:v>
                      </c:pt>
                      <c:pt idx="4598">
                        <c:v>42196.583333322182</c:v>
                      </c:pt>
                      <c:pt idx="4599">
                        <c:v>42196.624999988846</c:v>
                      </c:pt>
                      <c:pt idx="4600">
                        <c:v>42196.66666665551</c:v>
                      </c:pt>
                      <c:pt idx="4601">
                        <c:v>42196.708333322174</c:v>
                      </c:pt>
                      <c:pt idx="4602">
                        <c:v>42196.749999988839</c:v>
                      </c:pt>
                      <c:pt idx="4603">
                        <c:v>42196.791666655503</c:v>
                      </c:pt>
                      <c:pt idx="4604">
                        <c:v>42196.833333322167</c:v>
                      </c:pt>
                      <c:pt idx="4605">
                        <c:v>42196.874999988831</c:v>
                      </c:pt>
                      <c:pt idx="4606">
                        <c:v>42196.916666655496</c:v>
                      </c:pt>
                      <c:pt idx="4607">
                        <c:v>42196.95833332216</c:v>
                      </c:pt>
                      <c:pt idx="4608">
                        <c:v>42196.999999988824</c:v>
                      </c:pt>
                      <c:pt idx="4609">
                        <c:v>42197.041666655488</c:v>
                      </c:pt>
                      <c:pt idx="4610">
                        <c:v>42197.083333322153</c:v>
                      </c:pt>
                      <c:pt idx="4611">
                        <c:v>42197.124999988817</c:v>
                      </c:pt>
                      <c:pt idx="4612">
                        <c:v>42197.166666655481</c:v>
                      </c:pt>
                      <c:pt idx="4613">
                        <c:v>42197.208333322145</c:v>
                      </c:pt>
                      <c:pt idx="4614">
                        <c:v>42197.24999998881</c:v>
                      </c:pt>
                      <c:pt idx="4615">
                        <c:v>42197.291666655474</c:v>
                      </c:pt>
                      <c:pt idx="4616">
                        <c:v>42197.333333322138</c:v>
                      </c:pt>
                      <c:pt idx="4617">
                        <c:v>42197.374999988802</c:v>
                      </c:pt>
                      <c:pt idx="4618">
                        <c:v>42197.416666655467</c:v>
                      </c:pt>
                      <c:pt idx="4619">
                        <c:v>42197.458333322131</c:v>
                      </c:pt>
                      <c:pt idx="4620">
                        <c:v>42197.499999988795</c:v>
                      </c:pt>
                      <c:pt idx="4621">
                        <c:v>42197.541666655459</c:v>
                      </c:pt>
                      <c:pt idx="4622">
                        <c:v>42197.583333322124</c:v>
                      </c:pt>
                      <c:pt idx="4623">
                        <c:v>42197.624999988788</c:v>
                      </c:pt>
                      <c:pt idx="4624">
                        <c:v>42197.666666655452</c:v>
                      </c:pt>
                      <c:pt idx="4625">
                        <c:v>42197.708333322116</c:v>
                      </c:pt>
                      <c:pt idx="4626">
                        <c:v>42197.74999998878</c:v>
                      </c:pt>
                      <c:pt idx="4627">
                        <c:v>42197.791666655445</c:v>
                      </c:pt>
                      <c:pt idx="4628">
                        <c:v>42197.833333322109</c:v>
                      </c:pt>
                      <c:pt idx="4629">
                        <c:v>42197.874999988773</c:v>
                      </c:pt>
                      <c:pt idx="4630">
                        <c:v>42197.916666655437</c:v>
                      </c:pt>
                      <c:pt idx="4631">
                        <c:v>42197.958333322102</c:v>
                      </c:pt>
                      <c:pt idx="4632">
                        <c:v>42197.999999988766</c:v>
                      </c:pt>
                      <c:pt idx="4633">
                        <c:v>42198.04166665543</c:v>
                      </c:pt>
                      <c:pt idx="4634">
                        <c:v>42198.083333322094</c:v>
                      </c:pt>
                      <c:pt idx="4635">
                        <c:v>42198.124999988759</c:v>
                      </c:pt>
                      <c:pt idx="4636">
                        <c:v>42198.166666655423</c:v>
                      </c:pt>
                      <c:pt idx="4637">
                        <c:v>42198.208333322087</c:v>
                      </c:pt>
                      <c:pt idx="4638">
                        <c:v>42198.249999988751</c:v>
                      </c:pt>
                      <c:pt idx="4639">
                        <c:v>42198.291666655416</c:v>
                      </c:pt>
                      <c:pt idx="4640">
                        <c:v>42198.33333332208</c:v>
                      </c:pt>
                      <c:pt idx="4641">
                        <c:v>42198.374999988744</c:v>
                      </c:pt>
                      <c:pt idx="4642">
                        <c:v>42198.416666655408</c:v>
                      </c:pt>
                      <c:pt idx="4643">
                        <c:v>42198.458333322073</c:v>
                      </c:pt>
                      <c:pt idx="4644">
                        <c:v>42198.499999988737</c:v>
                      </c:pt>
                      <c:pt idx="4645">
                        <c:v>42198.541666655401</c:v>
                      </c:pt>
                      <c:pt idx="4646">
                        <c:v>42198.583333322065</c:v>
                      </c:pt>
                      <c:pt idx="4647">
                        <c:v>42198.62499998873</c:v>
                      </c:pt>
                      <c:pt idx="4648">
                        <c:v>42198.666666655394</c:v>
                      </c:pt>
                      <c:pt idx="4649">
                        <c:v>42198.708333322058</c:v>
                      </c:pt>
                      <c:pt idx="4650">
                        <c:v>42198.749999988722</c:v>
                      </c:pt>
                      <c:pt idx="4651">
                        <c:v>42198.791666655387</c:v>
                      </c:pt>
                      <c:pt idx="4652">
                        <c:v>42198.833333322051</c:v>
                      </c:pt>
                      <c:pt idx="4653">
                        <c:v>42198.874999988715</c:v>
                      </c:pt>
                      <c:pt idx="4654">
                        <c:v>42198.916666655379</c:v>
                      </c:pt>
                      <c:pt idx="4655">
                        <c:v>42198.958333322043</c:v>
                      </c:pt>
                      <c:pt idx="4656">
                        <c:v>42198.999999988708</c:v>
                      </c:pt>
                      <c:pt idx="4657">
                        <c:v>42199.041666655372</c:v>
                      </c:pt>
                      <c:pt idx="4658">
                        <c:v>42199.083333322036</c:v>
                      </c:pt>
                      <c:pt idx="4659">
                        <c:v>42199.1249999887</c:v>
                      </c:pt>
                      <c:pt idx="4660">
                        <c:v>42199.166666655365</c:v>
                      </c:pt>
                      <c:pt idx="4661">
                        <c:v>42199.208333322029</c:v>
                      </c:pt>
                      <c:pt idx="4662">
                        <c:v>42199.249999988693</c:v>
                      </c:pt>
                      <c:pt idx="4663">
                        <c:v>42199.291666655357</c:v>
                      </c:pt>
                      <c:pt idx="4664">
                        <c:v>42199.333333322022</c:v>
                      </c:pt>
                      <c:pt idx="4665">
                        <c:v>42199.374999988686</c:v>
                      </c:pt>
                      <c:pt idx="4666">
                        <c:v>42199.41666665535</c:v>
                      </c:pt>
                      <c:pt idx="4667">
                        <c:v>42199.458333322014</c:v>
                      </c:pt>
                      <c:pt idx="4668">
                        <c:v>42199.499999988679</c:v>
                      </c:pt>
                      <c:pt idx="4669">
                        <c:v>42199.541666655343</c:v>
                      </c:pt>
                      <c:pt idx="4670">
                        <c:v>42199.583333322007</c:v>
                      </c:pt>
                      <c:pt idx="4671">
                        <c:v>42199.624999988671</c:v>
                      </c:pt>
                      <c:pt idx="4672">
                        <c:v>42199.666666655336</c:v>
                      </c:pt>
                      <c:pt idx="4673">
                        <c:v>42199.708333322</c:v>
                      </c:pt>
                      <c:pt idx="4674">
                        <c:v>42199.749999988664</c:v>
                      </c:pt>
                      <c:pt idx="4675">
                        <c:v>42199.791666655328</c:v>
                      </c:pt>
                      <c:pt idx="4676">
                        <c:v>42199.833333321993</c:v>
                      </c:pt>
                      <c:pt idx="4677">
                        <c:v>42199.874999988657</c:v>
                      </c:pt>
                      <c:pt idx="4678">
                        <c:v>42199.916666655321</c:v>
                      </c:pt>
                      <c:pt idx="4679">
                        <c:v>42199.958333321985</c:v>
                      </c:pt>
                      <c:pt idx="4680">
                        <c:v>42199.99999998865</c:v>
                      </c:pt>
                      <c:pt idx="4681">
                        <c:v>42200.041666655314</c:v>
                      </c:pt>
                      <c:pt idx="4682">
                        <c:v>42200.083333321978</c:v>
                      </c:pt>
                      <c:pt idx="4683">
                        <c:v>42200.124999988642</c:v>
                      </c:pt>
                      <c:pt idx="4684">
                        <c:v>42200.166666655306</c:v>
                      </c:pt>
                      <c:pt idx="4685">
                        <c:v>42200.208333321971</c:v>
                      </c:pt>
                      <c:pt idx="4686">
                        <c:v>42200.249999988635</c:v>
                      </c:pt>
                      <c:pt idx="4687">
                        <c:v>42200.291666655299</c:v>
                      </c:pt>
                      <c:pt idx="4688">
                        <c:v>42200.333333321963</c:v>
                      </c:pt>
                      <c:pt idx="4689">
                        <c:v>42200.374999988628</c:v>
                      </c:pt>
                      <c:pt idx="4690">
                        <c:v>42200.416666655292</c:v>
                      </c:pt>
                      <c:pt idx="4691">
                        <c:v>42200.458333321956</c:v>
                      </c:pt>
                      <c:pt idx="4692">
                        <c:v>42200.49999998862</c:v>
                      </c:pt>
                      <c:pt idx="4693">
                        <c:v>42200.541666655285</c:v>
                      </c:pt>
                      <c:pt idx="4694">
                        <c:v>42200.583333321949</c:v>
                      </c:pt>
                      <c:pt idx="4695">
                        <c:v>42200.624999988613</c:v>
                      </c:pt>
                      <c:pt idx="4696">
                        <c:v>42200.666666655277</c:v>
                      </c:pt>
                      <c:pt idx="4697">
                        <c:v>42200.708333321942</c:v>
                      </c:pt>
                      <c:pt idx="4698">
                        <c:v>42200.749999988606</c:v>
                      </c:pt>
                      <c:pt idx="4699">
                        <c:v>42200.79166665527</c:v>
                      </c:pt>
                      <c:pt idx="4700">
                        <c:v>42200.833333321934</c:v>
                      </c:pt>
                      <c:pt idx="4701">
                        <c:v>42200.874999988599</c:v>
                      </c:pt>
                      <c:pt idx="4702">
                        <c:v>42200.916666655263</c:v>
                      </c:pt>
                      <c:pt idx="4703">
                        <c:v>42200.958333321927</c:v>
                      </c:pt>
                      <c:pt idx="4704">
                        <c:v>42200.999999988591</c:v>
                      </c:pt>
                      <c:pt idx="4705">
                        <c:v>42201.041666655256</c:v>
                      </c:pt>
                      <c:pt idx="4706">
                        <c:v>42201.08333332192</c:v>
                      </c:pt>
                      <c:pt idx="4707">
                        <c:v>42201.124999988584</c:v>
                      </c:pt>
                      <c:pt idx="4708">
                        <c:v>42201.166666655248</c:v>
                      </c:pt>
                      <c:pt idx="4709">
                        <c:v>42201.208333321913</c:v>
                      </c:pt>
                      <c:pt idx="4710">
                        <c:v>42201.249999988577</c:v>
                      </c:pt>
                      <c:pt idx="4711">
                        <c:v>42201.291666655241</c:v>
                      </c:pt>
                      <c:pt idx="4712">
                        <c:v>42201.333333321905</c:v>
                      </c:pt>
                      <c:pt idx="4713">
                        <c:v>42201.374999988569</c:v>
                      </c:pt>
                      <c:pt idx="4714">
                        <c:v>42201.416666655234</c:v>
                      </c:pt>
                      <c:pt idx="4715">
                        <c:v>42201.458333321898</c:v>
                      </c:pt>
                      <c:pt idx="4716">
                        <c:v>42201.499999988562</c:v>
                      </c:pt>
                      <c:pt idx="4717">
                        <c:v>42201.541666655226</c:v>
                      </c:pt>
                      <c:pt idx="4718">
                        <c:v>42201.583333321891</c:v>
                      </c:pt>
                      <c:pt idx="4719">
                        <c:v>42201.624999988555</c:v>
                      </c:pt>
                      <c:pt idx="4720">
                        <c:v>42201.666666655219</c:v>
                      </c:pt>
                      <c:pt idx="4721">
                        <c:v>42201.708333321883</c:v>
                      </c:pt>
                      <c:pt idx="4722">
                        <c:v>42201.749999988548</c:v>
                      </c:pt>
                      <c:pt idx="4723">
                        <c:v>42201.791666655212</c:v>
                      </c:pt>
                      <c:pt idx="4724">
                        <c:v>42201.833333321876</c:v>
                      </c:pt>
                      <c:pt idx="4725">
                        <c:v>42201.87499998854</c:v>
                      </c:pt>
                      <c:pt idx="4726">
                        <c:v>42201.916666655205</c:v>
                      </c:pt>
                      <c:pt idx="4727">
                        <c:v>42201.958333321869</c:v>
                      </c:pt>
                      <c:pt idx="4728">
                        <c:v>42201.999999988533</c:v>
                      </c:pt>
                      <c:pt idx="4729">
                        <c:v>42202.041666655197</c:v>
                      </c:pt>
                      <c:pt idx="4730">
                        <c:v>42202.083333321862</c:v>
                      </c:pt>
                      <c:pt idx="4731">
                        <c:v>42202.124999988526</c:v>
                      </c:pt>
                      <c:pt idx="4732">
                        <c:v>42202.16666665519</c:v>
                      </c:pt>
                      <c:pt idx="4733">
                        <c:v>42202.208333321854</c:v>
                      </c:pt>
                      <c:pt idx="4734">
                        <c:v>42202.249999988519</c:v>
                      </c:pt>
                      <c:pt idx="4735">
                        <c:v>42202.291666655183</c:v>
                      </c:pt>
                      <c:pt idx="4736">
                        <c:v>42202.333333321847</c:v>
                      </c:pt>
                      <c:pt idx="4737">
                        <c:v>42202.374999988511</c:v>
                      </c:pt>
                      <c:pt idx="4738">
                        <c:v>42202.416666655176</c:v>
                      </c:pt>
                      <c:pt idx="4739">
                        <c:v>42202.45833332184</c:v>
                      </c:pt>
                      <c:pt idx="4740">
                        <c:v>42202.499999988504</c:v>
                      </c:pt>
                      <c:pt idx="4741">
                        <c:v>42202.541666655168</c:v>
                      </c:pt>
                      <c:pt idx="4742">
                        <c:v>42202.583333321832</c:v>
                      </c:pt>
                      <c:pt idx="4743">
                        <c:v>42202.624999988497</c:v>
                      </c:pt>
                      <c:pt idx="4744">
                        <c:v>42202.666666655161</c:v>
                      </c:pt>
                      <c:pt idx="4745">
                        <c:v>42202.708333321825</c:v>
                      </c:pt>
                      <c:pt idx="4746">
                        <c:v>42202.749999988489</c:v>
                      </c:pt>
                      <c:pt idx="4747">
                        <c:v>42202.791666655154</c:v>
                      </c:pt>
                      <c:pt idx="4748">
                        <c:v>42202.833333321818</c:v>
                      </c:pt>
                      <c:pt idx="4749">
                        <c:v>42202.874999988482</c:v>
                      </c:pt>
                      <c:pt idx="4750">
                        <c:v>42202.916666655146</c:v>
                      </c:pt>
                      <c:pt idx="4751">
                        <c:v>42202.958333321811</c:v>
                      </c:pt>
                      <c:pt idx="4752">
                        <c:v>42202.999999988475</c:v>
                      </c:pt>
                      <c:pt idx="4753">
                        <c:v>42203.041666655139</c:v>
                      </c:pt>
                      <c:pt idx="4754">
                        <c:v>42203.083333321803</c:v>
                      </c:pt>
                      <c:pt idx="4755">
                        <c:v>42203.124999988468</c:v>
                      </c:pt>
                      <c:pt idx="4756">
                        <c:v>42203.166666655132</c:v>
                      </c:pt>
                      <c:pt idx="4757">
                        <c:v>42203.208333321796</c:v>
                      </c:pt>
                      <c:pt idx="4758">
                        <c:v>42203.24999998846</c:v>
                      </c:pt>
                      <c:pt idx="4759">
                        <c:v>42203.291666655125</c:v>
                      </c:pt>
                      <c:pt idx="4760">
                        <c:v>42203.333333321789</c:v>
                      </c:pt>
                      <c:pt idx="4761">
                        <c:v>42203.374999988453</c:v>
                      </c:pt>
                      <c:pt idx="4762">
                        <c:v>42203.416666655117</c:v>
                      </c:pt>
                      <c:pt idx="4763">
                        <c:v>42203.458333321782</c:v>
                      </c:pt>
                      <c:pt idx="4764">
                        <c:v>42203.499999988446</c:v>
                      </c:pt>
                      <c:pt idx="4765">
                        <c:v>42203.54166665511</c:v>
                      </c:pt>
                      <c:pt idx="4766">
                        <c:v>42203.583333321774</c:v>
                      </c:pt>
                      <c:pt idx="4767">
                        <c:v>42203.624999988439</c:v>
                      </c:pt>
                      <c:pt idx="4768">
                        <c:v>42203.666666655103</c:v>
                      </c:pt>
                      <c:pt idx="4769">
                        <c:v>42203.708333321767</c:v>
                      </c:pt>
                      <c:pt idx="4770">
                        <c:v>42203.749999988431</c:v>
                      </c:pt>
                      <c:pt idx="4771">
                        <c:v>42203.791666655095</c:v>
                      </c:pt>
                      <c:pt idx="4772">
                        <c:v>42203.83333332176</c:v>
                      </c:pt>
                      <c:pt idx="4773">
                        <c:v>42203.874999988424</c:v>
                      </c:pt>
                      <c:pt idx="4774">
                        <c:v>42203.916666655088</c:v>
                      </c:pt>
                      <c:pt idx="4775">
                        <c:v>42203.958333321752</c:v>
                      </c:pt>
                      <c:pt idx="4776">
                        <c:v>42203.999999988417</c:v>
                      </c:pt>
                      <c:pt idx="4777">
                        <c:v>42204.041666655081</c:v>
                      </c:pt>
                      <c:pt idx="4778">
                        <c:v>42204.083333321745</c:v>
                      </c:pt>
                      <c:pt idx="4779">
                        <c:v>42204.124999988409</c:v>
                      </c:pt>
                      <c:pt idx="4780">
                        <c:v>42204.166666655074</c:v>
                      </c:pt>
                      <c:pt idx="4781">
                        <c:v>42204.208333321738</c:v>
                      </c:pt>
                      <c:pt idx="4782">
                        <c:v>42204.249999988402</c:v>
                      </c:pt>
                      <c:pt idx="4783">
                        <c:v>42204.291666655066</c:v>
                      </c:pt>
                      <c:pt idx="4784">
                        <c:v>42204.333333321731</c:v>
                      </c:pt>
                      <c:pt idx="4785">
                        <c:v>42204.374999988395</c:v>
                      </c:pt>
                      <c:pt idx="4786">
                        <c:v>42204.416666655059</c:v>
                      </c:pt>
                      <c:pt idx="4787">
                        <c:v>42204.458333321723</c:v>
                      </c:pt>
                      <c:pt idx="4788">
                        <c:v>42204.499999988388</c:v>
                      </c:pt>
                      <c:pt idx="4789">
                        <c:v>42204.541666655052</c:v>
                      </c:pt>
                      <c:pt idx="4790">
                        <c:v>42204.583333321716</c:v>
                      </c:pt>
                      <c:pt idx="4791">
                        <c:v>42204.62499998838</c:v>
                      </c:pt>
                      <c:pt idx="4792">
                        <c:v>42204.666666655045</c:v>
                      </c:pt>
                      <c:pt idx="4793">
                        <c:v>42204.708333321709</c:v>
                      </c:pt>
                      <c:pt idx="4794">
                        <c:v>42204.749999988373</c:v>
                      </c:pt>
                      <c:pt idx="4795">
                        <c:v>42204.791666655037</c:v>
                      </c:pt>
                      <c:pt idx="4796">
                        <c:v>42204.833333321702</c:v>
                      </c:pt>
                      <c:pt idx="4797">
                        <c:v>42204.874999988366</c:v>
                      </c:pt>
                      <c:pt idx="4798">
                        <c:v>42204.91666665503</c:v>
                      </c:pt>
                      <c:pt idx="4799">
                        <c:v>42204.958333321694</c:v>
                      </c:pt>
                      <c:pt idx="4800">
                        <c:v>42204.999999988358</c:v>
                      </c:pt>
                      <c:pt idx="4801">
                        <c:v>42205.041666655023</c:v>
                      </c:pt>
                      <c:pt idx="4802">
                        <c:v>42205.083333321687</c:v>
                      </c:pt>
                      <c:pt idx="4803">
                        <c:v>42205.124999988351</c:v>
                      </c:pt>
                      <c:pt idx="4804">
                        <c:v>42205.166666655015</c:v>
                      </c:pt>
                      <c:pt idx="4805">
                        <c:v>42205.20833332168</c:v>
                      </c:pt>
                      <c:pt idx="4806">
                        <c:v>42205.249999988344</c:v>
                      </c:pt>
                      <c:pt idx="4807">
                        <c:v>42205.291666655008</c:v>
                      </c:pt>
                      <c:pt idx="4808">
                        <c:v>42205.333333321672</c:v>
                      </c:pt>
                      <c:pt idx="4809">
                        <c:v>42205.374999988337</c:v>
                      </c:pt>
                      <c:pt idx="4810">
                        <c:v>42205.416666655001</c:v>
                      </c:pt>
                      <c:pt idx="4811">
                        <c:v>42205.458333321665</c:v>
                      </c:pt>
                      <c:pt idx="4812">
                        <c:v>42205.499999988329</c:v>
                      </c:pt>
                      <c:pt idx="4813">
                        <c:v>42205.541666654994</c:v>
                      </c:pt>
                      <c:pt idx="4814">
                        <c:v>42205.583333321658</c:v>
                      </c:pt>
                      <c:pt idx="4815">
                        <c:v>42205.624999988322</c:v>
                      </c:pt>
                      <c:pt idx="4816">
                        <c:v>42205.666666654986</c:v>
                      </c:pt>
                      <c:pt idx="4817">
                        <c:v>42205.708333321651</c:v>
                      </c:pt>
                      <c:pt idx="4818">
                        <c:v>42205.749999988315</c:v>
                      </c:pt>
                      <c:pt idx="4819">
                        <c:v>42205.791666654979</c:v>
                      </c:pt>
                      <c:pt idx="4820">
                        <c:v>42205.833333321643</c:v>
                      </c:pt>
                      <c:pt idx="4821">
                        <c:v>42205.874999988308</c:v>
                      </c:pt>
                      <c:pt idx="4822">
                        <c:v>42205.916666654972</c:v>
                      </c:pt>
                      <c:pt idx="4823">
                        <c:v>42205.958333321636</c:v>
                      </c:pt>
                      <c:pt idx="4824">
                        <c:v>42205.9999999883</c:v>
                      </c:pt>
                      <c:pt idx="4825">
                        <c:v>42206.041666654965</c:v>
                      </c:pt>
                      <c:pt idx="4826">
                        <c:v>42206.083333321629</c:v>
                      </c:pt>
                      <c:pt idx="4827">
                        <c:v>42206.124999988293</c:v>
                      </c:pt>
                      <c:pt idx="4828">
                        <c:v>42206.166666654957</c:v>
                      </c:pt>
                      <c:pt idx="4829">
                        <c:v>42206.208333321621</c:v>
                      </c:pt>
                      <c:pt idx="4830">
                        <c:v>42206.249999988286</c:v>
                      </c:pt>
                      <c:pt idx="4831">
                        <c:v>42206.29166665495</c:v>
                      </c:pt>
                      <c:pt idx="4832">
                        <c:v>42206.333333321614</c:v>
                      </c:pt>
                      <c:pt idx="4833">
                        <c:v>42206.374999988278</c:v>
                      </c:pt>
                      <c:pt idx="4834">
                        <c:v>42206.416666654943</c:v>
                      </c:pt>
                      <c:pt idx="4835">
                        <c:v>42206.458333321607</c:v>
                      </c:pt>
                      <c:pt idx="4836">
                        <c:v>42206.499999988271</c:v>
                      </c:pt>
                      <c:pt idx="4837">
                        <c:v>42206.541666654935</c:v>
                      </c:pt>
                      <c:pt idx="4838">
                        <c:v>42206.5833333216</c:v>
                      </c:pt>
                      <c:pt idx="4839">
                        <c:v>42206.624999988264</c:v>
                      </c:pt>
                      <c:pt idx="4840">
                        <c:v>42206.666666654928</c:v>
                      </c:pt>
                      <c:pt idx="4841">
                        <c:v>42206.708333321592</c:v>
                      </c:pt>
                      <c:pt idx="4842">
                        <c:v>42206.749999988257</c:v>
                      </c:pt>
                      <c:pt idx="4843">
                        <c:v>42206.791666654921</c:v>
                      </c:pt>
                      <c:pt idx="4844">
                        <c:v>42206.833333321585</c:v>
                      </c:pt>
                      <c:pt idx="4845">
                        <c:v>42206.874999988249</c:v>
                      </c:pt>
                      <c:pt idx="4846">
                        <c:v>42206.916666654914</c:v>
                      </c:pt>
                      <c:pt idx="4847">
                        <c:v>42206.958333321578</c:v>
                      </c:pt>
                      <c:pt idx="4848">
                        <c:v>42206.999999988242</c:v>
                      </c:pt>
                      <c:pt idx="4849">
                        <c:v>42207.041666654906</c:v>
                      </c:pt>
                      <c:pt idx="4850">
                        <c:v>42207.083333321571</c:v>
                      </c:pt>
                      <c:pt idx="4851">
                        <c:v>42207.124999988235</c:v>
                      </c:pt>
                      <c:pt idx="4852">
                        <c:v>42207.166666654899</c:v>
                      </c:pt>
                      <c:pt idx="4853">
                        <c:v>42207.208333321563</c:v>
                      </c:pt>
                      <c:pt idx="4854">
                        <c:v>42207.249999988228</c:v>
                      </c:pt>
                      <c:pt idx="4855">
                        <c:v>42207.291666654892</c:v>
                      </c:pt>
                      <c:pt idx="4856">
                        <c:v>42207.333333321556</c:v>
                      </c:pt>
                      <c:pt idx="4857">
                        <c:v>42207.37499998822</c:v>
                      </c:pt>
                      <c:pt idx="4858">
                        <c:v>42207.416666654884</c:v>
                      </c:pt>
                      <c:pt idx="4859">
                        <c:v>42207.458333321549</c:v>
                      </c:pt>
                      <c:pt idx="4860">
                        <c:v>42207.499999988213</c:v>
                      </c:pt>
                      <c:pt idx="4861">
                        <c:v>42207.541666654877</c:v>
                      </c:pt>
                      <c:pt idx="4862">
                        <c:v>42207.583333321541</c:v>
                      </c:pt>
                      <c:pt idx="4863">
                        <c:v>42207.624999988206</c:v>
                      </c:pt>
                      <c:pt idx="4864">
                        <c:v>42207.66666665487</c:v>
                      </c:pt>
                      <c:pt idx="4865">
                        <c:v>42207.708333321534</c:v>
                      </c:pt>
                      <c:pt idx="4866">
                        <c:v>42207.749999988198</c:v>
                      </c:pt>
                      <c:pt idx="4867">
                        <c:v>42207.791666654863</c:v>
                      </c:pt>
                      <c:pt idx="4868">
                        <c:v>42207.833333321527</c:v>
                      </c:pt>
                      <c:pt idx="4869">
                        <c:v>42207.874999988191</c:v>
                      </c:pt>
                      <c:pt idx="4870">
                        <c:v>42207.916666654855</c:v>
                      </c:pt>
                      <c:pt idx="4871">
                        <c:v>42207.95833332152</c:v>
                      </c:pt>
                      <c:pt idx="4872">
                        <c:v>42207.999999988184</c:v>
                      </c:pt>
                      <c:pt idx="4873">
                        <c:v>42208.041666654848</c:v>
                      </c:pt>
                      <c:pt idx="4874">
                        <c:v>42208.083333321512</c:v>
                      </c:pt>
                      <c:pt idx="4875">
                        <c:v>42208.124999988177</c:v>
                      </c:pt>
                      <c:pt idx="4876">
                        <c:v>42208.166666654841</c:v>
                      </c:pt>
                      <c:pt idx="4877">
                        <c:v>42208.208333321505</c:v>
                      </c:pt>
                      <c:pt idx="4878">
                        <c:v>42208.249999988169</c:v>
                      </c:pt>
                      <c:pt idx="4879">
                        <c:v>42208.291666654834</c:v>
                      </c:pt>
                      <c:pt idx="4880">
                        <c:v>42208.333333321498</c:v>
                      </c:pt>
                      <c:pt idx="4881">
                        <c:v>42208.374999988162</c:v>
                      </c:pt>
                      <c:pt idx="4882">
                        <c:v>42208.416666654826</c:v>
                      </c:pt>
                      <c:pt idx="4883">
                        <c:v>42208.45833332149</c:v>
                      </c:pt>
                      <c:pt idx="4884">
                        <c:v>42208.499999988155</c:v>
                      </c:pt>
                      <c:pt idx="4885">
                        <c:v>42208.541666654819</c:v>
                      </c:pt>
                      <c:pt idx="4886">
                        <c:v>42208.583333321483</c:v>
                      </c:pt>
                      <c:pt idx="4887">
                        <c:v>42208.624999988147</c:v>
                      </c:pt>
                      <c:pt idx="4888">
                        <c:v>42208.666666654812</c:v>
                      </c:pt>
                      <c:pt idx="4889">
                        <c:v>42208.708333321476</c:v>
                      </c:pt>
                      <c:pt idx="4890">
                        <c:v>42208.74999998814</c:v>
                      </c:pt>
                      <c:pt idx="4891">
                        <c:v>42208.791666654804</c:v>
                      </c:pt>
                      <c:pt idx="4892">
                        <c:v>42208.833333321469</c:v>
                      </c:pt>
                      <c:pt idx="4893">
                        <c:v>42208.874999988133</c:v>
                      </c:pt>
                      <c:pt idx="4894">
                        <c:v>42208.916666654797</c:v>
                      </c:pt>
                      <c:pt idx="4895">
                        <c:v>42208.958333321461</c:v>
                      </c:pt>
                      <c:pt idx="4896">
                        <c:v>42208.999999988126</c:v>
                      </c:pt>
                      <c:pt idx="4897">
                        <c:v>42209.04166665479</c:v>
                      </c:pt>
                      <c:pt idx="4898">
                        <c:v>42209.083333321454</c:v>
                      </c:pt>
                      <c:pt idx="4899">
                        <c:v>42209.124999988118</c:v>
                      </c:pt>
                      <c:pt idx="4900">
                        <c:v>42209.166666654783</c:v>
                      </c:pt>
                      <c:pt idx="4901">
                        <c:v>42209.208333321447</c:v>
                      </c:pt>
                      <c:pt idx="4902">
                        <c:v>42209.249999988111</c:v>
                      </c:pt>
                      <c:pt idx="4903">
                        <c:v>42209.291666654775</c:v>
                      </c:pt>
                      <c:pt idx="4904">
                        <c:v>42209.33333332144</c:v>
                      </c:pt>
                      <c:pt idx="4905">
                        <c:v>42209.374999988104</c:v>
                      </c:pt>
                      <c:pt idx="4906">
                        <c:v>42209.416666654768</c:v>
                      </c:pt>
                      <c:pt idx="4907">
                        <c:v>42209.458333321432</c:v>
                      </c:pt>
                      <c:pt idx="4908">
                        <c:v>42209.499999988097</c:v>
                      </c:pt>
                      <c:pt idx="4909">
                        <c:v>42209.541666654761</c:v>
                      </c:pt>
                      <c:pt idx="4910">
                        <c:v>42209.583333321425</c:v>
                      </c:pt>
                      <c:pt idx="4911">
                        <c:v>42209.624999988089</c:v>
                      </c:pt>
                      <c:pt idx="4912">
                        <c:v>42209.666666654753</c:v>
                      </c:pt>
                      <c:pt idx="4913">
                        <c:v>42209.708333321418</c:v>
                      </c:pt>
                      <c:pt idx="4914">
                        <c:v>42209.749999988082</c:v>
                      </c:pt>
                      <c:pt idx="4915">
                        <c:v>42209.791666654746</c:v>
                      </c:pt>
                      <c:pt idx="4916">
                        <c:v>42209.83333332141</c:v>
                      </c:pt>
                      <c:pt idx="4917">
                        <c:v>42209.874999988075</c:v>
                      </c:pt>
                      <c:pt idx="4918">
                        <c:v>42209.916666654739</c:v>
                      </c:pt>
                      <c:pt idx="4919">
                        <c:v>42209.958333321403</c:v>
                      </c:pt>
                      <c:pt idx="4920">
                        <c:v>42209.999999988067</c:v>
                      </c:pt>
                      <c:pt idx="4921">
                        <c:v>42210.041666654732</c:v>
                      </c:pt>
                      <c:pt idx="4922">
                        <c:v>42210.083333321396</c:v>
                      </c:pt>
                      <c:pt idx="4923">
                        <c:v>42210.12499998806</c:v>
                      </c:pt>
                      <c:pt idx="4924">
                        <c:v>42210.166666654724</c:v>
                      </c:pt>
                      <c:pt idx="4925">
                        <c:v>42210.208333321389</c:v>
                      </c:pt>
                      <c:pt idx="4926">
                        <c:v>42210.249999988053</c:v>
                      </c:pt>
                      <c:pt idx="4927">
                        <c:v>42210.291666654717</c:v>
                      </c:pt>
                      <c:pt idx="4928">
                        <c:v>42210.333333321381</c:v>
                      </c:pt>
                      <c:pt idx="4929">
                        <c:v>42210.374999988046</c:v>
                      </c:pt>
                      <c:pt idx="4930">
                        <c:v>42210.41666665471</c:v>
                      </c:pt>
                      <c:pt idx="4931">
                        <c:v>42210.458333321374</c:v>
                      </c:pt>
                      <c:pt idx="4932">
                        <c:v>42210.499999988038</c:v>
                      </c:pt>
                      <c:pt idx="4933">
                        <c:v>42210.541666654703</c:v>
                      </c:pt>
                      <c:pt idx="4934">
                        <c:v>42210.583333321367</c:v>
                      </c:pt>
                      <c:pt idx="4935">
                        <c:v>42210.624999988031</c:v>
                      </c:pt>
                      <c:pt idx="4936">
                        <c:v>42210.666666654695</c:v>
                      </c:pt>
                      <c:pt idx="4937">
                        <c:v>42210.70833332136</c:v>
                      </c:pt>
                      <c:pt idx="4938">
                        <c:v>42210.749999988024</c:v>
                      </c:pt>
                      <c:pt idx="4939">
                        <c:v>42210.791666654688</c:v>
                      </c:pt>
                      <c:pt idx="4940">
                        <c:v>42210.833333321352</c:v>
                      </c:pt>
                      <c:pt idx="4941">
                        <c:v>42210.874999988016</c:v>
                      </c:pt>
                      <c:pt idx="4942">
                        <c:v>42210.916666654681</c:v>
                      </c:pt>
                      <c:pt idx="4943">
                        <c:v>42210.958333321345</c:v>
                      </c:pt>
                      <c:pt idx="4944">
                        <c:v>42210.999999988009</c:v>
                      </c:pt>
                      <c:pt idx="4945">
                        <c:v>42211.041666654673</c:v>
                      </c:pt>
                      <c:pt idx="4946">
                        <c:v>42211.083333321338</c:v>
                      </c:pt>
                      <c:pt idx="4947">
                        <c:v>42211.124999988002</c:v>
                      </c:pt>
                      <c:pt idx="4948">
                        <c:v>42211.166666654666</c:v>
                      </c:pt>
                      <c:pt idx="4949">
                        <c:v>42211.20833332133</c:v>
                      </c:pt>
                      <c:pt idx="4950">
                        <c:v>42211.249999987995</c:v>
                      </c:pt>
                      <c:pt idx="4951">
                        <c:v>42211.291666654659</c:v>
                      </c:pt>
                      <c:pt idx="4952">
                        <c:v>42211.333333321323</c:v>
                      </c:pt>
                      <c:pt idx="4953">
                        <c:v>42211.374999987987</c:v>
                      </c:pt>
                      <c:pt idx="4954">
                        <c:v>42211.416666654652</c:v>
                      </c:pt>
                      <c:pt idx="4955">
                        <c:v>42211.458333321316</c:v>
                      </c:pt>
                      <c:pt idx="4956">
                        <c:v>42211.49999998798</c:v>
                      </c:pt>
                      <c:pt idx="4957">
                        <c:v>42211.541666654644</c:v>
                      </c:pt>
                      <c:pt idx="4958">
                        <c:v>42211.583333321309</c:v>
                      </c:pt>
                      <c:pt idx="4959">
                        <c:v>42211.624999987973</c:v>
                      </c:pt>
                      <c:pt idx="4960">
                        <c:v>42211.666666654637</c:v>
                      </c:pt>
                      <c:pt idx="4961">
                        <c:v>42211.708333321301</c:v>
                      </c:pt>
                      <c:pt idx="4962">
                        <c:v>42211.749999987966</c:v>
                      </c:pt>
                      <c:pt idx="4963">
                        <c:v>42211.79166665463</c:v>
                      </c:pt>
                      <c:pt idx="4964">
                        <c:v>42211.833333321294</c:v>
                      </c:pt>
                      <c:pt idx="4965">
                        <c:v>42211.874999987958</c:v>
                      </c:pt>
                      <c:pt idx="4966">
                        <c:v>42211.916666654623</c:v>
                      </c:pt>
                      <c:pt idx="4967">
                        <c:v>42211.958333321287</c:v>
                      </c:pt>
                      <c:pt idx="4968">
                        <c:v>42211.999999987951</c:v>
                      </c:pt>
                      <c:pt idx="4969">
                        <c:v>42212.041666654615</c:v>
                      </c:pt>
                      <c:pt idx="4970">
                        <c:v>42212.083333321279</c:v>
                      </c:pt>
                      <c:pt idx="4971">
                        <c:v>42212.124999987944</c:v>
                      </c:pt>
                      <c:pt idx="4972">
                        <c:v>42212.166666654608</c:v>
                      </c:pt>
                      <c:pt idx="4973">
                        <c:v>42212.208333321272</c:v>
                      </c:pt>
                      <c:pt idx="4974">
                        <c:v>42212.249999987936</c:v>
                      </c:pt>
                      <c:pt idx="4975">
                        <c:v>42212.291666654601</c:v>
                      </c:pt>
                      <c:pt idx="4976">
                        <c:v>42212.333333321265</c:v>
                      </c:pt>
                      <c:pt idx="4977">
                        <c:v>42212.374999987929</c:v>
                      </c:pt>
                      <c:pt idx="4978">
                        <c:v>42212.416666654593</c:v>
                      </c:pt>
                      <c:pt idx="4979">
                        <c:v>42212.458333321258</c:v>
                      </c:pt>
                      <c:pt idx="4980">
                        <c:v>42212.499999987922</c:v>
                      </c:pt>
                      <c:pt idx="4981">
                        <c:v>42212.541666654586</c:v>
                      </c:pt>
                      <c:pt idx="4982">
                        <c:v>42212.58333332125</c:v>
                      </c:pt>
                      <c:pt idx="4983">
                        <c:v>42212.624999987915</c:v>
                      </c:pt>
                      <c:pt idx="4984">
                        <c:v>42212.666666654579</c:v>
                      </c:pt>
                      <c:pt idx="4985">
                        <c:v>42212.708333321243</c:v>
                      </c:pt>
                      <c:pt idx="4986">
                        <c:v>42212.749999987907</c:v>
                      </c:pt>
                      <c:pt idx="4987">
                        <c:v>42212.791666654572</c:v>
                      </c:pt>
                      <c:pt idx="4988">
                        <c:v>42212.833333321236</c:v>
                      </c:pt>
                      <c:pt idx="4989">
                        <c:v>42212.8749999879</c:v>
                      </c:pt>
                      <c:pt idx="4990">
                        <c:v>42212.916666654564</c:v>
                      </c:pt>
                      <c:pt idx="4991">
                        <c:v>42212.958333321229</c:v>
                      </c:pt>
                      <c:pt idx="4992">
                        <c:v>42212.999999987893</c:v>
                      </c:pt>
                      <c:pt idx="4993">
                        <c:v>42213.041666654557</c:v>
                      </c:pt>
                      <c:pt idx="4994">
                        <c:v>42213.083333321221</c:v>
                      </c:pt>
                      <c:pt idx="4995">
                        <c:v>42213.124999987886</c:v>
                      </c:pt>
                      <c:pt idx="4996">
                        <c:v>42213.16666665455</c:v>
                      </c:pt>
                      <c:pt idx="4997">
                        <c:v>42213.208333321214</c:v>
                      </c:pt>
                      <c:pt idx="4998">
                        <c:v>42213.249999987878</c:v>
                      </c:pt>
                      <c:pt idx="4999">
                        <c:v>42213.291666654542</c:v>
                      </c:pt>
                      <c:pt idx="5000">
                        <c:v>42213.333333321207</c:v>
                      </c:pt>
                      <c:pt idx="5001">
                        <c:v>42213.374999987871</c:v>
                      </c:pt>
                      <c:pt idx="5002">
                        <c:v>42213.416666654535</c:v>
                      </c:pt>
                      <c:pt idx="5003">
                        <c:v>42213.458333321199</c:v>
                      </c:pt>
                      <c:pt idx="5004">
                        <c:v>42213.499999987864</c:v>
                      </c:pt>
                      <c:pt idx="5005">
                        <c:v>42213.541666654528</c:v>
                      </c:pt>
                      <c:pt idx="5006">
                        <c:v>42213.583333321192</c:v>
                      </c:pt>
                      <c:pt idx="5007">
                        <c:v>42213.624999987856</c:v>
                      </c:pt>
                      <c:pt idx="5008">
                        <c:v>42213.666666654521</c:v>
                      </c:pt>
                      <c:pt idx="5009">
                        <c:v>42213.708333321185</c:v>
                      </c:pt>
                      <c:pt idx="5010">
                        <c:v>42213.749999987849</c:v>
                      </c:pt>
                      <c:pt idx="5011">
                        <c:v>42213.791666654513</c:v>
                      </c:pt>
                      <c:pt idx="5012">
                        <c:v>42213.833333321178</c:v>
                      </c:pt>
                      <c:pt idx="5013">
                        <c:v>42213.874999987842</c:v>
                      </c:pt>
                      <c:pt idx="5014">
                        <c:v>42213.916666654506</c:v>
                      </c:pt>
                      <c:pt idx="5015">
                        <c:v>42213.95833332117</c:v>
                      </c:pt>
                      <c:pt idx="5016">
                        <c:v>42213.999999987835</c:v>
                      </c:pt>
                      <c:pt idx="5017">
                        <c:v>42214.041666654499</c:v>
                      </c:pt>
                      <c:pt idx="5018">
                        <c:v>42214.083333321163</c:v>
                      </c:pt>
                      <c:pt idx="5019">
                        <c:v>42214.124999987827</c:v>
                      </c:pt>
                      <c:pt idx="5020">
                        <c:v>42214.166666654492</c:v>
                      </c:pt>
                      <c:pt idx="5021">
                        <c:v>42214.208333321156</c:v>
                      </c:pt>
                      <c:pt idx="5022">
                        <c:v>42214.24999998782</c:v>
                      </c:pt>
                      <c:pt idx="5023">
                        <c:v>42214.291666654484</c:v>
                      </c:pt>
                      <c:pt idx="5024">
                        <c:v>42214.333333321149</c:v>
                      </c:pt>
                      <c:pt idx="5025">
                        <c:v>42214.374999987813</c:v>
                      </c:pt>
                      <c:pt idx="5026">
                        <c:v>42214.416666654477</c:v>
                      </c:pt>
                      <c:pt idx="5027">
                        <c:v>42214.458333321141</c:v>
                      </c:pt>
                      <c:pt idx="5028">
                        <c:v>42214.499999987805</c:v>
                      </c:pt>
                      <c:pt idx="5029">
                        <c:v>42214.54166665447</c:v>
                      </c:pt>
                      <c:pt idx="5030">
                        <c:v>42214.583333321134</c:v>
                      </c:pt>
                      <c:pt idx="5031">
                        <c:v>42214.624999987798</c:v>
                      </c:pt>
                      <c:pt idx="5032">
                        <c:v>42214.666666654462</c:v>
                      </c:pt>
                      <c:pt idx="5033">
                        <c:v>42214.708333321127</c:v>
                      </c:pt>
                      <c:pt idx="5034">
                        <c:v>42214.749999987791</c:v>
                      </c:pt>
                      <c:pt idx="5035">
                        <c:v>42214.791666654455</c:v>
                      </c:pt>
                      <c:pt idx="5036">
                        <c:v>42214.833333321119</c:v>
                      </c:pt>
                      <c:pt idx="5037">
                        <c:v>42214.874999987784</c:v>
                      </c:pt>
                      <c:pt idx="5038">
                        <c:v>42214.916666654448</c:v>
                      </c:pt>
                      <c:pt idx="5039">
                        <c:v>42214.958333321112</c:v>
                      </c:pt>
                      <c:pt idx="5040">
                        <c:v>42214.999999987776</c:v>
                      </c:pt>
                      <c:pt idx="5041">
                        <c:v>42215.041666654441</c:v>
                      </c:pt>
                      <c:pt idx="5042">
                        <c:v>42215.083333321105</c:v>
                      </c:pt>
                      <c:pt idx="5043">
                        <c:v>42215.124999987769</c:v>
                      </c:pt>
                      <c:pt idx="5044">
                        <c:v>42215.166666654433</c:v>
                      </c:pt>
                      <c:pt idx="5045">
                        <c:v>42215.208333321098</c:v>
                      </c:pt>
                      <c:pt idx="5046">
                        <c:v>42215.249999987762</c:v>
                      </c:pt>
                      <c:pt idx="5047">
                        <c:v>42215.291666654426</c:v>
                      </c:pt>
                      <c:pt idx="5048">
                        <c:v>42215.33333332109</c:v>
                      </c:pt>
                      <c:pt idx="5049">
                        <c:v>42215.374999987755</c:v>
                      </c:pt>
                      <c:pt idx="5050">
                        <c:v>42215.416666654419</c:v>
                      </c:pt>
                      <c:pt idx="5051">
                        <c:v>42215.458333321083</c:v>
                      </c:pt>
                      <c:pt idx="5052">
                        <c:v>42215.499999987747</c:v>
                      </c:pt>
                      <c:pt idx="5053">
                        <c:v>42215.541666654412</c:v>
                      </c:pt>
                      <c:pt idx="5054">
                        <c:v>42215.583333321076</c:v>
                      </c:pt>
                      <c:pt idx="5055">
                        <c:v>42215.62499998774</c:v>
                      </c:pt>
                      <c:pt idx="5056">
                        <c:v>42215.666666654404</c:v>
                      </c:pt>
                      <c:pt idx="5057">
                        <c:v>42215.708333321068</c:v>
                      </c:pt>
                      <c:pt idx="5058">
                        <c:v>42215.749999987733</c:v>
                      </c:pt>
                      <c:pt idx="5059">
                        <c:v>42215.791666654397</c:v>
                      </c:pt>
                      <c:pt idx="5060">
                        <c:v>42215.833333321061</c:v>
                      </c:pt>
                      <c:pt idx="5061">
                        <c:v>42215.874999987725</c:v>
                      </c:pt>
                      <c:pt idx="5062">
                        <c:v>42215.91666665439</c:v>
                      </c:pt>
                      <c:pt idx="5063">
                        <c:v>42215.958333321054</c:v>
                      </c:pt>
                      <c:pt idx="5064">
                        <c:v>42215.999999987718</c:v>
                      </c:pt>
                      <c:pt idx="5065">
                        <c:v>42216.041666654382</c:v>
                      </c:pt>
                      <c:pt idx="5066">
                        <c:v>42216.083333321047</c:v>
                      </c:pt>
                      <c:pt idx="5067">
                        <c:v>42216.124999987711</c:v>
                      </c:pt>
                      <c:pt idx="5068">
                        <c:v>42216.166666654375</c:v>
                      </c:pt>
                      <c:pt idx="5069">
                        <c:v>42216.208333321039</c:v>
                      </c:pt>
                      <c:pt idx="5070">
                        <c:v>42216.249999987704</c:v>
                      </c:pt>
                      <c:pt idx="5071">
                        <c:v>42216.291666654368</c:v>
                      </c:pt>
                      <c:pt idx="5072">
                        <c:v>42216.333333321032</c:v>
                      </c:pt>
                      <c:pt idx="5073">
                        <c:v>42216.374999987696</c:v>
                      </c:pt>
                      <c:pt idx="5074">
                        <c:v>42216.416666654361</c:v>
                      </c:pt>
                      <c:pt idx="5075">
                        <c:v>42216.458333321025</c:v>
                      </c:pt>
                      <c:pt idx="5076">
                        <c:v>42216.499999987689</c:v>
                      </c:pt>
                      <c:pt idx="5077">
                        <c:v>42216.541666654353</c:v>
                      </c:pt>
                      <c:pt idx="5078">
                        <c:v>42216.583333321018</c:v>
                      </c:pt>
                      <c:pt idx="5079">
                        <c:v>42216.624999987682</c:v>
                      </c:pt>
                      <c:pt idx="5080">
                        <c:v>42216.666666654346</c:v>
                      </c:pt>
                      <c:pt idx="5081">
                        <c:v>42216.70833332101</c:v>
                      </c:pt>
                      <c:pt idx="5082">
                        <c:v>42216.749999987675</c:v>
                      </c:pt>
                      <c:pt idx="5083">
                        <c:v>42216.791666654339</c:v>
                      </c:pt>
                      <c:pt idx="5084">
                        <c:v>42216.833333321003</c:v>
                      </c:pt>
                      <c:pt idx="5085">
                        <c:v>42216.874999987667</c:v>
                      </c:pt>
                      <c:pt idx="5086">
                        <c:v>42216.916666654331</c:v>
                      </c:pt>
                      <c:pt idx="5087">
                        <c:v>42216.958333320996</c:v>
                      </c:pt>
                      <c:pt idx="5088">
                        <c:v>42216.99999998766</c:v>
                      </c:pt>
                      <c:pt idx="5089">
                        <c:v>42217.041666654324</c:v>
                      </c:pt>
                      <c:pt idx="5090">
                        <c:v>42217.083333320988</c:v>
                      </c:pt>
                      <c:pt idx="5091">
                        <c:v>42217.124999987653</c:v>
                      </c:pt>
                      <c:pt idx="5092">
                        <c:v>42217.166666654317</c:v>
                      </c:pt>
                      <c:pt idx="5093">
                        <c:v>42217.208333320981</c:v>
                      </c:pt>
                      <c:pt idx="5094">
                        <c:v>42217.249999987645</c:v>
                      </c:pt>
                      <c:pt idx="5095">
                        <c:v>42217.29166665431</c:v>
                      </c:pt>
                      <c:pt idx="5096">
                        <c:v>42217.333333320974</c:v>
                      </c:pt>
                      <c:pt idx="5097">
                        <c:v>42217.374999987638</c:v>
                      </c:pt>
                      <c:pt idx="5098">
                        <c:v>42217.416666654302</c:v>
                      </c:pt>
                      <c:pt idx="5099">
                        <c:v>42217.458333320967</c:v>
                      </c:pt>
                      <c:pt idx="5100">
                        <c:v>42217.499999987631</c:v>
                      </c:pt>
                      <c:pt idx="5101">
                        <c:v>42217.541666654295</c:v>
                      </c:pt>
                      <c:pt idx="5102">
                        <c:v>42217.583333320959</c:v>
                      </c:pt>
                      <c:pt idx="5103">
                        <c:v>42217.624999987624</c:v>
                      </c:pt>
                      <c:pt idx="5104">
                        <c:v>42217.666666654288</c:v>
                      </c:pt>
                      <c:pt idx="5105">
                        <c:v>42217.708333320952</c:v>
                      </c:pt>
                      <c:pt idx="5106">
                        <c:v>42217.749999987616</c:v>
                      </c:pt>
                      <c:pt idx="5107">
                        <c:v>42217.791666654281</c:v>
                      </c:pt>
                      <c:pt idx="5108">
                        <c:v>42217.833333320945</c:v>
                      </c:pt>
                      <c:pt idx="5109">
                        <c:v>42217.874999987609</c:v>
                      </c:pt>
                      <c:pt idx="5110">
                        <c:v>42217.916666654273</c:v>
                      </c:pt>
                      <c:pt idx="5111">
                        <c:v>42217.958333320938</c:v>
                      </c:pt>
                      <c:pt idx="5112">
                        <c:v>42217.999999987602</c:v>
                      </c:pt>
                      <c:pt idx="5113">
                        <c:v>42218.041666654266</c:v>
                      </c:pt>
                      <c:pt idx="5114">
                        <c:v>42218.08333332093</c:v>
                      </c:pt>
                      <c:pt idx="5115">
                        <c:v>42218.124999987594</c:v>
                      </c:pt>
                      <c:pt idx="5116">
                        <c:v>42218.166666654259</c:v>
                      </c:pt>
                      <c:pt idx="5117">
                        <c:v>42218.208333320923</c:v>
                      </c:pt>
                      <c:pt idx="5118">
                        <c:v>42218.249999987587</c:v>
                      </c:pt>
                      <c:pt idx="5119">
                        <c:v>42218.291666654251</c:v>
                      </c:pt>
                      <c:pt idx="5120">
                        <c:v>42218.333333320916</c:v>
                      </c:pt>
                      <c:pt idx="5121">
                        <c:v>42218.37499998758</c:v>
                      </c:pt>
                      <c:pt idx="5122">
                        <c:v>42218.416666654244</c:v>
                      </c:pt>
                      <c:pt idx="5123">
                        <c:v>42218.458333320908</c:v>
                      </c:pt>
                      <c:pt idx="5124">
                        <c:v>42218.499999987573</c:v>
                      </c:pt>
                      <c:pt idx="5125">
                        <c:v>42218.541666654237</c:v>
                      </c:pt>
                      <c:pt idx="5126">
                        <c:v>42218.583333320901</c:v>
                      </c:pt>
                      <c:pt idx="5127">
                        <c:v>42218.624999987565</c:v>
                      </c:pt>
                      <c:pt idx="5128">
                        <c:v>42218.66666665423</c:v>
                      </c:pt>
                      <c:pt idx="5129">
                        <c:v>42218.708333320894</c:v>
                      </c:pt>
                      <c:pt idx="5130">
                        <c:v>42218.749999987558</c:v>
                      </c:pt>
                      <c:pt idx="5131">
                        <c:v>42218.791666654222</c:v>
                      </c:pt>
                      <c:pt idx="5132">
                        <c:v>42218.833333320887</c:v>
                      </c:pt>
                      <c:pt idx="5133">
                        <c:v>42218.874999987551</c:v>
                      </c:pt>
                      <c:pt idx="5134">
                        <c:v>42218.916666654215</c:v>
                      </c:pt>
                      <c:pt idx="5135">
                        <c:v>42218.958333320879</c:v>
                      </c:pt>
                      <c:pt idx="5136">
                        <c:v>42218.999999987544</c:v>
                      </c:pt>
                      <c:pt idx="5137">
                        <c:v>42219.041666654208</c:v>
                      </c:pt>
                      <c:pt idx="5138">
                        <c:v>42219.083333320872</c:v>
                      </c:pt>
                      <c:pt idx="5139">
                        <c:v>42219.124999987536</c:v>
                      </c:pt>
                      <c:pt idx="5140">
                        <c:v>42219.166666654201</c:v>
                      </c:pt>
                      <c:pt idx="5141">
                        <c:v>42219.208333320865</c:v>
                      </c:pt>
                      <c:pt idx="5142">
                        <c:v>42219.249999987529</c:v>
                      </c:pt>
                      <c:pt idx="5143">
                        <c:v>42219.291666654193</c:v>
                      </c:pt>
                      <c:pt idx="5144">
                        <c:v>42219.333333320857</c:v>
                      </c:pt>
                      <c:pt idx="5145">
                        <c:v>42219.374999987522</c:v>
                      </c:pt>
                      <c:pt idx="5146">
                        <c:v>42219.416666654186</c:v>
                      </c:pt>
                      <c:pt idx="5147">
                        <c:v>42219.45833332085</c:v>
                      </c:pt>
                      <c:pt idx="5148">
                        <c:v>42219.499999987514</c:v>
                      </c:pt>
                      <c:pt idx="5149">
                        <c:v>42219.541666654179</c:v>
                      </c:pt>
                      <c:pt idx="5150">
                        <c:v>42219.583333320843</c:v>
                      </c:pt>
                      <c:pt idx="5151">
                        <c:v>42219.624999987507</c:v>
                      </c:pt>
                      <c:pt idx="5152">
                        <c:v>42219.666666654171</c:v>
                      </c:pt>
                      <c:pt idx="5153">
                        <c:v>42219.708333320836</c:v>
                      </c:pt>
                      <c:pt idx="5154">
                        <c:v>42219.7499999875</c:v>
                      </c:pt>
                      <c:pt idx="5155">
                        <c:v>42219.791666654164</c:v>
                      </c:pt>
                      <c:pt idx="5156">
                        <c:v>42219.833333320828</c:v>
                      </c:pt>
                      <c:pt idx="5157">
                        <c:v>42219.874999987493</c:v>
                      </c:pt>
                      <c:pt idx="5158">
                        <c:v>42219.916666654157</c:v>
                      </c:pt>
                      <c:pt idx="5159">
                        <c:v>42219.958333320821</c:v>
                      </c:pt>
                      <c:pt idx="5160">
                        <c:v>42219.999999987485</c:v>
                      </c:pt>
                      <c:pt idx="5161">
                        <c:v>42220.04166665415</c:v>
                      </c:pt>
                      <c:pt idx="5162">
                        <c:v>42220.083333320814</c:v>
                      </c:pt>
                      <c:pt idx="5163">
                        <c:v>42220.124999987478</c:v>
                      </c:pt>
                      <c:pt idx="5164">
                        <c:v>42220.166666654142</c:v>
                      </c:pt>
                      <c:pt idx="5165">
                        <c:v>42220.208333320807</c:v>
                      </c:pt>
                      <c:pt idx="5166">
                        <c:v>42220.249999987471</c:v>
                      </c:pt>
                      <c:pt idx="5167">
                        <c:v>42220.291666654135</c:v>
                      </c:pt>
                      <c:pt idx="5168">
                        <c:v>42220.333333320799</c:v>
                      </c:pt>
                      <c:pt idx="5169">
                        <c:v>42220.374999987464</c:v>
                      </c:pt>
                      <c:pt idx="5170">
                        <c:v>42220.416666654128</c:v>
                      </c:pt>
                      <c:pt idx="5171">
                        <c:v>42220.458333320792</c:v>
                      </c:pt>
                      <c:pt idx="5172">
                        <c:v>42220.499999987456</c:v>
                      </c:pt>
                      <c:pt idx="5173">
                        <c:v>42220.54166665412</c:v>
                      </c:pt>
                      <c:pt idx="5174">
                        <c:v>42220.583333320785</c:v>
                      </c:pt>
                      <c:pt idx="5175">
                        <c:v>42220.624999987449</c:v>
                      </c:pt>
                      <c:pt idx="5176">
                        <c:v>42220.666666654113</c:v>
                      </c:pt>
                      <c:pt idx="5177">
                        <c:v>42220.708333320777</c:v>
                      </c:pt>
                      <c:pt idx="5178">
                        <c:v>42220.749999987442</c:v>
                      </c:pt>
                      <c:pt idx="5179">
                        <c:v>42220.791666654106</c:v>
                      </c:pt>
                      <c:pt idx="5180">
                        <c:v>42220.83333332077</c:v>
                      </c:pt>
                      <c:pt idx="5181">
                        <c:v>42220.874999987434</c:v>
                      </c:pt>
                      <c:pt idx="5182">
                        <c:v>42220.916666654099</c:v>
                      </c:pt>
                      <c:pt idx="5183">
                        <c:v>42220.958333320763</c:v>
                      </c:pt>
                      <c:pt idx="5184">
                        <c:v>42220.999999987427</c:v>
                      </c:pt>
                      <c:pt idx="5185">
                        <c:v>42221.041666654091</c:v>
                      </c:pt>
                      <c:pt idx="5186">
                        <c:v>42221.083333320756</c:v>
                      </c:pt>
                      <c:pt idx="5187">
                        <c:v>42221.12499998742</c:v>
                      </c:pt>
                      <c:pt idx="5188">
                        <c:v>42221.166666654084</c:v>
                      </c:pt>
                      <c:pt idx="5189">
                        <c:v>42221.208333320748</c:v>
                      </c:pt>
                      <c:pt idx="5190">
                        <c:v>42221.249999987413</c:v>
                      </c:pt>
                      <c:pt idx="5191">
                        <c:v>42221.291666654077</c:v>
                      </c:pt>
                      <c:pt idx="5192">
                        <c:v>42221.333333320741</c:v>
                      </c:pt>
                      <c:pt idx="5193">
                        <c:v>42221.374999987405</c:v>
                      </c:pt>
                      <c:pt idx="5194">
                        <c:v>42221.41666665407</c:v>
                      </c:pt>
                      <c:pt idx="5195">
                        <c:v>42221.458333320734</c:v>
                      </c:pt>
                      <c:pt idx="5196">
                        <c:v>42221.499999987398</c:v>
                      </c:pt>
                      <c:pt idx="5197">
                        <c:v>42221.541666654062</c:v>
                      </c:pt>
                      <c:pt idx="5198">
                        <c:v>42221.583333320727</c:v>
                      </c:pt>
                      <c:pt idx="5199">
                        <c:v>42221.624999987391</c:v>
                      </c:pt>
                      <c:pt idx="5200">
                        <c:v>42221.666666654055</c:v>
                      </c:pt>
                      <c:pt idx="5201">
                        <c:v>42221.708333320719</c:v>
                      </c:pt>
                      <c:pt idx="5202">
                        <c:v>42221.749999987383</c:v>
                      </c:pt>
                      <c:pt idx="5203">
                        <c:v>42221.791666654048</c:v>
                      </c:pt>
                      <c:pt idx="5204">
                        <c:v>42221.833333320712</c:v>
                      </c:pt>
                      <c:pt idx="5205">
                        <c:v>42221.874999987376</c:v>
                      </c:pt>
                      <c:pt idx="5206">
                        <c:v>42221.91666665404</c:v>
                      </c:pt>
                      <c:pt idx="5207">
                        <c:v>42221.958333320705</c:v>
                      </c:pt>
                      <c:pt idx="5208">
                        <c:v>42221.999999987369</c:v>
                      </c:pt>
                      <c:pt idx="5209">
                        <c:v>42222.041666654033</c:v>
                      </c:pt>
                      <c:pt idx="5210">
                        <c:v>42222.083333320697</c:v>
                      </c:pt>
                      <c:pt idx="5211">
                        <c:v>42222.124999987362</c:v>
                      </c:pt>
                      <c:pt idx="5212">
                        <c:v>42222.166666654026</c:v>
                      </c:pt>
                      <c:pt idx="5213">
                        <c:v>42222.20833332069</c:v>
                      </c:pt>
                      <c:pt idx="5214">
                        <c:v>42222.249999987354</c:v>
                      </c:pt>
                      <c:pt idx="5215">
                        <c:v>42222.291666654019</c:v>
                      </c:pt>
                      <c:pt idx="5216">
                        <c:v>42222.333333320683</c:v>
                      </c:pt>
                      <c:pt idx="5217">
                        <c:v>42222.374999987347</c:v>
                      </c:pt>
                      <c:pt idx="5218">
                        <c:v>42222.416666654011</c:v>
                      </c:pt>
                      <c:pt idx="5219">
                        <c:v>42222.458333320676</c:v>
                      </c:pt>
                      <c:pt idx="5220">
                        <c:v>42222.49999998734</c:v>
                      </c:pt>
                      <c:pt idx="5221">
                        <c:v>42222.541666654004</c:v>
                      </c:pt>
                      <c:pt idx="5222">
                        <c:v>42222.583333320668</c:v>
                      </c:pt>
                      <c:pt idx="5223">
                        <c:v>42222.624999987333</c:v>
                      </c:pt>
                      <c:pt idx="5224">
                        <c:v>42222.666666653997</c:v>
                      </c:pt>
                      <c:pt idx="5225">
                        <c:v>42222.708333320661</c:v>
                      </c:pt>
                      <c:pt idx="5226">
                        <c:v>42222.749999987325</c:v>
                      </c:pt>
                      <c:pt idx="5227">
                        <c:v>42222.79166665399</c:v>
                      </c:pt>
                      <c:pt idx="5228">
                        <c:v>42222.833333320654</c:v>
                      </c:pt>
                      <c:pt idx="5229">
                        <c:v>42222.874999987318</c:v>
                      </c:pt>
                      <c:pt idx="5230">
                        <c:v>42222.916666653982</c:v>
                      </c:pt>
                      <c:pt idx="5231">
                        <c:v>42222.958333320646</c:v>
                      </c:pt>
                      <c:pt idx="5232">
                        <c:v>42222.999999987311</c:v>
                      </c:pt>
                      <c:pt idx="5233">
                        <c:v>42223.041666653975</c:v>
                      </c:pt>
                      <c:pt idx="5234">
                        <c:v>42223.083333320639</c:v>
                      </c:pt>
                      <c:pt idx="5235">
                        <c:v>42223.124999987303</c:v>
                      </c:pt>
                      <c:pt idx="5236">
                        <c:v>42223.166666653968</c:v>
                      </c:pt>
                      <c:pt idx="5237">
                        <c:v>42223.208333320632</c:v>
                      </c:pt>
                      <c:pt idx="5238">
                        <c:v>42223.249999987296</c:v>
                      </c:pt>
                      <c:pt idx="5239">
                        <c:v>42223.29166665396</c:v>
                      </c:pt>
                      <c:pt idx="5240">
                        <c:v>42223.333333320625</c:v>
                      </c:pt>
                      <c:pt idx="5241">
                        <c:v>42223.374999987289</c:v>
                      </c:pt>
                      <c:pt idx="5242">
                        <c:v>42223.416666653953</c:v>
                      </c:pt>
                      <c:pt idx="5243">
                        <c:v>42223.458333320617</c:v>
                      </c:pt>
                      <c:pt idx="5244">
                        <c:v>42223.499999987282</c:v>
                      </c:pt>
                      <c:pt idx="5245">
                        <c:v>42223.541666653946</c:v>
                      </c:pt>
                      <c:pt idx="5246">
                        <c:v>42223.58333332061</c:v>
                      </c:pt>
                      <c:pt idx="5247">
                        <c:v>42223.624999987274</c:v>
                      </c:pt>
                      <c:pt idx="5248">
                        <c:v>42223.666666653939</c:v>
                      </c:pt>
                      <c:pt idx="5249">
                        <c:v>42223.708333320603</c:v>
                      </c:pt>
                      <c:pt idx="5250">
                        <c:v>42223.749999987267</c:v>
                      </c:pt>
                      <c:pt idx="5251">
                        <c:v>42223.791666653931</c:v>
                      </c:pt>
                      <c:pt idx="5252">
                        <c:v>42223.833333320596</c:v>
                      </c:pt>
                      <c:pt idx="5253">
                        <c:v>42223.87499998726</c:v>
                      </c:pt>
                      <c:pt idx="5254">
                        <c:v>42223.916666653924</c:v>
                      </c:pt>
                      <c:pt idx="5255">
                        <c:v>42223.958333320588</c:v>
                      </c:pt>
                      <c:pt idx="5256">
                        <c:v>42223.999999987253</c:v>
                      </c:pt>
                      <c:pt idx="5257">
                        <c:v>42224.041666653917</c:v>
                      </c:pt>
                      <c:pt idx="5258">
                        <c:v>42224.083333320581</c:v>
                      </c:pt>
                      <c:pt idx="5259">
                        <c:v>42224.124999987245</c:v>
                      </c:pt>
                      <c:pt idx="5260">
                        <c:v>42224.166666653909</c:v>
                      </c:pt>
                      <c:pt idx="5261">
                        <c:v>42224.208333320574</c:v>
                      </c:pt>
                      <c:pt idx="5262">
                        <c:v>42224.249999987238</c:v>
                      </c:pt>
                      <c:pt idx="5263">
                        <c:v>42224.291666653902</c:v>
                      </c:pt>
                      <c:pt idx="5264">
                        <c:v>42224.333333320566</c:v>
                      </c:pt>
                      <c:pt idx="5265">
                        <c:v>42224.374999987231</c:v>
                      </c:pt>
                      <c:pt idx="5266">
                        <c:v>42224.416666653895</c:v>
                      </c:pt>
                      <c:pt idx="5267">
                        <c:v>42224.458333320559</c:v>
                      </c:pt>
                      <c:pt idx="5268">
                        <c:v>42224.499999987223</c:v>
                      </c:pt>
                      <c:pt idx="5269">
                        <c:v>42224.541666653888</c:v>
                      </c:pt>
                      <c:pt idx="5270">
                        <c:v>42224.583333320552</c:v>
                      </c:pt>
                      <c:pt idx="5271">
                        <c:v>42224.624999987216</c:v>
                      </c:pt>
                      <c:pt idx="5272">
                        <c:v>42224.66666665388</c:v>
                      </c:pt>
                      <c:pt idx="5273">
                        <c:v>42224.708333320545</c:v>
                      </c:pt>
                      <c:pt idx="5274">
                        <c:v>42224.749999987209</c:v>
                      </c:pt>
                      <c:pt idx="5275">
                        <c:v>42224.791666653873</c:v>
                      </c:pt>
                      <c:pt idx="5276">
                        <c:v>42224.833333320537</c:v>
                      </c:pt>
                      <c:pt idx="5277">
                        <c:v>42224.874999987202</c:v>
                      </c:pt>
                      <c:pt idx="5278">
                        <c:v>42224.916666653866</c:v>
                      </c:pt>
                      <c:pt idx="5279">
                        <c:v>42224.95833332053</c:v>
                      </c:pt>
                      <c:pt idx="5280">
                        <c:v>42224.999999987194</c:v>
                      </c:pt>
                      <c:pt idx="5281">
                        <c:v>42225.041666653859</c:v>
                      </c:pt>
                      <c:pt idx="5282">
                        <c:v>42225.083333320523</c:v>
                      </c:pt>
                      <c:pt idx="5283">
                        <c:v>42225.124999987187</c:v>
                      </c:pt>
                      <c:pt idx="5284">
                        <c:v>42225.166666653851</c:v>
                      </c:pt>
                      <c:pt idx="5285">
                        <c:v>42225.208333320516</c:v>
                      </c:pt>
                      <c:pt idx="5286">
                        <c:v>42225.24999998718</c:v>
                      </c:pt>
                      <c:pt idx="5287">
                        <c:v>42225.291666653844</c:v>
                      </c:pt>
                      <c:pt idx="5288">
                        <c:v>42225.333333320508</c:v>
                      </c:pt>
                      <c:pt idx="5289">
                        <c:v>42225.374999987172</c:v>
                      </c:pt>
                      <c:pt idx="5290">
                        <c:v>42225.416666653837</c:v>
                      </c:pt>
                      <c:pt idx="5291">
                        <c:v>42225.458333320501</c:v>
                      </c:pt>
                      <c:pt idx="5292">
                        <c:v>42225.499999987165</c:v>
                      </c:pt>
                      <c:pt idx="5293">
                        <c:v>42225.541666653829</c:v>
                      </c:pt>
                      <c:pt idx="5294">
                        <c:v>42225.583333320494</c:v>
                      </c:pt>
                      <c:pt idx="5295">
                        <c:v>42225.624999987158</c:v>
                      </c:pt>
                      <c:pt idx="5296">
                        <c:v>42225.666666653822</c:v>
                      </c:pt>
                      <c:pt idx="5297">
                        <c:v>42225.708333320486</c:v>
                      </c:pt>
                      <c:pt idx="5298">
                        <c:v>42225.749999987151</c:v>
                      </c:pt>
                      <c:pt idx="5299">
                        <c:v>42225.791666653815</c:v>
                      </c:pt>
                      <c:pt idx="5300">
                        <c:v>42225.833333320479</c:v>
                      </c:pt>
                      <c:pt idx="5301">
                        <c:v>42225.874999987143</c:v>
                      </c:pt>
                      <c:pt idx="5302">
                        <c:v>42225.916666653808</c:v>
                      </c:pt>
                      <c:pt idx="5303">
                        <c:v>42225.958333320472</c:v>
                      </c:pt>
                      <c:pt idx="5304">
                        <c:v>42225.999999987136</c:v>
                      </c:pt>
                      <c:pt idx="5305">
                        <c:v>42226.0416666538</c:v>
                      </c:pt>
                      <c:pt idx="5306">
                        <c:v>42226.083333320465</c:v>
                      </c:pt>
                      <c:pt idx="5307">
                        <c:v>42226.124999987129</c:v>
                      </c:pt>
                      <c:pt idx="5308">
                        <c:v>42226.166666653793</c:v>
                      </c:pt>
                      <c:pt idx="5309">
                        <c:v>42226.208333320457</c:v>
                      </c:pt>
                      <c:pt idx="5310">
                        <c:v>42226.249999987122</c:v>
                      </c:pt>
                      <c:pt idx="5311">
                        <c:v>42226.291666653786</c:v>
                      </c:pt>
                      <c:pt idx="5312">
                        <c:v>42226.33333332045</c:v>
                      </c:pt>
                      <c:pt idx="5313">
                        <c:v>42226.374999987114</c:v>
                      </c:pt>
                      <c:pt idx="5314">
                        <c:v>42226.416666653779</c:v>
                      </c:pt>
                      <c:pt idx="5315">
                        <c:v>42226.458333320443</c:v>
                      </c:pt>
                      <c:pt idx="5316">
                        <c:v>42226.499999987107</c:v>
                      </c:pt>
                      <c:pt idx="5317">
                        <c:v>42226.541666653771</c:v>
                      </c:pt>
                      <c:pt idx="5318">
                        <c:v>42226.583333320435</c:v>
                      </c:pt>
                      <c:pt idx="5319">
                        <c:v>42226.6249999871</c:v>
                      </c:pt>
                      <c:pt idx="5320">
                        <c:v>42226.666666653764</c:v>
                      </c:pt>
                      <c:pt idx="5321">
                        <c:v>42226.708333320428</c:v>
                      </c:pt>
                      <c:pt idx="5322">
                        <c:v>42226.749999987092</c:v>
                      </c:pt>
                      <c:pt idx="5323">
                        <c:v>42226.791666653757</c:v>
                      </c:pt>
                      <c:pt idx="5324">
                        <c:v>42226.833333320421</c:v>
                      </c:pt>
                      <c:pt idx="5325">
                        <c:v>42226.874999987085</c:v>
                      </c:pt>
                      <c:pt idx="5326">
                        <c:v>42226.916666653749</c:v>
                      </c:pt>
                      <c:pt idx="5327">
                        <c:v>42226.958333320414</c:v>
                      </c:pt>
                      <c:pt idx="5328">
                        <c:v>42226.999999987078</c:v>
                      </c:pt>
                      <c:pt idx="5329">
                        <c:v>42227.041666653742</c:v>
                      </c:pt>
                      <c:pt idx="5330">
                        <c:v>42227.083333320406</c:v>
                      </c:pt>
                      <c:pt idx="5331">
                        <c:v>42227.124999987071</c:v>
                      </c:pt>
                      <c:pt idx="5332">
                        <c:v>42227.166666653735</c:v>
                      </c:pt>
                      <c:pt idx="5333">
                        <c:v>42227.208333320399</c:v>
                      </c:pt>
                      <c:pt idx="5334">
                        <c:v>42227.249999987063</c:v>
                      </c:pt>
                      <c:pt idx="5335">
                        <c:v>42227.291666653728</c:v>
                      </c:pt>
                      <c:pt idx="5336">
                        <c:v>42227.333333320392</c:v>
                      </c:pt>
                      <c:pt idx="5337">
                        <c:v>42227.374999987056</c:v>
                      </c:pt>
                      <c:pt idx="5338">
                        <c:v>42227.41666665372</c:v>
                      </c:pt>
                      <c:pt idx="5339">
                        <c:v>42227.458333320385</c:v>
                      </c:pt>
                      <c:pt idx="5340">
                        <c:v>42227.499999987049</c:v>
                      </c:pt>
                      <c:pt idx="5341">
                        <c:v>42227.541666653713</c:v>
                      </c:pt>
                      <c:pt idx="5342">
                        <c:v>42227.583333320377</c:v>
                      </c:pt>
                      <c:pt idx="5343">
                        <c:v>42227.624999987042</c:v>
                      </c:pt>
                      <c:pt idx="5344">
                        <c:v>42227.666666653706</c:v>
                      </c:pt>
                      <c:pt idx="5345">
                        <c:v>42227.70833332037</c:v>
                      </c:pt>
                      <c:pt idx="5346">
                        <c:v>42227.749999987034</c:v>
                      </c:pt>
                      <c:pt idx="5347">
                        <c:v>42227.791666653698</c:v>
                      </c:pt>
                      <c:pt idx="5348">
                        <c:v>42227.833333320363</c:v>
                      </c:pt>
                      <c:pt idx="5349">
                        <c:v>42227.874999987027</c:v>
                      </c:pt>
                      <c:pt idx="5350">
                        <c:v>42227.916666653691</c:v>
                      </c:pt>
                      <c:pt idx="5351">
                        <c:v>42227.958333320355</c:v>
                      </c:pt>
                      <c:pt idx="5352">
                        <c:v>42227.99999998702</c:v>
                      </c:pt>
                      <c:pt idx="5353">
                        <c:v>42228.041666653684</c:v>
                      </c:pt>
                      <c:pt idx="5354">
                        <c:v>42228.083333320348</c:v>
                      </c:pt>
                      <c:pt idx="5355">
                        <c:v>42228.124999987012</c:v>
                      </c:pt>
                      <c:pt idx="5356">
                        <c:v>42228.166666653677</c:v>
                      </c:pt>
                      <c:pt idx="5357">
                        <c:v>42228.208333320341</c:v>
                      </c:pt>
                      <c:pt idx="5358">
                        <c:v>42228.249999987005</c:v>
                      </c:pt>
                      <c:pt idx="5359">
                        <c:v>42228.291666653669</c:v>
                      </c:pt>
                      <c:pt idx="5360">
                        <c:v>42228.333333320334</c:v>
                      </c:pt>
                      <c:pt idx="5361">
                        <c:v>42228.374999986998</c:v>
                      </c:pt>
                      <c:pt idx="5362">
                        <c:v>42228.416666653662</c:v>
                      </c:pt>
                      <c:pt idx="5363">
                        <c:v>42228.458333320326</c:v>
                      </c:pt>
                      <c:pt idx="5364">
                        <c:v>42228.499999986991</c:v>
                      </c:pt>
                      <c:pt idx="5365">
                        <c:v>42228.541666653655</c:v>
                      </c:pt>
                      <c:pt idx="5366">
                        <c:v>42228.583333320319</c:v>
                      </c:pt>
                      <c:pt idx="5367">
                        <c:v>42228.624999986983</c:v>
                      </c:pt>
                      <c:pt idx="5368">
                        <c:v>42228.666666653648</c:v>
                      </c:pt>
                      <c:pt idx="5369">
                        <c:v>42228.708333320312</c:v>
                      </c:pt>
                      <c:pt idx="5370">
                        <c:v>42228.749999986976</c:v>
                      </c:pt>
                      <c:pt idx="5371">
                        <c:v>42228.79166665364</c:v>
                      </c:pt>
                      <c:pt idx="5372">
                        <c:v>42228.833333320305</c:v>
                      </c:pt>
                      <c:pt idx="5373">
                        <c:v>42228.874999986969</c:v>
                      </c:pt>
                      <c:pt idx="5374">
                        <c:v>42228.916666653633</c:v>
                      </c:pt>
                      <c:pt idx="5375">
                        <c:v>42228.958333320297</c:v>
                      </c:pt>
                      <c:pt idx="5376">
                        <c:v>42228.999999986961</c:v>
                      </c:pt>
                      <c:pt idx="5377">
                        <c:v>42229.041666653626</c:v>
                      </c:pt>
                      <c:pt idx="5378">
                        <c:v>42229.08333332029</c:v>
                      </c:pt>
                      <c:pt idx="5379">
                        <c:v>42229.124999986954</c:v>
                      </c:pt>
                      <c:pt idx="5380">
                        <c:v>42229.166666653618</c:v>
                      </c:pt>
                      <c:pt idx="5381">
                        <c:v>42229.208333320283</c:v>
                      </c:pt>
                      <c:pt idx="5382">
                        <c:v>42229.249999986947</c:v>
                      </c:pt>
                      <c:pt idx="5383">
                        <c:v>42229.291666653611</c:v>
                      </c:pt>
                      <c:pt idx="5384">
                        <c:v>42229.333333320275</c:v>
                      </c:pt>
                      <c:pt idx="5385">
                        <c:v>42229.37499998694</c:v>
                      </c:pt>
                      <c:pt idx="5386">
                        <c:v>42229.416666653604</c:v>
                      </c:pt>
                      <c:pt idx="5387">
                        <c:v>42229.458333320268</c:v>
                      </c:pt>
                      <c:pt idx="5388">
                        <c:v>42229.499999986932</c:v>
                      </c:pt>
                      <c:pt idx="5389">
                        <c:v>42229.541666653597</c:v>
                      </c:pt>
                      <c:pt idx="5390">
                        <c:v>42229.583333320261</c:v>
                      </c:pt>
                      <c:pt idx="5391">
                        <c:v>42229.624999986925</c:v>
                      </c:pt>
                      <c:pt idx="5392">
                        <c:v>42229.666666653589</c:v>
                      </c:pt>
                      <c:pt idx="5393">
                        <c:v>42229.708333320254</c:v>
                      </c:pt>
                      <c:pt idx="5394">
                        <c:v>42229.749999986918</c:v>
                      </c:pt>
                      <c:pt idx="5395">
                        <c:v>42229.791666653582</c:v>
                      </c:pt>
                      <c:pt idx="5396">
                        <c:v>42229.833333320246</c:v>
                      </c:pt>
                      <c:pt idx="5397">
                        <c:v>42229.874999986911</c:v>
                      </c:pt>
                      <c:pt idx="5398">
                        <c:v>42229.916666653575</c:v>
                      </c:pt>
                      <c:pt idx="5399">
                        <c:v>42229.958333320239</c:v>
                      </c:pt>
                      <c:pt idx="5400">
                        <c:v>42229.999999986903</c:v>
                      </c:pt>
                      <c:pt idx="5401">
                        <c:v>42230.041666653568</c:v>
                      </c:pt>
                      <c:pt idx="5402">
                        <c:v>42230.083333320232</c:v>
                      </c:pt>
                      <c:pt idx="5403">
                        <c:v>42230.124999986896</c:v>
                      </c:pt>
                      <c:pt idx="5404">
                        <c:v>42230.16666665356</c:v>
                      </c:pt>
                      <c:pt idx="5405">
                        <c:v>42230.208333320224</c:v>
                      </c:pt>
                      <c:pt idx="5406">
                        <c:v>42230.249999986889</c:v>
                      </c:pt>
                      <c:pt idx="5407">
                        <c:v>42230.291666653553</c:v>
                      </c:pt>
                      <c:pt idx="5408">
                        <c:v>42230.333333320217</c:v>
                      </c:pt>
                      <c:pt idx="5409">
                        <c:v>42230.374999986881</c:v>
                      </c:pt>
                      <c:pt idx="5410">
                        <c:v>42230.416666653546</c:v>
                      </c:pt>
                      <c:pt idx="5411">
                        <c:v>42230.45833332021</c:v>
                      </c:pt>
                      <c:pt idx="5412">
                        <c:v>42230.499999986874</c:v>
                      </c:pt>
                      <c:pt idx="5413">
                        <c:v>42230.541666653538</c:v>
                      </c:pt>
                      <c:pt idx="5414">
                        <c:v>42230.583333320203</c:v>
                      </c:pt>
                      <c:pt idx="5415">
                        <c:v>42230.624999986867</c:v>
                      </c:pt>
                      <c:pt idx="5416">
                        <c:v>42230.666666653531</c:v>
                      </c:pt>
                      <c:pt idx="5417">
                        <c:v>42230.708333320195</c:v>
                      </c:pt>
                      <c:pt idx="5418">
                        <c:v>42230.74999998686</c:v>
                      </c:pt>
                      <c:pt idx="5419">
                        <c:v>42230.791666653524</c:v>
                      </c:pt>
                      <c:pt idx="5420">
                        <c:v>42230.833333320188</c:v>
                      </c:pt>
                      <c:pt idx="5421">
                        <c:v>42230.874999986852</c:v>
                      </c:pt>
                      <c:pt idx="5422">
                        <c:v>42230.916666653517</c:v>
                      </c:pt>
                      <c:pt idx="5423">
                        <c:v>42230.958333320181</c:v>
                      </c:pt>
                      <c:pt idx="5424">
                        <c:v>42230.999999986845</c:v>
                      </c:pt>
                      <c:pt idx="5425">
                        <c:v>42231.041666653509</c:v>
                      </c:pt>
                      <c:pt idx="5426">
                        <c:v>42231.083333320174</c:v>
                      </c:pt>
                      <c:pt idx="5427">
                        <c:v>42231.124999986838</c:v>
                      </c:pt>
                      <c:pt idx="5428">
                        <c:v>42231.166666653502</c:v>
                      </c:pt>
                      <c:pt idx="5429">
                        <c:v>42231.208333320166</c:v>
                      </c:pt>
                      <c:pt idx="5430">
                        <c:v>42231.249999986831</c:v>
                      </c:pt>
                      <c:pt idx="5431">
                        <c:v>42231.291666653495</c:v>
                      </c:pt>
                      <c:pt idx="5432">
                        <c:v>42231.333333320159</c:v>
                      </c:pt>
                      <c:pt idx="5433">
                        <c:v>42231.374999986823</c:v>
                      </c:pt>
                      <c:pt idx="5434">
                        <c:v>42231.416666653487</c:v>
                      </c:pt>
                      <c:pt idx="5435">
                        <c:v>42231.458333320152</c:v>
                      </c:pt>
                      <c:pt idx="5436">
                        <c:v>42231.499999986816</c:v>
                      </c:pt>
                      <c:pt idx="5437">
                        <c:v>42231.54166665348</c:v>
                      </c:pt>
                      <c:pt idx="5438">
                        <c:v>42231.583333320144</c:v>
                      </c:pt>
                      <c:pt idx="5439">
                        <c:v>42231.624999986809</c:v>
                      </c:pt>
                      <c:pt idx="5440">
                        <c:v>42231.666666653473</c:v>
                      </c:pt>
                      <c:pt idx="5441">
                        <c:v>42231.708333320137</c:v>
                      </c:pt>
                      <c:pt idx="5442">
                        <c:v>42231.749999986801</c:v>
                      </c:pt>
                      <c:pt idx="5443">
                        <c:v>42231.791666653466</c:v>
                      </c:pt>
                      <c:pt idx="5444">
                        <c:v>42231.83333332013</c:v>
                      </c:pt>
                      <c:pt idx="5445">
                        <c:v>42231.874999986794</c:v>
                      </c:pt>
                      <c:pt idx="5446">
                        <c:v>42231.916666653458</c:v>
                      </c:pt>
                      <c:pt idx="5447">
                        <c:v>42231.958333320123</c:v>
                      </c:pt>
                      <c:pt idx="5448">
                        <c:v>42231.999999986787</c:v>
                      </c:pt>
                      <c:pt idx="5449">
                        <c:v>42232.041666653451</c:v>
                      </c:pt>
                      <c:pt idx="5450">
                        <c:v>42232.083333320115</c:v>
                      </c:pt>
                      <c:pt idx="5451">
                        <c:v>42232.12499998678</c:v>
                      </c:pt>
                      <c:pt idx="5452">
                        <c:v>42232.166666653444</c:v>
                      </c:pt>
                      <c:pt idx="5453">
                        <c:v>42232.208333320108</c:v>
                      </c:pt>
                      <c:pt idx="5454">
                        <c:v>42232.249999986772</c:v>
                      </c:pt>
                      <c:pt idx="5455">
                        <c:v>42232.291666653437</c:v>
                      </c:pt>
                      <c:pt idx="5456">
                        <c:v>42232.333333320101</c:v>
                      </c:pt>
                      <c:pt idx="5457">
                        <c:v>42232.374999986765</c:v>
                      </c:pt>
                      <c:pt idx="5458">
                        <c:v>42232.416666653429</c:v>
                      </c:pt>
                      <c:pt idx="5459">
                        <c:v>42232.458333320094</c:v>
                      </c:pt>
                      <c:pt idx="5460">
                        <c:v>42232.499999986758</c:v>
                      </c:pt>
                      <c:pt idx="5461">
                        <c:v>42232.541666653422</c:v>
                      </c:pt>
                      <c:pt idx="5462">
                        <c:v>42232.583333320086</c:v>
                      </c:pt>
                      <c:pt idx="5463">
                        <c:v>42232.62499998675</c:v>
                      </c:pt>
                      <c:pt idx="5464">
                        <c:v>42232.666666653415</c:v>
                      </c:pt>
                      <c:pt idx="5465">
                        <c:v>42232.708333320079</c:v>
                      </c:pt>
                      <c:pt idx="5466">
                        <c:v>42232.749999986743</c:v>
                      </c:pt>
                      <c:pt idx="5467">
                        <c:v>42232.791666653407</c:v>
                      </c:pt>
                      <c:pt idx="5468">
                        <c:v>42232.833333320072</c:v>
                      </c:pt>
                      <c:pt idx="5469">
                        <c:v>42232.874999986736</c:v>
                      </c:pt>
                      <c:pt idx="5470">
                        <c:v>42232.9166666534</c:v>
                      </c:pt>
                      <c:pt idx="5471">
                        <c:v>42232.958333320064</c:v>
                      </c:pt>
                      <c:pt idx="5472">
                        <c:v>42232.999999986729</c:v>
                      </c:pt>
                      <c:pt idx="5473">
                        <c:v>42233.041666653393</c:v>
                      </c:pt>
                      <c:pt idx="5474">
                        <c:v>42233.083333320057</c:v>
                      </c:pt>
                      <c:pt idx="5475">
                        <c:v>42233.124999986721</c:v>
                      </c:pt>
                      <c:pt idx="5476">
                        <c:v>42233.166666653386</c:v>
                      </c:pt>
                      <c:pt idx="5477">
                        <c:v>42233.20833332005</c:v>
                      </c:pt>
                      <c:pt idx="5478">
                        <c:v>42233.249999986714</c:v>
                      </c:pt>
                      <c:pt idx="5479">
                        <c:v>42233.291666653378</c:v>
                      </c:pt>
                      <c:pt idx="5480">
                        <c:v>42233.333333320043</c:v>
                      </c:pt>
                      <c:pt idx="5481">
                        <c:v>42233.374999986707</c:v>
                      </c:pt>
                      <c:pt idx="5482">
                        <c:v>42233.416666653371</c:v>
                      </c:pt>
                      <c:pt idx="5483">
                        <c:v>42233.458333320035</c:v>
                      </c:pt>
                      <c:pt idx="5484">
                        <c:v>42233.4999999867</c:v>
                      </c:pt>
                      <c:pt idx="5485">
                        <c:v>42233.541666653364</c:v>
                      </c:pt>
                      <c:pt idx="5486">
                        <c:v>42233.583333320028</c:v>
                      </c:pt>
                      <c:pt idx="5487">
                        <c:v>42233.624999986692</c:v>
                      </c:pt>
                      <c:pt idx="5488">
                        <c:v>42233.666666653357</c:v>
                      </c:pt>
                      <c:pt idx="5489">
                        <c:v>42233.708333320021</c:v>
                      </c:pt>
                      <c:pt idx="5490">
                        <c:v>42233.749999986685</c:v>
                      </c:pt>
                      <c:pt idx="5491">
                        <c:v>42233.791666653349</c:v>
                      </c:pt>
                      <c:pt idx="5492">
                        <c:v>42233.833333320013</c:v>
                      </c:pt>
                      <c:pt idx="5493">
                        <c:v>42233.874999986678</c:v>
                      </c:pt>
                      <c:pt idx="5494">
                        <c:v>42233.916666653342</c:v>
                      </c:pt>
                      <c:pt idx="5495">
                        <c:v>42233.958333320006</c:v>
                      </c:pt>
                      <c:pt idx="5496">
                        <c:v>42233.99999998667</c:v>
                      </c:pt>
                      <c:pt idx="5497">
                        <c:v>42234.041666653335</c:v>
                      </c:pt>
                      <c:pt idx="5498">
                        <c:v>42234.083333319999</c:v>
                      </c:pt>
                      <c:pt idx="5499">
                        <c:v>42234.124999986663</c:v>
                      </c:pt>
                      <c:pt idx="5500">
                        <c:v>42234.166666653327</c:v>
                      </c:pt>
                      <c:pt idx="5501">
                        <c:v>42234.208333319992</c:v>
                      </c:pt>
                      <c:pt idx="5502">
                        <c:v>42234.249999986656</c:v>
                      </c:pt>
                      <c:pt idx="5503">
                        <c:v>42234.29166665332</c:v>
                      </c:pt>
                      <c:pt idx="5504">
                        <c:v>42234.333333319984</c:v>
                      </c:pt>
                      <c:pt idx="5505">
                        <c:v>42234.374999986649</c:v>
                      </c:pt>
                      <c:pt idx="5506">
                        <c:v>42234.416666653313</c:v>
                      </c:pt>
                      <c:pt idx="5507">
                        <c:v>42234.458333319977</c:v>
                      </c:pt>
                      <c:pt idx="5508">
                        <c:v>42234.499999986641</c:v>
                      </c:pt>
                      <c:pt idx="5509">
                        <c:v>42234.541666653306</c:v>
                      </c:pt>
                      <c:pt idx="5510">
                        <c:v>42234.58333331997</c:v>
                      </c:pt>
                      <c:pt idx="5511">
                        <c:v>42234.624999986634</c:v>
                      </c:pt>
                      <c:pt idx="5512">
                        <c:v>42234.666666653298</c:v>
                      </c:pt>
                      <c:pt idx="5513">
                        <c:v>42234.708333319963</c:v>
                      </c:pt>
                      <c:pt idx="5514">
                        <c:v>42234.749999986627</c:v>
                      </c:pt>
                      <c:pt idx="5515">
                        <c:v>42234.791666653291</c:v>
                      </c:pt>
                      <c:pt idx="5516">
                        <c:v>42234.833333319955</c:v>
                      </c:pt>
                      <c:pt idx="5517">
                        <c:v>42234.87499998662</c:v>
                      </c:pt>
                      <c:pt idx="5518">
                        <c:v>42234.916666653284</c:v>
                      </c:pt>
                      <c:pt idx="5519">
                        <c:v>42234.958333319948</c:v>
                      </c:pt>
                      <c:pt idx="5520">
                        <c:v>42234.999999986612</c:v>
                      </c:pt>
                      <c:pt idx="5521">
                        <c:v>42235.041666653276</c:v>
                      </c:pt>
                      <c:pt idx="5522">
                        <c:v>42235.083333319941</c:v>
                      </c:pt>
                      <c:pt idx="5523">
                        <c:v>42235.124999986605</c:v>
                      </c:pt>
                      <c:pt idx="5524">
                        <c:v>42235.166666653269</c:v>
                      </c:pt>
                      <c:pt idx="5525">
                        <c:v>42235.208333319933</c:v>
                      </c:pt>
                      <c:pt idx="5526">
                        <c:v>42235.249999986598</c:v>
                      </c:pt>
                      <c:pt idx="5527">
                        <c:v>42235.291666653262</c:v>
                      </c:pt>
                      <c:pt idx="5528">
                        <c:v>42235.333333319926</c:v>
                      </c:pt>
                      <c:pt idx="5529">
                        <c:v>42235.37499998659</c:v>
                      </c:pt>
                      <c:pt idx="5530">
                        <c:v>42235.416666653255</c:v>
                      </c:pt>
                      <c:pt idx="5531">
                        <c:v>42235.458333319919</c:v>
                      </c:pt>
                      <c:pt idx="5532">
                        <c:v>42235.499999986583</c:v>
                      </c:pt>
                      <c:pt idx="5533">
                        <c:v>42235.541666653247</c:v>
                      </c:pt>
                      <c:pt idx="5534">
                        <c:v>42235.583333319912</c:v>
                      </c:pt>
                      <c:pt idx="5535">
                        <c:v>42235.624999986576</c:v>
                      </c:pt>
                      <c:pt idx="5536">
                        <c:v>42235.66666665324</c:v>
                      </c:pt>
                      <c:pt idx="5537">
                        <c:v>42235.708333319904</c:v>
                      </c:pt>
                      <c:pt idx="5538">
                        <c:v>42235.749999986569</c:v>
                      </c:pt>
                      <c:pt idx="5539">
                        <c:v>42235.791666653233</c:v>
                      </c:pt>
                      <c:pt idx="5540">
                        <c:v>42235.833333319897</c:v>
                      </c:pt>
                      <c:pt idx="5541">
                        <c:v>42235.874999986561</c:v>
                      </c:pt>
                      <c:pt idx="5542">
                        <c:v>42235.916666653226</c:v>
                      </c:pt>
                      <c:pt idx="5543">
                        <c:v>42235.95833331989</c:v>
                      </c:pt>
                      <c:pt idx="5544">
                        <c:v>42235.999999986554</c:v>
                      </c:pt>
                      <c:pt idx="5545">
                        <c:v>42236.041666653218</c:v>
                      </c:pt>
                      <c:pt idx="5546">
                        <c:v>42236.083333319883</c:v>
                      </c:pt>
                      <c:pt idx="5547">
                        <c:v>42236.124999986547</c:v>
                      </c:pt>
                      <c:pt idx="5548">
                        <c:v>42236.166666653211</c:v>
                      </c:pt>
                      <c:pt idx="5549">
                        <c:v>42236.208333319875</c:v>
                      </c:pt>
                      <c:pt idx="5550">
                        <c:v>42236.249999986539</c:v>
                      </c:pt>
                      <c:pt idx="5551">
                        <c:v>42236.291666653204</c:v>
                      </c:pt>
                      <c:pt idx="5552">
                        <c:v>42236.333333319868</c:v>
                      </c:pt>
                      <c:pt idx="5553">
                        <c:v>42236.374999986532</c:v>
                      </c:pt>
                      <c:pt idx="5554">
                        <c:v>42236.416666653196</c:v>
                      </c:pt>
                      <c:pt idx="5555">
                        <c:v>42236.458333319861</c:v>
                      </c:pt>
                      <c:pt idx="5556">
                        <c:v>42236.499999986525</c:v>
                      </c:pt>
                      <c:pt idx="5557">
                        <c:v>42236.541666653189</c:v>
                      </c:pt>
                      <c:pt idx="5558">
                        <c:v>42236.583333319853</c:v>
                      </c:pt>
                      <c:pt idx="5559">
                        <c:v>42236.624999986518</c:v>
                      </c:pt>
                      <c:pt idx="5560">
                        <c:v>42236.666666653182</c:v>
                      </c:pt>
                      <c:pt idx="5561">
                        <c:v>42236.708333319846</c:v>
                      </c:pt>
                      <c:pt idx="5562">
                        <c:v>42236.74999998651</c:v>
                      </c:pt>
                      <c:pt idx="5563">
                        <c:v>42236.791666653175</c:v>
                      </c:pt>
                      <c:pt idx="5564">
                        <c:v>42236.833333319839</c:v>
                      </c:pt>
                      <c:pt idx="5565">
                        <c:v>42236.874999986503</c:v>
                      </c:pt>
                      <c:pt idx="5566">
                        <c:v>42236.916666653167</c:v>
                      </c:pt>
                      <c:pt idx="5567">
                        <c:v>42236.958333319832</c:v>
                      </c:pt>
                      <c:pt idx="5568">
                        <c:v>42236.999999986496</c:v>
                      </c:pt>
                      <c:pt idx="5569">
                        <c:v>42237.04166665316</c:v>
                      </c:pt>
                      <c:pt idx="5570">
                        <c:v>42237.083333319824</c:v>
                      </c:pt>
                      <c:pt idx="5571">
                        <c:v>42237.124999986489</c:v>
                      </c:pt>
                      <c:pt idx="5572">
                        <c:v>42237.166666653153</c:v>
                      </c:pt>
                      <c:pt idx="5573">
                        <c:v>42237.208333319817</c:v>
                      </c:pt>
                      <c:pt idx="5574">
                        <c:v>42237.249999986481</c:v>
                      </c:pt>
                      <c:pt idx="5575">
                        <c:v>42237.291666653146</c:v>
                      </c:pt>
                      <c:pt idx="5576">
                        <c:v>42237.33333331981</c:v>
                      </c:pt>
                      <c:pt idx="5577">
                        <c:v>42237.374999986474</c:v>
                      </c:pt>
                      <c:pt idx="5578">
                        <c:v>42237.416666653138</c:v>
                      </c:pt>
                      <c:pt idx="5579">
                        <c:v>42237.458333319802</c:v>
                      </c:pt>
                      <c:pt idx="5580">
                        <c:v>42237.499999986467</c:v>
                      </c:pt>
                      <c:pt idx="5581">
                        <c:v>42237.541666653131</c:v>
                      </c:pt>
                      <c:pt idx="5582">
                        <c:v>42237.583333319795</c:v>
                      </c:pt>
                      <c:pt idx="5583">
                        <c:v>42237.624999986459</c:v>
                      </c:pt>
                      <c:pt idx="5584">
                        <c:v>42237.666666653124</c:v>
                      </c:pt>
                      <c:pt idx="5585">
                        <c:v>42237.708333319788</c:v>
                      </c:pt>
                      <c:pt idx="5586">
                        <c:v>42237.749999986452</c:v>
                      </c:pt>
                      <c:pt idx="5587">
                        <c:v>42237.791666653116</c:v>
                      </c:pt>
                      <c:pt idx="5588">
                        <c:v>42237.833333319781</c:v>
                      </c:pt>
                      <c:pt idx="5589">
                        <c:v>42237.874999986445</c:v>
                      </c:pt>
                      <c:pt idx="5590">
                        <c:v>42237.916666653109</c:v>
                      </c:pt>
                      <c:pt idx="5591">
                        <c:v>42237.958333319773</c:v>
                      </c:pt>
                      <c:pt idx="5592">
                        <c:v>42237.999999986438</c:v>
                      </c:pt>
                      <c:pt idx="5593">
                        <c:v>42238.041666653102</c:v>
                      </c:pt>
                      <c:pt idx="5594">
                        <c:v>42238.083333319766</c:v>
                      </c:pt>
                      <c:pt idx="5595">
                        <c:v>42238.12499998643</c:v>
                      </c:pt>
                      <c:pt idx="5596">
                        <c:v>42238.166666653095</c:v>
                      </c:pt>
                      <c:pt idx="5597">
                        <c:v>42238.208333319759</c:v>
                      </c:pt>
                      <c:pt idx="5598">
                        <c:v>42238.249999986423</c:v>
                      </c:pt>
                      <c:pt idx="5599">
                        <c:v>42238.291666653087</c:v>
                      </c:pt>
                      <c:pt idx="5600">
                        <c:v>42238.333333319752</c:v>
                      </c:pt>
                      <c:pt idx="5601">
                        <c:v>42238.374999986416</c:v>
                      </c:pt>
                      <c:pt idx="5602">
                        <c:v>42238.41666665308</c:v>
                      </c:pt>
                      <c:pt idx="5603">
                        <c:v>42238.458333319744</c:v>
                      </c:pt>
                      <c:pt idx="5604">
                        <c:v>42238.499999986409</c:v>
                      </c:pt>
                      <c:pt idx="5605">
                        <c:v>42238.541666653073</c:v>
                      </c:pt>
                      <c:pt idx="5606">
                        <c:v>42238.583333319737</c:v>
                      </c:pt>
                      <c:pt idx="5607">
                        <c:v>42238.624999986401</c:v>
                      </c:pt>
                      <c:pt idx="5608">
                        <c:v>42238.666666653065</c:v>
                      </c:pt>
                      <c:pt idx="5609">
                        <c:v>42238.70833331973</c:v>
                      </c:pt>
                      <c:pt idx="5610">
                        <c:v>42238.749999986394</c:v>
                      </c:pt>
                      <c:pt idx="5611">
                        <c:v>42238.791666653058</c:v>
                      </c:pt>
                      <c:pt idx="5612">
                        <c:v>42238.833333319722</c:v>
                      </c:pt>
                      <c:pt idx="5613">
                        <c:v>42238.874999986387</c:v>
                      </c:pt>
                      <c:pt idx="5614">
                        <c:v>42238.916666653051</c:v>
                      </c:pt>
                      <c:pt idx="5615">
                        <c:v>42238.958333319715</c:v>
                      </c:pt>
                      <c:pt idx="5616">
                        <c:v>42238.999999986379</c:v>
                      </c:pt>
                      <c:pt idx="5617">
                        <c:v>42239.041666653044</c:v>
                      </c:pt>
                      <c:pt idx="5618">
                        <c:v>42239.083333319708</c:v>
                      </c:pt>
                      <c:pt idx="5619">
                        <c:v>42239.124999986372</c:v>
                      </c:pt>
                      <c:pt idx="5620">
                        <c:v>42239.166666653036</c:v>
                      </c:pt>
                      <c:pt idx="5621">
                        <c:v>42239.208333319701</c:v>
                      </c:pt>
                      <c:pt idx="5622">
                        <c:v>42239.249999986365</c:v>
                      </c:pt>
                      <c:pt idx="5623">
                        <c:v>42239.291666653029</c:v>
                      </c:pt>
                      <c:pt idx="5624">
                        <c:v>42239.333333319693</c:v>
                      </c:pt>
                      <c:pt idx="5625">
                        <c:v>42239.374999986358</c:v>
                      </c:pt>
                      <c:pt idx="5626">
                        <c:v>42239.416666653022</c:v>
                      </c:pt>
                      <c:pt idx="5627">
                        <c:v>42239.458333319686</c:v>
                      </c:pt>
                      <c:pt idx="5628">
                        <c:v>42239.49999998635</c:v>
                      </c:pt>
                      <c:pt idx="5629">
                        <c:v>42239.541666653015</c:v>
                      </c:pt>
                      <c:pt idx="5630">
                        <c:v>42239.583333319679</c:v>
                      </c:pt>
                      <c:pt idx="5631">
                        <c:v>42239.624999986343</c:v>
                      </c:pt>
                      <c:pt idx="5632">
                        <c:v>42239.666666653007</c:v>
                      </c:pt>
                      <c:pt idx="5633">
                        <c:v>42239.708333319672</c:v>
                      </c:pt>
                      <c:pt idx="5634">
                        <c:v>42239.749999986336</c:v>
                      </c:pt>
                      <c:pt idx="5635">
                        <c:v>42239.791666653</c:v>
                      </c:pt>
                      <c:pt idx="5636">
                        <c:v>42239.833333319664</c:v>
                      </c:pt>
                      <c:pt idx="5637">
                        <c:v>42239.874999986328</c:v>
                      </c:pt>
                      <c:pt idx="5638">
                        <c:v>42239.916666652993</c:v>
                      </c:pt>
                      <c:pt idx="5639">
                        <c:v>42239.958333319657</c:v>
                      </c:pt>
                      <c:pt idx="5640">
                        <c:v>42239.999999986321</c:v>
                      </c:pt>
                      <c:pt idx="5641">
                        <c:v>42240.041666652985</c:v>
                      </c:pt>
                      <c:pt idx="5642">
                        <c:v>42240.08333331965</c:v>
                      </c:pt>
                      <c:pt idx="5643">
                        <c:v>42240.124999986314</c:v>
                      </c:pt>
                      <c:pt idx="5644">
                        <c:v>42240.166666652978</c:v>
                      </c:pt>
                      <c:pt idx="5645">
                        <c:v>42240.208333319642</c:v>
                      </c:pt>
                      <c:pt idx="5646">
                        <c:v>42240.249999986307</c:v>
                      </c:pt>
                      <c:pt idx="5647">
                        <c:v>42240.291666652971</c:v>
                      </c:pt>
                      <c:pt idx="5648">
                        <c:v>42240.333333319635</c:v>
                      </c:pt>
                      <c:pt idx="5649">
                        <c:v>42240.374999986299</c:v>
                      </c:pt>
                      <c:pt idx="5650">
                        <c:v>42240.416666652964</c:v>
                      </c:pt>
                      <c:pt idx="5651">
                        <c:v>42240.458333319628</c:v>
                      </c:pt>
                      <c:pt idx="5652">
                        <c:v>42240.499999986292</c:v>
                      </c:pt>
                      <c:pt idx="5653">
                        <c:v>42240.541666652956</c:v>
                      </c:pt>
                      <c:pt idx="5654">
                        <c:v>42240.583333319621</c:v>
                      </c:pt>
                      <c:pt idx="5655">
                        <c:v>42240.624999986285</c:v>
                      </c:pt>
                      <c:pt idx="5656">
                        <c:v>42240.666666652949</c:v>
                      </c:pt>
                      <c:pt idx="5657">
                        <c:v>42240.708333319613</c:v>
                      </c:pt>
                      <c:pt idx="5658">
                        <c:v>42240.749999986278</c:v>
                      </c:pt>
                      <c:pt idx="5659">
                        <c:v>42240.791666652942</c:v>
                      </c:pt>
                      <c:pt idx="5660">
                        <c:v>42240.833333319606</c:v>
                      </c:pt>
                      <c:pt idx="5661">
                        <c:v>42240.87499998627</c:v>
                      </c:pt>
                      <c:pt idx="5662">
                        <c:v>42240.916666652935</c:v>
                      </c:pt>
                      <c:pt idx="5663">
                        <c:v>42240.958333319599</c:v>
                      </c:pt>
                      <c:pt idx="5664">
                        <c:v>42240.999999986263</c:v>
                      </c:pt>
                      <c:pt idx="5665">
                        <c:v>42241.041666652927</c:v>
                      </c:pt>
                      <c:pt idx="5666">
                        <c:v>42241.083333319591</c:v>
                      </c:pt>
                      <c:pt idx="5667">
                        <c:v>42241.124999986256</c:v>
                      </c:pt>
                      <c:pt idx="5668">
                        <c:v>42241.16666665292</c:v>
                      </c:pt>
                      <c:pt idx="5669">
                        <c:v>42241.208333319584</c:v>
                      </c:pt>
                      <c:pt idx="5670">
                        <c:v>42241.249999986248</c:v>
                      </c:pt>
                      <c:pt idx="5671">
                        <c:v>42241.291666652913</c:v>
                      </c:pt>
                      <c:pt idx="5672">
                        <c:v>42241.333333319577</c:v>
                      </c:pt>
                      <c:pt idx="5673">
                        <c:v>42241.374999986241</c:v>
                      </c:pt>
                      <c:pt idx="5674">
                        <c:v>42241.416666652905</c:v>
                      </c:pt>
                      <c:pt idx="5675">
                        <c:v>42241.45833331957</c:v>
                      </c:pt>
                      <c:pt idx="5676">
                        <c:v>42241.499999986234</c:v>
                      </c:pt>
                      <c:pt idx="5677">
                        <c:v>42241.541666652898</c:v>
                      </c:pt>
                      <c:pt idx="5678">
                        <c:v>42241.583333319562</c:v>
                      </c:pt>
                      <c:pt idx="5679">
                        <c:v>42241.624999986227</c:v>
                      </c:pt>
                      <c:pt idx="5680">
                        <c:v>42241.666666652891</c:v>
                      </c:pt>
                      <c:pt idx="5681">
                        <c:v>42241.708333319555</c:v>
                      </c:pt>
                      <c:pt idx="5682">
                        <c:v>42241.749999986219</c:v>
                      </c:pt>
                      <c:pt idx="5683">
                        <c:v>42241.791666652884</c:v>
                      </c:pt>
                      <c:pt idx="5684">
                        <c:v>42241.833333319548</c:v>
                      </c:pt>
                      <c:pt idx="5685">
                        <c:v>42241.874999986212</c:v>
                      </c:pt>
                      <c:pt idx="5686">
                        <c:v>42241.916666652876</c:v>
                      </c:pt>
                      <c:pt idx="5687">
                        <c:v>42241.958333319541</c:v>
                      </c:pt>
                      <c:pt idx="5688">
                        <c:v>42241.999999986205</c:v>
                      </c:pt>
                      <c:pt idx="5689">
                        <c:v>42242.041666652869</c:v>
                      </c:pt>
                      <c:pt idx="5690">
                        <c:v>42242.083333319533</c:v>
                      </c:pt>
                      <c:pt idx="5691">
                        <c:v>42242.124999986198</c:v>
                      </c:pt>
                      <c:pt idx="5692">
                        <c:v>42242.166666652862</c:v>
                      </c:pt>
                      <c:pt idx="5693">
                        <c:v>42242.208333319526</c:v>
                      </c:pt>
                      <c:pt idx="5694">
                        <c:v>42242.24999998619</c:v>
                      </c:pt>
                      <c:pt idx="5695">
                        <c:v>42242.291666652854</c:v>
                      </c:pt>
                      <c:pt idx="5696">
                        <c:v>42242.333333319519</c:v>
                      </c:pt>
                      <c:pt idx="5697">
                        <c:v>42242.374999986183</c:v>
                      </c:pt>
                      <c:pt idx="5698">
                        <c:v>42242.416666652847</c:v>
                      </c:pt>
                      <c:pt idx="5699">
                        <c:v>42242.458333319511</c:v>
                      </c:pt>
                      <c:pt idx="5700">
                        <c:v>42242.499999986176</c:v>
                      </c:pt>
                      <c:pt idx="5701">
                        <c:v>42242.54166665284</c:v>
                      </c:pt>
                      <c:pt idx="5702">
                        <c:v>42242.583333319504</c:v>
                      </c:pt>
                      <c:pt idx="5703">
                        <c:v>42242.624999986168</c:v>
                      </c:pt>
                      <c:pt idx="5704">
                        <c:v>42242.666666652833</c:v>
                      </c:pt>
                      <c:pt idx="5705">
                        <c:v>42242.708333319497</c:v>
                      </c:pt>
                      <c:pt idx="5706">
                        <c:v>42242.749999986161</c:v>
                      </c:pt>
                      <c:pt idx="5707">
                        <c:v>42242.791666652825</c:v>
                      </c:pt>
                      <c:pt idx="5708">
                        <c:v>42242.83333331949</c:v>
                      </c:pt>
                      <c:pt idx="5709">
                        <c:v>42242.874999986154</c:v>
                      </c:pt>
                      <c:pt idx="5710">
                        <c:v>42242.916666652818</c:v>
                      </c:pt>
                      <c:pt idx="5711">
                        <c:v>42242.958333319482</c:v>
                      </c:pt>
                      <c:pt idx="5712">
                        <c:v>42242.999999986147</c:v>
                      </c:pt>
                      <c:pt idx="5713">
                        <c:v>42243.041666652811</c:v>
                      </c:pt>
                      <c:pt idx="5714">
                        <c:v>42243.083333319475</c:v>
                      </c:pt>
                      <c:pt idx="5715">
                        <c:v>42243.124999986139</c:v>
                      </c:pt>
                      <c:pt idx="5716">
                        <c:v>42243.166666652804</c:v>
                      </c:pt>
                      <c:pt idx="5717">
                        <c:v>42243.208333319468</c:v>
                      </c:pt>
                      <c:pt idx="5718">
                        <c:v>42243.249999986132</c:v>
                      </c:pt>
                      <c:pt idx="5719">
                        <c:v>42243.291666652796</c:v>
                      </c:pt>
                      <c:pt idx="5720">
                        <c:v>42243.333333319461</c:v>
                      </c:pt>
                      <c:pt idx="5721">
                        <c:v>42243.374999986125</c:v>
                      </c:pt>
                      <c:pt idx="5722">
                        <c:v>42243.416666652789</c:v>
                      </c:pt>
                      <c:pt idx="5723">
                        <c:v>42243.458333319453</c:v>
                      </c:pt>
                      <c:pt idx="5724">
                        <c:v>42243.499999986117</c:v>
                      </c:pt>
                      <c:pt idx="5725">
                        <c:v>42243.541666652782</c:v>
                      </c:pt>
                      <c:pt idx="5726">
                        <c:v>42243.583333319446</c:v>
                      </c:pt>
                      <c:pt idx="5727">
                        <c:v>42243.62499998611</c:v>
                      </c:pt>
                      <c:pt idx="5728">
                        <c:v>42243.666666652774</c:v>
                      </c:pt>
                      <c:pt idx="5729">
                        <c:v>42243.708333319439</c:v>
                      </c:pt>
                      <c:pt idx="5730">
                        <c:v>42243.749999986103</c:v>
                      </c:pt>
                      <c:pt idx="5731">
                        <c:v>42243.791666652767</c:v>
                      </c:pt>
                      <c:pt idx="5732">
                        <c:v>42243.833333319431</c:v>
                      </c:pt>
                      <c:pt idx="5733">
                        <c:v>42243.874999986096</c:v>
                      </c:pt>
                      <c:pt idx="5734">
                        <c:v>42243.91666665276</c:v>
                      </c:pt>
                      <c:pt idx="5735">
                        <c:v>42243.958333319424</c:v>
                      </c:pt>
                      <c:pt idx="5736">
                        <c:v>42243.999999986088</c:v>
                      </c:pt>
                      <c:pt idx="5737">
                        <c:v>42244.041666652753</c:v>
                      </c:pt>
                      <c:pt idx="5738">
                        <c:v>42244.083333319417</c:v>
                      </c:pt>
                      <c:pt idx="5739">
                        <c:v>42244.124999986081</c:v>
                      </c:pt>
                      <c:pt idx="5740">
                        <c:v>42244.166666652745</c:v>
                      </c:pt>
                      <c:pt idx="5741">
                        <c:v>42244.20833331941</c:v>
                      </c:pt>
                      <c:pt idx="5742">
                        <c:v>42244.249999986074</c:v>
                      </c:pt>
                      <c:pt idx="5743">
                        <c:v>42244.291666652738</c:v>
                      </c:pt>
                      <c:pt idx="5744">
                        <c:v>42244.333333319402</c:v>
                      </c:pt>
                      <c:pt idx="5745">
                        <c:v>42244.374999986067</c:v>
                      </c:pt>
                      <c:pt idx="5746">
                        <c:v>42244.416666652731</c:v>
                      </c:pt>
                      <c:pt idx="5747">
                        <c:v>42244.458333319395</c:v>
                      </c:pt>
                      <c:pt idx="5748">
                        <c:v>42244.499999986059</c:v>
                      </c:pt>
                      <c:pt idx="5749">
                        <c:v>42244.541666652724</c:v>
                      </c:pt>
                      <c:pt idx="5750">
                        <c:v>42244.583333319388</c:v>
                      </c:pt>
                      <c:pt idx="5751">
                        <c:v>42244.624999986052</c:v>
                      </c:pt>
                      <c:pt idx="5752">
                        <c:v>42244.666666652716</c:v>
                      </c:pt>
                      <c:pt idx="5753">
                        <c:v>42244.70833331938</c:v>
                      </c:pt>
                      <c:pt idx="5754">
                        <c:v>42244.749999986045</c:v>
                      </c:pt>
                      <c:pt idx="5755">
                        <c:v>42244.791666652709</c:v>
                      </c:pt>
                      <c:pt idx="5756">
                        <c:v>42244.833333319373</c:v>
                      </c:pt>
                      <c:pt idx="5757">
                        <c:v>42244.874999986037</c:v>
                      </c:pt>
                      <c:pt idx="5758">
                        <c:v>42244.916666652702</c:v>
                      </c:pt>
                      <c:pt idx="5759">
                        <c:v>42244.958333319366</c:v>
                      </c:pt>
                      <c:pt idx="5760">
                        <c:v>42244.99999998603</c:v>
                      </c:pt>
                      <c:pt idx="5761">
                        <c:v>42245.041666652694</c:v>
                      </c:pt>
                      <c:pt idx="5762">
                        <c:v>42245.083333319359</c:v>
                      </c:pt>
                      <c:pt idx="5763">
                        <c:v>42245.124999986023</c:v>
                      </c:pt>
                      <c:pt idx="5764">
                        <c:v>42245.166666652687</c:v>
                      </c:pt>
                      <c:pt idx="5765">
                        <c:v>42245.208333319351</c:v>
                      </c:pt>
                      <c:pt idx="5766">
                        <c:v>42245.249999986016</c:v>
                      </c:pt>
                      <c:pt idx="5767">
                        <c:v>42245.29166665268</c:v>
                      </c:pt>
                      <c:pt idx="5768">
                        <c:v>42245.333333319344</c:v>
                      </c:pt>
                      <c:pt idx="5769">
                        <c:v>42245.374999986008</c:v>
                      </c:pt>
                      <c:pt idx="5770">
                        <c:v>42245.416666652673</c:v>
                      </c:pt>
                      <c:pt idx="5771">
                        <c:v>42245.458333319337</c:v>
                      </c:pt>
                      <c:pt idx="5772">
                        <c:v>42245.499999986001</c:v>
                      </c:pt>
                      <c:pt idx="5773">
                        <c:v>42245.541666652665</c:v>
                      </c:pt>
                      <c:pt idx="5774">
                        <c:v>42245.58333331933</c:v>
                      </c:pt>
                      <c:pt idx="5775">
                        <c:v>42245.624999985994</c:v>
                      </c:pt>
                      <c:pt idx="5776">
                        <c:v>42245.666666652658</c:v>
                      </c:pt>
                      <c:pt idx="5777">
                        <c:v>42245.708333319322</c:v>
                      </c:pt>
                      <c:pt idx="5778">
                        <c:v>42245.749999985987</c:v>
                      </c:pt>
                      <c:pt idx="5779">
                        <c:v>42245.791666652651</c:v>
                      </c:pt>
                      <c:pt idx="5780">
                        <c:v>42245.833333319315</c:v>
                      </c:pt>
                      <c:pt idx="5781">
                        <c:v>42245.874999985979</c:v>
                      </c:pt>
                      <c:pt idx="5782">
                        <c:v>42245.916666652643</c:v>
                      </c:pt>
                      <c:pt idx="5783">
                        <c:v>42245.958333319308</c:v>
                      </c:pt>
                      <c:pt idx="5784">
                        <c:v>42245.999999985972</c:v>
                      </c:pt>
                      <c:pt idx="5785">
                        <c:v>42246.041666652636</c:v>
                      </c:pt>
                      <c:pt idx="5786">
                        <c:v>42246.0833333193</c:v>
                      </c:pt>
                      <c:pt idx="5787">
                        <c:v>42246.124999985965</c:v>
                      </c:pt>
                      <c:pt idx="5788">
                        <c:v>42246.166666652629</c:v>
                      </c:pt>
                      <c:pt idx="5789">
                        <c:v>42246.208333319293</c:v>
                      </c:pt>
                      <c:pt idx="5790">
                        <c:v>42246.249999985957</c:v>
                      </c:pt>
                      <c:pt idx="5791">
                        <c:v>42246.291666652622</c:v>
                      </c:pt>
                      <c:pt idx="5792">
                        <c:v>42246.333333319286</c:v>
                      </c:pt>
                      <c:pt idx="5793">
                        <c:v>42246.37499998595</c:v>
                      </c:pt>
                      <c:pt idx="5794">
                        <c:v>42246.416666652614</c:v>
                      </c:pt>
                      <c:pt idx="5795">
                        <c:v>42246.458333319279</c:v>
                      </c:pt>
                      <c:pt idx="5796">
                        <c:v>42246.499999985943</c:v>
                      </c:pt>
                      <c:pt idx="5797">
                        <c:v>42246.541666652607</c:v>
                      </c:pt>
                      <c:pt idx="5798">
                        <c:v>42246.583333319271</c:v>
                      </c:pt>
                      <c:pt idx="5799">
                        <c:v>42246.624999985936</c:v>
                      </c:pt>
                      <c:pt idx="5800">
                        <c:v>42246.6666666526</c:v>
                      </c:pt>
                      <c:pt idx="5801">
                        <c:v>42246.708333319264</c:v>
                      </c:pt>
                      <c:pt idx="5802">
                        <c:v>42246.749999985928</c:v>
                      </c:pt>
                      <c:pt idx="5803">
                        <c:v>42246.791666652593</c:v>
                      </c:pt>
                      <c:pt idx="5804">
                        <c:v>42246.833333319257</c:v>
                      </c:pt>
                      <c:pt idx="5805">
                        <c:v>42246.874999985921</c:v>
                      </c:pt>
                      <c:pt idx="5806">
                        <c:v>42246.916666652585</c:v>
                      </c:pt>
                      <c:pt idx="5807">
                        <c:v>42246.95833331925</c:v>
                      </c:pt>
                      <c:pt idx="5808">
                        <c:v>42246.999999985914</c:v>
                      </c:pt>
                      <c:pt idx="5809">
                        <c:v>42247.041666652578</c:v>
                      </c:pt>
                      <c:pt idx="5810">
                        <c:v>42247.083333319242</c:v>
                      </c:pt>
                      <c:pt idx="5811">
                        <c:v>42247.124999985906</c:v>
                      </c:pt>
                      <c:pt idx="5812">
                        <c:v>42247.166666652571</c:v>
                      </c:pt>
                      <c:pt idx="5813">
                        <c:v>42247.208333319235</c:v>
                      </c:pt>
                      <c:pt idx="5814">
                        <c:v>42247.249999985899</c:v>
                      </c:pt>
                      <c:pt idx="5815">
                        <c:v>42247.291666652563</c:v>
                      </c:pt>
                      <c:pt idx="5816">
                        <c:v>42247.333333319228</c:v>
                      </c:pt>
                      <c:pt idx="5817">
                        <c:v>42247.374999985892</c:v>
                      </c:pt>
                      <c:pt idx="5818">
                        <c:v>42247.416666652556</c:v>
                      </c:pt>
                      <c:pt idx="5819">
                        <c:v>42247.45833331922</c:v>
                      </c:pt>
                      <c:pt idx="5820">
                        <c:v>42247.499999985885</c:v>
                      </c:pt>
                      <c:pt idx="5821">
                        <c:v>42247.541666652549</c:v>
                      </c:pt>
                      <c:pt idx="5822">
                        <c:v>42247.583333319213</c:v>
                      </c:pt>
                      <c:pt idx="5823">
                        <c:v>42247.624999985877</c:v>
                      </c:pt>
                      <c:pt idx="5824">
                        <c:v>42247.666666652542</c:v>
                      </c:pt>
                      <c:pt idx="5825">
                        <c:v>42247.708333319206</c:v>
                      </c:pt>
                      <c:pt idx="5826">
                        <c:v>42247.74999998587</c:v>
                      </c:pt>
                      <c:pt idx="5827">
                        <c:v>42247.791666652534</c:v>
                      </c:pt>
                      <c:pt idx="5828">
                        <c:v>42247.833333319199</c:v>
                      </c:pt>
                      <c:pt idx="5829">
                        <c:v>42247.874999985863</c:v>
                      </c:pt>
                      <c:pt idx="5830">
                        <c:v>42247.916666652527</c:v>
                      </c:pt>
                      <c:pt idx="5831">
                        <c:v>42247.958333319191</c:v>
                      </c:pt>
                      <c:pt idx="5832">
                        <c:v>42247.999999985856</c:v>
                      </c:pt>
                      <c:pt idx="5833">
                        <c:v>42248.04166665252</c:v>
                      </c:pt>
                      <c:pt idx="5834">
                        <c:v>42248.083333319184</c:v>
                      </c:pt>
                      <c:pt idx="5835">
                        <c:v>42248.124999985848</c:v>
                      </c:pt>
                      <c:pt idx="5836">
                        <c:v>42248.166666652513</c:v>
                      </c:pt>
                      <c:pt idx="5837">
                        <c:v>42248.208333319177</c:v>
                      </c:pt>
                      <c:pt idx="5838">
                        <c:v>42248.249999985841</c:v>
                      </c:pt>
                      <c:pt idx="5839">
                        <c:v>42248.291666652505</c:v>
                      </c:pt>
                      <c:pt idx="5840">
                        <c:v>42248.333333319169</c:v>
                      </c:pt>
                      <c:pt idx="5841">
                        <c:v>42248.374999985834</c:v>
                      </c:pt>
                      <c:pt idx="5842">
                        <c:v>42248.416666652498</c:v>
                      </c:pt>
                      <c:pt idx="5843">
                        <c:v>42248.458333319162</c:v>
                      </c:pt>
                      <c:pt idx="5844">
                        <c:v>42248.499999985826</c:v>
                      </c:pt>
                      <c:pt idx="5845">
                        <c:v>42248.541666652491</c:v>
                      </c:pt>
                      <c:pt idx="5846">
                        <c:v>42248.583333319155</c:v>
                      </c:pt>
                      <c:pt idx="5847">
                        <c:v>42248.624999985819</c:v>
                      </c:pt>
                      <c:pt idx="5848">
                        <c:v>42248.666666652483</c:v>
                      </c:pt>
                      <c:pt idx="5849">
                        <c:v>42248.708333319148</c:v>
                      </c:pt>
                      <c:pt idx="5850">
                        <c:v>42248.749999985812</c:v>
                      </c:pt>
                      <c:pt idx="5851">
                        <c:v>42248.791666652476</c:v>
                      </c:pt>
                      <c:pt idx="5852">
                        <c:v>42248.83333331914</c:v>
                      </c:pt>
                      <c:pt idx="5853">
                        <c:v>42248.874999985805</c:v>
                      </c:pt>
                      <c:pt idx="5854">
                        <c:v>42248.916666652469</c:v>
                      </c:pt>
                      <c:pt idx="5855">
                        <c:v>42248.958333319133</c:v>
                      </c:pt>
                      <c:pt idx="5856">
                        <c:v>42248.999999985797</c:v>
                      </c:pt>
                      <c:pt idx="5857">
                        <c:v>42249.041666652462</c:v>
                      </c:pt>
                      <c:pt idx="5858">
                        <c:v>42249.083333319126</c:v>
                      </c:pt>
                      <c:pt idx="5859">
                        <c:v>42249.12499998579</c:v>
                      </c:pt>
                      <c:pt idx="5860">
                        <c:v>42249.166666652454</c:v>
                      </c:pt>
                      <c:pt idx="5861">
                        <c:v>42249.208333319119</c:v>
                      </c:pt>
                      <c:pt idx="5862">
                        <c:v>42249.249999985783</c:v>
                      </c:pt>
                      <c:pt idx="5863">
                        <c:v>42249.291666652447</c:v>
                      </c:pt>
                      <c:pt idx="5864">
                        <c:v>42249.333333319111</c:v>
                      </c:pt>
                      <c:pt idx="5865">
                        <c:v>42249.374999985776</c:v>
                      </c:pt>
                      <c:pt idx="5866">
                        <c:v>42249.41666665244</c:v>
                      </c:pt>
                      <c:pt idx="5867">
                        <c:v>42249.458333319104</c:v>
                      </c:pt>
                      <c:pt idx="5868">
                        <c:v>42249.499999985768</c:v>
                      </c:pt>
                      <c:pt idx="5869">
                        <c:v>42249.541666652432</c:v>
                      </c:pt>
                      <c:pt idx="5870">
                        <c:v>42249.583333319097</c:v>
                      </c:pt>
                      <c:pt idx="5871">
                        <c:v>42249.624999985761</c:v>
                      </c:pt>
                      <c:pt idx="5872">
                        <c:v>42249.666666652425</c:v>
                      </c:pt>
                      <c:pt idx="5873">
                        <c:v>42249.708333319089</c:v>
                      </c:pt>
                      <c:pt idx="5874">
                        <c:v>42249.749999985754</c:v>
                      </c:pt>
                      <c:pt idx="5875">
                        <c:v>42249.791666652418</c:v>
                      </c:pt>
                      <c:pt idx="5876">
                        <c:v>42249.833333319082</c:v>
                      </c:pt>
                      <c:pt idx="5877">
                        <c:v>42249.874999985746</c:v>
                      </c:pt>
                      <c:pt idx="5878">
                        <c:v>42249.916666652411</c:v>
                      </c:pt>
                      <c:pt idx="5879">
                        <c:v>42249.958333319075</c:v>
                      </c:pt>
                      <c:pt idx="5880">
                        <c:v>42249.999999985739</c:v>
                      </c:pt>
                      <c:pt idx="5881">
                        <c:v>42250.041666652403</c:v>
                      </c:pt>
                      <c:pt idx="5882">
                        <c:v>42250.083333319068</c:v>
                      </c:pt>
                      <c:pt idx="5883">
                        <c:v>42250.124999985732</c:v>
                      </c:pt>
                      <c:pt idx="5884">
                        <c:v>42250.166666652396</c:v>
                      </c:pt>
                      <c:pt idx="5885">
                        <c:v>42250.20833331906</c:v>
                      </c:pt>
                      <c:pt idx="5886">
                        <c:v>42250.249999985725</c:v>
                      </c:pt>
                      <c:pt idx="5887">
                        <c:v>42250.291666652389</c:v>
                      </c:pt>
                      <c:pt idx="5888">
                        <c:v>42250.333333319053</c:v>
                      </c:pt>
                      <c:pt idx="5889">
                        <c:v>42250.374999985717</c:v>
                      </c:pt>
                      <c:pt idx="5890">
                        <c:v>42250.416666652382</c:v>
                      </c:pt>
                      <c:pt idx="5891">
                        <c:v>42250.458333319046</c:v>
                      </c:pt>
                      <c:pt idx="5892">
                        <c:v>42250.49999998571</c:v>
                      </c:pt>
                      <c:pt idx="5893">
                        <c:v>42250.541666652374</c:v>
                      </c:pt>
                      <c:pt idx="5894">
                        <c:v>42250.583333319039</c:v>
                      </c:pt>
                      <c:pt idx="5895">
                        <c:v>42250.624999985703</c:v>
                      </c:pt>
                      <c:pt idx="5896">
                        <c:v>42250.666666652367</c:v>
                      </c:pt>
                      <c:pt idx="5897">
                        <c:v>42250.708333319031</c:v>
                      </c:pt>
                      <c:pt idx="5898">
                        <c:v>42250.749999985695</c:v>
                      </c:pt>
                      <c:pt idx="5899">
                        <c:v>42250.79166665236</c:v>
                      </c:pt>
                      <c:pt idx="5900">
                        <c:v>42250.833333319024</c:v>
                      </c:pt>
                      <c:pt idx="5901">
                        <c:v>42250.874999985688</c:v>
                      </c:pt>
                      <c:pt idx="5902">
                        <c:v>42250.916666652352</c:v>
                      </c:pt>
                      <c:pt idx="5903">
                        <c:v>42250.958333319017</c:v>
                      </c:pt>
                      <c:pt idx="5904">
                        <c:v>42250.999999985681</c:v>
                      </c:pt>
                      <c:pt idx="5905">
                        <c:v>42251.041666652345</c:v>
                      </c:pt>
                      <c:pt idx="5906">
                        <c:v>42251.083333319009</c:v>
                      </c:pt>
                      <c:pt idx="5907">
                        <c:v>42251.124999985674</c:v>
                      </c:pt>
                      <c:pt idx="5908">
                        <c:v>42251.166666652338</c:v>
                      </c:pt>
                      <c:pt idx="5909">
                        <c:v>42251.208333319002</c:v>
                      </c:pt>
                      <c:pt idx="5910">
                        <c:v>42251.249999985666</c:v>
                      </c:pt>
                      <c:pt idx="5911">
                        <c:v>42251.291666652331</c:v>
                      </c:pt>
                      <c:pt idx="5912">
                        <c:v>42251.333333318995</c:v>
                      </c:pt>
                      <c:pt idx="5913">
                        <c:v>42251.374999985659</c:v>
                      </c:pt>
                      <c:pt idx="5914">
                        <c:v>42251.416666652323</c:v>
                      </c:pt>
                      <c:pt idx="5915">
                        <c:v>42251.458333318988</c:v>
                      </c:pt>
                      <c:pt idx="5916">
                        <c:v>42251.499999985652</c:v>
                      </c:pt>
                      <c:pt idx="5917">
                        <c:v>42251.541666652316</c:v>
                      </c:pt>
                      <c:pt idx="5918">
                        <c:v>42251.58333331898</c:v>
                      </c:pt>
                      <c:pt idx="5919">
                        <c:v>42251.624999985645</c:v>
                      </c:pt>
                      <c:pt idx="5920">
                        <c:v>42251.666666652309</c:v>
                      </c:pt>
                      <c:pt idx="5921">
                        <c:v>42251.708333318973</c:v>
                      </c:pt>
                      <c:pt idx="5922">
                        <c:v>42251.749999985637</c:v>
                      </c:pt>
                      <c:pt idx="5923">
                        <c:v>42251.791666652302</c:v>
                      </c:pt>
                      <c:pt idx="5924">
                        <c:v>42251.833333318966</c:v>
                      </c:pt>
                      <c:pt idx="5925">
                        <c:v>42251.87499998563</c:v>
                      </c:pt>
                      <c:pt idx="5926">
                        <c:v>42251.916666652294</c:v>
                      </c:pt>
                      <c:pt idx="5927">
                        <c:v>42251.958333318958</c:v>
                      </c:pt>
                      <c:pt idx="5928">
                        <c:v>42251.999999985623</c:v>
                      </c:pt>
                      <c:pt idx="5929">
                        <c:v>42252.041666652287</c:v>
                      </c:pt>
                      <c:pt idx="5930">
                        <c:v>42252.083333318951</c:v>
                      </c:pt>
                      <c:pt idx="5931">
                        <c:v>42252.124999985615</c:v>
                      </c:pt>
                      <c:pt idx="5932">
                        <c:v>42252.16666665228</c:v>
                      </c:pt>
                      <c:pt idx="5933">
                        <c:v>42252.208333318944</c:v>
                      </c:pt>
                      <c:pt idx="5934">
                        <c:v>42252.249999985608</c:v>
                      </c:pt>
                      <c:pt idx="5935">
                        <c:v>42252.291666652272</c:v>
                      </c:pt>
                      <c:pt idx="5936">
                        <c:v>42252.333333318937</c:v>
                      </c:pt>
                      <c:pt idx="5937">
                        <c:v>42252.374999985601</c:v>
                      </c:pt>
                      <c:pt idx="5938">
                        <c:v>42252.416666652265</c:v>
                      </c:pt>
                      <c:pt idx="5939">
                        <c:v>42252.458333318929</c:v>
                      </c:pt>
                      <c:pt idx="5940">
                        <c:v>42252.499999985594</c:v>
                      </c:pt>
                      <c:pt idx="5941">
                        <c:v>42252.541666652258</c:v>
                      </c:pt>
                      <c:pt idx="5942">
                        <c:v>42252.583333318922</c:v>
                      </c:pt>
                      <c:pt idx="5943">
                        <c:v>42252.624999985586</c:v>
                      </c:pt>
                      <c:pt idx="5944">
                        <c:v>42252.666666652251</c:v>
                      </c:pt>
                      <c:pt idx="5945">
                        <c:v>42252.708333318915</c:v>
                      </c:pt>
                      <c:pt idx="5946">
                        <c:v>42252.749999985579</c:v>
                      </c:pt>
                      <c:pt idx="5947">
                        <c:v>42252.791666652243</c:v>
                      </c:pt>
                      <c:pt idx="5948">
                        <c:v>42252.833333318908</c:v>
                      </c:pt>
                      <c:pt idx="5949">
                        <c:v>42252.874999985572</c:v>
                      </c:pt>
                      <c:pt idx="5950">
                        <c:v>42252.916666652236</c:v>
                      </c:pt>
                      <c:pt idx="5951">
                        <c:v>42252.9583333189</c:v>
                      </c:pt>
                      <c:pt idx="5952">
                        <c:v>42252.999999985565</c:v>
                      </c:pt>
                      <c:pt idx="5953">
                        <c:v>42253.041666652229</c:v>
                      </c:pt>
                      <c:pt idx="5954">
                        <c:v>42253.083333318893</c:v>
                      </c:pt>
                      <c:pt idx="5955">
                        <c:v>42253.124999985557</c:v>
                      </c:pt>
                      <c:pt idx="5956">
                        <c:v>42253.166666652221</c:v>
                      </c:pt>
                      <c:pt idx="5957">
                        <c:v>42253.208333318886</c:v>
                      </c:pt>
                      <c:pt idx="5958">
                        <c:v>42253.24999998555</c:v>
                      </c:pt>
                      <c:pt idx="5959">
                        <c:v>42253.291666652214</c:v>
                      </c:pt>
                      <c:pt idx="5960">
                        <c:v>42253.333333318878</c:v>
                      </c:pt>
                      <c:pt idx="5961">
                        <c:v>42253.374999985543</c:v>
                      </c:pt>
                      <c:pt idx="5962">
                        <c:v>42253.416666652207</c:v>
                      </c:pt>
                      <c:pt idx="5963">
                        <c:v>42253.458333318871</c:v>
                      </c:pt>
                      <c:pt idx="5964">
                        <c:v>42253.499999985535</c:v>
                      </c:pt>
                      <c:pt idx="5965">
                        <c:v>42253.5416666522</c:v>
                      </c:pt>
                      <c:pt idx="5966">
                        <c:v>42253.583333318864</c:v>
                      </c:pt>
                      <c:pt idx="5967">
                        <c:v>42253.624999985528</c:v>
                      </c:pt>
                      <c:pt idx="5968">
                        <c:v>42253.666666652192</c:v>
                      </c:pt>
                      <c:pt idx="5969">
                        <c:v>42253.708333318857</c:v>
                      </c:pt>
                      <c:pt idx="5970">
                        <c:v>42253.749999985521</c:v>
                      </c:pt>
                      <c:pt idx="5971">
                        <c:v>42253.791666652185</c:v>
                      </c:pt>
                      <c:pt idx="5972">
                        <c:v>42253.833333318849</c:v>
                      </c:pt>
                      <c:pt idx="5973">
                        <c:v>42253.874999985514</c:v>
                      </c:pt>
                      <c:pt idx="5974">
                        <c:v>42253.916666652178</c:v>
                      </c:pt>
                      <c:pt idx="5975">
                        <c:v>42253.958333318842</c:v>
                      </c:pt>
                      <c:pt idx="5976">
                        <c:v>42253.999999985506</c:v>
                      </c:pt>
                      <c:pt idx="5977">
                        <c:v>42254.041666652171</c:v>
                      </c:pt>
                      <c:pt idx="5978">
                        <c:v>42254.083333318835</c:v>
                      </c:pt>
                      <c:pt idx="5979">
                        <c:v>42254.124999985499</c:v>
                      </c:pt>
                      <c:pt idx="5980">
                        <c:v>42254.166666652163</c:v>
                      </c:pt>
                      <c:pt idx="5981">
                        <c:v>42254.208333318827</c:v>
                      </c:pt>
                      <c:pt idx="5982">
                        <c:v>42254.249999985492</c:v>
                      </c:pt>
                      <c:pt idx="5983">
                        <c:v>42254.291666652156</c:v>
                      </c:pt>
                      <c:pt idx="5984">
                        <c:v>42254.33333331882</c:v>
                      </c:pt>
                      <c:pt idx="5985">
                        <c:v>42254.374999985484</c:v>
                      </c:pt>
                      <c:pt idx="5986">
                        <c:v>42254.416666652149</c:v>
                      </c:pt>
                      <c:pt idx="5987">
                        <c:v>42254.458333318813</c:v>
                      </c:pt>
                      <c:pt idx="5988">
                        <c:v>42254.499999985477</c:v>
                      </c:pt>
                      <c:pt idx="5989">
                        <c:v>42254.541666652141</c:v>
                      </c:pt>
                      <c:pt idx="5990">
                        <c:v>42254.583333318806</c:v>
                      </c:pt>
                      <c:pt idx="5991">
                        <c:v>42254.62499998547</c:v>
                      </c:pt>
                      <c:pt idx="5992">
                        <c:v>42254.666666652134</c:v>
                      </c:pt>
                      <c:pt idx="5993">
                        <c:v>42254.708333318798</c:v>
                      </c:pt>
                      <c:pt idx="5994">
                        <c:v>42254.749999985463</c:v>
                      </c:pt>
                      <c:pt idx="5995">
                        <c:v>42254.791666652127</c:v>
                      </c:pt>
                      <c:pt idx="5996">
                        <c:v>42254.833333318791</c:v>
                      </c:pt>
                      <c:pt idx="5997">
                        <c:v>42254.874999985455</c:v>
                      </c:pt>
                      <c:pt idx="5998">
                        <c:v>42254.91666665212</c:v>
                      </c:pt>
                      <c:pt idx="5999">
                        <c:v>42254.958333318784</c:v>
                      </c:pt>
                      <c:pt idx="6000">
                        <c:v>42254.999999985448</c:v>
                      </c:pt>
                      <c:pt idx="6001">
                        <c:v>42255.041666652112</c:v>
                      </c:pt>
                      <c:pt idx="6002">
                        <c:v>42255.083333318777</c:v>
                      </c:pt>
                      <c:pt idx="6003">
                        <c:v>42255.124999985441</c:v>
                      </c:pt>
                      <c:pt idx="6004">
                        <c:v>42255.166666652105</c:v>
                      </c:pt>
                      <c:pt idx="6005">
                        <c:v>42255.208333318769</c:v>
                      </c:pt>
                      <c:pt idx="6006">
                        <c:v>42255.249999985434</c:v>
                      </c:pt>
                      <c:pt idx="6007">
                        <c:v>42255.291666652098</c:v>
                      </c:pt>
                      <c:pt idx="6008">
                        <c:v>42255.333333318762</c:v>
                      </c:pt>
                      <c:pt idx="6009">
                        <c:v>42255.374999985426</c:v>
                      </c:pt>
                      <c:pt idx="6010">
                        <c:v>42255.41666665209</c:v>
                      </c:pt>
                      <c:pt idx="6011">
                        <c:v>42255.458333318755</c:v>
                      </c:pt>
                      <c:pt idx="6012">
                        <c:v>42255.499999985419</c:v>
                      </c:pt>
                      <c:pt idx="6013">
                        <c:v>42255.541666652083</c:v>
                      </c:pt>
                      <c:pt idx="6014">
                        <c:v>42255.583333318747</c:v>
                      </c:pt>
                      <c:pt idx="6015">
                        <c:v>42255.624999985412</c:v>
                      </c:pt>
                      <c:pt idx="6016">
                        <c:v>42255.666666652076</c:v>
                      </c:pt>
                      <c:pt idx="6017">
                        <c:v>42255.70833331874</c:v>
                      </c:pt>
                      <c:pt idx="6018">
                        <c:v>42255.749999985404</c:v>
                      </c:pt>
                      <c:pt idx="6019">
                        <c:v>42255.791666652069</c:v>
                      </c:pt>
                      <c:pt idx="6020">
                        <c:v>42255.833333318733</c:v>
                      </c:pt>
                      <c:pt idx="6021">
                        <c:v>42255.874999985397</c:v>
                      </c:pt>
                      <c:pt idx="6022">
                        <c:v>42255.916666652061</c:v>
                      </c:pt>
                      <c:pt idx="6023">
                        <c:v>42255.958333318726</c:v>
                      </c:pt>
                      <c:pt idx="6024">
                        <c:v>42255.99999998539</c:v>
                      </c:pt>
                      <c:pt idx="6025">
                        <c:v>42256.041666652054</c:v>
                      </c:pt>
                      <c:pt idx="6026">
                        <c:v>42256.083333318718</c:v>
                      </c:pt>
                      <c:pt idx="6027">
                        <c:v>42256.124999985383</c:v>
                      </c:pt>
                      <c:pt idx="6028">
                        <c:v>42256.166666652047</c:v>
                      </c:pt>
                      <c:pt idx="6029">
                        <c:v>42256.208333318711</c:v>
                      </c:pt>
                      <c:pt idx="6030">
                        <c:v>42256.249999985375</c:v>
                      </c:pt>
                      <c:pt idx="6031">
                        <c:v>42256.29166665204</c:v>
                      </c:pt>
                      <c:pt idx="6032">
                        <c:v>42256.333333318704</c:v>
                      </c:pt>
                      <c:pt idx="6033">
                        <c:v>42256.374999985368</c:v>
                      </c:pt>
                      <c:pt idx="6034">
                        <c:v>42256.416666652032</c:v>
                      </c:pt>
                      <c:pt idx="6035">
                        <c:v>42256.458333318697</c:v>
                      </c:pt>
                      <c:pt idx="6036">
                        <c:v>42256.499999985361</c:v>
                      </c:pt>
                      <c:pt idx="6037">
                        <c:v>42256.541666652025</c:v>
                      </c:pt>
                      <c:pt idx="6038">
                        <c:v>42256.583333318689</c:v>
                      </c:pt>
                      <c:pt idx="6039">
                        <c:v>42256.624999985353</c:v>
                      </c:pt>
                      <c:pt idx="6040">
                        <c:v>42256.666666652018</c:v>
                      </c:pt>
                      <c:pt idx="6041">
                        <c:v>42256.708333318682</c:v>
                      </c:pt>
                      <c:pt idx="6042">
                        <c:v>42256.749999985346</c:v>
                      </c:pt>
                      <c:pt idx="6043">
                        <c:v>42256.79166665201</c:v>
                      </c:pt>
                      <c:pt idx="6044">
                        <c:v>42256.833333318675</c:v>
                      </c:pt>
                      <c:pt idx="6045">
                        <c:v>42256.874999985339</c:v>
                      </c:pt>
                      <c:pt idx="6046">
                        <c:v>42256.916666652003</c:v>
                      </c:pt>
                      <c:pt idx="6047">
                        <c:v>42256.958333318667</c:v>
                      </c:pt>
                      <c:pt idx="6048">
                        <c:v>42256.999999985332</c:v>
                      </c:pt>
                      <c:pt idx="6049">
                        <c:v>42257.041666651996</c:v>
                      </c:pt>
                      <c:pt idx="6050">
                        <c:v>42257.08333331866</c:v>
                      </c:pt>
                      <c:pt idx="6051">
                        <c:v>42257.124999985324</c:v>
                      </c:pt>
                      <c:pt idx="6052">
                        <c:v>42257.166666651989</c:v>
                      </c:pt>
                      <c:pt idx="6053">
                        <c:v>42257.208333318653</c:v>
                      </c:pt>
                      <c:pt idx="6054">
                        <c:v>42257.249999985317</c:v>
                      </c:pt>
                      <c:pt idx="6055">
                        <c:v>42257.291666651981</c:v>
                      </c:pt>
                      <c:pt idx="6056">
                        <c:v>42257.333333318646</c:v>
                      </c:pt>
                      <c:pt idx="6057">
                        <c:v>42257.37499998531</c:v>
                      </c:pt>
                      <c:pt idx="6058">
                        <c:v>42257.416666651974</c:v>
                      </c:pt>
                      <c:pt idx="6059">
                        <c:v>42257.458333318638</c:v>
                      </c:pt>
                      <c:pt idx="6060">
                        <c:v>42257.499999985303</c:v>
                      </c:pt>
                      <c:pt idx="6061">
                        <c:v>42257.541666651967</c:v>
                      </c:pt>
                      <c:pt idx="6062">
                        <c:v>42257.583333318631</c:v>
                      </c:pt>
                      <c:pt idx="6063">
                        <c:v>42257.624999985295</c:v>
                      </c:pt>
                      <c:pt idx="6064">
                        <c:v>42257.66666665196</c:v>
                      </c:pt>
                      <c:pt idx="6065">
                        <c:v>42257.708333318624</c:v>
                      </c:pt>
                      <c:pt idx="6066">
                        <c:v>42257.749999985288</c:v>
                      </c:pt>
                      <c:pt idx="6067">
                        <c:v>42257.791666651952</c:v>
                      </c:pt>
                      <c:pt idx="6068">
                        <c:v>42257.833333318616</c:v>
                      </c:pt>
                      <c:pt idx="6069">
                        <c:v>42257.874999985281</c:v>
                      </c:pt>
                      <c:pt idx="6070">
                        <c:v>42257.916666651945</c:v>
                      </c:pt>
                      <c:pt idx="6071">
                        <c:v>42257.958333318609</c:v>
                      </c:pt>
                      <c:pt idx="6072">
                        <c:v>42257.999999985273</c:v>
                      </c:pt>
                      <c:pt idx="6073">
                        <c:v>42258.041666651938</c:v>
                      </c:pt>
                      <c:pt idx="6074">
                        <c:v>42258.083333318602</c:v>
                      </c:pt>
                      <c:pt idx="6075">
                        <c:v>42258.124999985266</c:v>
                      </c:pt>
                      <c:pt idx="6076">
                        <c:v>42258.16666665193</c:v>
                      </c:pt>
                      <c:pt idx="6077">
                        <c:v>42258.208333318595</c:v>
                      </c:pt>
                      <c:pt idx="6078">
                        <c:v>42258.249999985259</c:v>
                      </c:pt>
                      <c:pt idx="6079">
                        <c:v>42258.291666651923</c:v>
                      </c:pt>
                      <c:pt idx="6080">
                        <c:v>42258.333333318587</c:v>
                      </c:pt>
                      <c:pt idx="6081">
                        <c:v>42258.374999985252</c:v>
                      </c:pt>
                      <c:pt idx="6082">
                        <c:v>42258.416666651916</c:v>
                      </c:pt>
                      <c:pt idx="6083">
                        <c:v>42258.45833331858</c:v>
                      </c:pt>
                      <c:pt idx="6084">
                        <c:v>42258.499999985244</c:v>
                      </c:pt>
                      <c:pt idx="6085">
                        <c:v>42258.541666651909</c:v>
                      </c:pt>
                      <c:pt idx="6086">
                        <c:v>42258.583333318573</c:v>
                      </c:pt>
                      <c:pt idx="6087">
                        <c:v>42258.624999985237</c:v>
                      </c:pt>
                      <c:pt idx="6088">
                        <c:v>42258.666666651901</c:v>
                      </c:pt>
                      <c:pt idx="6089">
                        <c:v>42258.708333318566</c:v>
                      </c:pt>
                      <c:pt idx="6090">
                        <c:v>42258.74999998523</c:v>
                      </c:pt>
                      <c:pt idx="6091">
                        <c:v>42258.791666651894</c:v>
                      </c:pt>
                      <c:pt idx="6092">
                        <c:v>42258.833333318558</c:v>
                      </c:pt>
                      <c:pt idx="6093">
                        <c:v>42258.874999985223</c:v>
                      </c:pt>
                      <c:pt idx="6094">
                        <c:v>42258.916666651887</c:v>
                      </c:pt>
                      <c:pt idx="6095">
                        <c:v>42258.958333318551</c:v>
                      </c:pt>
                      <c:pt idx="6096">
                        <c:v>42258.999999985215</c:v>
                      </c:pt>
                      <c:pt idx="6097">
                        <c:v>42259.041666651879</c:v>
                      </c:pt>
                      <c:pt idx="6098">
                        <c:v>42259.083333318544</c:v>
                      </c:pt>
                      <c:pt idx="6099">
                        <c:v>42259.124999985208</c:v>
                      </c:pt>
                      <c:pt idx="6100">
                        <c:v>42259.166666651872</c:v>
                      </c:pt>
                      <c:pt idx="6101">
                        <c:v>42259.208333318536</c:v>
                      </c:pt>
                      <c:pt idx="6102">
                        <c:v>42259.249999985201</c:v>
                      </c:pt>
                      <c:pt idx="6103">
                        <c:v>42259.291666651865</c:v>
                      </c:pt>
                      <c:pt idx="6104">
                        <c:v>42259.333333318529</c:v>
                      </c:pt>
                      <c:pt idx="6105">
                        <c:v>42259.374999985193</c:v>
                      </c:pt>
                      <c:pt idx="6106">
                        <c:v>42259.416666651858</c:v>
                      </c:pt>
                      <c:pt idx="6107">
                        <c:v>42259.458333318522</c:v>
                      </c:pt>
                      <c:pt idx="6108">
                        <c:v>42259.499999985186</c:v>
                      </c:pt>
                      <c:pt idx="6109">
                        <c:v>42259.54166665185</c:v>
                      </c:pt>
                      <c:pt idx="6110">
                        <c:v>42259.583333318515</c:v>
                      </c:pt>
                      <c:pt idx="6111">
                        <c:v>42259.624999985179</c:v>
                      </c:pt>
                      <c:pt idx="6112">
                        <c:v>42259.666666651843</c:v>
                      </c:pt>
                      <c:pt idx="6113">
                        <c:v>42259.708333318507</c:v>
                      </c:pt>
                      <c:pt idx="6114">
                        <c:v>42259.749999985172</c:v>
                      </c:pt>
                      <c:pt idx="6115">
                        <c:v>42259.791666651836</c:v>
                      </c:pt>
                      <c:pt idx="6116">
                        <c:v>42259.8333333185</c:v>
                      </c:pt>
                      <c:pt idx="6117">
                        <c:v>42259.874999985164</c:v>
                      </c:pt>
                      <c:pt idx="6118">
                        <c:v>42259.916666651829</c:v>
                      </c:pt>
                      <c:pt idx="6119">
                        <c:v>42259.958333318493</c:v>
                      </c:pt>
                      <c:pt idx="6120">
                        <c:v>42259.999999985157</c:v>
                      </c:pt>
                      <c:pt idx="6121">
                        <c:v>42260.041666651821</c:v>
                      </c:pt>
                      <c:pt idx="6122">
                        <c:v>42260.083333318486</c:v>
                      </c:pt>
                      <c:pt idx="6123">
                        <c:v>42260.12499998515</c:v>
                      </c:pt>
                      <c:pt idx="6124">
                        <c:v>42260.166666651814</c:v>
                      </c:pt>
                      <c:pt idx="6125">
                        <c:v>42260.208333318478</c:v>
                      </c:pt>
                      <c:pt idx="6126">
                        <c:v>42260.249999985142</c:v>
                      </c:pt>
                      <c:pt idx="6127">
                        <c:v>42260.291666651807</c:v>
                      </c:pt>
                      <c:pt idx="6128">
                        <c:v>42260.333333318471</c:v>
                      </c:pt>
                      <c:pt idx="6129">
                        <c:v>42260.374999985135</c:v>
                      </c:pt>
                      <c:pt idx="6130">
                        <c:v>42260.416666651799</c:v>
                      </c:pt>
                      <c:pt idx="6131">
                        <c:v>42260.458333318464</c:v>
                      </c:pt>
                      <c:pt idx="6132">
                        <c:v>42260.499999985128</c:v>
                      </c:pt>
                      <c:pt idx="6133">
                        <c:v>42260.541666651792</c:v>
                      </c:pt>
                      <c:pt idx="6134">
                        <c:v>42260.583333318456</c:v>
                      </c:pt>
                      <c:pt idx="6135">
                        <c:v>42260.624999985121</c:v>
                      </c:pt>
                      <c:pt idx="6136">
                        <c:v>42260.666666651785</c:v>
                      </c:pt>
                      <c:pt idx="6137">
                        <c:v>42260.708333318449</c:v>
                      </c:pt>
                      <c:pt idx="6138">
                        <c:v>42260.749999985113</c:v>
                      </c:pt>
                      <c:pt idx="6139">
                        <c:v>42260.791666651778</c:v>
                      </c:pt>
                      <c:pt idx="6140">
                        <c:v>42260.833333318442</c:v>
                      </c:pt>
                      <c:pt idx="6141">
                        <c:v>42260.874999985106</c:v>
                      </c:pt>
                      <c:pt idx="6142">
                        <c:v>42260.91666665177</c:v>
                      </c:pt>
                      <c:pt idx="6143">
                        <c:v>42260.958333318435</c:v>
                      </c:pt>
                      <c:pt idx="6144">
                        <c:v>42260.999999985099</c:v>
                      </c:pt>
                      <c:pt idx="6145">
                        <c:v>42261.041666651763</c:v>
                      </c:pt>
                      <c:pt idx="6146">
                        <c:v>42261.083333318427</c:v>
                      </c:pt>
                      <c:pt idx="6147">
                        <c:v>42261.124999985092</c:v>
                      </c:pt>
                      <c:pt idx="6148">
                        <c:v>42261.166666651756</c:v>
                      </c:pt>
                      <c:pt idx="6149">
                        <c:v>42261.20833331842</c:v>
                      </c:pt>
                      <c:pt idx="6150">
                        <c:v>42261.249999985084</c:v>
                      </c:pt>
                      <c:pt idx="6151">
                        <c:v>42261.291666651749</c:v>
                      </c:pt>
                      <c:pt idx="6152">
                        <c:v>42261.333333318413</c:v>
                      </c:pt>
                      <c:pt idx="6153">
                        <c:v>42261.374999985077</c:v>
                      </c:pt>
                      <c:pt idx="6154">
                        <c:v>42261.416666651741</c:v>
                      </c:pt>
                      <c:pt idx="6155">
                        <c:v>42261.458333318405</c:v>
                      </c:pt>
                      <c:pt idx="6156">
                        <c:v>42261.49999998507</c:v>
                      </c:pt>
                      <c:pt idx="6157">
                        <c:v>42261.541666651734</c:v>
                      </c:pt>
                      <c:pt idx="6158">
                        <c:v>42261.583333318398</c:v>
                      </c:pt>
                      <c:pt idx="6159">
                        <c:v>42261.624999985062</c:v>
                      </c:pt>
                      <c:pt idx="6160">
                        <c:v>42261.666666651727</c:v>
                      </c:pt>
                      <c:pt idx="6161">
                        <c:v>42261.708333318391</c:v>
                      </c:pt>
                      <c:pt idx="6162">
                        <c:v>42261.749999985055</c:v>
                      </c:pt>
                      <c:pt idx="6163">
                        <c:v>42261.791666651719</c:v>
                      </c:pt>
                      <c:pt idx="6164">
                        <c:v>42261.833333318384</c:v>
                      </c:pt>
                      <c:pt idx="6165">
                        <c:v>42261.874999985048</c:v>
                      </c:pt>
                      <c:pt idx="6166">
                        <c:v>42261.916666651712</c:v>
                      </c:pt>
                      <c:pt idx="6167">
                        <c:v>42261.958333318376</c:v>
                      </c:pt>
                      <c:pt idx="6168">
                        <c:v>42261.999999985041</c:v>
                      </c:pt>
                      <c:pt idx="6169">
                        <c:v>42262.041666651705</c:v>
                      </c:pt>
                      <c:pt idx="6170">
                        <c:v>42262.083333318369</c:v>
                      </c:pt>
                      <c:pt idx="6171">
                        <c:v>42262.124999985033</c:v>
                      </c:pt>
                      <c:pt idx="6172">
                        <c:v>42262.166666651698</c:v>
                      </c:pt>
                      <c:pt idx="6173">
                        <c:v>42262.208333318362</c:v>
                      </c:pt>
                      <c:pt idx="6174">
                        <c:v>42262.249999985026</c:v>
                      </c:pt>
                      <c:pt idx="6175">
                        <c:v>42262.29166665169</c:v>
                      </c:pt>
                      <c:pt idx="6176">
                        <c:v>42262.333333318355</c:v>
                      </c:pt>
                      <c:pt idx="6177">
                        <c:v>42262.374999985019</c:v>
                      </c:pt>
                      <c:pt idx="6178">
                        <c:v>42262.416666651683</c:v>
                      </c:pt>
                      <c:pt idx="6179">
                        <c:v>42262.458333318347</c:v>
                      </c:pt>
                      <c:pt idx="6180">
                        <c:v>42262.499999985012</c:v>
                      </c:pt>
                      <c:pt idx="6181">
                        <c:v>42262.541666651676</c:v>
                      </c:pt>
                      <c:pt idx="6182">
                        <c:v>42262.58333331834</c:v>
                      </c:pt>
                      <c:pt idx="6183">
                        <c:v>42262.624999985004</c:v>
                      </c:pt>
                      <c:pt idx="6184">
                        <c:v>42262.666666651668</c:v>
                      </c:pt>
                      <c:pt idx="6185">
                        <c:v>42262.708333318333</c:v>
                      </c:pt>
                      <c:pt idx="6186">
                        <c:v>42262.749999984997</c:v>
                      </c:pt>
                      <c:pt idx="6187">
                        <c:v>42262.791666651661</c:v>
                      </c:pt>
                      <c:pt idx="6188">
                        <c:v>42262.833333318325</c:v>
                      </c:pt>
                      <c:pt idx="6189">
                        <c:v>42262.87499998499</c:v>
                      </c:pt>
                      <c:pt idx="6190">
                        <c:v>42262.916666651654</c:v>
                      </c:pt>
                      <c:pt idx="6191">
                        <c:v>42262.958333318318</c:v>
                      </c:pt>
                      <c:pt idx="6192">
                        <c:v>42262.999999984982</c:v>
                      </c:pt>
                      <c:pt idx="6193">
                        <c:v>42263.041666651647</c:v>
                      </c:pt>
                      <c:pt idx="6194">
                        <c:v>42263.083333318311</c:v>
                      </c:pt>
                      <c:pt idx="6195">
                        <c:v>42263.124999984975</c:v>
                      </c:pt>
                      <c:pt idx="6196">
                        <c:v>42263.166666651639</c:v>
                      </c:pt>
                      <c:pt idx="6197">
                        <c:v>42263.208333318304</c:v>
                      </c:pt>
                      <c:pt idx="6198">
                        <c:v>42263.249999984968</c:v>
                      </c:pt>
                      <c:pt idx="6199">
                        <c:v>42263.291666651632</c:v>
                      </c:pt>
                      <c:pt idx="6200">
                        <c:v>42263.333333318296</c:v>
                      </c:pt>
                      <c:pt idx="6201">
                        <c:v>42263.374999984961</c:v>
                      </c:pt>
                      <c:pt idx="6202">
                        <c:v>42263.416666651625</c:v>
                      </c:pt>
                      <c:pt idx="6203">
                        <c:v>42263.458333318289</c:v>
                      </c:pt>
                      <c:pt idx="6204">
                        <c:v>42263.499999984953</c:v>
                      </c:pt>
                      <c:pt idx="6205">
                        <c:v>42263.541666651618</c:v>
                      </c:pt>
                      <c:pt idx="6206">
                        <c:v>42263.583333318282</c:v>
                      </c:pt>
                      <c:pt idx="6207">
                        <c:v>42263.624999984946</c:v>
                      </c:pt>
                      <c:pt idx="6208">
                        <c:v>42263.66666665161</c:v>
                      </c:pt>
                      <c:pt idx="6209">
                        <c:v>42263.708333318275</c:v>
                      </c:pt>
                      <c:pt idx="6210">
                        <c:v>42263.749999984939</c:v>
                      </c:pt>
                      <c:pt idx="6211">
                        <c:v>42263.791666651603</c:v>
                      </c:pt>
                      <c:pt idx="6212">
                        <c:v>42263.833333318267</c:v>
                      </c:pt>
                      <c:pt idx="6213">
                        <c:v>42263.874999984931</c:v>
                      </c:pt>
                      <c:pt idx="6214">
                        <c:v>42263.916666651596</c:v>
                      </c:pt>
                      <c:pt idx="6215">
                        <c:v>42263.95833331826</c:v>
                      </c:pt>
                      <c:pt idx="6216">
                        <c:v>42263.999999984924</c:v>
                      </c:pt>
                      <c:pt idx="6217">
                        <c:v>42264.041666651588</c:v>
                      </c:pt>
                      <c:pt idx="6218">
                        <c:v>42264.083333318253</c:v>
                      </c:pt>
                      <c:pt idx="6219">
                        <c:v>42264.124999984917</c:v>
                      </c:pt>
                      <c:pt idx="6220">
                        <c:v>42264.166666651581</c:v>
                      </c:pt>
                      <c:pt idx="6221">
                        <c:v>42264.208333318245</c:v>
                      </c:pt>
                      <c:pt idx="6222">
                        <c:v>42264.24999998491</c:v>
                      </c:pt>
                      <c:pt idx="6223">
                        <c:v>42264.291666651574</c:v>
                      </c:pt>
                      <c:pt idx="6224">
                        <c:v>42264.333333318238</c:v>
                      </c:pt>
                      <c:pt idx="6225">
                        <c:v>42264.374999984902</c:v>
                      </c:pt>
                      <c:pt idx="6226">
                        <c:v>42264.416666651567</c:v>
                      </c:pt>
                      <c:pt idx="6227">
                        <c:v>42264.458333318231</c:v>
                      </c:pt>
                      <c:pt idx="6228">
                        <c:v>42264.499999984895</c:v>
                      </c:pt>
                      <c:pt idx="6229">
                        <c:v>42264.541666651559</c:v>
                      </c:pt>
                      <c:pt idx="6230">
                        <c:v>42264.583333318224</c:v>
                      </c:pt>
                      <c:pt idx="6231">
                        <c:v>42264.624999984888</c:v>
                      </c:pt>
                      <c:pt idx="6232">
                        <c:v>42264.666666651552</c:v>
                      </c:pt>
                      <c:pt idx="6233">
                        <c:v>42264.708333318216</c:v>
                      </c:pt>
                      <c:pt idx="6234">
                        <c:v>42264.749999984881</c:v>
                      </c:pt>
                      <c:pt idx="6235">
                        <c:v>42264.791666651545</c:v>
                      </c:pt>
                      <c:pt idx="6236">
                        <c:v>42264.833333318209</c:v>
                      </c:pt>
                      <c:pt idx="6237">
                        <c:v>42264.874999984873</c:v>
                      </c:pt>
                      <c:pt idx="6238">
                        <c:v>42264.916666651538</c:v>
                      </c:pt>
                      <c:pt idx="6239">
                        <c:v>42264.958333318202</c:v>
                      </c:pt>
                      <c:pt idx="6240">
                        <c:v>42264.999999984866</c:v>
                      </c:pt>
                      <c:pt idx="6241">
                        <c:v>42265.04166665153</c:v>
                      </c:pt>
                      <c:pt idx="6242">
                        <c:v>42265.083333318194</c:v>
                      </c:pt>
                      <c:pt idx="6243">
                        <c:v>42265.124999984859</c:v>
                      </c:pt>
                      <c:pt idx="6244">
                        <c:v>42265.166666651523</c:v>
                      </c:pt>
                      <c:pt idx="6245">
                        <c:v>42265.208333318187</c:v>
                      </c:pt>
                      <c:pt idx="6246">
                        <c:v>42265.249999984851</c:v>
                      </c:pt>
                      <c:pt idx="6247">
                        <c:v>42265.291666651516</c:v>
                      </c:pt>
                      <c:pt idx="6248">
                        <c:v>42265.33333331818</c:v>
                      </c:pt>
                      <c:pt idx="6249">
                        <c:v>42265.374999984844</c:v>
                      </c:pt>
                      <c:pt idx="6250">
                        <c:v>42265.416666651508</c:v>
                      </c:pt>
                      <c:pt idx="6251">
                        <c:v>42265.458333318173</c:v>
                      </c:pt>
                      <c:pt idx="6252">
                        <c:v>42265.499999984837</c:v>
                      </c:pt>
                      <c:pt idx="6253">
                        <c:v>42265.541666651501</c:v>
                      </c:pt>
                      <c:pt idx="6254">
                        <c:v>42265.583333318165</c:v>
                      </c:pt>
                      <c:pt idx="6255">
                        <c:v>42265.62499998483</c:v>
                      </c:pt>
                      <c:pt idx="6256">
                        <c:v>42265.666666651494</c:v>
                      </c:pt>
                      <c:pt idx="6257">
                        <c:v>42265.708333318158</c:v>
                      </c:pt>
                      <c:pt idx="6258">
                        <c:v>42265.749999984822</c:v>
                      </c:pt>
                      <c:pt idx="6259">
                        <c:v>42265.791666651487</c:v>
                      </c:pt>
                      <c:pt idx="6260">
                        <c:v>42265.833333318151</c:v>
                      </c:pt>
                      <c:pt idx="6261">
                        <c:v>42265.874999984815</c:v>
                      </c:pt>
                      <c:pt idx="6262">
                        <c:v>42265.916666651479</c:v>
                      </c:pt>
                      <c:pt idx="6263">
                        <c:v>42265.958333318144</c:v>
                      </c:pt>
                      <c:pt idx="6264">
                        <c:v>42265.999999984808</c:v>
                      </c:pt>
                      <c:pt idx="6265">
                        <c:v>42266.041666651472</c:v>
                      </c:pt>
                      <c:pt idx="6266">
                        <c:v>42266.083333318136</c:v>
                      </c:pt>
                      <c:pt idx="6267">
                        <c:v>42266.124999984801</c:v>
                      </c:pt>
                      <c:pt idx="6268">
                        <c:v>42266.166666651465</c:v>
                      </c:pt>
                      <c:pt idx="6269">
                        <c:v>42266.208333318129</c:v>
                      </c:pt>
                      <c:pt idx="6270">
                        <c:v>42266.249999984793</c:v>
                      </c:pt>
                      <c:pt idx="6271">
                        <c:v>42266.291666651457</c:v>
                      </c:pt>
                      <c:pt idx="6272">
                        <c:v>42266.333333318122</c:v>
                      </c:pt>
                      <c:pt idx="6273">
                        <c:v>42266.374999984786</c:v>
                      </c:pt>
                      <c:pt idx="6274">
                        <c:v>42266.41666665145</c:v>
                      </c:pt>
                      <c:pt idx="6275">
                        <c:v>42266.458333318114</c:v>
                      </c:pt>
                      <c:pt idx="6276">
                        <c:v>42266.499999984779</c:v>
                      </c:pt>
                      <c:pt idx="6277">
                        <c:v>42266.541666651443</c:v>
                      </c:pt>
                      <c:pt idx="6278">
                        <c:v>42266.583333318107</c:v>
                      </c:pt>
                      <c:pt idx="6279">
                        <c:v>42266.624999984771</c:v>
                      </c:pt>
                      <c:pt idx="6280">
                        <c:v>42266.666666651436</c:v>
                      </c:pt>
                      <c:pt idx="6281">
                        <c:v>42266.7083333181</c:v>
                      </c:pt>
                      <c:pt idx="6282">
                        <c:v>42266.749999984764</c:v>
                      </c:pt>
                      <c:pt idx="6283">
                        <c:v>42266.791666651428</c:v>
                      </c:pt>
                      <c:pt idx="6284">
                        <c:v>42266.833333318093</c:v>
                      </c:pt>
                      <c:pt idx="6285">
                        <c:v>42266.874999984757</c:v>
                      </c:pt>
                      <c:pt idx="6286">
                        <c:v>42266.916666651421</c:v>
                      </c:pt>
                      <c:pt idx="6287">
                        <c:v>42266.958333318085</c:v>
                      </c:pt>
                      <c:pt idx="6288">
                        <c:v>42266.99999998475</c:v>
                      </c:pt>
                      <c:pt idx="6289">
                        <c:v>42267.041666651414</c:v>
                      </c:pt>
                      <c:pt idx="6290">
                        <c:v>42267.083333318078</c:v>
                      </c:pt>
                      <c:pt idx="6291">
                        <c:v>42267.124999984742</c:v>
                      </c:pt>
                      <c:pt idx="6292">
                        <c:v>42267.166666651407</c:v>
                      </c:pt>
                      <c:pt idx="6293">
                        <c:v>42267.208333318071</c:v>
                      </c:pt>
                      <c:pt idx="6294">
                        <c:v>42267.249999984735</c:v>
                      </c:pt>
                      <c:pt idx="6295">
                        <c:v>42267.291666651399</c:v>
                      </c:pt>
                      <c:pt idx="6296">
                        <c:v>42267.333333318064</c:v>
                      </c:pt>
                      <c:pt idx="6297">
                        <c:v>42267.374999984728</c:v>
                      </c:pt>
                      <c:pt idx="6298">
                        <c:v>42267.416666651392</c:v>
                      </c:pt>
                      <c:pt idx="6299">
                        <c:v>42267.458333318056</c:v>
                      </c:pt>
                      <c:pt idx="6300">
                        <c:v>42267.49999998472</c:v>
                      </c:pt>
                      <c:pt idx="6301">
                        <c:v>42267.541666651385</c:v>
                      </c:pt>
                      <c:pt idx="6302">
                        <c:v>42267.583333318049</c:v>
                      </c:pt>
                      <c:pt idx="6303">
                        <c:v>42267.624999984713</c:v>
                      </c:pt>
                      <c:pt idx="6304">
                        <c:v>42267.666666651377</c:v>
                      </c:pt>
                      <c:pt idx="6305">
                        <c:v>42267.708333318042</c:v>
                      </c:pt>
                      <c:pt idx="6306">
                        <c:v>42267.749999984706</c:v>
                      </c:pt>
                      <c:pt idx="6307">
                        <c:v>42267.79166665137</c:v>
                      </c:pt>
                      <c:pt idx="6308">
                        <c:v>42267.833333318034</c:v>
                      </c:pt>
                      <c:pt idx="6309">
                        <c:v>42267.874999984699</c:v>
                      </c:pt>
                      <c:pt idx="6310">
                        <c:v>42267.916666651363</c:v>
                      </c:pt>
                      <c:pt idx="6311">
                        <c:v>42267.958333318027</c:v>
                      </c:pt>
                      <c:pt idx="6312">
                        <c:v>42267.999999984691</c:v>
                      </c:pt>
                      <c:pt idx="6313">
                        <c:v>42268.041666651356</c:v>
                      </c:pt>
                      <c:pt idx="6314">
                        <c:v>42268.08333331802</c:v>
                      </c:pt>
                      <c:pt idx="6315">
                        <c:v>42268.124999984684</c:v>
                      </c:pt>
                      <c:pt idx="6316">
                        <c:v>42268.166666651348</c:v>
                      </c:pt>
                      <c:pt idx="6317">
                        <c:v>42268.208333318013</c:v>
                      </c:pt>
                      <c:pt idx="6318">
                        <c:v>42268.249999984677</c:v>
                      </c:pt>
                      <c:pt idx="6319">
                        <c:v>42268.291666651341</c:v>
                      </c:pt>
                      <c:pt idx="6320">
                        <c:v>42268.333333318005</c:v>
                      </c:pt>
                      <c:pt idx="6321">
                        <c:v>42268.37499998467</c:v>
                      </c:pt>
                      <c:pt idx="6322">
                        <c:v>42268.416666651334</c:v>
                      </c:pt>
                      <c:pt idx="6323">
                        <c:v>42268.458333317998</c:v>
                      </c:pt>
                      <c:pt idx="6324">
                        <c:v>42268.499999984662</c:v>
                      </c:pt>
                      <c:pt idx="6325">
                        <c:v>42268.541666651327</c:v>
                      </c:pt>
                      <c:pt idx="6326">
                        <c:v>42268.583333317991</c:v>
                      </c:pt>
                      <c:pt idx="6327">
                        <c:v>42268.624999984655</c:v>
                      </c:pt>
                      <c:pt idx="6328">
                        <c:v>42268.666666651319</c:v>
                      </c:pt>
                      <c:pt idx="6329">
                        <c:v>42268.708333317983</c:v>
                      </c:pt>
                      <c:pt idx="6330">
                        <c:v>42268.749999984648</c:v>
                      </c:pt>
                      <c:pt idx="6331">
                        <c:v>42268.791666651312</c:v>
                      </c:pt>
                      <c:pt idx="6332">
                        <c:v>42268.833333317976</c:v>
                      </c:pt>
                      <c:pt idx="6333">
                        <c:v>42268.87499998464</c:v>
                      </c:pt>
                      <c:pt idx="6334">
                        <c:v>42268.916666651305</c:v>
                      </c:pt>
                      <c:pt idx="6335">
                        <c:v>42268.958333317969</c:v>
                      </c:pt>
                      <c:pt idx="6336">
                        <c:v>42268.999999984633</c:v>
                      </c:pt>
                      <c:pt idx="6337">
                        <c:v>42269.041666651297</c:v>
                      </c:pt>
                      <c:pt idx="6338">
                        <c:v>42269.083333317962</c:v>
                      </c:pt>
                      <c:pt idx="6339">
                        <c:v>42269.124999984626</c:v>
                      </c:pt>
                      <c:pt idx="6340">
                        <c:v>42269.16666665129</c:v>
                      </c:pt>
                      <c:pt idx="6341">
                        <c:v>42269.208333317954</c:v>
                      </c:pt>
                      <c:pt idx="6342">
                        <c:v>42269.249999984619</c:v>
                      </c:pt>
                      <c:pt idx="6343">
                        <c:v>42269.291666651283</c:v>
                      </c:pt>
                      <c:pt idx="6344">
                        <c:v>42269.333333317947</c:v>
                      </c:pt>
                      <c:pt idx="6345">
                        <c:v>42269.374999984611</c:v>
                      </c:pt>
                      <c:pt idx="6346">
                        <c:v>42269.416666651276</c:v>
                      </c:pt>
                      <c:pt idx="6347">
                        <c:v>42269.45833331794</c:v>
                      </c:pt>
                      <c:pt idx="6348">
                        <c:v>42269.499999984604</c:v>
                      </c:pt>
                      <c:pt idx="6349">
                        <c:v>42269.541666651268</c:v>
                      </c:pt>
                      <c:pt idx="6350">
                        <c:v>42269.583333317933</c:v>
                      </c:pt>
                      <c:pt idx="6351">
                        <c:v>42269.624999984597</c:v>
                      </c:pt>
                      <c:pt idx="6352">
                        <c:v>42269.666666651261</c:v>
                      </c:pt>
                      <c:pt idx="6353">
                        <c:v>42269.708333317925</c:v>
                      </c:pt>
                      <c:pt idx="6354">
                        <c:v>42269.74999998459</c:v>
                      </c:pt>
                      <c:pt idx="6355">
                        <c:v>42269.791666651254</c:v>
                      </c:pt>
                      <c:pt idx="6356">
                        <c:v>42269.833333317918</c:v>
                      </c:pt>
                      <c:pt idx="6357">
                        <c:v>42269.874999984582</c:v>
                      </c:pt>
                      <c:pt idx="6358">
                        <c:v>42269.916666651246</c:v>
                      </c:pt>
                      <c:pt idx="6359">
                        <c:v>42269.958333317911</c:v>
                      </c:pt>
                      <c:pt idx="6360">
                        <c:v>42269.999999984575</c:v>
                      </c:pt>
                      <c:pt idx="6361">
                        <c:v>42270.041666651239</c:v>
                      </c:pt>
                      <c:pt idx="6362">
                        <c:v>42270.083333317903</c:v>
                      </c:pt>
                      <c:pt idx="6363">
                        <c:v>42270.124999984568</c:v>
                      </c:pt>
                      <c:pt idx="6364">
                        <c:v>42270.166666651232</c:v>
                      </c:pt>
                      <c:pt idx="6365">
                        <c:v>42270.208333317896</c:v>
                      </c:pt>
                      <c:pt idx="6366">
                        <c:v>42270.24999998456</c:v>
                      </c:pt>
                      <c:pt idx="6367">
                        <c:v>42270.291666651225</c:v>
                      </c:pt>
                      <c:pt idx="6368">
                        <c:v>42270.333333317889</c:v>
                      </c:pt>
                      <c:pt idx="6369">
                        <c:v>42270.374999984553</c:v>
                      </c:pt>
                      <c:pt idx="6370">
                        <c:v>42270.416666651217</c:v>
                      </c:pt>
                      <c:pt idx="6371">
                        <c:v>42270.458333317882</c:v>
                      </c:pt>
                      <c:pt idx="6372">
                        <c:v>42270.499999984546</c:v>
                      </c:pt>
                      <c:pt idx="6373">
                        <c:v>42270.54166665121</c:v>
                      </c:pt>
                      <c:pt idx="6374">
                        <c:v>42270.583333317874</c:v>
                      </c:pt>
                      <c:pt idx="6375">
                        <c:v>42270.624999984539</c:v>
                      </c:pt>
                      <c:pt idx="6376">
                        <c:v>42270.666666651203</c:v>
                      </c:pt>
                      <c:pt idx="6377">
                        <c:v>42270.708333317867</c:v>
                      </c:pt>
                      <c:pt idx="6378">
                        <c:v>42270.749999984531</c:v>
                      </c:pt>
                      <c:pt idx="6379">
                        <c:v>42270.791666651196</c:v>
                      </c:pt>
                      <c:pt idx="6380">
                        <c:v>42270.83333331786</c:v>
                      </c:pt>
                      <c:pt idx="6381">
                        <c:v>42270.874999984524</c:v>
                      </c:pt>
                      <c:pt idx="6382">
                        <c:v>42270.916666651188</c:v>
                      </c:pt>
                      <c:pt idx="6383">
                        <c:v>42270.958333317853</c:v>
                      </c:pt>
                      <c:pt idx="6384">
                        <c:v>42270.999999984517</c:v>
                      </c:pt>
                      <c:pt idx="6385">
                        <c:v>42271.041666651181</c:v>
                      </c:pt>
                      <c:pt idx="6386">
                        <c:v>42271.083333317845</c:v>
                      </c:pt>
                      <c:pt idx="6387">
                        <c:v>42271.124999984509</c:v>
                      </c:pt>
                      <c:pt idx="6388">
                        <c:v>42271.166666651174</c:v>
                      </c:pt>
                      <c:pt idx="6389">
                        <c:v>42271.208333317838</c:v>
                      </c:pt>
                      <c:pt idx="6390">
                        <c:v>42271.249999984502</c:v>
                      </c:pt>
                      <c:pt idx="6391">
                        <c:v>42271.291666651166</c:v>
                      </c:pt>
                      <c:pt idx="6392">
                        <c:v>42271.333333317831</c:v>
                      </c:pt>
                      <c:pt idx="6393">
                        <c:v>42271.374999984495</c:v>
                      </c:pt>
                      <c:pt idx="6394">
                        <c:v>42271.416666651159</c:v>
                      </c:pt>
                      <c:pt idx="6395">
                        <c:v>42271.458333317823</c:v>
                      </c:pt>
                      <c:pt idx="6396">
                        <c:v>42271.499999984488</c:v>
                      </c:pt>
                      <c:pt idx="6397">
                        <c:v>42271.541666651152</c:v>
                      </c:pt>
                      <c:pt idx="6398">
                        <c:v>42271.583333317816</c:v>
                      </c:pt>
                      <c:pt idx="6399">
                        <c:v>42271.62499998448</c:v>
                      </c:pt>
                      <c:pt idx="6400">
                        <c:v>42271.666666651145</c:v>
                      </c:pt>
                      <c:pt idx="6401">
                        <c:v>42271.708333317809</c:v>
                      </c:pt>
                      <c:pt idx="6402">
                        <c:v>42271.749999984473</c:v>
                      </c:pt>
                      <c:pt idx="6403">
                        <c:v>42271.791666651137</c:v>
                      </c:pt>
                      <c:pt idx="6404">
                        <c:v>42271.833333317802</c:v>
                      </c:pt>
                      <c:pt idx="6405">
                        <c:v>42271.874999984466</c:v>
                      </c:pt>
                      <c:pt idx="6406">
                        <c:v>42271.91666665113</c:v>
                      </c:pt>
                      <c:pt idx="6407">
                        <c:v>42271.958333317794</c:v>
                      </c:pt>
                      <c:pt idx="6408">
                        <c:v>42271.999999984459</c:v>
                      </c:pt>
                      <c:pt idx="6409">
                        <c:v>42272.041666651123</c:v>
                      </c:pt>
                      <c:pt idx="6410">
                        <c:v>42272.083333317787</c:v>
                      </c:pt>
                      <c:pt idx="6411">
                        <c:v>42272.124999984451</c:v>
                      </c:pt>
                      <c:pt idx="6412">
                        <c:v>42272.166666651116</c:v>
                      </c:pt>
                      <c:pt idx="6413">
                        <c:v>42272.20833331778</c:v>
                      </c:pt>
                      <c:pt idx="6414">
                        <c:v>42272.249999984444</c:v>
                      </c:pt>
                      <c:pt idx="6415">
                        <c:v>42272.291666651108</c:v>
                      </c:pt>
                      <c:pt idx="6416">
                        <c:v>42272.333333317772</c:v>
                      </c:pt>
                      <c:pt idx="6417">
                        <c:v>42272.374999984437</c:v>
                      </c:pt>
                      <c:pt idx="6418">
                        <c:v>42272.416666651101</c:v>
                      </c:pt>
                      <c:pt idx="6419">
                        <c:v>42272.458333317765</c:v>
                      </c:pt>
                      <c:pt idx="6420">
                        <c:v>42272.499999984429</c:v>
                      </c:pt>
                      <c:pt idx="6421">
                        <c:v>42272.541666651094</c:v>
                      </c:pt>
                      <c:pt idx="6422">
                        <c:v>42272.583333317758</c:v>
                      </c:pt>
                      <c:pt idx="6423">
                        <c:v>42272.624999984422</c:v>
                      </c:pt>
                      <c:pt idx="6424">
                        <c:v>42272.666666651086</c:v>
                      </c:pt>
                      <c:pt idx="6425">
                        <c:v>42272.708333317751</c:v>
                      </c:pt>
                      <c:pt idx="6426">
                        <c:v>42272.749999984415</c:v>
                      </c:pt>
                      <c:pt idx="6427">
                        <c:v>42272.791666651079</c:v>
                      </c:pt>
                      <c:pt idx="6428">
                        <c:v>42272.833333317743</c:v>
                      </c:pt>
                      <c:pt idx="6429">
                        <c:v>42272.874999984408</c:v>
                      </c:pt>
                      <c:pt idx="6430">
                        <c:v>42272.916666651072</c:v>
                      </c:pt>
                      <c:pt idx="6431">
                        <c:v>42272.958333317736</c:v>
                      </c:pt>
                      <c:pt idx="6432">
                        <c:v>42272.9999999844</c:v>
                      </c:pt>
                      <c:pt idx="6433">
                        <c:v>42273.041666651065</c:v>
                      </c:pt>
                      <c:pt idx="6434">
                        <c:v>42273.083333317729</c:v>
                      </c:pt>
                      <c:pt idx="6435">
                        <c:v>42273.124999984393</c:v>
                      </c:pt>
                      <c:pt idx="6436">
                        <c:v>42273.166666651057</c:v>
                      </c:pt>
                      <c:pt idx="6437">
                        <c:v>42273.208333317722</c:v>
                      </c:pt>
                      <c:pt idx="6438">
                        <c:v>42273.249999984386</c:v>
                      </c:pt>
                      <c:pt idx="6439">
                        <c:v>42273.29166665105</c:v>
                      </c:pt>
                      <c:pt idx="6440">
                        <c:v>42273.333333317714</c:v>
                      </c:pt>
                      <c:pt idx="6441">
                        <c:v>42273.374999984379</c:v>
                      </c:pt>
                      <c:pt idx="6442">
                        <c:v>42273.416666651043</c:v>
                      </c:pt>
                      <c:pt idx="6443">
                        <c:v>42273.458333317707</c:v>
                      </c:pt>
                      <c:pt idx="6444">
                        <c:v>42273.499999984371</c:v>
                      </c:pt>
                      <c:pt idx="6445">
                        <c:v>42273.541666651035</c:v>
                      </c:pt>
                      <c:pt idx="6446">
                        <c:v>42273.5833333177</c:v>
                      </c:pt>
                      <c:pt idx="6447">
                        <c:v>42273.624999984364</c:v>
                      </c:pt>
                      <c:pt idx="6448">
                        <c:v>42273.666666651028</c:v>
                      </c:pt>
                      <c:pt idx="6449">
                        <c:v>42273.708333317692</c:v>
                      </c:pt>
                      <c:pt idx="6450">
                        <c:v>42273.749999984357</c:v>
                      </c:pt>
                      <c:pt idx="6451">
                        <c:v>42273.791666651021</c:v>
                      </c:pt>
                      <c:pt idx="6452">
                        <c:v>42273.833333317685</c:v>
                      </c:pt>
                      <c:pt idx="6453">
                        <c:v>42273.874999984349</c:v>
                      </c:pt>
                      <c:pt idx="6454">
                        <c:v>42273.916666651014</c:v>
                      </c:pt>
                      <c:pt idx="6455">
                        <c:v>42273.958333317678</c:v>
                      </c:pt>
                      <c:pt idx="6456">
                        <c:v>42273.999999984342</c:v>
                      </c:pt>
                      <c:pt idx="6457">
                        <c:v>42274.041666651006</c:v>
                      </c:pt>
                      <c:pt idx="6458">
                        <c:v>42274.083333317671</c:v>
                      </c:pt>
                      <c:pt idx="6459">
                        <c:v>42274.124999984335</c:v>
                      </c:pt>
                      <c:pt idx="6460">
                        <c:v>42274.166666650999</c:v>
                      </c:pt>
                      <c:pt idx="6461">
                        <c:v>42274.208333317663</c:v>
                      </c:pt>
                      <c:pt idx="6462">
                        <c:v>42274.249999984328</c:v>
                      </c:pt>
                      <c:pt idx="6463">
                        <c:v>42274.291666650992</c:v>
                      </c:pt>
                      <c:pt idx="6464">
                        <c:v>42274.333333317656</c:v>
                      </c:pt>
                      <c:pt idx="6465">
                        <c:v>42274.37499998432</c:v>
                      </c:pt>
                      <c:pt idx="6466">
                        <c:v>42274.416666650985</c:v>
                      </c:pt>
                      <c:pt idx="6467">
                        <c:v>42274.458333317649</c:v>
                      </c:pt>
                      <c:pt idx="6468">
                        <c:v>42274.499999984313</c:v>
                      </c:pt>
                      <c:pt idx="6469">
                        <c:v>42274.541666650977</c:v>
                      </c:pt>
                      <c:pt idx="6470">
                        <c:v>42274.583333317642</c:v>
                      </c:pt>
                      <c:pt idx="6471">
                        <c:v>42274.624999984306</c:v>
                      </c:pt>
                      <c:pt idx="6472">
                        <c:v>42274.66666665097</c:v>
                      </c:pt>
                      <c:pt idx="6473">
                        <c:v>42274.708333317634</c:v>
                      </c:pt>
                      <c:pt idx="6474">
                        <c:v>42274.749999984298</c:v>
                      </c:pt>
                      <c:pt idx="6475">
                        <c:v>42274.791666650963</c:v>
                      </c:pt>
                      <c:pt idx="6476">
                        <c:v>42274.833333317627</c:v>
                      </c:pt>
                      <c:pt idx="6477">
                        <c:v>42274.874999984291</c:v>
                      </c:pt>
                      <c:pt idx="6478">
                        <c:v>42274.916666650955</c:v>
                      </c:pt>
                      <c:pt idx="6479">
                        <c:v>42274.95833331762</c:v>
                      </c:pt>
                      <c:pt idx="6480">
                        <c:v>42274.999999984284</c:v>
                      </c:pt>
                      <c:pt idx="6481">
                        <c:v>42275.041666650948</c:v>
                      </c:pt>
                      <c:pt idx="6482">
                        <c:v>42275.083333317612</c:v>
                      </c:pt>
                      <c:pt idx="6483">
                        <c:v>42275.124999984277</c:v>
                      </c:pt>
                      <c:pt idx="6484">
                        <c:v>42275.166666650941</c:v>
                      </c:pt>
                      <c:pt idx="6485">
                        <c:v>42275.208333317605</c:v>
                      </c:pt>
                      <c:pt idx="6486">
                        <c:v>42275.249999984269</c:v>
                      </c:pt>
                      <c:pt idx="6487">
                        <c:v>42275.291666650934</c:v>
                      </c:pt>
                      <c:pt idx="6488">
                        <c:v>42275.333333317598</c:v>
                      </c:pt>
                      <c:pt idx="6489">
                        <c:v>42275.374999984262</c:v>
                      </c:pt>
                      <c:pt idx="6490">
                        <c:v>42275.416666650926</c:v>
                      </c:pt>
                      <c:pt idx="6491">
                        <c:v>42275.458333317591</c:v>
                      </c:pt>
                      <c:pt idx="6492">
                        <c:v>42275.499999984255</c:v>
                      </c:pt>
                      <c:pt idx="6493">
                        <c:v>42275.541666650919</c:v>
                      </c:pt>
                      <c:pt idx="6494">
                        <c:v>42275.583333317583</c:v>
                      </c:pt>
                      <c:pt idx="6495">
                        <c:v>42275.624999984248</c:v>
                      </c:pt>
                      <c:pt idx="6496">
                        <c:v>42275.666666650912</c:v>
                      </c:pt>
                      <c:pt idx="6497">
                        <c:v>42275.708333317576</c:v>
                      </c:pt>
                      <c:pt idx="6498">
                        <c:v>42275.74999998424</c:v>
                      </c:pt>
                      <c:pt idx="6499">
                        <c:v>42275.791666650905</c:v>
                      </c:pt>
                      <c:pt idx="6500">
                        <c:v>42275.833333317569</c:v>
                      </c:pt>
                      <c:pt idx="6501">
                        <c:v>42275.874999984233</c:v>
                      </c:pt>
                      <c:pt idx="6502">
                        <c:v>42275.916666650897</c:v>
                      </c:pt>
                      <c:pt idx="6503">
                        <c:v>42275.958333317561</c:v>
                      </c:pt>
                      <c:pt idx="6504">
                        <c:v>42275.999999984226</c:v>
                      </c:pt>
                      <c:pt idx="6505">
                        <c:v>42276.04166665089</c:v>
                      </c:pt>
                      <c:pt idx="6506">
                        <c:v>42276.083333317554</c:v>
                      </c:pt>
                      <c:pt idx="6507">
                        <c:v>42276.124999984218</c:v>
                      </c:pt>
                      <c:pt idx="6508">
                        <c:v>42276.166666650883</c:v>
                      </c:pt>
                      <c:pt idx="6509">
                        <c:v>42276.208333317547</c:v>
                      </c:pt>
                      <c:pt idx="6510">
                        <c:v>42276.249999984211</c:v>
                      </c:pt>
                      <c:pt idx="6511">
                        <c:v>42276.291666650875</c:v>
                      </c:pt>
                      <c:pt idx="6512">
                        <c:v>42276.33333331754</c:v>
                      </c:pt>
                      <c:pt idx="6513">
                        <c:v>42276.374999984204</c:v>
                      </c:pt>
                      <c:pt idx="6514">
                        <c:v>42276.416666650868</c:v>
                      </c:pt>
                      <c:pt idx="6515">
                        <c:v>42276.458333317532</c:v>
                      </c:pt>
                      <c:pt idx="6516">
                        <c:v>42276.499999984197</c:v>
                      </c:pt>
                      <c:pt idx="6517">
                        <c:v>42276.541666650861</c:v>
                      </c:pt>
                      <c:pt idx="6518">
                        <c:v>42276.583333317525</c:v>
                      </c:pt>
                      <c:pt idx="6519">
                        <c:v>42276.624999984189</c:v>
                      </c:pt>
                      <c:pt idx="6520">
                        <c:v>42276.666666650854</c:v>
                      </c:pt>
                      <c:pt idx="6521">
                        <c:v>42276.708333317518</c:v>
                      </c:pt>
                      <c:pt idx="6522">
                        <c:v>42276.749999984182</c:v>
                      </c:pt>
                      <c:pt idx="6523">
                        <c:v>42276.791666650846</c:v>
                      </c:pt>
                      <c:pt idx="6524">
                        <c:v>42276.833333317511</c:v>
                      </c:pt>
                      <c:pt idx="6525">
                        <c:v>42276.874999984175</c:v>
                      </c:pt>
                      <c:pt idx="6526">
                        <c:v>42276.916666650839</c:v>
                      </c:pt>
                      <c:pt idx="6527">
                        <c:v>42276.958333317503</c:v>
                      </c:pt>
                      <c:pt idx="6528">
                        <c:v>42276.999999984168</c:v>
                      </c:pt>
                      <c:pt idx="6529">
                        <c:v>42277.041666650832</c:v>
                      </c:pt>
                      <c:pt idx="6530">
                        <c:v>42277.083333317496</c:v>
                      </c:pt>
                      <c:pt idx="6531">
                        <c:v>42277.12499998416</c:v>
                      </c:pt>
                      <c:pt idx="6532">
                        <c:v>42277.166666650824</c:v>
                      </c:pt>
                      <c:pt idx="6533">
                        <c:v>42277.208333317489</c:v>
                      </c:pt>
                      <c:pt idx="6534">
                        <c:v>42277.249999984153</c:v>
                      </c:pt>
                      <c:pt idx="6535">
                        <c:v>42277.291666650817</c:v>
                      </c:pt>
                      <c:pt idx="6536">
                        <c:v>42277.333333317481</c:v>
                      </c:pt>
                      <c:pt idx="6537">
                        <c:v>42277.374999984146</c:v>
                      </c:pt>
                      <c:pt idx="6538">
                        <c:v>42277.41666665081</c:v>
                      </c:pt>
                      <c:pt idx="6539">
                        <c:v>42277.458333317474</c:v>
                      </c:pt>
                      <c:pt idx="6540">
                        <c:v>42277.499999984138</c:v>
                      </c:pt>
                      <c:pt idx="6541">
                        <c:v>42277.541666650803</c:v>
                      </c:pt>
                      <c:pt idx="6542">
                        <c:v>42277.583333317467</c:v>
                      </c:pt>
                      <c:pt idx="6543">
                        <c:v>42277.624999984131</c:v>
                      </c:pt>
                      <c:pt idx="6544">
                        <c:v>42277.666666650795</c:v>
                      </c:pt>
                      <c:pt idx="6545">
                        <c:v>42277.70833331746</c:v>
                      </c:pt>
                      <c:pt idx="6546">
                        <c:v>42277.749999984124</c:v>
                      </c:pt>
                      <c:pt idx="6547">
                        <c:v>42277.791666650788</c:v>
                      </c:pt>
                      <c:pt idx="6548">
                        <c:v>42277.833333317452</c:v>
                      </c:pt>
                      <c:pt idx="6549">
                        <c:v>42277.874999984117</c:v>
                      </c:pt>
                      <c:pt idx="6550">
                        <c:v>42277.916666650781</c:v>
                      </c:pt>
                      <c:pt idx="6551">
                        <c:v>42277.958333317445</c:v>
                      </c:pt>
                      <c:pt idx="6552">
                        <c:v>42277.999999984109</c:v>
                      </c:pt>
                      <c:pt idx="6553">
                        <c:v>42278.041666650774</c:v>
                      </c:pt>
                      <c:pt idx="6554">
                        <c:v>42278.083333317438</c:v>
                      </c:pt>
                      <c:pt idx="6555">
                        <c:v>42278.124999984102</c:v>
                      </c:pt>
                      <c:pt idx="6556">
                        <c:v>42278.166666650766</c:v>
                      </c:pt>
                      <c:pt idx="6557">
                        <c:v>42278.208333317431</c:v>
                      </c:pt>
                      <c:pt idx="6558">
                        <c:v>42278.249999984095</c:v>
                      </c:pt>
                      <c:pt idx="6559">
                        <c:v>42278.291666650759</c:v>
                      </c:pt>
                      <c:pt idx="6560">
                        <c:v>42278.333333317423</c:v>
                      </c:pt>
                      <c:pt idx="6561">
                        <c:v>42278.374999984087</c:v>
                      </c:pt>
                      <c:pt idx="6562">
                        <c:v>42278.416666650752</c:v>
                      </c:pt>
                      <c:pt idx="6563">
                        <c:v>42278.458333317416</c:v>
                      </c:pt>
                      <c:pt idx="6564">
                        <c:v>42278.49999998408</c:v>
                      </c:pt>
                      <c:pt idx="6565">
                        <c:v>42278.541666650744</c:v>
                      </c:pt>
                      <c:pt idx="6566">
                        <c:v>42278.583333317409</c:v>
                      </c:pt>
                      <c:pt idx="6567">
                        <c:v>42278.624999984073</c:v>
                      </c:pt>
                      <c:pt idx="6568">
                        <c:v>42278.666666650737</c:v>
                      </c:pt>
                      <c:pt idx="6569">
                        <c:v>42278.708333317401</c:v>
                      </c:pt>
                      <c:pt idx="6570">
                        <c:v>42278.749999984066</c:v>
                      </c:pt>
                      <c:pt idx="6571">
                        <c:v>42278.79166665073</c:v>
                      </c:pt>
                      <c:pt idx="6572">
                        <c:v>42278.833333317394</c:v>
                      </c:pt>
                      <c:pt idx="6573">
                        <c:v>42278.874999984058</c:v>
                      </c:pt>
                      <c:pt idx="6574">
                        <c:v>42278.916666650723</c:v>
                      </c:pt>
                      <c:pt idx="6575">
                        <c:v>42278.958333317387</c:v>
                      </c:pt>
                      <c:pt idx="6576">
                        <c:v>42278.999999984051</c:v>
                      </c:pt>
                      <c:pt idx="6577">
                        <c:v>42279.041666650715</c:v>
                      </c:pt>
                      <c:pt idx="6578">
                        <c:v>42279.08333331738</c:v>
                      </c:pt>
                      <c:pt idx="6579">
                        <c:v>42279.124999984044</c:v>
                      </c:pt>
                      <c:pt idx="6580">
                        <c:v>42279.166666650708</c:v>
                      </c:pt>
                      <c:pt idx="6581">
                        <c:v>42279.208333317372</c:v>
                      </c:pt>
                      <c:pt idx="6582">
                        <c:v>42279.249999984037</c:v>
                      </c:pt>
                      <c:pt idx="6583">
                        <c:v>42279.291666650701</c:v>
                      </c:pt>
                      <c:pt idx="6584">
                        <c:v>42279.333333317365</c:v>
                      </c:pt>
                      <c:pt idx="6585">
                        <c:v>42279.374999984029</c:v>
                      </c:pt>
                      <c:pt idx="6586">
                        <c:v>42279.416666650694</c:v>
                      </c:pt>
                      <c:pt idx="6587">
                        <c:v>42279.458333317358</c:v>
                      </c:pt>
                      <c:pt idx="6588">
                        <c:v>42279.499999984022</c:v>
                      </c:pt>
                      <c:pt idx="6589">
                        <c:v>42279.541666650686</c:v>
                      </c:pt>
                      <c:pt idx="6590">
                        <c:v>42279.58333331735</c:v>
                      </c:pt>
                      <c:pt idx="6591">
                        <c:v>42279.624999984015</c:v>
                      </c:pt>
                      <c:pt idx="6592">
                        <c:v>42279.666666650679</c:v>
                      </c:pt>
                      <c:pt idx="6593">
                        <c:v>42279.708333317343</c:v>
                      </c:pt>
                      <c:pt idx="6594">
                        <c:v>42279.749999984007</c:v>
                      </c:pt>
                      <c:pt idx="6595">
                        <c:v>42279.791666650672</c:v>
                      </c:pt>
                      <c:pt idx="6596">
                        <c:v>42279.833333317336</c:v>
                      </c:pt>
                      <c:pt idx="6597">
                        <c:v>42279.874999984</c:v>
                      </c:pt>
                      <c:pt idx="6598">
                        <c:v>42279.916666650664</c:v>
                      </c:pt>
                      <c:pt idx="6599">
                        <c:v>42279.958333317329</c:v>
                      </c:pt>
                      <c:pt idx="6600">
                        <c:v>42279.999999983993</c:v>
                      </c:pt>
                      <c:pt idx="6601">
                        <c:v>42280.041666650657</c:v>
                      </c:pt>
                      <c:pt idx="6602">
                        <c:v>42280.083333317321</c:v>
                      </c:pt>
                      <c:pt idx="6603">
                        <c:v>42280.124999983986</c:v>
                      </c:pt>
                      <c:pt idx="6604">
                        <c:v>42280.16666665065</c:v>
                      </c:pt>
                      <c:pt idx="6605">
                        <c:v>42280.208333317314</c:v>
                      </c:pt>
                      <c:pt idx="6606">
                        <c:v>42280.249999983978</c:v>
                      </c:pt>
                      <c:pt idx="6607">
                        <c:v>42280.291666650643</c:v>
                      </c:pt>
                      <c:pt idx="6608">
                        <c:v>42280.333333317307</c:v>
                      </c:pt>
                      <c:pt idx="6609">
                        <c:v>42280.374999983971</c:v>
                      </c:pt>
                      <c:pt idx="6610">
                        <c:v>42280.416666650635</c:v>
                      </c:pt>
                      <c:pt idx="6611">
                        <c:v>42280.4583333173</c:v>
                      </c:pt>
                      <c:pt idx="6612">
                        <c:v>42280.499999983964</c:v>
                      </c:pt>
                      <c:pt idx="6613">
                        <c:v>42280.541666650628</c:v>
                      </c:pt>
                      <c:pt idx="6614">
                        <c:v>42280.583333317292</c:v>
                      </c:pt>
                      <c:pt idx="6615">
                        <c:v>42280.624999983957</c:v>
                      </c:pt>
                      <c:pt idx="6616">
                        <c:v>42280.666666650621</c:v>
                      </c:pt>
                      <c:pt idx="6617">
                        <c:v>42280.708333317285</c:v>
                      </c:pt>
                      <c:pt idx="6618">
                        <c:v>42280.749999983949</c:v>
                      </c:pt>
                      <c:pt idx="6619">
                        <c:v>42280.791666650613</c:v>
                      </c:pt>
                      <c:pt idx="6620">
                        <c:v>42280.833333317278</c:v>
                      </c:pt>
                      <c:pt idx="6621">
                        <c:v>42280.874999983942</c:v>
                      </c:pt>
                      <c:pt idx="6622">
                        <c:v>42280.916666650606</c:v>
                      </c:pt>
                      <c:pt idx="6623">
                        <c:v>42280.95833331727</c:v>
                      </c:pt>
                      <c:pt idx="6624">
                        <c:v>42280.999999983935</c:v>
                      </c:pt>
                      <c:pt idx="6625">
                        <c:v>42281.041666650599</c:v>
                      </c:pt>
                      <c:pt idx="6626">
                        <c:v>42281.083333317263</c:v>
                      </c:pt>
                      <c:pt idx="6627">
                        <c:v>42281.124999983927</c:v>
                      </c:pt>
                      <c:pt idx="6628">
                        <c:v>42281.166666650592</c:v>
                      </c:pt>
                      <c:pt idx="6629">
                        <c:v>42281.208333317256</c:v>
                      </c:pt>
                      <c:pt idx="6630">
                        <c:v>42281.24999998392</c:v>
                      </c:pt>
                      <c:pt idx="6631">
                        <c:v>42281.291666650584</c:v>
                      </c:pt>
                      <c:pt idx="6632">
                        <c:v>42281.333333317249</c:v>
                      </c:pt>
                      <c:pt idx="6633">
                        <c:v>42281.374999983913</c:v>
                      </c:pt>
                      <c:pt idx="6634">
                        <c:v>42281.416666650577</c:v>
                      </c:pt>
                      <c:pt idx="6635">
                        <c:v>42281.458333317241</c:v>
                      </c:pt>
                      <c:pt idx="6636">
                        <c:v>42281.499999983906</c:v>
                      </c:pt>
                      <c:pt idx="6637">
                        <c:v>42281.54166665057</c:v>
                      </c:pt>
                      <c:pt idx="6638">
                        <c:v>42281.583333317234</c:v>
                      </c:pt>
                      <c:pt idx="6639">
                        <c:v>42281.624999983898</c:v>
                      </c:pt>
                      <c:pt idx="6640">
                        <c:v>42281.666666650563</c:v>
                      </c:pt>
                      <c:pt idx="6641">
                        <c:v>42281.708333317227</c:v>
                      </c:pt>
                      <c:pt idx="6642">
                        <c:v>42281.749999983891</c:v>
                      </c:pt>
                      <c:pt idx="6643">
                        <c:v>42281.791666650555</c:v>
                      </c:pt>
                      <c:pt idx="6644">
                        <c:v>42281.83333331722</c:v>
                      </c:pt>
                      <c:pt idx="6645">
                        <c:v>42281.874999983884</c:v>
                      </c:pt>
                      <c:pt idx="6646">
                        <c:v>42281.916666650548</c:v>
                      </c:pt>
                      <c:pt idx="6647">
                        <c:v>42281.958333317212</c:v>
                      </c:pt>
                      <c:pt idx="6648">
                        <c:v>42281.999999983876</c:v>
                      </c:pt>
                      <c:pt idx="6649">
                        <c:v>42282.041666650541</c:v>
                      </c:pt>
                      <c:pt idx="6650">
                        <c:v>42282.083333317205</c:v>
                      </c:pt>
                      <c:pt idx="6651">
                        <c:v>42282.124999983869</c:v>
                      </c:pt>
                      <c:pt idx="6652">
                        <c:v>42282.166666650533</c:v>
                      </c:pt>
                      <c:pt idx="6653">
                        <c:v>42282.208333317198</c:v>
                      </c:pt>
                      <c:pt idx="6654">
                        <c:v>42282.249999983862</c:v>
                      </c:pt>
                      <c:pt idx="6655">
                        <c:v>42282.291666650526</c:v>
                      </c:pt>
                      <c:pt idx="6656">
                        <c:v>42282.33333331719</c:v>
                      </c:pt>
                      <c:pt idx="6657">
                        <c:v>42282.374999983855</c:v>
                      </c:pt>
                      <c:pt idx="6658">
                        <c:v>42282.416666650519</c:v>
                      </c:pt>
                      <c:pt idx="6659">
                        <c:v>42282.458333317183</c:v>
                      </c:pt>
                      <c:pt idx="6660">
                        <c:v>42282.499999983847</c:v>
                      </c:pt>
                      <c:pt idx="6661">
                        <c:v>42282.541666650512</c:v>
                      </c:pt>
                      <c:pt idx="6662">
                        <c:v>42282.583333317176</c:v>
                      </c:pt>
                      <c:pt idx="6663">
                        <c:v>42282.62499998384</c:v>
                      </c:pt>
                      <c:pt idx="6664">
                        <c:v>42282.666666650504</c:v>
                      </c:pt>
                      <c:pt idx="6665">
                        <c:v>42282.708333317169</c:v>
                      </c:pt>
                      <c:pt idx="6666">
                        <c:v>42282.749999983833</c:v>
                      </c:pt>
                      <c:pt idx="6667">
                        <c:v>42282.791666650497</c:v>
                      </c:pt>
                      <c:pt idx="6668">
                        <c:v>42282.833333317161</c:v>
                      </c:pt>
                      <c:pt idx="6669">
                        <c:v>42282.874999983826</c:v>
                      </c:pt>
                      <c:pt idx="6670">
                        <c:v>42282.91666665049</c:v>
                      </c:pt>
                      <c:pt idx="6671">
                        <c:v>42282.958333317154</c:v>
                      </c:pt>
                      <c:pt idx="6672">
                        <c:v>42282.999999983818</c:v>
                      </c:pt>
                      <c:pt idx="6673">
                        <c:v>42283.041666650483</c:v>
                      </c:pt>
                      <c:pt idx="6674">
                        <c:v>42283.083333317147</c:v>
                      </c:pt>
                      <c:pt idx="6675">
                        <c:v>42283.124999983811</c:v>
                      </c:pt>
                      <c:pt idx="6676">
                        <c:v>42283.166666650475</c:v>
                      </c:pt>
                      <c:pt idx="6677">
                        <c:v>42283.208333317139</c:v>
                      </c:pt>
                      <c:pt idx="6678">
                        <c:v>42283.249999983804</c:v>
                      </c:pt>
                      <c:pt idx="6679">
                        <c:v>42283.291666650468</c:v>
                      </c:pt>
                      <c:pt idx="6680">
                        <c:v>42283.333333317132</c:v>
                      </c:pt>
                      <c:pt idx="6681">
                        <c:v>42283.374999983796</c:v>
                      </c:pt>
                      <c:pt idx="6682">
                        <c:v>42283.416666650461</c:v>
                      </c:pt>
                      <c:pt idx="6683">
                        <c:v>42283.458333317125</c:v>
                      </c:pt>
                      <c:pt idx="6684">
                        <c:v>42283.499999983789</c:v>
                      </c:pt>
                      <c:pt idx="6685">
                        <c:v>42283.541666650453</c:v>
                      </c:pt>
                      <c:pt idx="6686">
                        <c:v>42283.583333317118</c:v>
                      </c:pt>
                      <c:pt idx="6687">
                        <c:v>42283.624999983782</c:v>
                      </c:pt>
                      <c:pt idx="6688">
                        <c:v>42283.666666650446</c:v>
                      </c:pt>
                      <c:pt idx="6689">
                        <c:v>42283.70833331711</c:v>
                      </c:pt>
                      <c:pt idx="6690">
                        <c:v>42283.749999983775</c:v>
                      </c:pt>
                      <c:pt idx="6691">
                        <c:v>42283.791666650439</c:v>
                      </c:pt>
                      <c:pt idx="6692">
                        <c:v>42283.833333317103</c:v>
                      </c:pt>
                      <c:pt idx="6693">
                        <c:v>42283.874999983767</c:v>
                      </c:pt>
                      <c:pt idx="6694">
                        <c:v>42283.916666650432</c:v>
                      </c:pt>
                      <c:pt idx="6695">
                        <c:v>42283.958333317096</c:v>
                      </c:pt>
                      <c:pt idx="6696">
                        <c:v>42283.99999998376</c:v>
                      </c:pt>
                      <c:pt idx="6697">
                        <c:v>42284.041666650424</c:v>
                      </c:pt>
                      <c:pt idx="6698">
                        <c:v>42284.083333317089</c:v>
                      </c:pt>
                      <c:pt idx="6699">
                        <c:v>42284.124999983753</c:v>
                      </c:pt>
                      <c:pt idx="6700">
                        <c:v>42284.166666650417</c:v>
                      </c:pt>
                      <c:pt idx="6701">
                        <c:v>42284.208333317081</c:v>
                      </c:pt>
                      <c:pt idx="6702">
                        <c:v>42284.249999983746</c:v>
                      </c:pt>
                      <c:pt idx="6703">
                        <c:v>42284.29166665041</c:v>
                      </c:pt>
                      <c:pt idx="6704">
                        <c:v>42284.333333317074</c:v>
                      </c:pt>
                      <c:pt idx="6705">
                        <c:v>42284.374999983738</c:v>
                      </c:pt>
                      <c:pt idx="6706">
                        <c:v>42284.416666650402</c:v>
                      </c:pt>
                      <c:pt idx="6707">
                        <c:v>42284.458333317067</c:v>
                      </c:pt>
                      <c:pt idx="6708">
                        <c:v>42284.499999983731</c:v>
                      </c:pt>
                      <c:pt idx="6709">
                        <c:v>42284.541666650395</c:v>
                      </c:pt>
                      <c:pt idx="6710">
                        <c:v>42284.583333317059</c:v>
                      </c:pt>
                      <c:pt idx="6711">
                        <c:v>42284.624999983724</c:v>
                      </c:pt>
                      <c:pt idx="6712">
                        <c:v>42284.666666650388</c:v>
                      </c:pt>
                      <c:pt idx="6713">
                        <c:v>42284.708333317052</c:v>
                      </c:pt>
                      <c:pt idx="6714">
                        <c:v>42284.749999983716</c:v>
                      </c:pt>
                      <c:pt idx="6715">
                        <c:v>42284.791666650381</c:v>
                      </c:pt>
                      <c:pt idx="6716">
                        <c:v>42284.833333317045</c:v>
                      </c:pt>
                      <c:pt idx="6717">
                        <c:v>42284.874999983709</c:v>
                      </c:pt>
                      <c:pt idx="6718">
                        <c:v>42284.916666650373</c:v>
                      </c:pt>
                      <c:pt idx="6719">
                        <c:v>42284.958333317038</c:v>
                      </c:pt>
                      <c:pt idx="6720">
                        <c:v>42284.999999983702</c:v>
                      </c:pt>
                      <c:pt idx="6721">
                        <c:v>42285.041666650366</c:v>
                      </c:pt>
                      <c:pt idx="6722">
                        <c:v>42285.08333331703</c:v>
                      </c:pt>
                      <c:pt idx="6723">
                        <c:v>42285.124999983695</c:v>
                      </c:pt>
                      <c:pt idx="6724">
                        <c:v>42285.166666650359</c:v>
                      </c:pt>
                      <c:pt idx="6725">
                        <c:v>42285.208333317023</c:v>
                      </c:pt>
                      <c:pt idx="6726">
                        <c:v>42285.249999983687</c:v>
                      </c:pt>
                      <c:pt idx="6727">
                        <c:v>42285.291666650352</c:v>
                      </c:pt>
                      <c:pt idx="6728">
                        <c:v>42285.333333317016</c:v>
                      </c:pt>
                      <c:pt idx="6729">
                        <c:v>42285.37499998368</c:v>
                      </c:pt>
                      <c:pt idx="6730">
                        <c:v>42285.416666650344</c:v>
                      </c:pt>
                      <c:pt idx="6731">
                        <c:v>42285.458333317009</c:v>
                      </c:pt>
                      <c:pt idx="6732">
                        <c:v>42285.499999983673</c:v>
                      </c:pt>
                      <c:pt idx="6733">
                        <c:v>42285.541666650337</c:v>
                      </c:pt>
                      <c:pt idx="6734">
                        <c:v>42285.583333317001</c:v>
                      </c:pt>
                      <c:pt idx="6735">
                        <c:v>42285.624999983665</c:v>
                      </c:pt>
                      <c:pt idx="6736">
                        <c:v>42285.66666665033</c:v>
                      </c:pt>
                      <c:pt idx="6737">
                        <c:v>42285.708333316994</c:v>
                      </c:pt>
                      <c:pt idx="6738">
                        <c:v>42285.749999983658</c:v>
                      </c:pt>
                      <c:pt idx="6739">
                        <c:v>42285.791666650322</c:v>
                      </c:pt>
                      <c:pt idx="6740">
                        <c:v>42285.833333316987</c:v>
                      </c:pt>
                      <c:pt idx="6741">
                        <c:v>42285.874999983651</c:v>
                      </c:pt>
                      <c:pt idx="6742">
                        <c:v>42285.916666650315</c:v>
                      </c:pt>
                      <c:pt idx="6743">
                        <c:v>42285.958333316979</c:v>
                      </c:pt>
                      <c:pt idx="6744">
                        <c:v>42285.999999983644</c:v>
                      </c:pt>
                      <c:pt idx="6745">
                        <c:v>42286.041666650308</c:v>
                      </c:pt>
                      <c:pt idx="6746">
                        <c:v>42286.083333316972</c:v>
                      </c:pt>
                      <c:pt idx="6747">
                        <c:v>42286.124999983636</c:v>
                      </c:pt>
                      <c:pt idx="6748">
                        <c:v>42286.166666650301</c:v>
                      </c:pt>
                      <c:pt idx="6749">
                        <c:v>42286.208333316965</c:v>
                      </c:pt>
                      <c:pt idx="6750">
                        <c:v>42286.249999983629</c:v>
                      </c:pt>
                      <c:pt idx="6751">
                        <c:v>42286.291666650293</c:v>
                      </c:pt>
                      <c:pt idx="6752">
                        <c:v>42286.333333316958</c:v>
                      </c:pt>
                      <c:pt idx="6753">
                        <c:v>42286.374999983622</c:v>
                      </c:pt>
                      <c:pt idx="6754">
                        <c:v>42286.416666650286</c:v>
                      </c:pt>
                      <c:pt idx="6755">
                        <c:v>42286.45833331695</c:v>
                      </c:pt>
                      <c:pt idx="6756">
                        <c:v>42286.499999983615</c:v>
                      </c:pt>
                      <c:pt idx="6757">
                        <c:v>42286.541666650279</c:v>
                      </c:pt>
                      <c:pt idx="6758">
                        <c:v>42286.583333316943</c:v>
                      </c:pt>
                      <c:pt idx="6759">
                        <c:v>42286.624999983607</c:v>
                      </c:pt>
                      <c:pt idx="6760">
                        <c:v>42286.666666650272</c:v>
                      </c:pt>
                      <c:pt idx="6761">
                        <c:v>42286.708333316936</c:v>
                      </c:pt>
                      <c:pt idx="6762">
                        <c:v>42286.7499999836</c:v>
                      </c:pt>
                      <c:pt idx="6763">
                        <c:v>42286.791666650264</c:v>
                      </c:pt>
                      <c:pt idx="6764">
                        <c:v>42286.833333316928</c:v>
                      </c:pt>
                      <c:pt idx="6765">
                        <c:v>42286.874999983593</c:v>
                      </c:pt>
                      <c:pt idx="6766">
                        <c:v>42286.916666650257</c:v>
                      </c:pt>
                      <c:pt idx="6767">
                        <c:v>42286.958333316921</c:v>
                      </c:pt>
                      <c:pt idx="6768">
                        <c:v>42286.999999983585</c:v>
                      </c:pt>
                      <c:pt idx="6769">
                        <c:v>42287.04166665025</c:v>
                      </c:pt>
                      <c:pt idx="6770">
                        <c:v>42287.083333316914</c:v>
                      </c:pt>
                      <c:pt idx="6771">
                        <c:v>42287.124999983578</c:v>
                      </c:pt>
                      <c:pt idx="6772">
                        <c:v>42287.166666650242</c:v>
                      </c:pt>
                      <c:pt idx="6773">
                        <c:v>42287.208333316907</c:v>
                      </c:pt>
                      <c:pt idx="6774">
                        <c:v>42287.249999983571</c:v>
                      </c:pt>
                      <c:pt idx="6775">
                        <c:v>42287.291666650235</c:v>
                      </c:pt>
                      <c:pt idx="6776">
                        <c:v>42287.333333316899</c:v>
                      </c:pt>
                      <c:pt idx="6777">
                        <c:v>42287.374999983564</c:v>
                      </c:pt>
                      <c:pt idx="6778">
                        <c:v>42287.416666650228</c:v>
                      </c:pt>
                      <c:pt idx="6779">
                        <c:v>42287.458333316892</c:v>
                      </c:pt>
                      <c:pt idx="6780">
                        <c:v>42287.499999983556</c:v>
                      </c:pt>
                      <c:pt idx="6781">
                        <c:v>42287.541666650221</c:v>
                      </c:pt>
                      <c:pt idx="6782">
                        <c:v>42287.583333316885</c:v>
                      </c:pt>
                      <c:pt idx="6783">
                        <c:v>42287.624999983549</c:v>
                      </c:pt>
                      <c:pt idx="6784">
                        <c:v>42287.666666650213</c:v>
                      </c:pt>
                      <c:pt idx="6785">
                        <c:v>42287.708333316878</c:v>
                      </c:pt>
                      <c:pt idx="6786">
                        <c:v>42287.749999983542</c:v>
                      </c:pt>
                      <c:pt idx="6787">
                        <c:v>42287.791666650206</c:v>
                      </c:pt>
                      <c:pt idx="6788">
                        <c:v>42287.83333331687</c:v>
                      </c:pt>
                      <c:pt idx="6789">
                        <c:v>42287.874999983535</c:v>
                      </c:pt>
                      <c:pt idx="6790">
                        <c:v>42287.916666650199</c:v>
                      </c:pt>
                      <c:pt idx="6791">
                        <c:v>42287.958333316863</c:v>
                      </c:pt>
                      <c:pt idx="6792">
                        <c:v>42287.999999983527</c:v>
                      </c:pt>
                      <c:pt idx="6793">
                        <c:v>42288.041666650191</c:v>
                      </c:pt>
                      <c:pt idx="6794">
                        <c:v>42288.083333316856</c:v>
                      </c:pt>
                      <c:pt idx="6795">
                        <c:v>42288.12499998352</c:v>
                      </c:pt>
                      <c:pt idx="6796">
                        <c:v>42288.166666650184</c:v>
                      </c:pt>
                      <c:pt idx="6797">
                        <c:v>42288.208333316848</c:v>
                      </c:pt>
                      <c:pt idx="6798">
                        <c:v>42288.249999983513</c:v>
                      </c:pt>
                      <c:pt idx="6799">
                        <c:v>42288.291666650177</c:v>
                      </c:pt>
                      <c:pt idx="6800">
                        <c:v>42288.333333316841</c:v>
                      </c:pt>
                      <c:pt idx="6801">
                        <c:v>42288.374999983505</c:v>
                      </c:pt>
                      <c:pt idx="6802">
                        <c:v>42288.41666665017</c:v>
                      </c:pt>
                      <c:pt idx="6803">
                        <c:v>42288.458333316834</c:v>
                      </c:pt>
                      <c:pt idx="6804">
                        <c:v>42288.499999983498</c:v>
                      </c:pt>
                      <c:pt idx="6805">
                        <c:v>42288.541666650162</c:v>
                      </c:pt>
                      <c:pt idx="6806">
                        <c:v>42288.583333316827</c:v>
                      </c:pt>
                      <c:pt idx="6807">
                        <c:v>42288.624999983491</c:v>
                      </c:pt>
                      <c:pt idx="6808">
                        <c:v>42288.666666650155</c:v>
                      </c:pt>
                      <c:pt idx="6809">
                        <c:v>42288.708333316819</c:v>
                      </c:pt>
                      <c:pt idx="6810">
                        <c:v>42288.749999983484</c:v>
                      </c:pt>
                      <c:pt idx="6811">
                        <c:v>42288.791666650148</c:v>
                      </c:pt>
                      <c:pt idx="6812">
                        <c:v>42288.833333316812</c:v>
                      </c:pt>
                      <c:pt idx="6813">
                        <c:v>42288.874999983476</c:v>
                      </c:pt>
                      <c:pt idx="6814">
                        <c:v>42288.916666650141</c:v>
                      </c:pt>
                      <c:pt idx="6815">
                        <c:v>42288.958333316805</c:v>
                      </c:pt>
                      <c:pt idx="6816">
                        <c:v>42288.999999983469</c:v>
                      </c:pt>
                      <c:pt idx="6817">
                        <c:v>42289.041666650133</c:v>
                      </c:pt>
                      <c:pt idx="6818">
                        <c:v>42289.083333316798</c:v>
                      </c:pt>
                      <c:pt idx="6819">
                        <c:v>42289.124999983462</c:v>
                      </c:pt>
                      <c:pt idx="6820">
                        <c:v>42289.166666650126</c:v>
                      </c:pt>
                      <c:pt idx="6821">
                        <c:v>42289.20833331679</c:v>
                      </c:pt>
                      <c:pt idx="6822">
                        <c:v>42289.249999983454</c:v>
                      </c:pt>
                      <c:pt idx="6823">
                        <c:v>42289.291666650119</c:v>
                      </c:pt>
                      <c:pt idx="6824">
                        <c:v>42289.333333316783</c:v>
                      </c:pt>
                      <c:pt idx="6825">
                        <c:v>42289.374999983447</c:v>
                      </c:pt>
                      <c:pt idx="6826">
                        <c:v>42289.416666650111</c:v>
                      </c:pt>
                      <c:pt idx="6827">
                        <c:v>42289.458333316776</c:v>
                      </c:pt>
                      <c:pt idx="6828">
                        <c:v>42289.49999998344</c:v>
                      </c:pt>
                      <c:pt idx="6829">
                        <c:v>42289.541666650104</c:v>
                      </c:pt>
                      <c:pt idx="6830">
                        <c:v>42289.583333316768</c:v>
                      </c:pt>
                      <c:pt idx="6831">
                        <c:v>42289.624999983433</c:v>
                      </c:pt>
                      <c:pt idx="6832">
                        <c:v>42289.666666650097</c:v>
                      </c:pt>
                      <c:pt idx="6833">
                        <c:v>42289.708333316761</c:v>
                      </c:pt>
                      <c:pt idx="6834">
                        <c:v>42289.749999983425</c:v>
                      </c:pt>
                      <c:pt idx="6835">
                        <c:v>42289.79166665009</c:v>
                      </c:pt>
                      <c:pt idx="6836">
                        <c:v>42289.833333316754</c:v>
                      </c:pt>
                      <c:pt idx="6837">
                        <c:v>42289.874999983418</c:v>
                      </c:pt>
                      <c:pt idx="6838">
                        <c:v>42289.916666650082</c:v>
                      </c:pt>
                      <c:pt idx="6839">
                        <c:v>42289.958333316747</c:v>
                      </c:pt>
                      <c:pt idx="6840">
                        <c:v>42289.999999983411</c:v>
                      </c:pt>
                      <c:pt idx="6841">
                        <c:v>42290.041666650075</c:v>
                      </c:pt>
                      <c:pt idx="6842">
                        <c:v>42290.083333316739</c:v>
                      </c:pt>
                      <c:pt idx="6843">
                        <c:v>42290.124999983404</c:v>
                      </c:pt>
                      <c:pt idx="6844">
                        <c:v>42290.166666650068</c:v>
                      </c:pt>
                      <c:pt idx="6845">
                        <c:v>42290.208333316732</c:v>
                      </c:pt>
                      <c:pt idx="6846">
                        <c:v>42290.249999983396</c:v>
                      </c:pt>
                      <c:pt idx="6847">
                        <c:v>42290.291666650061</c:v>
                      </c:pt>
                      <c:pt idx="6848">
                        <c:v>42290.333333316725</c:v>
                      </c:pt>
                      <c:pt idx="6849">
                        <c:v>42290.374999983389</c:v>
                      </c:pt>
                      <c:pt idx="6850">
                        <c:v>42290.416666650053</c:v>
                      </c:pt>
                      <c:pt idx="6851">
                        <c:v>42290.458333316717</c:v>
                      </c:pt>
                      <c:pt idx="6852">
                        <c:v>42290.499999983382</c:v>
                      </c:pt>
                      <c:pt idx="6853">
                        <c:v>42290.541666650046</c:v>
                      </c:pt>
                      <c:pt idx="6854">
                        <c:v>42290.58333331671</c:v>
                      </c:pt>
                      <c:pt idx="6855">
                        <c:v>42290.624999983374</c:v>
                      </c:pt>
                      <c:pt idx="6856">
                        <c:v>42290.666666650039</c:v>
                      </c:pt>
                      <c:pt idx="6857">
                        <c:v>42290.708333316703</c:v>
                      </c:pt>
                      <c:pt idx="6858">
                        <c:v>42290.749999983367</c:v>
                      </c:pt>
                      <c:pt idx="6859">
                        <c:v>42290.791666650031</c:v>
                      </c:pt>
                      <c:pt idx="6860">
                        <c:v>42290.833333316696</c:v>
                      </c:pt>
                      <c:pt idx="6861">
                        <c:v>42290.87499998336</c:v>
                      </c:pt>
                      <c:pt idx="6862">
                        <c:v>42290.916666650024</c:v>
                      </c:pt>
                      <c:pt idx="6863">
                        <c:v>42290.958333316688</c:v>
                      </c:pt>
                      <c:pt idx="6864">
                        <c:v>42290.999999983353</c:v>
                      </c:pt>
                      <c:pt idx="6865">
                        <c:v>42291.041666650017</c:v>
                      </c:pt>
                      <c:pt idx="6866">
                        <c:v>42291.083333316681</c:v>
                      </c:pt>
                      <c:pt idx="6867">
                        <c:v>42291.124999983345</c:v>
                      </c:pt>
                      <c:pt idx="6868">
                        <c:v>42291.16666665001</c:v>
                      </c:pt>
                      <c:pt idx="6869">
                        <c:v>42291.208333316674</c:v>
                      </c:pt>
                      <c:pt idx="6870">
                        <c:v>42291.249999983338</c:v>
                      </c:pt>
                      <c:pt idx="6871">
                        <c:v>42291.291666650002</c:v>
                      </c:pt>
                      <c:pt idx="6872">
                        <c:v>42291.333333316667</c:v>
                      </c:pt>
                      <c:pt idx="6873">
                        <c:v>42291.374999983331</c:v>
                      </c:pt>
                      <c:pt idx="6874">
                        <c:v>42291.416666649995</c:v>
                      </c:pt>
                      <c:pt idx="6875">
                        <c:v>42291.458333316659</c:v>
                      </c:pt>
                      <c:pt idx="6876">
                        <c:v>42291.499999983324</c:v>
                      </c:pt>
                      <c:pt idx="6877">
                        <c:v>42291.541666649988</c:v>
                      </c:pt>
                      <c:pt idx="6878">
                        <c:v>42291.583333316652</c:v>
                      </c:pt>
                      <c:pt idx="6879">
                        <c:v>42291.624999983316</c:v>
                      </c:pt>
                      <c:pt idx="6880">
                        <c:v>42291.66666664998</c:v>
                      </c:pt>
                      <c:pt idx="6881">
                        <c:v>42291.708333316645</c:v>
                      </c:pt>
                      <c:pt idx="6882">
                        <c:v>42291.749999983309</c:v>
                      </c:pt>
                      <c:pt idx="6883">
                        <c:v>42291.791666649973</c:v>
                      </c:pt>
                      <c:pt idx="6884">
                        <c:v>42291.833333316637</c:v>
                      </c:pt>
                      <c:pt idx="6885">
                        <c:v>42291.874999983302</c:v>
                      </c:pt>
                      <c:pt idx="6886">
                        <c:v>42291.916666649966</c:v>
                      </c:pt>
                      <c:pt idx="6887">
                        <c:v>42291.95833331663</c:v>
                      </c:pt>
                      <c:pt idx="6888">
                        <c:v>42291.999999983294</c:v>
                      </c:pt>
                      <c:pt idx="6889">
                        <c:v>42292.041666649959</c:v>
                      </c:pt>
                      <c:pt idx="6890">
                        <c:v>42292.083333316623</c:v>
                      </c:pt>
                      <c:pt idx="6891">
                        <c:v>42292.124999983287</c:v>
                      </c:pt>
                      <c:pt idx="6892">
                        <c:v>42292.166666649951</c:v>
                      </c:pt>
                      <c:pt idx="6893">
                        <c:v>42292.208333316616</c:v>
                      </c:pt>
                      <c:pt idx="6894">
                        <c:v>42292.24999998328</c:v>
                      </c:pt>
                      <c:pt idx="6895">
                        <c:v>42292.291666649944</c:v>
                      </c:pt>
                      <c:pt idx="6896">
                        <c:v>42292.333333316608</c:v>
                      </c:pt>
                      <c:pt idx="6897">
                        <c:v>42292.374999983273</c:v>
                      </c:pt>
                      <c:pt idx="6898">
                        <c:v>42292.416666649937</c:v>
                      </c:pt>
                      <c:pt idx="6899">
                        <c:v>42292.458333316601</c:v>
                      </c:pt>
                      <c:pt idx="6900">
                        <c:v>42292.499999983265</c:v>
                      </c:pt>
                      <c:pt idx="6901">
                        <c:v>42292.54166664993</c:v>
                      </c:pt>
                      <c:pt idx="6902">
                        <c:v>42292.583333316594</c:v>
                      </c:pt>
                      <c:pt idx="6903">
                        <c:v>42292.624999983258</c:v>
                      </c:pt>
                      <c:pt idx="6904">
                        <c:v>42292.666666649922</c:v>
                      </c:pt>
                      <c:pt idx="6905">
                        <c:v>42292.708333316587</c:v>
                      </c:pt>
                      <c:pt idx="6906">
                        <c:v>42292.749999983251</c:v>
                      </c:pt>
                      <c:pt idx="6907">
                        <c:v>42292.791666649915</c:v>
                      </c:pt>
                      <c:pt idx="6908">
                        <c:v>42292.833333316579</c:v>
                      </c:pt>
                      <c:pt idx="6909">
                        <c:v>42292.874999983243</c:v>
                      </c:pt>
                      <c:pt idx="6910">
                        <c:v>42292.916666649908</c:v>
                      </c:pt>
                      <c:pt idx="6911">
                        <c:v>42292.958333316572</c:v>
                      </c:pt>
                      <c:pt idx="6912">
                        <c:v>42292.999999983236</c:v>
                      </c:pt>
                      <c:pt idx="6913">
                        <c:v>42293.0416666499</c:v>
                      </c:pt>
                      <c:pt idx="6914">
                        <c:v>42293.083333316565</c:v>
                      </c:pt>
                      <c:pt idx="6915">
                        <c:v>42293.124999983229</c:v>
                      </c:pt>
                      <c:pt idx="6916">
                        <c:v>42293.166666649893</c:v>
                      </c:pt>
                      <c:pt idx="6917">
                        <c:v>42293.208333316557</c:v>
                      </c:pt>
                      <c:pt idx="6918">
                        <c:v>42293.249999983222</c:v>
                      </c:pt>
                      <c:pt idx="6919">
                        <c:v>42293.291666649886</c:v>
                      </c:pt>
                      <c:pt idx="6920">
                        <c:v>42293.33333331655</c:v>
                      </c:pt>
                      <c:pt idx="6921">
                        <c:v>42293.374999983214</c:v>
                      </c:pt>
                      <c:pt idx="6922">
                        <c:v>42293.416666649879</c:v>
                      </c:pt>
                      <c:pt idx="6923">
                        <c:v>42293.458333316543</c:v>
                      </c:pt>
                      <c:pt idx="6924">
                        <c:v>42293.499999983207</c:v>
                      </c:pt>
                      <c:pt idx="6925">
                        <c:v>42293.541666649871</c:v>
                      </c:pt>
                      <c:pt idx="6926">
                        <c:v>42293.583333316536</c:v>
                      </c:pt>
                      <c:pt idx="6927">
                        <c:v>42293.6249999832</c:v>
                      </c:pt>
                      <c:pt idx="6928">
                        <c:v>42293.666666649864</c:v>
                      </c:pt>
                      <c:pt idx="6929">
                        <c:v>42293.708333316528</c:v>
                      </c:pt>
                      <c:pt idx="6930">
                        <c:v>42293.749999983193</c:v>
                      </c:pt>
                      <c:pt idx="6931">
                        <c:v>42293.791666649857</c:v>
                      </c:pt>
                      <c:pt idx="6932">
                        <c:v>42293.833333316521</c:v>
                      </c:pt>
                      <c:pt idx="6933">
                        <c:v>42293.874999983185</c:v>
                      </c:pt>
                      <c:pt idx="6934">
                        <c:v>42293.91666664985</c:v>
                      </c:pt>
                      <c:pt idx="6935">
                        <c:v>42293.958333316514</c:v>
                      </c:pt>
                      <c:pt idx="6936">
                        <c:v>42293.999999983178</c:v>
                      </c:pt>
                      <c:pt idx="6937">
                        <c:v>42294.041666649842</c:v>
                      </c:pt>
                      <c:pt idx="6938">
                        <c:v>42294.083333316506</c:v>
                      </c:pt>
                      <c:pt idx="6939">
                        <c:v>42294.124999983171</c:v>
                      </c:pt>
                      <c:pt idx="6940">
                        <c:v>42294.166666649835</c:v>
                      </c:pt>
                      <c:pt idx="6941">
                        <c:v>42294.208333316499</c:v>
                      </c:pt>
                      <c:pt idx="6942">
                        <c:v>42294.249999983163</c:v>
                      </c:pt>
                      <c:pt idx="6943">
                        <c:v>42294.291666649828</c:v>
                      </c:pt>
                      <c:pt idx="6944">
                        <c:v>42294.333333316492</c:v>
                      </c:pt>
                      <c:pt idx="6945">
                        <c:v>42294.374999983156</c:v>
                      </c:pt>
                      <c:pt idx="6946">
                        <c:v>42294.41666664982</c:v>
                      </c:pt>
                      <c:pt idx="6947">
                        <c:v>42294.458333316485</c:v>
                      </c:pt>
                      <c:pt idx="6948">
                        <c:v>42294.499999983149</c:v>
                      </c:pt>
                      <c:pt idx="6949">
                        <c:v>42294.541666649813</c:v>
                      </c:pt>
                      <c:pt idx="6950">
                        <c:v>42294.583333316477</c:v>
                      </c:pt>
                      <c:pt idx="6951">
                        <c:v>42294.624999983142</c:v>
                      </c:pt>
                      <c:pt idx="6952">
                        <c:v>42294.666666649806</c:v>
                      </c:pt>
                      <c:pt idx="6953">
                        <c:v>42294.70833331647</c:v>
                      </c:pt>
                      <c:pt idx="6954">
                        <c:v>42294.749999983134</c:v>
                      </c:pt>
                      <c:pt idx="6955">
                        <c:v>42294.791666649799</c:v>
                      </c:pt>
                      <c:pt idx="6956">
                        <c:v>42294.833333316463</c:v>
                      </c:pt>
                      <c:pt idx="6957">
                        <c:v>42294.874999983127</c:v>
                      </c:pt>
                      <c:pt idx="6958">
                        <c:v>42294.916666649791</c:v>
                      </c:pt>
                      <c:pt idx="6959">
                        <c:v>42294.958333316456</c:v>
                      </c:pt>
                      <c:pt idx="6960">
                        <c:v>42294.99999998312</c:v>
                      </c:pt>
                      <c:pt idx="6961">
                        <c:v>42295.041666649784</c:v>
                      </c:pt>
                      <c:pt idx="6962">
                        <c:v>42295.083333316448</c:v>
                      </c:pt>
                      <c:pt idx="6963">
                        <c:v>42295.124999983113</c:v>
                      </c:pt>
                      <c:pt idx="6964">
                        <c:v>42295.166666649777</c:v>
                      </c:pt>
                      <c:pt idx="6965">
                        <c:v>42295.208333316441</c:v>
                      </c:pt>
                      <c:pt idx="6966">
                        <c:v>42295.249999983105</c:v>
                      </c:pt>
                      <c:pt idx="6967">
                        <c:v>42295.291666649769</c:v>
                      </c:pt>
                      <c:pt idx="6968">
                        <c:v>42295.333333316434</c:v>
                      </c:pt>
                      <c:pt idx="6969">
                        <c:v>42295.374999983098</c:v>
                      </c:pt>
                      <c:pt idx="6970">
                        <c:v>42295.416666649762</c:v>
                      </c:pt>
                      <c:pt idx="6971">
                        <c:v>42295.458333316426</c:v>
                      </c:pt>
                      <c:pt idx="6972">
                        <c:v>42295.499999983091</c:v>
                      </c:pt>
                      <c:pt idx="6973">
                        <c:v>42295.541666649755</c:v>
                      </c:pt>
                      <c:pt idx="6974">
                        <c:v>42295.583333316419</c:v>
                      </c:pt>
                      <c:pt idx="6975">
                        <c:v>42295.624999983083</c:v>
                      </c:pt>
                      <c:pt idx="6976">
                        <c:v>42295.666666649748</c:v>
                      </c:pt>
                      <c:pt idx="6977">
                        <c:v>42295.708333316412</c:v>
                      </c:pt>
                      <c:pt idx="6978">
                        <c:v>42295.749999983076</c:v>
                      </c:pt>
                      <c:pt idx="6979">
                        <c:v>42295.79166664974</c:v>
                      </c:pt>
                      <c:pt idx="6980">
                        <c:v>42295.833333316405</c:v>
                      </c:pt>
                      <c:pt idx="6981">
                        <c:v>42295.874999983069</c:v>
                      </c:pt>
                      <c:pt idx="6982">
                        <c:v>42295.916666649733</c:v>
                      </c:pt>
                      <c:pt idx="6983">
                        <c:v>42295.958333316397</c:v>
                      </c:pt>
                      <c:pt idx="6984">
                        <c:v>42295.999999983062</c:v>
                      </c:pt>
                      <c:pt idx="6985">
                        <c:v>42296.041666649726</c:v>
                      </c:pt>
                      <c:pt idx="6986">
                        <c:v>42296.08333331639</c:v>
                      </c:pt>
                      <c:pt idx="6987">
                        <c:v>42296.124999983054</c:v>
                      </c:pt>
                      <c:pt idx="6988">
                        <c:v>42296.166666649719</c:v>
                      </c:pt>
                      <c:pt idx="6989">
                        <c:v>42296.208333316383</c:v>
                      </c:pt>
                      <c:pt idx="6990">
                        <c:v>42296.249999983047</c:v>
                      </c:pt>
                      <c:pt idx="6991">
                        <c:v>42296.291666649711</c:v>
                      </c:pt>
                      <c:pt idx="6992">
                        <c:v>42296.333333316376</c:v>
                      </c:pt>
                      <c:pt idx="6993">
                        <c:v>42296.37499998304</c:v>
                      </c:pt>
                      <c:pt idx="6994">
                        <c:v>42296.416666649704</c:v>
                      </c:pt>
                      <c:pt idx="6995">
                        <c:v>42296.458333316368</c:v>
                      </c:pt>
                      <c:pt idx="6996">
                        <c:v>42296.499999983032</c:v>
                      </c:pt>
                      <c:pt idx="6997">
                        <c:v>42296.541666649697</c:v>
                      </c:pt>
                      <c:pt idx="6998">
                        <c:v>42296.583333316361</c:v>
                      </c:pt>
                      <c:pt idx="6999">
                        <c:v>42296.624999983025</c:v>
                      </c:pt>
                      <c:pt idx="7000">
                        <c:v>42296.666666649689</c:v>
                      </c:pt>
                      <c:pt idx="7001">
                        <c:v>42296.708333316354</c:v>
                      </c:pt>
                      <c:pt idx="7002">
                        <c:v>42296.749999983018</c:v>
                      </c:pt>
                      <c:pt idx="7003">
                        <c:v>42296.791666649682</c:v>
                      </c:pt>
                      <c:pt idx="7004">
                        <c:v>42296.833333316346</c:v>
                      </c:pt>
                      <c:pt idx="7005">
                        <c:v>42296.874999983011</c:v>
                      </c:pt>
                      <c:pt idx="7006">
                        <c:v>42296.916666649675</c:v>
                      </c:pt>
                      <c:pt idx="7007">
                        <c:v>42296.958333316339</c:v>
                      </c:pt>
                      <c:pt idx="7008">
                        <c:v>42296.999999983003</c:v>
                      </c:pt>
                      <c:pt idx="7009">
                        <c:v>42297.041666649668</c:v>
                      </c:pt>
                      <c:pt idx="7010">
                        <c:v>42297.083333316332</c:v>
                      </c:pt>
                      <c:pt idx="7011">
                        <c:v>42297.124999982996</c:v>
                      </c:pt>
                      <c:pt idx="7012">
                        <c:v>42297.16666664966</c:v>
                      </c:pt>
                      <c:pt idx="7013">
                        <c:v>42297.208333316325</c:v>
                      </c:pt>
                      <c:pt idx="7014">
                        <c:v>42297.249999982989</c:v>
                      </c:pt>
                      <c:pt idx="7015">
                        <c:v>42297.291666649653</c:v>
                      </c:pt>
                      <c:pt idx="7016">
                        <c:v>42297.333333316317</c:v>
                      </c:pt>
                      <c:pt idx="7017">
                        <c:v>42297.374999982982</c:v>
                      </c:pt>
                      <c:pt idx="7018">
                        <c:v>42297.416666649646</c:v>
                      </c:pt>
                      <c:pt idx="7019">
                        <c:v>42297.45833331631</c:v>
                      </c:pt>
                      <c:pt idx="7020">
                        <c:v>42297.499999982974</c:v>
                      </c:pt>
                      <c:pt idx="7021">
                        <c:v>42297.541666649639</c:v>
                      </c:pt>
                      <c:pt idx="7022">
                        <c:v>42297.583333316303</c:v>
                      </c:pt>
                      <c:pt idx="7023">
                        <c:v>42297.624999982967</c:v>
                      </c:pt>
                      <c:pt idx="7024">
                        <c:v>42297.666666649631</c:v>
                      </c:pt>
                      <c:pt idx="7025">
                        <c:v>42297.708333316295</c:v>
                      </c:pt>
                      <c:pt idx="7026">
                        <c:v>42297.74999998296</c:v>
                      </c:pt>
                      <c:pt idx="7027">
                        <c:v>42297.791666649624</c:v>
                      </c:pt>
                      <c:pt idx="7028">
                        <c:v>42297.833333316288</c:v>
                      </c:pt>
                      <c:pt idx="7029">
                        <c:v>42297.874999982952</c:v>
                      </c:pt>
                      <c:pt idx="7030">
                        <c:v>42297.916666649617</c:v>
                      </c:pt>
                      <c:pt idx="7031">
                        <c:v>42297.958333316281</c:v>
                      </c:pt>
                      <c:pt idx="7032">
                        <c:v>42297.999999982945</c:v>
                      </c:pt>
                      <c:pt idx="7033">
                        <c:v>42298.041666649609</c:v>
                      </c:pt>
                      <c:pt idx="7034">
                        <c:v>42298.083333316274</c:v>
                      </c:pt>
                      <c:pt idx="7035">
                        <c:v>42298.124999982938</c:v>
                      </c:pt>
                      <c:pt idx="7036">
                        <c:v>42298.166666649602</c:v>
                      </c:pt>
                      <c:pt idx="7037">
                        <c:v>42298.208333316266</c:v>
                      </c:pt>
                      <c:pt idx="7038">
                        <c:v>42298.249999982931</c:v>
                      </c:pt>
                      <c:pt idx="7039">
                        <c:v>42298.291666649595</c:v>
                      </c:pt>
                      <c:pt idx="7040">
                        <c:v>42298.333333316259</c:v>
                      </c:pt>
                      <c:pt idx="7041">
                        <c:v>42298.374999982923</c:v>
                      </c:pt>
                      <c:pt idx="7042">
                        <c:v>42298.416666649588</c:v>
                      </c:pt>
                      <c:pt idx="7043">
                        <c:v>42298.458333316252</c:v>
                      </c:pt>
                      <c:pt idx="7044">
                        <c:v>42298.499999982916</c:v>
                      </c:pt>
                      <c:pt idx="7045">
                        <c:v>42298.54166664958</c:v>
                      </c:pt>
                      <c:pt idx="7046">
                        <c:v>42298.583333316245</c:v>
                      </c:pt>
                      <c:pt idx="7047">
                        <c:v>42298.624999982909</c:v>
                      </c:pt>
                      <c:pt idx="7048">
                        <c:v>42298.666666649573</c:v>
                      </c:pt>
                      <c:pt idx="7049">
                        <c:v>42298.708333316237</c:v>
                      </c:pt>
                      <c:pt idx="7050">
                        <c:v>42298.749999982901</c:v>
                      </c:pt>
                      <c:pt idx="7051">
                        <c:v>42298.791666649566</c:v>
                      </c:pt>
                      <c:pt idx="7052">
                        <c:v>42298.83333331623</c:v>
                      </c:pt>
                      <c:pt idx="7053">
                        <c:v>42298.874999982894</c:v>
                      </c:pt>
                      <c:pt idx="7054">
                        <c:v>42298.916666649558</c:v>
                      </c:pt>
                      <c:pt idx="7055">
                        <c:v>42298.958333316223</c:v>
                      </c:pt>
                      <c:pt idx="7056">
                        <c:v>42298.999999982887</c:v>
                      </c:pt>
                      <c:pt idx="7057">
                        <c:v>42299.041666649551</c:v>
                      </c:pt>
                      <c:pt idx="7058">
                        <c:v>42299.083333316215</c:v>
                      </c:pt>
                      <c:pt idx="7059">
                        <c:v>42299.12499998288</c:v>
                      </c:pt>
                      <c:pt idx="7060">
                        <c:v>42299.166666649544</c:v>
                      </c:pt>
                      <c:pt idx="7061">
                        <c:v>42299.208333316208</c:v>
                      </c:pt>
                      <c:pt idx="7062">
                        <c:v>42299.249999982872</c:v>
                      </c:pt>
                      <c:pt idx="7063">
                        <c:v>42299.291666649537</c:v>
                      </c:pt>
                      <c:pt idx="7064">
                        <c:v>42299.333333316201</c:v>
                      </c:pt>
                      <c:pt idx="7065">
                        <c:v>42299.374999982865</c:v>
                      </c:pt>
                      <c:pt idx="7066">
                        <c:v>42299.416666649529</c:v>
                      </c:pt>
                      <c:pt idx="7067">
                        <c:v>42299.458333316194</c:v>
                      </c:pt>
                      <c:pt idx="7068">
                        <c:v>42299.499999982858</c:v>
                      </c:pt>
                      <c:pt idx="7069">
                        <c:v>42299.541666649522</c:v>
                      </c:pt>
                      <c:pt idx="7070">
                        <c:v>42299.583333316186</c:v>
                      </c:pt>
                      <c:pt idx="7071">
                        <c:v>42299.624999982851</c:v>
                      </c:pt>
                      <c:pt idx="7072">
                        <c:v>42299.666666649515</c:v>
                      </c:pt>
                      <c:pt idx="7073">
                        <c:v>42299.708333316179</c:v>
                      </c:pt>
                      <c:pt idx="7074">
                        <c:v>42299.749999982843</c:v>
                      </c:pt>
                      <c:pt idx="7075">
                        <c:v>42299.791666649508</c:v>
                      </c:pt>
                      <c:pt idx="7076">
                        <c:v>42299.833333316172</c:v>
                      </c:pt>
                      <c:pt idx="7077">
                        <c:v>42299.874999982836</c:v>
                      </c:pt>
                      <c:pt idx="7078">
                        <c:v>42299.9166666495</c:v>
                      </c:pt>
                      <c:pt idx="7079">
                        <c:v>42299.958333316164</c:v>
                      </c:pt>
                      <c:pt idx="7080">
                        <c:v>42299.999999982829</c:v>
                      </c:pt>
                      <c:pt idx="7081">
                        <c:v>42300.041666649493</c:v>
                      </c:pt>
                      <c:pt idx="7082">
                        <c:v>42300.083333316157</c:v>
                      </c:pt>
                      <c:pt idx="7083">
                        <c:v>42300.124999982821</c:v>
                      </c:pt>
                      <c:pt idx="7084">
                        <c:v>42300.166666649486</c:v>
                      </c:pt>
                      <c:pt idx="7085">
                        <c:v>42300.20833331615</c:v>
                      </c:pt>
                      <c:pt idx="7086">
                        <c:v>42300.249999982814</c:v>
                      </c:pt>
                      <c:pt idx="7087">
                        <c:v>42300.291666649478</c:v>
                      </c:pt>
                      <c:pt idx="7088">
                        <c:v>42300.333333316143</c:v>
                      </c:pt>
                      <c:pt idx="7089">
                        <c:v>42300.374999982807</c:v>
                      </c:pt>
                      <c:pt idx="7090">
                        <c:v>42300.416666649471</c:v>
                      </c:pt>
                      <c:pt idx="7091">
                        <c:v>42300.458333316135</c:v>
                      </c:pt>
                      <c:pt idx="7092">
                        <c:v>42300.4999999828</c:v>
                      </c:pt>
                      <c:pt idx="7093">
                        <c:v>42300.541666649464</c:v>
                      </c:pt>
                      <c:pt idx="7094">
                        <c:v>42300.583333316128</c:v>
                      </c:pt>
                      <c:pt idx="7095">
                        <c:v>42300.624999982792</c:v>
                      </c:pt>
                      <c:pt idx="7096">
                        <c:v>42300.666666649457</c:v>
                      </c:pt>
                      <c:pt idx="7097">
                        <c:v>42300.708333316121</c:v>
                      </c:pt>
                      <c:pt idx="7098">
                        <c:v>42300.749999982785</c:v>
                      </c:pt>
                      <c:pt idx="7099">
                        <c:v>42300.791666649449</c:v>
                      </c:pt>
                      <c:pt idx="7100">
                        <c:v>42300.833333316114</c:v>
                      </c:pt>
                      <c:pt idx="7101">
                        <c:v>42300.874999982778</c:v>
                      </c:pt>
                      <c:pt idx="7102">
                        <c:v>42300.916666649442</c:v>
                      </c:pt>
                      <c:pt idx="7103">
                        <c:v>42300.958333316106</c:v>
                      </c:pt>
                      <c:pt idx="7104">
                        <c:v>42300.999999982771</c:v>
                      </c:pt>
                      <c:pt idx="7105">
                        <c:v>42301.041666649435</c:v>
                      </c:pt>
                      <c:pt idx="7106">
                        <c:v>42301.083333316099</c:v>
                      </c:pt>
                      <c:pt idx="7107">
                        <c:v>42301.124999982763</c:v>
                      </c:pt>
                      <c:pt idx="7108">
                        <c:v>42301.166666649427</c:v>
                      </c:pt>
                      <c:pt idx="7109">
                        <c:v>42301.208333316092</c:v>
                      </c:pt>
                      <c:pt idx="7110">
                        <c:v>42301.249999982756</c:v>
                      </c:pt>
                      <c:pt idx="7111">
                        <c:v>42301.29166664942</c:v>
                      </c:pt>
                      <c:pt idx="7112">
                        <c:v>42301.333333316084</c:v>
                      </c:pt>
                      <c:pt idx="7113">
                        <c:v>42301.374999982749</c:v>
                      </c:pt>
                      <c:pt idx="7114">
                        <c:v>42301.416666649413</c:v>
                      </c:pt>
                      <c:pt idx="7115">
                        <c:v>42301.458333316077</c:v>
                      </c:pt>
                      <c:pt idx="7116">
                        <c:v>42301.499999982741</c:v>
                      </c:pt>
                      <c:pt idx="7117">
                        <c:v>42301.541666649406</c:v>
                      </c:pt>
                      <c:pt idx="7118">
                        <c:v>42301.58333331607</c:v>
                      </c:pt>
                      <c:pt idx="7119">
                        <c:v>42301.624999982734</c:v>
                      </c:pt>
                      <c:pt idx="7120">
                        <c:v>42301.666666649398</c:v>
                      </c:pt>
                      <c:pt idx="7121">
                        <c:v>42301.708333316063</c:v>
                      </c:pt>
                      <c:pt idx="7122">
                        <c:v>42301.749999982727</c:v>
                      </c:pt>
                      <c:pt idx="7123">
                        <c:v>42301.791666649391</c:v>
                      </c:pt>
                      <c:pt idx="7124">
                        <c:v>42301.833333316055</c:v>
                      </c:pt>
                      <c:pt idx="7125">
                        <c:v>42301.87499998272</c:v>
                      </c:pt>
                      <c:pt idx="7126">
                        <c:v>42301.916666649384</c:v>
                      </c:pt>
                      <c:pt idx="7127">
                        <c:v>42301.958333316048</c:v>
                      </c:pt>
                      <c:pt idx="7128">
                        <c:v>42301.999999982712</c:v>
                      </c:pt>
                      <c:pt idx="7129">
                        <c:v>42302.041666649377</c:v>
                      </c:pt>
                      <c:pt idx="7130">
                        <c:v>42302.083333316041</c:v>
                      </c:pt>
                      <c:pt idx="7131">
                        <c:v>42302.124999982705</c:v>
                      </c:pt>
                      <c:pt idx="7132">
                        <c:v>42302.166666649369</c:v>
                      </c:pt>
                      <c:pt idx="7133">
                        <c:v>42302.208333316034</c:v>
                      </c:pt>
                      <c:pt idx="7134">
                        <c:v>42302.249999982698</c:v>
                      </c:pt>
                      <c:pt idx="7135">
                        <c:v>42302.291666649362</c:v>
                      </c:pt>
                      <c:pt idx="7136">
                        <c:v>42302.333333316026</c:v>
                      </c:pt>
                      <c:pt idx="7137">
                        <c:v>42302.37499998269</c:v>
                      </c:pt>
                      <c:pt idx="7138">
                        <c:v>42302.416666649355</c:v>
                      </c:pt>
                      <c:pt idx="7139">
                        <c:v>42302.458333316019</c:v>
                      </c:pt>
                      <c:pt idx="7140">
                        <c:v>42302.499999982683</c:v>
                      </c:pt>
                      <c:pt idx="7141">
                        <c:v>42302.541666649347</c:v>
                      </c:pt>
                      <c:pt idx="7142">
                        <c:v>42302.583333316012</c:v>
                      </c:pt>
                      <c:pt idx="7143">
                        <c:v>42302.624999982676</c:v>
                      </c:pt>
                      <c:pt idx="7144">
                        <c:v>42302.66666664934</c:v>
                      </c:pt>
                      <c:pt idx="7145">
                        <c:v>42302.708333316004</c:v>
                      </c:pt>
                      <c:pt idx="7146">
                        <c:v>42302.749999982669</c:v>
                      </c:pt>
                      <c:pt idx="7147">
                        <c:v>42302.791666649333</c:v>
                      </c:pt>
                      <c:pt idx="7148">
                        <c:v>42302.833333315997</c:v>
                      </c:pt>
                      <c:pt idx="7149">
                        <c:v>42302.874999982661</c:v>
                      </c:pt>
                      <c:pt idx="7150">
                        <c:v>42302.916666649326</c:v>
                      </c:pt>
                      <c:pt idx="7151">
                        <c:v>42302.95833331599</c:v>
                      </c:pt>
                      <c:pt idx="7152">
                        <c:v>42302.999999982654</c:v>
                      </c:pt>
                      <c:pt idx="7153">
                        <c:v>42303.041666649318</c:v>
                      </c:pt>
                      <c:pt idx="7154">
                        <c:v>42303.083333315983</c:v>
                      </c:pt>
                      <c:pt idx="7155">
                        <c:v>42303.124999982647</c:v>
                      </c:pt>
                      <c:pt idx="7156">
                        <c:v>42303.166666649311</c:v>
                      </c:pt>
                      <c:pt idx="7157">
                        <c:v>42303.208333315975</c:v>
                      </c:pt>
                      <c:pt idx="7158">
                        <c:v>42303.24999998264</c:v>
                      </c:pt>
                      <c:pt idx="7159">
                        <c:v>42303.291666649304</c:v>
                      </c:pt>
                      <c:pt idx="7160">
                        <c:v>42303.333333315968</c:v>
                      </c:pt>
                      <c:pt idx="7161">
                        <c:v>42303.374999982632</c:v>
                      </c:pt>
                      <c:pt idx="7162">
                        <c:v>42303.416666649297</c:v>
                      </c:pt>
                      <c:pt idx="7163">
                        <c:v>42303.458333315961</c:v>
                      </c:pt>
                      <c:pt idx="7164">
                        <c:v>42303.499999982625</c:v>
                      </c:pt>
                      <c:pt idx="7165">
                        <c:v>42303.541666649289</c:v>
                      </c:pt>
                      <c:pt idx="7166">
                        <c:v>42303.583333315953</c:v>
                      </c:pt>
                      <c:pt idx="7167">
                        <c:v>42303.624999982618</c:v>
                      </c:pt>
                      <c:pt idx="7168">
                        <c:v>42303.666666649282</c:v>
                      </c:pt>
                      <c:pt idx="7169">
                        <c:v>42303.708333315946</c:v>
                      </c:pt>
                      <c:pt idx="7170">
                        <c:v>42303.74999998261</c:v>
                      </c:pt>
                      <c:pt idx="7171">
                        <c:v>42303.791666649275</c:v>
                      </c:pt>
                      <c:pt idx="7172">
                        <c:v>42303.833333315939</c:v>
                      </c:pt>
                      <c:pt idx="7173">
                        <c:v>42303.874999982603</c:v>
                      </c:pt>
                      <c:pt idx="7174">
                        <c:v>42303.916666649267</c:v>
                      </c:pt>
                      <c:pt idx="7175">
                        <c:v>42303.958333315932</c:v>
                      </c:pt>
                      <c:pt idx="7176">
                        <c:v>42303.999999982596</c:v>
                      </c:pt>
                      <c:pt idx="7177">
                        <c:v>42304.04166664926</c:v>
                      </c:pt>
                      <c:pt idx="7178">
                        <c:v>42304.083333315924</c:v>
                      </c:pt>
                      <c:pt idx="7179">
                        <c:v>42304.124999982589</c:v>
                      </c:pt>
                      <c:pt idx="7180">
                        <c:v>42304.166666649253</c:v>
                      </c:pt>
                      <c:pt idx="7181">
                        <c:v>42304.208333315917</c:v>
                      </c:pt>
                      <c:pt idx="7182">
                        <c:v>42304.249999982581</c:v>
                      </c:pt>
                      <c:pt idx="7183">
                        <c:v>42304.291666649246</c:v>
                      </c:pt>
                      <c:pt idx="7184">
                        <c:v>42304.33333331591</c:v>
                      </c:pt>
                      <c:pt idx="7185">
                        <c:v>42304.374999982574</c:v>
                      </c:pt>
                      <c:pt idx="7186">
                        <c:v>42304.416666649238</c:v>
                      </c:pt>
                      <c:pt idx="7187">
                        <c:v>42304.458333315903</c:v>
                      </c:pt>
                      <c:pt idx="7188">
                        <c:v>42304.499999982567</c:v>
                      </c:pt>
                      <c:pt idx="7189">
                        <c:v>42304.541666649231</c:v>
                      </c:pt>
                      <c:pt idx="7190">
                        <c:v>42304.583333315895</c:v>
                      </c:pt>
                      <c:pt idx="7191">
                        <c:v>42304.62499998256</c:v>
                      </c:pt>
                      <c:pt idx="7192">
                        <c:v>42304.666666649224</c:v>
                      </c:pt>
                      <c:pt idx="7193">
                        <c:v>42304.708333315888</c:v>
                      </c:pt>
                      <c:pt idx="7194">
                        <c:v>42304.749999982552</c:v>
                      </c:pt>
                      <c:pt idx="7195">
                        <c:v>42304.791666649216</c:v>
                      </c:pt>
                      <c:pt idx="7196">
                        <c:v>42304.833333315881</c:v>
                      </c:pt>
                      <c:pt idx="7197">
                        <c:v>42304.874999982545</c:v>
                      </c:pt>
                      <c:pt idx="7198">
                        <c:v>42304.916666649209</c:v>
                      </c:pt>
                      <c:pt idx="7199">
                        <c:v>42304.958333315873</c:v>
                      </c:pt>
                      <c:pt idx="7200">
                        <c:v>42304.999999982538</c:v>
                      </c:pt>
                      <c:pt idx="7201">
                        <c:v>42305.041666649202</c:v>
                      </c:pt>
                      <c:pt idx="7202">
                        <c:v>42305.083333315866</c:v>
                      </c:pt>
                      <c:pt idx="7203">
                        <c:v>42305.12499998253</c:v>
                      </c:pt>
                      <c:pt idx="7204">
                        <c:v>42305.166666649195</c:v>
                      </c:pt>
                      <c:pt idx="7205">
                        <c:v>42305.208333315859</c:v>
                      </c:pt>
                      <c:pt idx="7206">
                        <c:v>42305.249999982523</c:v>
                      </c:pt>
                      <c:pt idx="7207">
                        <c:v>42305.291666649187</c:v>
                      </c:pt>
                      <c:pt idx="7208">
                        <c:v>42305.333333315852</c:v>
                      </c:pt>
                      <c:pt idx="7209">
                        <c:v>42305.374999982516</c:v>
                      </c:pt>
                      <c:pt idx="7210">
                        <c:v>42305.41666664918</c:v>
                      </c:pt>
                      <c:pt idx="7211">
                        <c:v>42305.458333315844</c:v>
                      </c:pt>
                      <c:pt idx="7212">
                        <c:v>42305.499999982509</c:v>
                      </c:pt>
                      <c:pt idx="7213">
                        <c:v>42305.541666649173</c:v>
                      </c:pt>
                      <c:pt idx="7214">
                        <c:v>42305.583333315837</c:v>
                      </c:pt>
                      <c:pt idx="7215">
                        <c:v>42305.624999982501</c:v>
                      </c:pt>
                      <c:pt idx="7216">
                        <c:v>42305.666666649166</c:v>
                      </c:pt>
                      <c:pt idx="7217">
                        <c:v>42305.70833331583</c:v>
                      </c:pt>
                      <c:pt idx="7218">
                        <c:v>42305.749999982494</c:v>
                      </c:pt>
                      <c:pt idx="7219">
                        <c:v>42305.791666649158</c:v>
                      </c:pt>
                      <c:pt idx="7220">
                        <c:v>42305.833333315823</c:v>
                      </c:pt>
                      <c:pt idx="7221">
                        <c:v>42305.874999982487</c:v>
                      </c:pt>
                      <c:pt idx="7222">
                        <c:v>42305.916666649151</c:v>
                      </c:pt>
                      <c:pt idx="7223">
                        <c:v>42305.958333315815</c:v>
                      </c:pt>
                      <c:pt idx="7224">
                        <c:v>42305.999999982479</c:v>
                      </c:pt>
                      <c:pt idx="7225">
                        <c:v>42306.041666649144</c:v>
                      </c:pt>
                      <c:pt idx="7226">
                        <c:v>42306.083333315808</c:v>
                      </c:pt>
                      <c:pt idx="7227">
                        <c:v>42306.124999982472</c:v>
                      </c:pt>
                      <c:pt idx="7228">
                        <c:v>42306.166666649136</c:v>
                      </c:pt>
                      <c:pt idx="7229">
                        <c:v>42306.208333315801</c:v>
                      </c:pt>
                      <c:pt idx="7230">
                        <c:v>42306.249999982465</c:v>
                      </c:pt>
                      <c:pt idx="7231">
                        <c:v>42306.291666649129</c:v>
                      </c:pt>
                      <c:pt idx="7232">
                        <c:v>42306.333333315793</c:v>
                      </c:pt>
                      <c:pt idx="7233">
                        <c:v>42306.374999982458</c:v>
                      </c:pt>
                      <c:pt idx="7234">
                        <c:v>42306.416666649122</c:v>
                      </c:pt>
                      <c:pt idx="7235">
                        <c:v>42306.458333315786</c:v>
                      </c:pt>
                      <c:pt idx="7236">
                        <c:v>42306.49999998245</c:v>
                      </c:pt>
                      <c:pt idx="7237">
                        <c:v>42306.541666649115</c:v>
                      </c:pt>
                      <c:pt idx="7238">
                        <c:v>42306.583333315779</c:v>
                      </c:pt>
                      <c:pt idx="7239">
                        <c:v>42306.624999982443</c:v>
                      </c:pt>
                      <c:pt idx="7240">
                        <c:v>42306.666666649107</c:v>
                      </c:pt>
                      <c:pt idx="7241">
                        <c:v>42306.708333315772</c:v>
                      </c:pt>
                      <c:pt idx="7242">
                        <c:v>42306.749999982436</c:v>
                      </c:pt>
                      <c:pt idx="7243">
                        <c:v>42306.7916666491</c:v>
                      </c:pt>
                      <c:pt idx="7244">
                        <c:v>42306.833333315764</c:v>
                      </c:pt>
                      <c:pt idx="7245">
                        <c:v>42306.874999982429</c:v>
                      </c:pt>
                      <c:pt idx="7246">
                        <c:v>42306.916666649093</c:v>
                      </c:pt>
                      <c:pt idx="7247">
                        <c:v>42306.958333315757</c:v>
                      </c:pt>
                      <c:pt idx="7248">
                        <c:v>42306.999999982421</c:v>
                      </c:pt>
                      <c:pt idx="7249">
                        <c:v>42307.041666649086</c:v>
                      </c:pt>
                      <c:pt idx="7250">
                        <c:v>42307.08333331575</c:v>
                      </c:pt>
                      <c:pt idx="7251">
                        <c:v>42307.124999982414</c:v>
                      </c:pt>
                      <c:pt idx="7252">
                        <c:v>42307.166666649078</c:v>
                      </c:pt>
                      <c:pt idx="7253">
                        <c:v>42307.208333315742</c:v>
                      </c:pt>
                      <c:pt idx="7254">
                        <c:v>42307.249999982407</c:v>
                      </c:pt>
                      <c:pt idx="7255">
                        <c:v>42307.291666649071</c:v>
                      </c:pt>
                      <c:pt idx="7256">
                        <c:v>42307.333333315735</c:v>
                      </c:pt>
                      <c:pt idx="7257">
                        <c:v>42307.374999982399</c:v>
                      </c:pt>
                      <c:pt idx="7258">
                        <c:v>42307.416666649064</c:v>
                      </c:pt>
                      <c:pt idx="7259">
                        <c:v>42307.458333315728</c:v>
                      </c:pt>
                      <c:pt idx="7260">
                        <c:v>42307.499999982392</c:v>
                      </c:pt>
                      <c:pt idx="7261">
                        <c:v>42307.541666649056</c:v>
                      </c:pt>
                      <c:pt idx="7262">
                        <c:v>42307.583333315721</c:v>
                      </c:pt>
                      <c:pt idx="7263">
                        <c:v>42307.624999982385</c:v>
                      </c:pt>
                      <c:pt idx="7264">
                        <c:v>42307.666666649049</c:v>
                      </c:pt>
                      <c:pt idx="7265">
                        <c:v>42307.708333315713</c:v>
                      </c:pt>
                      <c:pt idx="7266">
                        <c:v>42307.749999982378</c:v>
                      </c:pt>
                      <c:pt idx="7267">
                        <c:v>42307.791666649042</c:v>
                      </c:pt>
                      <c:pt idx="7268">
                        <c:v>42307.833333315706</c:v>
                      </c:pt>
                      <c:pt idx="7269">
                        <c:v>42307.87499998237</c:v>
                      </c:pt>
                      <c:pt idx="7270">
                        <c:v>42307.916666649035</c:v>
                      </c:pt>
                      <c:pt idx="7271">
                        <c:v>42307.958333315699</c:v>
                      </c:pt>
                      <c:pt idx="7272">
                        <c:v>42307.999999982363</c:v>
                      </c:pt>
                      <c:pt idx="7273">
                        <c:v>42308.041666649027</c:v>
                      </c:pt>
                      <c:pt idx="7274">
                        <c:v>42308.083333315692</c:v>
                      </c:pt>
                      <c:pt idx="7275">
                        <c:v>42308.124999982356</c:v>
                      </c:pt>
                      <c:pt idx="7276">
                        <c:v>42308.16666664902</c:v>
                      </c:pt>
                      <c:pt idx="7277">
                        <c:v>42308.208333315684</c:v>
                      </c:pt>
                      <c:pt idx="7278">
                        <c:v>42308.249999982349</c:v>
                      </c:pt>
                      <c:pt idx="7279">
                        <c:v>42308.291666649013</c:v>
                      </c:pt>
                      <c:pt idx="7280">
                        <c:v>42308.333333315677</c:v>
                      </c:pt>
                      <c:pt idx="7281">
                        <c:v>42308.374999982341</c:v>
                      </c:pt>
                      <c:pt idx="7282">
                        <c:v>42308.416666649005</c:v>
                      </c:pt>
                      <c:pt idx="7283">
                        <c:v>42308.45833331567</c:v>
                      </c:pt>
                      <c:pt idx="7284">
                        <c:v>42308.499999982334</c:v>
                      </c:pt>
                      <c:pt idx="7285">
                        <c:v>42308.541666648998</c:v>
                      </c:pt>
                      <c:pt idx="7286">
                        <c:v>42308.583333315662</c:v>
                      </c:pt>
                      <c:pt idx="7287">
                        <c:v>42308.624999982327</c:v>
                      </c:pt>
                      <c:pt idx="7288">
                        <c:v>42308.666666648991</c:v>
                      </c:pt>
                      <c:pt idx="7289">
                        <c:v>42308.708333315655</c:v>
                      </c:pt>
                      <c:pt idx="7290">
                        <c:v>42308.749999982319</c:v>
                      </c:pt>
                      <c:pt idx="7291">
                        <c:v>42308.791666648984</c:v>
                      </c:pt>
                      <c:pt idx="7292">
                        <c:v>42308.833333315648</c:v>
                      </c:pt>
                      <c:pt idx="7293">
                        <c:v>42308.874999982312</c:v>
                      </c:pt>
                      <c:pt idx="7294">
                        <c:v>42308.916666648976</c:v>
                      </c:pt>
                      <c:pt idx="7295">
                        <c:v>42308.958333315641</c:v>
                      </c:pt>
                      <c:pt idx="7296">
                        <c:v>42308.999999982305</c:v>
                      </c:pt>
                      <c:pt idx="7297">
                        <c:v>42309.041666648969</c:v>
                      </c:pt>
                      <c:pt idx="7298">
                        <c:v>42309.083333315633</c:v>
                      </c:pt>
                      <c:pt idx="7299">
                        <c:v>42309.124999982298</c:v>
                      </c:pt>
                      <c:pt idx="7300">
                        <c:v>42309.166666648962</c:v>
                      </c:pt>
                      <c:pt idx="7301">
                        <c:v>42309.208333315626</c:v>
                      </c:pt>
                      <c:pt idx="7302">
                        <c:v>42309.24999998229</c:v>
                      </c:pt>
                      <c:pt idx="7303">
                        <c:v>42309.291666648955</c:v>
                      </c:pt>
                      <c:pt idx="7304">
                        <c:v>42309.333333315619</c:v>
                      </c:pt>
                      <c:pt idx="7305">
                        <c:v>42309.374999982283</c:v>
                      </c:pt>
                      <c:pt idx="7306">
                        <c:v>42309.416666648947</c:v>
                      </c:pt>
                      <c:pt idx="7307">
                        <c:v>42309.458333315612</c:v>
                      </c:pt>
                      <c:pt idx="7308">
                        <c:v>42309.499999982276</c:v>
                      </c:pt>
                      <c:pt idx="7309">
                        <c:v>42309.54166664894</c:v>
                      </c:pt>
                      <c:pt idx="7310">
                        <c:v>42309.583333315604</c:v>
                      </c:pt>
                      <c:pt idx="7311">
                        <c:v>42309.624999982268</c:v>
                      </c:pt>
                      <c:pt idx="7312">
                        <c:v>42309.666666648933</c:v>
                      </c:pt>
                      <c:pt idx="7313">
                        <c:v>42309.708333315597</c:v>
                      </c:pt>
                      <c:pt idx="7314">
                        <c:v>42309.749999982261</c:v>
                      </c:pt>
                      <c:pt idx="7315">
                        <c:v>42309.791666648925</c:v>
                      </c:pt>
                      <c:pt idx="7316">
                        <c:v>42309.83333331559</c:v>
                      </c:pt>
                      <c:pt idx="7317">
                        <c:v>42309.874999982254</c:v>
                      </c:pt>
                      <c:pt idx="7318">
                        <c:v>42309.916666648918</c:v>
                      </c:pt>
                      <c:pt idx="7319">
                        <c:v>42309.958333315582</c:v>
                      </c:pt>
                      <c:pt idx="7320">
                        <c:v>42309.999999982247</c:v>
                      </c:pt>
                      <c:pt idx="7321">
                        <c:v>42310.041666648911</c:v>
                      </c:pt>
                      <c:pt idx="7322">
                        <c:v>42310.083333315575</c:v>
                      </c:pt>
                      <c:pt idx="7323">
                        <c:v>42310.124999982239</c:v>
                      </c:pt>
                      <c:pt idx="7324">
                        <c:v>42310.166666648904</c:v>
                      </c:pt>
                      <c:pt idx="7325">
                        <c:v>42310.208333315568</c:v>
                      </c:pt>
                      <c:pt idx="7326">
                        <c:v>42310.249999982232</c:v>
                      </c:pt>
                      <c:pt idx="7327">
                        <c:v>42310.291666648896</c:v>
                      </c:pt>
                      <c:pt idx="7328">
                        <c:v>42310.333333315561</c:v>
                      </c:pt>
                      <c:pt idx="7329">
                        <c:v>42310.374999982225</c:v>
                      </c:pt>
                      <c:pt idx="7330">
                        <c:v>42310.416666648889</c:v>
                      </c:pt>
                      <c:pt idx="7331">
                        <c:v>42310.458333315553</c:v>
                      </c:pt>
                      <c:pt idx="7332">
                        <c:v>42310.499999982218</c:v>
                      </c:pt>
                      <c:pt idx="7333">
                        <c:v>42310.541666648882</c:v>
                      </c:pt>
                      <c:pt idx="7334">
                        <c:v>42310.583333315546</c:v>
                      </c:pt>
                      <c:pt idx="7335">
                        <c:v>42310.62499998221</c:v>
                      </c:pt>
                      <c:pt idx="7336">
                        <c:v>42310.666666648875</c:v>
                      </c:pt>
                      <c:pt idx="7337">
                        <c:v>42310.708333315539</c:v>
                      </c:pt>
                      <c:pt idx="7338">
                        <c:v>42310.749999982203</c:v>
                      </c:pt>
                      <c:pt idx="7339">
                        <c:v>42310.791666648867</c:v>
                      </c:pt>
                      <c:pt idx="7340">
                        <c:v>42310.833333315531</c:v>
                      </c:pt>
                      <c:pt idx="7341">
                        <c:v>42310.874999982196</c:v>
                      </c:pt>
                      <c:pt idx="7342">
                        <c:v>42310.91666664886</c:v>
                      </c:pt>
                      <c:pt idx="7343">
                        <c:v>42310.958333315524</c:v>
                      </c:pt>
                      <c:pt idx="7344">
                        <c:v>42310.999999982188</c:v>
                      </c:pt>
                      <c:pt idx="7345">
                        <c:v>42311.041666648853</c:v>
                      </c:pt>
                      <c:pt idx="7346">
                        <c:v>42311.083333315517</c:v>
                      </c:pt>
                      <c:pt idx="7347">
                        <c:v>42311.124999982181</c:v>
                      </c:pt>
                      <c:pt idx="7348">
                        <c:v>42311.166666648845</c:v>
                      </c:pt>
                      <c:pt idx="7349">
                        <c:v>42311.20833331551</c:v>
                      </c:pt>
                      <c:pt idx="7350">
                        <c:v>42311.249999982174</c:v>
                      </c:pt>
                      <c:pt idx="7351">
                        <c:v>42311.291666648838</c:v>
                      </c:pt>
                      <c:pt idx="7352">
                        <c:v>42311.333333315502</c:v>
                      </c:pt>
                      <c:pt idx="7353">
                        <c:v>42311.374999982167</c:v>
                      </c:pt>
                      <c:pt idx="7354">
                        <c:v>42311.416666648831</c:v>
                      </c:pt>
                      <c:pt idx="7355">
                        <c:v>42311.458333315495</c:v>
                      </c:pt>
                      <c:pt idx="7356">
                        <c:v>42311.499999982159</c:v>
                      </c:pt>
                      <c:pt idx="7357">
                        <c:v>42311.541666648824</c:v>
                      </c:pt>
                      <c:pt idx="7358">
                        <c:v>42311.583333315488</c:v>
                      </c:pt>
                      <c:pt idx="7359">
                        <c:v>42311.624999982152</c:v>
                      </c:pt>
                      <c:pt idx="7360">
                        <c:v>42311.666666648816</c:v>
                      </c:pt>
                      <c:pt idx="7361">
                        <c:v>42311.708333315481</c:v>
                      </c:pt>
                      <c:pt idx="7362">
                        <c:v>42311.749999982145</c:v>
                      </c:pt>
                      <c:pt idx="7363">
                        <c:v>42311.791666648809</c:v>
                      </c:pt>
                      <c:pt idx="7364">
                        <c:v>42311.833333315473</c:v>
                      </c:pt>
                      <c:pt idx="7365">
                        <c:v>42311.874999982138</c:v>
                      </c:pt>
                      <c:pt idx="7366">
                        <c:v>42311.916666648802</c:v>
                      </c:pt>
                      <c:pt idx="7367">
                        <c:v>42311.958333315466</c:v>
                      </c:pt>
                      <c:pt idx="7368">
                        <c:v>42311.99999998213</c:v>
                      </c:pt>
                      <c:pt idx="7369">
                        <c:v>42312.041666648794</c:v>
                      </c:pt>
                      <c:pt idx="7370">
                        <c:v>42312.083333315459</c:v>
                      </c:pt>
                      <c:pt idx="7371">
                        <c:v>42312.124999982123</c:v>
                      </c:pt>
                      <c:pt idx="7372">
                        <c:v>42312.166666648787</c:v>
                      </c:pt>
                      <c:pt idx="7373">
                        <c:v>42312.208333315451</c:v>
                      </c:pt>
                      <c:pt idx="7374">
                        <c:v>42312.249999982116</c:v>
                      </c:pt>
                      <c:pt idx="7375">
                        <c:v>42312.29166664878</c:v>
                      </c:pt>
                      <c:pt idx="7376">
                        <c:v>42312.333333315444</c:v>
                      </c:pt>
                      <c:pt idx="7377">
                        <c:v>42312.374999982108</c:v>
                      </c:pt>
                      <c:pt idx="7378">
                        <c:v>42312.416666648773</c:v>
                      </c:pt>
                      <c:pt idx="7379">
                        <c:v>42312.458333315437</c:v>
                      </c:pt>
                      <c:pt idx="7380">
                        <c:v>42312.499999982101</c:v>
                      </c:pt>
                      <c:pt idx="7381">
                        <c:v>42312.541666648765</c:v>
                      </c:pt>
                      <c:pt idx="7382">
                        <c:v>42312.58333331543</c:v>
                      </c:pt>
                      <c:pt idx="7383">
                        <c:v>42312.624999982094</c:v>
                      </c:pt>
                      <c:pt idx="7384">
                        <c:v>42312.666666648758</c:v>
                      </c:pt>
                      <c:pt idx="7385">
                        <c:v>42312.708333315422</c:v>
                      </c:pt>
                      <c:pt idx="7386">
                        <c:v>42312.749999982087</c:v>
                      </c:pt>
                      <c:pt idx="7387">
                        <c:v>42312.791666648751</c:v>
                      </c:pt>
                      <c:pt idx="7388">
                        <c:v>42312.833333315415</c:v>
                      </c:pt>
                      <c:pt idx="7389">
                        <c:v>42312.874999982079</c:v>
                      </c:pt>
                      <c:pt idx="7390">
                        <c:v>42312.916666648744</c:v>
                      </c:pt>
                      <c:pt idx="7391">
                        <c:v>42312.958333315408</c:v>
                      </c:pt>
                      <c:pt idx="7392">
                        <c:v>42312.999999982072</c:v>
                      </c:pt>
                      <c:pt idx="7393">
                        <c:v>42313.041666648736</c:v>
                      </c:pt>
                      <c:pt idx="7394">
                        <c:v>42313.083333315401</c:v>
                      </c:pt>
                      <c:pt idx="7395">
                        <c:v>42313.124999982065</c:v>
                      </c:pt>
                      <c:pt idx="7396">
                        <c:v>42313.166666648729</c:v>
                      </c:pt>
                      <c:pt idx="7397">
                        <c:v>42313.208333315393</c:v>
                      </c:pt>
                      <c:pt idx="7398">
                        <c:v>42313.249999982057</c:v>
                      </c:pt>
                      <c:pt idx="7399">
                        <c:v>42313.291666648722</c:v>
                      </c:pt>
                      <c:pt idx="7400">
                        <c:v>42313.333333315386</c:v>
                      </c:pt>
                      <c:pt idx="7401">
                        <c:v>42313.37499998205</c:v>
                      </c:pt>
                      <c:pt idx="7402">
                        <c:v>42313.416666648714</c:v>
                      </c:pt>
                      <c:pt idx="7403">
                        <c:v>42313.458333315379</c:v>
                      </c:pt>
                      <c:pt idx="7404">
                        <c:v>42313.499999982043</c:v>
                      </c:pt>
                      <c:pt idx="7405">
                        <c:v>42313.541666648707</c:v>
                      </c:pt>
                      <c:pt idx="7406">
                        <c:v>42313.583333315371</c:v>
                      </c:pt>
                      <c:pt idx="7407">
                        <c:v>42313.624999982036</c:v>
                      </c:pt>
                      <c:pt idx="7408">
                        <c:v>42313.6666666487</c:v>
                      </c:pt>
                      <c:pt idx="7409">
                        <c:v>42313.708333315364</c:v>
                      </c:pt>
                      <c:pt idx="7410">
                        <c:v>42313.749999982028</c:v>
                      </c:pt>
                      <c:pt idx="7411">
                        <c:v>42313.791666648693</c:v>
                      </c:pt>
                      <c:pt idx="7412">
                        <c:v>42313.833333315357</c:v>
                      </c:pt>
                      <c:pt idx="7413">
                        <c:v>42313.874999982021</c:v>
                      </c:pt>
                      <c:pt idx="7414">
                        <c:v>42313.916666648685</c:v>
                      </c:pt>
                      <c:pt idx="7415">
                        <c:v>42313.95833331535</c:v>
                      </c:pt>
                      <c:pt idx="7416">
                        <c:v>42313.999999982014</c:v>
                      </c:pt>
                      <c:pt idx="7417">
                        <c:v>42314.041666648678</c:v>
                      </c:pt>
                      <c:pt idx="7418">
                        <c:v>42314.083333315342</c:v>
                      </c:pt>
                      <c:pt idx="7419">
                        <c:v>42314.124999982007</c:v>
                      </c:pt>
                      <c:pt idx="7420">
                        <c:v>42314.166666648671</c:v>
                      </c:pt>
                      <c:pt idx="7421">
                        <c:v>42314.208333315335</c:v>
                      </c:pt>
                      <c:pt idx="7422">
                        <c:v>42314.249999981999</c:v>
                      </c:pt>
                      <c:pt idx="7423">
                        <c:v>42314.291666648664</c:v>
                      </c:pt>
                      <c:pt idx="7424">
                        <c:v>42314.333333315328</c:v>
                      </c:pt>
                      <c:pt idx="7425">
                        <c:v>42314.374999981992</c:v>
                      </c:pt>
                      <c:pt idx="7426">
                        <c:v>42314.416666648656</c:v>
                      </c:pt>
                      <c:pt idx="7427">
                        <c:v>42314.45833331532</c:v>
                      </c:pt>
                      <c:pt idx="7428">
                        <c:v>42314.499999981985</c:v>
                      </c:pt>
                      <c:pt idx="7429">
                        <c:v>42314.541666648649</c:v>
                      </c:pt>
                      <c:pt idx="7430">
                        <c:v>42314.583333315313</c:v>
                      </c:pt>
                      <c:pt idx="7431">
                        <c:v>42314.624999981977</c:v>
                      </c:pt>
                      <c:pt idx="7432">
                        <c:v>42314.666666648642</c:v>
                      </c:pt>
                      <c:pt idx="7433">
                        <c:v>42314.708333315306</c:v>
                      </c:pt>
                      <c:pt idx="7434">
                        <c:v>42314.74999998197</c:v>
                      </c:pt>
                      <c:pt idx="7435">
                        <c:v>42314.791666648634</c:v>
                      </c:pt>
                      <c:pt idx="7436">
                        <c:v>42314.833333315299</c:v>
                      </c:pt>
                      <c:pt idx="7437">
                        <c:v>42314.874999981963</c:v>
                      </c:pt>
                      <c:pt idx="7438">
                        <c:v>42314.916666648627</c:v>
                      </c:pt>
                      <c:pt idx="7439">
                        <c:v>42314.958333315291</c:v>
                      </c:pt>
                      <c:pt idx="7440">
                        <c:v>42314.999999981956</c:v>
                      </c:pt>
                      <c:pt idx="7441">
                        <c:v>42315.04166664862</c:v>
                      </c:pt>
                      <c:pt idx="7442">
                        <c:v>42315.083333315284</c:v>
                      </c:pt>
                      <c:pt idx="7443">
                        <c:v>42315.124999981948</c:v>
                      </c:pt>
                      <c:pt idx="7444">
                        <c:v>42315.166666648613</c:v>
                      </c:pt>
                      <c:pt idx="7445">
                        <c:v>42315.208333315277</c:v>
                      </c:pt>
                      <c:pt idx="7446">
                        <c:v>42315.249999981941</c:v>
                      </c:pt>
                      <c:pt idx="7447">
                        <c:v>42315.291666648605</c:v>
                      </c:pt>
                      <c:pt idx="7448">
                        <c:v>42315.33333331527</c:v>
                      </c:pt>
                      <c:pt idx="7449">
                        <c:v>42315.374999981934</c:v>
                      </c:pt>
                      <c:pt idx="7450">
                        <c:v>42315.416666648598</c:v>
                      </c:pt>
                      <c:pt idx="7451">
                        <c:v>42315.458333315262</c:v>
                      </c:pt>
                      <c:pt idx="7452">
                        <c:v>42315.499999981927</c:v>
                      </c:pt>
                      <c:pt idx="7453">
                        <c:v>42315.541666648591</c:v>
                      </c:pt>
                      <c:pt idx="7454">
                        <c:v>42315.583333315255</c:v>
                      </c:pt>
                      <c:pt idx="7455">
                        <c:v>42315.624999981919</c:v>
                      </c:pt>
                      <c:pt idx="7456">
                        <c:v>42315.666666648583</c:v>
                      </c:pt>
                      <c:pt idx="7457">
                        <c:v>42315.708333315248</c:v>
                      </c:pt>
                      <c:pt idx="7458">
                        <c:v>42315.749999981912</c:v>
                      </c:pt>
                      <c:pt idx="7459">
                        <c:v>42315.791666648576</c:v>
                      </c:pt>
                      <c:pt idx="7460">
                        <c:v>42315.83333331524</c:v>
                      </c:pt>
                      <c:pt idx="7461">
                        <c:v>42315.874999981905</c:v>
                      </c:pt>
                      <c:pt idx="7462">
                        <c:v>42315.916666648569</c:v>
                      </c:pt>
                      <c:pt idx="7463">
                        <c:v>42315.958333315233</c:v>
                      </c:pt>
                      <c:pt idx="7464">
                        <c:v>42315.999999981897</c:v>
                      </c:pt>
                      <c:pt idx="7465">
                        <c:v>42316.041666648562</c:v>
                      </c:pt>
                      <c:pt idx="7466">
                        <c:v>42316.083333315226</c:v>
                      </c:pt>
                      <c:pt idx="7467">
                        <c:v>42316.12499998189</c:v>
                      </c:pt>
                      <c:pt idx="7468">
                        <c:v>42316.166666648554</c:v>
                      </c:pt>
                      <c:pt idx="7469">
                        <c:v>42316.208333315219</c:v>
                      </c:pt>
                      <c:pt idx="7470">
                        <c:v>42316.249999981883</c:v>
                      </c:pt>
                      <c:pt idx="7471">
                        <c:v>42316.291666648547</c:v>
                      </c:pt>
                      <c:pt idx="7472">
                        <c:v>42316.333333315211</c:v>
                      </c:pt>
                      <c:pt idx="7473">
                        <c:v>42316.374999981876</c:v>
                      </c:pt>
                      <c:pt idx="7474">
                        <c:v>42316.41666664854</c:v>
                      </c:pt>
                      <c:pt idx="7475">
                        <c:v>42316.458333315204</c:v>
                      </c:pt>
                      <c:pt idx="7476">
                        <c:v>42316.499999981868</c:v>
                      </c:pt>
                      <c:pt idx="7477">
                        <c:v>42316.541666648533</c:v>
                      </c:pt>
                      <c:pt idx="7478">
                        <c:v>42316.583333315197</c:v>
                      </c:pt>
                      <c:pt idx="7479">
                        <c:v>42316.624999981861</c:v>
                      </c:pt>
                      <c:pt idx="7480">
                        <c:v>42316.666666648525</c:v>
                      </c:pt>
                      <c:pt idx="7481">
                        <c:v>42316.70833331519</c:v>
                      </c:pt>
                      <c:pt idx="7482">
                        <c:v>42316.749999981854</c:v>
                      </c:pt>
                      <c:pt idx="7483">
                        <c:v>42316.791666648518</c:v>
                      </c:pt>
                      <c:pt idx="7484">
                        <c:v>42316.833333315182</c:v>
                      </c:pt>
                      <c:pt idx="7485">
                        <c:v>42316.874999981846</c:v>
                      </c:pt>
                      <c:pt idx="7486">
                        <c:v>42316.916666648511</c:v>
                      </c:pt>
                      <c:pt idx="7487">
                        <c:v>42316.958333315175</c:v>
                      </c:pt>
                      <c:pt idx="7488">
                        <c:v>42316.999999981839</c:v>
                      </c:pt>
                      <c:pt idx="7489">
                        <c:v>42317.041666648503</c:v>
                      </c:pt>
                      <c:pt idx="7490">
                        <c:v>42317.083333315168</c:v>
                      </c:pt>
                      <c:pt idx="7491">
                        <c:v>42317.124999981832</c:v>
                      </c:pt>
                      <c:pt idx="7492">
                        <c:v>42317.166666648496</c:v>
                      </c:pt>
                      <c:pt idx="7493">
                        <c:v>42317.20833331516</c:v>
                      </c:pt>
                      <c:pt idx="7494">
                        <c:v>42317.249999981825</c:v>
                      </c:pt>
                      <c:pt idx="7495">
                        <c:v>42317.291666648489</c:v>
                      </c:pt>
                      <c:pt idx="7496">
                        <c:v>42317.333333315153</c:v>
                      </c:pt>
                      <c:pt idx="7497">
                        <c:v>42317.374999981817</c:v>
                      </c:pt>
                      <c:pt idx="7498">
                        <c:v>42317.416666648482</c:v>
                      </c:pt>
                      <c:pt idx="7499">
                        <c:v>42317.458333315146</c:v>
                      </c:pt>
                      <c:pt idx="7500">
                        <c:v>42317.49999998181</c:v>
                      </c:pt>
                      <c:pt idx="7501">
                        <c:v>42317.541666648474</c:v>
                      </c:pt>
                      <c:pt idx="7502">
                        <c:v>42317.583333315139</c:v>
                      </c:pt>
                      <c:pt idx="7503">
                        <c:v>42317.624999981803</c:v>
                      </c:pt>
                      <c:pt idx="7504">
                        <c:v>42317.666666648467</c:v>
                      </c:pt>
                      <c:pt idx="7505">
                        <c:v>42317.708333315131</c:v>
                      </c:pt>
                      <c:pt idx="7506">
                        <c:v>42317.749999981796</c:v>
                      </c:pt>
                      <c:pt idx="7507">
                        <c:v>42317.79166664846</c:v>
                      </c:pt>
                      <c:pt idx="7508">
                        <c:v>42317.833333315124</c:v>
                      </c:pt>
                      <c:pt idx="7509">
                        <c:v>42317.874999981788</c:v>
                      </c:pt>
                      <c:pt idx="7510">
                        <c:v>42317.916666648453</c:v>
                      </c:pt>
                      <c:pt idx="7511">
                        <c:v>42317.958333315117</c:v>
                      </c:pt>
                      <c:pt idx="7512">
                        <c:v>42317.999999981781</c:v>
                      </c:pt>
                      <c:pt idx="7513">
                        <c:v>42318.041666648445</c:v>
                      </c:pt>
                      <c:pt idx="7514">
                        <c:v>42318.083333315109</c:v>
                      </c:pt>
                      <c:pt idx="7515">
                        <c:v>42318.124999981774</c:v>
                      </c:pt>
                      <c:pt idx="7516">
                        <c:v>42318.166666648438</c:v>
                      </c:pt>
                      <c:pt idx="7517">
                        <c:v>42318.208333315102</c:v>
                      </c:pt>
                      <c:pt idx="7518">
                        <c:v>42318.249999981766</c:v>
                      </c:pt>
                      <c:pt idx="7519">
                        <c:v>42318.291666648431</c:v>
                      </c:pt>
                      <c:pt idx="7520">
                        <c:v>42318.333333315095</c:v>
                      </c:pt>
                      <c:pt idx="7521">
                        <c:v>42318.374999981759</c:v>
                      </c:pt>
                      <c:pt idx="7522">
                        <c:v>42318.416666648423</c:v>
                      </c:pt>
                      <c:pt idx="7523">
                        <c:v>42318.458333315088</c:v>
                      </c:pt>
                      <c:pt idx="7524">
                        <c:v>42318.499999981752</c:v>
                      </c:pt>
                      <c:pt idx="7525">
                        <c:v>42318.541666648416</c:v>
                      </c:pt>
                      <c:pt idx="7526">
                        <c:v>42318.58333331508</c:v>
                      </c:pt>
                      <c:pt idx="7527">
                        <c:v>42318.624999981745</c:v>
                      </c:pt>
                      <c:pt idx="7528">
                        <c:v>42318.666666648409</c:v>
                      </c:pt>
                      <c:pt idx="7529">
                        <c:v>42318.708333315073</c:v>
                      </c:pt>
                      <c:pt idx="7530">
                        <c:v>42318.749999981737</c:v>
                      </c:pt>
                      <c:pt idx="7531">
                        <c:v>42318.791666648402</c:v>
                      </c:pt>
                      <c:pt idx="7532">
                        <c:v>42318.833333315066</c:v>
                      </c:pt>
                      <c:pt idx="7533">
                        <c:v>42318.87499998173</c:v>
                      </c:pt>
                      <c:pt idx="7534">
                        <c:v>42318.916666648394</c:v>
                      </c:pt>
                      <c:pt idx="7535">
                        <c:v>42318.958333315059</c:v>
                      </c:pt>
                      <c:pt idx="7536">
                        <c:v>42318.999999981723</c:v>
                      </c:pt>
                      <c:pt idx="7537">
                        <c:v>42319.041666648387</c:v>
                      </c:pt>
                      <c:pt idx="7538">
                        <c:v>42319.083333315051</c:v>
                      </c:pt>
                      <c:pt idx="7539">
                        <c:v>42319.124999981716</c:v>
                      </c:pt>
                      <c:pt idx="7540">
                        <c:v>42319.16666664838</c:v>
                      </c:pt>
                      <c:pt idx="7541">
                        <c:v>42319.208333315044</c:v>
                      </c:pt>
                      <c:pt idx="7542">
                        <c:v>42319.249999981708</c:v>
                      </c:pt>
                      <c:pt idx="7543">
                        <c:v>42319.291666648372</c:v>
                      </c:pt>
                      <c:pt idx="7544">
                        <c:v>42319.333333315037</c:v>
                      </c:pt>
                      <c:pt idx="7545">
                        <c:v>42319.374999981701</c:v>
                      </c:pt>
                      <c:pt idx="7546">
                        <c:v>42319.416666648365</c:v>
                      </c:pt>
                      <c:pt idx="7547">
                        <c:v>42319.458333315029</c:v>
                      </c:pt>
                      <c:pt idx="7548">
                        <c:v>42319.499999981694</c:v>
                      </c:pt>
                      <c:pt idx="7549">
                        <c:v>42319.541666648358</c:v>
                      </c:pt>
                      <c:pt idx="7550">
                        <c:v>42319.583333315022</c:v>
                      </c:pt>
                      <c:pt idx="7551">
                        <c:v>42319.624999981686</c:v>
                      </c:pt>
                      <c:pt idx="7552">
                        <c:v>42319.666666648351</c:v>
                      </c:pt>
                      <c:pt idx="7553">
                        <c:v>42319.708333315015</c:v>
                      </c:pt>
                      <c:pt idx="7554">
                        <c:v>42319.749999981679</c:v>
                      </c:pt>
                      <c:pt idx="7555">
                        <c:v>42319.791666648343</c:v>
                      </c:pt>
                      <c:pt idx="7556">
                        <c:v>42319.833333315008</c:v>
                      </c:pt>
                      <c:pt idx="7557">
                        <c:v>42319.874999981672</c:v>
                      </c:pt>
                      <c:pt idx="7558">
                        <c:v>42319.916666648336</c:v>
                      </c:pt>
                      <c:pt idx="7559">
                        <c:v>42319.958333315</c:v>
                      </c:pt>
                      <c:pt idx="7560">
                        <c:v>42319.999999981665</c:v>
                      </c:pt>
                      <c:pt idx="7561">
                        <c:v>42320.041666648329</c:v>
                      </c:pt>
                      <c:pt idx="7562">
                        <c:v>42320.083333314993</c:v>
                      </c:pt>
                      <c:pt idx="7563">
                        <c:v>42320.124999981657</c:v>
                      </c:pt>
                      <c:pt idx="7564">
                        <c:v>42320.166666648322</c:v>
                      </c:pt>
                      <c:pt idx="7565">
                        <c:v>42320.208333314986</c:v>
                      </c:pt>
                      <c:pt idx="7566">
                        <c:v>42320.24999998165</c:v>
                      </c:pt>
                      <c:pt idx="7567">
                        <c:v>42320.291666648314</c:v>
                      </c:pt>
                      <c:pt idx="7568">
                        <c:v>42320.333333314979</c:v>
                      </c:pt>
                      <c:pt idx="7569">
                        <c:v>42320.374999981643</c:v>
                      </c:pt>
                      <c:pt idx="7570">
                        <c:v>42320.416666648307</c:v>
                      </c:pt>
                      <c:pt idx="7571">
                        <c:v>42320.458333314971</c:v>
                      </c:pt>
                      <c:pt idx="7572">
                        <c:v>42320.499999981635</c:v>
                      </c:pt>
                      <c:pt idx="7573">
                        <c:v>42320.5416666483</c:v>
                      </c:pt>
                      <c:pt idx="7574">
                        <c:v>42320.583333314964</c:v>
                      </c:pt>
                      <c:pt idx="7575">
                        <c:v>42320.624999981628</c:v>
                      </c:pt>
                      <c:pt idx="7576">
                        <c:v>42320.666666648292</c:v>
                      </c:pt>
                      <c:pt idx="7577">
                        <c:v>42320.708333314957</c:v>
                      </c:pt>
                      <c:pt idx="7578">
                        <c:v>42320.749999981621</c:v>
                      </c:pt>
                      <c:pt idx="7579">
                        <c:v>42320.791666648285</c:v>
                      </c:pt>
                      <c:pt idx="7580">
                        <c:v>42320.833333314949</c:v>
                      </c:pt>
                      <c:pt idx="7581">
                        <c:v>42320.874999981614</c:v>
                      </c:pt>
                      <c:pt idx="7582">
                        <c:v>42320.916666648278</c:v>
                      </c:pt>
                      <c:pt idx="7583">
                        <c:v>42320.958333314942</c:v>
                      </c:pt>
                      <c:pt idx="7584">
                        <c:v>42320.999999981606</c:v>
                      </c:pt>
                      <c:pt idx="7585">
                        <c:v>42321.041666648271</c:v>
                      </c:pt>
                      <c:pt idx="7586">
                        <c:v>42321.083333314935</c:v>
                      </c:pt>
                      <c:pt idx="7587">
                        <c:v>42321.124999981599</c:v>
                      </c:pt>
                      <c:pt idx="7588">
                        <c:v>42321.166666648263</c:v>
                      </c:pt>
                      <c:pt idx="7589">
                        <c:v>42321.208333314928</c:v>
                      </c:pt>
                      <c:pt idx="7590">
                        <c:v>42321.249999981592</c:v>
                      </c:pt>
                      <c:pt idx="7591">
                        <c:v>42321.291666648256</c:v>
                      </c:pt>
                      <c:pt idx="7592">
                        <c:v>42321.33333331492</c:v>
                      </c:pt>
                      <c:pt idx="7593">
                        <c:v>42321.374999981585</c:v>
                      </c:pt>
                      <c:pt idx="7594">
                        <c:v>42321.416666648249</c:v>
                      </c:pt>
                      <c:pt idx="7595">
                        <c:v>42321.458333314913</c:v>
                      </c:pt>
                      <c:pt idx="7596">
                        <c:v>42321.499999981577</c:v>
                      </c:pt>
                      <c:pt idx="7597">
                        <c:v>42321.541666648242</c:v>
                      </c:pt>
                      <c:pt idx="7598">
                        <c:v>42321.583333314906</c:v>
                      </c:pt>
                      <c:pt idx="7599">
                        <c:v>42321.62499998157</c:v>
                      </c:pt>
                      <c:pt idx="7600">
                        <c:v>42321.666666648234</c:v>
                      </c:pt>
                      <c:pt idx="7601">
                        <c:v>42321.708333314898</c:v>
                      </c:pt>
                      <c:pt idx="7602">
                        <c:v>42321.749999981563</c:v>
                      </c:pt>
                      <c:pt idx="7603">
                        <c:v>42321.791666648227</c:v>
                      </c:pt>
                      <c:pt idx="7604">
                        <c:v>42321.833333314891</c:v>
                      </c:pt>
                      <c:pt idx="7605">
                        <c:v>42321.874999981555</c:v>
                      </c:pt>
                      <c:pt idx="7606">
                        <c:v>42321.91666664822</c:v>
                      </c:pt>
                      <c:pt idx="7607">
                        <c:v>42321.958333314884</c:v>
                      </c:pt>
                      <c:pt idx="7608">
                        <c:v>42321.999999981548</c:v>
                      </c:pt>
                      <c:pt idx="7609">
                        <c:v>42322.041666648212</c:v>
                      </c:pt>
                      <c:pt idx="7610">
                        <c:v>42322.083333314877</c:v>
                      </c:pt>
                      <c:pt idx="7611">
                        <c:v>42322.124999981541</c:v>
                      </c:pt>
                      <c:pt idx="7612">
                        <c:v>42322.166666648205</c:v>
                      </c:pt>
                      <c:pt idx="7613">
                        <c:v>42322.208333314869</c:v>
                      </c:pt>
                      <c:pt idx="7614">
                        <c:v>42322.249999981534</c:v>
                      </c:pt>
                      <c:pt idx="7615">
                        <c:v>42322.291666648198</c:v>
                      </c:pt>
                      <c:pt idx="7616">
                        <c:v>42322.333333314862</c:v>
                      </c:pt>
                      <c:pt idx="7617">
                        <c:v>42322.374999981526</c:v>
                      </c:pt>
                      <c:pt idx="7618">
                        <c:v>42322.416666648191</c:v>
                      </c:pt>
                      <c:pt idx="7619">
                        <c:v>42322.458333314855</c:v>
                      </c:pt>
                      <c:pt idx="7620">
                        <c:v>42322.499999981519</c:v>
                      </c:pt>
                      <c:pt idx="7621">
                        <c:v>42322.541666648183</c:v>
                      </c:pt>
                      <c:pt idx="7622">
                        <c:v>42322.583333314848</c:v>
                      </c:pt>
                      <c:pt idx="7623">
                        <c:v>42322.624999981512</c:v>
                      </c:pt>
                      <c:pt idx="7624">
                        <c:v>42322.666666648176</c:v>
                      </c:pt>
                      <c:pt idx="7625">
                        <c:v>42322.70833331484</c:v>
                      </c:pt>
                      <c:pt idx="7626">
                        <c:v>42322.749999981505</c:v>
                      </c:pt>
                      <c:pt idx="7627">
                        <c:v>42322.791666648169</c:v>
                      </c:pt>
                      <c:pt idx="7628">
                        <c:v>42322.833333314833</c:v>
                      </c:pt>
                      <c:pt idx="7629">
                        <c:v>42322.874999981497</c:v>
                      </c:pt>
                      <c:pt idx="7630">
                        <c:v>42322.916666648161</c:v>
                      </c:pt>
                      <c:pt idx="7631">
                        <c:v>42322.958333314826</c:v>
                      </c:pt>
                      <c:pt idx="7632">
                        <c:v>42322.99999998149</c:v>
                      </c:pt>
                      <c:pt idx="7633">
                        <c:v>42323.041666648154</c:v>
                      </c:pt>
                      <c:pt idx="7634">
                        <c:v>42323.083333314818</c:v>
                      </c:pt>
                      <c:pt idx="7635">
                        <c:v>42323.124999981483</c:v>
                      </c:pt>
                      <c:pt idx="7636">
                        <c:v>42323.166666648147</c:v>
                      </c:pt>
                      <c:pt idx="7637">
                        <c:v>42323.208333314811</c:v>
                      </c:pt>
                      <c:pt idx="7638">
                        <c:v>42323.249999981475</c:v>
                      </c:pt>
                      <c:pt idx="7639">
                        <c:v>42323.29166664814</c:v>
                      </c:pt>
                      <c:pt idx="7640">
                        <c:v>42323.333333314804</c:v>
                      </c:pt>
                      <c:pt idx="7641">
                        <c:v>42323.374999981468</c:v>
                      </c:pt>
                      <c:pt idx="7642">
                        <c:v>42323.416666648132</c:v>
                      </c:pt>
                      <c:pt idx="7643">
                        <c:v>42323.458333314797</c:v>
                      </c:pt>
                      <c:pt idx="7644">
                        <c:v>42323.499999981461</c:v>
                      </c:pt>
                      <c:pt idx="7645">
                        <c:v>42323.541666648125</c:v>
                      </c:pt>
                      <c:pt idx="7646">
                        <c:v>42323.583333314789</c:v>
                      </c:pt>
                      <c:pt idx="7647">
                        <c:v>42323.624999981454</c:v>
                      </c:pt>
                      <c:pt idx="7648">
                        <c:v>42323.666666648118</c:v>
                      </c:pt>
                      <c:pt idx="7649">
                        <c:v>42323.708333314782</c:v>
                      </c:pt>
                      <c:pt idx="7650">
                        <c:v>42323.749999981446</c:v>
                      </c:pt>
                      <c:pt idx="7651">
                        <c:v>42323.791666648111</c:v>
                      </c:pt>
                      <c:pt idx="7652">
                        <c:v>42323.833333314775</c:v>
                      </c:pt>
                      <c:pt idx="7653">
                        <c:v>42323.874999981439</c:v>
                      </c:pt>
                      <c:pt idx="7654">
                        <c:v>42323.916666648103</c:v>
                      </c:pt>
                      <c:pt idx="7655">
                        <c:v>42323.958333314768</c:v>
                      </c:pt>
                      <c:pt idx="7656">
                        <c:v>42323.999999981432</c:v>
                      </c:pt>
                      <c:pt idx="7657">
                        <c:v>42324.041666648096</c:v>
                      </c:pt>
                      <c:pt idx="7658">
                        <c:v>42324.08333331476</c:v>
                      </c:pt>
                      <c:pt idx="7659">
                        <c:v>42324.124999981424</c:v>
                      </c:pt>
                      <c:pt idx="7660">
                        <c:v>42324.166666648089</c:v>
                      </c:pt>
                      <c:pt idx="7661">
                        <c:v>42324.208333314753</c:v>
                      </c:pt>
                      <c:pt idx="7662">
                        <c:v>42324.249999981417</c:v>
                      </c:pt>
                      <c:pt idx="7663">
                        <c:v>42324.291666648081</c:v>
                      </c:pt>
                      <c:pt idx="7664">
                        <c:v>42324.333333314746</c:v>
                      </c:pt>
                      <c:pt idx="7665">
                        <c:v>42324.37499998141</c:v>
                      </c:pt>
                      <c:pt idx="7666">
                        <c:v>42324.416666648074</c:v>
                      </c:pt>
                      <c:pt idx="7667">
                        <c:v>42324.458333314738</c:v>
                      </c:pt>
                      <c:pt idx="7668">
                        <c:v>42324.499999981403</c:v>
                      </c:pt>
                      <c:pt idx="7669">
                        <c:v>42324.541666648067</c:v>
                      </c:pt>
                      <c:pt idx="7670">
                        <c:v>42324.583333314731</c:v>
                      </c:pt>
                      <c:pt idx="7671">
                        <c:v>42324.624999981395</c:v>
                      </c:pt>
                      <c:pt idx="7672">
                        <c:v>42324.66666664806</c:v>
                      </c:pt>
                      <c:pt idx="7673">
                        <c:v>42324.708333314724</c:v>
                      </c:pt>
                      <c:pt idx="7674">
                        <c:v>42324.749999981388</c:v>
                      </c:pt>
                      <c:pt idx="7675">
                        <c:v>42324.791666648052</c:v>
                      </c:pt>
                      <c:pt idx="7676">
                        <c:v>42324.833333314717</c:v>
                      </c:pt>
                      <c:pt idx="7677">
                        <c:v>42324.874999981381</c:v>
                      </c:pt>
                      <c:pt idx="7678">
                        <c:v>42324.916666648045</c:v>
                      </c:pt>
                      <c:pt idx="7679">
                        <c:v>42324.958333314709</c:v>
                      </c:pt>
                      <c:pt idx="7680">
                        <c:v>42324.999999981374</c:v>
                      </c:pt>
                      <c:pt idx="7681">
                        <c:v>42325.041666648038</c:v>
                      </c:pt>
                      <c:pt idx="7682">
                        <c:v>42325.083333314702</c:v>
                      </c:pt>
                      <c:pt idx="7683">
                        <c:v>42325.124999981366</c:v>
                      </c:pt>
                      <c:pt idx="7684">
                        <c:v>42325.166666648031</c:v>
                      </c:pt>
                      <c:pt idx="7685">
                        <c:v>42325.208333314695</c:v>
                      </c:pt>
                      <c:pt idx="7686">
                        <c:v>42325.249999981359</c:v>
                      </c:pt>
                      <c:pt idx="7687">
                        <c:v>42325.291666648023</c:v>
                      </c:pt>
                      <c:pt idx="7688">
                        <c:v>42325.333333314687</c:v>
                      </c:pt>
                      <c:pt idx="7689">
                        <c:v>42325.374999981352</c:v>
                      </c:pt>
                      <c:pt idx="7690">
                        <c:v>42325.416666648016</c:v>
                      </c:pt>
                      <c:pt idx="7691">
                        <c:v>42325.45833331468</c:v>
                      </c:pt>
                      <c:pt idx="7692">
                        <c:v>42325.499999981344</c:v>
                      </c:pt>
                      <c:pt idx="7693">
                        <c:v>42325.541666648009</c:v>
                      </c:pt>
                      <c:pt idx="7694">
                        <c:v>42325.583333314673</c:v>
                      </c:pt>
                      <c:pt idx="7695">
                        <c:v>42325.624999981337</c:v>
                      </c:pt>
                      <c:pt idx="7696">
                        <c:v>42325.666666648001</c:v>
                      </c:pt>
                      <c:pt idx="7697">
                        <c:v>42325.708333314666</c:v>
                      </c:pt>
                      <c:pt idx="7698">
                        <c:v>42325.74999998133</c:v>
                      </c:pt>
                      <c:pt idx="7699">
                        <c:v>42325.791666647994</c:v>
                      </c:pt>
                      <c:pt idx="7700">
                        <c:v>42325.833333314658</c:v>
                      </c:pt>
                      <c:pt idx="7701">
                        <c:v>42325.874999981323</c:v>
                      </c:pt>
                      <c:pt idx="7702">
                        <c:v>42325.916666647987</c:v>
                      </c:pt>
                      <c:pt idx="7703">
                        <c:v>42325.958333314651</c:v>
                      </c:pt>
                      <c:pt idx="7704">
                        <c:v>42325.999999981315</c:v>
                      </c:pt>
                      <c:pt idx="7705">
                        <c:v>42326.04166664798</c:v>
                      </c:pt>
                      <c:pt idx="7706">
                        <c:v>42326.083333314644</c:v>
                      </c:pt>
                      <c:pt idx="7707">
                        <c:v>42326.124999981308</c:v>
                      </c:pt>
                      <c:pt idx="7708">
                        <c:v>42326.166666647972</c:v>
                      </c:pt>
                      <c:pt idx="7709">
                        <c:v>42326.208333314637</c:v>
                      </c:pt>
                      <c:pt idx="7710">
                        <c:v>42326.249999981301</c:v>
                      </c:pt>
                      <c:pt idx="7711">
                        <c:v>42326.291666647965</c:v>
                      </c:pt>
                      <c:pt idx="7712">
                        <c:v>42326.333333314629</c:v>
                      </c:pt>
                      <c:pt idx="7713">
                        <c:v>42326.374999981294</c:v>
                      </c:pt>
                      <c:pt idx="7714">
                        <c:v>42326.416666647958</c:v>
                      </c:pt>
                      <c:pt idx="7715">
                        <c:v>42326.458333314622</c:v>
                      </c:pt>
                      <c:pt idx="7716">
                        <c:v>42326.499999981286</c:v>
                      </c:pt>
                      <c:pt idx="7717">
                        <c:v>42326.54166664795</c:v>
                      </c:pt>
                      <c:pt idx="7718">
                        <c:v>42326.583333314615</c:v>
                      </c:pt>
                      <c:pt idx="7719">
                        <c:v>42326.624999981279</c:v>
                      </c:pt>
                      <c:pt idx="7720">
                        <c:v>42326.666666647943</c:v>
                      </c:pt>
                      <c:pt idx="7721">
                        <c:v>42326.708333314607</c:v>
                      </c:pt>
                      <c:pt idx="7722">
                        <c:v>42326.749999981272</c:v>
                      </c:pt>
                      <c:pt idx="7723">
                        <c:v>42326.791666647936</c:v>
                      </c:pt>
                      <c:pt idx="7724">
                        <c:v>42326.8333333146</c:v>
                      </c:pt>
                      <c:pt idx="7725">
                        <c:v>42326.874999981264</c:v>
                      </c:pt>
                      <c:pt idx="7726">
                        <c:v>42326.916666647929</c:v>
                      </c:pt>
                      <c:pt idx="7727">
                        <c:v>42326.958333314593</c:v>
                      </c:pt>
                      <c:pt idx="7728">
                        <c:v>42326.999999981257</c:v>
                      </c:pt>
                      <c:pt idx="7729">
                        <c:v>42327.041666647921</c:v>
                      </c:pt>
                      <c:pt idx="7730">
                        <c:v>42327.083333314586</c:v>
                      </c:pt>
                      <c:pt idx="7731">
                        <c:v>42327.12499998125</c:v>
                      </c:pt>
                      <c:pt idx="7732">
                        <c:v>42327.166666647914</c:v>
                      </c:pt>
                      <c:pt idx="7733">
                        <c:v>42327.208333314578</c:v>
                      </c:pt>
                      <c:pt idx="7734">
                        <c:v>42327.249999981243</c:v>
                      </c:pt>
                      <c:pt idx="7735">
                        <c:v>42327.291666647907</c:v>
                      </c:pt>
                      <c:pt idx="7736">
                        <c:v>42327.333333314571</c:v>
                      </c:pt>
                      <c:pt idx="7737">
                        <c:v>42327.374999981235</c:v>
                      </c:pt>
                      <c:pt idx="7738">
                        <c:v>42327.4166666479</c:v>
                      </c:pt>
                      <c:pt idx="7739">
                        <c:v>42327.458333314564</c:v>
                      </c:pt>
                      <c:pt idx="7740">
                        <c:v>42327.499999981228</c:v>
                      </c:pt>
                      <c:pt idx="7741">
                        <c:v>42327.541666647892</c:v>
                      </c:pt>
                      <c:pt idx="7742">
                        <c:v>42327.583333314557</c:v>
                      </c:pt>
                      <c:pt idx="7743">
                        <c:v>42327.624999981221</c:v>
                      </c:pt>
                      <c:pt idx="7744">
                        <c:v>42327.666666647885</c:v>
                      </c:pt>
                      <c:pt idx="7745">
                        <c:v>42327.708333314549</c:v>
                      </c:pt>
                      <c:pt idx="7746">
                        <c:v>42327.749999981213</c:v>
                      </c:pt>
                      <c:pt idx="7747">
                        <c:v>42327.791666647878</c:v>
                      </c:pt>
                      <c:pt idx="7748">
                        <c:v>42327.833333314542</c:v>
                      </c:pt>
                      <c:pt idx="7749">
                        <c:v>42327.874999981206</c:v>
                      </c:pt>
                      <c:pt idx="7750">
                        <c:v>42327.91666664787</c:v>
                      </c:pt>
                      <c:pt idx="7751">
                        <c:v>42327.958333314535</c:v>
                      </c:pt>
                      <c:pt idx="7752">
                        <c:v>42327.999999981199</c:v>
                      </c:pt>
                      <c:pt idx="7753">
                        <c:v>42328.041666647863</c:v>
                      </c:pt>
                      <c:pt idx="7754">
                        <c:v>42328.083333314527</c:v>
                      </c:pt>
                      <c:pt idx="7755">
                        <c:v>42328.124999981192</c:v>
                      </c:pt>
                      <c:pt idx="7756">
                        <c:v>42328.166666647856</c:v>
                      </c:pt>
                      <c:pt idx="7757">
                        <c:v>42328.20833331452</c:v>
                      </c:pt>
                      <c:pt idx="7758">
                        <c:v>42328.249999981184</c:v>
                      </c:pt>
                      <c:pt idx="7759">
                        <c:v>42328.291666647849</c:v>
                      </c:pt>
                      <c:pt idx="7760">
                        <c:v>42328.333333314513</c:v>
                      </c:pt>
                      <c:pt idx="7761">
                        <c:v>42328.374999981177</c:v>
                      </c:pt>
                      <c:pt idx="7762">
                        <c:v>42328.416666647841</c:v>
                      </c:pt>
                      <c:pt idx="7763">
                        <c:v>42328.458333314506</c:v>
                      </c:pt>
                      <c:pt idx="7764">
                        <c:v>42328.49999998117</c:v>
                      </c:pt>
                      <c:pt idx="7765">
                        <c:v>42328.541666647834</c:v>
                      </c:pt>
                      <c:pt idx="7766">
                        <c:v>42328.583333314498</c:v>
                      </c:pt>
                      <c:pt idx="7767">
                        <c:v>42328.624999981163</c:v>
                      </c:pt>
                      <c:pt idx="7768">
                        <c:v>42328.666666647827</c:v>
                      </c:pt>
                      <c:pt idx="7769">
                        <c:v>42328.708333314491</c:v>
                      </c:pt>
                      <c:pt idx="7770">
                        <c:v>42328.749999981155</c:v>
                      </c:pt>
                      <c:pt idx="7771">
                        <c:v>42328.79166664782</c:v>
                      </c:pt>
                      <c:pt idx="7772">
                        <c:v>42328.833333314484</c:v>
                      </c:pt>
                      <c:pt idx="7773">
                        <c:v>42328.874999981148</c:v>
                      </c:pt>
                      <c:pt idx="7774">
                        <c:v>42328.916666647812</c:v>
                      </c:pt>
                      <c:pt idx="7775">
                        <c:v>42328.958333314476</c:v>
                      </c:pt>
                      <c:pt idx="7776">
                        <c:v>42328.999999981141</c:v>
                      </c:pt>
                      <c:pt idx="7777">
                        <c:v>42329.041666647805</c:v>
                      </c:pt>
                      <c:pt idx="7778">
                        <c:v>42329.083333314469</c:v>
                      </c:pt>
                      <c:pt idx="7779">
                        <c:v>42329.124999981133</c:v>
                      </c:pt>
                      <c:pt idx="7780">
                        <c:v>42329.166666647798</c:v>
                      </c:pt>
                      <c:pt idx="7781">
                        <c:v>42329.208333314462</c:v>
                      </c:pt>
                      <c:pt idx="7782">
                        <c:v>42329.249999981126</c:v>
                      </c:pt>
                      <c:pt idx="7783">
                        <c:v>42329.29166664779</c:v>
                      </c:pt>
                      <c:pt idx="7784">
                        <c:v>42329.333333314455</c:v>
                      </c:pt>
                      <c:pt idx="7785">
                        <c:v>42329.374999981119</c:v>
                      </c:pt>
                      <c:pt idx="7786">
                        <c:v>42329.416666647783</c:v>
                      </c:pt>
                      <c:pt idx="7787">
                        <c:v>42329.458333314447</c:v>
                      </c:pt>
                      <c:pt idx="7788">
                        <c:v>42329.499999981112</c:v>
                      </c:pt>
                      <c:pt idx="7789">
                        <c:v>42329.541666647776</c:v>
                      </c:pt>
                      <c:pt idx="7790">
                        <c:v>42329.58333331444</c:v>
                      </c:pt>
                      <c:pt idx="7791">
                        <c:v>42329.624999981104</c:v>
                      </c:pt>
                      <c:pt idx="7792">
                        <c:v>42329.666666647769</c:v>
                      </c:pt>
                      <c:pt idx="7793">
                        <c:v>42329.708333314433</c:v>
                      </c:pt>
                      <c:pt idx="7794">
                        <c:v>42329.749999981097</c:v>
                      </c:pt>
                      <c:pt idx="7795">
                        <c:v>42329.791666647761</c:v>
                      </c:pt>
                      <c:pt idx="7796">
                        <c:v>42329.833333314426</c:v>
                      </c:pt>
                      <c:pt idx="7797">
                        <c:v>42329.87499998109</c:v>
                      </c:pt>
                      <c:pt idx="7798">
                        <c:v>42329.916666647754</c:v>
                      </c:pt>
                      <c:pt idx="7799">
                        <c:v>42329.958333314418</c:v>
                      </c:pt>
                      <c:pt idx="7800">
                        <c:v>42329.999999981083</c:v>
                      </c:pt>
                      <c:pt idx="7801">
                        <c:v>42330.041666647747</c:v>
                      </c:pt>
                      <c:pt idx="7802">
                        <c:v>42330.083333314411</c:v>
                      </c:pt>
                      <c:pt idx="7803">
                        <c:v>42330.124999981075</c:v>
                      </c:pt>
                      <c:pt idx="7804">
                        <c:v>42330.166666647739</c:v>
                      </c:pt>
                      <c:pt idx="7805">
                        <c:v>42330.208333314404</c:v>
                      </c:pt>
                      <c:pt idx="7806">
                        <c:v>42330.249999981068</c:v>
                      </c:pt>
                      <c:pt idx="7807">
                        <c:v>42330.291666647732</c:v>
                      </c:pt>
                      <c:pt idx="7808">
                        <c:v>42330.333333314396</c:v>
                      </c:pt>
                      <c:pt idx="7809">
                        <c:v>42330.374999981061</c:v>
                      </c:pt>
                      <c:pt idx="7810">
                        <c:v>42330.416666647725</c:v>
                      </c:pt>
                      <c:pt idx="7811">
                        <c:v>42330.458333314389</c:v>
                      </c:pt>
                      <c:pt idx="7812">
                        <c:v>42330.499999981053</c:v>
                      </c:pt>
                      <c:pt idx="7813">
                        <c:v>42330.541666647718</c:v>
                      </c:pt>
                      <c:pt idx="7814">
                        <c:v>42330.583333314382</c:v>
                      </c:pt>
                      <c:pt idx="7815">
                        <c:v>42330.624999981046</c:v>
                      </c:pt>
                      <c:pt idx="7816">
                        <c:v>42330.66666664771</c:v>
                      </c:pt>
                      <c:pt idx="7817">
                        <c:v>42330.708333314375</c:v>
                      </c:pt>
                      <c:pt idx="7818">
                        <c:v>42330.749999981039</c:v>
                      </c:pt>
                      <c:pt idx="7819">
                        <c:v>42330.791666647703</c:v>
                      </c:pt>
                      <c:pt idx="7820">
                        <c:v>42330.833333314367</c:v>
                      </c:pt>
                      <c:pt idx="7821">
                        <c:v>42330.874999981032</c:v>
                      </c:pt>
                      <c:pt idx="7822">
                        <c:v>42330.916666647696</c:v>
                      </c:pt>
                      <c:pt idx="7823">
                        <c:v>42330.95833331436</c:v>
                      </c:pt>
                      <c:pt idx="7824">
                        <c:v>42330.999999981024</c:v>
                      </c:pt>
                      <c:pt idx="7825">
                        <c:v>42331.041666647689</c:v>
                      </c:pt>
                      <c:pt idx="7826">
                        <c:v>42331.083333314353</c:v>
                      </c:pt>
                      <c:pt idx="7827">
                        <c:v>42331.124999981017</c:v>
                      </c:pt>
                      <c:pt idx="7828">
                        <c:v>42331.166666647681</c:v>
                      </c:pt>
                      <c:pt idx="7829">
                        <c:v>42331.208333314346</c:v>
                      </c:pt>
                      <c:pt idx="7830">
                        <c:v>42331.24999998101</c:v>
                      </c:pt>
                      <c:pt idx="7831">
                        <c:v>42331.291666647674</c:v>
                      </c:pt>
                      <c:pt idx="7832">
                        <c:v>42331.333333314338</c:v>
                      </c:pt>
                      <c:pt idx="7833">
                        <c:v>42331.374999981002</c:v>
                      </c:pt>
                      <c:pt idx="7834">
                        <c:v>42331.416666647667</c:v>
                      </c:pt>
                      <c:pt idx="7835">
                        <c:v>42331.458333314331</c:v>
                      </c:pt>
                      <c:pt idx="7836">
                        <c:v>42331.499999980995</c:v>
                      </c:pt>
                      <c:pt idx="7837">
                        <c:v>42331.541666647659</c:v>
                      </c:pt>
                      <c:pt idx="7838">
                        <c:v>42331.583333314324</c:v>
                      </c:pt>
                      <c:pt idx="7839">
                        <c:v>42331.624999980988</c:v>
                      </c:pt>
                      <c:pt idx="7840">
                        <c:v>42331.666666647652</c:v>
                      </c:pt>
                      <c:pt idx="7841">
                        <c:v>42331.708333314316</c:v>
                      </c:pt>
                      <c:pt idx="7842">
                        <c:v>42331.749999980981</c:v>
                      </c:pt>
                      <c:pt idx="7843">
                        <c:v>42331.791666647645</c:v>
                      </c:pt>
                      <c:pt idx="7844">
                        <c:v>42331.833333314309</c:v>
                      </c:pt>
                      <c:pt idx="7845">
                        <c:v>42331.874999980973</c:v>
                      </c:pt>
                      <c:pt idx="7846">
                        <c:v>42331.916666647638</c:v>
                      </c:pt>
                      <c:pt idx="7847">
                        <c:v>42331.958333314302</c:v>
                      </c:pt>
                      <c:pt idx="7848">
                        <c:v>42331.999999980966</c:v>
                      </c:pt>
                      <c:pt idx="7849">
                        <c:v>42332.04166664763</c:v>
                      </c:pt>
                      <c:pt idx="7850">
                        <c:v>42332.083333314295</c:v>
                      </c:pt>
                      <c:pt idx="7851">
                        <c:v>42332.124999980959</c:v>
                      </c:pt>
                      <c:pt idx="7852">
                        <c:v>42332.166666647623</c:v>
                      </c:pt>
                      <c:pt idx="7853">
                        <c:v>42332.208333314287</c:v>
                      </c:pt>
                      <c:pt idx="7854">
                        <c:v>42332.249999980952</c:v>
                      </c:pt>
                      <c:pt idx="7855">
                        <c:v>42332.291666647616</c:v>
                      </c:pt>
                      <c:pt idx="7856">
                        <c:v>42332.33333331428</c:v>
                      </c:pt>
                      <c:pt idx="7857">
                        <c:v>42332.374999980944</c:v>
                      </c:pt>
                      <c:pt idx="7858">
                        <c:v>42332.416666647609</c:v>
                      </c:pt>
                      <c:pt idx="7859">
                        <c:v>42332.458333314273</c:v>
                      </c:pt>
                      <c:pt idx="7860">
                        <c:v>42332.499999980937</c:v>
                      </c:pt>
                      <c:pt idx="7861">
                        <c:v>42332.541666647601</c:v>
                      </c:pt>
                      <c:pt idx="7862">
                        <c:v>42332.583333314265</c:v>
                      </c:pt>
                      <c:pt idx="7863">
                        <c:v>42332.62499998093</c:v>
                      </c:pt>
                      <c:pt idx="7864">
                        <c:v>42332.666666647594</c:v>
                      </c:pt>
                      <c:pt idx="7865">
                        <c:v>42332.708333314258</c:v>
                      </c:pt>
                      <c:pt idx="7866">
                        <c:v>42332.749999980922</c:v>
                      </c:pt>
                      <c:pt idx="7867">
                        <c:v>42332.791666647587</c:v>
                      </c:pt>
                      <c:pt idx="7868">
                        <c:v>42332.833333314251</c:v>
                      </c:pt>
                      <c:pt idx="7869">
                        <c:v>42332.874999980915</c:v>
                      </c:pt>
                      <c:pt idx="7870">
                        <c:v>42332.916666647579</c:v>
                      </c:pt>
                      <c:pt idx="7871">
                        <c:v>42332.958333314244</c:v>
                      </c:pt>
                      <c:pt idx="7872">
                        <c:v>42332.999999980908</c:v>
                      </c:pt>
                      <c:pt idx="7873">
                        <c:v>42333.041666647572</c:v>
                      </c:pt>
                      <c:pt idx="7874">
                        <c:v>42333.083333314236</c:v>
                      </c:pt>
                      <c:pt idx="7875">
                        <c:v>42333.124999980901</c:v>
                      </c:pt>
                      <c:pt idx="7876">
                        <c:v>42333.166666647565</c:v>
                      </c:pt>
                      <c:pt idx="7877">
                        <c:v>42333.208333314229</c:v>
                      </c:pt>
                      <c:pt idx="7878">
                        <c:v>42333.249999980893</c:v>
                      </c:pt>
                      <c:pt idx="7879">
                        <c:v>42333.291666647558</c:v>
                      </c:pt>
                      <c:pt idx="7880">
                        <c:v>42333.333333314222</c:v>
                      </c:pt>
                      <c:pt idx="7881">
                        <c:v>42333.374999980886</c:v>
                      </c:pt>
                      <c:pt idx="7882">
                        <c:v>42333.41666664755</c:v>
                      </c:pt>
                      <c:pt idx="7883">
                        <c:v>42333.458333314215</c:v>
                      </c:pt>
                      <c:pt idx="7884">
                        <c:v>42333.499999980879</c:v>
                      </c:pt>
                      <c:pt idx="7885">
                        <c:v>42333.541666647543</c:v>
                      </c:pt>
                      <c:pt idx="7886">
                        <c:v>42333.583333314207</c:v>
                      </c:pt>
                      <c:pt idx="7887">
                        <c:v>42333.624999980872</c:v>
                      </c:pt>
                      <c:pt idx="7888">
                        <c:v>42333.666666647536</c:v>
                      </c:pt>
                      <c:pt idx="7889">
                        <c:v>42333.7083333142</c:v>
                      </c:pt>
                      <c:pt idx="7890">
                        <c:v>42333.749999980864</c:v>
                      </c:pt>
                      <c:pt idx="7891">
                        <c:v>42333.791666647528</c:v>
                      </c:pt>
                      <c:pt idx="7892">
                        <c:v>42333.833333314193</c:v>
                      </c:pt>
                      <c:pt idx="7893">
                        <c:v>42333.874999980857</c:v>
                      </c:pt>
                      <c:pt idx="7894">
                        <c:v>42333.916666647521</c:v>
                      </c:pt>
                      <c:pt idx="7895">
                        <c:v>42333.958333314185</c:v>
                      </c:pt>
                      <c:pt idx="7896">
                        <c:v>42333.99999998085</c:v>
                      </c:pt>
                      <c:pt idx="7897">
                        <c:v>42334.041666647514</c:v>
                      </c:pt>
                      <c:pt idx="7898">
                        <c:v>42334.083333314178</c:v>
                      </c:pt>
                      <c:pt idx="7899">
                        <c:v>42334.124999980842</c:v>
                      </c:pt>
                      <c:pt idx="7900">
                        <c:v>42334.166666647507</c:v>
                      </c:pt>
                      <c:pt idx="7901">
                        <c:v>42334.208333314171</c:v>
                      </c:pt>
                      <c:pt idx="7902">
                        <c:v>42334.249999980835</c:v>
                      </c:pt>
                      <c:pt idx="7903">
                        <c:v>42334.291666647499</c:v>
                      </c:pt>
                      <c:pt idx="7904">
                        <c:v>42334.333333314164</c:v>
                      </c:pt>
                      <c:pt idx="7905">
                        <c:v>42334.374999980828</c:v>
                      </c:pt>
                      <c:pt idx="7906">
                        <c:v>42334.416666647492</c:v>
                      </c:pt>
                      <c:pt idx="7907">
                        <c:v>42334.458333314156</c:v>
                      </c:pt>
                      <c:pt idx="7908">
                        <c:v>42334.499999980821</c:v>
                      </c:pt>
                      <c:pt idx="7909">
                        <c:v>42334.541666647485</c:v>
                      </c:pt>
                      <c:pt idx="7910">
                        <c:v>42334.583333314149</c:v>
                      </c:pt>
                      <c:pt idx="7911">
                        <c:v>42334.624999980813</c:v>
                      </c:pt>
                      <c:pt idx="7912">
                        <c:v>42334.666666647478</c:v>
                      </c:pt>
                      <c:pt idx="7913">
                        <c:v>42334.708333314142</c:v>
                      </c:pt>
                      <c:pt idx="7914">
                        <c:v>42334.749999980806</c:v>
                      </c:pt>
                      <c:pt idx="7915">
                        <c:v>42334.79166664747</c:v>
                      </c:pt>
                      <c:pt idx="7916">
                        <c:v>42334.833333314135</c:v>
                      </c:pt>
                      <c:pt idx="7917">
                        <c:v>42334.874999980799</c:v>
                      </c:pt>
                      <c:pt idx="7918">
                        <c:v>42334.916666647463</c:v>
                      </c:pt>
                      <c:pt idx="7919">
                        <c:v>42334.958333314127</c:v>
                      </c:pt>
                      <c:pt idx="7920">
                        <c:v>42334.999999980791</c:v>
                      </c:pt>
                      <c:pt idx="7921">
                        <c:v>42335.041666647456</c:v>
                      </c:pt>
                      <c:pt idx="7922">
                        <c:v>42335.08333331412</c:v>
                      </c:pt>
                      <c:pt idx="7923">
                        <c:v>42335.124999980784</c:v>
                      </c:pt>
                      <c:pt idx="7924">
                        <c:v>42335.166666647448</c:v>
                      </c:pt>
                      <c:pt idx="7925">
                        <c:v>42335.208333314113</c:v>
                      </c:pt>
                      <c:pt idx="7926">
                        <c:v>42335.249999980777</c:v>
                      </c:pt>
                      <c:pt idx="7927">
                        <c:v>42335.291666647441</c:v>
                      </c:pt>
                      <c:pt idx="7928">
                        <c:v>42335.333333314105</c:v>
                      </c:pt>
                      <c:pt idx="7929">
                        <c:v>42335.37499998077</c:v>
                      </c:pt>
                      <c:pt idx="7930">
                        <c:v>42335.416666647434</c:v>
                      </c:pt>
                      <c:pt idx="7931">
                        <c:v>42335.458333314098</c:v>
                      </c:pt>
                      <c:pt idx="7932">
                        <c:v>42335.499999980762</c:v>
                      </c:pt>
                      <c:pt idx="7933">
                        <c:v>42335.541666647427</c:v>
                      </c:pt>
                      <c:pt idx="7934">
                        <c:v>42335.583333314091</c:v>
                      </c:pt>
                      <c:pt idx="7935">
                        <c:v>42335.624999980755</c:v>
                      </c:pt>
                      <c:pt idx="7936">
                        <c:v>42335.666666647419</c:v>
                      </c:pt>
                      <c:pt idx="7937">
                        <c:v>42335.708333314084</c:v>
                      </c:pt>
                      <c:pt idx="7938">
                        <c:v>42335.749999980748</c:v>
                      </c:pt>
                      <c:pt idx="7939">
                        <c:v>42335.791666647412</c:v>
                      </c:pt>
                      <c:pt idx="7940">
                        <c:v>42335.833333314076</c:v>
                      </c:pt>
                      <c:pt idx="7941">
                        <c:v>42335.874999980741</c:v>
                      </c:pt>
                      <c:pt idx="7942">
                        <c:v>42335.916666647405</c:v>
                      </c:pt>
                      <c:pt idx="7943">
                        <c:v>42335.958333314069</c:v>
                      </c:pt>
                      <c:pt idx="7944">
                        <c:v>42335.999999980733</c:v>
                      </c:pt>
                      <c:pt idx="7945">
                        <c:v>42336.041666647398</c:v>
                      </c:pt>
                      <c:pt idx="7946">
                        <c:v>42336.083333314062</c:v>
                      </c:pt>
                      <c:pt idx="7947">
                        <c:v>42336.124999980726</c:v>
                      </c:pt>
                      <c:pt idx="7948">
                        <c:v>42336.16666664739</c:v>
                      </c:pt>
                      <c:pt idx="7949">
                        <c:v>42336.208333314054</c:v>
                      </c:pt>
                      <c:pt idx="7950">
                        <c:v>42336.249999980719</c:v>
                      </c:pt>
                      <c:pt idx="7951">
                        <c:v>42336.291666647383</c:v>
                      </c:pt>
                      <c:pt idx="7952">
                        <c:v>42336.333333314047</c:v>
                      </c:pt>
                      <c:pt idx="7953">
                        <c:v>42336.374999980711</c:v>
                      </c:pt>
                      <c:pt idx="7954">
                        <c:v>42336.416666647376</c:v>
                      </c:pt>
                      <c:pt idx="7955">
                        <c:v>42336.45833331404</c:v>
                      </c:pt>
                      <c:pt idx="7956">
                        <c:v>42336.499999980704</c:v>
                      </c:pt>
                      <c:pt idx="7957">
                        <c:v>42336.541666647368</c:v>
                      </c:pt>
                      <c:pt idx="7958">
                        <c:v>42336.583333314033</c:v>
                      </c:pt>
                      <c:pt idx="7959">
                        <c:v>42336.624999980697</c:v>
                      </c:pt>
                      <c:pt idx="7960">
                        <c:v>42336.666666647361</c:v>
                      </c:pt>
                      <c:pt idx="7961">
                        <c:v>42336.708333314025</c:v>
                      </c:pt>
                      <c:pt idx="7962">
                        <c:v>42336.74999998069</c:v>
                      </c:pt>
                      <c:pt idx="7963">
                        <c:v>42336.791666647354</c:v>
                      </c:pt>
                      <c:pt idx="7964">
                        <c:v>42336.833333314018</c:v>
                      </c:pt>
                      <c:pt idx="7965">
                        <c:v>42336.874999980682</c:v>
                      </c:pt>
                      <c:pt idx="7966">
                        <c:v>42336.916666647347</c:v>
                      </c:pt>
                      <c:pt idx="7967">
                        <c:v>42336.958333314011</c:v>
                      </c:pt>
                      <c:pt idx="7968">
                        <c:v>42336.999999980675</c:v>
                      </c:pt>
                      <c:pt idx="7969">
                        <c:v>42337.041666647339</c:v>
                      </c:pt>
                      <c:pt idx="7970">
                        <c:v>42337.083333314004</c:v>
                      </c:pt>
                      <c:pt idx="7971">
                        <c:v>42337.124999980668</c:v>
                      </c:pt>
                      <c:pt idx="7972">
                        <c:v>42337.166666647332</c:v>
                      </c:pt>
                      <c:pt idx="7973">
                        <c:v>42337.208333313996</c:v>
                      </c:pt>
                      <c:pt idx="7974">
                        <c:v>42337.249999980661</c:v>
                      </c:pt>
                      <c:pt idx="7975">
                        <c:v>42337.291666647325</c:v>
                      </c:pt>
                      <c:pt idx="7976">
                        <c:v>42337.333333313989</c:v>
                      </c:pt>
                      <c:pt idx="7977">
                        <c:v>42337.374999980653</c:v>
                      </c:pt>
                      <c:pt idx="7978">
                        <c:v>42337.416666647317</c:v>
                      </c:pt>
                      <c:pt idx="7979">
                        <c:v>42337.458333313982</c:v>
                      </c:pt>
                      <c:pt idx="7980">
                        <c:v>42337.499999980646</c:v>
                      </c:pt>
                      <c:pt idx="7981">
                        <c:v>42337.54166664731</c:v>
                      </c:pt>
                      <c:pt idx="7982">
                        <c:v>42337.583333313974</c:v>
                      </c:pt>
                      <c:pt idx="7983">
                        <c:v>42337.624999980639</c:v>
                      </c:pt>
                      <c:pt idx="7984">
                        <c:v>42337.666666647303</c:v>
                      </c:pt>
                      <c:pt idx="7985">
                        <c:v>42337.708333313967</c:v>
                      </c:pt>
                      <c:pt idx="7986">
                        <c:v>42337.749999980631</c:v>
                      </c:pt>
                      <c:pt idx="7987">
                        <c:v>42337.791666647296</c:v>
                      </c:pt>
                      <c:pt idx="7988">
                        <c:v>42337.83333331396</c:v>
                      </c:pt>
                      <c:pt idx="7989">
                        <c:v>42337.874999980624</c:v>
                      </c:pt>
                      <c:pt idx="7990">
                        <c:v>42337.916666647288</c:v>
                      </c:pt>
                      <c:pt idx="7991">
                        <c:v>42337.958333313953</c:v>
                      </c:pt>
                      <c:pt idx="7992">
                        <c:v>42337.999999980617</c:v>
                      </c:pt>
                      <c:pt idx="7993">
                        <c:v>42338.041666647281</c:v>
                      </c:pt>
                      <c:pt idx="7994">
                        <c:v>42338.083333313945</c:v>
                      </c:pt>
                      <c:pt idx="7995">
                        <c:v>42338.12499998061</c:v>
                      </c:pt>
                      <c:pt idx="7996">
                        <c:v>42338.166666647274</c:v>
                      </c:pt>
                      <c:pt idx="7997">
                        <c:v>42338.208333313938</c:v>
                      </c:pt>
                      <c:pt idx="7998">
                        <c:v>42338.249999980602</c:v>
                      </c:pt>
                      <c:pt idx="7999">
                        <c:v>42338.291666647267</c:v>
                      </c:pt>
                      <c:pt idx="8000">
                        <c:v>42338.333333313931</c:v>
                      </c:pt>
                      <c:pt idx="8001">
                        <c:v>42338.374999980595</c:v>
                      </c:pt>
                      <c:pt idx="8002">
                        <c:v>42338.416666647259</c:v>
                      </c:pt>
                      <c:pt idx="8003">
                        <c:v>42338.458333313924</c:v>
                      </c:pt>
                      <c:pt idx="8004">
                        <c:v>42338.499999980588</c:v>
                      </c:pt>
                      <c:pt idx="8005">
                        <c:v>42338.541666647252</c:v>
                      </c:pt>
                      <c:pt idx="8006">
                        <c:v>42338.583333313916</c:v>
                      </c:pt>
                      <c:pt idx="8007">
                        <c:v>42338.62499998058</c:v>
                      </c:pt>
                      <c:pt idx="8008">
                        <c:v>42338.666666647245</c:v>
                      </c:pt>
                      <c:pt idx="8009">
                        <c:v>42338.708333313909</c:v>
                      </c:pt>
                      <c:pt idx="8010">
                        <c:v>42338.749999980573</c:v>
                      </c:pt>
                      <c:pt idx="8011">
                        <c:v>42338.791666647237</c:v>
                      </c:pt>
                      <c:pt idx="8012">
                        <c:v>42338.833333313902</c:v>
                      </c:pt>
                      <c:pt idx="8013">
                        <c:v>42338.874999980566</c:v>
                      </c:pt>
                      <c:pt idx="8014">
                        <c:v>42338.91666664723</c:v>
                      </c:pt>
                      <c:pt idx="8015">
                        <c:v>42338.958333313894</c:v>
                      </c:pt>
                      <c:pt idx="8016">
                        <c:v>42338.999999980559</c:v>
                      </c:pt>
                      <c:pt idx="8017">
                        <c:v>42339.041666647223</c:v>
                      </c:pt>
                      <c:pt idx="8018">
                        <c:v>42339.083333313887</c:v>
                      </c:pt>
                      <c:pt idx="8019">
                        <c:v>42339.124999980551</c:v>
                      </c:pt>
                      <c:pt idx="8020">
                        <c:v>42339.166666647216</c:v>
                      </c:pt>
                      <c:pt idx="8021">
                        <c:v>42339.20833331388</c:v>
                      </c:pt>
                      <c:pt idx="8022">
                        <c:v>42339.249999980544</c:v>
                      </c:pt>
                      <c:pt idx="8023">
                        <c:v>42339.291666647208</c:v>
                      </c:pt>
                      <c:pt idx="8024">
                        <c:v>42339.333333313873</c:v>
                      </c:pt>
                      <c:pt idx="8025">
                        <c:v>42339.374999980537</c:v>
                      </c:pt>
                      <c:pt idx="8026">
                        <c:v>42339.416666647201</c:v>
                      </c:pt>
                      <c:pt idx="8027">
                        <c:v>42339.458333313865</c:v>
                      </c:pt>
                      <c:pt idx="8028">
                        <c:v>42339.49999998053</c:v>
                      </c:pt>
                      <c:pt idx="8029">
                        <c:v>42339.541666647194</c:v>
                      </c:pt>
                      <c:pt idx="8030">
                        <c:v>42339.583333313858</c:v>
                      </c:pt>
                      <c:pt idx="8031">
                        <c:v>42339.624999980522</c:v>
                      </c:pt>
                      <c:pt idx="8032">
                        <c:v>42339.666666647187</c:v>
                      </c:pt>
                      <c:pt idx="8033">
                        <c:v>42339.708333313851</c:v>
                      </c:pt>
                      <c:pt idx="8034">
                        <c:v>42339.749999980515</c:v>
                      </c:pt>
                      <c:pt idx="8035">
                        <c:v>42339.791666647179</c:v>
                      </c:pt>
                      <c:pt idx="8036">
                        <c:v>42339.833333313843</c:v>
                      </c:pt>
                      <c:pt idx="8037">
                        <c:v>42339.874999980508</c:v>
                      </c:pt>
                      <c:pt idx="8038">
                        <c:v>42339.916666647172</c:v>
                      </c:pt>
                      <c:pt idx="8039">
                        <c:v>42339.958333313836</c:v>
                      </c:pt>
                      <c:pt idx="8040">
                        <c:v>42339.9999999805</c:v>
                      </c:pt>
                      <c:pt idx="8041">
                        <c:v>42340.041666647165</c:v>
                      </c:pt>
                      <c:pt idx="8042">
                        <c:v>42340.083333313829</c:v>
                      </c:pt>
                      <c:pt idx="8043">
                        <c:v>42340.124999980493</c:v>
                      </c:pt>
                      <c:pt idx="8044">
                        <c:v>42340.166666647157</c:v>
                      </c:pt>
                      <c:pt idx="8045">
                        <c:v>42340.208333313822</c:v>
                      </c:pt>
                      <c:pt idx="8046">
                        <c:v>42340.249999980486</c:v>
                      </c:pt>
                      <c:pt idx="8047">
                        <c:v>42340.29166664715</c:v>
                      </c:pt>
                      <c:pt idx="8048">
                        <c:v>42340.333333313814</c:v>
                      </c:pt>
                      <c:pt idx="8049">
                        <c:v>42340.374999980479</c:v>
                      </c:pt>
                      <c:pt idx="8050">
                        <c:v>42340.416666647143</c:v>
                      </c:pt>
                      <c:pt idx="8051">
                        <c:v>42340.458333313807</c:v>
                      </c:pt>
                      <c:pt idx="8052">
                        <c:v>42340.499999980471</c:v>
                      </c:pt>
                      <c:pt idx="8053">
                        <c:v>42340.541666647136</c:v>
                      </c:pt>
                      <c:pt idx="8054">
                        <c:v>42340.5833333138</c:v>
                      </c:pt>
                      <c:pt idx="8055">
                        <c:v>42340.624999980464</c:v>
                      </c:pt>
                      <c:pt idx="8056">
                        <c:v>42340.666666647128</c:v>
                      </c:pt>
                      <c:pt idx="8057">
                        <c:v>42340.708333313793</c:v>
                      </c:pt>
                      <c:pt idx="8058">
                        <c:v>42340.749999980457</c:v>
                      </c:pt>
                      <c:pt idx="8059">
                        <c:v>42340.791666647121</c:v>
                      </c:pt>
                      <c:pt idx="8060">
                        <c:v>42340.833333313785</c:v>
                      </c:pt>
                      <c:pt idx="8061">
                        <c:v>42340.87499998045</c:v>
                      </c:pt>
                      <c:pt idx="8062">
                        <c:v>42340.916666647114</c:v>
                      </c:pt>
                      <c:pt idx="8063">
                        <c:v>42340.958333313778</c:v>
                      </c:pt>
                      <c:pt idx="8064">
                        <c:v>42340.999999980442</c:v>
                      </c:pt>
                      <c:pt idx="8065">
                        <c:v>42341.041666647106</c:v>
                      </c:pt>
                      <c:pt idx="8066">
                        <c:v>42341.083333313771</c:v>
                      </c:pt>
                      <c:pt idx="8067">
                        <c:v>42341.124999980435</c:v>
                      </c:pt>
                      <c:pt idx="8068">
                        <c:v>42341.166666647099</c:v>
                      </c:pt>
                      <c:pt idx="8069">
                        <c:v>42341.208333313763</c:v>
                      </c:pt>
                      <c:pt idx="8070">
                        <c:v>42341.249999980428</c:v>
                      </c:pt>
                      <c:pt idx="8071">
                        <c:v>42341.291666647092</c:v>
                      </c:pt>
                      <c:pt idx="8072">
                        <c:v>42341.333333313756</c:v>
                      </c:pt>
                      <c:pt idx="8073">
                        <c:v>42341.37499998042</c:v>
                      </c:pt>
                      <c:pt idx="8074">
                        <c:v>42341.416666647085</c:v>
                      </c:pt>
                      <c:pt idx="8075">
                        <c:v>42341.458333313749</c:v>
                      </c:pt>
                      <c:pt idx="8076">
                        <c:v>42341.499999980413</c:v>
                      </c:pt>
                      <c:pt idx="8077">
                        <c:v>42341.541666647077</c:v>
                      </c:pt>
                      <c:pt idx="8078">
                        <c:v>42341.583333313742</c:v>
                      </c:pt>
                      <c:pt idx="8079">
                        <c:v>42341.624999980406</c:v>
                      </c:pt>
                      <c:pt idx="8080">
                        <c:v>42341.66666664707</c:v>
                      </c:pt>
                      <c:pt idx="8081">
                        <c:v>42341.708333313734</c:v>
                      </c:pt>
                      <c:pt idx="8082">
                        <c:v>42341.749999980399</c:v>
                      </c:pt>
                      <c:pt idx="8083">
                        <c:v>42341.791666647063</c:v>
                      </c:pt>
                      <c:pt idx="8084">
                        <c:v>42341.833333313727</c:v>
                      </c:pt>
                      <c:pt idx="8085">
                        <c:v>42341.874999980391</c:v>
                      </c:pt>
                      <c:pt idx="8086">
                        <c:v>42341.916666647056</c:v>
                      </c:pt>
                      <c:pt idx="8087">
                        <c:v>42341.95833331372</c:v>
                      </c:pt>
                      <c:pt idx="8088">
                        <c:v>42341.999999980384</c:v>
                      </c:pt>
                      <c:pt idx="8089">
                        <c:v>42342.041666647048</c:v>
                      </c:pt>
                      <c:pt idx="8090">
                        <c:v>42342.083333313713</c:v>
                      </c:pt>
                      <c:pt idx="8091">
                        <c:v>42342.124999980377</c:v>
                      </c:pt>
                      <c:pt idx="8092">
                        <c:v>42342.166666647041</c:v>
                      </c:pt>
                      <c:pt idx="8093">
                        <c:v>42342.208333313705</c:v>
                      </c:pt>
                      <c:pt idx="8094">
                        <c:v>42342.249999980369</c:v>
                      </c:pt>
                      <c:pt idx="8095">
                        <c:v>42342.291666647034</c:v>
                      </c:pt>
                      <c:pt idx="8096">
                        <c:v>42342.333333313698</c:v>
                      </c:pt>
                      <c:pt idx="8097">
                        <c:v>42342.374999980362</c:v>
                      </c:pt>
                      <c:pt idx="8098">
                        <c:v>42342.416666647026</c:v>
                      </c:pt>
                      <c:pt idx="8099">
                        <c:v>42342.458333313691</c:v>
                      </c:pt>
                      <c:pt idx="8100">
                        <c:v>42342.499999980355</c:v>
                      </c:pt>
                      <c:pt idx="8101">
                        <c:v>42342.541666647019</c:v>
                      </c:pt>
                      <c:pt idx="8102">
                        <c:v>42342.583333313683</c:v>
                      </c:pt>
                      <c:pt idx="8103">
                        <c:v>42342.624999980348</c:v>
                      </c:pt>
                      <c:pt idx="8104">
                        <c:v>42342.666666647012</c:v>
                      </c:pt>
                      <c:pt idx="8105">
                        <c:v>42342.708333313676</c:v>
                      </c:pt>
                      <c:pt idx="8106">
                        <c:v>42342.74999998034</c:v>
                      </c:pt>
                      <c:pt idx="8107">
                        <c:v>42342.791666647005</c:v>
                      </c:pt>
                      <c:pt idx="8108">
                        <c:v>42342.833333313669</c:v>
                      </c:pt>
                      <c:pt idx="8109">
                        <c:v>42342.874999980333</c:v>
                      </c:pt>
                      <c:pt idx="8110">
                        <c:v>42342.916666646997</c:v>
                      </c:pt>
                      <c:pt idx="8111">
                        <c:v>42342.958333313662</c:v>
                      </c:pt>
                      <c:pt idx="8112">
                        <c:v>42342.999999980326</c:v>
                      </c:pt>
                      <c:pt idx="8113">
                        <c:v>42343.04166664699</c:v>
                      </c:pt>
                      <c:pt idx="8114">
                        <c:v>42343.083333313654</c:v>
                      </c:pt>
                      <c:pt idx="8115">
                        <c:v>42343.124999980319</c:v>
                      </c:pt>
                      <c:pt idx="8116">
                        <c:v>42343.166666646983</c:v>
                      </c:pt>
                      <c:pt idx="8117">
                        <c:v>42343.208333313647</c:v>
                      </c:pt>
                      <c:pt idx="8118">
                        <c:v>42343.249999980311</c:v>
                      </c:pt>
                      <c:pt idx="8119">
                        <c:v>42343.291666646976</c:v>
                      </c:pt>
                      <c:pt idx="8120">
                        <c:v>42343.33333331364</c:v>
                      </c:pt>
                      <c:pt idx="8121">
                        <c:v>42343.374999980304</c:v>
                      </c:pt>
                      <c:pt idx="8122">
                        <c:v>42343.416666646968</c:v>
                      </c:pt>
                      <c:pt idx="8123">
                        <c:v>42343.458333313632</c:v>
                      </c:pt>
                      <c:pt idx="8124">
                        <c:v>42343.499999980297</c:v>
                      </c:pt>
                      <c:pt idx="8125">
                        <c:v>42343.541666646961</c:v>
                      </c:pt>
                      <c:pt idx="8126">
                        <c:v>42343.583333313625</c:v>
                      </c:pt>
                      <c:pt idx="8127">
                        <c:v>42343.624999980289</c:v>
                      </c:pt>
                      <c:pt idx="8128">
                        <c:v>42343.666666646954</c:v>
                      </c:pt>
                      <c:pt idx="8129">
                        <c:v>42343.708333313618</c:v>
                      </c:pt>
                      <c:pt idx="8130">
                        <c:v>42343.749999980282</c:v>
                      </c:pt>
                      <c:pt idx="8131">
                        <c:v>42343.791666646946</c:v>
                      </c:pt>
                      <c:pt idx="8132">
                        <c:v>42343.833333313611</c:v>
                      </c:pt>
                      <c:pt idx="8133">
                        <c:v>42343.874999980275</c:v>
                      </c:pt>
                      <c:pt idx="8134">
                        <c:v>42343.916666646939</c:v>
                      </c:pt>
                      <c:pt idx="8135">
                        <c:v>42343.958333313603</c:v>
                      </c:pt>
                      <c:pt idx="8136">
                        <c:v>42343.999999980268</c:v>
                      </c:pt>
                      <c:pt idx="8137">
                        <c:v>42344.041666646932</c:v>
                      </c:pt>
                      <c:pt idx="8138">
                        <c:v>42344.083333313596</c:v>
                      </c:pt>
                      <c:pt idx="8139">
                        <c:v>42344.12499998026</c:v>
                      </c:pt>
                      <c:pt idx="8140">
                        <c:v>42344.166666646925</c:v>
                      </c:pt>
                      <c:pt idx="8141">
                        <c:v>42344.208333313589</c:v>
                      </c:pt>
                      <c:pt idx="8142">
                        <c:v>42344.249999980253</c:v>
                      </c:pt>
                      <c:pt idx="8143">
                        <c:v>42344.291666646917</c:v>
                      </c:pt>
                      <c:pt idx="8144">
                        <c:v>42344.333333313582</c:v>
                      </c:pt>
                      <c:pt idx="8145">
                        <c:v>42344.374999980246</c:v>
                      </c:pt>
                      <c:pt idx="8146">
                        <c:v>42344.41666664691</c:v>
                      </c:pt>
                      <c:pt idx="8147">
                        <c:v>42344.458333313574</c:v>
                      </c:pt>
                      <c:pt idx="8148">
                        <c:v>42344.499999980238</c:v>
                      </c:pt>
                      <c:pt idx="8149">
                        <c:v>42344.541666646903</c:v>
                      </c:pt>
                      <c:pt idx="8150">
                        <c:v>42344.583333313567</c:v>
                      </c:pt>
                      <c:pt idx="8151">
                        <c:v>42344.624999980231</c:v>
                      </c:pt>
                      <c:pt idx="8152">
                        <c:v>42344.666666646895</c:v>
                      </c:pt>
                      <c:pt idx="8153">
                        <c:v>42344.70833331356</c:v>
                      </c:pt>
                      <c:pt idx="8154">
                        <c:v>42344.749999980224</c:v>
                      </c:pt>
                      <c:pt idx="8155">
                        <c:v>42344.791666646888</c:v>
                      </c:pt>
                      <c:pt idx="8156">
                        <c:v>42344.833333313552</c:v>
                      </c:pt>
                      <c:pt idx="8157">
                        <c:v>42344.874999980217</c:v>
                      </c:pt>
                      <c:pt idx="8158">
                        <c:v>42344.916666646881</c:v>
                      </c:pt>
                      <c:pt idx="8159">
                        <c:v>42344.958333313545</c:v>
                      </c:pt>
                      <c:pt idx="8160">
                        <c:v>42344.999999980209</c:v>
                      </c:pt>
                      <c:pt idx="8161">
                        <c:v>42345.041666646874</c:v>
                      </c:pt>
                      <c:pt idx="8162">
                        <c:v>42345.083333313538</c:v>
                      </c:pt>
                      <c:pt idx="8163">
                        <c:v>42345.124999980202</c:v>
                      </c:pt>
                      <c:pt idx="8164">
                        <c:v>42345.166666646866</c:v>
                      </c:pt>
                      <c:pt idx="8165">
                        <c:v>42345.208333313531</c:v>
                      </c:pt>
                      <c:pt idx="8166">
                        <c:v>42345.249999980195</c:v>
                      </c:pt>
                      <c:pt idx="8167">
                        <c:v>42345.291666646859</c:v>
                      </c:pt>
                      <c:pt idx="8168">
                        <c:v>42345.333333313523</c:v>
                      </c:pt>
                      <c:pt idx="8169">
                        <c:v>42345.374999980188</c:v>
                      </c:pt>
                      <c:pt idx="8170">
                        <c:v>42345.416666646852</c:v>
                      </c:pt>
                      <c:pt idx="8171">
                        <c:v>42345.458333313516</c:v>
                      </c:pt>
                      <c:pt idx="8172">
                        <c:v>42345.49999998018</c:v>
                      </c:pt>
                      <c:pt idx="8173">
                        <c:v>42345.541666646845</c:v>
                      </c:pt>
                      <c:pt idx="8174">
                        <c:v>42345.583333313509</c:v>
                      </c:pt>
                      <c:pt idx="8175">
                        <c:v>42345.624999980173</c:v>
                      </c:pt>
                      <c:pt idx="8176">
                        <c:v>42345.666666646837</c:v>
                      </c:pt>
                      <c:pt idx="8177">
                        <c:v>42345.708333313501</c:v>
                      </c:pt>
                      <c:pt idx="8178">
                        <c:v>42345.749999980166</c:v>
                      </c:pt>
                      <c:pt idx="8179">
                        <c:v>42345.79166664683</c:v>
                      </c:pt>
                      <c:pt idx="8180">
                        <c:v>42345.833333313494</c:v>
                      </c:pt>
                      <c:pt idx="8181">
                        <c:v>42345.874999980158</c:v>
                      </c:pt>
                      <c:pt idx="8182">
                        <c:v>42345.916666646823</c:v>
                      </c:pt>
                      <c:pt idx="8183">
                        <c:v>42345.958333313487</c:v>
                      </c:pt>
                      <c:pt idx="8184">
                        <c:v>42345.999999980151</c:v>
                      </c:pt>
                      <c:pt idx="8185">
                        <c:v>42346.041666646815</c:v>
                      </c:pt>
                      <c:pt idx="8186">
                        <c:v>42346.08333331348</c:v>
                      </c:pt>
                      <c:pt idx="8187">
                        <c:v>42346.124999980144</c:v>
                      </c:pt>
                      <c:pt idx="8188">
                        <c:v>42346.166666646808</c:v>
                      </c:pt>
                      <c:pt idx="8189">
                        <c:v>42346.208333313472</c:v>
                      </c:pt>
                      <c:pt idx="8190">
                        <c:v>42346.249999980137</c:v>
                      </c:pt>
                      <c:pt idx="8191">
                        <c:v>42346.291666646801</c:v>
                      </c:pt>
                      <c:pt idx="8192">
                        <c:v>42346.333333313465</c:v>
                      </c:pt>
                      <c:pt idx="8193">
                        <c:v>42346.374999980129</c:v>
                      </c:pt>
                      <c:pt idx="8194">
                        <c:v>42346.416666646794</c:v>
                      </c:pt>
                      <c:pt idx="8195">
                        <c:v>42346.458333313458</c:v>
                      </c:pt>
                      <c:pt idx="8196">
                        <c:v>42346.499999980122</c:v>
                      </c:pt>
                      <c:pt idx="8197">
                        <c:v>42346.541666646786</c:v>
                      </c:pt>
                      <c:pt idx="8198">
                        <c:v>42346.583333313451</c:v>
                      </c:pt>
                      <c:pt idx="8199">
                        <c:v>42346.624999980115</c:v>
                      </c:pt>
                      <c:pt idx="8200">
                        <c:v>42346.666666646779</c:v>
                      </c:pt>
                      <c:pt idx="8201">
                        <c:v>42346.708333313443</c:v>
                      </c:pt>
                      <c:pt idx="8202">
                        <c:v>42346.749999980108</c:v>
                      </c:pt>
                      <c:pt idx="8203">
                        <c:v>42346.791666646772</c:v>
                      </c:pt>
                      <c:pt idx="8204">
                        <c:v>42346.833333313436</c:v>
                      </c:pt>
                      <c:pt idx="8205">
                        <c:v>42346.8749999801</c:v>
                      </c:pt>
                      <c:pt idx="8206">
                        <c:v>42346.916666646764</c:v>
                      </c:pt>
                      <c:pt idx="8207">
                        <c:v>42346.958333313429</c:v>
                      </c:pt>
                      <c:pt idx="8208">
                        <c:v>42346.999999980093</c:v>
                      </c:pt>
                      <c:pt idx="8209">
                        <c:v>42347.041666646757</c:v>
                      </c:pt>
                      <c:pt idx="8210">
                        <c:v>42347.083333313421</c:v>
                      </c:pt>
                      <c:pt idx="8211">
                        <c:v>42347.124999980086</c:v>
                      </c:pt>
                      <c:pt idx="8212">
                        <c:v>42347.16666664675</c:v>
                      </c:pt>
                      <c:pt idx="8213">
                        <c:v>42347.208333313414</c:v>
                      </c:pt>
                      <c:pt idx="8214">
                        <c:v>42347.249999980078</c:v>
                      </c:pt>
                      <c:pt idx="8215">
                        <c:v>42347.291666646743</c:v>
                      </c:pt>
                      <c:pt idx="8216">
                        <c:v>42347.333333313407</c:v>
                      </c:pt>
                      <c:pt idx="8217">
                        <c:v>42347.374999980071</c:v>
                      </c:pt>
                      <c:pt idx="8218">
                        <c:v>42347.416666646735</c:v>
                      </c:pt>
                      <c:pt idx="8219">
                        <c:v>42347.4583333134</c:v>
                      </c:pt>
                      <c:pt idx="8220">
                        <c:v>42347.499999980064</c:v>
                      </c:pt>
                      <c:pt idx="8221">
                        <c:v>42347.541666646728</c:v>
                      </c:pt>
                      <c:pt idx="8222">
                        <c:v>42347.583333313392</c:v>
                      </c:pt>
                      <c:pt idx="8223">
                        <c:v>42347.624999980057</c:v>
                      </c:pt>
                      <c:pt idx="8224">
                        <c:v>42347.666666646721</c:v>
                      </c:pt>
                      <c:pt idx="8225">
                        <c:v>42347.708333313385</c:v>
                      </c:pt>
                      <c:pt idx="8226">
                        <c:v>42347.749999980049</c:v>
                      </c:pt>
                      <c:pt idx="8227">
                        <c:v>42347.791666646714</c:v>
                      </c:pt>
                      <c:pt idx="8228">
                        <c:v>42347.833333313378</c:v>
                      </c:pt>
                      <c:pt idx="8229">
                        <c:v>42347.874999980042</c:v>
                      </c:pt>
                      <c:pt idx="8230">
                        <c:v>42347.916666646706</c:v>
                      </c:pt>
                      <c:pt idx="8231">
                        <c:v>42347.958333313371</c:v>
                      </c:pt>
                      <c:pt idx="8232">
                        <c:v>42347.999999980035</c:v>
                      </c:pt>
                      <c:pt idx="8233">
                        <c:v>42348.041666646699</c:v>
                      </c:pt>
                      <c:pt idx="8234">
                        <c:v>42348.083333313363</c:v>
                      </c:pt>
                      <c:pt idx="8235">
                        <c:v>42348.124999980027</c:v>
                      </c:pt>
                      <c:pt idx="8236">
                        <c:v>42348.166666646692</c:v>
                      </c:pt>
                      <c:pt idx="8237">
                        <c:v>42348.208333313356</c:v>
                      </c:pt>
                      <c:pt idx="8238">
                        <c:v>42348.24999998002</c:v>
                      </c:pt>
                      <c:pt idx="8239">
                        <c:v>42348.291666646684</c:v>
                      </c:pt>
                      <c:pt idx="8240">
                        <c:v>42348.333333313349</c:v>
                      </c:pt>
                      <c:pt idx="8241">
                        <c:v>42348.374999980013</c:v>
                      </c:pt>
                      <c:pt idx="8242">
                        <c:v>42348.416666646677</c:v>
                      </c:pt>
                      <c:pt idx="8243">
                        <c:v>42348.458333313341</c:v>
                      </c:pt>
                      <c:pt idx="8244">
                        <c:v>42348.499999980006</c:v>
                      </c:pt>
                      <c:pt idx="8245">
                        <c:v>42348.54166664667</c:v>
                      </c:pt>
                      <c:pt idx="8246">
                        <c:v>42348.583333313334</c:v>
                      </c:pt>
                      <c:pt idx="8247">
                        <c:v>42348.624999979998</c:v>
                      </c:pt>
                      <c:pt idx="8248">
                        <c:v>42348.666666646663</c:v>
                      </c:pt>
                      <c:pt idx="8249">
                        <c:v>42348.708333313327</c:v>
                      </c:pt>
                      <c:pt idx="8250">
                        <c:v>42348.749999979991</c:v>
                      </c:pt>
                      <c:pt idx="8251">
                        <c:v>42348.791666646655</c:v>
                      </c:pt>
                      <c:pt idx="8252">
                        <c:v>42348.83333331332</c:v>
                      </c:pt>
                      <c:pt idx="8253">
                        <c:v>42348.874999979984</c:v>
                      </c:pt>
                      <c:pt idx="8254">
                        <c:v>42348.916666646648</c:v>
                      </c:pt>
                      <c:pt idx="8255">
                        <c:v>42348.958333313312</c:v>
                      </c:pt>
                      <c:pt idx="8256">
                        <c:v>42348.999999979977</c:v>
                      </c:pt>
                      <c:pt idx="8257">
                        <c:v>42349.041666646641</c:v>
                      </c:pt>
                      <c:pt idx="8258">
                        <c:v>42349.083333313305</c:v>
                      </c:pt>
                      <c:pt idx="8259">
                        <c:v>42349.124999979969</c:v>
                      </c:pt>
                      <c:pt idx="8260">
                        <c:v>42349.166666646634</c:v>
                      </c:pt>
                      <c:pt idx="8261">
                        <c:v>42349.208333313298</c:v>
                      </c:pt>
                      <c:pt idx="8262">
                        <c:v>42349.249999979962</c:v>
                      </c:pt>
                      <c:pt idx="8263">
                        <c:v>42349.291666646626</c:v>
                      </c:pt>
                      <c:pt idx="8264">
                        <c:v>42349.33333331329</c:v>
                      </c:pt>
                      <c:pt idx="8265">
                        <c:v>42349.374999979955</c:v>
                      </c:pt>
                      <c:pt idx="8266">
                        <c:v>42349.416666646619</c:v>
                      </c:pt>
                      <c:pt idx="8267">
                        <c:v>42349.458333313283</c:v>
                      </c:pt>
                      <c:pt idx="8268">
                        <c:v>42349.499999979947</c:v>
                      </c:pt>
                      <c:pt idx="8269">
                        <c:v>42349.541666646612</c:v>
                      </c:pt>
                      <c:pt idx="8270">
                        <c:v>42349.583333313276</c:v>
                      </c:pt>
                      <c:pt idx="8271">
                        <c:v>42349.62499997994</c:v>
                      </c:pt>
                      <c:pt idx="8272">
                        <c:v>42349.666666646604</c:v>
                      </c:pt>
                      <c:pt idx="8273">
                        <c:v>42349.708333313269</c:v>
                      </c:pt>
                      <c:pt idx="8274">
                        <c:v>42349.749999979933</c:v>
                      </c:pt>
                      <c:pt idx="8275">
                        <c:v>42349.791666646597</c:v>
                      </c:pt>
                      <c:pt idx="8276">
                        <c:v>42349.833333313261</c:v>
                      </c:pt>
                      <c:pt idx="8277">
                        <c:v>42349.874999979926</c:v>
                      </c:pt>
                      <c:pt idx="8278">
                        <c:v>42349.91666664659</c:v>
                      </c:pt>
                      <c:pt idx="8279">
                        <c:v>42349.958333313254</c:v>
                      </c:pt>
                      <c:pt idx="8280">
                        <c:v>42349.999999979918</c:v>
                      </c:pt>
                      <c:pt idx="8281">
                        <c:v>42350.041666646583</c:v>
                      </c:pt>
                      <c:pt idx="8282">
                        <c:v>42350.083333313247</c:v>
                      </c:pt>
                      <c:pt idx="8283">
                        <c:v>42350.124999979911</c:v>
                      </c:pt>
                      <c:pt idx="8284">
                        <c:v>42350.166666646575</c:v>
                      </c:pt>
                      <c:pt idx="8285">
                        <c:v>42350.20833331324</c:v>
                      </c:pt>
                      <c:pt idx="8286">
                        <c:v>42350.249999979904</c:v>
                      </c:pt>
                      <c:pt idx="8287">
                        <c:v>42350.291666646568</c:v>
                      </c:pt>
                      <c:pt idx="8288">
                        <c:v>42350.333333313232</c:v>
                      </c:pt>
                      <c:pt idx="8289">
                        <c:v>42350.374999979897</c:v>
                      </c:pt>
                      <c:pt idx="8290">
                        <c:v>42350.416666646561</c:v>
                      </c:pt>
                      <c:pt idx="8291">
                        <c:v>42350.458333313225</c:v>
                      </c:pt>
                      <c:pt idx="8292">
                        <c:v>42350.499999979889</c:v>
                      </c:pt>
                      <c:pt idx="8293">
                        <c:v>42350.541666646553</c:v>
                      </c:pt>
                      <c:pt idx="8294">
                        <c:v>42350.583333313218</c:v>
                      </c:pt>
                      <c:pt idx="8295">
                        <c:v>42350.624999979882</c:v>
                      </c:pt>
                      <c:pt idx="8296">
                        <c:v>42350.666666646546</c:v>
                      </c:pt>
                      <c:pt idx="8297">
                        <c:v>42350.70833331321</c:v>
                      </c:pt>
                      <c:pt idx="8298">
                        <c:v>42350.749999979875</c:v>
                      </c:pt>
                      <c:pt idx="8299">
                        <c:v>42350.791666646539</c:v>
                      </c:pt>
                      <c:pt idx="8300">
                        <c:v>42350.833333313203</c:v>
                      </c:pt>
                      <c:pt idx="8301">
                        <c:v>42350.874999979867</c:v>
                      </c:pt>
                      <c:pt idx="8302">
                        <c:v>42350.916666646532</c:v>
                      </c:pt>
                      <c:pt idx="8303">
                        <c:v>42350.958333313196</c:v>
                      </c:pt>
                      <c:pt idx="8304">
                        <c:v>42350.99999997986</c:v>
                      </c:pt>
                      <c:pt idx="8305">
                        <c:v>42351.041666646524</c:v>
                      </c:pt>
                      <c:pt idx="8306">
                        <c:v>42351.083333313189</c:v>
                      </c:pt>
                      <c:pt idx="8307">
                        <c:v>42351.124999979853</c:v>
                      </c:pt>
                      <c:pt idx="8308">
                        <c:v>42351.166666646517</c:v>
                      </c:pt>
                      <c:pt idx="8309">
                        <c:v>42351.208333313181</c:v>
                      </c:pt>
                      <c:pt idx="8310">
                        <c:v>42351.249999979846</c:v>
                      </c:pt>
                      <c:pt idx="8311">
                        <c:v>42351.29166664651</c:v>
                      </c:pt>
                      <c:pt idx="8312">
                        <c:v>42351.333333313174</c:v>
                      </c:pt>
                      <c:pt idx="8313">
                        <c:v>42351.374999979838</c:v>
                      </c:pt>
                      <c:pt idx="8314">
                        <c:v>42351.416666646503</c:v>
                      </c:pt>
                      <c:pt idx="8315">
                        <c:v>42351.458333313167</c:v>
                      </c:pt>
                      <c:pt idx="8316">
                        <c:v>42351.499999979831</c:v>
                      </c:pt>
                      <c:pt idx="8317">
                        <c:v>42351.541666646495</c:v>
                      </c:pt>
                      <c:pt idx="8318">
                        <c:v>42351.58333331316</c:v>
                      </c:pt>
                      <c:pt idx="8319">
                        <c:v>42351.624999979824</c:v>
                      </c:pt>
                      <c:pt idx="8320">
                        <c:v>42351.666666646488</c:v>
                      </c:pt>
                      <c:pt idx="8321">
                        <c:v>42351.708333313152</c:v>
                      </c:pt>
                      <c:pt idx="8322">
                        <c:v>42351.749999979816</c:v>
                      </c:pt>
                      <c:pt idx="8323">
                        <c:v>42351.791666646481</c:v>
                      </c:pt>
                      <c:pt idx="8324">
                        <c:v>42351.833333313145</c:v>
                      </c:pt>
                      <c:pt idx="8325">
                        <c:v>42351.874999979809</c:v>
                      </c:pt>
                      <c:pt idx="8326">
                        <c:v>42351.916666646473</c:v>
                      </c:pt>
                      <c:pt idx="8327">
                        <c:v>42351.958333313138</c:v>
                      </c:pt>
                      <c:pt idx="8328">
                        <c:v>42351.999999979802</c:v>
                      </c:pt>
                      <c:pt idx="8329">
                        <c:v>42352.041666646466</c:v>
                      </c:pt>
                      <c:pt idx="8330">
                        <c:v>42352.08333331313</c:v>
                      </c:pt>
                      <c:pt idx="8331">
                        <c:v>42352.124999979795</c:v>
                      </c:pt>
                      <c:pt idx="8332">
                        <c:v>42352.166666646459</c:v>
                      </c:pt>
                      <c:pt idx="8333">
                        <c:v>42352.208333313123</c:v>
                      </c:pt>
                      <c:pt idx="8334">
                        <c:v>42352.249999979787</c:v>
                      </c:pt>
                      <c:pt idx="8335">
                        <c:v>42352.291666646452</c:v>
                      </c:pt>
                      <c:pt idx="8336">
                        <c:v>42352.333333313116</c:v>
                      </c:pt>
                      <c:pt idx="8337">
                        <c:v>42352.37499997978</c:v>
                      </c:pt>
                      <c:pt idx="8338">
                        <c:v>42352.416666646444</c:v>
                      </c:pt>
                      <c:pt idx="8339">
                        <c:v>42352.458333313109</c:v>
                      </c:pt>
                      <c:pt idx="8340">
                        <c:v>42352.499999979773</c:v>
                      </c:pt>
                      <c:pt idx="8341">
                        <c:v>42352.541666646437</c:v>
                      </c:pt>
                      <c:pt idx="8342">
                        <c:v>42352.583333313101</c:v>
                      </c:pt>
                      <c:pt idx="8343">
                        <c:v>42352.624999979766</c:v>
                      </c:pt>
                      <c:pt idx="8344">
                        <c:v>42352.66666664643</c:v>
                      </c:pt>
                      <c:pt idx="8345">
                        <c:v>42352.708333313094</c:v>
                      </c:pt>
                      <c:pt idx="8346">
                        <c:v>42352.749999979758</c:v>
                      </c:pt>
                      <c:pt idx="8347">
                        <c:v>42352.791666646423</c:v>
                      </c:pt>
                      <c:pt idx="8348">
                        <c:v>42352.833333313087</c:v>
                      </c:pt>
                      <c:pt idx="8349">
                        <c:v>42352.874999979751</c:v>
                      </c:pt>
                      <c:pt idx="8350">
                        <c:v>42352.916666646415</c:v>
                      </c:pt>
                      <c:pt idx="8351">
                        <c:v>42352.958333313079</c:v>
                      </c:pt>
                      <c:pt idx="8352">
                        <c:v>42352.999999979744</c:v>
                      </c:pt>
                      <c:pt idx="8353">
                        <c:v>42353.041666646408</c:v>
                      </c:pt>
                      <c:pt idx="8354">
                        <c:v>42353.083333313072</c:v>
                      </c:pt>
                      <c:pt idx="8355">
                        <c:v>42353.124999979736</c:v>
                      </c:pt>
                      <c:pt idx="8356">
                        <c:v>42353.166666646401</c:v>
                      </c:pt>
                      <c:pt idx="8357">
                        <c:v>42353.208333313065</c:v>
                      </c:pt>
                      <c:pt idx="8358">
                        <c:v>42353.249999979729</c:v>
                      </c:pt>
                      <c:pt idx="8359">
                        <c:v>42353.291666646393</c:v>
                      </c:pt>
                      <c:pt idx="8360">
                        <c:v>42353.333333313058</c:v>
                      </c:pt>
                      <c:pt idx="8361">
                        <c:v>42353.374999979722</c:v>
                      </c:pt>
                      <c:pt idx="8362">
                        <c:v>42353.416666646386</c:v>
                      </c:pt>
                      <c:pt idx="8363">
                        <c:v>42353.45833331305</c:v>
                      </c:pt>
                      <c:pt idx="8364">
                        <c:v>42353.499999979715</c:v>
                      </c:pt>
                      <c:pt idx="8365">
                        <c:v>42353.541666646379</c:v>
                      </c:pt>
                      <c:pt idx="8366">
                        <c:v>42353.583333313043</c:v>
                      </c:pt>
                      <c:pt idx="8367">
                        <c:v>42353.624999979707</c:v>
                      </c:pt>
                      <c:pt idx="8368">
                        <c:v>42353.666666646372</c:v>
                      </c:pt>
                      <c:pt idx="8369">
                        <c:v>42353.708333313036</c:v>
                      </c:pt>
                      <c:pt idx="8370">
                        <c:v>42353.7499999797</c:v>
                      </c:pt>
                      <c:pt idx="8371">
                        <c:v>42353.791666646364</c:v>
                      </c:pt>
                      <c:pt idx="8372">
                        <c:v>42353.833333313029</c:v>
                      </c:pt>
                      <c:pt idx="8373">
                        <c:v>42353.874999979693</c:v>
                      </c:pt>
                      <c:pt idx="8374">
                        <c:v>42353.916666646357</c:v>
                      </c:pt>
                      <c:pt idx="8375">
                        <c:v>42353.958333313021</c:v>
                      </c:pt>
                      <c:pt idx="8376">
                        <c:v>42353.999999979686</c:v>
                      </c:pt>
                      <c:pt idx="8377">
                        <c:v>42354.04166664635</c:v>
                      </c:pt>
                      <c:pt idx="8378">
                        <c:v>42354.083333313014</c:v>
                      </c:pt>
                      <c:pt idx="8379">
                        <c:v>42354.124999979678</c:v>
                      </c:pt>
                      <c:pt idx="8380">
                        <c:v>42354.166666646342</c:v>
                      </c:pt>
                      <c:pt idx="8381">
                        <c:v>42354.208333313007</c:v>
                      </c:pt>
                      <c:pt idx="8382">
                        <c:v>42354.249999979671</c:v>
                      </c:pt>
                      <c:pt idx="8383">
                        <c:v>42354.291666646335</c:v>
                      </c:pt>
                      <c:pt idx="8384">
                        <c:v>42354.333333312999</c:v>
                      </c:pt>
                      <c:pt idx="8385">
                        <c:v>42354.374999979664</c:v>
                      </c:pt>
                      <c:pt idx="8386">
                        <c:v>42354.416666646328</c:v>
                      </c:pt>
                      <c:pt idx="8387">
                        <c:v>42354.458333312992</c:v>
                      </c:pt>
                      <c:pt idx="8388">
                        <c:v>42354.499999979656</c:v>
                      </c:pt>
                      <c:pt idx="8389">
                        <c:v>42354.541666646321</c:v>
                      </c:pt>
                      <c:pt idx="8390">
                        <c:v>42354.583333312985</c:v>
                      </c:pt>
                      <c:pt idx="8391">
                        <c:v>42354.624999979649</c:v>
                      </c:pt>
                      <c:pt idx="8392">
                        <c:v>42354.666666646313</c:v>
                      </c:pt>
                      <c:pt idx="8393">
                        <c:v>42354.708333312978</c:v>
                      </c:pt>
                      <c:pt idx="8394">
                        <c:v>42354.749999979642</c:v>
                      </c:pt>
                      <c:pt idx="8395">
                        <c:v>42354.791666646306</c:v>
                      </c:pt>
                      <c:pt idx="8396">
                        <c:v>42354.83333331297</c:v>
                      </c:pt>
                      <c:pt idx="8397">
                        <c:v>42354.874999979635</c:v>
                      </c:pt>
                      <c:pt idx="8398">
                        <c:v>42354.916666646299</c:v>
                      </c:pt>
                      <c:pt idx="8399">
                        <c:v>42354.958333312963</c:v>
                      </c:pt>
                      <c:pt idx="8400">
                        <c:v>42354.999999979627</c:v>
                      </c:pt>
                      <c:pt idx="8401">
                        <c:v>42355.041666646292</c:v>
                      </c:pt>
                      <c:pt idx="8402">
                        <c:v>42355.083333312956</c:v>
                      </c:pt>
                      <c:pt idx="8403">
                        <c:v>42355.12499997962</c:v>
                      </c:pt>
                      <c:pt idx="8404">
                        <c:v>42355.166666646284</c:v>
                      </c:pt>
                      <c:pt idx="8405">
                        <c:v>42355.208333312949</c:v>
                      </c:pt>
                      <c:pt idx="8406">
                        <c:v>42355.249999979613</c:v>
                      </c:pt>
                      <c:pt idx="8407">
                        <c:v>42355.291666646277</c:v>
                      </c:pt>
                      <c:pt idx="8408">
                        <c:v>42355.333333312941</c:v>
                      </c:pt>
                      <c:pt idx="8409">
                        <c:v>42355.374999979605</c:v>
                      </c:pt>
                      <c:pt idx="8410">
                        <c:v>42355.41666664627</c:v>
                      </c:pt>
                      <c:pt idx="8411">
                        <c:v>42355.458333312934</c:v>
                      </c:pt>
                      <c:pt idx="8412">
                        <c:v>42355.499999979598</c:v>
                      </c:pt>
                      <c:pt idx="8413">
                        <c:v>42355.541666646262</c:v>
                      </c:pt>
                      <c:pt idx="8414">
                        <c:v>42355.583333312927</c:v>
                      </c:pt>
                      <c:pt idx="8415">
                        <c:v>42355.624999979591</c:v>
                      </c:pt>
                      <c:pt idx="8416">
                        <c:v>42355.666666646255</c:v>
                      </c:pt>
                      <c:pt idx="8417">
                        <c:v>42355.708333312919</c:v>
                      </c:pt>
                      <c:pt idx="8418">
                        <c:v>42355.749999979584</c:v>
                      </c:pt>
                      <c:pt idx="8419">
                        <c:v>42355.791666646248</c:v>
                      </c:pt>
                      <c:pt idx="8420">
                        <c:v>42355.833333312912</c:v>
                      </c:pt>
                      <c:pt idx="8421">
                        <c:v>42355.874999979576</c:v>
                      </c:pt>
                      <c:pt idx="8422">
                        <c:v>42355.916666646241</c:v>
                      </c:pt>
                      <c:pt idx="8423">
                        <c:v>42355.958333312905</c:v>
                      </c:pt>
                      <c:pt idx="8424">
                        <c:v>42355.999999979569</c:v>
                      </c:pt>
                      <c:pt idx="8425">
                        <c:v>42356.041666646233</c:v>
                      </c:pt>
                      <c:pt idx="8426">
                        <c:v>42356.083333312898</c:v>
                      </c:pt>
                      <c:pt idx="8427">
                        <c:v>42356.124999979562</c:v>
                      </c:pt>
                      <c:pt idx="8428">
                        <c:v>42356.166666646226</c:v>
                      </c:pt>
                      <c:pt idx="8429">
                        <c:v>42356.20833331289</c:v>
                      </c:pt>
                      <c:pt idx="8430">
                        <c:v>42356.249999979555</c:v>
                      </c:pt>
                      <c:pt idx="8431">
                        <c:v>42356.291666646219</c:v>
                      </c:pt>
                      <c:pt idx="8432">
                        <c:v>42356.333333312883</c:v>
                      </c:pt>
                      <c:pt idx="8433">
                        <c:v>42356.374999979547</c:v>
                      </c:pt>
                      <c:pt idx="8434">
                        <c:v>42356.416666646212</c:v>
                      </c:pt>
                      <c:pt idx="8435">
                        <c:v>42356.458333312876</c:v>
                      </c:pt>
                      <c:pt idx="8436">
                        <c:v>42356.49999997954</c:v>
                      </c:pt>
                      <c:pt idx="8437">
                        <c:v>42356.541666646204</c:v>
                      </c:pt>
                      <c:pt idx="8438">
                        <c:v>42356.583333312868</c:v>
                      </c:pt>
                      <c:pt idx="8439">
                        <c:v>42356.624999979533</c:v>
                      </c:pt>
                      <c:pt idx="8440">
                        <c:v>42356.666666646197</c:v>
                      </c:pt>
                      <c:pt idx="8441">
                        <c:v>42356.708333312861</c:v>
                      </c:pt>
                      <c:pt idx="8442">
                        <c:v>42356.749999979525</c:v>
                      </c:pt>
                      <c:pt idx="8443">
                        <c:v>42356.79166664619</c:v>
                      </c:pt>
                      <c:pt idx="8444">
                        <c:v>42356.833333312854</c:v>
                      </c:pt>
                      <c:pt idx="8445">
                        <c:v>42356.874999979518</c:v>
                      </c:pt>
                      <c:pt idx="8446">
                        <c:v>42356.916666646182</c:v>
                      </c:pt>
                      <c:pt idx="8447">
                        <c:v>42356.958333312847</c:v>
                      </c:pt>
                      <c:pt idx="8448">
                        <c:v>42356.999999979511</c:v>
                      </c:pt>
                      <c:pt idx="8449">
                        <c:v>42357.041666646175</c:v>
                      </c:pt>
                      <c:pt idx="8450">
                        <c:v>42357.083333312839</c:v>
                      </c:pt>
                      <c:pt idx="8451">
                        <c:v>42357.124999979504</c:v>
                      </c:pt>
                      <c:pt idx="8452">
                        <c:v>42357.166666646168</c:v>
                      </c:pt>
                      <c:pt idx="8453">
                        <c:v>42357.208333312832</c:v>
                      </c:pt>
                      <c:pt idx="8454">
                        <c:v>42357.249999979496</c:v>
                      </c:pt>
                      <c:pt idx="8455">
                        <c:v>42357.291666646161</c:v>
                      </c:pt>
                      <c:pt idx="8456">
                        <c:v>42357.333333312825</c:v>
                      </c:pt>
                      <c:pt idx="8457">
                        <c:v>42357.374999979489</c:v>
                      </c:pt>
                      <c:pt idx="8458">
                        <c:v>42357.416666646153</c:v>
                      </c:pt>
                      <c:pt idx="8459">
                        <c:v>42357.458333312818</c:v>
                      </c:pt>
                      <c:pt idx="8460">
                        <c:v>42357.499999979482</c:v>
                      </c:pt>
                      <c:pt idx="8461">
                        <c:v>42357.541666646146</c:v>
                      </c:pt>
                      <c:pt idx="8462">
                        <c:v>42357.58333331281</c:v>
                      </c:pt>
                      <c:pt idx="8463">
                        <c:v>42357.624999979475</c:v>
                      </c:pt>
                      <c:pt idx="8464">
                        <c:v>42357.666666646139</c:v>
                      </c:pt>
                      <c:pt idx="8465">
                        <c:v>42357.708333312803</c:v>
                      </c:pt>
                      <c:pt idx="8466">
                        <c:v>42357.749999979467</c:v>
                      </c:pt>
                      <c:pt idx="8467">
                        <c:v>42357.791666646131</c:v>
                      </c:pt>
                      <c:pt idx="8468">
                        <c:v>42357.833333312796</c:v>
                      </c:pt>
                      <c:pt idx="8469">
                        <c:v>42357.87499997946</c:v>
                      </c:pt>
                      <c:pt idx="8470">
                        <c:v>42357.916666646124</c:v>
                      </c:pt>
                      <c:pt idx="8471">
                        <c:v>42357.958333312788</c:v>
                      </c:pt>
                      <c:pt idx="8472">
                        <c:v>42357.999999979453</c:v>
                      </c:pt>
                      <c:pt idx="8473">
                        <c:v>42358.041666646117</c:v>
                      </c:pt>
                      <c:pt idx="8474">
                        <c:v>42358.083333312781</c:v>
                      </c:pt>
                      <c:pt idx="8475">
                        <c:v>42358.124999979445</c:v>
                      </c:pt>
                      <c:pt idx="8476">
                        <c:v>42358.16666664611</c:v>
                      </c:pt>
                      <c:pt idx="8477">
                        <c:v>42358.208333312774</c:v>
                      </c:pt>
                      <c:pt idx="8478">
                        <c:v>42358.249999979438</c:v>
                      </c:pt>
                      <c:pt idx="8479">
                        <c:v>42358.291666646102</c:v>
                      </c:pt>
                      <c:pt idx="8480">
                        <c:v>42358.333333312767</c:v>
                      </c:pt>
                      <c:pt idx="8481">
                        <c:v>42358.374999979431</c:v>
                      </c:pt>
                      <c:pt idx="8482">
                        <c:v>42358.416666646095</c:v>
                      </c:pt>
                      <c:pt idx="8483">
                        <c:v>42358.458333312759</c:v>
                      </c:pt>
                      <c:pt idx="8484">
                        <c:v>42358.499999979424</c:v>
                      </c:pt>
                      <c:pt idx="8485">
                        <c:v>42358.541666646088</c:v>
                      </c:pt>
                      <c:pt idx="8486">
                        <c:v>42358.583333312752</c:v>
                      </c:pt>
                      <c:pt idx="8487">
                        <c:v>42358.624999979416</c:v>
                      </c:pt>
                      <c:pt idx="8488">
                        <c:v>42358.666666646081</c:v>
                      </c:pt>
                      <c:pt idx="8489">
                        <c:v>42358.708333312745</c:v>
                      </c:pt>
                      <c:pt idx="8490">
                        <c:v>42358.749999979409</c:v>
                      </c:pt>
                      <c:pt idx="8491">
                        <c:v>42358.791666646073</c:v>
                      </c:pt>
                      <c:pt idx="8492">
                        <c:v>42358.833333312738</c:v>
                      </c:pt>
                      <c:pt idx="8493">
                        <c:v>42358.874999979402</c:v>
                      </c:pt>
                      <c:pt idx="8494">
                        <c:v>42358.916666646066</c:v>
                      </c:pt>
                      <c:pt idx="8495">
                        <c:v>42358.95833331273</c:v>
                      </c:pt>
                      <c:pt idx="8496">
                        <c:v>42358.999999979394</c:v>
                      </c:pt>
                      <c:pt idx="8497">
                        <c:v>42359.041666646059</c:v>
                      </c:pt>
                      <c:pt idx="8498">
                        <c:v>42359.083333312723</c:v>
                      </c:pt>
                      <c:pt idx="8499">
                        <c:v>42359.124999979387</c:v>
                      </c:pt>
                      <c:pt idx="8500">
                        <c:v>42359.166666646051</c:v>
                      </c:pt>
                      <c:pt idx="8501">
                        <c:v>42359.208333312716</c:v>
                      </c:pt>
                      <c:pt idx="8502">
                        <c:v>42359.24999997938</c:v>
                      </c:pt>
                      <c:pt idx="8503">
                        <c:v>42359.291666646044</c:v>
                      </c:pt>
                      <c:pt idx="8504">
                        <c:v>42359.333333312708</c:v>
                      </c:pt>
                      <c:pt idx="8505">
                        <c:v>42359.374999979373</c:v>
                      </c:pt>
                      <c:pt idx="8506">
                        <c:v>42359.416666646037</c:v>
                      </c:pt>
                      <c:pt idx="8507">
                        <c:v>42359.458333312701</c:v>
                      </c:pt>
                      <c:pt idx="8508">
                        <c:v>42359.499999979365</c:v>
                      </c:pt>
                      <c:pt idx="8509">
                        <c:v>42359.54166664603</c:v>
                      </c:pt>
                      <c:pt idx="8510">
                        <c:v>42359.583333312694</c:v>
                      </c:pt>
                      <c:pt idx="8511">
                        <c:v>42359.624999979358</c:v>
                      </c:pt>
                      <c:pt idx="8512">
                        <c:v>42359.666666646022</c:v>
                      </c:pt>
                      <c:pt idx="8513">
                        <c:v>42359.708333312687</c:v>
                      </c:pt>
                      <c:pt idx="8514">
                        <c:v>42359.749999979351</c:v>
                      </c:pt>
                      <c:pt idx="8515">
                        <c:v>42359.791666646015</c:v>
                      </c:pt>
                      <c:pt idx="8516">
                        <c:v>42359.833333312679</c:v>
                      </c:pt>
                      <c:pt idx="8517">
                        <c:v>42359.874999979344</c:v>
                      </c:pt>
                      <c:pt idx="8518">
                        <c:v>42359.916666646008</c:v>
                      </c:pt>
                      <c:pt idx="8519">
                        <c:v>42359.958333312672</c:v>
                      </c:pt>
                      <c:pt idx="8520">
                        <c:v>42359.999999979336</c:v>
                      </c:pt>
                      <c:pt idx="8521">
                        <c:v>42360.041666646001</c:v>
                      </c:pt>
                      <c:pt idx="8522">
                        <c:v>42360.083333312665</c:v>
                      </c:pt>
                      <c:pt idx="8523">
                        <c:v>42360.124999979329</c:v>
                      </c:pt>
                      <c:pt idx="8524">
                        <c:v>42360.166666645993</c:v>
                      </c:pt>
                      <c:pt idx="8525">
                        <c:v>42360.208333312657</c:v>
                      </c:pt>
                      <c:pt idx="8526">
                        <c:v>42360.249999979322</c:v>
                      </c:pt>
                      <c:pt idx="8527">
                        <c:v>42360.291666645986</c:v>
                      </c:pt>
                      <c:pt idx="8528">
                        <c:v>42360.33333331265</c:v>
                      </c:pt>
                      <c:pt idx="8529">
                        <c:v>42360.374999979314</c:v>
                      </c:pt>
                      <c:pt idx="8530">
                        <c:v>42360.416666645979</c:v>
                      </c:pt>
                      <c:pt idx="8531">
                        <c:v>42360.458333312643</c:v>
                      </c:pt>
                      <c:pt idx="8532">
                        <c:v>42360.499999979307</c:v>
                      </c:pt>
                      <c:pt idx="8533">
                        <c:v>42360.541666645971</c:v>
                      </c:pt>
                      <c:pt idx="8534">
                        <c:v>42360.583333312636</c:v>
                      </c:pt>
                      <c:pt idx="8535">
                        <c:v>42360.6249999793</c:v>
                      </c:pt>
                      <c:pt idx="8536">
                        <c:v>42360.666666645964</c:v>
                      </c:pt>
                      <c:pt idx="8537">
                        <c:v>42360.708333312628</c:v>
                      </c:pt>
                      <c:pt idx="8538">
                        <c:v>42360.749999979293</c:v>
                      </c:pt>
                      <c:pt idx="8539">
                        <c:v>42360.791666645957</c:v>
                      </c:pt>
                      <c:pt idx="8540">
                        <c:v>42360.833333312621</c:v>
                      </c:pt>
                      <c:pt idx="8541">
                        <c:v>42360.874999979285</c:v>
                      </c:pt>
                      <c:pt idx="8542">
                        <c:v>42360.91666664595</c:v>
                      </c:pt>
                      <c:pt idx="8543">
                        <c:v>42360.958333312614</c:v>
                      </c:pt>
                      <c:pt idx="8544">
                        <c:v>42360.999999979278</c:v>
                      </c:pt>
                      <c:pt idx="8545">
                        <c:v>42361.041666645942</c:v>
                      </c:pt>
                      <c:pt idx="8546">
                        <c:v>42361.083333312607</c:v>
                      </c:pt>
                      <c:pt idx="8547">
                        <c:v>42361.124999979271</c:v>
                      </c:pt>
                      <c:pt idx="8548">
                        <c:v>42361.166666645935</c:v>
                      </c:pt>
                      <c:pt idx="8549">
                        <c:v>42361.208333312599</c:v>
                      </c:pt>
                      <c:pt idx="8550">
                        <c:v>42361.249999979264</c:v>
                      </c:pt>
                      <c:pt idx="8551">
                        <c:v>42361.291666645928</c:v>
                      </c:pt>
                      <c:pt idx="8552">
                        <c:v>42361.333333312592</c:v>
                      </c:pt>
                      <c:pt idx="8553">
                        <c:v>42361.374999979256</c:v>
                      </c:pt>
                      <c:pt idx="8554">
                        <c:v>42361.41666664592</c:v>
                      </c:pt>
                      <c:pt idx="8555">
                        <c:v>42361.458333312585</c:v>
                      </c:pt>
                      <c:pt idx="8556">
                        <c:v>42361.499999979249</c:v>
                      </c:pt>
                      <c:pt idx="8557">
                        <c:v>42361.541666645913</c:v>
                      </c:pt>
                      <c:pt idx="8558">
                        <c:v>42361.583333312577</c:v>
                      </c:pt>
                      <c:pt idx="8559">
                        <c:v>42361.624999979242</c:v>
                      </c:pt>
                      <c:pt idx="8560">
                        <c:v>42361.666666645906</c:v>
                      </c:pt>
                      <c:pt idx="8561">
                        <c:v>42361.70833331257</c:v>
                      </c:pt>
                      <c:pt idx="8562">
                        <c:v>42361.749999979234</c:v>
                      </c:pt>
                      <c:pt idx="8563">
                        <c:v>42361.791666645899</c:v>
                      </c:pt>
                      <c:pt idx="8564">
                        <c:v>42361.833333312563</c:v>
                      </c:pt>
                      <c:pt idx="8565">
                        <c:v>42361.874999979227</c:v>
                      </c:pt>
                      <c:pt idx="8566">
                        <c:v>42361.916666645891</c:v>
                      </c:pt>
                      <c:pt idx="8567">
                        <c:v>42361.958333312556</c:v>
                      </c:pt>
                      <c:pt idx="8568">
                        <c:v>42361.99999997922</c:v>
                      </c:pt>
                      <c:pt idx="8569">
                        <c:v>42362.041666645884</c:v>
                      </c:pt>
                      <c:pt idx="8570">
                        <c:v>42362.083333312548</c:v>
                      </c:pt>
                      <c:pt idx="8571">
                        <c:v>42362.124999979213</c:v>
                      </c:pt>
                      <c:pt idx="8572">
                        <c:v>42362.166666645877</c:v>
                      </c:pt>
                      <c:pt idx="8573">
                        <c:v>42362.208333312541</c:v>
                      </c:pt>
                      <c:pt idx="8574">
                        <c:v>42362.249999979205</c:v>
                      </c:pt>
                      <c:pt idx="8575">
                        <c:v>42362.29166664587</c:v>
                      </c:pt>
                      <c:pt idx="8576">
                        <c:v>42362.333333312534</c:v>
                      </c:pt>
                      <c:pt idx="8577">
                        <c:v>42362.374999979198</c:v>
                      </c:pt>
                      <c:pt idx="8578">
                        <c:v>42362.416666645862</c:v>
                      </c:pt>
                      <c:pt idx="8579">
                        <c:v>42362.458333312527</c:v>
                      </c:pt>
                      <c:pt idx="8580">
                        <c:v>42362.499999979191</c:v>
                      </c:pt>
                      <c:pt idx="8581">
                        <c:v>42362.541666645855</c:v>
                      </c:pt>
                      <c:pt idx="8582">
                        <c:v>42362.583333312519</c:v>
                      </c:pt>
                      <c:pt idx="8583">
                        <c:v>42362.624999979183</c:v>
                      </c:pt>
                      <c:pt idx="8584">
                        <c:v>42362.666666645848</c:v>
                      </c:pt>
                      <c:pt idx="8585">
                        <c:v>42362.708333312512</c:v>
                      </c:pt>
                      <c:pt idx="8586">
                        <c:v>42362.749999979176</c:v>
                      </c:pt>
                      <c:pt idx="8587">
                        <c:v>42362.79166664584</c:v>
                      </c:pt>
                      <c:pt idx="8588">
                        <c:v>42362.833333312505</c:v>
                      </c:pt>
                      <c:pt idx="8589">
                        <c:v>42362.874999979169</c:v>
                      </c:pt>
                      <c:pt idx="8590">
                        <c:v>42362.916666645833</c:v>
                      </c:pt>
                      <c:pt idx="8591">
                        <c:v>42362.958333312497</c:v>
                      </c:pt>
                      <c:pt idx="8592">
                        <c:v>42362.999999979162</c:v>
                      </c:pt>
                      <c:pt idx="8593">
                        <c:v>42363.041666645826</c:v>
                      </c:pt>
                      <c:pt idx="8594">
                        <c:v>42363.08333331249</c:v>
                      </c:pt>
                      <c:pt idx="8595">
                        <c:v>42363.124999979154</c:v>
                      </c:pt>
                      <c:pt idx="8596">
                        <c:v>42363.166666645819</c:v>
                      </c:pt>
                      <c:pt idx="8597">
                        <c:v>42363.208333312483</c:v>
                      </c:pt>
                      <c:pt idx="8598">
                        <c:v>42363.249999979147</c:v>
                      </c:pt>
                      <c:pt idx="8599">
                        <c:v>42363.291666645811</c:v>
                      </c:pt>
                      <c:pt idx="8600">
                        <c:v>42363.333333312476</c:v>
                      </c:pt>
                      <c:pt idx="8601">
                        <c:v>42363.37499997914</c:v>
                      </c:pt>
                      <c:pt idx="8602">
                        <c:v>42363.416666645804</c:v>
                      </c:pt>
                      <c:pt idx="8603">
                        <c:v>42363.458333312468</c:v>
                      </c:pt>
                      <c:pt idx="8604">
                        <c:v>42363.499999979133</c:v>
                      </c:pt>
                      <c:pt idx="8605">
                        <c:v>42363.541666645797</c:v>
                      </c:pt>
                      <c:pt idx="8606">
                        <c:v>42363.583333312461</c:v>
                      </c:pt>
                      <c:pt idx="8607">
                        <c:v>42363.624999979125</c:v>
                      </c:pt>
                      <c:pt idx="8608">
                        <c:v>42363.66666664579</c:v>
                      </c:pt>
                      <c:pt idx="8609">
                        <c:v>42363.708333312454</c:v>
                      </c:pt>
                      <c:pt idx="8610">
                        <c:v>42363.749999979118</c:v>
                      </c:pt>
                      <c:pt idx="8611">
                        <c:v>42363.791666645782</c:v>
                      </c:pt>
                      <c:pt idx="8612">
                        <c:v>42363.833333312446</c:v>
                      </c:pt>
                      <c:pt idx="8613">
                        <c:v>42363.874999979111</c:v>
                      </c:pt>
                      <c:pt idx="8614">
                        <c:v>42363.916666645775</c:v>
                      </c:pt>
                      <c:pt idx="8615">
                        <c:v>42363.958333312439</c:v>
                      </c:pt>
                      <c:pt idx="8616">
                        <c:v>42363.999999979103</c:v>
                      </c:pt>
                      <c:pt idx="8617">
                        <c:v>42364.041666645768</c:v>
                      </c:pt>
                      <c:pt idx="8618">
                        <c:v>42364.083333312432</c:v>
                      </c:pt>
                      <c:pt idx="8619">
                        <c:v>42364.124999979096</c:v>
                      </c:pt>
                      <c:pt idx="8620">
                        <c:v>42364.16666664576</c:v>
                      </c:pt>
                      <c:pt idx="8621">
                        <c:v>42364.208333312425</c:v>
                      </c:pt>
                      <c:pt idx="8622">
                        <c:v>42364.249999979089</c:v>
                      </c:pt>
                      <c:pt idx="8623">
                        <c:v>42364.291666645753</c:v>
                      </c:pt>
                      <c:pt idx="8624">
                        <c:v>42364.333333312417</c:v>
                      </c:pt>
                      <c:pt idx="8625">
                        <c:v>42364.374999979082</c:v>
                      </c:pt>
                      <c:pt idx="8626">
                        <c:v>42364.416666645746</c:v>
                      </c:pt>
                      <c:pt idx="8627">
                        <c:v>42364.45833331241</c:v>
                      </c:pt>
                      <c:pt idx="8628">
                        <c:v>42364.499999979074</c:v>
                      </c:pt>
                      <c:pt idx="8629">
                        <c:v>42364.541666645739</c:v>
                      </c:pt>
                      <c:pt idx="8630">
                        <c:v>42364.583333312403</c:v>
                      </c:pt>
                      <c:pt idx="8631">
                        <c:v>42364.624999979067</c:v>
                      </c:pt>
                      <c:pt idx="8632">
                        <c:v>42364.666666645731</c:v>
                      </c:pt>
                      <c:pt idx="8633">
                        <c:v>42364.708333312396</c:v>
                      </c:pt>
                      <c:pt idx="8634">
                        <c:v>42364.74999997906</c:v>
                      </c:pt>
                      <c:pt idx="8635">
                        <c:v>42364.791666645724</c:v>
                      </c:pt>
                      <c:pt idx="8636">
                        <c:v>42364.833333312388</c:v>
                      </c:pt>
                      <c:pt idx="8637">
                        <c:v>42364.874999979053</c:v>
                      </c:pt>
                      <c:pt idx="8638">
                        <c:v>42364.916666645717</c:v>
                      </c:pt>
                      <c:pt idx="8639">
                        <c:v>42364.958333312381</c:v>
                      </c:pt>
                      <c:pt idx="8640">
                        <c:v>42364.999999979045</c:v>
                      </c:pt>
                      <c:pt idx="8641">
                        <c:v>42365.041666645709</c:v>
                      </c:pt>
                      <c:pt idx="8642">
                        <c:v>42365.083333312374</c:v>
                      </c:pt>
                      <c:pt idx="8643">
                        <c:v>42365.124999979038</c:v>
                      </c:pt>
                      <c:pt idx="8644">
                        <c:v>42365.166666645702</c:v>
                      </c:pt>
                      <c:pt idx="8645">
                        <c:v>42365.208333312366</c:v>
                      </c:pt>
                      <c:pt idx="8646">
                        <c:v>42365.249999979031</c:v>
                      </c:pt>
                      <c:pt idx="8647">
                        <c:v>42365.291666645695</c:v>
                      </c:pt>
                      <c:pt idx="8648">
                        <c:v>42365.333333312359</c:v>
                      </c:pt>
                      <c:pt idx="8649">
                        <c:v>42365.374999979023</c:v>
                      </c:pt>
                      <c:pt idx="8650">
                        <c:v>42365.416666645688</c:v>
                      </c:pt>
                      <c:pt idx="8651">
                        <c:v>42365.458333312352</c:v>
                      </c:pt>
                      <c:pt idx="8652">
                        <c:v>42365.499999979016</c:v>
                      </c:pt>
                      <c:pt idx="8653">
                        <c:v>42365.54166664568</c:v>
                      </c:pt>
                      <c:pt idx="8654">
                        <c:v>42365.583333312345</c:v>
                      </c:pt>
                      <c:pt idx="8655">
                        <c:v>42365.624999979009</c:v>
                      </c:pt>
                      <c:pt idx="8656">
                        <c:v>42365.666666645673</c:v>
                      </c:pt>
                      <c:pt idx="8657">
                        <c:v>42365.708333312337</c:v>
                      </c:pt>
                      <c:pt idx="8658">
                        <c:v>42365.749999979002</c:v>
                      </c:pt>
                      <c:pt idx="8659">
                        <c:v>42365.791666645666</c:v>
                      </c:pt>
                      <c:pt idx="8660">
                        <c:v>42365.83333331233</c:v>
                      </c:pt>
                      <c:pt idx="8661">
                        <c:v>42365.874999978994</c:v>
                      </c:pt>
                      <c:pt idx="8662">
                        <c:v>42365.916666645659</c:v>
                      </c:pt>
                      <c:pt idx="8663">
                        <c:v>42365.958333312323</c:v>
                      </c:pt>
                      <c:pt idx="8664">
                        <c:v>42365.999999978987</c:v>
                      </c:pt>
                      <c:pt idx="8665">
                        <c:v>42366.041666645651</c:v>
                      </c:pt>
                      <c:pt idx="8666">
                        <c:v>42366.083333312316</c:v>
                      </c:pt>
                      <c:pt idx="8667">
                        <c:v>42366.12499997898</c:v>
                      </c:pt>
                      <c:pt idx="8668">
                        <c:v>42366.166666645644</c:v>
                      </c:pt>
                      <c:pt idx="8669">
                        <c:v>42366.208333312308</c:v>
                      </c:pt>
                      <c:pt idx="8670">
                        <c:v>42366.249999978972</c:v>
                      </c:pt>
                      <c:pt idx="8671">
                        <c:v>42366.291666645637</c:v>
                      </c:pt>
                      <c:pt idx="8672">
                        <c:v>42366.333333312301</c:v>
                      </c:pt>
                      <c:pt idx="8673">
                        <c:v>42366.374999978965</c:v>
                      </c:pt>
                      <c:pt idx="8674">
                        <c:v>42366.416666645629</c:v>
                      </c:pt>
                      <c:pt idx="8675">
                        <c:v>42366.458333312294</c:v>
                      </c:pt>
                      <c:pt idx="8676">
                        <c:v>42366.499999978958</c:v>
                      </c:pt>
                      <c:pt idx="8677">
                        <c:v>42366.541666645622</c:v>
                      </c:pt>
                      <c:pt idx="8678">
                        <c:v>42366.583333312286</c:v>
                      </c:pt>
                      <c:pt idx="8679">
                        <c:v>42366.624999978951</c:v>
                      </c:pt>
                      <c:pt idx="8680">
                        <c:v>42366.666666645615</c:v>
                      </c:pt>
                      <c:pt idx="8681">
                        <c:v>42366.708333312279</c:v>
                      </c:pt>
                      <c:pt idx="8682">
                        <c:v>42366.749999978943</c:v>
                      </c:pt>
                      <c:pt idx="8683">
                        <c:v>42366.791666645608</c:v>
                      </c:pt>
                      <c:pt idx="8684">
                        <c:v>42366.833333312272</c:v>
                      </c:pt>
                      <c:pt idx="8685">
                        <c:v>42366.874999978936</c:v>
                      </c:pt>
                      <c:pt idx="8686">
                        <c:v>42366.9166666456</c:v>
                      </c:pt>
                      <c:pt idx="8687">
                        <c:v>42366.958333312265</c:v>
                      </c:pt>
                      <c:pt idx="8688">
                        <c:v>42366.999999978929</c:v>
                      </c:pt>
                      <c:pt idx="8689">
                        <c:v>42367.041666645593</c:v>
                      </c:pt>
                      <c:pt idx="8690">
                        <c:v>42367.083333312257</c:v>
                      </c:pt>
                      <c:pt idx="8691">
                        <c:v>42367.124999978922</c:v>
                      </c:pt>
                      <c:pt idx="8692">
                        <c:v>42367.166666645586</c:v>
                      </c:pt>
                      <c:pt idx="8693">
                        <c:v>42367.20833331225</c:v>
                      </c:pt>
                      <c:pt idx="8694">
                        <c:v>42367.249999978914</c:v>
                      </c:pt>
                      <c:pt idx="8695">
                        <c:v>42367.291666645579</c:v>
                      </c:pt>
                      <c:pt idx="8696">
                        <c:v>42367.333333312243</c:v>
                      </c:pt>
                      <c:pt idx="8697">
                        <c:v>42367.374999978907</c:v>
                      </c:pt>
                      <c:pt idx="8698">
                        <c:v>42367.416666645571</c:v>
                      </c:pt>
                      <c:pt idx="8699">
                        <c:v>42367.458333312235</c:v>
                      </c:pt>
                      <c:pt idx="8700">
                        <c:v>42367.4999999789</c:v>
                      </c:pt>
                      <c:pt idx="8701">
                        <c:v>42367.541666645564</c:v>
                      </c:pt>
                      <c:pt idx="8702">
                        <c:v>42367.583333312228</c:v>
                      </c:pt>
                      <c:pt idx="8703">
                        <c:v>42367.624999978892</c:v>
                      </c:pt>
                      <c:pt idx="8704">
                        <c:v>42367.666666645557</c:v>
                      </c:pt>
                      <c:pt idx="8705">
                        <c:v>42367.708333312221</c:v>
                      </c:pt>
                      <c:pt idx="8706">
                        <c:v>42367.749999978885</c:v>
                      </c:pt>
                      <c:pt idx="8707">
                        <c:v>42367.791666645549</c:v>
                      </c:pt>
                      <c:pt idx="8708">
                        <c:v>42367.833333312214</c:v>
                      </c:pt>
                      <c:pt idx="8709">
                        <c:v>42367.874999978878</c:v>
                      </c:pt>
                      <c:pt idx="8710">
                        <c:v>42367.916666645542</c:v>
                      </c:pt>
                      <c:pt idx="8711">
                        <c:v>42367.958333312206</c:v>
                      </c:pt>
                      <c:pt idx="8712">
                        <c:v>42367.999999978871</c:v>
                      </c:pt>
                      <c:pt idx="8713">
                        <c:v>42368.041666645535</c:v>
                      </c:pt>
                      <c:pt idx="8714">
                        <c:v>42368.083333312199</c:v>
                      </c:pt>
                      <c:pt idx="8715">
                        <c:v>42368.124999978863</c:v>
                      </c:pt>
                      <c:pt idx="8716">
                        <c:v>42368.166666645528</c:v>
                      </c:pt>
                      <c:pt idx="8717">
                        <c:v>42368.208333312192</c:v>
                      </c:pt>
                      <c:pt idx="8718">
                        <c:v>42368.249999978856</c:v>
                      </c:pt>
                      <c:pt idx="8719">
                        <c:v>42368.29166664552</c:v>
                      </c:pt>
                      <c:pt idx="8720">
                        <c:v>42368.333333312185</c:v>
                      </c:pt>
                      <c:pt idx="8721">
                        <c:v>42368.374999978849</c:v>
                      </c:pt>
                      <c:pt idx="8722">
                        <c:v>42368.416666645513</c:v>
                      </c:pt>
                      <c:pt idx="8723">
                        <c:v>42368.458333312177</c:v>
                      </c:pt>
                      <c:pt idx="8724">
                        <c:v>42368.499999978842</c:v>
                      </c:pt>
                      <c:pt idx="8725">
                        <c:v>42368.541666645506</c:v>
                      </c:pt>
                      <c:pt idx="8726">
                        <c:v>42368.58333331217</c:v>
                      </c:pt>
                      <c:pt idx="8727">
                        <c:v>42368.624999978834</c:v>
                      </c:pt>
                      <c:pt idx="8728">
                        <c:v>42368.666666645498</c:v>
                      </c:pt>
                      <c:pt idx="8729">
                        <c:v>42368.708333312163</c:v>
                      </c:pt>
                      <c:pt idx="8730">
                        <c:v>42368.749999978827</c:v>
                      </c:pt>
                      <c:pt idx="8731">
                        <c:v>42368.791666645491</c:v>
                      </c:pt>
                      <c:pt idx="8732">
                        <c:v>42368.833333312155</c:v>
                      </c:pt>
                      <c:pt idx="8733">
                        <c:v>42368.87499997882</c:v>
                      </c:pt>
                      <c:pt idx="8734">
                        <c:v>42368.916666645484</c:v>
                      </c:pt>
                      <c:pt idx="8735">
                        <c:v>42368.958333312148</c:v>
                      </c:pt>
                      <c:pt idx="8736">
                        <c:v>42368.999999978812</c:v>
                      </c:pt>
                      <c:pt idx="8737">
                        <c:v>42369.041666645477</c:v>
                      </c:pt>
                      <c:pt idx="8738">
                        <c:v>42369.083333312141</c:v>
                      </c:pt>
                      <c:pt idx="8739">
                        <c:v>42369.124999978805</c:v>
                      </c:pt>
                      <c:pt idx="8740">
                        <c:v>42369.166666645469</c:v>
                      </c:pt>
                      <c:pt idx="8741">
                        <c:v>42369.208333312134</c:v>
                      </c:pt>
                      <c:pt idx="8742">
                        <c:v>42369.249999978798</c:v>
                      </c:pt>
                      <c:pt idx="8743">
                        <c:v>42369.291666645462</c:v>
                      </c:pt>
                      <c:pt idx="8744">
                        <c:v>42369.333333312126</c:v>
                      </c:pt>
                      <c:pt idx="8745">
                        <c:v>42369.374999978791</c:v>
                      </c:pt>
                      <c:pt idx="8746">
                        <c:v>42369.416666645455</c:v>
                      </c:pt>
                      <c:pt idx="8747">
                        <c:v>42369.458333312119</c:v>
                      </c:pt>
                      <c:pt idx="8748">
                        <c:v>42369.499999978783</c:v>
                      </c:pt>
                      <c:pt idx="8749">
                        <c:v>42369.541666645448</c:v>
                      </c:pt>
                      <c:pt idx="8750">
                        <c:v>42369.583333312112</c:v>
                      </c:pt>
                      <c:pt idx="8751">
                        <c:v>42369.624999978776</c:v>
                      </c:pt>
                      <c:pt idx="8752">
                        <c:v>42369.66666664544</c:v>
                      </c:pt>
                      <c:pt idx="8753">
                        <c:v>42369.708333312105</c:v>
                      </c:pt>
                      <c:pt idx="8754">
                        <c:v>42369.749999978769</c:v>
                      </c:pt>
                      <c:pt idx="8755">
                        <c:v>42369.791666645433</c:v>
                      </c:pt>
                      <c:pt idx="8756">
                        <c:v>42369.833333312097</c:v>
                      </c:pt>
                      <c:pt idx="8757">
                        <c:v>42369.874999978761</c:v>
                      </c:pt>
                      <c:pt idx="8758">
                        <c:v>42369.916666645426</c:v>
                      </c:pt>
                      <c:pt idx="8759">
                        <c:v>42369.95833331209</c:v>
                      </c:pt>
                    </c:numCache>
                  </c:numRef>
                </c:xVal>
                <c:yVal>
                  <c:numRef>
                    <c:extLst>
                      <c:ext uri="{02D57815-91ED-43cb-92C2-25804820EDAC}">
                        <c15:formulaRef>
                          <c15:sqref>'Normal Year Savings'!$J$9:$J$8768</c15:sqref>
                        </c15:formulaRef>
                      </c:ext>
                    </c:extLst>
                    <c:numCache>
                      <c:formatCode>_(* #,##0.00_);_(* \(#,##0.00\);_(* "-"??_);_(@_)</c:formatCode>
                      <c:ptCount val="8760"/>
                      <c:pt idx="0">
                        <c:v>3.975913211298727E-3</c:v>
                      </c:pt>
                      <c:pt idx="1">
                        <c:v>5.7027756415802848E-3</c:v>
                      </c:pt>
                      <c:pt idx="2">
                        <c:v>5.4257218627615416E-3</c:v>
                      </c:pt>
                      <c:pt idx="3">
                        <c:v>5.6637403352465931E-3</c:v>
                      </c:pt>
                      <c:pt idx="4">
                        <c:v>5.4418135448937822E-3</c:v>
                      </c:pt>
                      <c:pt idx="5">
                        <c:v>5.6583418354344862E-3</c:v>
                      </c:pt>
                      <c:pt idx="6">
                        <c:v>4.9760199072594697E-3</c:v>
                      </c:pt>
                      <c:pt idx="7">
                        <c:v>6.6885993835509644E-3</c:v>
                      </c:pt>
                      <c:pt idx="8">
                        <c:v>8.5764224691277612E-3</c:v>
                      </c:pt>
                      <c:pt idx="9">
                        <c:v>9.9956488498601122E-3</c:v>
                      </c:pt>
                      <c:pt idx="10">
                        <c:v>1.238439504172034E-2</c:v>
                      </c:pt>
                      <c:pt idx="11">
                        <c:v>1.578176094847579E-2</c:v>
                      </c:pt>
                      <c:pt idx="12">
                        <c:v>1.5399540240625049E-2</c:v>
                      </c:pt>
                      <c:pt idx="13">
                        <c:v>1.4900905729133756E-2</c:v>
                      </c:pt>
                      <c:pt idx="14">
                        <c:v>1.4973612447757061E-2</c:v>
                      </c:pt>
                      <c:pt idx="15">
                        <c:v>1.4856195076843748E-2</c:v>
                      </c:pt>
                      <c:pt idx="16">
                        <c:v>1.3843032778132272E-2</c:v>
                      </c:pt>
                      <c:pt idx="17">
                        <c:v>1.1507099602382616E-2</c:v>
                      </c:pt>
                      <c:pt idx="18">
                        <c:v>1.0026378771867486E-2</c:v>
                      </c:pt>
                      <c:pt idx="19">
                        <c:v>9.0407972702729947E-3</c:v>
                      </c:pt>
                      <c:pt idx="20">
                        <c:v>7.1523858866397502E-3</c:v>
                      </c:pt>
                      <c:pt idx="21">
                        <c:v>5.2788895890258508E-3</c:v>
                      </c:pt>
                      <c:pt idx="22">
                        <c:v>5.7360317846535825E-3</c:v>
                      </c:pt>
                      <c:pt idx="23">
                        <c:v>4.8818922182278712E-3</c:v>
                      </c:pt>
                      <c:pt idx="24">
                        <c:v>5.3403148272725747E-3</c:v>
                      </c:pt>
                      <c:pt idx="25">
                        <c:v>5.6962351514233105E-3</c:v>
                      </c:pt>
                      <c:pt idx="26">
                        <c:v>5.8062122822109662E-3</c:v>
                      </c:pt>
                      <c:pt idx="27">
                        <c:v>4.9412757161610412E-3</c:v>
                      </c:pt>
                      <c:pt idx="28">
                        <c:v>5.249336263131372E-3</c:v>
                      </c:pt>
                      <c:pt idx="29">
                        <c:v>5.2845995407501947E-3</c:v>
                      </c:pt>
                      <c:pt idx="30">
                        <c:v>5.8279793102995227E-3</c:v>
                      </c:pt>
                      <c:pt idx="31">
                        <c:v>7.5052955089721946E-3</c:v>
                      </c:pt>
                      <c:pt idx="32">
                        <c:v>8.7257463581613473E-3</c:v>
                      </c:pt>
                      <c:pt idx="33">
                        <c:v>1.0089984173499869E-2</c:v>
                      </c:pt>
                      <c:pt idx="34">
                        <c:v>1.266695113765527E-2</c:v>
                      </c:pt>
                      <c:pt idx="35">
                        <c:v>1.5731063498317228E-2</c:v>
                      </c:pt>
                      <c:pt idx="36">
                        <c:v>1.5884782319890156E-2</c:v>
                      </c:pt>
                      <c:pt idx="37">
                        <c:v>1.5612780983203251E-2</c:v>
                      </c:pt>
                      <c:pt idx="38">
                        <c:v>1.4977211447631799E-2</c:v>
                      </c:pt>
                      <c:pt idx="39">
                        <c:v>1.5386805317991361E-2</c:v>
                      </c:pt>
                      <c:pt idx="40">
                        <c:v>1.3563764230159843E-2</c:v>
                      </c:pt>
                      <c:pt idx="41">
                        <c:v>1.2070446900083133E-2</c:v>
                      </c:pt>
                      <c:pt idx="42">
                        <c:v>1.0643745673457095E-2</c:v>
                      </c:pt>
                      <c:pt idx="43">
                        <c:v>8.2884332676126989E-3</c:v>
                      </c:pt>
                      <c:pt idx="44">
                        <c:v>6.991745911461557E-3</c:v>
                      </c:pt>
                      <c:pt idx="45">
                        <c:v>5.8336546562558402E-3</c:v>
                      </c:pt>
                      <c:pt idx="46">
                        <c:v>4.9825603974164448E-3</c:v>
                      </c:pt>
                      <c:pt idx="47">
                        <c:v>5.5568431178132796E-3</c:v>
                      </c:pt>
                      <c:pt idx="48">
                        <c:v>5.7640624567549042E-3</c:v>
                      </c:pt>
                      <c:pt idx="49">
                        <c:v>5.1364868535975312E-3</c:v>
                      </c:pt>
                      <c:pt idx="50">
                        <c:v>4.9922154066957894E-3</c:v>
                      </c:pt>
                      <c:pt idx="51">
                        <c:v>5.7337478039638451E-3</c:v>
                      </c:pt>
                      <c:pt idx="52">
                        <c:v>5.7252693907973952E-3</c:v>
                      </c:pt>
                      <c:pt idx="53">
                        <c:v>4.9843945031218398E-3</c:v>
                      </c:pt>
                      <c:pt idx="54">
                        <c:v>4.9008215733382697E-3</c:v>
                      </c:pt>
                      <c:pt idx="55">
                        <c:v>6.5700400222927814E-3</c:v>
                      </c:pt>
                      <c:pt idx="56">
                        <c:v>8.3257382855450764E-3</c:v>
                      </c:pt>
                      <c:pt idx="57">
                        <c:v>1.0679666460668417E-2</c:v>
                      </c:pt>
                      <c:pt idx="58">
                        <c:v>1.2795303931264905E-2</c:v>
                      </c:pt>
                      <c:pt idx="59">
                        <c:v>1.5124389779047754E-2</c:v>
                      </c:pt>
                      <c:pt idx="60">
                        <c:v>1.5565924773295612E-2</c:v>
                      </c:pt>
                      <c:pt idx="61">
                        <c:v>1.5522425322886524E-2</c:v>
                      </c:pt>
                      <c:pt idx="62">
                        <c:v>1.5833323542835013E-2</c:v>
                      </c:pt>
                      <c:pt idx="63">
                        <c:v>1.5328979079619375E-2</c:v>
                      </c:pt>
                      <c:pt idx="64">
                        <c:v>1.3820227577002926E-2</c:v>
                      </c:pt>
                      <c:pt idx="65">
                        <c:v>1.2022310276758518E-2</c:v>
                      </c:pt>
                      <c:pt idx="66">
                        <c:v>1.0250312696765825E-2</c:v>
                      </c:pt>
                      <c:pt idx="67">
                        <c:v>8.4734357034814238E-3</c:v>
                      </c:pt>
                      <c:pt idx="68">
                        <c:v>7.0440006211813051E-3</c:v>
                      </c:pt>
                      <c:pt idx="69">
                        <c:v>5.3213854721621762E-3</c:v>
                      </c:pt>
                      <c:pt idx="70">
                        <c:v>5.4553790059601003E-3</c:v>
                      </c:pt>
                      <c:pt idx="71">
                        <c:v>5.7843760425863562E-3</c:v>
                      </c:pt>
                      <c:pt idx="72">
                        <c:v>5.9151166341898055E-3</c:v>
                      </c:pt>
                      <c:pt idx="73">
                        <c:v>5.2787511659537463E-3</c:v>
                      </c:pt>
                      <c:pt idx="74">
                        <c:v>4.8302950181006226E-3</c:v>
                      </c:pt>
                      <c:pt idx="75">
                        <c:v>4.9422100718977515E-3</c:v>
                      </c:pt>
                      <c:pt idx="76">
                        <c:v>5.4423326314141764E-3</c:v>
                      </c:pt>
                      <c:pt idx="77">
                        <c:v>4.924318889828143E-3</c:v>
                      </c:pt>
                      <c:pt idx="78">
                        <c:v>4.9681643979174947E-3</c:v>
                      </c:pt>
                      <c:pt idx="79">
                        <c:v>7.2868985069580684E-3</c:v>
                      </c:pt>
                      <c:pt idx="80">
                        <c:v>8.4814642416635288E-3</c:v>
                      </c:pt>
                      <c:pt idx="81">
                        <c:v>1.0783968245499756E-2</c:v>
                      </c:pt>
                      <c:pt idx="82">
                        <c:v>1.3244313771406448E-2</c:v>
                      </c:pt>
                      <c:pt idx="83">
                        <c:v>1.5402966211659654E-2</c:v>
                      </c:pt>
                      <c:pt idx="84">
                        <c:v>1.5128992346195252E-2</c:v>
                      </c:pt>
                      <c:pt idx="85">
                        <c:v>1.5685556913362611E-2</c:v>
                      </c:pt>
                      <c:pt idx="86">
                        <c:v>1.5238588813534621E-2</c:v>
                      </c:pt>
                      <c:pt idx="87">
                        <c:v>1.5599526974049172E-2</c:v>
                      </c:pt>
                      <c:pt idx="88">
                        <c:v>1.3965952466161773E-2</c:v>
                      </c:pt>
                      <c:pt idx="89">
                        <c:v>1.1525717505580778E-2</c:v>
                      </c:pt>
                      <c:pt idx="90">
                        <c:v>1.0283707262911225E-2</c:v>
                      </c:pt>
                      <c:pt idx="91">
                        <c:v>8.574069276901972E-3</c:v>
                      </c:pt>
                      <c:pt idx="92">
                        <c:v>7.3046166601875469E-3</c:v>
                      </c:pt>
                      <c:pt idx="93">
                        <c:v>5.0268557804901389E-3</c:v>
                      </c:pt>
                      <c:pt idx="94">
                        <c:v>5.1561429298364828E-3</c:v>
                      </c:pt>
                      <c:pt idx="95">
                        <c:v>4.8577373921454966E-3</c:v>
                      </c:pt>
                      <c:pt idx="96">
                        <c:v>5.3400725868963913E-3</c:v>
                      </c:pt>
                      <c:pt idx="97">
                        <c:v>4.9980291757242114E-3</c:v>
                      </c:pt>
                      <c:pt idx="98">
                        <c:v>4.8106043360936447E-3</c:v>
                      </c:pt>
                      <c:pt idx="99">
                        <c:v>5.5447310990040669E-3</c:v>
                      </c:pt>
                      <c:pt idx="100">
                        <c:v>5.8626888956299257E-3</c:v>
                      </c:pt>
                      <c:pt idx="101">
                        <c:v>5.8165248010828103E-3</c:v>
                      </c:pt>
                      <c:pt idx="102">
                        <c:v>5.6078174141160541E-3</c:v>
                      </c:pt>
                      <c:pt idx="103">
                        <c:v>6.9136752987941719E-3</c:v>
                      </c:pt>
                      <c:pt idx="104">
                        <c:v>9.0344990204922031E-3</c:v>
                      </c:pt>
                      <c:pt idx="105">
                        <c:v>9.9521840052190502E-3</c:v>
                      </c:pt>
                      <c:pt idx="106">
                        <c:v>1.2473574105924177E-2</c:v>
                      </c:pt>
                      <c:pt idx="107">
                        <c:v>1.5123974509831436E-2</c:v>
                      </c:pt>
                      <c:pt idx="108">
                        <c:v>1.5549279398874951E-2</c:v>
                      </c:pt>
                      <c:pt idx="109">
                        <c:v>1.5298214551843976E-2</c:v>
                      </c:pt>
                      <c:pt idx="110">
                        <c:v>1.4909660988444417E-2</c:v>
                      </c:pt>
                      <c:pt idx="111">
                        <c:v>1.540282778858755E-2</c:v>
                      </c:pt>
                      <c:pt idx="112">
                        <c:v>1.3530715721694704E-2</c:v>
                      </c:pt>
                      <c:pt idx="113">
                        <c:v>1.1490869497178272E-2</c:v>
                      </c:pt>
                      <c:pt idx="114">
                        <c:v>1.0649074961733148E-2</c:v>
                      </c:pt>
                      <c:pt idx="115">
                        <c:v>8.9059385922744122E-3</c:v>
                      </c:pt>
                      <c:pt idx="116">
                        <c:v>6.7338291223613695E-3</c:v>
                      </c:pt>
                      <c:pt idx="117">
                        <c:v>4.9465357929010419E-3</c:v>
                      </c:pt>
                      <c:pt idx="118">
                        <c:v>5.5260785900378782E-3</c:v>
                      </c:pt>
                      <c:pt idx="119">
                        <c:v>5.5004703216983992E-3</c:v>
                      </c:pt>
                      <c:pt idx="120">
                        <c:v>5.3432217117867862E-3</c:v>
                      </c:pt>
                      <c:pt idx="121">
                        <c:v>4.84226861383773E-3</c:v>
                      </c:pt>
                      <c:pt idx="122">
                        <c:v>5.7832686580095135E-3</c:v>
                      </c:pt>
                      <c:pt idx="123">
                        <c:v>5.4470736216337828E-3</c:v>
                      </c:pt>
                      <c:pt idx="124">
                        <c:v>5.0964479799910749E-3</c:v>
                      </c:pt>
                      <c:pt idx="125">
                        <c:v>4.9630773500176258E-3</c:v>
                      </c:pt>
                      <c:pt idx="126">
                        <c:v>4.8629974688854981E-3</c:v>
                      </c:pt>
                      <c:pt idx="127">
                        <c:v>7.4539059434531058E-3</c:v>
                      </c:pt>
                      <c:pt idx="128">
                        <c:v>8.771322154652015E-3</c:v>
                      </c:pt>
                      <c:pt idx="129">
                        <c:v>9.9069888721766697E-3</c:v>
                      </c:pt>
                      <c:pt idx="130">
                        <c:v>1.3336953412412917E-2</c:v>
                      </c:pt>
                      <c:pt idx="131">
                        <c:v>1.5679120240509714E-2</c:v>
                      </c:pt>
                      <c:pt idx="132">
                        <c:v>1.5677113105964188E-2</c:v>
                      </c:pt>
                      <c:pt idx="133">
                        <c:v>1.553702895699363E-2</c:v>
                      </c:pt>
                      <c:pt idx="134">
                        <c:v>1.5865610724403571E-2</c:v>
                      </c:pt>
                      <c:pt idx="135">
                        <c:v>1.504365452224234E-2</c:v>
                      </c:pt>
                      <c:pt idx="136">
                        <c:v>1.3987927128858487E-2</c:v>
                      </c:pt>
                      <c:pt idx="137">
                        <c:v>1.1674695336934101E-2</c:v>
                      </c:pt>
                      <c:pt idx="138">
                        <c:v>1.0884013520863857E-2</c:v>
                      </c:pt>
                      <c:pt idx="139">
                        <c:v>8.7609404242441173E-3</c:v>
                      </c:pt>
                      <c:pt idx="140">
                        <c:v>6.9375878845003612E-3</c:v>
                      </c:pt>
                      <c:pt idx="141">
                        <c:v>5.2193330622525491E-3</c:v>
                      </c:pt>
                      <c:pt idx="142">
                        <c:v>4.8860795161590554E-3</c:v>
                      </c:pt>
                      <c:pt idx="143">
                        <c:v>5.1977390630041235E-3</c:v>
                      </c:pt>
                      <c:pt idx="144">
                        <c:v>5.5091217637049808E-3</c:v>
                      </c:pt>
                      <c:pt idx="145">
                        <c:v>4.9901736663822364E-3</c:v>
                      </c:pt>
                      <c:pt idx="146">
                        <c:v>5.8788843950662454E-3</c:v>
                      </c:pt>
                      <c:pt idx="147">
                        <c:v>5.1856962557309634E-3</c:v>
                      </c:pt>
                      <c:pt idx="148">
                        <c:v>5.4100108440775906E-3</c:v>
                      </c:pt>
                      <c:pt idx="149">
                        <c:v>5.4827521684689224E-3</c:v>
                      </c:pt>
                      <c:pt idx="150">
                        <c:v>5.580755703519469E-3</c:v>
                      </c:pt>
                      <c:pt idx="151">
                        <c:v>6.8467131376632366E-3</c:v>
                      </c:pt>
                      <c:pt idx="152">
                        <c:v>9.1749984386790759E-3</c:v>
                      </c:pt>
                      <c:pt idx="153">
                        <c:v>1.0092821846478028E-2</c:v>
                      </c:pt>
                      <c:pt idx="154">
                        <c:v>1.262431683144684E-2</c:v>
                      </c:pt>
                      <c:pt idx="155">
                        <c:v>1.5248243822813963E-2</c:v>
                      </c:pt>
                      <c:pt idx="156">
                        <c:v>1.5635309338188387E-2</c:v>
                      </c:pt>
                      <c:pt idx="157">
                        <c:v>1.5036802580173127E-2</c:v>
                      </c:pt>
                      <c:pt idx="158">
                        <c:v>1.4986278158854697E-2</c:v>
                      </c:pt>
                      <c:pt idx="159">
                        <c:v>1.491263708449468E-2</c:v>
                      </c:pt>
                      <c:pt idx="160">
                        <c:v>1.3859920392929119E-2</c:v>
                      </c:pt>
                      <c:pt idx="161">
                        <c:v>1.1757264699444908E-2</c:v>
                      </c:pt>
                      <c:pt idx="162">
                        <c:v>1.0331428617019528E-2</c:v>
                      </c:pt>
                      <c:pt idx="163">
                        <c:v>8.1571043779528011E-3</c:v>
                      </c:pt>
                      <c:pt idx="164">
                        <c:v>6.9184508947818047E-3</c:v>
                      </c:pt>
                      <c:pt idx="165">
                        <c:v>4.8641740649983936E-3</c:v>
                      </c:pt>
                      <c:pt idx="166">
                        <c:v>5.6255701731135581E-3</c:v>
                      </c:pt>
                      <c:pt idx="167">
                        <c:v>5.2459102920967655E-3</c:v>
                      </c:pt>
                      <c:pt idx="168">
                        <c:v>4.9031401597960326E-3</c:v>
                      </c:pt>
                      <c:pt idx="169">
                        <c:v>5.0519449623092228E-3</c:v>
                      </c:pt>
                      <c:pt idx="170">
                        <c:v>5.6421809417661929E-3</c:v>
                      </c:pt>
                      <c:pt idx="171">
                        <c:v>4.9999670987336854E-3</c:v>
                      </c:pt>
                      <c:pt idx="172">
                        <c:v>5.0001401275738171E-3</c:v>
                      </c:pt>
                      <c:pt idx="173">
                        <c:v>5.83507349274492E-3</c:v>
                      </c:pt>
                      <c:pt idx="174">
                        <c:v>4.8831726316448448E-3</c:v>
                      </c:pt>
                      <c:pt idx="175">
                        <c:v>6.7404388240543973E-3</c:v>
                      </c:pt>
                      <c:pt idx="176">
                        <c:v>9.2470476477098801E-3</c:v>
                      </c:pt>
                      <c:pt idx="177">
                        <c:v>1.0736523737535668E-2</c:v>
                      </c:pt>
                      <c:pt idx="178">
                        <c:v>1.2290613410369005E-2</c:v>
                      </c:pt>
                      <c:pt idx="179">
                        <c:v>1.480137954029005E-2</c:v>
                      </c:pt>
                      <c:pt idx="180">
                        <c:v>1.5822630360514876E-2</c:v>
                      </c:pt>
                      <c:pt idx="181">
                        <c:v>1.5148371576289994E-2</c:v>
                      </c:pt>
                      <c:pt idx="182">
                        <c:v>1.53198085510924E-2</c:v>
                      </c:pt>
                      <c:pt idx="183">
                        <c:v>1.5180762575162631E-2</c:v>
                      </c:pt>
                      <c:pt idx="184">
                        <c:v>1.4170680189805501E-2</c:v>
                      </c:pt>
                      <c:pt idx="185">
                        <c:v>1.19931030085443E-2</c:v>
                      </c:pt>
                      <c:pt idx="186">
                        <c:v>1.072181628612448E-2</c:v>
                      </c:pt>
                      <c:pt idx="187">
                        <c:v>9.1628518141018359E-3</c:v>
                      </c:pt>
                      <c:pt idx="188">
                        <c:v>7.0400901693943307E-3</c:v>
                      </c:pt>
                      <c:pt idx="189">
                        <c:v>5.7622283510495092E-3</c:v>
                      </c:pt>
                      <c:pt idx="190">
                        <c:v>5.6582034123623818E-3</c:v>
                      </c:pt>
                      <c:pt idx="191">
                        <c:v>5.769357139262932E-3</c:v>
                      </c:pt>
                      <c:pt idx="192">
                        <c:v>5.681493094244097E-3</c:v>
                      </c:pt>
                      <c:pt idx="193">
                        <c:v>5.7126728912358137E-3</c:v>
                      </c:pt>
                      <c:pt idx="194">
                        <c:v>5.3701103935432397E-3</c:v>
                      </c:pt>
                      <c:pt idx="195">
                        <c:v>4.8807156221149757E-3</c:v>
                      </c:pt>
                      <c:pt idx="196">
                        <c:v>5.7857602733074089E-3</c:v>
                      </c:pt>
                      <c:pt idx="197">
                        <c:v>5.9287859125602034E-3</c:v>
                      </c:pt>
                      <c:pt idx="198">
                        <c:v>5.3253305297171769E-3</c:v>
                      </c:pt>
                      <c:pt idx="199">
                        <c:v>7.3678413983716386E-3</c:v>
                      </c:pt>
                      <c:pt idx="200">
                        <c:v>8.4088959461123304E-3</c:v>
                      </c:pt>
                      <c:pt idx="201">
                        <c:v>9.8132764523613872E-3</c:v>
                      </c:pt>
                      <c:pt idx="202">
                        <c:v>1.2682973608251458E-2</c:v>
                      </c:pt>
                      <c:pt idx="203">
                        <c:v>1.5737880834618412E-2</c:v>
                      </c:pt>
                      <c:pt idx="204">
                        <c:v>1.492478370907192E-2</c:v>
                      </c:pt>
                      <c:pt idx="205">
                        <c:v>1.5699503037877219E-2</c:v>
                      </c:pt>
                      <c:pt idx="206">
                        <c:v>1.4986555004998906E-2</c:v>
                      </c:pt>
                      <c:pt idx="207">
                        <c:v>1.5068501463685239E-2</c:v>
                      </c:pt>
                      <c:pt idx="208">
                        <c:v>1.3834900422646085E-2</c:v>
                      </c:pt>
                      <c:pt idx="209">
                        <c:v>1.2302824632379894E-2</c:v>
                      </c:pt>
                      <c:pt idx="210">
                        <c:v>9.8258729519229704E-3</c:v>
                      </c:pt>
                      <c:pt idx="211">
                        <c:v>8.8584940843103224E-3</c:v>
                      </c:pt>
                      <c:pt idx="212">
                        <c:v>7.4637685873406075E-3</c:v>
                      </c:pt>
                      <c:pt idx="213">
                        <c:v>4.8740367088858953E-3</c:v>
                      </c:pt>
                      <c:pt idx="214">
                        <c:v>5.8942147503019066E-3</c:v>
                      </c:pt>
                      <c:pt idx="215">
                        <c:v>4.8477709309539159E-3</c:v>
                      </c:pt>
                      <c:pt idx="216">
                        <c:v>5.5034118119806361E-3</c:v>
                      </c:pt>
                      <c:pt idx="217">
                        <c:v>5.414544199689039E-3</c:v>
                      </c:pt>
                      <c:pt idx="218">
                        <c:v>4.8590870170985238E-3</c:v>
                      </c:pt>
                      <c:pt idx="219">
                        <c:v>5.3277529334790196E-3</c:v>
                      </c:pt>
                      <c:pt idx="220">
                        <c:v>5.4656223132958917E-3</c:v>
                      </c:pt>
                      <c:pt idx="221">
                        <c:v>4.8671501610486568E-3</c:v>
                      </c:pt>
                      <c:pt idx="222">
                        <c:v>5.7836839272258295E-3</c:v>
                      </c:pt>
                      <c:pt idx="223">
                        <c:v>6.5316276197835629E-3</c:v>
                      </c:pt>
                      <c:pt idx="224">
                        <c:v>8.4108684748898307E-3</c:v>
                      </c:pt>
                      <c:pt idx="225">
                        <c:v>9.7926860203857262E-3</c:v>
                      </c:pt>
                      <c:pt idx="226">
                        <c:v>1.271346128988265E-2</c:v>
                      </c:pt>
                      <c:pt idx="227">
                        <c:v>1.4832144068065451E-2</c:v>
                      </c:pt>
                      <c:pt idx="228">
                        <c:v>1.4871144768631118E-2</c:v>
                      </c:pt>
                      <c:pt idx="229">
                        <c:v>1.4866369172643485E-2</c:v>
                      </c:pt>
                      <c:pt idx="230">
                        <c:v>1.5502250160127176E-2</c:v>
                      </c:pt>
                      <c:pt idx="231">
                        <c:v>1.5091548905190771E-2</c:v>
                      </c:pt>
                      <c:pt idx="232">
                        <c:v>1.3126035870394881E-2</c:v>
                      </c:pt>
                      <c:pt idx="233">
                        <c:v>1.2074080505725896E-2</c:v>
                      </c:pt>
                      <c:pt idx="234">
                        <c:v>9.9900773212078728E-3</c:v>
                      </c:pt>
                      <c:pt idx="235">
                        <c:v>8.8820260065682229E-3</c:v>
                      </c:pt>
                      <c:pt idx="236">
                        <c:v>6.7262158533955788E-3</c:v>
                      </c:pt>
                      <c:pt idx="237">
                        <c:v>5.3091004245128318E-3</c:v>
                      </c:pt>
                      <c:pt idx="238">
                        <c:v>5.3814264796878467E-3</c:v>
                      </c:pt>
                      <c:pt idx="239">
                        <c:v>5.1561083240684565E-3</c:v>
                      </c:pt>
                      <c:pt idx="240">
                        <c:v>4.8266960182258853E-3</c:v>
                      </c:pt>
                      <c:pt idx="241">
                        <c:v>5.6856457864072557E-3</c:v>
                      </c:pt>
                      <c:pt idx="242">
                        <c:v>5.5624492522335445E-3</c:v>
                      </c:pt>
                      <c:pt idx="243">
                        <c:v>5.4141981420087757E-3</c:v>
                      </c:pt>
                      <c:pt idx="244">
                        <c:v>5.5934906261531567E-3</c:v>
                      </c:pt>
                      <c:pt idx="245">
                        <c:v>5.0718086731563333E-3</c:v>
                      </c:pt>
                      <c:pt idx="246">
                        <c:v>4.9597898020551237E-3</c:v>
                      </c:pt>
                      <c:pt idx="247">
                        <c:v>7.2366163260158206E-3</c:v>
                      </c:pt>
                      <c:pt idx="248">
                        <c:v>8.5793985651780244E-3</c:v>
                      </c:pt>
                      <c:pt idx="249">
                        <c:v>1.0352261289371372E-2</c:v>
                      </c:pt>
                      <c:pt idx="250">
                        <c:v>1.2441598376267854E-2</c:v>
                      </c:pt>
                      <c:pt idx="251">
                        <c:v>1.5763835160638152E-2</c:v>
                      </c:pt>
                      <c:pt idx="252">
                        <c:v>1.5727602921514594E-2</c:v>
                      </c:pt>
                      <c:pt idx="253">
                        <c:v>1.5423798884011502E-2</c:v>
                      </c:pt>
                      <c:pt idx="254">
                        <c:v>1.5501419621694545E-2</c:v>
                      </c:pt>
                      <c:pt idx="255">
                        <c:v>1.5479410353229804E-2</c:v>
                      </c:pt>
                      <c:pt idx="256">
                        <c:v>1.3884767334372019E-2</c:v>
                      </c:pt>
                      <c:pt idx="257">
                        <c:v>1.1804847630481103E-2</c:v>
                      </c:pt>
                      <c:pt idx="258">
                        <c:v>9.8048326449629644E-3</c:v>
                      </c:pt>
                      <c:pt idx="259">
                        <c:v>8.6739069176579135E-3</c:v>
                      </c:pt>
                      <c:pt idx="260">
                        <c:v>7.2635050077722732E-3</c:v>
                      </c:pt>
                      <c:pt idx="261">
                        <c:v>5.4246836897207515E-3</c:v>
                      </c:pt>
                      <c:pt idx="262">
                        <c:v>5.659449220011329E-3</c:v>
                      </c:pt>
                      <c:pt idx="263">
                        <c:v>5.4376262469625963E-3</c:v>
                      </c:pt>
                      <c:pt idx="264">
                        <c:v>5.2730758199974297E-3</c:v>
                      </c:pt>
                      <c:pt idx="265">
                        <c:v>5.8377035311149199E-3</c:v>
                      </c:pt>
                      <c:pt idx="266">
                        <c:v>4.9513806004247273E-3</c:v>
                      </c:pt>
                      <c:pt idx="267">
                        <c:v>4.9612778500802562E-3</c:v>
                      </c:pt>
                      <c:pt idx="268">
                        <c:v>5.05329458726225E-3</c:v>
                      </c:pt>
                      <c:pt idx="269">
                        <c:v>5.7758630236518808E-3</c:v>
                      </c:pt>
                      <c:pt idx="270">
                        <c:v>5.0259906362894805E-3</c:v>
                      </c:pt>
                      <c:pt idx="271">
                        <c:v>6.7531045351520314E-3</c:v>
                      </c:pt>
                      <c:pt idx="272">
                        <c:v>9.143576401311174E-3</c:v>
                      </c:pt>
                      <c:pt idx="273">
                        <c:v>1.0871140175158065E-2</c:v>
                      </c:pt>
                      <c:pt idx="274">
                        <c:v>1.2396507060529553E-2</c:v>
                      </c:pt>
                      <c:pt idx="275">
                        <c:v>1.5275616985322786E-2</c:v>
                      </c:pt>
                      <c:pt idx="276">
                        <c:v>1.5266688697171996E-2</c:v>
                      </c:pt>
                      <c:pt idx="277">
                        <c:v>1.5828409523775275E-2</c:v>
                      </c:pt>
                      <c:pt idx="278">
                        <c:v>1.4808023847751105E-2</c:v>
                      </c:pt>
                      <c:pt idx="279">
                        <c:v>1.530295554206358E-2</c:v>
                      </c:pt>
                      <c:pt idx="280">
                        <c:v>1.4198849284978929E-2</c:v>
                      </c:pt>
                      <c:pt idx="281">
                        <c:v>1.2053455467982208E-2</c:v>
                      </c:pt>
                      <c:pt idx="282">
                        <c:v>1.0655719269194203E-2</c:v>
                      </c:pt>
                      <c:pt idx="283">
                        <c:v>8.5025045486235348E-3</c:v>
                      </c:pt>
                      <c:pt idx="284">
                        <c:v>7.468717212168372E-3</c:v>
                      </c:pt>
                      <c:pt idx="285">
                        <c:v>5.6429422686627723E-3</c:v>
                      </c:pt>
                      <c:pt idx="286">
                        <c:v>5.0499032219956698E-3</c:v>
                      </c:pt>
                      <c:pt idx="287">
                        <c:v>5.1594996893350358E-3</c:v>
                      </c:pt>
                      <c:pt idx="288">
                        <c:v>5.8676721262257156E-3</c:v>
                      </c:pt>
                      <c:pt idx="289">
                        <c:v>5.1765603329720139E-3</c:v>
                      </c:pt>
                      <c:pt idx="290">
                        <c:v>5.7595983126795085E-3</c:v>
                      </c:pt>
                      <c:pt idx="291">
                        <c:v>5.1542050068270088E-3</c:v>
                      </c:pt>
                      <c:pt idx="292">
                        <c:v>5.0158857520257935E-3</c:v>
                      </c:pt>
                      <c:pt idx="293">
                        <c:v>5.1632371122818784E-3</c:v>
                      </c:pt>
                      <c:pt idx="294">
                        <c:v>5.2069095915310993E-3</c:v>
                      </c:pt>
                      <c:pt idx="295">
                        <c:v>6.8005836488841467E-3</c:v>
                      </c:pt>
                      <c:pt idx="296">
                        <c:v>9.033668482059571E-3</c:v>
                      </c:pt>
                      <c:pt idx="297">
                        <c:v>1.0230933466671083E-2</c:v>
                      </c:pt>
                      <c:pt idx="298">
                        <c:v>1.3041039490019826E-2</c:v>
                      </c:pt>
                      <c:pt idx="299">
                        <c:v>1.4986555004998906E-2</c:v>
                      </c:pt>
                      <c:pt idx="300">
                        <c:v>1.5483528439624935E-2</c:v>
                      </c:pt>
                      <c:pt idx="301">
                        <c:v>1.5618352511855491E-2</c:v>
                      </c:pt>
                      <c:pt idx="302">
                        <c:v>1.5246063659428306E-2</c:v>
                      </c:pt>
                      <c:pt idx="303">
                        <c:v>1.5712203354742878E-2</c:v>
                      </c:pt>
                      <c:pt idx="304">
                        <c:v>1.3430843475170736E-2</c:v>
                      </c:pt>
                      <c:pt idx="305">
                        <c:v>1.1963791923026004E-2</c:v>
                      </c:pt>
                      <c:pt idx="306">
                        <c:v>9.8089853371261249E-3</c:v>
                      </c:pt>
                      <c:pt idx="307">
                        <c:v>8.6623831969051476E-3</c:v>
                      </c:pt>
                      <c:pt idx="308">
                        <c:v>7.4992048937995619E-3</c:v>
                      </c:pt>
                      <c:pt idx="309">
                        <c:v>5.770983610360169E-3</c:v>
                      </c:pt>
                      <c:pt idx="310">
                        <c:v>5.5621724060893338E-3</c:v>
                      </c:pt>
                      <c:pt idx="311">
                        <c:v>5.3409377310970488E-3</c:v>
                      </c:pt>
                      <c:pt idx="312">
                        <c:v>5.0896998552259426E-3</c:v>
                      </c:pt>
                      <c:pt idx="313">
                        <c:v>5.9211726435944119E-3</c:v>
                      </c:pt>
                      <c:pt idx="314">
                        <c:v>4.9580595136538078E-3</c:v>
                      </c:pt>
                      <c:pt idx="315">
                        <c:v>5.3305906064571784E-3</c:v>
                      </c:pt>
                      <c:pt idx="316">
                        <c:v>4.9657073883876256E-3</c:v>
                      </c:pt>
                      <c:pt idx="317">
                        <c:v>5.4849323318545799E-3</c:v>
                      </c:pt>
                      <c:pt idx="318">
                        <c:v>5.7083471702325233E-3</c:v>
                      </c:pt>
                      <c:pt idx="319">
                        <c:v>7.4302009923550728E-3</c:v>
                      </c:pt>
                      <c:pt idx="320">
                        <c:v>8.3572295344490292E-3</c:v>
                      </c:pt>
                      <c:pt idx="321">
                        <c:v>1.0726799516720269E-2</c:v>
                      </c:pt>
                      <c:pt idx="322">
                        <c:v>1.3243587050277896E-2</c:v>
                      </c:pt>
                      <c:pt idx="323">
                        <c:v>1.5771206189227761E-2</c:v>
                      </c:pt>
                      <c:pt idx="324">
                        <c:v>1.5645967914740499E-2</c:v>
                      </c:pt>
                      <c:pt idx="325">
                        <c:v>1.5851872234497119E-2</c:v>
                      </c:pt>
                      <c:pt idx="326">
                        <c:v>1.4788263954208075E-2</c:v>
                      </c:pt>
                      <c:pt idx="327">
                        <c:v>1.4811484424553737E-2</c:v>
                      </c:pt>
                      <c:pt idx="328">
                        <c:v>1.3985470119328618E-2</c:v>
                      </c:pt>
                      <c:pt idx="329">
                        <c:v>1.1900809425218097E-2</c:v>
                      </c:pt>
                      <c:pt idx="330">
                        <c:v>1.0648175211764465E-2</c:v>
                      </c:pt>
                      <c:pt idx="331">
                        <c:v>8.247217797893348E-3</c:v>
                      </c:pt>
                      <c:pt idx="332">
                        <c:v>7.2875906223185943E-3</c:v>
                      </c:pt>
                      <c:pt idx="333">
                        <c:v>5.2976805210641449E-3</c:v>
                      </c:pt>
                      <c:pt idx="334">
                        <c:v>5.1992963225653077E-3</c:v>
                      </c:pt>
                      <c:pt idx="335">
                        <c:v>5.5545591371235431E-3</c:v>
                      </c:pt>
                      <c:pt idx="336">
                        <c:v>5.3332552505952046E-3</c:v>
                      </c:pt>
                      <c:pt idx="337">
                        <c:v>5.4917150623877394E-3</c:v>
                      </c:pt>
                      <c:pt idx="338">
                        <c:v>5.5509255314807786E-3</c:v>
                      </c:pt>
                      <c:pt idx="339">
                        <c:v>5.0136363771040833E-3</c:v>
                      </c:pt>
                      <c:pt idx="340">
                        <c:v>5.6729800753096207E-3</c:v>
                      </c:pt>
                      <c:pt idx="341">
                        <c:v>5.2762249448878246E-3</c:v>
                      </c:pt>
                      <c:pt idx="342">
                        <c:v>4.984429108889867E-3</c:v>
                      </c:pt>
                      <c:pt idx="343">
                        <c:v>7.2865178435097787E-3</c:v>
                      </c:pt>
                      <c:pt idx="344">
                        <c:v>8.7490014342750371E-3</c:v>
                      </c:pt>
                      <c:pt idx="345">
                        <c:v>1.0214045851874238E-2</c:v>
                      </c:pt>
                      <c:pt idx="346">
                        <c:v>1.2293381871811112E-2</c:v>
                      </c:pt>
                      <c:pt idx="347">
                        <c:v>1.5115080827448672E-2</c:v>
                      </c:pt>
                      <c:pt idx="348">
                        <c:v>1.5691924374679457E-2</c:v>
                      </c:pt>
                      <c:pt idx="349">
                        <c:v>1.5718570816059724E-2</c:v>
                      </c:pt>
                      <c:pt idx="350">
                        <c:v>1.5453802084890325E-2</c:v>
                      </c:pt>
                      <c:pt idx="351">
                        <c:v>1.571680592189038E-2</c:v>
                      </c:pt>
                      <c:pt idx="352">
                        <c:v>1.4146940632939444E-2</c:v>
                      </c:pt>
                      <c:pt idx="353">
                        <c:v>1.225880609545041E-2</c:v>
                      </c:pt>
                      <c:pt idx="354">
                        <c:v>1.0373405413635456E-2</c:v>
                      </c:pt>
                      <c:pt idx="355">
                        <c:v>9.167558198553416E-3</c:v>
                      </c:pt>
                      <c:pt idx="356">
                        <c:v>6.962677066319446E-3</c:v>
                      </c:pt>
                      <c:pt idx="357">
                        <c:v>5.5331381667152483E-3</c:v>
                      </c:pt>
                      <c:pt idx="358">
                        <c:v>5.146972401309507E-3</c:v>
                      </c:pt>
                      <c:pt idx="359">
                        <c:v>5.0381372608667204E-3</c:v>
                      </c:pt>
                      <c:pt idx="360">
                        <c:v>5.0357840686409304E-3</c:v>
                      </c:pt>
                      <c:pt idx="361">
                        <c:v>5.3821185950483734E-3</c:v>
                      </c:pt>
                      <c:pt idx="362">
                        <c:v>5.8339315024000509E-3</c:v>
                      </c:pt>
                      <c:pt idx="363">
                        <c:v>5.5201956094734035E-3</c:v>
                      </c:pt>
                      <c:pt idx="364">
                        <c:v>5.504034715805111E-3</c:v>
                      </c:pt>
                      <c:pt idx="365">
                        <c:v>5.8903389042829577E-3</c:v>
                      </c:pt>
                      <c:pt idx="366">
                        <c:v>5.0840245092696251E-3</c:v>
                      </c:pt>
                      <c:pt idx="367">
                        <c:v>6.8451904838700778E-3</c:v>
                      </c:pt>
                      <c:pt idx="368">
                        <c:v>8.1928867420920197E-3</c:v>
                      </c:pt>
                      <c:pt idx="369">
                        <c:v>1.0838679964749373E-2</c:v>
                      </c:pt>
                      <c:pt idx="370">
                        <c:v>1.3191851427078544E-2</c:v>
                      </c:pt>
                      <c:pt idx="371">
                        <c:v>1.5384625154605704E-2</c:v>
                      </c:pt>
                      <c:pt idx="372">
                        <c:v>1.5232740438738169E-2</c:v>
                      </c:pt>
                      <c:pt idx="373">
                        <c:v>1.5529381082259812E-2</c:v>
                      </c:pt>
                      <c:pt idx="374">
                        <c:v>1.5472558411160589E-2</c:v>
                      </c:pt>
                      <c:pt idx="375">
                        <c:v>1.4910456921109021E-2</c:v>
                      </c:pt>
                      <c:pt idx="376">
                        <c:v>1.3531823106271545E-2</c:v>
                      </c:pt>
                      <c:pt idx="377">
                        <c:v>1.1844921109855584E-2</c:v>
                      </c:pt>
                      <c:pt idx="378">
                        <c:v>1.0521414283484042E-2</c:v>
                      </c:pt>
                      <c:pt idx="379">
                        <c:v>8.4033936289961437E-3</c:v>
                      </c:pt>
                      <c:pt idx="380">
                        <c:v>7.4119637526052018E-3</c:v>
                      </c:pt>
                      <c:pt idx="381">
                        <c:v>5.6531855759985638E-3</c:v>
                      </c:pt>
                      <c:pt idx="382">
                        <c:v>5.7650314182596417E-3</c:v>
                      </c:pt>
                      <c:pt idx="383">
                        <c:v>5.649032883835405E-3</c:v>
                      </c:pt>
                      <c:pt idx="384">
                        <c:v>5.6901445362506778E-3</c:v>
                      </c:pt>
                      <c:pt idx="385">
                        <c:v>4.865523689951419E-3</c:v>
                      </c:pt>
                      <c:pt idx="386">
                        <c:v>5.8038244842171498E-3</c:v>
                      </c:pt>
                      <c:pt idx="387">
                        <c:v>5.4734778226378676E-3</c:v>
                      </c:pt>
                      <c:pt idx="388">
                        <c:v>4.81074275916575E-3</c:v>
                      </c:pt>
                      <c:pt idx="389">
                        <c:v>5.132991671026872E-3</c:v>
                      </c:pt>
                      <c:pt idx="390">
                        <c:v>5.7992565228376751E-3</c:v>
                      </c:pt>
                      <c:pt idx="391">
                        <c:v>6.6899490085039915E-3</c:v>
                      </c:pt>
                      <c:pt idx="392">
                        <c:v>8.4590397039824728E-3</c:v>
                      </c:pt>
                      <c:pt idx="393">
                        <c:v>1.0333331934260975E-2</c:v>
                      </c:pt>
                      <c:pt idx="394">
                        <c:v>1.2477830615391414E-2</c:v>
                      </c:pt>
                      <c:pt idx="395">
                        <c:v>1.5796503005655004E-2</c:v>
                      </c:pt>
                      <c:pt idx="396">
                        <c:v>1.496627602493548E-2</c:v>
                      </c:pt>
                      <c:pt idx="397">
                        <c:v>1.5879522243150153E-2</c:v>
                      </c:pt>
                      <c:pt idx="398">
                        <c:v>1.5198515334160136E-2</c:v>
                      </c:pt>
                      <c:pt idx="399">
                        <c:v>1.5117745471586699E-2</c:v>
                      </c:pt>
                      <c:pt idx="400">
                        <c:v>1.4147701959836024E-2</c:v>
                      </c:pt>
                      <c:pt idx="401">
                        <c:v>1.1506718938934327E-2</c:v>
                      </c:pt>
                      <c:pt idx="402">
                        <c:v>1.0618033587813536E-2</c:v>
                      </c:pt>
                      <c:pt idx="403">
                        <c:v>9.1090398448209035E-3</c:v>
                      </c:pt>
                      <c:pt idx="404">
                        <c:v>7.5840582370001073E-3</c:v>
                      </c:pt>
                      <c:pt idx="405">
                        <c:v>5.1221946714026592E-3</c:v>
                      </c:pt>
                      <c:pt idx="406">
                        <c:v>4.988201137604736E-3</c:v>
                      </c:pt>
                      <c:pt idx="407">
                        <c:v>5.3219045586825713E-3</c:v>
                      </c:pt>
                      <c:pt idx="408">
                        <c:v>5.3908392485910069E-3</c:v>
                      </c:pt>
                      <c:pt idx="409">
                        <c:v>5.6143232985050029E-3</c:v>
                      </c:pt>
                      <c:pt idx="410">
                        <c:v>5.7719871776329319E-3</c:v>
                      </c:pt>
                      <c:pt idx="411">
                        <c:v>4.9624544461931508E-3</c:v>
                      </c:pt>
                      <c:pt idx="412">
                        <c:v>5.926294297262308E-3</c:v>
                      </c:pt>
                      <c:pt idx="413">
                        <c:v>5.2137269278322851E-3</c:v>
                      </c:pt>
                      <c:pt idx="414">
                        <c:v>5.7595983126795085E-3</c:v>
                      </c:pt>
                      <c:pt idx="415">
                        <c:v>6.4983714767102661E-3</c:v>
                      </c:pt>
                      <c:pt idx="416">
                        <c:v>9.0752646152272125E-3</c:v>
                      </c:pt>
                      <c:pt idx="417">
                        <c:v>9.8974030744333804E-3</c:v>
                      </c:pt>
                      <c:pt idx="418">
                        <c:v>1.2873893630452686E-2</c:v>
                      </c:pt>
                      <c:pt idx="419">
                        <c:v>1.5301190647894236E-2</c:v>
                      </c:pt>
                      <c:pt idx="420">
                        <c:v>1.4829756270071635E-2</c:v>
                      </c:pt>
                      <c:pt idx="421">
                        <c:v>1.5251912034224754E-2</c:v>
                      </c:pt>
                      <c:pt idx="422">
                        <c:v>1.5227203515853957E-2</c:v>
                      </c:pt>
                      <c:pt idx="423">
                        <c:v>1.5079194646005373E-2</c:v>
                      </c:pt>
                      <c:pt idx="424">
                        <c:v>1.3655711755805785E-2</c:v>
                      </c:pt>
                      <c:pt idx="425">
                        <c:v>1.166500572188673E-2</c:v>
                      </c:pt>
                      <c:pt idx="426">
                        <c:v>9.9102072086031182E-3</c:v>
                      </c:pt>
                      <c:pt idx="427">
                        <c:v>8.6136582755240859E-3</c:v>
                      </c:pt>
                      <c:pt idx="428">
                        <c:v>6.4686797277436802E-3</c:v>
                      </c:pt>
                      <c:pt idx="429">
                        <c:v>5.6908366516112037E-3</c:v>
                      </c:pt>
                      <c:pt idx="430">
                        <c:v>4.8066592785386431E-3</c:v>
                      </c:pt>
                      <c:pt idx="431">
                        <c:v>5.8424791271025527E-3</c:v>
                      </c:pt>
                      <c:pt idx="432">
                        <c:v>4.9953991373542107E-3</c:v>
                      </c:pt>
                      <c:pt idx="433">
                        <c:v>5.6894178151221247E-3</c:v>
                      </c:pt>
                      <c:pt idx="434">
                        <c:v>5.11984147917687E-3</c:v>
                      </c:pt>
                      <c:pt idx="435">
                        <c:v>5.8740741933105854E-3</c:v>
                      </c:pt>
                      <c:pt idx="436">
                        <c:v>5.3647464994991591E-3</c:v>
                      </c:pt>
                      <c:pt idx="437">
                        <c:v>5.529850618752748E-3</c:v>
                      </c:pt>
                      <c:pt idx="438">
                        <c:v>4.8017452594789059E-3</c:v>
                      </c:pt>
                      <c:pt idx="439">
                        <c:v>7.0039617475748496E-3</c:v>
                      </c:pt>
                      <c:pt idx="440">
                        <c:v>8.2439648556988741E-3</c:v>
                      </c:pt>
                      <c:pt idx="441">
                        <c:v>1.0312533867677155E-2</c:v>
                      </c:pt>
                      <c:pt idx="442">
                        <c:v>1.3395298737305298E-2</c:v>
                      </c:pt>
                      <c:pt idx="443">
                        <c:v>1.5041335935784576E-2</c:v>
                      </c:pt>
                      <c:pt idx="444">
                        <c:v>1.569628470145077E-2</c:v>
                      </c:pt>
                      <c:pt idx="445">
                        <c:v>1.5133491096038674E-2</c:v>
                      </c:pt>
                      <c:pt idx="446">
                        <c:v>1.5788855130921185E-2</c:v>
                      </c:pt>
                      <c:pt idx="447">
                        <c:v>1.590696461719503E-2</c:v>
                      </c:pt>
                      <c:pt idx="448">
                        <c:v>1.3516665779876017E-2</c:v>
                      </c:pt>
                      <c:pt idx="449">
                        <c:v>1.1689298971041208E-2</c:v>
                      </c:pt>
                      <c:pt idx="450">
                        <c:v>1.0373613048243614E-2</c:v>
                      </c:pt>
                      <c:pt idx="451">
                        <c:v>8.6754641772190978E-3</c:v>
                      </c:pt>
                      <c:pt idx="452">
                        <c:v>7.4862969423257434E-3</c:v>
                      </c:pt>
                      <c:pt idx="453">
                        <c:v>5.0309392611172449E-3</c:v>
                      </c:pt>
                      <c:pt idx="454">
                        <c:v>5.4144749881529864E-3</c:v>
                      </c:pt>
                      <c:pt idx="455">
                        <c:v>5.4546176790635208E-3</c:v>
                      </c:pt>
                      <c:pt idx="456">
                        <c:v>5.3559220286524467E-3</c:v>
                      </c:pt>
                      <c:pt idx="457">
                        <c:v>5.577502761324995E-3</c:v>
                      </c:pt>
                      <c:pt idx="458">
                        <c:v>5.7314984290421341E-3</c:v>
                      </c:pt>
                      <c:pt idx="459">
                        <c:v>4.9965411276990798E-3</c:v>
                      </c:pt>
                      <c:pt idx="460">
                        <c:v>5.439633381508123E-3</c:v>
                      </c:pt>
                      <c:pt idx="461">
                        <c:v>5.2314104752937355E-3</c:v>
                      </c:pt>
                      <c:pt idx="462">
                        <c:v>5.3471667693417869E-3</c:v>
                      </c:pt>
                      <c:pt idx="463">
                        <c:v>6.9975250747219527E-3</c:v>
                      </c:pt>
                      <c:pt idx="464">
                        <c:v>8.4367535893735204E-3</c:v>
                      </c:pt>
                      <c:pt idx="465">
                        <c:v>9.9002753531795655E-3</c:v>
                      </c:pt>
                      <c:pt idx="466">
                        <c:v>1.320797771497881E-2</c:v>
                      </c:pt>
                      <c:pt idx="467">
                        <c:v>1.584906916728699E-2</c:v>
                      </c:pt>
                      <c:pt idx="468">
                        <c:v>1.5543292601006394E-2</c:v>
                      </c:pt>
                      <c:pt idx="469">
                        <c:v>1.5634201953611548E-2</c:v>
                      </c:pt>
                      <c:pt idx="470">
                        <c:v>1.5149305932026706E-2</c:v>
                      </c:pt>
                      <c:pt idx="471">
                        <c:v>1.5676317173299585E-2</c:v>
                      </c:pt>
                      <c:pt idx="472">
                        <c:v>1.3671042111041446E-2</c:v>
                      </c:pt>
                      <c:pt idx="473">
                        <c:v>1.2249843201531593E-2</c:v>
                      </c:pt>
                      <c:pt idx="474">
                        <c:v>1.0790370312584625E-2</c:v>
                      </c:pt>
                      <c:pt idx="475">
                        <c:v>8.3015142479266491E-3</c:v>
                      </c:pt>
                      <c:pt idx="476">
                        <c:v>7.1441497138494854E-3</c:v>
                      </c:pt>
                      <c:pt idx="477">
                        <c:v>5.8204006471017583E-3</c:v>
                      </c:pt>
                      <c:pt idx="478">
                        <c:v>5.1698814197429334E-3</c:v>
                      </c:pt>
                      <c:pt idx="479">
                        <c:v>5.7837185329938558E-3</c:v>
                      </c:pt>
                      <c:pt idx="480">
                        <c:v>5.826387444970312E-3</c:v>
                      </c:pt>
                      <c:pt idx="481">
                        <c:v>5.8656303859121626E-3</c:v>
                      </c:pt>
                      <c:pt idx="482">
                        <c:v>5.3629816053298168E-3</c:v>
                      </c:pt>
                      <c:pt idx="483">
                        <c:v>4.8405037196683877E-3</c:v>
                      </c:pt>
                      <c:pt idx="484">
                        <c:v>5.6130428850880293E-3</c:v>
                      </c:pt>
                      <c:pt idx="485">
                        <c:v>5.3605938073360004E-3</c:v>
                      </c:pt>
                      <c:pt idx="486">
                        <c:v>4.849708853963389E-3</c:v>
                      </c:pt>
                      <c:pt idx="487">
                        <c:v>6.7068020175328107E-3</c:v>
                      </c:pt>
                      <c:pt idx="488">
                        <c:v>8.5229565575270921E-3</c:v>
                      </c:pt>
                      <c:pt idx="489">
                        <c:v>9.992845782649978E-3</c:v>
                      </c:pt>
                      <c:pt idx="490">
                        <c:v>1.3360623757742923E-2</c:v>
                      </c:pt>
                      <c:pt idx="491">
                        <c:v>1.5318216685763188E-2</c:v>
                      </c:pt>
                      <c:pt idx="492">
                        <c:v>1.4834428048755189E-2</c:v>
                      </c:pt>
                      <c:pt idx="493">
                        <c:v>1.5216960208518168E-2</c:v>
                      </c:pt>
                      <c:pt idx="494">
                        <c:v>1.4956551804120085E-2</c:v>
                      </c:pt>
                      <c:pt idx="495">
                        <c:v>1.4931566439605078E-2</c:v>
                      </c:pt>
                      <c:pt idx="496">
                        <c:v>1.4164624180400895E-2</c:v>
                      </c:pt>
                      <c:pt idx="497">
                        <c:v>1.1574684667338025E-2</c:v>
                      </c:pt>
                      <c:pt idx="498">
                        <c:v>1.0040151867541963E-2</c:v>
                      </c:pt>
                      <c:pt idx="499">
                        <c:v>8.6157692273736899E-3</c:v>
                      </c:pt>
                      <c:pt idx="500">
                        <c:v>6.5131827454255322E-3</c:v>
                      </c:pt>
                      <c:pt idx="501">
                        <c:v>5.125551430901213E-3</c:v>
                      </c:pt>
                      <c:pt idx="502">
                        <c:v>5.2328639175508417E-3</c:v>
                      </c:pt>
                      <c:pt idx="503">
                        <c:v>5.8613046649088722E-3</c:v>
                      </c:pt>
                      <c:pt idx="504">
                        <c:v>5.1795710347903035E-3</c:v>
                      </c:pt>
                      <c:pt idx="505">
                        <c:v>5.6244281827686898E-3</c:v>
                      </c:pt>
                      <c:pt idx="506">
                        <c:v>5.8942839618379584E-3</c:v>
                      </c:pt>
                      <c:pt idx="507">
                        <c:v>5.8919307696121683E-3</c:v>
                      </c:pt>
                      <c:pt idx="508">
                        <c:v>5.326264885453888E-3</c:v>
                      </c:pt>
                      <c:pt idx="509">
                        <c:v>4.8959767658145834E-3</c:v>
                      </c:pt>
                      <c:pt idx="510">
                        <c:v>5.394542065769824E-3</c:v>
                      </c:pt>
                      <c:pt idx="511">
                        <c:v>7.3491888894054499E-3</c:v>
                      </c:pt>
                      <c:pt idx="512">
                        <c:v>8.5137860290001154E-3</c:v>
                      </c:pt>
                      <c:pt idx="513">
                        <c:v>1.090657648161702E-2</c:v>
                      </c:pt>
                      <c:pt idx="514">
                        <c:v>1.2988404116851789E-2</c:v>
                      </c:pt>
                      <c:pt idx="515">
                        <c:v>1.5790585419322503E-2</c:v>
                      </c:pt>
                      <c:pt idx="516">
                        <c:v>1.5239384746199224E-2</c:v>
                      </c:pt>
                      <c:pt idx="517">
                        <c:v>1.5671922240760239E-2</c:v>
                      </c:pt>
                      <c:pt idx="518">
                        <c:v>1.5523152044015075E-2</c:v>
                      </c:pt>
                      <c:pt idx="519">
                        <c:v>1.4963023082741007E-2</c:v>
                      </c:pt>
                      <c:pt idx="520">
                        <c:v>1.3514070347274042E-2</c:v>
                      </c:pt>
                      <c:pt idx="521">
                        <c:v>1.1487166679999454E-2</c:v>
                      </c:pt>
                      <c:pt idx="522">
                        <c:v>1.0533214850381018E-2</c:v>
                      </c:pt>
                      <c:pt idx="523">
                        <c:v>8.2302609715604498E-3</c:v>
                      </c:pt>
                      <c:pt idx="524">
                        <c:v>6.9711900852539206E-3</c:v>
                      </c:pt>
                      <c:pt idx="525">
                        <c:v>4.9036246405484013E-3</c:v>
                      </c:pt>
                      <c:pt idx="526">
                        <c:v>5.2730066084613761E-3</c:v>
                      </c:pt>
                      <c:pt idx="527">
                        <c:v>5.9298932971370453E-3</c:v>
                      </c:pt>
                      <c:pt idx="528">
                        <c:v>4.933489418355118E-3</c:v>
                      </c:pt>
                      <c:pt idx="529">
                        <c:v>4.9019981694511643E-3</c:v>
                      </c:pt>
                      <c:pt idx="530">
                        <c:v>5.8479814442187385E-3</c:v>
                      </c:pt>
                      <c:pt idx="531">
                        <c:v>5.2433840710308438E-3</c:v>
                      </c:pt>
                      <c:pt idx="532">
                        <c:v>5.8379111657230779E-3</c:v>
                      </c:pt>
                      <c:pt idx="533">
                        <c:v>5.4436822563672027E-3</c:v>
                      </c:pt>
                      <c:pt idx="534">
                        <c:v>5.2950850884621705E-3</c:v>
                      </c:pt>
                      <c:pt idx="535">
                        <c:v>6.8570256565350807E-3</c:v>
                      </c:pt>
                      <c:pt idx="536">
                        <c:v>8.7782433082572789E-3</c:v>
                      </c:pt>
                      <c:pt idx="537">
                        <c:v>1.0892076664813991E-2</c:v>
                      </c:pt>
                      <c:pt idx="538">
                        <c:v>1.2462569471691805E-2</c:v>
                      </c:pt>
                      <c:pt idx="539">
                        <c:v>1.4907826882739022E-2</c:v>
                      </c:pt>
                      <c:pt idx="540">
                        <c:v>1.5093729068576429E-2</c:v>
                      </c:pt>
                      <c:pt idx="541">
                        <c:v>1.5326037589337137E-2</c:v>
                      </c:pt>
                      <c:pt idx="542">
                        <c:v>1.5786467332927368E-2</c:v>
                      </c:pt>
                      <c:pt idx="543">
                        <c:v>1.5658633625838133E-2</c:v>
                      </c:pt>
                      <c:pt idx="544">
                        <c:v>1.401793032973731E-2</c:v>
                      </c:pt>
                      <c:pt idx="545">
                        <c:v>1.1678467365648969E-2</c:v>
                      </c:pt>
                      <c:pt idx="546">
                        <c:v>1.0445177776522051E-2</c:v>
                      </c:pt>
                      <c:pt idx="547">
                        <c:v>8.3966108984629851E-3</c:v>
                      </c:pt>
                      <c:pt idx="548">
                        <c:v>7.2217012399964763E-3</c:v>
                      </c:pt>
                      <c:pt idx="549">
                        <c:v>5.0705628655073852E-3</c:v>
                      </c:pt>
                      <c:pt idx="550">
                        <c:v>4.9889278587332882E-3</c:v>
                      </c:pt>
                      <c:pt idx="551">
                        <c:v>5.153097622250166E-3</c:v>
                      </c:pt>
                      <c:pt idx="552">
                        <c:v>4.8822382759081337E-3</c:v>
                      </c:pt>
                      <c:pt idx="553">
                        <c:v>5.6583418354344862E-3</c:v>
                      </c:pt>
                      <c:pt idx="554">
                        <c:v>5.5230678882195886E-3</c:v>
                      </c:pt>
                      <c:pt idx="555">
                        <c:v>5.0056770504580284E-3</c:v>
                      </c:pt>
                      <c:pt idx="556">
                        <c:v>5.4001828059581144E-3</c:v>
                      </c:pt>
                      <c:pt idx="557">
                        <c:v>5.2971268287757235E-3</c:v>
                      </c:pt>
                      <c:pt idx="558">
                        <c:v>5.5736615210740734E-3</c:v>
                      </c:pt>
                      <c:pt idx="559">
                        <c:v>6.517750706805007E-3</c:v>
                      </c:pt>
                      <c:pt idx="560">
                        <c:v>8.2669776914363786E-3</c:v>
                      </c:pt>
                      <c:pt idx="561">
                        <c:v>1.032904081902571E-2</c:v>
                      </c:pt>
                      <c:pt idx="562">
                        <c:v>1.3279577049025272E-2</c:v>
                      </c:pt>
                      <c:pt idx="563">
                        <c:v>1.5015347003996808E-2</c:v>
                      </c:pt>
                      <c:pt idx="564">
                        <c:v>1.5205886362749742E-2</c:v>
                      </c:pt>
                      <c:pt idx="565">
                        <c:v>1.5434941941315979E-2</c:v>
                      </c:pt>
                      <c:pt idx="566">
                        <c:v>1.5678462730917213E-2</c:v>
                      </c:pt>
                      <c:pt idx="567">
                        <c:v>1.5198273093783951E-2</c:v>
                      </c:pt>
                      <c:pt idx="568">
                        <c:v>1.3601761363452746E-2</c:v>
                      </c:pt>
                      <c:pt idx="569">
                        <c:v>1.1492738208651692E-2</c:v>
                      </c:pt>
                      <c:pt idx="570">
                        <c:v>1.0835530839858977E-2</c:v>
                      </c:pt>
                      <c:pt idx="571">
                        <c:v>8.660618302735807E-3</c:v>
                      </c:pt>
                      <c:pt idx="572">
                        <c:v>7.258590988712536E-3</c:v>
                      </c:pt>
                      <c:pt idx="573">
                        <c:v>5.2151803700893904E-3</c:v>
                      </c:pt>
                      <c:pt idx="574">
                        <c:v>5.7691148988867468E-3</c:v>
                      </c:pt>
                      <c:pt idx="575">
                        <c:v>5.7039176319251539E-3</c:v>
                      </c:pt>
                      <c:pt idx="576">
                        <c:v>5.5718274153686775E-3</c:v>
                      </c:pt>
                      <c:pt idx="577">
                        <c:v>5.471263053484182E-3</c:v>
                      </c:pt>
                      <c:pt idx="578">
                        <c:v>5.4666604863366818E-3</c:v>
                      </c:pt>
                      <c:pt idx="579">
                        <c:v>5.5527942429542008E-3</c:v>
                      </c:pt>
                      <c:pt idx="580">
                        <c:v>5.9164316533748054E-3</c:v>
                      </c:pt>
                      <c:pt idx="581">
                        <c:v>5.545561637436699E-3</c:v>
                      </c:pt>
                      <c:pt idx="582">
                        <c:v>5.2438685517832125E-3</c:v>
                      </c:pt>
                      <c:pt idx="583">
                        <c:v>6.9826792002386602E-3</c:v>
                      </c:pt>
                      <c:pt idx="584">
                        <c:v>8.5474574412897301E-3</c:v>
                      </c:pt>
                      <c:pt idx="585">
                        <c:v>9.8260459807631012E-3</c:v>
                      </c:pt>
                      <c:pt idx="586">
                        <c:v>1.2422322963477192E-2</c:v>
                      </c:pt>
                      <c:pt idx="587">
                        <c:v>1.5131587778797227E-2</c:v>
                      </c:pt>
                      <c:pt idx="588">
                        <c:v>1.5734420257815778E-2</c:v>
                      </c:pt>
                      <c:pt idx="589">
                        <c:v>1.4809754136152421E-2</c:v>
                      </c:pt>
                      <c:pt idx="590">
                        <c:v>1.5235266659804092E-2</c:v>
                      </c:pt>
                      <c:pt idx="591">
                        <c:v>1.4992818649011671E-2</c:v>
                      </c:pt>
                      <c:pt idx="592">
                        <c:v>1.368069712032079E-2</c:v>
                      </c:pt>
                      <c:pt idx="593">
                        <c:v>1.2421003330189789E-2</c:v>
                      </c:pt>
                      <c:pt idx="594">
                        <c:v>1.0433861690377444E-2</c:v>
                      </c:pt>
                      <c:pt idx="595">
                        <c:v>8.895418438794411E-3</c:v>
                      </c:pt>
                      <c:pt idx="596">
                        <c:v>6.8023139372854627E-3</c:v>
                      </c:pt>
                      <c:pt idx="597">
                        <c:v>5.8881933466653257E-3</c:v>
                      </c:pt>
                      <c:pt idx="598">
                        <c:v>5.6912519208275197E-3</c:v>
                      </c:pt>
                      <c:pt idx="599">
                        <c:v>5.0884194418089682E-3</c:v>
                      </c:pt>
                      <c:pt idx="600">
                        <c:v>5.2484711189307136E-3</c:v>
                      </c:pt>
                      <c:pt idx="601">
                        <c:v>5.5580889254622278E-3</c:v>
                      </c:pt>
                      <c:pt idx="602">
                        <c:v>5.0876235091443624E-3</c:v>
                      </c:pt>
                      <c:pt idx="603">
                        <c:v>5.1454151417483218E-3</c:v>
                      </c:pt>
                      <c:pt idx="604">
                        <c:v>4.9991019545330279E-3</c:v>
                      </c:pt>
                      <c:pt idx="605">
                        <c:v>5.5513061949290683E-3</c:v>
                      </c:pt>
                      <c:pt idx="606">
                        <c:v>5.8066621571953077E-3</c:v>
                      </c:pt>
                      <c:pt idx="607">
                        <c:v>7.2527080081480613E-3</c:v>
                      </c:pt>
                      <c:pt idx="608">
                        <c:v>8.9094683806130968E-3</c:v>
                      </c:pt>
                      <c:pt idx="609">
                        <c:v>1.0162760103659227E-2</c:v>
                      </c:pt>
                      <c:pt idx="610">
                        <c:v>1.2738550471701734E-2</c:v>
                      </c:pt>
                      <c:pt idx="611">
                        <c:v>1.4965583909574955E-2</c:v>
                      </c:pt>
                      <c:pt idx="612">
                        <c:v>1.5474842391850327E-2</c:v>
                      </c:pt>
                      <c:pt idx="613">
                        <c:v>1.5358601617049907E-2</c:v>
                      </c:pt>
                      <c:pt idx="614">
                        <c:v>1.4982609947443905E-2</c:v>
                      </c:pt>
                      <c:pt idx="615">
                        <c:v>1.5126050855913014E-2</c:v>
                      </c:pt>
                      <c:pt idx="616">
                        <c:v>1.3555908720817867E-2</c:v>
                      </c:pt>
                      <c:pt idx="617">
                        <c:v>1.2231848202157905E-2</c:v>
                      </c:pt>
                      <c:pt idx="618">
                        <c:v>1.0773932572772121E-2</c:v>
                      </c:pt>
                      <c:pt idx="619">
                        <c:v>8.6416197360893541E-3</c:v>
                      </c:pt>
                      <c:pt idx="620">
                        <c:v>7.2799427475847773E-3</c:v>
                      </c:pt>
                      <c:pt idx="621">
                        <c:v>4.9302018703926177E-3</c:v>
                      </c:pt>
                      <c:pt idx="622">
                        <c:v>4.8683613629295778E-3</c:v>
                      </c:pt>
                      <c:pt idx="623">
                        <c:v>5.0535368276384334E-3</c:v>
                      </c:pt>
                      <c:pt idx="624">
                        <c:v>4.88594109308695E-3</c:v>
                      </c:pt>
                      <c:pt idx="625">
                        <c:v>5.8986788943773015E-3</c:v>
                      </c:pt>
                      <c:pt idx="626">
                        <c:v>4.8138572782881186E-3</c:v>
                      </c:pt>
                      <c:pt idx="627">
                        <c:v>5.9329386047233621E-3</c:v>
                      </c:pt>
                      <c:pt idx="628">
                        <c:v>5.178602073285566E-3</c:v>
                      </c:pt>
                      <c:pt idx="629">
                        <c:v>4.8059325574100909E-3</c:v>
                      </c:pt>
                      <c:pt idx="630">
                        <c:v>5.6824274499808073E-3</c:v>
                      </c:pt>
                      <c:pt idx="631">
                        <c:v>6.640601183298454E-3</c:v>
                      </c:pt>
                      <c:pt idx="632">
                        <c:v>8.4158170997175943E-3</c:v>
                      </c:pt>
                      <c:pt idx="633">
                        <c:v>1.0673437422423679E-2</c:v>
                      </c:pt>
                      <c:pt idx="634">
                        <c:v>1.3049656326258379E-2</c:v>
                      </c:pt>
                      <c:pt idx="635">
                        <c:v>1.5107363741178801E-2</c:v>
                      </c:pt>
                      <c:pt idx="636">
                        <c:v>1.5824083802771984E-2</c:v>
                      </c:pt>
                      <c:pt idx="637">
                        <c:v>1.5862980686033569E-2</c:v>
                      </c:pt>
                      <c:pt idx="638">
                        <c:v>1.5329048291155429E-2</c:v>
                      </c:pt>
                      <c:pt idx="639">
                        <c:v>1.5041301330016549E-2</c:v>
                      </c:pt>
                      <c:pt idx="640">
                        <c:v>1.4024851483342576E-2</c:v>
                      </c:pt>
                      <c:pt idx="641">
                        <c:v>1.2284725815702127E-2</c:v>
                      </c:pt>
                      <c:pt idx="642">
                        <c:v>1.012940014328185E-2</c:v>
                      </c:pt>
                      <c:pt idx="643">
                        <c:v>8.2897828925657252E-3</c:v>
                      </c:pt>
                      <c:pt idx="644">
                        <c:v>7.1431461465767216E-3</c:v>
                      </c:pt>
                      <c:pt idx="645">
                        <c:v>5.8477392038425533E-3</c:v>
                      </c:pt>
                      <c:pt idx="646">
                        <c:v>5.2675388971132166E-3</c:v>
                      </c:pt>
                      <c:pt idx="647">
                        <c:v>5.3281682026953357E-3</c:v>
                      </c:pt>
                      <c:pt idx="648">
                        <c:v>5.4172434495950925E-3</c:v>
                      </c:pt>
                      <c:pt idx="649">
                        <c:v>5.6033532700406593E-3</c:v>
                      </c:pt>
                      <c:pt idx="650">
                        <c:v>4.9891008875734199E-3</c:v>
                      </c:pt>
                      <c:pt idx="651">
                        <c:v>5.9227991146916497E-3</c:v>
                      </c:pt>
                      <c:pt idx="652">
                        <c:v>5.1108093737219987E-3</c:v>
                      </c:pt>
                      <c:pt idx="653">
                        <c:v>5.4947257642060298E-3</c:v>
                      </c:pt>
                      <c:pt idx="654">
                        <c:v>4.9903120894543417E-3</c:v>
                      </c:pt>
                      <c:pt idx="655">
                        <c:v>7.442070770788102E-3</c:v>
                      </c:pt>
                      <c:pt idx="656">
                        <c:v>9.2291564656402716E-3</c:v>
                      </c:pt>
                      <c:pt idx="657">
                        <c:v>1.0606544472828796E-2</c:v>
                      </c:pt>
                      <c:pt idx="658">
                        <c:v>1.3142849659553268E-2</c:v>
                      </c:pt>
                      <c:pt idx="659">
                        <c:v>1.5659394952734711E-2</c:v>
                      </c:pt>
                      <c:pt idx="660">
                        <c:v>1.5814844062708954E-2</c:v>
                      </c:pt>
                      <c:pt idx="661">
                        <c:v>1.5534848793607973E-2</c:v>
                      </c:pt>
                      <c:pt idx="662">
                        <c:v>1.4966795111455876E-2</c:v>
                      </c:pt>
                      <c:pt idx="663">
                        <c:v>1.4936722699041E-2</c:v>
                      </c:pt>
                      <c:pt idx="664">
                        <c:v>1.3195351223751605E-2</c:v>
                      </c:pt>
                      <c:pt idx="665">
                        <c:v>1.1944343481395212E-2</c:v>
                      </c:pt>
                      <c:pt idx="666">
                        <c:v>1.0065241049361047E-2</c:v>
                      </c:pt>
                      <c:pt idx="667">
                        <c:v>8.7041177531448945E-3</c:v>
                      </c:pt>
                      <c:pt idx="668">
                        <c:v>7.5335338156816744E-3</c:v>
                      </c:pt>
                      <c:pt idx="669">
                        <c:v>5.3532573845144205E-3</c:v>
                      </c:pt>
                      <c:pt idx="670">
                        <c:v>5.0000017045017118E-3</c:v>
                      </c:pt>
                      <c:pt idx="671">
                        <c:v>4.8767013530239215E-3</c:v>
                      </c:pt>
                      <c:pt idx="672">
                        <c:v>5.1077640661356827E-3</c:v>
                      </c:pt>
                      <c:pt idx="673">
                        <c:v>5.1228867867631851E-3</c:v>
                      </c:pt>
                      <c:pt idx="674">
                        <c:v>4.9119646306427451E-3</c:v>
                      </c:pt>
                      <c:pt idx="675">
                        <c:v>5.2657740029438752E-3</c:v>
                      </c:pt>
                      <c:pt idx="676">
                        <c:v>5.6675123639614612E-3</c:v>
                      </c:pt>
                      <c:pt idx="677">
                        <c:v>5.5647678386913082E-3</c:v>
                      </c:pt>
                      <c:pt idx="678">
                        <c:v>5.9338037489240205E-3</c:v>
                      </c:pt>
                      <c:pt idx="679">
                        <c:v>6.975723440865369E-3</c:v>
                      </c:pt>
                      <c:pt idx="680">
                        <c:v>8.7404538095725327E-3</c:v>
                      </c:pt>
                      <c:pt idx="681">
                        <c:v>1.0059600309172757E-2</c:v>
                      </c:pt>
                      <c:pt idx="682">
                        <c:v>1.3235143242879473E-2</c:v>
                      </c:pt>
                      <c:pt idx="683">
                        <c:v>1.557637571523956E-2</c:v>
                      </c:pt>
                      <c:pt idx="684">
                        <c:v>1.5229764342687907E-2</c:v>
                      </c:pt>
                      <c:pt idx="685">
                        <c:v>1.4880211479854015E-2</c:v>
                      </c:pt>
                      <c:pt idx="686">
                        <c:v>1.5084247088137218E-2</c:v>
                      </c:pt>
                      <c:pt idx="687">
                        <c:v>1.5601326473986538E-2</c:v>
                      </c:pt>
                      <c:pt idx="688">
                        <c:v>1.378084621298897E-2</c:v>
                      </c:pt>
                      <c:pt idx="689">
                        <c:v>1.1641266165020672E-2</c:v>
                      </c:pt>
                      <c:pt idx="690">
                        <c:v>1.0791131639481205E-2</c:v>
                      </c:pt>
                      <c:pt idx="691">
                        <c:v>8.1526402338774062E-3</c:v>
                      </c:pt>
                      <c:pt idx="692">
                        <c:v>6.7502322564058472E-3</c:v>
                      </c:pt>
                      <c:pt idx="693">
                        <c:v>5.4265524011941728E-3</c:v>
                      </c:pt>
                      <c:pt idx="694">
                        <c:v>5.2268771196822871E-3</c:v>
                      </c:pt>
                      <c:pt idx="695">
                        <c:v>4.9951915027460526E-3</c:v>
                      </c:pt>
                      <c:pt idx="696">
                        <c:v>5.0081686657559247E-3</c:v>
                      </c:pt>
                      <c:pt idx="697">
                        <c:v>5.7660003797643782E-3</c:v>
                      </c:pt>
                      <c:pt idx="698">
                        <c:v>5.4181778053318027E-3</c:v>
                      </c:pt>
                      <c:pt idx="699">
                        <c:v>5.3127686359236218E-3</c:v>
                      </c:pt>
                      <c:pt idx="700">
                        <c:v>4.8293952681319379E-3</c:v>
                      </c:pt>
                      <c:pt idx="701">
                        <c:v>4.9746702823064435E-3</c:v>
                      </c:pt>
                      <c:pt idx="702">
                        <c:v>5.3899741043903493E-3</c:v>
                      </c:pt>
                      <c:pt idx="703">
                        <c:v>7.3414718031355811E-3</c:v>
                      </c:pt>
                      <c:pt idx="704">
                        <c:v>8.848977498103084E-3</c:v>
                      </c:pt>
                      <c:pt idx="705">
                        <c:v>1.048840038078693E-2</c:v>
                      </c:pt>
                      <c:pt idx="706">
                        <c:v>1.2445197376142593E-2</c:v>
                      </c:pt>
                      <c:pt idx="707">
                        <c:v>1.4982021649387459E-2</c:v>
                      </c:pt>
                      <c:pt idx="708">
                        <c:v>1.5589076032105222E-2</c:v>
                      </c:pt>
                      <c:pt idx="709">
                        <c:v>1.5003788677476015E-2</c:v>
                      </c:pt>
                      <c:pt idx="710">
                        <c:v>1.5782418458068288E-2</c:v>
                      </c:pt>
                      <c:pt idx="711">
                        <c:v>1.5558034658185609E-2</c:v>
                      </c:pt>
                      <c:pt idx="712">
                        <c:v>1.3528362529468914E-2</c:v>
                      </c:pt>
                      <c:pt idx="713">
                        <c:v>1.2105917812310116E-2</c:v>
                      </c:pt>
                      <c:pt idx="714">
                        <c:v>1.0058492924595914E-2</c:v>
                      </c:pt>
                      <c:pt idx="715">
                        <c:v>9.0179574633756192E-3</c:v>
                      </c:pt>
                      <c:pt idx="716">
                        <c:v>7.3326819380568949E-3</c:v>
                      </c:pt>
                      <c:pt idx="717">
                        <c:v>5.6739144310463318E-3</c:v>
                      </c:pt>
                      <c:pt idx="718">
                        <c:v>5.8669800108651898E-3</c:v>
                      </c:pt>
                      <c:pt idx="719">
                        <c:v>5.1787404963576714E-3</c:v>
                      </c:pt>
                      <c:pt idx="720">
                        <c:v>5.4770422167445786E-3</c:v>
                      </c:pt>
                      <c:pt idx="721">
                        <c:v>5.3892127774937699E-3</c:v>
                      </c:pt>
                      <c:pt idx="722">
                        <c:v>4.8010877498864055E-3</c:v>
                      </c:pt>
                      <c:pt idx="723">
                        <c:v>4.9779924360369701E-3</c:v>
                      </c:pt>
                      <c:pt idx="724">
                        <c:v>5.1938286112171491E-3</c:v>
                      </c:pt>
                      <c:pt idx="725">
                        <c:v>5.8499193672282125E-3</c:v>
                      </c:pt>
                      <c:pt idx="726">
                        <c:v>5.7840299849060929E-3</c:v>
                      </c:pt>
                      <c:pt idx="727">
                        <c:v>6.6102173189713431E-3</c:v>
                      </c:pt>
                      <c:pt idx="728">
                        <c:v>8.374567024230218E-3</c:v>
                      </c:pt>
                      <c:pt idx="729">
                        <c:v>1.0255399744665694E-2</c:v>
                      </c:pt>
                      <c:pt idx="730">
                        <c:v>1.3076545008014834E-2</c:v>
                      </c:pt>
                      <c:pt idx="731">
                        <c:v>1.4792589675211364E-2</c:v>
                      </c:pt>
                      <c:pt idx="732">
                        <c:v>1.5610323973673382E-2</c:v>
                      </c:pt>
                      <c:pt idx="733">
                        <c:v>1.5354275896046618E-2</c:v>
                      </c:pt>
                      <c:pt idx="734">
                        <c:v>1.4901320998350072E-2</c:v>
                      </c:pt>
                      <c:pt idx="735">
                        <c:v>1.5719159114116168E-2</c:v>
                      </c:pt>
                      <c:pt idx="736">
                        <c:v>1.3931381303903477E-2</c:v>
                      </c:pt>
                      <c:pt idx="737">
                        <c:v>1.2042762285662076E-2</c:v>
                      </c:pt>
                      <c:pt idx="738">
                        <c:v>1.0136978806479615E-2</c:v>
                      </c:pt>
                      <c:pt idx="739">
                        <c:v>8.207421164663076E-3</c:v>
                      </c:pt>
                      <c:pt idx="740">
                        <c:v>7.4097835892195426E-3</c:v>
                      </c:pt>
                      <c:pt idx="741">
                        <c:v>5.4674910247693139E-3</c:v>
                      </c:pt>
                      <c:pt idx="742">
                        <c:v>4.8480823828661529E-3</c:v>
                      </c:pt>
                      <c:pt idx="743">
                        <c:v>5.3671689032610027E-3</c:v>
                      </c:pt>
                      <c:pt idx="744">
                        <c:v>5.1135778351641048E-3</c:v>
                      </c:pt>
                      <c:pt idx="745">
                        <c:v>5.0013513294547389E-3</c:v>
                      </c:pt>
                      <c:pt idx="746">
                        <c:v>5.0794565478901503E-3</c:v>
                      </c:pt>
                      <c:pt idx="747">
                        <c:v>5.748732101519243E-3</c:v>
                      </c:pt>
                      <c:pt idx="748">
                        <c:v>5.7494588226477961E-3</c:v>
                      </c:pt>
                      <c:pt idx="749">
                        <c:v>5.4086958248925898E-3</c:v>
                      </c:pt>
                      <c:pt idx="750">
                        <c:v>5.6942280168777839E-3</c:v>
                      </c:pt>
                      <c:pt idx="751">
                        <c:v>6.5975170021056826E-3</c:v>
                      </c:pt>
                      <c:pt idx="752">
                        <c:v>9.2190169756085592E-3</c:v>
                      </c:pt>
                      <c:pt idx="753">
                        <c:v>9.9584476492318129E-3</c:v>
                      </c:pt>
                      <c:pt idx="754">
                        <c:v>1.2569328266053012E-2</c:v>
                      </c:pt>
                      <c:pt idx="755">
                        <c:v>1.4780996742922546E-2</c:v>
                      </c:pt>
                      <c:pt idx="756">
                        <c:v>1.5881598589231733E-2</c:v>
                      </c:pt>
                      <c:pt idx="757">
                        <c:v>1.5580424590098641E-2</c:v>
                      </c:pt>
                      <c:pt idx="758">
                        <c:v>1.4925372007128367E-2</c:v>
                      </c:pt>
                      <c:pt idx="759">
                        <c:v>1.5678739577061427E-2</c:v>
                      </c:pt>
                      <c:pt idx="760">
                        <c:v>1.3208916684817924E-2</c:v>
                      </c:pt>
                      <c:pt idx="761">
                        <c:v>1.218350394422513E-2</c:v>
                      </c:pt>
                      <c:pt idx="762">
                        <c:v>1.0191309862280944E-2</c:v>
                      </c:pt>
                      <c:pt idx="763">
                        <c:v>8.6831812634889684E-3</c:v>
                      </c:pt>
                      <c:pt idx="764">
                        <c:v>6.9321547789202281E-3</c:v>
                      </c:pt>
                      <c:pt idx="765">
                        <c:v>5.659656854619487E-3</c:v>
                      </c:pt>
                      <c:pt idx="766">
                        <c:v>5.438006910410886E-3</c:v>
                      </c:pt>
                      <c:pt idx="767">
                        <c:v>5.4977018602562931E-3</c:v>
                      </c:pt>
                      <c:pt idx="768">
                        <c:v>5.501473888971163E-3</c:v>
                      </c:pt>
                      <c:pt idx="769">
                        <c:v>5.8710980972603221E-3</c:v>
                      </c:pt>
                      <c:pt idx="770">
                        <c:v>5.9333192681716518E-3</c:v>
                      </c:pt>
                      <c:pt idx="771">
                        <c:v>4.9304095050007758E-3</c:v>
                      </c:pt>
                      <c:pt idx="772">
                        <c:v>5.1317804691459511E-3</c:v>
                      </c:pt>
                      <c:pt idx="773">
                        <c:v>5.4721628034528668E-3</c:v>
                      </c:pt>
                      <c:pt idx="774">
                        <c:v>5.3401764042004703E-3</c:v>
                      </c:pt>
                      <c:pt idx="775">
                        <c:v>6.6048188191592362E-3</c:v>
                      </c:pt>
                      <c:pt idx="776">
                        <c:v>9.0617683656969462E-3</c:v>
                      </c:pt>
                      <c:pt idx="777">
                        <c:v>1.0530550206242989E-2</c:v>
                      </c:pt>
                      <c:pt idx="778">
                        <c:v>1.260286125527052E-2</c:v>
                      </c:pt>
                      <c:pt idx="779">
                        <c:v>1.5751930776437099E-2</c:v>
                      </c:pt>
                      <c:pt idx="780">
                        <c:v>1.5738711373051044E-2</c:v>
                      </c:pt>
                      <c:pt idx="781">
                        <c:v>1.5827855831486853E-2</c:v>
                      </c:pt>
                      <c:pt idx="782">
                        <c:v>1.5289459292533314E-2</c:v>
                      </c:pt>
                      <c:pt idx="783">
                        <c:v>1.5249628053535016E-2</c:v>
                      </c:pt>
                      <c:pt idx="784">
                        <c:v>1.4168050151435501E-2</c:v>
                      </c:pt>
                      <c:pt idx="785">
                        <c:v>1.2111108677514063E-2</c:v>
                      </c:pt>
                      <c:pt idx="786">
                        <c:v>1.0139401210241459E-2</c:v>
                      </c:pt>
                      <c:pt idx="787">
                        <c:v>9.0215910690183837E-3</c:v>
                      </c:pt>
                      <c:pt idx="788">
                        <c:v>7.2425339123483217E-3</c:v>
                      </c:pt>
                      <c:pt idx="789">
                        <c:v>5.3360583178053379E-3</c:v>
                      </c:pt>
                      <c:pt idx="790">
                        <c:v>5.5736961268420997E-3</c:v>
                      </c:pt>
                      <c:pt idx="791">
                        <c:v>5.7662772259085889E-3</c:v>
                      </c:pt>
                      <c:pt idx="792">
                        <c:v>5.8890930966340104E-3</c:v>
                      </c:pt>
                      <c:pt idx="793">
                        <c:v>5.0752346441909381E-3</c:v>
                      </c:pt>
                      <c:pt idx="794">
                        <c:v>5.5855659052751281E-3</c:v>
                      </c:pt>
                      <c:pt idx="795">
                        <c:v>5.475761803327605E-3</c:v>
                      </c:pt>
                      <c:pt idx="796">
                        <c:v>5.0205921364773745E-3</c:v>
                      </c:pt>
                      <c:pt idx="797">
                        <c:v>5.6739836425823845E-3</c:v>
                      </c:pt>
                      <c:pt idx="798">
                        <c:v>5.4088688537327215E-3</c:v>
                      </c:pt>
                      <c:pt idx="799">
                        <c:v>6.9408754324628615E-3</c:v>
                      </c:pt>
                      <c:pt idx="800">
                        <c:v>8.9389178892034966E-3</c:v>
                      </c:pt>
                      <c:pt idx="801">
                        <c:v>1.0914293567886889E-2</c:v>
                      </c:pt>
                      <c:pt idx="802">
                        <c:v>1.2464611212005358E-2</c:v>
                      </c:pt>
                      <c:pt idx="803">
                        <c:v>1.5621467030977859E-2</c:v>
                      </c:pt>
                      <c:pt idx="804">
                        <c:v>1.4819824414648082E-2</c:v>
                      </c:pt>
                      <c:pt idx="805">
                        <c:v>1.5476503468715593E-2</c:v>
                      </c:pt>
                      <c:pt idx="806">
                        <c:v>1.5032061589953521E-2</c:v>
                      </c:pt>
                      <c:pt idx="807">
                        <c:v>1.5575441359502852E-2</c:v>
                      </c:pt>
                      <c:pt idx="808">
                        <c:v>1.4064682722340873E-2</c:v>
                      </c:pt>
                      <c:pt idx="809">
                        <c:v>1.232836368918332E-2</c:v>
                      </c:pt>
                      <c:pt idx="810">
                        <c:v>1.0116284557199874E-2</c:v>
                      </c:pt>
                      <c:pt idx="811">
                        <c:v>8.4232919456112814E-3</c:v>
                      </c:pt>
                      <c:pt idx="812">
                        <c:v>7.3860440323534849E-3</c:v>
                      </c:pt>
                      <c:pt idx="813">
                        <c:v>4.9474009371017003E-3</c:v>
                      </c:pt>
                      <c:pt idx="814">
                        <c:v>5.4757271975595786E-3</c:v>
                      </c:pt>
                      <c:pt idx="815">
                        <c:v>5.3295870391844146E-3</c:v>
                      </c:pt>
                      <c:pt idx="816">
                        <c:v>4.8150684801690404E-3</c:v>
                      </c:pt>
                      <c:pt idx="817">
                        <c:v>5.3632584514740275E-3</c:v>
                      </c:pt>
                      <c:pt idx="818">
                        <c:v>5.226980936986367E-3</c:v>
                      </c:pt>
                      <c:pt idx="819">
                        <c:v>4.9772657149084179E-3</c:v>
                      </c:pt>
                      <c:pt idx="820">
                        <c:v>5.7415341017697675E-3</c:v>
                      </c:pt>
                      <c:pt idx="821">
                        <c:v>5.3163330300303327E-3</c:v>
                      </c:pt>
                      <c:pt idx="822">
                        <c:v>4.8887441602970825E-3</c:v>
                      </c:pt>
                      <c:pt idx="823">
                        <c:v>7.482075038626532E-3</c:v>
                      </c:pt>
                      <c:pt idx="824">
                        <c:v>8.4903233182782693E-3</c:v>
                      </c:pt>
                      <c:pt idx="825">
                        <c:v>9.8469824704190273E-3</c:v>
                      </c:pt>
                      <c:pt idx="826">
                        <c:v>1.2766684961107135E-2</c:v>
                      </c:pt>
                      <c:pt idx="827">
                        <c:v>1.527762411986831E-2</c:v>
                      </c:pt>
                      <c:pt idx="828">
                        <c:v>1.5896167617570813E-2</c:v>
                      </c:pt>
                      <c:pt idx="829">
                        <c:v>1.4854914663426774E-2</c:v>
                      </c:pt>
                      <c:pt idx="830">
                        <c:v>1.5590460262826273E-2</c:v>
                      </c:pt>
                      <c:pt idx="831">
                        <c:v>1.5281119302438969E-2</c:v>
                      </c:pt>
                      <c:pt idx="832">
                        <c:v>1.3883383103650965E-2</c:v>
                      </c:pt>
                      <c:pt idx="833">
                        <c:v>1.2499281577465332E-2</c:v>
                      </c:pt>
                      <c:pt idx="834">
                        <c:v>1.0079983106540262E-2</c:v>
                      </c:pt>
                      <c:pt idx="835">
                        <c:v>9.0296196072004922E-3</c:v>
                      </c:pt>
                      <c:pt idx="836">
                        <c:v>7.3657996580580856E-3</c:v>
                      </c:pt>
                      <c:pt idx="837">
                        <c:v>5.613838817752635E-3</c:v>
                      </c:pt>
                      <c:pt idx="838">
                        <c:v>5.1986734187408337E-3</c:v>
                      </c:pt>
                      <c:pt idx="839">
                        <c:v>5.1181111907755532E-3</c:v>
                      </c:pt>
                      <c:pt idx="840">
                        <c:v>5.2776783871449299E-3</c:v>
                      </c:pt>
                      <c:pt idx="841">
                        <c:v>5.3194475491527022E-3</c:v>
                      </c:pt>
                      <c:pt idx="842">
                        <c:v>5.6454684897286949E-3</c:v>
                      </c:pt>
                      <c:pt idx="843">
                        <c:v>5.779946504278986E-3</c:v>
                      </c:pt>
                      <c:pt idx="844">
                        <c:v>5.4111874401904852E-3</c:v>
                      </c:pt>
                      <c:pt idx="845">
                        <c:v>4.8006032691340367E-3</c:v>
                      </c:pt>
                      <c:pt idx="846">
                        <c:v>5.8491234345636068E-3</c:v>
                      </c:pt>
                      <c:pt idx="847">
                        <c:v>6.9417059708954936E-3</c:v>
                      </c:pt>
                      <c:pt idx="848">
                        <c:v>8.1520865415889848E-3</c:v>
                      </c:pt>
                      <c:pt idx="849">
                        <c:v>1.0622463126120904E-2</c:v>
                      </c:pt>
                      <c:pt idx="850">
                        <c:v>1.2500047518464313E-2</c:v>
                      </c:pt>
                      <c:pt idx="851">
                        <c:v>1.4943540035342187E-2</c:v>
                      </c:pt>
                      <c:pt idx="852">
                        <c:v>1.5370402183946884E-2</c:v>
                      </c:pt>
                      <c:pt idx="853">
                        <c:v>1.5395283731157809E-2</c:v>
                      </c:pt>
                      <c:pt idx="854">
                        <c:v>1.5799790553617504E-2</c:v>
                      </c:pt>
                      <c:pt idx="855">
                        <c:v>1.5270149273974628E-2</c:v>
                      </c:pt>
                      <c:pt idx="856">
                        <c:v>1.415157780585497E-2</c:v>
                      </c:pt>
                      <c:pt idx="857">
                        <c:v>1.1533399986082623E-2</c:v>
                      </c:pt>
                      <c:pt idx="858">
                        <c:v>1.0692989681358551E-2</c:v>
                      </c:pt>
                      <c:pt idx="859">
                        <c:v>8.742530155654113E-3</c:v>
                      </c:pt>
                      <c:pt idx="860">
                        <c:v>7.0045154398632702E-3</c:v>
                      </c:pt>
                      <c:pt idx="861">
                        <c:v>5.7365162654059512E-3</c:v>
                      </c:pt>
                      <c:pt idx="862">
                        <c:v>5.725165573493317E-3</c:v>
                      </c:pt>
                      <c:pt idx="863">
                        <c:v>5.6874798921126507E-3</c:v>
                      </c:pt>
                      <c:pt idx="864">
                        <c:v>5.3041864054530936E-3</c:v>
                      </c:pt>
                      <c:pt idx="865">
                        <c:v>4.9748779169146015E-3</c:v>
                      </c:pt>
                      <c:pt idx="866">
                        <c:v>5.1307769018731873E-3</c:v>
                      </c:pt>
                      <c:pt idx="867">
                        <c:v>5.3913583351114019E-3</c:v>
                      </c:pt>
                      <c:pt idx="868">
                        <c:v>4.8936235735887942E-3</c:v>
                      </c:pt>
                      <c:pt idx="869">
                        <c:v>5.4989130621372149E-3</c:v>
                      </c:pt>
                      <c:pt idx="870">
                        <c:v>5.8878472889850623E-3</c:v>
                      </c:pt>
                      <c:pt idx="871">
                        <c:v>7.3835524170555895E-3</c:v>
                      </c:pt>
                      <c:pt idx="872">
                        <c:v>9.2232042735397434E-3</c:v>
                      </c:pt>
                      <c:pt idx="873">
                        <c:v>1.0685930104681182E-2</c:v>
                      </c:pt>
                      <c:pt idx="874">
                        <c:v>1.3034533605630878E-2</c:v>
                      </c:pt>
                      <c:pt idx="875">
                        <c:v>1.5785325342582503E-2</c:v>
                      </c:pt>
                      <c:pt idx="876">
                        <c:v>1.5462557344200982E-2</c:v>
                      </c:pt>
                      <c:pt idx="877">
                        <c:v>1.4827437683613873E-2</c:v>
                      </c:pt>
                      <c:pt idx="878">
                        <c:v>1.497136307283535E-2</c:v>
                      </c:pt>
                      <c:pt idx="879">
                        <c:v>1.5158926335538021E-2</c:v>
                      </c:pt>
                      <c:pt idx="880">
                        <c:v>1.3163202465255151E-2</c:v>
                      </c:pt>
                      <c:pt idx="881">
                        <c:v>1.1780450564022544E-2</c:v>
                      </c:pt>
                      <c:pt idx="882">
                        <c:v>9.8094698178784918E-3</c:v>
                      </c:pt>
                      <c:pt idx="883">
                        <c:v>8.360378659339425E-3</c:v>
                      </c:pt>
                      <c:pt idx="884">
                        <c:v>7.2158874709680534E-3</c:v>
                      </c:pt>
                      <c:pt idx="885">
                        <c:v>5.1214679502741061E-3</c:v>
                      </c:pt>
                      <c:pt idx="886">
                        <c:v>5.6660935274723823E-3</c:v>
                      </c:pt>
                      <c:pt idx="887">
                        <c:v>5.7790467543103021E-3</c:v>
                      </c:pt>
                      <c:pt idx="888">
                        <c:v>5.6717688734286998E-3</c:v>
                      </c:pt>
                      <c:pt idx="889">
                        <c:v>5.324846048964809E-3</c:v>
                      </c:pt>
                      <c:pt idx="890">
                        <c:v>5.4588049769947059E-3</c:v>
                      </c:pt>
                      <c:pt idx="891">
                        <c:v>5.7436796593873995E-3</c:v>
                      </c:pt>
                      <c:pt idx="892">
                        <c:v>4.9611394270081509E-3</c:v>
                      </c:pt>
                      <c:pt idx="893">
                        <c:v>5.798529801709122E-3</c:v>
                      </c:pt>
                      <c:pt idx="894">
                        <c:v>5.4621271307252334E-3</c:v>
                      </c:pt>
                      <c:pt idx="895">
                        <c:v>6.9708094218056318E-3</c:v>
                      </c:pt>
                      <c:pt idx="896">
                        <c:v>8.4038435039804869E-3</c:v>
                      </c:pt>
                      <c:pt idx="897">
                        <c:v>1.0081367337261315E-2</c:v>
                      </c:pt>
                      <c:pt idx="898">
                        <c:v>1.3188598484884068E-2</c:v>
                      </c:pt>
                      <c:pt idx="899">
                        <c:v>1.5425217720500583E-2</c:v>
                      </c:pt>
                      <c:pt idx="900">
                        <c:v>1.4991849687506933E-2</c:v>
                      </c:pt>
                      <c:pt idx="901">
                        <c:v>1.5555058562135344E-2</c:v>
                      </c:pt>
                      <c:pt idx="902">
                        <c:v>1.4979183976409299E-2</c:v>
                      </c:pt>
                      <c:pt idx="903">
                        <c:v>1.4955409813775215E-2</c:v>
                      </c:pt>
                      <c:pt idx="904">
                        <c:v>1.3281934855353467E-2</c:v>
                      </c:pt>
                      <c:pt idx="905">
                        <c:v>1.1460381815547082E-2</c:v>
                      </c:pt>
                      <c:pt idx="906">
                        <c:v>1.0444347238089419E-2</c:v>
                      </c:pt>
                      <c:pt idx="907">
                        <c:v>9.2171828699031642E-3</c:v>
                      </c:pt>
                      <c:pt idx="908">
                        <c:v>6.8815957518337696E-3</c:v>
                      </c:pt>
                      <c:pt idx="909">
                        <c:v>5.2763287621919027E-3</c:v>
                      </c:pt>
                      <c:pt idx="910">
                        <c:v>4.9058740154701123E-3</c:v>
                      </c:pt>
                      <c:pt idx="911">
                        <c:v>4.9909349932788149E-3</c:v>
                      </c:pt>
                      <c:pt idx="912">
                        <c:v>5.2961578672709869E-3</c:v>
                      </c:pt>
                      <c:pt idx="913">
                        <c:v>5.1528207761059562E-3</c:v>
                      </c:pt>
                      <c:pt idx="914">
                        <c:v>5.5441774067156464E-3</c:v>
                      </c:pt>
                      <c:pt idx="915">
                        <c:v>5.021353463373953E-3</c:v>
                      </c:pt>
                      <c:pt idx="916">
                        <c:v>5.8646960301754524E-3</c:v>
                      </c:pt>
                      <c:pt idx="917">
                        <c:v>5.7928890615208308E-3</c:v>
                      </c:pt>
                      <c:pt idx="918">
                        <c:v>5.1556238433160878E-3</c:v>
                      </c:pt>
                      <c:pt idx="919">
                        <c:v>7.0311272754755138E-3</c:v>
                      </c:pt>
                      <c:pt idx="920">
                        <c:v>8.3508274673641594E-3</c:v>
                      </c:pt>
                      <c:pt idx="921">
                        <c:v>1.0401401479968752E-2</c:v>
                      </c:pt>
                      <c:pt idx="922">
                        <c:v>1.2378961936140208E-2</c:v>
                      </c:pt>
                      <c:pt idx="923">
                        <c:v>1.5502492400503361E-2</c:v>
                      </c:pt>
                      <c:pt idx="924">
                        <c:v>1.5042443320361419E-2</c:v>
                      </c:pt>
                      <c:pt idx="925">
                        <c:v>1.5597208387591406E-2</c:v>
                      </c:pt>
                      <c:pt idx="926">
                        <c:v>1.5684172682641558E-2</c:v>
                      </c:pt>
                      <c:pt idx="927">
                        <c:v>1.5178651623313029E-2</c:v>
                      </c:pt>
                      <c:pt idx="928">
                        <c:v>1.3778735261139364E-2</c:v>
                      </c:pt>
                      <c:pt idx="929">
                        <c:v>1.2543300114394815E-2</c:v>
                      </c:pt>
                      <c:pt idx="930">
                        <c:v>1.0740018920106327E-2</c:v>
                      </c:pt>
                      <c:pt idx="931">
                        <c:v>8.1282777731868754E-3</c:v>
                      </c:pt>
                      <c:pt idx="932">
                        <c:v>6.6742379898200406E-3</c:v>
                      </c:pt>
                      <c:pt idx="933">
                        <c:v>5.8800955969471663E-3</c:v>
                      </c:pt>
                      <c:pt idx="934">
                        <c:v>4.9879588972285517E-3</c:v>
                      </c:pt>
                      <c:pt idx="935">
                        <c:v>4.8896439102657672E-3</c:v>
                      </c:pt>
                      <c:pt idx="936">
                        <c:v>5.8339315024000509E-3</c:v>
                      </c:pt>
                      <c:pt idx="937">
                        <c:v>5.3668228455807394E-3</c:v>
                      </c:pt>
                      <c:pt idx="938">
                        <c:v>5.4399794391883863E-3</c:v>
                      </c:pt>
                      <c:pt idx="939">
                        <c:v>4.9387494950951195E-3</c:v>
                      </c:pt>
                      <c:pt idx="940">
                        <c:v>5.9117944804592789E-3</c:v>
                      </c:pt>
                      <c:pt idx="941">
                        <c:v>5.8772579239690075E-3</c:v>
                      </c:pt>
                      <c:pt idx="942">
                        <c:v>5.3549876729157364E-3</c:v>
                      </c:pt>
                      <c:pt idx="943">
                        <c:v>7.3569405814433476E-3</c:v>
                      </c:pt>
                      <c:pt idx="944">
                        <c:v>9.0977929702123483E-3</c:v>
                      </c:pt>
                      <c:pt idx="945">
                        <c:v>9.9106916893554886E-3</c:v>
                      </c:pt>
                      <c:pt idx="946">
                        <c:v>1.2777516566499374E-2</c:v>
                      </c:pt>
                      <c:pt idx="947">
                        <c:v>1.5202079728266846E-2</c:v>
                      </c:pt>
                      <c:pt idx="948">
                        <c:v>1.569846486483643E-2</c:v>
                      </c:pt>
                      <c:pt idx="949">
                        <c:v>1.4980291360986142E-2</c:v>
                      </c:pt>
                      <c:pt idx="950">
                        <c:v>1.5036075859044576E-2</c:v>
                      </c:pt>
                      <c:pt idx="951">
                        <c:v>1.5419438557240185E-2</c:v>
                      </c:pt>
                      <c:pt idx="952">
                        <c:v>1.4016546099016258E-2</c:v>
                      </c:pt>
                      <c:pt idx="953">
                        <c:v>1.2329194227615954E-2</c:v>
                      </c:pt>
                      <c:pt idx="954">
                        <c:v>9.9509381975701021E-3</c:v>
                      </c:pt>
                      <c:pt idx="955">
                        <c:v>8.9206806494536248E-3</c:v>
                      </c:pt>
                      <c:pt idx="956">
                        <c:v>7.3517151104713716E-3</c:v>
                      </c:pt>
                      <c:pt idx="957">
                        <c:v>5.3631892399379748E-3</c:v>
                      </c:pt>
                      <c:pt idx="958">
                        <c:v>5.1060337777343668E-3</c:v>
                      </c:pt>
                      <c:pt idx="959">
                        <c:v>5.1610915546642473E-3</c:v>
                      </c:pt>
                      <c:pt idx="960">
                        <c:v>5.087069816855941E-3</c:v>
                      </c:pt>
                      <c:pt idx="961">
                        <c:v>4.9731130227452592E-3</c:v>
                      </c:pt>
                      <c:pt idx="962">
                        <c:v>4.8096353745889081E-3</c:v>
                      </c:pt>
                      <c:pt idx="963">
                        <c:v>5.1190455465122643E-3</c:v>
                      </c:pt>
                      <c:pt idx="964">
                        <c:v>5.8563906458491341E-3</c:v>
                      </c:pt>
                      <c:pt idx="965">
                        <c:v>4.9194048707684049E-3</c:v>
                      </c:pt>
                      <c:pt idx="966">
                        <c:v>4.9342853510197238E-3</c:v>
                      </c:pt>
                      <c:pt idx="967">
                        <c:v>6.7501976506378208E-3</c:v>
                      </c:pt>
                      <c:pt idx="968">
                        <c:v>8.6885797633010752E-3</c:v>
                      </c:pt>
                      <c:pt idx="969">
                        <c:v>1.07171099016729E-2</c:v>
                      </c:pt>
                      <c:pt idx="970">
                        <c:v>1.2538805978653795E-2</c:v>
                      </c:pt>
                      <c:pt idx="971">
                        <c:v>1.5697392086027613E-2</c:v>
                      </c:pt>
                      <c:pt idx="972">
                        <c:v>1.5189483228705267E-2</c:v>
                      </c:pt>
                      <c:pt idx="973">
                        <c:v>1.4900767306061651E-2</c:v>
                      </c:pt>
                      <c:pt idx="974">
                        <c:v>1.4986797245375091E-2</c:v>
                      </c:pt>
                      <c:pt idx="975">
                        <c:v>1.5877134445156336E-2</c:v>
                      </c:pt>
                      <c:pt idx="976">
                        <c:v>1.3375058977112303E-2</c:v>
                      </c:pt>
                      <c:pt idx="977">
                        <c:v>1.1611366781445929E-2</c:v>
                      </c:pt>
                      <c:pt idx="978">
                        <c:v>1.0033645983153013E-2</c:v>
                      </c:pt>
                      <c:pt idx="979">
                        <c:v>8.5905762282505269E-3</c:v>
                      </c:pt>
                      <c:pt idx="980">
                        <c:v>7.0597808514013087E-3</c:v>
                      </c:pt>
                      <c:pt idx="981">
                        <c:v>5.598612279821052E-3</c:v>
                      </c:pt>
                      <c:pt idx="982">
                        <c:v>5.0409057223088265E-3</c:v>
                      </c:pt>
                      <c:pt idx="983">
                        <c:v>5.0056078389219766E-3</c:v>
                      </c:pt>
                      <c:pt idx="984">
                        <c:v>5.2906209443867756E-3</c:v>
                      </c:pt>
                      <c:pt idx="985">
                        <c:v>5.6962351514233105E-3</c:v>
                      </c:pt>
                      <c:pt idx="986">
                        <c:v>4.9424523122739367E-3</c:v>
                      </c:pt>
                      <c:pt idx="987">
                        <c:v>4.985640310770788E-3</c:v>
                      </c:pt>
                      <c:pt idx="988">
                        <c:v>5.4924417835162925E-3</c:v>
                      </c:pt>
                      <c:pt idx="989">
                        <c:v>4.8087702303882488E-3</c:v>
                      </c:pt>
                      <c:pt idx="990">
                        <c:v>5.751085293745033E-3</c:v>
                      </c:pt>
                      <c:pt idx="991">
                        <c:v>6.5440164847369864E-3</c:v>
                      </c:pt>
                      <c:pt idx="992">
                        <c:v>8.488143154892611E-3</c:v>
                      </c:pt>
                      <c:pt idx="993">
                        <c:v>1.0776631822678176E-2</c:v>
                      </c:pt>
                      <c:pt idx="994">
                        <c:v>1.2776374576154504E-2</c:v>
                      </c:pt>
                      <c:pt idx="995">
                        <c:v>1.5096151472338271E-2</c:v>
                      </c:pt>
                      <c:pt idx="996">
                        <c:v>1.4846886125244665E-2</c:v>
                      </c:pt>
                      <c:pt idx="997">
                        <c:v>1.5328840656547271E-2</c:v>
                      </c:pt>
                      <c:pt idx="998">
                        <c:v>1.5072065857791951E-2</c:v>
                      </c:pt>
                      <c:pt idx="999">
                        <c:v>1.5069678059798135E-2</c:v>
                      </c:pt>
                      <c:pt idx="1000">
                        <c:v>1.3585185200568138E-2</c:v>
                      </c:pt>
                      <c:pt idx="1001">
                        <c:v>1.2209250635636716E-2</c:v>
                      </c:pt>
                      <c:pt idx="1002">
                        <c:v>1.0575053223924843E-2</c:v>
                      </c:pt>
                      <c:pt idx="1003">
                        <c:v>9.1169991714669576E-3</c:v>
                      </c:pt>
                      <c:pt idx="1004">
                        <c:v>6.7138615942101808E-3</c:v>
                      </c:pt>
                      <c:pt idx="1005">
                        <c:v>4.8277341912666746E-3</c:v>
                      </c:pt>
                      <c:pt idx="1006">
                        <c:v>4.8370431428657558E-3</c:v>
                      </c:pt>
                      <c:pt idx="1007">
                        <c:v>5.2421382633818965E-3</c:v>
                      </c:pt>
                      <c:pt idx="1008">
                        <c:v>5.6664395851526456E-3</c:v>
                      </c:pt>
                      <c:pt idx="1009">
                        <c:v>4.833997835279439E-3</c:v>
                      </c:pt>
                      <c:pt idx="1010">
                        <c:v>5.2407886384288694E-3</c:v>
                      </c:pt>
                      <c:pt idx="1011">
                        <c:v>5.2284689850114977E-3</c:v>
                      </c:pt>
                      <c:pt idx="1012">
                        <c:v>4.9251494282607743E-3</c:v>
                      </c:pt>
                      <c:pt idx="1013">
                        <c:v>5.5086026771845858E-3</c:v>
                      </c:pt>
                      <c:pt idx="1014">
                        <c:v>4.810431307253513E-3</c:v>
                      </c:pt>
                      <c:pt idx="1015">
                        <c:v>6.8949881840599568E-3</c:v>
                      </c:pt>
                      <c:pt idx="1016">
                        <c:v>8.4297632242322038E-3</c:v>
                      </c:pt>
                      <c:pt idx="1017">
                        <c:v>1.0214080457642265E-2</c:v>
                      </c:pt>
                      <c:pt idx="1018">
                        <c:v>1.3341555979560417E-2</c:v>
                      </c:pt>
                      <c:pt idx="1019">
                        <c:v>1.5434734306707821E-2</c:v>
                      </c:pt>
                      <c:pt idx="1020">
                        <c:v>1.5130722634596569E-2</c:v>
                      </c:pt>
                      <c:pt idx="1021">
                        <c:v>1.5588660762888904E-2</c:v>
                      </c:pt>
                      <c:pt idx="1022">
                        <c:v>1.5206578478110268E-2</c:v>
                      </c:pt>
                      <c:pt idx="1023">
                        <c:v>1.5056043387195763E-2</c:v>
                      </c:pt>
                      <c:pt idx="1024">
                        <c:v>1.3267192798174253E-2</c:v>
                      </c:pt>
                      <c:pt idx="1025">
                        <c:v>1.1808031361139525E-2</c:v>
                      </c:pt>
                      <c:pt idx="1026">
                        <c:v>1.0666100999602099E-2</c:v>
                      </c:pt>
                      <c:pt idx="1027">
                        <c:v>8.4387953296870735E-3</c:v>
                      </c:pt>
                      <c:pt idx="1028">
                        <c:v>7.5850618042728702E-3</c:v>
                      </c:pt>
                      <c:pt idx="1029">
                        <c:v>4.9027941021157701E-3</c:v>
                      </c:pt>
                      <c:pt idx="1030">
                        <c:v>5.7549265339959547E-3</c:v>
                      </c:pt>
                      <c:pt idx="1031">
                        <c:v>5.4511917080289152E-3</c:v>
                      </c:pt>
                      <c:pt idx="1032">
                        <c:v>5.32474223166073E-3</c:v>
                      </c:pt>
                      <c:pt idx="1033">
                        <c:v>5.8309554063497877E-3</c:v>
                      </c:pt>
                      <c:pt idx="1034">
                        <c:v>5.5190882248965616E-3</c:v>
                      </c:pt>
                      <c:pt idx="1035">
                        <c:v>5.4429209294706241E-3</c:v>
                      </c:pt>
                      <c:pt idx="1036">
                        <c:v>4.8502279404837841E-3</c:v>
                      </c:pt>
                      <c:pt idx="1037">
                        <c:v>5.3527729037620517E-3</c:v>
                      </c:pt>
                      <c:pt idx="1038">
                        <c:v>5.8483275018990019E-3</c:v>
                      </c:pt>
                      <c:pt idx="1039">
                        <c:v>7.1862995393055466E-3</c:v>
                      </c:pt>
                      <c:pt idx="1040">
                        <c:v>9.2076316779278987E-3</c:v>
                      </c:pt>
                      <c:pt idx="1041">
                        <c:v>1.0415243787179281E-2</c:v>
                      </c:pt>
                      <c:pt idx="1042">
                        <c:v>1.3279577049025272E-2</c:v>
                      </c:pt>
                      <c:pt idx="1043">
                        <c:v>1.5639427424583519E-2</c:v>
                      </c:pt>
                      <c:pt idx="1044">
                        <c:v>1.5200003382185268E-2</c:v>
                      </c:pt>
                      <c:pt idx="1045">
                        <c:v>1.5647352145461552E-2</c:v>
                      </c:pt>
                      <c:pt idx="1046">
                        <c:v>1.521862128538343E-2</c:v>
                      </c:pt>
                      <c:pt idx="1047">
                        <c:v>1.4893742335152308E-2</c:v>
                      </c:pt>
                      <c:pt idx="1048">
                        <c:v>1.3950691322462164E-2</c:v>
                      </c:pt>
                      <c:pt idx="1049">
                        <c:v>1.1980437297446666E-2</c:v>
                      </c:pt>
                      <c:pt idx="1050">
                        <c:v>1.0917200452401101E-2</c:v>
                      </c:pt>
                      <c:pt idx="1051">
                        <c:v>9.1498054395559112E-3</c:v>
                      </c:pt>
                      <c:pt idx="1052">
                        <c:v>6.7597834483811119E-3</c:v>
                      </c:pt>
                      <c:pt idx="1053">
                        <c:v>5.6302073460290855E-3</c:v>
                      </c:pt>
                      <c:pt idx="1054">
                        <c:v>5.6954046129906793E-3</c:v>
                      </c:pt>
                      <c:pt idx="1055">
                        <c:v>5.2283305619393924E-3</c:v>
                      </c:pt>
                      <c:pt idx="1056">
                        <c:v>5.17320357347346E-3</c:v>
                      </c:pt>
                      <c:pt idx="1057">
                        <c:v>5.7471402361900315E-3</c:v>
                      </c:pt>
                      <c:pt idx="1058">
                        <c:v>5.0427398280142215E-3</c:v>
                      </c:pt>
                      <c:pt idx="1059">
                        <c:v>5.8794380873546659E-3</c:v>
                      </c:pt>
                      <c:pt idx="1060">
                        <c:v>5.8405065983250523E-3</c:v>
                      </c:pt>
                      <c:pt idx="1061">
                        <c:v>5.4531642368064156E-3</c:v>
                      </c:pt>
                      <c:pt idx="1062">
                        <c:v>4.9753277918989439E-3</c:v>
                      </c:pt>
                      <c:pt idx="1063">
                        <c:v>7.1396855697740897E-3</c:v>
                      </c:pt>
                      <c:pt idx="1064">
                        <c:v>8.9414095045013929E-3</c:v>
                      </c:pt>
                      <c:pt idx="1065">
                        <c:v>1.0425556306051126E-2</c:v>
                      </c:pt>
                      <c:pt idx="1066">
                        <c:v>1.2561645785551169E-2</c:v>
                      </c:pt>
                      <c:pt idx="1067">
                        <c:v>1.5402516336675314E-2</c:v>
                      </c:pt>
                      <c:pt idx="1068">
                        <c:v>1.4892704162111518E-2</c:v>
                      </c:pt>
                      <c:pt idx="1069">
                        <c:v>1.5844881869355804E-2</c:v>
                      </c:pt>
                      <c:pt idx="1070">
                        <c:v>1.5661056029599975E-2</c:v>
                      </c:pt>
                      <c:pt idx="1071">
                        <c:v>1.5010848254153386E-2</c:v>
                      </c:pt>
                      <c:pt idx="1072">
                        <c:v>1.376240133863094E-2</c:v>
                      </c:pt>
                      <c:pt idx="1073">
                        <c:v>1.2176063704099472E-2</c:v>
                      </c:pt>
                      <c:pt idx="1074">
                        <c:v>9.9456089092940479E-3</c:v>
                      </c:pt>
                      <c:pt idx="1075">
                        <c:v>8.6255626597251406E-3</c:v>
                      </c:pt>
                      <c:pt idx="1076">
                        <c:v>7.4826979424510061E-3</c:v>
                      </c:pt>
                      <c:pt idx="1077">
                        <c:v>5.4926148123564241E-3</c:v>
                      </c:pt>
                      <c:pt idx="1078">
                        <c:v>4.9713481285759168E-3</c:v>
                      </c:pt>
                      <c:pt idx="1079">
                        <c:v>5.0125635982952669E-3</c:v>
                      </c:pt>
                      <c:pt idx="1080">
                        <c:v>5.431881689470227E-3</c:v>
                      </c:pt>
                      <c:pt idx="1081">
                        <c:v>4.9809339263192079E-3</c:v>
                      </c:pt>
                      <c:pt idx="1082">
                        <c:v>5.1103594987376572E-3</c:v>
                      </c:pt>
                      <c:pt idx="1083">
                        <c:v>5.3663037590603443E-3</c:v>
                      </c:pt>
                      <c:pt idx="1084">
                        <c:v>5.5067685714791899E-3</c:v>
                      </c:pt>
                      <c:pt idx="1085">
                        <c:v>5.7441641401397682E-3</c:v>
                      </c:pt>
                      <c:pt idx="1086">
                        <c:v>4.8114348745262759E-3</c:v>
                      </c:pt>
                      <c:pt idx="1087">
                        <c:v>7.5018003264015363E-3</c:v>
                      </c:pt>
                      <c:pt idx="1088">
                        <c:v>9.0542243082672082E-3</c:v>
                      </c:pt>
                      <c:pt idx="1089">
                        <c:v>1.0861450560110694E-2</c:v>
                      </c:pt>
                      <c:pt idx="1090">
                        <c:v>1.2824511199479121E-2</c:v>
                      </c:pt>
                      <c:pt idx="1091">
                        <c:v>1.5230940938800803E-2</c:v>
                      </c:pt>
                      <c:pt idx="1092">
                        <c:v>1.5713518373927881E-2</c:v>
                      </c:pt>
                      <c:pt idx="1093">
                        <c:v>1.506445258882616E-2</c:v>
                      </c:pt>
                      <c:pt idx="1094">
                        <c:v>1.5361404684260041E-2</c:v>
                      </c:pt>
                      <c:pt idx="1095">
                        <c:v>1.5482801718496381E-2</c:v>
                      </c:pt>
                      <c:pt idx="1096">
                        <c:v>1.3729387435933826E-2</c:v>
                      </c:pt>
                      <c:pt idx="1097">
                        <c:v>1.2356636601660828E-2</c:v>
                      </c:pt>
                      <c:pt idx="1098">
                        <c:v>1.0076211077825392E-2</c:v>
                      </c:pt>
                      <c:pt idx="1099">
                        <c:v>9.1357554977372253E-3</c:v>
                      </c:pt>
                      <c:pt idx="1100">
                        <c:v>6.9622964028711555E-3</c:v>
                      </c:pt>
                      <c:pt idx="1101">
                        <c:v>5.3476858558621819E-3</c:v>
                      </c:pt>
                      <c:pt idx="1102">
                        <c:v>5.4173472668991706E-3</c:v>
                      </c:pt>
                      <c:pt idx="1103">
                        <c:v>5.3554029421320525E-3</c:v>
                      </c:pt>
                      <c:pt idx="1104">
                        <c:v>5.5580197139261751E-3</c:v>
                      </c:pt>
                      <c:pt idx="1105">
                        <c:v>5.2270847542904451E-3</c:v>
                      </c:pt>
                      <c:pt idx="1106">
                        <c:v>4.9743242246261801E-3</c:v>
                      </c:pt>
                      <c:pt idx="1107">
                        <c:v>5.6105166640221076E-3</c:v>
                      </c:pt>
                      <c:pt idx="1108">
                        <c:v>4.8716489108920789E-3</c:v>
                      </c:pt>
                      <c:pt idx="1109">
                        <c:v>5.1375250266383213E-3</c:v>
                      </c:pt>
                      <c:pt idx="1110">
                        <c:v>4.9491658312710435E-3</c:v>
                      </c:pt>
                      <c:pt idx="1111">
                        <c:v>6.903881866442722E-3</c:v>
                      </c:pt>
                      <c:pt idx="1112">
                        <c:v>8.9527948021820535E-3</c:v>
                      </c:pt>
                      <c:pt idx="1113">
                        <c:v>1.0592563742546163E-2</c:v>
                      </c:pt>
                      <c:pt idx="1114">
                        <c:v>1.2582374640598937E-2</c:v>
                      </c:pt>
                      <c:pt idx="1115">
                        <c:v>1.4935649920232184E-2</c:v>
                      </c:pt>
                      <c:pt idx="1116">
                        <c:v>1.5159687662434602E-2</c:v>
                      </c:pt>
                      <c:pt idx="1117">
                        <c:v>1.5281915235103577E-2</c:v>
                      </c:pt>
                      <c:pt idx="1118">
                        <c:v>1.4784111262044916E-2</c:v>
                      </c:pt>
                      <c:pt idx="1119">
                        <c:v>1.5018219282742993E-2</c:v>
                      </c:pt>
                      <c:pt idx="1120">
                        <c:v>1.4018449416257706E-2</c:v>
                      </c:pt>
                      <c:pt idx="1121">
                        <c:v>1.1804743813177023E-2</c:v>
                      </c:pt>
                      <c:pt idx="1122">
                        <c:v>1.0710604017283951E-2</c:v>
                      </c:pt>
                      <c:pt idx="1123">
                        <c:v>8.2543811918747954E-3</c:v>
                      </c:pt>
                      <c:pt idx="1124">
                        <c:v>6.9973174401137955E-3</c:v>
                      </c:pt>
                      <c:pt idx="1125">
                        <c:v>4.8975686311437949E-3</c:v>
                      </c:pt>
                      <c:pt idx="1126">
                        <c:v>5.105134027765682E-3</c:v>
                      </c:pt>
                      <c:pt idx="1127">
                        <c:v>5.7647891778834564E-3</c:v>
                      </c:pt>
                      <c:pt idx="1128">
                        <c:v>5.4463815062732561E-3</c:v>
                      </c:pt>
                      <c:pt idx="1129">
                        <c:v>5.8754584240316389E-3</c:v>
                      </c:pt>
                      <c:pt idx="1130">
                        <c:v>5.840471992557026E-3</c:v>
                      </c:pt>
                      <c:pt idx="1131">
                        <c:v>4.8680845167853671E-3</c:v>
                      </c:pt>
                      <c:pt idx="1132">
                        <c:v>5.8141370030889939E-3</c:v>
                      </c:pt>
                      <c:pt idx="1133">
                        <c:v>5.7881826770692516E-3</c:v>
                      </c:pt>
                      <c:pt idx="1134">
                        <c:v>5.032081251462114E-3</c:v>
                      </c:pt>
                      <c:pt idx="1135">
                        <c:v>7.3674607349233498E-3</c:v>
                      </c:pt>
                      <c:pt idx="1136">
                        <c:v>8.7869985675679396E-3</c:v>
                      </c:pt>
                      <c:pt idx="1137">
                        <c:v>9.8026178758092806E-3</c:v>
                      </c:pt>
                      <c:pt idx="1138">
                        <c:v>1.2785683527753586E-2</c:v>
                      </c:pt>
                      <c:pt idx="1139">
                        <c:v>1.5098089395347746E-2</c:v>
                      </c:pt>
                      <c:pt idx="1140">
                        <c:v>1.4796050252013996E-2</c:v>
                      </c:pt>
                      <c:pt idx="1141">
                        <c:v>1.5483805285769148E-2</c:v>
                      </c:pt>
                      <c:pt idx="1142">
                        <c:v>1.499839017766391E-2</c:v>
                      </c:pt>
                      <c:pt idx="1143">
                        <c:v>1.5188894930648816E-2</c:v>
                      </c:pt>
                      <c:pt idx="1144">
                        <c:v>1.3719074917061981E-2</c:v>
                      </c:pt>
                      <c:pt idx="1145">
                        <c:v>1.2042762285662076E-2</c:v>
                      </c:pt>
                      <c:pt idx="1146">
                        <c:v>1.090941415459518E-2</c:v>
                      </c:pt>
                      <c:pt idx="1147">
                        <c:v>9.2557683012525153E-3</c:v>
                      </c:pt>
                      <c:pt idx="1148">
                        <c:v>6.6015658769647614E-3</c:v>
                      </c:pt>
                      <c:pt idx="1149">
                        <c:v>5.5372562531103807E-3</c:v>
                      </c:pt>
                      <c:pt idx="1150">
                        <c:v>5.6746757579429112E-3</c:v>
                      </c:pt>
                      <c:pt idx="1151">
                        <c:v>5.3917043927916653E-3</c:v>
                      </c:pt>
                      <c:pt idx="1152">
                        <c:v>5.6375783746186927E-3</c:v>
                      </c:pt>
                      <c:pt idx="1153">
                        <c:v>5.6543275663434329E-3</c:v>
                      </c:pt>
                      <c:pt idx="1154">
                        <c:v>4.8043060863128539E-3</c:v>
                      </c:pt>
                      <c:pt idx="1155">
                        <c:v>5.930377777889414E-3</c:v>
                      </c:pt>
                      <c:pt idx="1156">
                        <c:v>5.2532121091503192E-3</c:v>
                      </c:pt>
                      <c:pt idx="1157">
                        <c:v>5.5949786741782883E-3</c:v>
                      </c:pt>
                      <c:pt idx="1158">
                        <c:v>5.7072397856556814E-3</c:v>
                      </c:pt>
                      <c:pt idx="1159">
                        <c:v>6.9116335584806189E-3</c:v>
                      </c:pt>
                      <c:pt idx="1160">
                        <c:v>8.9494380426834996E-3</c:v>
                      </c:pt>
                      <c:pt idx="1161">
                        <c:v>1.0356967673822954E-2</c:v>
                      </c:pt>
                      <c:pt idx="1162">
                        <c:v>1.2316533130620722E-2</c:v>
                      </c:pt>
                      <c:pt idx="1163">
                        <c:v>1.5842874734810275E-2</c:v>
                      </c:pt>
                      <c:pt idx="1164">
                        <c:v>1.4864189009257827E-2</c:v>
                      </c:pt>
                      <c:pt idx="1165">
                        <c:v>1.5366111068711621E-2</c:v>
                      </c:pt>
                      <c:pt idx="1166">
                        <c:v>1.5653927241386551E-2</c:v>
                      </c:pt>
                      <c:pt idx="1167">
                        <c:v>1.5163252056541312E-2</c:v>
                      </c:pt>
                      <c:pt idx="1168">
                        <c:v>1.4169884257140896E-2</c:v>
                      </c:pt>
                      <c:pt idx="1169">
                        <c:v>1.252302113433139E-2</c:v>
                      </c:pt>
                      <c:pt idx="1170">
                        <c:v>9.8485397299802116E-3</c:v>
                      </c:pt>
                      <c:pt idx="1171">
                        <c:v>8.4063697250464087E-3</c:v>
                      </c:pt>
                      <c:pt idx="1172">
                        <c:v>7.2440565661414796E-3</c:v>
                      </c:pt>
                      <c:pt idx="1173">
                        <c:v>4.8397423927718092E-3</c:v>
                      </c:pt>
                      <c:pt idx="1174">
                        <c:v>5.0651643656952784E-3</c:v>
                      </c:pt>
                      <c:pt idx="1175">
                        <c:v>5.5593693388792022E-3</c:v>
                      </c:pt>
                      <c:pt idx="1176">
                        <c:v>5.399836748277851E-3</c:v>
                      </c:pt>
                      <c:pt idx="1177">
                        <c:v>4.9825950031844712E-3</c:v>
                      </c:pt>
                      <c:pt idx="1178">
                        <c:v>4.8039254228645642E-3</c:v>
                      </c:pt>
                      <c:pt idx="1179">
                        <c:v>5.5421356664020925E-3</c:v>
                      </c:pt>
                      <c:pt idx="1180">
                        <c:v>5.3493469327274452E-3</c:v>
                      </c:pt>
                      <c:pt idx="1181">
                        <c:v>5.0176160404271112E-3</c:v>
                      </c:pt>
                      <c:pt idx="1182">
                        <c:v>5.183308457737147E-3</c:v>
                      </c:pt>
                      <c:pt idx="1183">
                        <c:v>6.4763276024774972E-3</c:v>
                      </c:pt>
                      <c:pt idx="1184">
                        <c:v>8.5825476900684219E-3</c:v>
                      </c:pt>
                      <c:pt idx="1185">
                        <c:v>1.0075345933624734E-2</c:v>
                      </c:pt>
                      <c:pt idx="1186">
                        <c:v>1.2697092761606198E-2</c:v>
                      </c:pt>
                      <c:pt idx="1187">
                        <c:v>1.5185849623062502E-2</c:v>
                      </c:pt>
                      <c:pt idx="1188">
                        <c:v>1.5837337811926065E-2</c:v>
                      </c:pt>
                      <c:pt idx="1189">
                        <c:v>1.5205713333909611E-2</c:v>
                      </c:pt>
                      <c:pt idx="1190">
                        <c:v>1.5366249491783725E-2</c:v>
                      </c:pt>
                      <c:pt idx="1191">
                        <c:v>1.5086011982306559E-2</c:v>
                      </c:pt>
                      <c:pt idx="1192">
                        <c:v>1.3355472112409403E-2</c:v>
                      </c:pt>
                      <c:pt idx="1193">
                        <c:v>1.1562226590848549E-2</c:v>
                      </c:pt>
                      <c:pt idx="1194">
                        <c:v>1.0819093100046475E-2</c:v>
                      </c:pt>
                      <c:pt idx="1195">
                        <c:v>9.0461957700850998E-3</c:v>
                      </c:pt>
                      <c:pt idx="1196">
                        <c:v>6.8912853668811405E-3</c:v>
                      </c:pt>
                      <c:pt idx="1197">
                        <c:v>5.357479288213631E-3</c:v>
                      </c:pt>
                      <c:pt idx="1198">
                        <c:v>5.1293926711521347E-3</c:v>
                      </c:pt>
                      <c:pt idx="1199">
                        <c:v>5.0635378945980414E-3</c:v>
                      </c:pt>
                      <c:pt idx="1200">
                        <c:v>5.4888427836415551E-3</c:v>
                      </c:pt>
                      <c:pt idx="1201">
                        <c:v>5.6286500864679012E-3</c:v>
                      </c:pt>
                      <c:pt idx="1202">
                        <c:v>5.4377300642666753E-3</c:v>
                      </c:pt>
                      <c:pt idx="1203">
                        <c:v>4.9391301585434092E-3</c:v>
                      </c:pt>
                      <c:pt idx="1204">
                        <c:v>5.7039176319251539E-3</c:v>
                      </c:pt>
                      <c:pt idx="1205">
                        <c:v>5.5310272148656426E-3</c:v>
                      </c:pt>
                      <c:pt idx="1206">
                        <c:v>5.0023548967275018E-3</c:v>
                      </c:pt>
                      <c:pt idx="1207">
                        <c:v>7.348808225957161E-3</c:v>
                      </c:pt>
                      <c:pt idx="1208">
                        <c:v>8.7635358568460917E-3</c:v>
                      </c:pt>
                      <c:pt idx="1209">
                        <c:v>1.0186707295133442E-2</c:v>
                      </c:pt>
                      <c:pt idx="1210">
                        <c:v>1.2734432385306601E-2</c:v>
                      </c:pt>
                      <c:pt idx="1211">
                        <c:v>1.4894261421672703E-2</c:v>
                      </c:pt>
                      <c:pt idx="1212">
                        <c:v>1.5580874465082982E-2</c:v>
                      </c:pt>
                      <c:pt idx="1213">
                        <c:v>1.530683138808253E-2</c:v>
                      </c:pt>
                      <c:pt idx="1214">
                        <c:v>1.5645725674364314E-2</c:v>
                      </c:pt>
                      <c:pt idx="1215">
                        <c:v>1.5630741376808917E-2</c:v>
                      </c:pt>
                      <c:pt idx="1216">
                        <c:v>1.4052224645851397E-2</c:v>
                      </c:pt>
                      <c:pt idx="1217">
                        <c:v>1.2520979394017836E-2</c:v>
                      </c:pt>
                      <c:pt idx="1218">
                        <c:v>1.0627480962484722E-2</c:v>
                      </c:pt>
                      <c:pt idx="1219">
                        <c:v>9.163889987142626E-3</c:v>
                      </c:pt>
                      <c:pt idx="1220">
                        <c:v>6.6647906151488549E-3</c:v>
                      </c:pt>
                      <c:pt idx="1221">
                        <c:v>4.8552803826156276E-3</c:v>
                      </c:pt>
                      <c:pt idx="1222">
                        <c:v>5.782403513808855E-3</c:v>
                      </c:pt>
                      <c:pt idx="1223">
                        <c:v>5.2532467149183455E-3</c:v>
                      </c:pt>
                      <c:pt idx="1224">
                        <c:v>5.3791078932300838E-3</c:v>
                      </c:pt>
                      <c:pt idx="1225">
                        <c:v>5.4081421326041693E-3</c:v>
                      </c:pt>
                      <c:pt idx="1226">
                        <c:v>5.2632823876459798E-3</c:v>
                      </c:pt>
                      <c:pt idx="1227">
                        <c:v>5.2194714853246544E-3</c:v>
                      </c:pt>
                      <c:pt idx="1228">
                        <c:v>5.906292163343093E-3</c:v>
                      </c:pt>
                      <c:pt idx="1229">
                        <c:v>5.3859944410673223E-3</c:v>
                      </c:pt>
                      <c:pt idx="1230">
                        <c:v>5.7475901111743739E-3</c:v>
                      </c:pt>
                      <c:pt idx="1231">
                        <c:v>7.0308158235632768E-3</c:v>
                      </c:pt>
                      <c:pt idx="1232">
                        <c:v>9.0271625976706231E-3</c:v>
                      </c:pt>
                      <c:pt idx="1233">
                        <c:v>9.8852564498561404E-3</c:v>
                      </c:pt>
                      <c:pt idx="1234">
                        <c:v>1.2378546666923894E-2</c:v>
                      </c:pt>
                      <c:pt idx="1235">
                        <c:v>1.5716113806529854E-2</c:v>
                      </c:pt>
                      <c:pt idx="1236">
                        <c:v>1.5726633960009857E-2</c:v>
                      </c:pt>
                      <c:pt idx="1237">
                        <c:v>1.5022025917225889E-2</c:v>
                      </c:pt>
                      <c:pt idx="1238">
                        <c:v>1.5896582886787129E-2</c:v>
                      </c:pt>
                      <c:pt idx="1239">
                        <c:v>1.4859482624806247E-2</c:v>
                      </c:pt>
                      <c:pt idx="1240">
                        <c:v>1.3972458350550722E-2</c:v>
                      </c:pt>
                      <c:pt idx="1241">
                        <c:v>1.254797189307837E-2</c:v>
                      </c:pt>
                      <c:pt idx="1242">
                        <c:v>1.0682538739414603E-2</c:v>
                      </c:pt>
                      <c:pt idx="1243">
                        <c:v>8.9581240904581076E-3</c:v>
                      </c:pt>
                      <c:pt idx="1244">
                        <c:v>7.4349419825746792E-3</c:v>
                      </c:pt>
                      <c:pt idx="1245">
                        <c:v>5.3953379984344289E-3</c:v>
                      </c:pt>
                      <c:pt idx="1246">
                        <c:v>4.9616239077605196E-3</c:v>
                      </c:pt>
                      <c:pt idx="1247">
                        <c:v>5.6143579042730301E-3</c:v>
                      </c:pt>
                      <c:pt idx="1248">
                        <c:v>5.17320357347346E-3</c:v>
                      </c:pt>
                      <c:pt idx="1249">
                        <c:v>4.9303402934647231E-3</c:v>
                      </c:pt>
                      <c:pt idx="1250">
                        <c:v>5.3720483165527137E-3</c:v>
                      </c:pt>
                      <c:pt idx="1251">
                        <c:v>5.6912865265955461E-3</c:v>
                      </c:pt>
                      <c:pt idx="1252">
                        <c:v>4.8206746145893044E-3</c:v>
                      </c:pt>
                      <c:pt idx="1253">
                        <c:v>5.1507098242563496E-3</c:v>
                      </c:pt>
                      <c:pt idx="1254">
                        <c:v>5.1608147085200366E-3</c:v>
                      </c:pt>
                      <c:pt idx="1255">
                        <c:v>7.1543584154172505E-3</c:v>
                      </c:pt>
                      <c:pt idx="1256">
                        <c:v>8.5661445560239434E-3</c:v>
                      </c:pt>
                      <c:pt idx="1257">
                        <c:v>1.0667139172642889E-2</c:v>
                      </c:pt>
                      <c:pt idx="1258">
                        <c:v>1.3320308037992255E-2</c:v>
                      </c:pt>
                      <c:pt idx="1259">
                        <c:v>1.5586272964895089E-2</c:v>
                      </c:pt>
                      <c:pt idx="1260">
                        <c:v>1.5715041027721036E-2</c:v>
                      </c:pt>
                      <c:pt idx="1261">
                        <c:v>1.5883813358385415E-2</c:v>
                      </c:pt>
                      <c:pt idx="1262">
                        <c:v>1.5361577713100172E-2</c:v>
                      </c:pt>
                      <c:pt idx="1263">
                        <c:v>1.4862424115088485E-2</c:v>
                      </c:pt>
                      <c:pt idx="1264">
                        <c:v>1.4194177506295376E-2</c:v>
                      </c:pt>
                      <c:pt idx="1265">
                        <c:v>1.2444881310127952E-2</c:v>
                      </c:pt>
                      <c:pt idx="1266">
                        <c:v>1.0081021279581052E-2</c:v>
                      </c:pt>
                      <c:pt idx="1267">
                        <c:v>8.9016820828071736E-3</c:v>
                      </c:pt>
                      <c:pt idx="1268">
                        <c:v>6.5562323208502781E-3</c:v>
                      </c:pt>
                      <c:pt idx="1269">
                        <c:v>4.9874398107081566E-3</c:v>
                      </c:pt>
                      <c:pt idx="1270">
                        <c:v>5.5324114455866961E-3</c:v>
                      </c:pt>
                      <c:pt idx="1271">
                        <c:v>5.7321559386346336E-3</c:v>
                      </c:pt>
                      <c:pt idx="1272">
                        <c:v>5.3847140276503487E-3</c:v>
                      </c:pt>
                      <c:pt idx="1273">
                        <c:v>4.8471826328974682E-3</c:v>
                      </c:pt>
                      <c:pt idx="1274">
                        <c:v>5.1679088909654322E-3</c:v>
                      </c:pt>
                      <c:pt idx="1275">
                        <c:v>5.1972199764837284E-3</c:v>
                      </c:pt>
                      <c:pt idx="1276">
                        <c:v>5.6843653729902821E-3</c:v>
                      </c:pt>
                      <c:pt idx="1277">
                        <c:v>4.8890556122093195E-3</c:v>
                      </c:pt>
                      <c:pt idx="1278">
                        <c:v>5.4732701880297087E-3</c:v>
                      </c:pt>
                      <c:pt idx="1279">
                        <c:v>7.3641731869608477E-3</c:v>
                      </c:pt>
                      <c:pt idx="1280">
                        <c:v>8.7072322722672648E-3</c:v>
                      </c:pt>
                      <c:pt idx="1281">
                        <c:v>1.0035895358074726E-2</c:v>
                      </c:pt>
                      <c:pt idx="1282">
                        <c:v>1.2927636388197564E-2</c:v>
                      </c:pt>
                      <c:pt idx="1283">
                        <c:v>1.5344897732911483E-2</c:v>
                      </c:pt>
                      <c:pt idx="1284">
                        <c:v>1.4916858988193891E-2</c:v>
                      </c:pt>
                      <c:pt idx="1285">
                        <c:v>1.5239592380807384E-2</c:v>
                      </c:pt>
                      <c:pt idx="1286">
                        <c:v>1.5208204949207507E-2</c:v>
                      </c:pt>
                      <c:pt idx="1287">
                        <c:v>1.5499135641004807E-2</c:v>
                      </c:pt>
                      <c:pt idx="1288">
                        <c:v>1.4124273854882201E-2</c:v>
                      </c:pt>
                      <c:pt idx="1289">
                        <c:v>1.2497966558280331E-2</c:v>
                      </c:pt>
                      <c:pt idx="1290">
                        <c:v>1.0174456853252124E-2</c:v>
                      </c:pt>
                      <c:pt idx="1291">
                        <c:v>8.514651173200773E-3</c:v>
                      </c:pt>
                      <c:pt idx="1292">
                        <c:v>7.2181368458897645E-3</c:v>
                      </c:pt>
                      <c:pt idx="1293">
                        <c:v>5.8236535892962323E-3</c:v>
                      </c:pt>
                      <c:pt idx="1294">
                        <c:v>5.3261264623817826E-3</c:v>
                      </c:pt>
                      <c:pt idx="1295">
                        <c:v>5.6940895938056785E-3</c:v>
                      </c:pt>
                      <c:pt idx="1296">
                        <c:v>5.7288683906721333E-3</c:v>
                      </c:pt>
                      <c:pt idx="1297">
                        <c:v>4.9453938025561736E-3</c:v>
                      </c:pt>
                      <c:pt idx="1298">
                        <c:v>5.0914647493952849E-3</c:v>
                      </c:pt>
                      <c:pt idx="1299">
                        <c:v>5.2814850216278252E-3</c:v>
                      </c:pt>
                      <c:pt idx="1300">
                        <c:v>5.4726472842052355E-3</c:v>
                      </c:pt>
                      <c:pt idx="1301">
                        <c:v>5.4496344484677309E-3</c:v>
                      </c:pt>
                      <c:pt idx="1302">
                        <c:v>5.0029431947839495E-3</c:v>
                      </c:pt>
                      <c:pt idx="1303">
                        <c:v>6.7134463249938657E-3</c:v>
                      </c:pt>
                      <c:pt idx="1304">
                        <c:v>8.7254349062491111E-3</c:v>
                      </c:pt>
                      <c:pt idx="1305">
                        <c:v>1.065838391333223E-2</c:v>
                      </c:pt>
                      <c:pt idx="1306">
                        <c:v>1.3064432989205619E-2</c:v>
                      </c:pt>
                      <c:pt idx="1307">
                        <c:v>1.4959181842490085E-2</c:v>
                      </c:pt>
                      <c:pt idx="1308">
                        <c:v>1.4896787642738623E-2</c:v>
                      </c:pt>
                      <c:pt idx="1309">
                        <c:v>1.5336419319745035E-2</c:v>
                      </c:pt>
                      <c:pt idx="1310">
                        <c:v>1.5086911732275244E-2</c:v>
                      </c:pt>
                      <c:pt idx="1311">
                        <c:v>1.5652023924145105E-2</c:v>
                      </c:pt>
                      <c:pt idx="1312">
                        <c:v>1.3408072879809415E-2</c:v>
                      </c:pt>
                      <c:pt idx="1313">
                        <c:v>1.242051884943742E-2</c:v>
                      </c:pt>
                      <c:pt idx="1314">
                        <c:v>1.0206017313692131E-2</c:v>
                      </c:pt>
                      <c:pt idx="1315">
                        <c:v>9.2479473976785648E-3</c:v>
                      </c:pt>
                      <c:pt idx="1316">
                        <c:v>7.5263012101641734E-3</c:v>
                      </c:pt>
                      <c:pt idx="1317">
                        <c:v>5.0780031056330451E-3</c:v>
                      </c:pt>
                      <c:pt idx="1318">
                        <c:v>5.4631653037660235E-3</c:v>
                      </c:pt>
                      <c:pt idx="1319">
                        <c:v>4.9339392933394604E-3</c:v>
                      </c:pt>
                      <c:pt idx="1320">
                        <c:v>5.1890530152295163E-3</c:v>
                      </c:pt>
                      <c:pt idx="1321">
                        <c:v>5.0810138074513346E-3</c:v>
                      </c:pt>
                      <c:pt idx="1322">
                        <c:v>4.949927158167622E-3</c:v>
                      </c:pt>
                      <c:pt idx="1323">
                        <c:v>4.9940841181692107E-3</c:v>
                      </c:pt>
                      <c:pt idx="1324">
                        <c:v>4.8163834993540404E-3</c:v>
                      </c:pt>
                      <c:pt idx="1325">
                        <c:v>5.927713133751387E-3</c:v>
                      </c:pt>
                      <c:pt idx="1326">
                        <c:v>5.7686650239024053E-3</c:v>
                      </c:pt>
                      <c:pt idx="1327">
                        <c:v>6.9014940684489056E-3</c:v>
                      </c:pt>
                      <c:pt idx="1328">
                        <c:v>8.6033803624202664E-3</c:v>
                      </c:pt>
                      <c:pt idx="1329">
                        <c:v>9.81805204834902E-3</c:v>
                      </c:pt>
                      <c:pt idx="1330">
                        <c:v>1.3176313437234723E-2</c:v>
                      </c:pt>
                      <c:pt idx="1331">
                        <c:v>1.4989496495281144E-2</c:v>
                      </c:pt>
                      <c:pt idx="1332">
                        <c:v>1.5014793311708385E-2</c:v>
                      </c:pt>
                      <c:pt idx="1333">
                        <c:v>1.4971501495907456E-2</c:v>
                      </c:pt>
                      <c:pt idx="1334">
                        <c:v>1.5501108169782309E-2</c:v>
                      </c:pt>
                      <c:pt idx="1335">
                        <c:v>1.5188687296040662E-2</c:v>
                      </c:pt>
                      <c:pt idx="1336">
                        <c:v>1.3979794773372302E-2</c:v>
                      </c:pt>
                      <c:pt idx="1337">
                        <c:v>1.2004176854312725E-2</c:v>
                      </c:pt>
                      <c:pt idx="1338">
                        <c:v>9.8930427476620619E-3</c:v>
                      </c:pt>
                      <c:pt idx="1339">
                        <c:v>9.0040459446290386E-3</c:v>
                      </c:pt>
                      <c:pt idx="1340">
                        <c:v>6.7347634780980806E-3</c:v>
                      </c:pt>
                      <c:pt idx="1341">
                        <c:v>5.6924285169404143E-3</c:v>
                      </c:pt>
                      <c:pt idx="1342">
                        <c:v>5.2104047741017576E-3</c:v>
                      </c:pt>
                      <c:pt idx="1343">
                        <c:v>5.1862499480193839E-3</c:v>
                      </c:pt>
                      <c:pt idx="1344">
                        <c:v>5.6269890096026379E-3</c:v>
                      </c:pt>
                      <c:pt idx="1345">
                        <c:v>5.6888641228337042E-3</c:v>
                      </c:pt>
                      <c:pt idx="1346">
                        <c:v>5.7910549558154367E-3</c:v>
                      </c:pt>
                      <c:pt idx="1347">
                        <c:v>5.4752773225752362E-3</c:v>
                      </c:pt>
                      <c:pt idx="1348">
                        <c:v>5.587919097500919E-3</c:v>
                      </c:pt>
                      <c:pt idx="1349">
                        <c:v>5.2375010904663691E-3</c:v>
                      </c:pt>
                      <c:pt idx="1350">
                        <c:v>5.3711485665840298E-3</c:v>
                      </c:pt>
                      <c:pt idx="1351">
                        <c:v>7.1488560983010646E-3</c:v>
                      </c:pt>
                      <c:pt idx="1352">
                        <c:v>8.5309850957091989E-3</c:v>
                      </c:pt>
                      <c:pt idx="1353">
                        <c:v>9.988277821270505E-3</c:v>
                      </c:pt>
                      <c:pt idx="1354">
                        <c:v>1.2589399611508279E-2</c:v>
                      </c:pt>
                      <c:pt idx="1355">
                        <c:v>1.5362200616924645E-2</c:v>
                      </c:pt>
                      <c:pt idx="1356">
                        <c:v>1.4973231784308772E-2</c:v>
                      </c:pt>
                      <c:pt idx="1357">
                        <c:v>1.5458716103950061E-2</c:v>
                      </c:pt>
                      <c:pt idx="1358">
                        <c:v>1.5782626092676447E-2</c:v>
                      </c:pt>
                      <c:pt idx="1359">
                        <c:v>1.5364899866830701E-2</c:v>
                      </c:pt>
                      <c:pt idx="1360">
                        <c:v>1.3183827502998839E-2</c:v>
                      </c:pt>
                      <c:pt idx="1361">
                        <c:v>1.2478483510881513E-2</c:v>
                      </c:pt>
                      <c:pt idx="1362">
                        <c:v>9.8831454980065347E-3</c:v>
                      </c:pt>
                      <c:pt idx="1363">
                        <c:v>8.705917253082264E-3</c:v>
                      </c:pt>
                      <c:pt idx="1364">
                        <c:v>7.0844201582360503E-3</c:v>
                      </c:pt>
                      <c:pt idx="1365">
                        <c:v>5.1923405631920166E-3</c:v>
                      </c:pt>
                      <c:pt idx="1366">
                        <c:v>4.9177437939031416E-3</c:v>
                      </c:pt>
                      <c:pt idx="1367">
                        <c:v>5.077691653720808E-3</c:v>
                      </c:pt>
                      <c:pt idx="1368">
                        <c:v>5.3286526834477044E-3</c:v>
                      </c:pt>
                      <c:pt idx="1369">
                        <c:v>5.5986814913571046E-3</c:v>
                      </c:pt>
                      <c:pt idx="1370">
                        <c:v>5.1145814024368685E-3</c:v>
                      </c:pt>
                      <c:pt idx="1371">
                        <c:v>5.043397337606721E-3</c:v>
                      </c:pt>
                      <c:pt idx="1372">
                        <c:v>5.2269463312183398E-3</c:v>
                      </c:pt>
                      <c:pt idx="1373">
                        <c:v>5.527601243831037E-3</c:v>
                      </c:pt>
                      <c:pt idx="1374">
                        <c:v>4.8904398429303721E-3</c:v>
                      </c:pt>
                      <c:pt idx="1375">
                        <c:v>6.5849551083121266E-3</c:v>
                      </c:pt>
                      <c:pt idx="1376">
                        <c:v>8.5466269028570963E-3</c:v>
                      </c:pt>
                      <c:pt idx="1377">
                        <c:v>1.0836984282116083E-2</c:v>
                      </c:pt>
                      <c:pt idx="1378">
                        <c:v>1.2951029887383359E-2</c:v>
                      </c:pt>
                      <c:pt idx="1379">
                        <c:v>1.4851800144304404E-2</c:v>
                      </c:pt>
                      <c:pt idx="1380">
                        <c:v>1.5237481428957776E-2</c:v>
                      </c:pt>
                      <c:pt idx="1381">
                        <c:v>1.4830275356592031E-2</c:v>
                      </c:pt>
                      <c:pt idx="1382">
                        <c:v>1.5611154512106018E-2</c:v>
                      </c:pt>
                      <c:pt idx="1383">
                        <c:v>1.540075144250597E-2</c:v>
                      </c:pt>
                      <c:pt idx="1384">
                        <c:v>1.4046653117199158E-2</c:v>
                      </c:pt>
                      <c:pt idx="1385">
                        <c:v>1.1775986419947149E-2</c:v>
                      </c:pt>
                      <c:pt idx="1386">
                        <c:v>1.0084378039079604E-2</c:v>
                      </c:pt>
                      <c:pt idx="1387">
                        <c:v>8.2351749906201879E-3</c:v>
                      </c:pt>
                      <c:pt idx="1388">
                        <c:v>6.7111969500721546E-3</c:v>
                      </c:pt>
                      <c:pt idx="1389">
                        <c:v>5.6219019617027672E-3</c:v>
                      </c:pt>
                      <c:pt idx="1390">
                        <c:v>5.6949893437743624E-3</c:v>
                      </c:pt>
                      <c:pt idx="1391">
                        <c:v>5.6332526536154014E-3</c:v>
                      </c:pt>
                      <c:pt idx="1392">
                        <c:v>5.1659709679559582E-3</c:v>
                      </c:pt>
                      <c:pt idx="1393">
                        <c:v>5.0961365280788378E-3</c:v>
                      </c:pt>
                      <c:pt idx="1394">
                        <c:v>5.8333085985755768E-3</c:v>
                      </c:pt>
                      <c:pt idx="1395">
                        <c:v>5.196666284195307E-3</c:v>
                      </c:pt>
                      <c:pt idx="1396">
                        <c:v>4.8154491436173293E-3</c:v>
                      </c:pt>
                      <c:pt idx="1397">
                        <c:v>4.9650844845631516E-3</c:v>
                      </c:pt>
                      <c:pt idx="1398">
                        <c:v>5.5862926264036812E-3</c:v>
                      </c:pt>
                      <c:pt idx="1399">
                        <c:v>7.3441364472736073E-3</c:v>
                      </c:pt>
                      <c:pt idx="1400">
                        <c:v>8.3199937280527062E-3</c:v>
                      </c:pt>
                      <c:pt idx="1401">
                        <c:v>9.8778162097304806E-3</c:v>
                      </c:pt>
                      <c:pt idx="1402">
                        <c:v>1.287441271697308E-2</c:v>
                      </c:pt>
                      <c:pt idx="1403">
                        <c:v>1.5806815524526847E-2</c:v>
                      </c:pt>
                      <c:pt idx="1404">
                        <c:v>1.533081318532477E-2</c:v>
                      </c:pt>
                      <c:pt idx="1405">
                        <c:v>1.5220939871841196E-2</c:v>
                      </c:pt>
                      <c:pt idx="1406">
                        <c:v>1.5541458495301001E-2</c:v>
                      </c:pt>
                      <c:pt idx="1407">
                        <c:v>1.5434976547084003E-2</c:v>
                      </c:pt>
                      <c:pt idx="1408">
                        <c:v>1.4145452584914312E-2</c:v>
                      </c:pt>
                      <c:pt idx="1409">
                        <c:v>1.1845301773303875E-2</c:v>
                      </c:pt>
                      <c:pt idx="1410">
                        <c:v>1.0404931268307436E-2</c:v>
                      </c:pt>
                      <c:pt idx="1411">
                        <c:v>8.7487937996668774E-3</c:v>
                      </c:pt>
                      <c:pt idx="1412">
                        <c:v>7.4376412324807335E-3</c:v>
                      </c:pt>
                      <c:pt idx="1413">
                        <c:v>4.9109264576019558E-3</c:v>
                      </c:pt>
                      <c:pt idx="1414">
                        <c:v>5.8281869449076816E-3</c:v>
                      </c:pt>
                      <c:pt idx="1415">
                        <c:v>5.151055881936613E-3</c:v>
                      </c:pt>
                      <c:pt idx="1416">
                        <c:v>5.8283253679797861E-3</c:v>
                      </c:pt>
                      <c:pt idx="1417">
                        <c:v>5.1562121413725355E-3</c:v>
                      </c:pt>
                      <c:pt idx="1418">
                        <c:v>4.9644269749706512E-3</c:v>
                      </c:pt>
                      <c:pt idx="1419">
                        <c:v>4.8505393923960211E-3</c:v>
                      </c:pt>
                      <c:pt idx="1420">
                        <c:v>4.8208822491974624E-3</c:v>
                      </c:pt>
                      <c:pt idx="1421">
                        <c:v>4.8361087871290447E-3</c:v>
                      </c:pt>
                      <c:pt idx="1422">
                        <c:v>5.7395961787602926E-3</c:v>
                      </c:pt>
                      <c:pt idx="1423">
                        <c:v>7.0311964870115656E-3</c:v>
                      </c:pt>
                      <c:pt idx="1424">
                        <c:v>8.2108125299296553E-3</c:v>
                      </c:pt>
                      <c:pt idx="1425">
                        <c:v>1.0633813818033541E-2</c:v>
                      </c:pt>
                      <c:pt idx="1426">
                        <c:v>1.2930785513087959E-2</c:v>
                      </c:pt>
                      <c:pt idx="1427">
                        <c:v>1.4843633183050191E-2</c:v>
                      </c:pt>
                      <c:pt idx="1428">
                        <c:v>1.5672372115744581E-2</c:v>
                      </c:pt>
                      <c:pt idx="1429">
                        <c:v>1.5085077626569849E-2</c:v>
                      </c:pt>
                      <c:pt idx="1430">
                        <c:v>1.5404073596236498E-2</c:v>
                      </c:pt>
                      <c:pt idx="1431">
                        <c:v>1.5652404587593396E-2</c:v>
                      </c:pt>
                      <c:pt idx="1432">
                        <c:v>1.3895771968604389E-2</c:v>
                      </c:pt>
                      <c:pt idx="1433">
                        <c:v>1.1931470135689419E-2</c:v>
                      </c:pt>
                      <c:pt idx="1434">
                        <c:v>1.0500650822668246E-2</c:v>
                      </c:pt>
                      <c:pt idx="1435">
                        <c:v>8.9005054866942799E-3</c:v>
                      </c:pt>
                      <c:pt idx="1436">
                        <c:v>6.830725272835075E-3</c:v>
                      </c:pt>
                      <c:pt idx="1437">
                        <c:v>4.8259346913293059E-3</c:v>
                      </c:pt>
                      <c:pt idx="1438">
                        <c:v>5.2757058583674295E-3</c:v>
                      </c:pt>
                      <c:pt idx="1439">
                        <c:v>4.9918347432474997E-3</c:v>
                      </c:pt>
                      <c:pt idx="1440">
                        <c:v>5.1957319284585968E-3</c:v>
                      </c:pt>
                      <c:pt idx="1441">
                        <c:v>5.1179727677034478E-3</c:v>
                      </c:pt>
                      <c:pt idx="1442">
                        <c:v>5.1419891707137171E-3</c:v>
                      </c:pt>
                      <c:pt idx="1443">
                        <c:v>5.4891542355537922E-3</c:v>
                      </c:pt>
                      <c:pt idx="1444">
                        <c:v>5.5171849076551139E-3</c:v>
                      </c:pt>
                      <c:pt idx="1445">
                        <c:v>4.881649977851686E-3</c:v>
                      </c:pt>
                      <c:pt idx="1446">
                        <c:v>5.5738691556822314E-3</c:v>
                      </c:pt>
                      <c:pt idx="1447">
                        <c:v>6.6368983661196385E-3</c:v>
                      </c:pt>
                      <c:pt idx="1448">
                        <c:v>8.2014343667945206E-3</c:v>
                      </c:pt>
                      <c:pt idx="1449">
                        <c:v>9.9644690528683938E-3</c:v>
                      </c:pt>
                      <c:pt idx="1450">
                        <c:v>1.28455169006711E-2</c:v>
                      </c:pt>
                      <c:pt idx="1451">
                        <c:v>1.5793907573053028E-2</c:v>
                      </c:pt>
                      <c:pt idx="1452">
                        <c:v>1.5021576042241545E-2</c:v>
                      </c:pt>
                      <c:pt idx="1453">
                        <c:v>1.5730544411796832E-2</c:v>
                      </c:pt>
                      <c:pt idx="1454">
                        <c:v>1.5116119000489462E-2</c:v>
                      </c:pt>
                      <c:pt idx="1455">
                        <c:v>1.498613973578259E-2</c:v>
                      </c:pt>
                      <c:pt idx="1456">
                        <c:v>1.3641281150538807E-2</c:v>
                      </c:pt>
                      <c:pt idx="1457">
                        <c:v>1.1636836626713302E-2</c:v>
                      </c:pt>
                      <c:pt idx="1458">
                        <c:v>1.0798260427694628E-2</c:v>
                      </c:pt>
                      <c:pt idx="1459">
                        <c:v>8.5751766614788148E-3</c:v>
                      </c:pt>
                      <c:pt idx="1460">
                        <c:v>7.4109255795644117E-3</c:v>
                      </c:pt>
                      <c:pt idx="1461">
                        <c:v>4.8883288910807664E-3</c:v>
                      </c:pt>
                      <c:pt idx="1462">
                        <c:v>5.7700838603914843E-3</c:v>
                      </c:pt>
                      <c:pt idx="1463">
                        <c:v>5.8714441549405855E-3</c:v>
                      </c:pt>
                      <c:pt idx="1464">
                        <c:v>4.9257031205491957E-3</c:v>
                      </c:pt>
                      <c:pt idx="1465">
                        <c:v>5.6035262988807909E-3</c:v>
                      </c:pt>
                      <c:pt idx="1466">
                        <c:v>5.8595743765075562E-3</c:v>
                      </c:pt>
                      <c:pt idx="1467">
                        <c:v>5.6860610556235709E-3</c:v>
                      </c:pt>
                      <c:pt idx="1468">
                        <c:v>5.2791664351700624E-3</c:v>
                      </c:pt>
                      <c:pt idx="1469">
                        <c:v>5.011663848326583E-3</c:v>
                      </c:pt>
                      <c:pt idx="1470">
                        <c:v>5.5141742058368234E-3</c:v>
                      </c:pt>
                      <c:pt idx="1471">
                        <c:v>6.6886339893189916E-3</c:v>
                      </c:pt>
                      <c:pt idx="1472">
                        <c:v>9.2387768691515899E-3</c:v>
                      </c:pt>
                      <c:pt idx="1473">
                        <c:v>9.9146713526785148E-3</c:v>
                      </c:pt>
                      <c:pt idx="1474">
                        <c:v>1.3371662997743318E-2</c:v>
                      </c:pt>
                      <c:pt idx="1475">
                        <c:v>1.5011851821426149E-2</c:v>
                      </c:pt>
                      <c:pt idx="1476">
                        <c:v>1.4867649586060461E-2</c:v>
                      </c:pt>
                      <c:pt idx="1477">
                        <c:v>1.4953125833085478E-2</c:v>
                      </c:pt>
                      <c:pt idx="1478">
                        <c:v>1.5633613655555101E-2</c:v>
                      </c:pt>
                      <c:pt idx="1479">
                        <c:v>1.5064175742681948E-2</c:v>
                      </c:pt>
                      <c:pt idx="1480">
                        <c:v>1.3153305215599622E-2</c:v>
                      </c:pt>
                      <c:pt idx="1481">
                        <c:v>1.2422560589750973E-2</c:v>
                      </c:pt>
                      <c:pt idx="1482">
                        <c:v>1.0258445052252011E-2</c:v>
                      </c:pt>
                      <c:pt idx="1483">
                        <c:v>8.7955807980384677E-3</c:v>
                      </c:pt>
                      <c:pt idx="1484">
                        <c:v>6.7256275553391311E-3</c:v>
                      </c:pt>
                      <c:pt idx="1485">
                        <c:v>4.9391301585434092E-3</c:v>
                      </c:pt>
                      <c:pt idx="1486">
                        <c:v>5.391877421631797E-3</c:v>
                      </c:pt>
                      <c:pt idx="1487">
                        <c:v>4.8619592958447089E-3</c:v>
                      </c:pt>
                      <c:pt idx="1488">
                        <c:v>5.8419254348141313E-3</c:v>
                      </c:pt>
                      <c:pt idx="1489">
                        <c:v>5.3419759041378389E-3</c:v>
                      </c:pt>
                      <c:pt idx="1490">
                        <c:v>5.0606310100838308E-3</c:v>
                      </c:pt>
                      <c:pt idx="1491">
                        <c:v>5.4052352480899579E-3</c:v>
                      </c:pt>
                      <c:pt idx="1492">
                        <c:v>5.8227538393275484E-3</c:v>
                      </c:pt>
                      <c:pt idx="1493">
                        <c:v>5.4601892077157585E-3</c:v>
                      </c:pt>
                      <c:pt idx="1494">
                        <c:v>5.7222586889791056E-3</c:v>
                      </c:pt>
                      <c:pt idx="1495">
                        <c:v>7.5119052106652224E-3</c:v>
                      </c:pt>
                      <c:pt idx="1496">
                        <c:v>9.0485143565428652E-3</c:v>
                      </c:pt>
                      <c:pt idx="1497">
                        <c:v>9.8613092583819256E-3</c:v>
                      </c:pt>
                      <c:pt idx="1498">
                        <c:v>1.2635840552199606E-2</c:v>
                      </c:pt>
                      <c:pt idx="1499">
                        <c:v>1.5739195853803414E-2</c:v>
                      </c:pt>
                      <c:pt idx="1500">
                        <c:v>1.4889347402612964E-2</c:v>
                      </c:pt>
                      <c:pt idx="1501">
                        <c:v>1.4987731601111802E-2</c:v>
                      </c:pt>
                      <c:pt idx="1502">
                        <c:v>1.5509621188716785E-2</c:v>
                      </c:pt>
                      <c:pt idx="1503">
                        <c:v>1.5793284669228556E-2</c:v>
                      </c:pt>
                      <c:pt idx="1504">
                        <c:v>1.3539955461757734E-2</c:v>
                      </c:pt>
                      <c:pt idx="1505">
                        <c:v>1.1881360983587304E-2</c:v>
                      </c:pt>
                      <c:pt idx="1506">
                        <c:v>9.9504537168177334E-3</c:v>
                      </c:pt>
                      <c:pt idx="1507">
                        <c:v>8.9362878508334968E-3</c:v>
                      </c:pt>
                      <c:pt idx="1508">
                        <c:v>6.841522272459287E-3</c:v>
                      </c:pt>
                      <c:pt idx="1509">
                        <c:v>5.0105218579817139E-3</c:v>
                      </c:pt>
                      <c:pt idx="1510">
                        <c:v>5.7586639569427974E-3</c:v>
                      </c:pt>
                      <c:pt idx="1511">
                        <c:v>5.575357203707363E-3</c:v>
                      </c:pt>
                      <c:pt idx="1512">
                        <c:v>5.733021082835292E-3</c:v>
                      </c:pt>
                      <c:pt idx="1513">
                        <c:v>5.5061110618866895E-3</c:v>
                      </c:pt>
                      <c:pt idx="1514">
                        <c:v>5.4061349980586417E-3</c:v>
                      </c:pt>
                      <c:pt idx="1515">
                        <c:v>5.3411107599371805E-3</c:v>
                      </c:pt>
                      <c:pt idx="1516">
                        <c:v>5.1133702005559467E-3</c:v>
                      </c:pt>
                      <c:pt idx="1517">
                        <c:v>5.3810804220075833E-3</c:v>
                      </c:pt>
                      <c:pt idx="1518">
                        <c:v>5.773025350673722E-3</c:v>
                      </c:pt>
                      <c:pt idx="1519">
                        <c:v>6.7984380912665156E-3</c:v>
                      </c:pt>
                      <c:pt idx="1520">
                        <c:v>8.2966348346349382E-3</c:v>
                      </c:pt>
                      <c:pt idx="1521">
                        <c:v>1.070780095007382E-2</c:v>
                      </c:pt>
                      <c:pt idx="1522">
                        <c:v>1.2830982478100043E-2</c:v>
                      </c:pt>
                      <c:pt idx="1523">
                        <c:v>1.4829790875839662E-2</c:v>
                      </c:pt>
                      <c:pt idx="1524">
                        <c:v>1.5360262693915173E-2</c:v>
                      </c:pt>
                      <c:pt idx="1525">
                        <c:v>1.5292712234727788E-2</c:v>
                      </c:pt>
                      <c:pt idx="1526">
                        <c:v>1.5532080332165866E-2</c:v>
                      </c:pt>
                      <c:pt idx="1527">
                        <c:v>1.5053344137289709E-2</c:v>
                      </c:pt>
                      <c:pt idx="1528">
                        <c:v>1.3627092785648016E-2</c:v>
                      </c:pt>
                      <c:pt idx="1529">
                        <c:v>1.2326321948869769E-2</c:v>
                      </c:pt>
                      <c:pt idx="1530">
                        <c:v>9.9648151105486572E-3</c:v>
                      </c:pt>
                      <c:pt idx="1531">
                        <c:v>9.1820926211244724E-3</c:v>
                      </c:pt>
                      <c:pt idx="1532">
                        <c:v>6.9695290083886582E-3</c:v>
                      </c:pt>
                      <c:pt idx="1533">
                        <c:v>5.906188346039014E-3</c:v>
                      </c:pt>
                      <c:pt idx="1534">
                        <c:v>5.7485936784471376E-3</c:v>
                      </c:pt>
                      <c:pt idx="1535">
                        <c:v>5.24238050375808E-3</c:v>
                      </c:pt>
                      <c:pt idx="1536">
                        <c:v>5.2302684849488672E-3</c:v>
                      </c:pt>
                      <c:pt idx="1537">
                        <c:v>5.6857496037113348E-3</c:v>
                      </c:pt>
                      <c:pt idx="1538">
                        <c:v>4.8087356246202225E-3</c:v>
                      </c:pt>
                      <c:pt idx="1539">
                        <c:v>5.8333778101116295E-3</c:v>
                      </c:pt>
                      <c:pt idx="1540">
                        <c:v>5.1573887374854301E-3</c:v>
                      </c:pt>
                      <c:pt idx="1541">
                        <c:v>5.5546283486595949E-3</c:v>
                      </c:pt>
                      <c:pt idx="1542">
                        <c:v>5.6070214814514492E-3</c:v>
                      </c:pt>
                      <c:pt idx="1543">
                        <c:v>6.9547523454414175E-3</c:v>
                      </c:pt>
                      <c:pt idx="1544">
                        <c:v>8.9548019367275793E-3</c:v>
                      </c:pt>
                      <c:pt idx="1545">
                        <c:v>1.0716210151704214E-2</c:v>
                      </c:pt>
                      <c:pt idx="1546">
                        <c:v>1.2309854217391641E-2</c:v>
                      </c:pt>
                      <c:pt idx="1547">
                        <c:v>1.5130307365380255E-2</c:v>
                      </c:pt>
                      <c:pt idx="1548">
                        <c:v>1.5159964508578811E-2</c:v>
                      </c:pt>
                      <c:pt idx="1549">
                        <c:v>1.5114354106320118E-2</c:v>
                      </c:pt>
                      <c:pt idx="1550">
                        <c:v>1.5565544109847323E-2</c:v>
                      </c:pt>
                      <c:pt idx="1551">
                        <c:v>1.5904023126912789E-2</c:v>
                      </c:pt>
                      <c:pt idx="1552">
                        <c:v>1.3285014768707809E-2</c:v>
                      </c:pt>
                      <c:pt idx="1553">
                        <c:v>1.1945070202523764E-2</c:v>
                      </c:pt>
                      <c:pt idx="1554">
                        <c:v>9.8694416138681105E-3</c:v>
                      </c:pt>
                      <c:pt idx="1555">
                        <c:v>9.1592182084590731E-3</c:v>
                      </c:pt>
                      <c:pt idx="1556">
                        <c:v>7.5709080451501036E-3</c:v>
                      </c:pt>
                      <c:pt idx="1557">
                        <c:v>4.8203285569090419E-3</c:v>
                      </c:pt>
                      <c:pt idx="1558">
                        <c:v>5.5709968769360463E-3</c:v>
                      </c:pt>
                      <c:pt idx="1559">
                        <c:v>5.1796056405583298E-3</c:v>
                      </c:pt>
                      <c:pt idx="1560">
                        <c:v>5.8898198177625627E-3</c:v>
                      </c:pt>
                      <c:pt idx="1561">
                        <c:v>5.1060683835023931E-3</c:v>
                      </c:pt>
                      <c:pt idx="1562">
                        <c:v>5.25207011880545E-3</c:v>
                      </c:pt>
                      <c:pt idx="1563">
                        <c:v>5.3564757209408681E-3</c:v>
                      </c:pt>
                      <c:pt idx="1564">
                        <c:v>5.1939324285212272E-3</c:v>
                      </c:pt>
                      <c:pt idx="1565">
                        <c:v>4.9987558968527645E-3</c:v>
                      </c:pt>
                      <c:pt idx="1566">
                        <c:v>5.4904346489707658E-3</c:v>
                      </c:pt>
                      <c:pt idx="1567">
                        <c:v>7.2840608339799105E-3</c:v>
                      </c:pt>
                      <c:pt idx="1568">
                        <c:v>8.2718571047280913E-3</c:v>
                      </c:pt>
                      <c:pt idx="1569">
                        <c:v>9.9851633021481347E-3</c:v>
                      </c:pt>
                      <c:pt idx="1570">
                        <c:v>1.2561403545174984E-2</c:v>
                      </c:pt>
                      <c:pt idx="1571">
                        <c:v>1.5890180819702258E-2</c:v>
                      </c:pt>
                      <c:pt idx="1572">
                        <c:v>1.5596585483766934E-2</c:v>
                      </c:pt>
                      <c:pt idx="1573">
                        <c:v>1.5626657896181808E-2</c:v>
                      </c:pt>
                      <c:pt idx="1574">
                        <c:v>1.4936411247128764E-2</c:v>
                      </c:pt>
                      <c:pt idx="1575">
                        <c:v>1.5223258458298958E-2</c:v>
                      </c:pt>
                      <c:pt idx="1576">
                        <c:v>1.3494864146019433E-2</c:v>
                      </c:pt>
                      <c:pt idx="1577">
                        <c:v>1.2538213066494944E-2</c:v>
                      </c:pt>
                      <c:pt idx="1578">
                        <c:v>1.0441682593951392E-2</c:v>
                      </c:pt>
                      <c:pt idx="1579">
                        <c:v>8.4093112153286464E-3</c:v>
                      </c:pt>
                      <c:pt idx="1580">
                        <c:v>6.6675590765909601E-3</c:v>
                      </c:pt>
                      <c:pt idx="1581">
                        <c:v>5.2732834546055868E-3</c:v>
                      </c:pt>
                      <c:pt idx="1582">
                        <c:v>5.3090658187448054E-3</c:v>
                      </c:pt>
                      <c:pt idx="1583">
                        <c:v>4.9557409271960449E-3</c:v>
                      </c:pt>
                      <c:pt idx="1584">
                        <c:v>5.0145707328407944E-3</c:v>
                      </c:pt>
                      <c:pt idx="1585">
                        <c:v>5.6882066132412038E-3</c:v>
                      </c:pt>
                      <c:pt idx="1586">
                        <c:v>5.8760467220880866E-3</c:v>
                      </c:pt>
                      <c:pt idx="1587">
                        <c:v>5.3875863063965329E-3</c:v>
                      </c:pt>
                      <c:pt idx="1588">
                        <c:v>5.2341789367358416E-3</c:v>
                      </c:pt>
                      <c:pt idx="1589">
                        <c:v>5.0930912204925211E-3</c:v>
                      </c:pt>
                      <c:pt idx="1590">
                        <c:v>4.9831140897048662E-3</c:v>
                      </c:pt>
                      <c:pt idx="1591">
                        <c:v>7.0825514467626298E-3</c:v>
                      </c:pt>
                      <c:pt idx="1592">
                        <c:v>8.7624284722692507E-3</c:v>
                      </c:pt>
                      <c:pt idx="1593">
                        <c:v>9.9673413316145789E-3</c:v>
                      </c:pt>
                      <c:pt idx="1594">
                        <c:v>1.2855587179166759E-2</c:v>
                      </c:pt>
                      <c:pt idx="1595">
                        <c:v>1.5220074727640538E-2</c:v>
                      </c:pt>
                      <c:pt idx="1596">
                        <c:v>1.5299667994101079E-2</c:v>
                      </c:pt>
                      <c:pt idx="1597">
                        <c:v>1.4841453019664533E-2</c:v>
                      </c:pt>
                      <c:pt idx="1598">
                        <c:v>1.5228172477358696E-2</c:v>
                      </c:pt>
                      <c:pt idx="1599">
                        <c:v>1.5733347479006961E-2</c:v>
                      </c:pt>
                      <c:pt idx="1600">
                        <c:v>1.3154931686696859E-2</c:v>
                      </c:pt>
                      <c:pt idx="1601">
                        <c:v>1.2091037332058796E-2</c:v>
                      </c:pt>
                      <c:pt idx="1602">
                        <c:v>9.8721754695421902E-3</c:v>
                      </c:pt>
                      <c:pt idx="1603">
                        <c:v>8.7061594934584475E-3</c:v>
                      </c:pt>
                      <c:pt idx="1604">
                        <c:v>6.4995134670551343E-3</c:v>
                      </c:pt>
                      <c:pt idx="1605">
                        <c:v>5.0764112403038335E-3</c:v>
                      </c:pt>
                      <c:pt idx="1606">
                        <c:v>5.8723092991412431E-3</c:v>
                      </c:pt>
                      <c:pt idx="1607">
                        <c:v>5.2044525820012302E-3</c:v>
                      </c:pt>
                      <c:pt idx="1608">
                        <c:v>5.3590711535428425E-3</c:v>
                      </c:pt>
                      <c:pt idx="1609">
                        <c:v>5.61331973123224E-3</c:v>
                      </c:pt>
                      <c:pt idx="1610">
                        <c:v>5.2758788872075612E-3</c:v>
                      </c:pt>
                      <c:pt idx="1611">
                        <c:v>5.777904763965433E-3</c:v>
                      </c:pt>
                      <c:pt idx="1612">
                        <c:v>5.2063212934746507E-3</c:v>
                      </c:pt>
                      <c:pt idx="1613">
                        <c:v>5.3397957407521797E-3</c:v>
                      </c:pt>
                      <c:pt idx="1614">
                        <c:v>5.4500843234520733E-3</c:v>
                      </c:pt>
                      <c:pt idx="1615">
                        <c:v>7.1763330781139658E-3</c:v>
                      </c:pt>
                      <c:pt idx="1616">
                        <c:v>9.0597958369194442E-3</c:v>
                      </c:pt>
                      <c:pt idx="1617">
                        <c:v>1.0293293060654518E-2</c:v>
                      </c:pt>
                      <c:pt idx="1618">
                        <c:v>1.2967433021427836E-2</c:v>
                      </c:pt>
                      <c:pt idx="1619">
                        <c:v>1.5526854861193892E-2</c:v>
                      </c:pt>
                      <c:pt idx="1620">
                        <c:v>1.5460238757743222E-2</c:v>
                      </c:pt>
                      <c:pt idx="1621">
                        <c:v>1.5701475566654719E-2</c:v>
                      </c:pt>
                      <c:pt idx="1622">
                        <c:v>1.5280288764006339E-2</c:v>
                      </c:pt>
                      <c:pt idx="1623">
                        <c:v>1.4922672757222314E-2</c:v>
                      </c:pt>
                      <c:pt idx="1624">
                        <c:v>1.3966402341146116E-2</c:v>
                      </c:pt>
                      <c:pt idx="1625">
                        <c:v>1.1661372116243966E-2</c:v>
                      </c:pt>
                      <c:pt idx="1626">
                        <c:v>1.0316132867551892E-2</c:v>
                      </c:pt>
                      <c:pt idx="1627">
                        <c:v>9.1431265263268325E-3</c:v>
                      </c:pt>
                      <c:pt idx="1628">
                        <c:v>6.7167684787243923E-3</c:v>
                      </c:pt>
                      <c:pt idx="1629">
                        <c:v>5.4169666034508809E-3</c:v>
                      </c:pt>
                      <c:pt idx="1630">
                        <c:v>5.5546283486595949E-3</c:v>
                      </c:pt>
                      <c:pt idx="1631">
                        <c:v>5.4758310148636568E-3</c:v>
                      </c:pt>
                      <c:pt idx="1632">
                        <c:v>5.6992458532416001E-3</c:v>
                      </c:pt>
                      <c:pt idx="1633">
                        <c:v>4.9346660144680135E-3</c:v>
                      </c:pt>
                      <c:pt idx="1634">
                        <c:v>5.0767919037521241E-3</c:v>
                      </c:pt>
                      <c:pt idx="1635">
                        <c:v>5.3682416820698183E-3</c:v>
                      </c:pt>
                      <c:pt idx="1636">
                        <c:v>5.3764432490920567E-3</c:v>
                      </c:pt>
                      <c:pt idx="1637">
                        <c:v>5.5031003600683999E-3</c:v>
                      </c:pt>
                      <c:pt idx="1638">
                        <c:v>5.9110677593307249E-3</c:v>
                      </c:pt>
                      <c:pt idx="1639">
                        <c:v>6.4975755440456603E-3</c:v>
                      </c:pt>
                      <c:pt idx="1640">
                        <c:v>8.5184232019156446E-3</c:v>
                      </c:pt>
                      <c:pt idx="1641">
                        <c:v>1.0840133407006479E-2</c:v>
                      </c:pt>
                      <c:pt idx="1642">
                        <c:v>1.2641031417403555E-2</c:v>
                      </c:pt>
                      <c:pt idx="1643">
                        <c:v>1.4915890026689154E-2</c:v>
                      </c:pt>
                      <c:pt idx="1644">
                        <c:v>1.5007180042742594E-2</c:v>
                      </c:pt>
                      <c:pt idx="1645">
                        <c:v>1.5604302570036803E-2</c:v>
                      </c:pt>
                      <c:pt idx="1646">
                        <c:v>1.5400820654042021E-2</c:v>
                      </c:pt>
                      <c:pt idx="1647">
                        <c:v>1.5087396213027612E-2</c:v>
                      </c:pt>
                      <c:pt idx="1648">
                        <c:v>1.4121366970367991E-2</c:v>
                      </c:pt>
                      <c:pt idx="1649">
                        <c:v>1.1636663597873171E-2</c:v>
                      </c:pt>
                      <c:pt idx="1650">
                        <c:v>9.8448715185694199E-3</c:v>
                      </c:pt>
                      <c:pt idx="1651">
                        <c:v>8.733567261735296E-3</c:v>
                      </c:pt>
                      <c:pt idx="1652">
                        <c:v>6.7844573609838806E-3</c:v>
                      </c:pt>
                      <c:pt idx="1653">
                        <c:v>5.9105832785783571E-3</c:v>
                      </c:pt>
                      <c:pt idx="1654">
                        <c:v>5.8062468879789917E-3</c:v>
                      </c:pt>
                      <c:pt idx="1655">
                        <c:v>5.0649913368551475E-3</c:v>
                      </c:pt>
                      <c:pt idx="1656">
                        <c:v>5.1511250934726657E-3</c:v>
                      </c:pt>
                      <c:pt idx="1657">
                        <c:v>5.0949945377339687E-3</c:v>
                      </c:pt>
                      <c:pt idx="1658">
                        <c:v>5.7125690739317347E-3</c:v>
                      </c:pt>
                      <c:pt idx="1659">
                        <c:v>5.5814478188799957E-3</c:v>
                      </c:pt>
                      <c:pt idx="1660">
                        <c:v>5.7772126486049071E-3</c:v>
                      </c:pt>
                      <c:pt idx="1661">
                        <c:v>5.0555785679519873E-3</c:v>
                      </c:pt>
                      <c:pt idx="1662">
                        <c:v>5.8355233677292615E-3</c:v>
                      </c:pt>
                      <c:pt idx="1663">
                        <c:v>7.306762217805178E-3</c:v>
                      </c:pt>
                      <c:pt idx="1664">
                        <c:v>8.5558320371520984E-3</c:v>
                      </c:pt>
                      <c:pt idx="1665">
                        <c:v>9.9729128602668183E-3</c:v>
                      </c:pt>
                      <c:pt idx="1666">
                        <c:v>1.2329475687862565E-2</c:v>
                      </c:pt>
                      <c:pt idx="1667">
                        <c:v>1.5177544238736185E-2</c:v>
                      </c:pt>
                      <c:pt idx="1668">
                        <c:v>1.4996659889262593E-2</c:v>
                      </c:pt>
                      <c:pt idx="1669">
                        <c:v>1.5912639963151346E-2</c:v>
                      </c:pt>
                      <c:pt idx="1670">
                        <c:v>1.491678977665784E-2</c:v>
                      </c:pt>
                      <c:pt idx="1671">
                        <c:v>1.4804701694020577E-2</c:v>
                      </c:pt>
                      <c:pt idx="1672">
                        <c:v>1.3471955127586007E-2</c:v>
                      </c:pt>
                      <c:pt idx="1673">
                        <c:v>1.2101661302842877E-2</c:v>
                      </c:pt>
                      <c:pt idx="1674">
                        <c:v>1.0414551671818754E-2</c:v>
                      </c:pt>
                      <c:pt idx="1675">
                        <c:v>8.5855237861186835E-3</c:v>
                      </c:pt>
                      <c:pt idx="1676">
                        <c:v>7.3960797050811183E-3</c:v>
                      </c:pt>
                      <c:pt idx="1677">
                        <c:v>4.8977416599839266E-3</c:v>
                      </c:pt>
                      <c:pt idx="1678">
                        <c:v>5.8072850610197818E-3</c:v>
                      </c:pt>
                      <c:pt idx="1679">
                        <c:v>5.6828773249651496E-3</c:v>
                      </c:pt>
                      <c:pt idx="1680">
                        <c:v>5.3634660860821855E-3</c:v>
                      </c:pt>
                      <c:pt idx="1681">
                        <c:v>5.7502547553124009E-3</c:v>
                      </c:pt>
                      <c:pt idx="1682">
                        <c:v>5.7477977457825319E-3</c:v>
                      </c:pt>
                      <c:pt idx="1683">
                        <c:v>5.651697527973433E-3</c:v>
                      </c:pt>
                      <c:pt idx="1684">
                        <c:v>5.7780085812695128E-3</c:v>
                      </c:pt>
                      <c:pt idx="1685">
                        <c:v>5.6010000778148683E-3</c:v>
                      </c:pt>
                      <c:pt idx="1686">
                        <c:v>5.8114723589509677E-3</c:v>
                      </c:pt>
                      <c:pt idx="1687">
                        <c:v>7.516369354740619E-3</c:v>
                      </c:pt>
                      <c:pt idx="1688">
                        <c:v>8.4669298190924742E-3</c:v>
                      </c:pt>
                      <c:pt idx="1689">
                        <c:v>1.029872616623465E-2</c:v>
                      </c:pt>
                      <c:pt idx="1690">
                        <c:v>1.2942101599232567E-2</c:v>
                      </c:pt>
                      <c:pt idx="1691">
                        <c:v>1.5740787719132624E-2</c:v>
                      </c:pt>
                      <c:pt idx="1692">
                        <c:v>1.5206024785821851E-2</c:v>
                      </c:pt>
                      <c:pt idx="1693">
                        <c:v>1.516384035459776E-2</c:v>
                      </c:pt>
                      <c:pt idx="1694">
                        <c:v>1.5536163812792972E-2</c:v>
                      </c:pt>
                      <c:pt idx="1695">
                        <c:v>1.585619795550041E-2</c:v>
                      </c:pt>
                      <c:pt idx="1696">
                        <c:v>1.3171680878421601E-2</c:v>
                      </c:pt>
                      <c:pt idx="1697">
                        <c:v>1.1646803087904884E-2</c:v>
                      </c:pt>
                      <c:pt idx="1698">
                        <c:v>1.0101161836572371E-2</c:v>
                      </c:pt>
                      <c:pt idx="1699">
                        <c:v>9.1156149407459041E-3</c:v>
                      </c:pt>
                      <c:pt idx="1700">
                        <c:v>7.492179922890219E-3</c:v>
                      </c:pt>
                      <c:pt idx="1701">
                        <c:v>4.9853288588585509E-3</c:v>
                      </c:pt>
                      <c:pt idx="1702">
                        <c:v>5.1211911041298963E-3</c:v>
                      </c:pt>
                      <c:pt idx="1703">
                        <c:v>5.7644085144351676E-3</c:v>
                      </c:pt>
                      <c:pt idx="1704">
                        <c:v>4.9143870344045878E-3</c:v>
                      </c:pt>
                      <c:pt idx="1705">
                        <c:v>5.7045059299816007E-3</c:v>
                      </c:pt>
                      <c:pt idx="1706">
                        <c:v>5.8779500393295343E-3</c:v>
                      </c:pt>
                      <c:pt idx="1707">
                        <c:v>5.3665806052045541E-3</c:v>
                      </c:pt>
                      <c:pt idx="1708">
                        <c:v>4.9311016203613025E-3</c:v>
                      </c:pt>
                      <c:pt idx="1709">
                        <c:v>4.9345968029319608E-3</c:v>
                      </c:pt>
                      <c:pt idx="1710">
                        <c:v>4.9543220907069651E-3</c:v>
                      </c:pt>
                      <c:pt idx="1711">
                        <c:v>7.3307440150474201E-3</c:v>
                      </c:pt>
                      <c:pt idx="1712">
                        <c:v>8.1834739731888612E-3</c:v>
                      </c:pt>
                      <c:pt idx="1713">
                        <c:v>1.0387801413134407E-2</c:v>
                      </c:pt>
                      <c:pt idx="1714">
                        <c:v>1.2332140332000592E-2</c:v>
                      </c:pt>
                      <c:pt idx="1715">
                        <c:v>1.5139443288139202E-2</c:v>
                      </c:pt>
                      <c:pt idx="1716">
                        <c:v>1.5405042557741234E-2</c:v>
                      </c:pt>
                      <c:pt idx="1717">
                        <c:v>1.5461796017304406E-2</c:v>
                      </c:pt>
                      <c:pt idx="1718">
                        <c:v>1.5780134477378555E-2</c:v>
                      </c:pt>
                      <c:pt idx="1719">
                        <c:v>1.4984409447381275E-2</c:v>
                      </c:pt>
                      <c:pt idx="1720">
                        <c:v>1.3190333387387789E-2</c:v>
                      </c:pt>
                      <c:pt idx="1721">
                        <c:v>1.2555239104363897E-2</c:v>
                      </c:pt>
                      <c:pt idx="1722">
                        <c:v>1.0218890659397923E-2</c:v>
                      </c:pt>
                      <c:pt idx="1723">
                        <c:v>9.1055792680182716E-3</c:v>
                      </c:pt>
                      <c:pt idx="1724">
                        <c:v>7.0909606483930254E-3</c:v>
                      </c:pt>
                      <c:pt idx="1725">
                        <c:v>5.6890717574418614E-3</c:v>
                      </c:pt>
                      <c:pt idx="1726">
                        <c:v>5.3557836055803413E-3</c:v>
                      </c:pt>
                      <c:pt idx="1727">
                        <c:v>5.6908020458431774E-3</c:v>
                      </c:pt>
                      <c:pt idx="1728">
                        <c:v>5.1893644671417534E-3</c:v>
                      </c:pt>
                      <c:pt idx="1729">
                        <c:v>5.6871684402004137E-3</c:v>
                      </c:pt>
                      <c:pt idx="1730">
                        <c:v>5.1330262767948984E-3</c:v>
                      </c:pt>
                      <c:pt idx="1731">
                        <c:v>5.1155157581735796E-3</c:v>
                      </c:pt>
                      <c:pt idx="1732">
                        <c:v>5.0933334608687063E-3</c:v>
                      </c:pt>
                      <c:pt idx="1733">
                        <c:v>5.4189737379964084E-3</c:v>
                      </c:pt>
                      <c:pt idx="1734">
                        <c:v>5.260963801188216E-3</c:v>
                      </c:pt>
                      <c:pt idx="1735">
                        <c:v>7.5230482679696986E-3</c:v>
                      </c:pt>
                      <c:pt idx="1736">
                        <c:v>8.9074958518355965E-3</c:v>
                      </c:pt>
                      <c:pt idx="1737">
                        <c:v>1.0811029956096341E-2</c:v>
                      </c:pt>
                      <c:pt idx="1738">
                        <c:v>1.3265181049526321E-2</c:v>
                      </c:pt>
                      <c:pt idx="1739">
                        <c:v>1.5454944075235191E-2</c:v>
                      </c:pt>
                      <c:pt idx="1740">
                        <c:v>1.5634859463204049E-2</c:v>
                      </c:pt>
                      <c:pt idx="1741">
                        <c:v>1.4835812279476241E-2</c:v>
                      </c:pt>
                      <c:pt idx="1742">
                        <c:v>1.5762347112613023E-2</c:v>
                      </c:pt>
                      <c:pt idx="1743">
                        <c:v>1.5635516972796547E-2</c:v>
                      </c:pt>
                      <c:pt idx="1744">
                        <c:v>1.3372740390654539E-2</c:v>
                      </c:pt>
                      <c:pt idx="1745">
                        <c:v>1.1957113009796924E-2</c:v>
                      </c:pt>
                      <c:pt idx="1746">
                        <c:v>1.0106421913312373E-2</c:v>
                      </c:pt>
                      <c:pt idx="1747">
                        <c:v>8.869291083934536E-3</c:v>
                      </c:pt>
                      <c:pt idx="1748">
                        <c:v>6.858582916096265E-3</c:v>
                      </c:pt>
                      <c:pt idx="1749">
                        <c:v>5.8565636746892658E-3</c:v>
                      </c:pt>
                      <c:pt idx="1750">
                        <c:v>5.1622681507771419E-3</c:v>
                      </c:pt>
                      <c:pt idx="1751">
                        <c:v>5.7831302349374081E-3</c:v>
                      </c:pt>
                      <c:pt idx="1752">
                        <c:v>5.061357731212383E-3</c:v>
                      </c:pt>
                      <c:pt idx="1753">
                        <c:v>5.03512655904843E-3</c:v>
                      </c:pt>
                      <c:pt idx="1754">
                        <c:v>5.1610569488962201E-3</c:v>
                      </c:pt>
                      <c:pt idx="1755">
                        <c:v>5.513516696244323E-3</c:v>
                      </c:pt>
                      <c:pt idx="1756">
                        <c:v>5.8859093659755883E-3</c:v>
                      </c:pt>
                      <c:pt idx="1757">
                        <c:v>4.926049178229459E-3</c:v>
                      </c:pt>
                      <c:pt idx="1758">
                        <c:v>5.9002015481704594E-3</c:v>
                      </c:pt>
                      <c:pt idx="1759">
                        <c:v>7.2868985069580684E-3</c:v>
                      </c:pt>
                      <c:pt idx="1760">
                        <c:v>8.2167301162621564E-3</c:v>
                      </c:pt>
                      <c:pt idx="1761">
                        <c:v>1.0680427787564999E-2</c:v>
                      </c:pt>
                      <c:pt idx="1762">
                        <c:v>1.3386474266458585E-2</c:v>
                      </c:pt>
                      <c:pt idx="1763">
                        <c:v>1.4994341302804828E-2</c:v>
                      </c:pt>
                      <c:pt idx="1764">
                        <c:v>1.5494948343073621E-2</c:v>
                      </c:pt>
                      <c:pt idx="1765">
                        <c:v>1.5050021983559184E-2</c:v>
                      </c:pt>
                      <c:pt idx="1766">
                        <c:v>1.5306485330402266E-2</c:v>
                      </c:pt>
                      <c:pt idx="1767">
                        <c:v>1.5463768546081905E-2</c:v>
                      </c:pt>
                      <c:pt idx="1768">
                        <c:v>1.3505142059123251E-2</c:v>
                      </c:pt>
                      <c:pt idx="1769">
                        <c:v>1.1835681369792557E-2</c:v>
                      </c:pt>
                      <c:pt idx="1770">
                        <c:v>9.9929495999540579E-3</c:v>
                      </c:pt>
                      <c:pt idx="1771">
                        <c:v>8.4590050982144473E-3</c:v>
                      </c:pt>
                      <c:pt idx="1772">
                        <c:v>6.6872843643659653E-3</c:v>
                      </c:pt>
                      <c:pt idx="1773">
                        <c:v>5.6648823255914613E-3</c:v>
                      </c:pt>
                      <c:pt idx="1774">
                        <c:v>5.5817938765602591E-3</c:v>
                      </c:pt>
                      <c:pt idx="1775">
                        <c:v>5.0043966370410548E-3</c:v>
                      </c:pt>
                      <c:pt idx="1776">
                        <c:v>5.9183003648482276E-3</c:v>
                      </c:pt>
                      <c:pt idx="1777">
                        <c:v>5.8877434716809833E-3</c:v>
                      </c:pt>
                      <c:pt idx="1778">
                        <c:v>5.5814824246480221E-3</c:v>
                      </c:pt>
                      <c:pt idx="1779">
                        <c:v>5.4653800729197073E-3</c:v>
                      </c:pt>
                      <c:pt idx="1780">
                        <c:v>4.8317138545897016E-3</c:v>
                      </c:pt>
                      <c:pt idx="1781">
                        <c:v>5.4964560526073458E-3</c:v>
                      </c:pt>
                      <c:pt idx="1782">
                        <c:v>5.5825552034568385E-3</c:v>
                      </c:pt>
                      <c:pt idx="1783">
                        <c:v>7.3325435149847896E-3</c:v>
                      </c:pt>
                      <c:pt idx="1784">
                        <c:v>8.9192272071965204E-3</c:v>
                      </c:pt>
                      <c:pt idx="1785">
                        <c:v>1.0568270493391683E-2</c:v>
                      </c:pt>
                      <c:pt idx="1786">
                        <c:v>1.2339165302909936E-2</c:v>
                      </c:pt>
                      <c:pt idx="1787">
                        <c:v>1.5284579879241601E-2</c:v>
                      </c:pt>
                      <c:pt idx="1788">
                        <c:v>1.5839587186847776E-2</c:v>
                      </c:pt>
                      <c:pt idx="1789">
                        <c:v>1.5379918770154124E-2</c:v>
                      </c:pt>
                      <c:pt idx="1790">
                        <c:v>1.5607278666087068E-2</c:v>
                      </c:pt>
                      <c:pt idx="1791">
                        <c:v>1.4955617448383373E-2</c:v>
                      </c:pt>
                      <c:pt idx="1792">
                        <c:v>1.3523517721945228E-2</c:v>
                      </c:pt>
                      <c:pt idx="1793">
                        <c:v>1.1599289368404741E-2</c:v>
                      </c:pt>
                      <c:pt idx="1794">
                        <c:v>1.0603914434458796E-2</c:v>
                      </c:pt>
                      <c:pt idx="1795">
                        <c:v>8.8477316904541359E-3</c:v>
                      </c:pt>
                      <c:pt idx="1796">
                        <c:v>6.6831316722028066E-3</c:v>
                      </c:pt>
                      <c:pt idx="1797">
                        <c:v>5.9252907299895442E-3</c:v>
                      </c:pt>
                      <c:pt idx="1798">
                        <c:v>5.3278567507830986E-3</c:v>
                      </c:pt>
                      <c:pt idx="1799">
                        <c:v>4.9061854673823494E-3</c:v>
                      </c:pt>
                      <c:pt idx="1800">
                        <c:v>5.4928224469645822E-3</c:v>
                      </c:pt>
                      <c:pt idx="1801">
                        <c:v>5.6167110964988193E-3</c:v>
                      </c:pt>
                      <c:pt idx="1802">
                        <c:v>5.1500869204318764E-3</c:v>
                      </c:pt>
                      <c:pt idx="1803">
                        <c:v>5.4745159956786577E-3</c:v>
                      </c:pt>
                      <c:pt idx="1804">
                        <c:v>5.5720004442088092E-3</c:v>
                      </c:pt>
                      <c:pt idx="1805">
                        <c:v>5.6988997955613376E-3</c:v>
                      </c:pt>
                      <c:pt idx="1806">
                        <c:v>5.0717048558522534E-3</c:v>
                      </c:pt>
                      <c:pt idx="1807">
                        <c:v>6.8882054535267983E-3</c:v>
                      </c:pt>
                      <c:pt idx="1808">
                        <c:v>8.772429539228856E-3</c:v>
                      </c:pt>
                      <c:pt idx="1809">
                        <c:v>1.0465006881601135E-2</c:v>
                      </c:pt>
                      <c:pt idx="1810">
                        <c:v>1.3354429325266209E-2</c:v>
                      </c:pt>
                      <c:pt idx="1811">
                        <c:v>1.5167854623688814E-2</c:v>
                      </c:pt>
                      <c:pt idx="1812">
                        <c:v>1.4946308496784293E-2</c:v>
                      </c:pt>
                      <c:pt idx="1813">
                        <c:v>1.5035141503307864E-2</c:v>
                      </c:pt>
                      <c:pt idx="1814">
                        <c:v>1.5363619453413725E-2</c:v>
                      </c:pt>
                      <c:pt idx="1815">
                        <c:v>1.5423175980187026E-2</c:v>
                      </c:pt>
                      <c:pt idx="1816">
                        <c:v>1.3863277152427671E-2</c:v>
                      </c:pt>
                      <c:pt idx="1817">
                        <c:v>1.1567071398372234E-2</c:v>
                      </c:pt>
                      <c:pt idx="1818">
                        <c:v>1.0640631154334725E-2</c:v>
                      </c:pt>
                      <c:pt idx="1819">
                        <c:v>8.1511175800842474E-3</c:v>
                      </c:pt>
                      <c:pt idx="1820">
                        <c:v>7.161660232470805E-3</c:v>
                      </c:pt>
                      <c:pt idx="1821">
                        <c:v>5.8285330025879449E-3</c:v>
                      </c:pt>
                      <c:pt idx="1822">
                        <c:v>5.28238477159651E-3</c:v>
                      </c:pt>
                      <c:pt idx="1823">
                        <c:v>5.212584937487416E-3</c:v>
                      </c:pt>
                      <c:pt idx="1824">
                        <c:v>5.4411906410693081E-3</c:v>
                      </c:pt>
                      <c:pt idx="1825">
                        <c:v>5.8399875118046573E-3</c:v>
                      </c:pt>
                      <c:pt idx="1826">
                        <c:v>5.3337397313475733E-3</c:v>
                      </c:pt>
                      <c:pt idx="1827">
                        <c:v>4.8568030364087864E-3</c:v>
                      </c:pt>
                      <c:pt idx="1828">
                        <c:v>5.8137217338726788E-3</c:v>
                      </c:pt>
                      <c:pt idx="1829">
                        <c:v>5.0373067224340883E-3</c:v>
                      </c:pt>
                      <c:pt idx="1830">
                        <c:v>5.3020062420674353E-3</c:v>
                      </c:pt>
                      <c:pt idx="1831">
                        <c:v>7.079713773784471E-3</c:v>
                      </c:pt>
                      <c:pt idx="1832">
                        <c:v>8.487208799155899E-3</c:v>
                      </c:pt>
                      <c:pt idx="1833">
                        <c:v>1.0713926171014479E-2</c:v>
                      </c:pt>
                      <c:pt idx="1834">
                        <c:v>1.2509806345047737E-2</c:v>
                      </c:pt>
                      <c:pt idx="1835">
                        <c:v>1.5811452697442375E-2</c:v>
                      </c:pt>
                      <c:pt idx="1836">
                        <c:v>1.5031750138041285E-2</c:v>
                      </c:pt>
                      <c:pt idx="1837">
                        <c:v>1.5157369075976836E-2</c:v>
                      </c:pt>
                      <c:pt idx="1838">
                        <c:v>1.499094993753825E-2</c:v>
                      </c:pt>
                      <c:pt idx="1839">
                        <c:v>1.5438610152726767E-2</c:v>
                      </c:pt>
                      <c:pt idx="1840">
                        <c:v>1.3683257947154739E-2</c:v>
                      </c:pt>
                      <c:pt idx="1841">
                        <c:v>1.1494226256676824E-2</c:v>
                      </c:pt>
                      <c:pt idx="1842">
                        <c:v>1.0071297058765654E-2</c:v>
                      </c:pt>
                      <c:pt idx="1843">
                        <c:v>8.7633282222379337E-3</c:v>
                      </c:pt>
                      <c:pt idx="1844">
                        <c:v>6.5172662260526383E-3</c:v>
                      </c:pt>
                      <c:pt idx="1845">
                        <c:v>4.8007762979741684E-3</c:v>
                      </c:pt>
                      <c:pt idx="1846">
                        <c:v>5.1956973226905704E-3</c:v>
                      </c:pt>
                      <c:pt idx="1847">
                        <c:v>5.7822996965047769E-3</c:v>
                      </c:pt>
                      <c:pt idx="1848">
                        <c:v>5.4563479674648377E-3</c:v>
                      </c:pt>
                      <c:pt idx="1849">
                        <c:v>5.1354832863247674E-3</c:v>
                      </c:pt>
                      <c:pt idx="1850">
                        <c:v>4.9549449945314392E-3</c:v>
                      </c:pt>
                      <c:pt idx="1851">
                        <c:v>5.3329437986829684E-3</c:v>
                      </c:pt>
                      <c:pt idx="1852">
                        <c:v>5.8297788102368922E-3</c:v>
                      </c:pt>
                      <c:pt idx="1853">
                        <c:v>5.6652283832717247E-3</c:v>
                      </c:pt>
                      <c:pt idx="1854">
                        <c:v>5.6377514034588244E-3</c:v>
                      </c:pt>
                      <c:pt idx="1855">
                        <c:v>7.0813056391136817E-3</c:v>
                      </c:pt>
                      <c:pt idx="1856">
                        <c:v>8.5343764609757799E-3</c:v>
                      </c:pt>
                      <c:pt idx="1857">
                        <c:v>1.0252631283223589E-2</c:v>
                      </c:pt>
                      <c:pt idx="1858">
                        <c:v>1.3076683431086939E-2</c:v>
                      </c:pt>
                      <c:pt idx="1859">
                        <c:v>1.5086704097667086E-2</c:v>
                      </c:pt>
                      <c:pt idx="1860">
                        <c:v>1.5301675128646608E-2</c:v>
                      </c:pt>
                      <c:pt idx="1861">
                        <c:v>1.5856855465092912E-2</c:v>
                      </c:pt>
                      <c:pt idx="1862">
                        <c:v>1.5305654791969634E-2</c:v>
                      </c:pt>
                      <c:pt idx="1863">
                        <c:v>1.4780546867938204E-2</c:v>
                      </c:pt>
                      <c:pt idx="1864">
                        <c:v>1.376690008847436E-2</c:v>
                      </c:pt>
                      <c:pt idx="1865">
                        <c:v>1.2073422996133398E-2</c:v>
                      </c:pt>
                      <c:pt idx="1866">
                        <c:v>1.0162171805602778E-2</c:v>
                      </c:pt>
                      <c:pt idx="1867">
                        <c:v>8.1922984440355728E-3</c:v>
                      </c:pt>
                      <c:pt idx="1868">
                        <c:v>7.1719727513426482E-3</c:v>
                      </c:pt>
                      <c:pt idx="1869">
                        <c:v>5.0683827021217268E-3</c:v>
                      </c:pt>
                      <c:pt idx="1870">
                        <c:v>5.0641261926544891E-3</c:v>
                      </c:pt>
                      <c:pt idx="1871">
                        <c:v>5.8778116162574289E-3</c:v>
                      </c:pt>
                      <c:pt idx="1872">
                        <c:v>5.4606390827001017E-3</c:v>
                      </c:pt>
                      <c:pt idx="1873">
                        <c:v>4.9365693317094611E-3</c:v>
                      </c:pt>
                      <c:pt idx="1874">
                        <c:v>5.1840697846337255E-3</c:v>
                      </c:pt>
                      <c:pt idx="1875">
                        <c:v>5.1239595655720024E-3</c:v>
                      </c:pt>
                      <c:pt idx="1876">
                        <c:v>5.7614324183849035E-3</c:v>
                      </c:pt>
                      <c:pt idx="1877">
                        <c:v>5.7370353519263454E-3</c:v>
                      </c:pt>
                      <c:pt idx="1878">
                        <c:v>5.6758869598238322E-3</c:v>
                      </c:pt>
                      <c:pt idx="1879">
                        <c:v>6.6448230869976662E-3</c:v>
                      </c:pt>
                      <c:pt idx="1880">
                        <c:v>8.3605170824115303E-3</c:v>
                      </c:pt>
                      <c:pt idx="1881">
                        <c:v>1.0099154702026844E-2</c:v>
                      </c:pt>
                      <c:pt idx="1882">
                        <c:v>1.2793954306311877E-2</c:v>
                      </c:pt>
                      <c:pt idx="1883">
                        <c:v>1.5130134336540124E-2</c:v>
                      </c:pt>
                      <c:pt idx="1884">
                        <c:v>1.5348531338554247E-2</c:v>
                      </c:pt>
                      <c:pt idx="1885">
                        <c:v>1.5091825751334982E-2</c:v>
                      </c:pt>
                      <c:pt idx="1886">
                        <c:v>1.5217513900806588E-2</c:v>
                      </c:pt>
                      <c:pt idx="1887">
                        <c:v>1.5687910105588402E-2</c:v>
                      </c:pt>
                      <c:pt idx="1888">
                        <c:v>1.3895633545532284E-2</c:v>
                      </c:pt>
                      <c:pt idx="1889">
                        <c:v>1.147536611310248E-2</c:v>
                      </c:pt>
                      <c:pt idx="1890">
                        <c:v>1.0248443985292403E-2</c:v>
                      </c:pt>
                      <c:pt idx="1891">
                        <c:v>8.7471673285696404E-3</c:v>
                      </c:pt>
                      <c:pt idx="1892">
                        <c:v>6.9246799330265427E-3</c:v>
                      </c:pt>
                      <c:pt idx="1893">
                        <c:v>5.8595397707395299E-3</c:v>
                      </c:pt>
                      <c:pt idx="1894">
                        <c:v>5.515246984645639E-3</c:v>
                      </c:pt>
                      <c:pt idx="1895">
                        <c:v>5.2773323294646665E-3</c:v>
                      </c:pt>
                      <c:pt idx="1896">
                        <c:v>5.6722187484130422E-3</c:v>
                      </c:pt>
                      <c:pt idx="1897">
                        <c:v>5.9309314701778354E-3</c:v>
                      </c:pt>
                      <c:pt idx="1898">
                        <c:v>5.6013461354951317E-3</c:v>
                      </c:pt>
                      <c:pt idx="1899">
                        <c:v>5.0947869031258116E-3</c:v>
                      </c:pt>
                      <c:pt idx="1900">
                        <c:v>5.3303829718490204E-3</c:v>
                      </c:pt>
                      <c:pt idx="1901">
                        <c:v>4.8074898169712752E-3</c:v>
                      </c:pt>
                      <c:pt idx="1902">
                        <c:v>4.9226924187309061E-3</c:v>
                      </c:pt>
                      <c:pt idx="1903">
                        <c:v>7.0698511298969693E-3</c:v>
                      </c:pt>
                      <c:pt idx="1904">
                        <c:v>9.1475906704022274E-3</c:v>
                      </c:pt>
                      <c:pt idx="1905">
                        <c:v>1.0742787381548432E-2</c:v>
                      </c:pt>
                      <c:pt idx="1906">
                        <c:v>1.2829252189698727E-2</c:v>
                      </c:pt>
                      <c:pt idx="1907">
                        <c:v>1.5871978185720413E-2</c:v>
                      </c:pt>
                      <c:pt idx="1908">
                        <c:v>1.5288628754100683E-2</c:v>
                      </c:pt>
                      <c:pt idx="1909">
                        <c:v>1.5060230685126949E-2</c:v>
                      </c:pt>
                      <c:pt idx="1910">
                        <c:v>1.5233086496418432E-2</c:v>
                      </c:pt>
                      <c:pt idx="1911">
                        <c:v>1.5750408122643941E-2</c:v>
                      </c:pt>
                      <c:pt idx="1912">
                        <c:v>1.3765792703897519E-2</c:v>
                      </c:pt>
                      <c:pt idx="1913">
                        <c:v>1.1669885135178441E-2</c:v>
                      </c:pt>
                      <c:pt idx="1914">
                        <c:v>1.0316409713696103E-2</c:v>
                      </c:pt>
                      <c:pt idx="1915">
                        <c:v>8.6570539086290952E-3</c:v>
                      </c:pt>
                      <c:pt idx="1916">
                        <c:v>7.4512759050831042E-3</c:v>
                      </c:pt>
                      <c:pt idx="1917">
                        <c:v>5.1186302772959482E-3</c:v>
                      </c:pt>
                      <c:pt idx="1918">
                        <c:v>4.9333163895149863E-3</c:v>
                      </c:pt>
                      <c:pt idx="1919">
                        <c:v>4.9611740327761772E-3</c:v>
                      </c:pt>
                      <c:pt idx="1920">
                        <c:v>5.679243719322386E-3</c:v>
                      </c:pt>
                      <c:pt idx="1921">
                        <c:v>5.1681165255735902E-3</c:v>
                      </c:pt>
                      <c:pt idx="1922">
                        <c:v>4.9367077547815665E-3</c:v>
                      </c:pt>
                      <c:pt idx="1923">
                        <c:v>5.4012901905349572E-3</c:v>
                      </c:pt>
                      <c:pt idx="1924">
                        <c:v>4.82655759515378E-3</c:v>
                      </c:pt>
                      <c:pt idx="1925">
                        <c:v>5.4042662865852204E-3</c:v>
                      </c:pt>
                      <c:pt idx="1926">
                        <c:v>4.8800581125224753E-3</c:v>
                      </c:pt>
                      <c:pt idx="1927">
                        <c:v>7.2125999230055532E-3</c:v>
                      </c:pt>
                      <c:pt idx="1928">
                        <c:v>8.7766514429280674E-3</c:v>
                      </c:pt>
                      <c:pt idx="1929">
                        <c:v>1.0243979841217008E-2</c:v>
                      </c:pt>
                      <c:pt idx="1930">
                        <c:v>1.3273832491532904E-2</c:v>
                      </c:pt>
                      <c:pt idx="1931">
                        <c:v>1.4943090160357844E-2</c:v>
                      </c:pt>
                      <c:pt idx="1932">
                        <c:v>1.4907342401986653E-2</c:v>
                      </c:pt>
                      <c:pt idx="1933">
                        <c:v>1.5692789518880115E-2</c:v>
                      </c:pt>
                      <c:pt idx="1934">
                        <c:v>1.5431758210657556E-2</c:v>
                      </c:pt>
                      <c:pt idx="1935">
                        <c:v>1.5115357673592882E-2</c:v>
                      </c:pt>
                      <c:pt idx="1936">
                        <c:v>1.4047137597951528E-2</c:v>
                      </c:pt>
                      <c:pt idx="1937">
                        <c:v>1.1847931811673873E-2</c:v>
                      </c:pt>
                      <c:pt idx="1938">
                        <c:v>1.0326099328743472E-2</c:v>
                      </c:pt>
                      <c:pt idx="1939">
                        <c:v>8.6401316880642225E-3</c:v>
                      </c:pt>
                      <c:pt idx="1940">
                        <c:v>7.0714083894581536E-3</c:v>
                      </c:pt>
                      <c:pt idx="1941">
                        <c:v>5.3309712699054681E-3</c:v>
                      </c:pt>
                      <c:pt idx="1942">
                        <c:v>5.7978030805805689E-3</c:v>
                      </c:pt>
                      <c:pt idx="1943">
                        <c:v>5.1053762681418664E-3</c:v>
                      </c:pt>
                      <c:pt idx="1944">
                        <c:v>5.9239064992684916E-3</c:v>
                      </c:pt>
                      <c:pt idx="1945">
                        <c:v>5.2153187931614957E-3</c:v>
                      </c:pt>
                      <c:pt idx="1946">
                        <c:v>5.3531189614423151E-3</c:v>
                      </c:pt>
                      <c:pt idx="1947">
                        <c:v>5.1136816524681838E-3</c:v>
                      </c:pt>
                      <c:pt idx="1948">
                        <c:v>5.1036113739725232E-3</c:v>
                      </c:pt>
                      <c:pt idx="1949">
                        <c:v>5.103507556668445E-3</c:v>
                      </c:pt>
                      <c:pt idx="1950">
                        <c:v>5.6038031450250008E-3</c:v>
                      </c:pt>
                      <c:pt idx="1951">
                        <c:v>7.007560747449587E-3</c:v>
                      </c:pt>
                      <c:pt idx="1952">
                        <c:v>8.2726876431607217E-3</c:v>
                      </c:pt>
                      <c:pt idx="1953">
                        <c:v>9.8464633838986314E-3</c:v>
                      </c:pt>
                      <c:pt idx="1954">
                        <c:v>1.3315567047772649E-2</c:v>
                      </c:pt>
                      <c:pt idx="1955">
                        <c:v>1.5094455789704983E-2</c:v>
                      </c:pt>
                      <c:pt idx="1956">
                        <c:v>1.5213845689395796E-2</c:v>
                      </c:pt>
                      <c:pt idx="1957">
                        <c:v>1.5658495202766024E-2</c:v>
                      </c:pt>
                      <c:pt idx="1958">
                        <c:v>1.5850937878760411E-2</c:v>
                      </c:pt>
                      <c:pt idx="1959">
                        <c:v>1.5331609117989376E-2</c:v>
                      </c:pt>
                      <c:pt idx="1960">
                        <c:v>1.418161561250182E-2</c:v>
                      </c:pt>
                      <c:pt idx="1961">
                        <c:v>1.1624067098311588E-2</c:v>
                      </c:pt>
                      <c:pt idx="1962">
                        <c:v>1.0809022821550813E-2</c:v>
                      </c:pt>
                      <c:pt idx="1963">
                        <c:v>8.9755307917753473E-3</c:v>
                      </c:pt>
                      <c:pt idx="1964">
                        <c:v>7.2641971231328E-3</c:v>
                      </c:pt>
                      <c:pt idx="1965">
                        <c:v>5.3149834050773065E-3</c:v>
                      </c:pt>
                      <c:pt idx="1966">
                        <c:v>5.2883369636970374E-3</c:v>
                      </c:pt>
                      <c:pt idx="1967">
                        <c:v>4.9176053708310363E-3</c:v>
                      </c:pt>
                      <c:pt idx="1968">
                        <c:v>5.9259482395820446E-3</c:v>
                      </c:pt>
                      <c:pt idx="1969">
                        <c:v>5.8786075489220347E-3</c:v>
                      </c:pt>
                      <c:pt idx="1970">
                        <c:v>5.5320307821384064E-3</c:v>
                      </c:pt>
                      <c:pt idx="1971">
                        <c:v>4.816556528194172E-3</c:v>
                      </c:pt>
                      <c:pt idx="1972">
                        <c:v>5.4485616696589145E-3</c:v>
                      </c:pt>
                      <c:pt idx="1973">
                        <c:v>5.1896067075179369E-3</c:v>
                      </c:pt>
                      <c:pt idx="1974">
                        <c:v>5.8055201668504395E-3</c:v>
                      </c:pt>
                      <c:pt idx="1975">
                        <c:v>7.1616948382388313E-3</c:v>
                      </c:pt>
                      <c:pt idx="1976">
                        <c:v>8.1857925596466232E-3</c:v>
                      </c:pt>
                      <c:pt idx="1977">
                        <c:v>1.0092579606101843E-2</c:v>
                      </c:pt>
                      <c:pt idx="1978">
                        <c:v>1.2687230117718697E-2</c:v>
                      </c:pt>
                      <c:pt idx="1979">
                        <c:v>1.5315967310841477E-2</c:v>
                      </c:pt>
                      <c:pt idx="1980">
                        <c:v>1.560181095473891E-2</c:v>
                      </c:pt>
                      <c:pt idx="1981">
                        <c:v>1.521287672789106E-2</c:v>
                      </c:pt>
                      <c:pt idx="1982">
                        <c:v>1.5879245397005946E-2</c:v>
                      </c:pt>
                      <c:pt idx="1983">
                        <c:v>1.5500312237117701E-2</c:v>
                      </c:pt>
                      <c:pt idx="1984">
                        <c:v>1.3725234743770668E-2</c:v>
                      </c:pt>
                      <c:pt idx="1985">
                        <c:v>1.1546100302948283E-2</c:v>
                      </c:pt>
                      <c:pt idx="1986">
                        <c:v>1.0206017313692131E-2</c:v>
                      </c:pt>
                      <c:pt idx="1987">
                        <c:v>8.4182741092474651E-3</c:v>
                      </c:pt>
                      <c:pt idx="1988">
                        <c:v>6.852250060547448E-3</c:v>
                      </c:pt>
                      <c:pt idx="1989">
                        <c:v>5.1963548322830708E-3</c:v>
                      </c:pt>
                      <c:pt idx="1990">
                        <c:v>5.3088581841366474E-3</c:v>
                      </c:pt>
                      <c:pt idx="1991">
                        <c:v>5.4500843234520733E-3</c:v>
                      </c:pt>
                      <c:pt idx="1992">
                        <c:v>4.9162903516460363E-3</c:v>
                      </c:pt>
                      <c:pt idx="1993">
                        <c:v>5.7045751415176543E-3</c:v>
                      </c:pt>
                      <c:pt idx="1994">
                        <c:v>5.2403733692125533E-3</c:v>
                      </c:pt>
                      <c:pt idx="1995">
                        <c:v>5.3821878065844269E-3</c:v>
                      </c:pt>
                      <c:pt idx="1996">
                        <c:v>4.9944301758494741E-3</c:v>
                      </c:pt>
                      <c:pt idx="1997">
                        <c:v>5.2821425312203256E-3</c:v>
                      </c:pt>
                      <c:pt idx="1998">
                        <c:v>5.3641235956746859E-3</c:v>
                      </c:pt>
                      <c:pt idx="1999">
                        <c:v>7.289632362632149E-3</c:v>
                      </c:pt>
                      <c:pt idx="2000">
                        <c:v>8.5158277693136702E-3</c:v>
                      </c:pt>
                      <c:pt idx="2001">
                        <c:v>9.9152596507349634E-3</c:v>
                      </c:pt>
                      <c:pt idx="2002">
                        <c:v>1.3256806453663951E-2</c:v>
                      </c:pt>
                      <c:pt idx="2003">
                        <c:v>1.5137574576665782E-2</c:v>
                      </c:pt>
                      <c:pt idx="2004">
                        <c:v>1.5687529442140111E-2</c:v>
                      </c:pt>
                      <c:pt idx="2005">
                        <c:v>1.5218932737295666E-2</c:v>
                      </c:pt>
                      <c:pt idx="2006">
                        <c:v>1.4925372007128367E-2</c:v>
                      </c:pt>
                      <c:pt idx="2007">
                        <c:v>1.480411339596413E-2</c:v>
                      </c:pt>
                      <c:pt idx="2008">
                        <c:v>1.3832201172740035E-2</c:v>
                      </c:pt>
                      <c:pt idx="2009">
                        <c:v>1.2045080872119838E-2</c:v>
                      </c:pt>
                      <c:pt idx="2010">
                        <c:v>1.0284745435952015E-2</c:v>
                      </c:pt>
                      <c:pt idx="2011">
                        <c:v>8.3585099478660045E-3</c:v>
                      </c:pt>
                      <c:pt idx="2012">
                        <c:v>6.5331848793447472E-3</c:v>
                      </c:pt>
                      <c:pt idx="2013">
                        <c:v>5.2876448483365106E-3</c:v>
                      </c:pt>
                      <c:pt idx="2014">
                        <c:v>5.6438420186314571E-3</c:v>
                      </c:pt>
                      <c:pt idx="2015">
                        <c:v>5.1832738519691206E-3</c:v>
                      </c:pt>
                      <c:pt idx="2016">
                        <c:v>4.8800927182905017E-3</c:v>
                      </c:pt>
                      <c:pt idx="2017">
                        <c:v>5.3245692028205983E-3</c:v>
                      </c:pt>
                      <c:pt idx="2018">
                        <c:v>5.5030657543003736E-3</c:v>
                      </c:pt>
                      <c:pt idx="2019">
                        <c:v>5.1840351788656992E-3</c:v>
                      </c:pt>
                      <c:pt idx="2020">
                        <c:v>5.4093187287170639E-3</c:v>
                      </c:pt>
                      <c:pt idx="2021">
                        <c:v>5.4753119283432626E-3</c:v>
                      </c:pt>
                      <c:pt idx="2022">
                        <c:v>5.7112194489787084E-3</c:v>
                      </c:pt>
                      <c:pt idx="2023">
                        <c:v>7.0256249583593279E-3</c:v>
                      </c:pt>
                      <c:pt idx="2024">
                        <c:v>8.778866212081753E-3</c:v>
                      </c:pt>
                      <c:pt idx="2025">
                        <c:v>9.8405457975661303E-3</c:v>
                      </c:pt>
                      <c:pt idx="2026">
                        <c:v>1.2821708132268989E-2</c:v>
                      </c:pt>
                      <c:pt idx="2027">
                        <c:v>1.5103072625943537E-2</c:v>
                      </c:pt>
                      <c:pt idx="2028">
                        <c:v>1.5022198946066019E-2</c:v>
                      </c:pt>
                      <c:pt idx="2029">
                        <c:v>1.574300248828631E-2</c:v>
                      </c:pt>
                      <c:pt idx="2030">
                        <c:v>1.549657481417086E-2</c:v>
                      </c:pt>
                      <c:pt idx="2031">
                        <c:v>1.5745217257439992E-2</c:v>
                      </c:pt>
                      <c:pt idx="2032">
                        <c:v>1.3210612367451214E-2</c:v>
                      </c:pt>
                      <c:pt idx="2033">
                        <c:v>1.1960331346223372E-2</c:v>
                      </c:pt>
                      <c:pt idx="2034">
                        <c:v>1.0359009414136505E-2</c:v>
                      </c:pt>
                      <c:pt idx="2035">
                        <c:v>8.61794939075935E-3</c:v>
                      </c:pt>
                      <c:pt idx="2036">
                        <c:v>6.7489172372208464E-3</c:v>
                      </c:pt>
                      <c:pt idx="2037">
                        <c:v>5.6761292002000165E-3</c:v>
                      </c:pt>
                      <c:pt idx="2038">
                        <c:v>5.1942438804334643E-3</c:v>
                      </c:pt>
                      <c:pt idx="2039">
                        <c:v>5.389939498622323E-3</c:v>
                      </c:pt>
                      <c:pt idx="2040">
                        <c:v>5.80372066691307E-3</c:v>
                      </c:pt>
                      <c:pt idx="2041">
                        <c:v>5.8379803772591306E-3</c:v>
                      </c:pt>
                      <c:pt idx="2042">
                        <c:v>5.5158352827020876E-3</c:v>
                      </c:pt>
                      <c:pt idx="2043">
                        <c:v>4.8232700471912788E-3</c:v>
                      </c:pt>
                      <c:pt idx="2044">
                        <c:v>5.7890132155018837E-3</c:v>
                      </c:pt>
                      <c:pt idx="2045">
                        <c:v>5.7842376195142509E-3</c:v>
                      </c:pt>
                      <c:pt idx="2046">
                        <c:v>5.8223731758792587E-3</c:v>
                      </c:pt>
                      <c:pt idx="2047">
                        <c:v>6.7099165366551802E-3</c:v>
                      </c:pt>
                      <c:pt idx="2048">
                        <c:v>8.2153804913091318E-3</c:v>
                      </c:pt>
                      <c:pt idx="2049">
                        <c:v>1.022899554366161E-2</c:v>
                      </c:pt>
                      <c:pt idx="2050">
                        <c:v>1.2652139868940005E-2</c:v>
                      </c:pt>
                      <c:pt idx="2051">
                        <c:v>1.5685037826842215E-2</c:v>
                      </c:pt>
                      <c:pt idx="2052">
                        <c:v>1.5213499631715532E-2</c:v>
                      </c:pt>
                      <c:pt idx="2053">
                        <c:v>1.5359432155482539E-2</c:v>
                      </c:pt>
                      <c:pt idx="2054">
                        <c:v>1.5079436886381558E-2</c:v>
                      </c:pt>
                      <c:pt idx="2055">
                        <c:v>1.5618456329159569E-2</c:v>
                      </c:pt>
                      <c:pt idx="2056">
                        <c:v>1.3291693681936889E-2</c:v>
                      </c:pt>
                      <c:pt idx="2057">
                        <c:v>1.2309053670624633E-2</c:v>
                      </c:pt>
                      <c:pt idx="2058">
                        <c:v>1.0721677863052373E-2</c:v>
                      </c:pt>
                      <c:pt idx="2059">
                        <c:v>8.4907385874945836E-3</c:v>
                      </c:pt>
                      <c:pt idx="2060">
                        <c:v>6.830725272835075E-3</c:v>
                      </c:pt>
                      <c:pt idx="2061">
                        <c:v>5.3867211621958745E-3</c:v>
                      </c:pt>
                      <c:pt idx="2062">
                        <c:v>5.6229747405115845E-3</c:v>
                      </c:pt>
                      <c:pt idx="2063">
                        <c:v>4.8687074206098411E-3</c:v>
                      </c:pt>
                      <c:pt idx="2064">
                        <c:v>5.5996850586298684E-3</c:v>
                      </c:pt>
                      <c:pt idx="2065">
                        <c:v>5.6361595381296129E-3</c:v>
                      </c:pt>
                      <c:pt idx="2066">
                        <c:v>5.3693490666466602E-3</c:v>
                      </c:pt>
                      <c:pt idx="2067">
                        <c:v>5.7599097645917455E-3</c:v>
                      </c:pt>
                      <c:pt idx="2068">
                        <c:v>5.6290999614522427E-3</c:v>
                      </c:pt>
                      <c:pt idx="2069">
                        <c:v>5.1661786025641162E-3</c:v>
                      </c:pt>
                      <c:pt idx="2070">
                        <c:v>5.1538589491467455E-3</c:v>
                      </c:pt>
                      <c:pt idx="2071">
                        <c:v>6.516331870315928E-3</c:v>
                      </c:pt>
                      <c:pt idx="2072">
                        <c:v>8.4081000134477238E-3</c:v>
                      </c:pt>
                      <c:pt idx="2073">
                        <c:v>1.0226019447611345E-2</c:v>
                      </c:pt>
                      <c:pt idx="2074">
                        <c:v>1.2703010347938699E-2</c:v>
                      </c:pt>
                      <c:pt idx="2075">
                        <c:v>1.5774251496814076E-2</c:v>
                      </c:pt>
                      <c:pt idx="2076">
                        <c:v>1.5385455693038334E-2</c:v>
                      </c:pt>
                      <c:pt idx="2077">
                        <c:v>1.5699641460949324E-2</c:v>
                      </c:pt>
                      <c:pt idx="2078">
                        <c:v>1.5171522835099606E-2</c:v>
                      </c:pt>
                      <c:pt idx="2079">
                        <c:v>1.5702582951231562E-2</c:v>
                      </c:pt>
                      <c:pt idx="2080">
                        <c:v>1.3335400766954136E-2</c:v>
                      </c:pt>
                      <c:pt idx="2081">
                        <c:v>1.1692690336307788E-2</c:v>
                      </c:pt>
                      <c:pt idx="2082">
                        <c:v>1.054947956135339E-2</c:v>
                      </c:pt>
                      <c:pt idx="2083">
                        <c:v>8.4931609912564272E-3</c:v>
                      </c:pt>
                      <c:pt idx="2084">
                        <c:v>6.5542251863047515E-3</c:v>
                      </c:pt>
                      <c:pt idx="2085">
                        <c:v>5.6552965278481694E-3</c:v>
                      </c:pt>
                      <c:pt idx="2086">
                        <c:v>4.9365001201734085E-3</c:v>
                      </c:pt>
                      <c:pt idx="2087">
                        <c:v>5.5914488858396028E-3</c:v>
                      </c:pt>
                      <c:pt idx="2088">
                        <c:v>5.8426521559426844E-3</c:v>
                      </c:pt>
                      <c:pt idx="2089">
                        <c:v>5.8730706260378225E-3</c:v>
                      </c:pt>
                      <c:pt idx="2090">
                        <c:v>5.5131360327960333E-3</c:v>
                      </c:pt>
                      <c:pt idx="2091">
                        <c:v>5.1171422292708166E-3</c:v>
                      </c:pt>
                      <c:pt idx="2092">
                        <c:v>5.6712151811402784E-3</c:v>
                      </c:pt>
                      <c:pt idx="2093">
                        <c:v>5.7860025136835932E-3</c:v>
                      </c:pt>
                      <c:pt idx="2094">
                        <c:v>5.5873307994444713E-3</c:v>
                      </c:pt>
                      <c:pt idx="2095">
                        <c:v>7.4221378484049397E-3</c:v>
                      </c:pt>
                      <c:pt idx="2096">
                        <c:v>9.2378079076468524E-3</c:v>
                      </c:pt>
                      <c:pt idx="2097">
                        <c:v>1.0822622888385159E-2</c:v>
                      </c:pt>
                      <c:pt idx="2098">
                        <c:v>1.2636878725240396E-2</c:v>
                      </c:pt>
                      <c:pt idx="2099">
                        <c:v>1.5279908100558048E-2</c:v>
                      </c:pt>
                      <c:pt idx="2100">
                        <c:v>1.5717532643018936E-2</c:v>
                      </c:pt>
                      <c:pt idx="2101">
                        <c:v>1.5370332972410831E-2</c:v>
                      </c:pt>
                      <c:pt idx="2102">
                        <c:v>1.5713691402768012E-2</c:v>
                      </c:pt>
                      <c:pt idx="2103">
                        <c:v>1.5284995148457919E-2</c:v>
                      </c:pt>
                      <c:pt idx="2104">
                        <c:v>1.3614876949534723E-2</c:v>
                      </c:pt>
                      <c:pt idx="2105">
                        <c:v>1.1484190583949191E-2</c:v>
                      </c:pt>
                      <c:pt idx="2106">
                        <c:v>1.0485528102040745E-2</c:v>
                      </c:pt>
                      <c:pt idx="2107">
                        <c:v>8.2861838926909879E-3</c:v>
                      </c:pt>
                      <c:pt idx="2108">
                        <c:v>6.7016457580968891E-3</c:v>
                      </c:pt>
                      <c:pt idx="2109">
                        <c:v>4.8392925177874668E-3</c:v>
                      </c:pt>
                      <c:pt idx="2110">
                        <c:v>4.8156913839935145E-3</c:v>
                      </c:pt>
                      <c:pt idx="2111">
                        <c:v>5.452195275301679E-3</c:v>
                      </c:pt>
                      <c:pt idx="2112">
                        <c:v>5.1739649003700386E-3</c:v>
                      </c:pt>
                      <c:pt idx="2113">
                        <c:v>5.3047054919734878E-3</c:v>
                      </c:pt>
                      <c:pt idx="2114">
                        <c:v>5.2275000235067611E-3</c:v>
                      </c:pt>
                      <c:pt idx="2115">
                        <c:v>4.8015722306387742E-3</c:v>
                      </c:pt>
                      <c:pt idx="2116">
                        <c:v>5.4888081778735288E-3</c:v>
                      </c:pt>
                      <c:pt idx="2117">
                        <c:v>5.5170464845830085E-3</c:v>
                      </c:pt>
                      <c:pt idx="2118">
                        <c:v>5.5782640882215745E-3</c:v>
                      </c:pt>
                      <c:pt idx="2119">
                        <c:v>7.2172024901530534E-3</c:v>
                      </c:pt>
                      <c:pt idx="2120">
                        <c:v>8.3828724085565354E-3</c:v>
                      </c:pt>
                      <c:pt idx="2121">
                        <c:v>1.068717591233013E-2</c:v>
                      </c:pt>
                      <c:pt idx="2122">
                        <c:v>1.2989165443748367E-2</c:v>
                      </c:pt>
                      <c:pt idx="2123">
                        <c:v>1.5036525734028918E-2</c:v>
                      </c:pt>
                      <c:pt idx="2124">
                        <c:v>1.54557400078998E-2</c:v>
                      </c:pt>
                      <c:pt idx="2125">
                        <c:v>1.4786153002358467E-2</c:v>
                      </c:pt>
                      <c:pt idx="2126">
                        <c:v>1.5333477829462797E-2</c:v>
                      </c:pt>
                      <c:pt idx="2127">
                        <c:v>1.5466398584451905E-2</c:v>
                      </c:pt>
                      <c:pt idx="2128">
                        <c:v>1.4207535332753537E-2</c:v>
                      </c:pt>
                      <c:pt idx="2129">
                        <c:v>1.1517861996238802E-2</c:v>
                      </c:pt>
                      <c:pt idx="2130">
                        <c:v>1.082750230167687E-2</c:v>
                      </c:pt>
                      <c:pt idx="2131">
                        <c:v>8.7086857145243692E-3</c:v>
                      </c:pt>
                      <c:pt idx="2132">
                        <c:v>7.4984781726710088E-3</c:v>
                      </c:pt>
                      <c:pt idx="2133">
                        <c:v>5.3764432490920567E-3</c:v>
                      </c:pt>
                      <c:pt idx="2134">
                        <c:v>5.6150154138655296E-3</c:v>
                      </c:pt>
                      <c:pt idx="2135">
                        <c:v>5.3323555006265207E-3</c:v>
                      </c:pt>
                      <c:pt idx="2136">
                        <c:v>5.3214546836982289E-3</c:v>
                      </c:pt>
                      <c:pt idx="2137">
                        <c:v>4.9091269576645872E-3</c:v>
                      </c:pt>
                      <c:pt idx="2138">
                        <c:v>5.7728869276016167E-3</c:v>
                      </c:pt>
                      <c:pt idx="2139">
                        <c:v>5.4570054770573372E-3</c:v>
                      </c:pt>
                      <c:pt idx="2140">
                        <c:v>5.7506354187606907E-3</c:v>
                      </c:pt>
                      <c:pt idx="2141">
                        <c:v>5.8921730099883536E-3</c:v>
                      </c:pt>
                      <c:pt idx="2142">
                        <c:v>5.7860371194516196E-3</c:v>
                      </c:pt>
                      <c:pt idx="2143">
                        <c:v>7.4272595020728359E-3</c:v>
                      </c:pt>
                      <c:pt idx="2144">
                        <c:v>8.8981869002365162E-3</c:v>
                      </c:pt>
                      <c:pt idx="2145">
                        <c:v>1.0643676461921043E-2</c:v>
                      </c:pt>
                      <c:pt idx="2146">
                        <c:v>1.3072842190836017E-2</c:v>
                      </c:pt>
                      <c:pt idx="2147">
                        <c:v>1.5151728335788548E-2</c:v>
                      </c:pt>
                      <c:pt idx="2148">
                        <c:v>1.5601568714362725E-2</c:v>
                      </c:pt>
                      <c:pt idx="2149">
                        <c:v>1.4907307796218626E-2</c:v>
                      </c:pt>
                      <c:pt idx="2150">
                        <c:v>1.5132487528765911E-2</c:v>
                      </c:pt>
                      <c:pt idx="2151">
                        <c:v>1.5737084901953805E-2</c:v>
                      </c:pt>
                      <c:pt idx="2152">
                        <c:v>1.3927401640580449E-2</c:v>
                      </c:pt>
                      <c:pt idx="2153">
                        <c:v>1.2158034098957757E-2</c:v>
                      </c:pt>
                      <c:pt idx="2154">
                        <c:v>9.8578140758112665E-3</c:v>
                      </c:pt>
                      <c:pt idx="2155">
                        <c:v>8.8493581615513729E-3</c:v>
                      </c:pt>
                      <c:pt idx="2156">
                        <c:v>7.1913173756693637E-3</c:v>
                      </c:pt>
                      <c:pt idx="2157">
                        <c:v>5.5768106459644683E-3</c:v>
                      </c:pt>
                      <c:pt idx="2158">
                        <c:v>4.9049396597334021E-3</c:v>
                      </c:pt>
                      <c:pt idx="2159">
                        <c:v>5.534833849348538E-3</c:v>
                      </c:pt>
                      <c:pt idx="2160">
                        <c:v>5.9212072493624382E-3</c:v>
                      </c:pt>
                      <c:pt idx="2161">
                        <c:v>5.2776091756088772E-3</c:v>
                      </c:pt>
                      <c:pt idx="2162">
                        <c:v>5.7432643901710835E-3</c:v>
                      </c:pt>
                      <c:pt idx="2163">
                        <c:v>5.6625637391336976E-3</c:v>
                      </c:pt>
                      <c:pt idx="2164">
                        <c:v>4.9562600137164391E-3</c:v>
                      </c:pt>
                      <c:pt idx="2165">
                        <c:v>4.8879482276324776E-3</c:v>
                      </c:pt>
                      <c:pt idx="2166">
                        <c:v>5.7737866775703015E-3</c:v>
                      </c:pt>
                      <c:pt idx="2167">
                        <c:v>7.3385303128533433E-3</c:v>
                      </c:pt>
                      <c:pt idx="2168">
                        <c:v>8.7923624616120192E-3</c:v>
                      </c:pt>
                      <c:pt idx="2169">
                        <c:v>1.0921145509956102E-2</c:v>
                      </c:pt>
                      <c:pt idx="2170">
                        <c:v>1.2426890924856666E-2</c:v>
                      </c:pt>
                      <c:pt idx="2171">
                        <c:v>1.5196888863062898E-2</c:v>
                      </c:pt>
                      <c:pt idx="2172">
                        <c:v>1.4938452987442317E-2</c:v>
                      </c:pt>
                      <c:pt idx="2173">
                        <c:v>1.5551840225708899E-2</c:v>
                      </c:pt>
                      <c:pt idx="2174">
                        <c:v>1.5811556514746455E-2</c:v>
                      </c:pt>
                      <c:pt idx="2175">
                        <c:v>1.5797229726783556E-2</c:v>
                      </c:pt>
                      <c:pt idx="2176">
                        <c:v>1.3935084121082292E-2</c:v>
                      </c:pt>
                      <c:pt idx="2177">
                        <c:v>1.254053165295271E-2</c:v>
                      </c:pt>
                      <c:pt idx="2178">
                        <c:v>1.0253150369743983E-2</c:v>
                      </c:pt>
                      <c:pt idx="2179">
                        <c:v>8.3635277842298208E-3</c:v>
                      </c:pt>
                      <c:pt idx="2180">
                        <c:v>7.5717039778147094E-3</c:v>
                      </c:pt>
                      <c:pt idx="2181">
                        <c:v>5.7311177655938444E-3</c:v>
                      </c:pt>
                      <c:pt idx="2182">
                        <c:v>5.2283997734754459E-3</c:v>
                      </c:pt>
                      <c:pt idx="2183">
                        <c:v>5.1950052073300437E-3</c:v>
                      </c:pt>
                      <c:pt idx="2184">
                        <c:v>5.1509866704005603E-3</c:v>
                      </c:pt>
                      <c:pt idx="2185">
                        <c:v>5.8481544730588702E-3</c:v>
                      </c:pt>
                      <c:pt idx="2186">
                        <c:v>5.6331142305432961E-3</c:v>
                      </c:pt>
                      <c:pt idx="2187">
                        <c:v>5.2418268114696595E-3</c:v>
                      </c:pt>
                      <c:pt idx="2188">
                        <c:v>5.3849216622585058E-3</c:v>
                      </c:pt>
                      <c:pt idx="2189">
                        <c:v>5.1593266604949041E-3</c:v>
                      </c:pt>
                      <c:pt idx="2190">
                        <c:v>5.3860636526033741E-3</c:v>
                      </c:pt>
                      <c:pt idx="2191">
                        <c:v>6.6686664611678029E-3</c:v>
                      </c:pt>
                      <c:pt idx="2192">
                        <c:v>8.8902621793584876E-3</c:v>
                      </c:pt>
                      <c:pt idx="2193">
                        <c:v>1.0245398677706087E-2</c:v>
                      </c:pt>
                      <c:pt idx="2194">
                        <c:v>1.2406577339025214E-2</c:v>
                      </c:pt>
                      <c:pt idx="2195">
                        <c:v>1.51060487219938E-2</c:v>
                      </c:pt>
                      <c:pt idx="2196">
                        <c:v>1.5272017985448048E-2</c:v>
                      </c:pt>
                      <c:pt idx="2197">
                        <c:v>1.555069823536403E-2</c:v>
                      </c:pt>
                      <c:pt idx="2198">
                        <c:v>1.4937830083617844E-2</c:v>
                      </c:pt>
                      <c:pt idx="2199">
                        <c:v>1.581844306258369E-2</c:v>
                      </c:pt>
                      <c:pt idx="2200">
                        <c:v>1.3552032874798919E-2</c:v>
                      </c:pt>
                      <c:pt idx="2201">
                        <c:v>1.1790866900198467E-2</c:v>
                      </c:pt>
                      <c:pt idx="2202">
                        <c:v>1.0894118405127544E-2</c:v>
                      </c:pt>
                      <c:pt idx="2203">
                        <c:v>8.2305032119366333E-3</c:v>
                      </c:pt>
                      <c:pt idx="2204">
                        <c:v>7.1679238764835694E-3</c:v>
                      </c:pt>
                      <c:pt idx="2205">
                        <c:v>5.856286828545056E-3</c:v>
                      </c:pt>
                      <c:pt idx="2206">
                        <c:v>4.9889970702693409E-3</c:v>
                      </c:pt>
                      <c:pt idx="2207">
                        <c:v>5.801990378511754E-3</c:v>
                      </c:pt>
                      <c:pt idx="2208">
                        <c:v>5.0413209915251417E-3</c:v>
                      </c:pt>
                      <c:pt idx="2209">
                        <c:v>4.8479439597940476E-3</c:v>
                      </c:pt>
                      <c:pt idx="2210">
                        <c:v>5.7420185825221362E-3</c:v>
                      </c:pt>
                      <c:pt idx="2211">
                        <c:v>5.8782268854737441E-3</c:v>
                      </c:pt>
                      <c:pt idx="2212">
                        <c:v>5.5785063285977588E-3</c:v>
                      </c:pt>
                      <c:pt idx="2213">
                        <c:v>4.8393271235554931E-3</c:v>
                      </c:pt>
                      <c:pt idx="2214">
                        <c:v>5.1343066902118728E-3</c:v>
                      </c:pt>
                      <c:pt idx="2215">
                        <c:v>6.6785983165913573E-3</c:v>
                      </c:pt>
                      <c:pt idx="2216">
                        <c:v>8.3635623899978462E-3</c:v>
                      </c:pt>
                      <c:pt idx="2217">
                        <c:v>1.0175633449365019E-2</c:v>
                      </c:pt>
                      <c:pt idx="2218">
                        <c:v>1.3379553112853319E-2</c:v>
                      </c:pt>
                      <c:pt idx="2219">
                        <c:v>1.5650051395367601E-2</c:v>
                      </c:pt>
                      <c:pt idx="2220">
                        <c:v>1.5472419988088485E-2</c:v>
                      </c:pt>
                      <c:pt idx="2221">
                        <c:v>1.5879453031614098E-2</c:v>
                      </c:pt>
                      <c:pt idx="2222">
                        <c:v>1.5692997153488271E-2</c:v>
                      </c:pt>
                      <c:pt idx="2223">
                        <c:v>1.5145706932151969E-2</c:v>
                      </c:pt>
                      <c:pt idx="2224">
                        <c:v>1.4154104026920892E-2</c:v>
                      </c:pt>
                      <c:pt idx="2225">
                        <c:v>1.2084877505350112E-2</c:v>
                      </c:pt>
                      <c:pt idx="2226">
                        <c:v>1.0156600276950541E-2</c:v>
                      </c:pt>
                      <c:pt idx="2227">
                        <c:v>8.8179361241834727E-3</c:v>
                      </c:pt>
                      <c:pt idx="2228">
                        <c:v>7.0518907362913065E-3</c:v>
                      </c:pt>
                      <c:pt idx="2229">
                        <c:v>5.2831807042611149E-3</c:v>
                      </c:pt>
                      <c:pt idx="2230">
                        <c:v>5.3566487497809998E-3</c:v>
                      </c:pt>
                      <c:pt idx="2231">
                        <c:v>5.2235203601837341E-3</c:v>
                      </c:pt>
                      <c:pt idx="2232">
                        <c:v>5.5886458186294712E-3</c:v>
                      </c:pt>
                      <c:pt idx="2233">
                        <c:v>5.6144617215771082E-3</c:v>
                      </c:pt>
                      <c:pt idx="2234">
                        <c:v>5.3554029421320525E-3</c:v>
                      </c:pt>
                      <c:pt idx="2235">
                        <c:v>5.6358826919854031E-3</c:v>
                      </c:pt>
                      <c:pt idx="2236">
                        <c:v>5.4400140449564127E-3</c:v>
                      </c:pt>
                      <c:pt idx="2237">
                        <c:v>4.9231076879472212E-3</c:v>
                      </c:pt>
                      <c:pt idx="2238">
                        <c:v>5.589753203206314E-3</c:v>
                      </c:pt>
                      <c:pt idx="2239">
                        <c:v>7.4572627029516579E-3</c:v>
                      </c:pt>
                      <c:pt idx="2240">
                        <c:v>8.3407917946365269E-3</c:v>
                      </c:pt>
                      <c:pt idx="2241">
                        <c:v>9.9440516497328636E-3</c:v>
                      </c:pt>
                      <c:pt idx="2242">
                        <c:v>1.3197561378802887E-2</c:v>
                      </c:pt>
                      <c:pt idx="2243">
                        <c:v>1.5083381943936559E-2</c:v>
                      </c:pt>
                      <c:pt idx="2244">
                        <c:v>1.5863915041770281E-2</c:v>
                      </c:pt>
                      <c:pt idx="2245">
                        <c:v>1.5560941542699819E-2</c:v>
                      </c:pt>
                      <c:pt idx="2246">
                        <c:v>1.5352061126892934E-2</c:v>
                      </c:pt>
                      <c:pt idx="2247">
                        <c:v>1.5110305231461039E-2</c:v>
                      </c:pt>
                      <c:pt idx="2248">
                        <c:v>1.4134932431434311E-2</c:v>
                      </c:pt>
                      <c:pt idx="2249">
                        <c:v>1.2212780423975401E-2</c:v>
                      </c:pt>
                      <c:pt idx="2250">
                        <c:v>1.0478468525363374E-2</c:v>
                      </c:pt>
                      <c:pt idx="2251">
                        <c:v>8.6547353221713315E-3</c:v>
                      </c:pt>
                      <c:pt idx="2252">
                        <c:v>6.5827057333904156E-3</c:v>
                      </c:pt>
                      <c:pt idx="2253">
                        <c:v>5.2216170429422856E-3</c:v>
                      </c:pt>
                      <c:pt idx="2254">
                        <c:v>4.8416111042452296E-3</c:v>
                      </c:pt>
                      <c:pt idx="2255">
                        <c:v>4.9124491113951138E-3</c:v>
                      </c:pt>
                      <c:pt idx="2256">
                        <c:v>5.8138601569447832E-3</c:v>
                      </c:pt>
                      <c:pt idx="2257">
                        <c:v>5.481471755051948E-3</c:v>
                      </c:pt>
                      <c:pt idx="2258">
                        <c:v>5.4686676208822076E-3</c:v>
                      </c:pt>
                      <c:pt idx="2259">
                        <c:v>5.5286394168718262E-3</c:v>
                      </c:pt>
                      <c:pt idx="2260">
                        <c:v>5.8039975130572815E-3</c:v>
                      </c:pt>
                      <c:pt idx="2261">
                        <c:v>4.8873253238080035E-3</c:v>
                      </c:pt>
                      <c:pt idx="2262">
                        <c:v>5.7846182829625397E-3</c:v>
                      </c:pt>
                      <c:pt idx="2263">
                        <c:v>7.0489146402410432E-3</c:v>
                      </c:pt>
                      <c:pt idx="2264">
                        <c:v>8.8555179882600591E-3</c:v>
                      </c:pt>
                      <c:pt idx="2265">
                        <c:v>9.9418368805791781E-3</c:v>
                      </c:pt>
                      <c:pt idx="2266">
                        <c:v>1.2613831283734864E-2</c:v>
                      </c:pt>
                      <c:pt idx="2267">
                        <c:v>1.5571357878875742E-2</c:v>
                      </c:pt>
                      <c:pt idx="2268">
                        <c:v>1.4818544001231107E-2</c:v>
                      </c:pt>
                      <c:pt idx="2269">
                        <c:v>1.508037124211827E-2</c:v>
                      </c:pt>
                      <c:pt idx="2270">
                        <c:v>1.5449199517742821E-2</c:v>
                      </c:pt>
                      <c:pt idx="2271">
                        <c:v>1.5747432026593677E-2</c:v>
                      </c:pt>
                      <c:pt idx="2272">
                        <c:v>1.4217294159336959E-2</c:v>
                      </c:pt>
                      <c:pt idx="2273">
                        <c:v>1.2057331314001158E-2</c:v>
                      </c:pt>
                      <c:pt idx="2274">
                        <c:v>1.0594605482859716E-2</c:v>
                      </c:pt>
                      <c:pt idx="2275">
                        <c:v>8.4488310024147077E-3</c:v>
                      </c:pt>
                      <c:pt idx="2276">
                        <c:v>7.2290722685860818E-3</c:v>
                      </c:pt>
                      <c:pt idx="2277">
                        <c:v>5.2297840041964985E-3</c:v>
                      </c:pt>
                      <c:pt idx="2278">
                        <c:v>5.3493815384954716E-3</c:v>
                      </c:pt>
                      <c:pt idx="2279">
                        <c:v>5.3490700865832345E-3</c:v>
                      </c:pt>
                      <c:pt idx="2280">
                        <c:v>4.9628005038734142E-3</c:v>
                      </c:pt>
                      <c:pt idx="2281">
                        <c:v>5.7856218502353035E-3</c:v>
                      </c:pt>
                      <c:pt idx="2282">
                        <c:v>4.8492243732110212E-3</c:v>
                      </c:pt>
                      <c:pt idx="2283">
                        <c:v>5.458009044330101E-3</c:v>
                      </c:pt>
                      <c:pt idx="2284">
                        <c:v>5.8804762603954551E-3</c:v>
                      </c:pt>
                      <c:pt idx="2285">
                        <c:v>5.8214734259105748E-3</c:v>
                      </c:pt>
                      <c:pt idx="2286">
                        <c:v>5.1565235932847725E-3</c:v>
                      </c:pt>
                      <c:pt idx="2287">
                        <c:v>6.9590780664447079E-3</c:v>
                      </c:pt>
                      <c:pt idx="2288">
                        <c:v>8.2038221647883387E-3</c:v>
                      </c:pt>
                      <c:pt idx="2289">
                        <c:v>1.0244187475825164E-2</c:v>
                      </c:pt>
                      <c:pt idx="2290">
                        <c:v>1.2904519735155981E-2</c:v>
                      </c:pt>
                      <c:pt idx="2291">
                        <c:v>1.5584646493797854E-2</c:v>
                      </c:pt>
                      <c:pt idx="2292">
                        <c:v>1.5697322874491559E-2</c:v>
                      </c:pt>
                      <c:pt idx="2293">
                        <c:v>1.4839549702423085E-2</c:v>
                      </c:pt>
                      <c:pt idx="2294">
                        <c:v>1.5075837886506821E-2</c:v>
                      </c:pt>
                      <c:pt idx="2295">
                        <c:v>1.5490588016302305E-2</c:v>
                      </c:pt>
                      <c:pt idx="2296">
                        <c:v>1.3833896855373323E-2</c:v>
                      </c:pt>
                      <c:pt idx="2297">
                        <c:v>1.2111074071746036E-2</c:v>
                      </c:pt>
                      <c:pt idx="2298">
                        <c:v>1.0387351538150064E-2</c:v>
                      </c:pt>
                      <c:pt idx="2299">
                        <c:v>9.0095136559771982E-3</c:v>
                      </c:pt>
                      <c:pt idx="2300">
                        <c:v>7.4621421162433697E-3</c:v>
                      </c:pt>
                      <c:pt idx="2301">
                        <c:v>4.9286446108314326E-3</c:v>
                      </c:pt>
                      <c:pt idx="2302">
                        <c:v>5.9043196345655927E-3</c:v>
                      </c:pt>
                      <c:pt idx="2303">
                        <c:v>5.5934906261531567E-3</c:v>
                      </c:pt>
                      <c:pt idx="2304">
                        <c:v>4.9824219743443395E-3</c:v>
                      </c:pt>
                      <c:pt idx="2305">
                        <c:v>5.5720004442088092E-3</c:v>
                      </c:pt>
                      <c:pt idx="2306">
                        <c:v>5.3121803378671749E-3</c:v>
                      </c:pt>
                      <c:pt idx="2307">
                        <c:v>5.3960301137949557E-3</c:v>
                      </c:pt>
                      <c:pt idx="2308">
                        <c:v>5.3769277298444254E-3</c:v>
                      </c:pt>
                      <c:pt idx="2309">
                        <c:v>5.1970469476435967E-3</c:v>
                      </c:pt>
                      <c:pt idx="2310">
                        <c:v>5.6347753074085603E-3</c:v>
                      </c:pt>
                      <c:pt idx="2311">
                        <c:v>7.0296392274503813E-3</c:v>
                      </c:pt>
                      <c:pt idx="2312">
                        <c:v>9.2477397630704068E-3</c:v>
                      </c:pt>
                      <c:pt idx="2313">
                        <c:v>9.8439025570646842E-3</c:v>
                      </c:pt>
                      <c:pt idx="2314">
                        <c:v>1.2497590508934444E-2</c:v>
                      </c:pt>
                      <c:pt idx="2315">
                        <c:v>1.5476122805267303E-2</c:v>
                      </c:pt>
                      <c:pt idx="2316">
                        <c:v>1.5789547246281711E-2</c:v>
                      </c:pt>
                      <c:pt idx="2317">
                        <c:v>1.545355984451414E-2</c:v>
                      </c:pt>
                      <c:pt idx="2318">
                        <c:v>1.5660156279631288E-2</c:v>
                      </c:pt>
                      <c:pt idx="2319">
                        <c:v>1.4976623149575352E-2</c:v>
                      </c:pt>
                      <c:pt idx="2320">
                        <c:v>1.3320174229022553E-2</c:v>
                      </c:pt>
                      <c:pt idx="2321">
                        <c:v>1.256818166160574E-2</c:v>
                      </c:pt>
                      <c:pt idx="2322">
                        <c:v>1.0208647352062132E-2</c:v>
                      </c:pt>
                      <c:pt idx="2323">
                        <c:v>8.7449525594159548E-3</c:v>
                      </c:pt>
                      <c:pt idx="2324">
                        <c:v>6.8618012525227126E-3</c:v>
                      </c:pt>
                      <c:pt idx="2325">
                        <c:v>5.2908631847629591E-3</c:v>
                      </c:pt>
                      <c:pt idx="2326">
                        <c:v>5.5861195975635495E-3</c:v>
                      </c:pt>
                      <c:pt idx="2327">
                        <c:v>5.8150713588257042E-3</c:v>
                      </c:pt>
                      <c:pt idx="2328">
                        <c:v>5.2008189763584666E-3</c:v>
                      </c:pt>
                      <c:pt idx="2329">
                        <c:v>5.0800102401785709E-3</c:v>
                      </c:pt>
                      <c:pt idx="2330">
                        <c:v>5.798010715188727E-3</c:v>
                      </c:pt>
                      <c:pt idx="2331">
                        <c:v>5.0086531465082925E-3</c:v>
                      </c:pt>
                      <c:pt idx="2332">
                        <c:v>5.6276811249631638E-3</c:v>
                      </c:pt>
                      <c:pt idx="2333">
                        <c:v>4.8180791819873309E-3</c:v>
                      </c:pt>
                      <c:pt idx="2334">
                        <c:v>5.9309314701778354E-3</c:v>
                      </c:pt>
                      <c:pt idx="2335">
                        <c:v>6.6921983834257025E-3</c:v>
                      </c:pt>
                      <c:pt idx="2336">
                        <c:v>8.8507423922724263E-3</c:v>
                      </c:pt>
                      <c:pt idx="2337">
                        <c:v>9.995821878700243E-3</c:v>
                      </c:pt>
                      <c:pt idx="2338">
                        <c:v>1.2815617517096355E-2</c:v>
                      </c:pt>
                      <c:pt idx="2339">
                        <c:v>1.5828478735311329E-2</c:v>
                      </c:pt>
                      <c:pt idx="2340">
                        <c:v>1.5805396688037768E-2</c:v>
                      </c:pt>
                      <c:pt idx="2341">
                        <c:v>1.5354448924886748E-2</c:v>
                      </c:pt>
                      <c:pt idx="2342">
                        <c:v>1.5682511605776293E-2</c:v>
                      </c:pt>
                      <c:pt idx="2343">
                        <c:v>1.5889454098573709E-2</c:v>
                      </c:pt>
                      <c:pt idx="2344">
                        <c:v>1.3980556100268882E-2</c:v>
                      </c:pt>
                      <c:pt idx="2345">
                        <c:v>1.1991338114374958E-2</c:v>
                      </c:pt>
                      <c:pt idx="2346">
                        <c:v>1.0344163539653214E-2</c:v>
                      </c:pt>
                      <c:pt idx="2347">
                        <c:v>8.6717959658083096E-3</c:v>
                      </c:pt>
                      <c:pt idx="2348">
                        <c:v>6.9625040374793144E-3</c:v>
                      </c:pt>
                      <c:pt idx="2349">
                        <c:v>4.9686834844378889E-3</c:v>
                      </c:pt>
                      <c:pt idx="2350">
                        <c:v>5.4747582360548412E-3</c:v>
                      </c:pt>
                      <c:pt idx="2351">
                        <c:v>4.8605404593556291E-3</c:v>
                      </c:pt>
                      <c:pt idx="2352">
                        <c:v>5.086862182247783E-3</c:v>
                      </c:pt>
                      <c:pt idx="2353">
                        <c:v>5.4025359981839044E-3</c:v>
                      </c:pt>
                      <c:pt idx="2354">
                        <c:v>5.6637057294785659E-3</c:v>
                      </c:pt>
                      <c:pt idx="2355">
                        <c:v>5.1219524310264749E-3</c:v>
                      </c:pt>
                      <c:pt idx="2356">
                        <c:v>5.1953512650103071E-3</c:v>
                      </c:pt>
                      <c:pt idx="2357">
                        <c:v>5.8737973471663756E-3</c:v>
                      </c:pt>
                      <c:pt idx="2358">
                        <c:v>5.0421861357258001E-3</c:v>
                      </c:pt>
                      <c:pt idx="2359">
                        <c:v>6.9306667308950964E-3</c:v>
                      </c:pt>
                      <c:pt idx="2360">
                        <c:v>9.0003431274502232E-3</c:v>
                      </c:pt>
                      <c:pt idx="2361">
                        <c:v>1.0332051520844E-2</c:v>
                      </c:pt>
                      <c:pt idx="2362">
                        <c:v>1.2920299965375984E-2</c:v>
                      </c:pt>
                      <c:pt idx="2363">
                        <c:v>1.5376908068335832E-2</c:v>
                      </c:pt>
                      <c:pt idx="2364">
                        <c:v>1.590260429042371E-2</c:v>
                      </c:pt>
                      <c:pt idx="2365">
                        <c:v>1.5907276069107266E-2</c:v>
                      </c:pt>
                      <c:pt idx="2366">
                        <c:v>1.5738607555746964E-2</c:v>
                      </c:pt>
                      <c:pt idx="2367">
                        <c:v>1.4843044884993745E-2</c:v>
                      </c:pt>
                      <c:pt idx="2368">
                        <c:v>1.3760982502141861E-2</c:v>
                      </c:pt>
                      <c:pt idx="2369">
                        <c:v>1.2356775024732931E-2</c:v>
                      </c:pt>
                      <c:pt idx="2370">
                        <c:v>1.0619071760854326E-2</c:v>
                      </c:pt>
                      <c:pt idx="2371">
                        <c:v>9.0621836349132623E-3</c:v>
                      </c:pt>
                      <c:pt idx="2372">
                        <c:v>6.5713550414777822E-3</c:v>
                      </c:pt>
                      <c:pt idx="2373">
                        <c:v>5.2683348297778224E-3</c:v>
                      </c:pt>
                      <c:pt idx="2374">
                        <c:v>5.0665832021843582E-3</c:v>
                      </c:pt>
                      <c:pt idx="2375">
                        <c:v>5.3346394813162581E-3</c:v>
                      </c:pt>
                      <c:pt idx="2376">
                        <c:v>4.88358790086116E-3</c:v>
                      </c:pt>
                      <c:pt idx="2377">
                        <c:v>5.4516415830132576E-3</c:v>
                      </c:pt>
                      <c:pt idx="2378">
                        <c:v>5.8477045980745278E-3</c:v>
                      </c:pt>
                      <c:pt idx="2379">
                        <c:v>5.3612513169285008E-3</c:v>
                      </c:pt>
                      <c:pt idx="2380">
                        <c:v>5.8199161663493896E-3</c:v>
                      </c:pt>
                      <c:pt idx="2381">
                        <c:v>5.8331701755034715E-3</c:v>
                      </c:pt>
                      <c:pt idx="2382">
                        <c:v>5.8972254521201962E-3</c:v>
                      </c:pt>
                      <c:pt idx="2383">
                        <c:v>7.2821229109704365E-3</c:v>
                      </c:pt>
                      <c:pt idx="2384">
                        <c:v>8.7949578942139936E-3</c:v>
                      </c:pt>
                      <c:pt idx="2385">
                        <c:v>1.0221762938144108E-2</c:v>
                      </c:pt>
                      <c:pt idx="2386">
                        <c:v>1.3370694036238582E-2</c:v>
                      </c:pt>
                      <c:pt idx="2387">
                        <c:v>1.5310222753349107E-2</c:v>
                      </c:pt>
                      <c:pt idx="2388">
                        <c:v>1.5256791447516467E-2</c:v>
                      </c:pt>
                      <c:pt idx="2389">
                        <c:v>1.5895406290674235E-2</c:v>
                      </c:pt>
                      <c:pt idx="2390">
                        <c:v>1.5806331043774477E-2</c:v>
                      </c:pt>
                      <c:pt idx="2391">
                        <c:v>1.4982263889763642E-2</c:v>
                      </c:pt>
                      <c:pt idx="2392">
                        <c:v>1.3268646240431359E-2</c:v>
                      </c:pt>
                      <c:pt idx="2393">
                        <c:v>1.2334834967804244E-2</c:v>
                      </c:pt>
                      <c:pt idx="2394">
                        <c:v>1.0145422613878038E-2</c:v>
                      </c:pt>
                      <c:pt idx="2395">
                        <c:v>9.0671322597410259E-3</c:v>
                      </c:pt>
                      <c:pt idx="2396">
                        <c:v>7.4335231460856003E-3</c:v>
                      </c:pt>
                      <c:pt idx="2397">
                        <c:v>5.6274734903550058E-3</c:v>
                      </c:pt>
                      <c:pt idx="2398">
                        <c:v>5.6367132304180351E-3</c:v>
                      </c:pt>
                      <c:pt idx="2399">
                        <c:v>5.7820228503605653E-3</c:v>
                      </c:pt>
                      <c:pt idx="2400">
                        <c:v>5.2494746862034765E-3</c:v>
                      </c:pt>
                      <c:pt idx="2401">
                        <c:v>5.302698357427962E-3</c:v>
                      </c:pt>
                      <c:pt idx="2402">
                        <c:v>5.640865922581193E-3</c:v>
                      </c:pt>
                      <c:pt idx="2403">
                        <c:v>5.9005822116187491E-3</c:v>
                      </c:pt>
                      <c:pt idx="2404">
                        <c:v>4.9015482944668219E-3</c:v>
                      </c:pt>
                      <c:pt idx="2405">
                        <c:v>5.1204297772333169E-3</c:v>
                      </c:pt>
                      <c:pt idx="2406">
                        <c:v>5.5357682050852499E-3</c:v>
                      </c:pt>
                      <c:pt idx="2407">
                        <c:v>6.9489039706449691E-3</c:v>
                      </c:pt>
                      <c:pt idx="2408">
                        <c:v>9.0462649816211542E-3</c:v>
                      </c:pt>
                      <c:pt idx="2409">
                        <c:v>1.0839960378166346E-2</c:v>
                      </c:pt>
                      <c:pt idx="2410">
                        <c:v>1.2285353333629003E-2</c:v>
                      </c:pt>
                      <c:pt idx="2411">
                        <c:v>1.5208793247263956E-2</c:v>
                      </c:pt>
                      <c:pt idx="2412">
                        <c:v>1.5175398681118552E-2</c:v>
                      </c:pt>
                      <c:pt idx="2413">
                        <c:v>1.5786052063711052E-2</c:v>
                      </c:pt>
                      <c:pt idx="2414">
                        <c:v>1.4922395911078103E-2</c:v>
                      </c:pt>
                      <c:pt idx="2415">
                        <c:v>1.5613403887027729E-2</c:v>
                      </c:pt>
                      <c:pt idx="2416">
                        <c:v>1.3995540397824279E-2</c:v>
                      </c:pt>
                      <c:pt idx="2417">
                        <c:v>1.1484675064701558E-2</c:v>
                      </c:pt>
                      <c:pt idx="2418">
                        <c:v>1.0613500232202087E-2</c:v>
                      </c:pt>
                      <c:pt idx="2419">
                        <c:v>8.1827472520603073E-3</c:v>
                      </c:pt>
                      <c:pt idx="2420">
                        <c:v>7.5657863914822075E-3</c:v>
                      </c:pt>
                      <c:pt idx="2421">
                        <c:v>5.4712284477161565E-3</c:v>
                      </c:pt>
                      <c:pt idx="2422">
                        <c:v>5.8047934457218873E-3</c:v>
                      </c:pt>
                      <c:pt idx="2423">
                        <c:v>4.9175015535269572E-3</c:v>
                      </c:pt>
                      <c:pt idx="2424">
                        <c:v>5.9073995479199349E-3</c:v>
                      </c:pt>
                      <c:pt idx="2425">
                        <c:v>5.7118423528031816E-3</c:v>
                      </c:pt>
                      <c:pt idx="2426">
                        <c:v>5.2687847047621656E-3</c:v>
                      </c:pt>
                      <c:pt idx="2427">
                        <c:v>5.3855445660829799E-3</c:v>
                      </c:pt>
                      <c:pt idx="2428">
                        <c:v>5.1349988055723996E-3</c:v>
                      </c:pt>
                      <c:pt idx="2429">
                        <c:v>5.4273137280907522E-3</c:v>
                      </c:pt>
                      <c:pt idx="2430">
                        <c:v>5.8413717425257099E-3</c:v>
                      </c:pt>
                      <c:pt idx="2431">
                        <c:v>6.619076395586081E-3</c:v>
                      </c:pt>
                      <c:pt idx="2432">
                        <c:v>9.0856117398670829E-3</c:v>
                      </c:pt>
                      <c:pt idx="2433">
                        <c:v>1.0006895724468666E-2</c:v>
                      </c:pt>
                      <c:pt idx="2434">
                        <c:v>1.2885694197349661E-2</c:v>
                      </c:pt>
                      <c:pt idx="2435">
                        <c:v>1.5361335472723987E-2</c:v>
                      </c:pt>
                      <c:pt idx="2436">
                        <c:v>1.5549729273859291E-2</c:v>
                      </c:pt>
                      <c:pt idx="2437">
                        <c:v>1.5901047030862526E-2</c:v>
                      </c:pt>
                      <c:pt idx="2438">
                        <c:v>1.5536648293545343E-2</c:v>
                      </c:pt>
                      <c:pt idx="2439">
                        <c:v>1.501683505202194E-2</c:v>
                      </c:pt>
                      <c:pt idx="2440">
                        <c:v>1.3282280913033731E-2</c:v>
                      </c:pt>
                      <c:pt idx="2441">
                        <c:v>1.1755845862955827E-2</c:v>
                      </c:pt>
                      <c:pt idx="2442">
                        <c:v>1.0652881596216043E-2</c:v>
                      </c:pt>
                      <c:pt idx="2443">
                        <c:v>8.4251952628527291E-3</c:v>
                      </c:pt>
                      <c:pt idx="2444">
                        <c:v>7.2052981059519978E-3</c:v>
                      </c:pt>
                      <c:pt idx="2445">
                        <c:v>5.6427346340546143E-3</c:v>
                      </c:pt>
                      <c:pt idx="2446">
                        <c:v>5.180643813599119E-3</c:v>
                      </c:pt>
                      <c:pt idx="2447">
                        <c:v>5.4309473337335159E-3</c:v>
                      </c:pt>
                      <c:pt idx="2448">
                        <c:v>5.569335800070783E-3</c:v>
                      </c:pt>
                      <c:pt idx="2449">
                        <c:v>4.9397876681359096E-3</c:v>
                      </c:pt>
                      <c:pt idx="2450">
                        <c:v>5.2140729855125485E-3</c:v>
                      </c:pt>
                      <c:pt idx="2451">
                        <c:v>5.2340405136637362E-3</c:v>
                      </c:pt>
                      <c:pt idx="2452">
                        <c:v>5.008203271523951E-3</c:v>
                      </c:pt>
                      <c:pt idx="2453">
                        <c:v>5.332286289090468E-3</c:v>
                      </c:pt>
                      <c:pt idx="2454">
                        <c:v>5.1385631996791106E-3</c:v>
                      </c:pt>
                      <c:pt idx="2455">
                        <c:v>7.5936440347433984E-3</c:v>
                      </c:pt>
                      <c:pt idx="2456">
                        <c:v>8.2476676728776895E-3</c:v>
                      </c:pt>
                      <c:pt idx="2457">
                        <c:v>1.0209996977015157E-2</c:v>
                      </c:pt>
                      <c:pt idx="2458">
                        <c:v>1.3038097999737588E-2</c:v>
                      </c:pt>
                      <c:pt idx="2459">
                        <c:v>1.5254472861058702E-2</c:v>
                      </c:pt>
                      <c:pt idx="2460">
                        <c:v>1.4850415913583352E-2</c:v>
                      </c:pt>
                      <c:pt idx="2461">
                        <c:v>1.5295965176922265E-2</c:v>
                      </c:pt>
                      <c:pt idx="2462">
                        <c:v>1.5534468130159683E-2</c:v>
                      </c:pt>
                      <c:pt idx="2463">
                        <c:v>1.5102588145191168E-2</c:v>
                      </c:pt>
                      <c:pt idx="2464">
                        <c:v>1.4164935632313131E-2</c:v>
                      </c:pt>
                      <c:pt idx="2465">
                        <c:v>1.1760898305087671E-2</c:v>
                      </c:pt>
                      <c:pt idx="2466">
                        <c:v>1.0541035753954967E-2</c:v>
                      </c:pt>
                      <c:pt idx="2467">
                        <c:v>8.1424661380776666E-3</c:v>
                      </c:pt>
                      <c:pt idx="2468">
                        <c:v>6.9625732490153662E-3</c:v>
                      </c:pt>
                      <c:pt idx="2469">
                        <c:v>4.8731023531491842E-3</c:v>
                      </c:pt>
                      <c:pt idx="2470">
                        <c:v>5.8835561737497991E-3</c:v>
                      </c:pt>
                      <c:pt idx="2471">
                        <c:v>4.8934851505166889E-3</c:v>
                      </c:pt>
                      <c:pt idx="2472">
                        <c:v>5.4047161615695628E-3</c:v>
                      </c:pt>
                      <c:pt idx="2473">
                        <c:v>5.3563372978687636E-3</c:v>
                      </c:pt>
                      <c:pt idx="2474">
                        <c:v>5.6804549212033069E-3</c:v>
                      </c:pt>
                      <c:pt idx="2475">
                        <c:v>5.5746996941148626E-3</c:v>
                      </c:pt>
                      <c:pt idx="2476">
                        <c:v>5.3181325299677023E-3</c:v>
                      </c:pt>
                      <c:pt idx="2477">
                        <c:v>5.7001802089783112E-3</c:v>
                      </c:pt>
                      <c:pt idx="2478">
                        <c:v>5.8073196667878082E-3</c:v>
                      </c:pt>
                      <c:pt idx="2479">
                        <c:v>7.0870848023740782E-3</c:v>
                      </c:pt>
                      <c:pt idx="2480">
                        <c:v>8.6302690441767207E-3</c:v>
                      </c:pt>
                      <c:pt idx="2481">
                        <c:v>1.0325199578774787E-2</c:v>
                      </c:pt>
                      <c:pt idx="2482">
                        <c:v>1.3080663094409965E-2</c:v>
                      </c:pt>
                      <c:pt idx="2483">
                        <c:v>1.5038775108950629E-2</c:v>
                      </c:pt>
                      <c:pt idx="2484">
                        <c:v>1.4800583607625446E-2</c:v>
                      </c:pt>
                      <c:pt idx="2485">
                        <c:v>1.5884194021833706E-2</c:v>
                      </c:pt>
                      <c:pt idx="2486">
                        <c:v>1.5142315566885388E-2</c:v>
                      </c:pt>
                      <c:pt idx="2487">
                        <c:v>1.5434872729779925E-2</c:v>
                      </c:pt>
                      <c:pt idx="2488">
                        <c:v>1.3818255048225423E-2</c:v>
                      </c:pt>
                      <c:pt idx="2489">
                        <c:v>1.1962546115377058E-2</c:v>
                      </c:pt>
                      <c:pt idx="2490">
                        <c:v>1.0250001244853587E-2</c:v>
                      </c:pt>
                      <c:pt idx="2491">
                        <c:v>9.008752329080617E-3</c:v>
                      </c:pt>
                      <c:pt idx="2492">
                        <c:v>7.2500433640100342E-3</c:v>
                      </c:pt>
                      <c:pt idx="2493">
                        <c:v>4.8971879676955052E-3</c:v>
                      </c:pt>
                      <c:pt idx="2494">
                        <c:v>5.1316766518418721E-3</c:v>
                      </c:pt>
                      <c:pt idx="2495">
                        <c:v>5.5157660711660349E-3</c:v>
                      </c:pt>
                      <c:pt idx="2496">
                        <c:v>5.8465972134976842E-3</c:v>
                      </c:pt>
                      <c:pt idx="2497">
                        <c:v>4.8781201895130013E-3</c:v>
                      </c:pt>
                      <c:pt idx="2498">
                        <c:v>5.0645414618708043E-3</c:v>
                      </c:pt>
                      <c:pt idx="2499">
                        <c:v>5.2953965403744075E-3</c:v>
                      </c:pt>
                      <c:pt idx="2500">
                        <c:v>5.622697894367373E-3</c:v>
                      </c:pt>
                      <c:pt idx="2501">
                        <c:v>5.5848391841465759E-3</c:v>
                      </c:pt>
                      <c:pt idx="2502">
                        <c:v>5.0296588477002713E-3</c:v>
                      </c:pt>
                      <c:pt idx="2503">
                        <c:v>6.7097089020470221E-3</c:v>
                      </c:pt>
                      <c:pt idx="2504">
                        <c:v>8.9238989858800733E-3</c:v>
                      </c:pt>
                      <c:pt idx="2505">
                        <c:v>1.0520272293139173E-2</c:v>
                      </c:pt>
                      <c:pt idx="2506">
                        <c:v>1.2452429981660093E-2</c:v>
                      </c:pt>
                      <c:pt idx="2507">
                        <c:v>1.5435772479748609E-2</c:v>
                      </c:pt>
                      <c:pt idx="2508">
                        <c:v>1.4985170774277853E-2</c:v>
                      </c:pt>
                      <c:pt idx="2509">
                        <c:v>1.4795911828941893E-2</c:v>
                      </c:pt>
                      <c:pt idx="2510">
                        <c:v>1.4903535767503756E-2</c:v>
                      </c:pt>
                      <c:pt idx="2511">
                        <c:v>1.5902915742335946E-2</c:v>
                      </c:pt>
                      <c:pt idx="2512">
                        <c:v>1.3686130225900922E-2</c:v>
                      </c:pt>
                      <c:pt idx="2513">
                        <c:v>1.1497375381567221E-2</c:v>
                      </c:pt>
                      <c:pt idx="2514">
                        <c:v>9.9024901223332493E-3</c:v>
                      </c:pt>
                      <c:pt idx="2515">
                        <c:v>8.985912522183245E-3</c:v>
                      </c:pt>
                      <c:pt idx="2516">
                        <c:v>6.7184295555896556E-3</c:v>
                      </c:pt>
                      <c:pt idx="2517">
                        <c:v>4.9391301585434092E-3</c:v>
                      </c:pt>
                      <c:pt idx="2518">
                        <c:v>4.9825257916484194E-3</c:v>
                      </c:pt>
                      <c:pt idx="2519">
                        <c:v>5.3376847889025749E-3</c:v>
                      </c:pt>
                      <c:pt idx="2520">
                        <c:v>5.8078041475401769E-3</c:v>
                      </c:pt>
                      <c:pt idx="2521">
                        <c:v>4.9904159067584199E-3</c:v>
                      </c:pt>
                      <c:pt idx="2522">
                        <c:v>5.3731557011295556E-3</c:v>
                      </c:pt>
                      <c:pt idx="2523">
                        <c:v>5.068694154033963E-3</c:v>
                      </c:pt>
                      <c:pt idx="2524">
                        <c:v>5.3703872396874503E-3</c:v>
                      </c:pt>
                      <c:pt idx="2525">
                        <c:v>5.6441880763117205E-3</c:v>
                      </c:pt>
                      <c:pt idx="2526">
                        <c:v>4.9553948695157815E-3</c:v>
                      </c:pt>
                      <c:pt idx="2527">
                        <c:v>6.9175165390450936E-3</c:v>
                      </c:pt>
                      <c:pt idx="2528">
                        <c:v>8.5888459398492118E-3</c:v>
                      </c:pt>
                      <c:pt idx="2529">
                        <c:v>9.9293788040897019E-3</c:v>
                      </c:pt>
                      <c:pt idx="2530">
                        <c:v>1.3268053328272507E-2</c:v>
                      </c:pt>
                      <c:pt idx="2531">
                        <c:v>1.4951914631204556E-2</c:v>
                      </c:pt>
                      <c:pt idx="2532">
                        <c:v>1.5539624389595604E-2</c:v>
                      </c:pt>
                      <c:pt idx="2533">
                        <c:v>1.55891798494093E-2</c:v>
                      </c:pt>
                      <c:pt idx="2534">
                        <c:v>1.4929732333899683E-2</c:v>
                      </c:pt>
                      <c:pt idx="2535">
                        <c:v>1.5565094234862978E-2</c:v>
                      </c:pt>
                      <c:pt idx="2536">
                        <c:v>1.3878192238447017E-2</c:v>
                      </c:pt>
                      <c:pt idx="2537">
                        <c:v>1.2512639403923493E-2</c:v>
                      </c:pt>
                      <c:pt idx="2538">
                        <c:v>1.0370014048368877E-2</c:v>
                      </c:pt>
                      <c:pt idx="2539">
                        <c:v>8.4672066652366849E-3</c:v>
                      </c:pt>
                      <c:pt idx="2540">
                        <c:v>6.5046697264910568E-3</c:v>
                      </c:pt>
                      <c:pt idx="2541">
                        <c:v>4.8438258733989143E-3</c:v>
                      </c:pt>
                      <c:pt idx="2542">
                        <c:v>5.2059752357943873E-3</c:v>
                      </c:pt>
                      <c:pt idx="2543">
                        <c:v>4.8681191225533943E-3</c:v>
                      </c:pt>
                      <c:pt idx="2544">
                        <c:v>5.4404985257087814E-3</c:v>
                      </c:pt>
                      <c:pt idx="2545">
                        <c:v>5.87026755882769E-3</c:v>
                      </c:pt>
                      <c:pt idx="2546">
                        <c:v>5.3087889726005947E-3</c:v>
                      </c:pt>
                      <c:pt idx="2547">
                        <c:v>5.4161360650182497E-3</c:v>
                      </c:pt>
                      <c:pt idx="2548">
                        <c:v>5.1714040735360914E-3</c:v>
                      </c:pt>
                      <c:pt idx="2549">
                        <c:v>5.4606390827001017E-3</c:v>
                      </c:pt>
                      <c:pt idx="2550">
                        <c:v>4.8664926514561564E-3</c:v>
                      </c:pt>
                      <c:pt idx="2551">
                        <c:v>6.7065597771566272E-3</c:v>
                      </c:pt>
                      <c:pt idx="2552">
                        <c:v>8.7720834815485926E-3</c:v>
                      </c:pt>
                      <c:pt idx="2553">
                        <c:v>1.0706105267440529E-2</c:v>
                      </c:pt>
                      <c:pt idx="2554">
                        <c:v>1.2694601146308304E-2</c:v>
                      </c:pt>
                      <c:pt idx="2555">
                        <c:v>1.5738642161514989E-2</c:v>
                      </c:pt>
                      <c:pt idx="2556">
                        <c:v>1.5444527739059268E-2</c:v>
                      </c:pt>
                      <c:pt idx="2557">
                        <c:v>1.5222808583314616E-2</c:v>
                      </c:pt>
                      <c:pt idx="2558">
                        <c:v>1.5427847758870582E-2</c:v>
                      </c:pt>
                      <c:pt idx="2559">
                        <c:v>1.5603333608532067E-2</c:v>
                      </c:pt>
                      <c:pt idx="2560">
                        <c:v>1.3378000467394541E-2</c:v>
                      </c:pt>
                      <c:pt idx="2561">
                        <c:v>1.1603857329784218E-2</c:v>
                      </c:pt>
                      <c:pt idx="2562">
                        <c:v>1.0610558741919851E-2</c:v>
                      </c:pt>
                      <c:pt idx="2563">
                        <c:v>9.1920244765480268E-3</c:v>
                      </c:pt>
                      <c:pt idx="2564">
                        <c:v>6.6838237875633325E-3</c:v>
                      </c:pt>
                      <c:pt idx="2565">
                        <c:v>5.5155238307898497E-3</c:v>
                      </c:pt>
                      <c:pt idx="2566">
                        <c:v>5.3704218454554767E-3</c:v>
                      </c:pt>
                      <c:pt idx="2567">
                        <c:v>5.3618742207529749E-3</c:v>
                      </c:pt>
                      <c:pt idx="2568">
                        <c:v>5.635571240073166E-3</c:v>
                      </c:pt>
                      <c:pt idx="2569">
                        <c:v>5.6202062790694776E-3</c:v>
                      </c:pt>
                      <c:pt idx="2570">
                        <c:v>4.8365932678814134E-3</c:v>
                      </c:pt>
                      <c:pt idx="2571">
                        <c:v>5.4813333319798426E-3</c:v>
                      </c:pt>
                      <c:pt idx="2572">
                        <c:v>4.8089086534603542E-3</c:v>
                      </c:pt>
                      <c:pt idx="2573">
                        <c:v>4.971555763184074E-3</c:v>
                      </c:pt>
                      <c:pt idx="2574">
                        <c:v>4.8223356914545677E-3</c:v>
                      </c:pt>
                      <c:pt idx="2575">
                        <c:v>7.417985156241781E-3</c:v>
                      </c:pt>
                      <c:pt idx="2576">
                        <c:v>8.8301173545287364E-3</c:v>
                      </c:pt>
                      <c:pt idx="2577">
                        <c:v>1.0311703329244522E-2</c:v>
                      </c:pt>
                      <c:pt idx="2578">
                        <c:v>1.2479249451880493E-2</c:v>
                      </c:pt>
                      <c:pt idx="2579">
                        <c:v>1.5420096066832685E-2</c:v>
                      </c:pt>
                      <c:pt idx="2580">
                        <c:v>1.5497820621819808E-2</c:v>
                      </c:pt>
                      <c:pt idx="2581">
                        <c:v>1.5550940475740212E-2</c:v>
                      </c:pt>
                      <c:pt idx="2582">
                        <c:v>1.5101203914470115E-2</c:v>
                      </c:pt>
                      <c:pt idx="2583">
                        <c:v>1.5048603147070103E-2</c:v>
                      </c:pt>
                      <c:pt idx="2584">
                        <c:v>1.3794826943271605E-2</c:v>
                      </c:pt>
                      <c:pt idx="2585">
                        <c:v>1.237252064918491E-2</c:v>
                      </c:pt>
                      <c:pt idx="2586">
                        <c:v>1.081819335007779E-2</c:v>
                      </c:pt>
                      <c:pt idx="2587">
                        <c:v>8.1996002610891273E-3</c:v>
                      </c:pt>
                      <c:pt idx="2588">
                        <c:v>7.39870974345112E-3</c:v>
                      </c:pt>
                      <c:pt idx="2589">
                        <c:v>5.5292623206963003E-3</c:v>
                      </c:pt>
                      <c:pt idx="2590">
                        <c:v>4.8030602786639058E-3</c:v>
                      </c:pt>
                      <c:pt idx="2591">
                        <c:v>5.5374984934865659E-3</c:v>
                      </c:pt>
                      <c:pt idx="2592">
                        <c:v>5.3959262964908767E-3</c:v>
                      </c:pt>
                      <c:pt idx="2593">
                        <c:v>5.8804070488594025E-3</c:v>
                      </c:pt>
                      <c:pt idx="2594">
                        <c:v>5.3568909901571841E-3</c:v>
                      </c:pt>
                      <c:pt idx="2595">
                        <c:v>5.9133863457884895E-3</c:v>
                      </c:pt>
                      <c:pt idx="2596">
                        <c:v>5.927713133751387E-3</c:v>
                      </c:pt>
                      <c:pt idx="2597">
                        <c:v>5.4747928418228675E-3</c:v>
                      </c:pt>
                      <c:pt idx="2598">
                        <c:v>4.9112725152822183E-3</c:v>
                      </c:pt>
                      <c:pt idx="2599">
                        <c:v>7.0459039384227536E-3</c:v>
                      </c:pt>
                      <c:pt idx="2600">
                        <c:v>8.6632137353377815E-3</c:v>
                      </c:pt>
                      <c:pt idx="2601">
                        <c:v>1.0387247720845986E-2</c:v>
                      </c:pt>
                      <c:pt idx="2602">
                        <c:v>1.2743845154209761E-2</c:v>
                      </c:pt>
                      <c:pt idx="2603">
                        <c:v>1.5504603352352968E-2</c:v>
                      </c:pt>
                      <c:pt idx="2604">
                        <c:v>1.5758955747346443E-2</c:v>
                      </c:pt>
                      <c:pt idx="2605">
                        <c:v>1.5115080827448672E-2</c:v>
                      </c:pt>
                      <c:pt idx="2606">
                        <c:v>1.5361889165012408E-2</c:v>
                      </c:pt>
                      <c:pt idx="2607">
                        <c:v>1.5152801114597365E-2</c:v>
                      </c:pt>
                      <c:pt idx="2608">
                        <c:v>1.4185629881592873E-2</c:v>
                      </c:pt>
                      <c:pt idx="2609">
                        <c:v>1.1477511670720111E-2</c:v>
                      </c:pt>
                      <c:pt idx="2610">
                        <c:v>1.0044269953937096E-2</c:v>
                      </c:pt>
                      <c:pt idx="2611">
                        <c:v>8.3668845437283746E-3</c:v>
                      </c:pt>
                      <c:pt idx="2612">
                        <c:v>6.7291573436778157E-3</c:v>
                      </c:pt>
                      <c:pt idx="2613">
                        <c:v>5.2547001571754516E-3</c:v>
                      </c:pt>
                      <c:pt idx="2614">
                        <c:v>4.9595129559109139E-3</c:v>
                      </c:pt>
                      <c:pt idx="2615">
                        <c:v>5.8074580898599135E-3</c:v>
                      </c:pt>
                      <c:pt idx="2616">
                        <c:v>5.0213880691419794E-3</c:v>
                      </c:pt>
                      <c:pt idx="2617">
                        <c:v>5.6760945944319902E-3</c:v>
                      </c:pt>
                      <c:pt idx="2618">
                        <c:v>5.484032581885896E-3</c:v>
                      </c:pt>
                      <c:pt idx="2619">
                        <c:v>5.6557810086005382E-3</c:v>
                      </c:pt>
                      <c:pt idx="2620">
                        <c:v>5.7930620903609625E-3</c:v>
                      </c:pt>
                      <c:pt idx="2621">
                        <c:v>5.6733607387579113E-3</c:v>
                      </c:pt>
                      <c:pt idx="2622">
                        <c:v>5.7776625235892495E-3</c:v>
                      </c:pt>
                      <c:pt idx="2623">
                        <c:v>6.5939526079989708E-3</c:v>
                      </c:pt>
                      <c:pt idx="2624">
                        <c:v>8.9238297743440224E-3</c:v>
                      </c:pt>
                      <c:pt idx="2625">
                        <c:v>1.0459539170252975E-2</c:v>
                      </c:pt>
                      <c:pt idx="2626">
                        <c:v>1.272436210681094E-2</c:v>
                      </c:pt>
                      <c:pt idx="2627">
                        <c:v>1.5763731343334076E-2</c:v>
                      </c:pt>
                      <c:pt idx="2628">
                        <c:v>1.5402689365515445E-2</c:v>
                      </c:pt>
                      <c:pt idx="2629">
                        <c:v>1.5252431120745149E-2</c:v>
                      </c:pt>
                      <c:pt idx="2630">
                        <c:v>1.5613300069723647E-2</c:v>
                      </c:pt>
                      <c:pt idx="2631">
                        <c:v>1.539784455799176E-2</c:v>
                      </c:pt>
                      <c:pt idx="2632">
                        <c:v>1.3956262851114403E-2</c:v>
                      </c:pt>
                      <c:pt idx="2633">
                        <c:v>1.1476404286143268E-2</c:v>
                      </c:pt>
                      <c:pt idx="2634">
                        <c:v>1.0764312169260805E-2</c:v>
                      </c:pt>
                      <c:pt idx="2635">
                        <c:v>9.2438985228194843E-3</c:v>
                      </c:pt>
                      <c:pt idx="2636">
                        <c:v>6.6409818467467446E-3</c:v>
                      </c:pt>
                      <c:pt idx="2637">
                        <c:v>4.8850067373502398E-3</c:v>
                      </c:pt>
                      <c:pt idx="2638">
                        <c:v>5.1318496806820038E-3</c:v>
                      </c:pt>
                      <c:pt idx="2639">
                        <c:v>5.2791664351700624E-3</c:v>
                      </c:pt>
                      <c:pt idx="2640">
                        <c:v>4.8994027368491899E-3</c:v>
                      </c:pt>
                      <c:pt idx="2641">
                        <c:v>5.0454044721522477E-3</c:v>
                      </c:pt>
                      <c:pt idx="2642">
                        <c:v>4.9044897847490597E-3</c:v>
                      </c:pt>
                      <c:pt idx="2643">
                        <c:v>5.1131625659477887E-3</c:v>
                      </c:pt>
                      <c:pt idx="2644">
                        <c:v>5.9326963643471778E-3</c:v>
                      </c:pt>
                      <c:pt idx="2645">
                        <c:v>5.2320679848862359E-3</c:v>
                      </c:pt>
                      <c:pt idx="2646">
                        <c:v>5.8889546735619051E-3</c:v>
                      </c:pt>
                      <c:pt idx="2647">
                        <c:v>6.9346463942181243E-3</c:v>
                      </c:pt>
                      <c:pt idx="2648">
                        <c:v>9.098346662500768E-3</c:v>
                      </c:pt>
                      <c:pt idx="2649">
                        <c:v>1.0293016214510307E-2</c:v>
                      </c:pt>
                      <c:pt idx="2650">
                        <c:v>1.2786444854650166E-2</c:v>
                      </c:pt>
                      <c:pt idx="2651">
                        <c:v>1.4989773341425355E-2</c:v>
                      </c:pt>
                      <c:pt idx="2652">
                        <c:v>1.4982679158979958E-2</c:v>
                      </c:pt>
                      <c:pt idx="2653">
                        <c:v>1.5573503436493377E-2</c:v>
                      </c:pt>
                      <c:pt idx="2654">
                        <c:v>1.5478302968652959E-2</c:v>
                      </c:pt>
                      <c:pt idx="2655">
                        <c:v>1.5883225060328972E-2</c:v>
                      </c:pt>
                      <c:pt idx="2656">
                        <c:v>1.3636747794927358E-2</c:v>
                      </c:pt>
                      <c:pt idx="2657">
                        <c:v>1.1695977884270289E-2</c:v>
                      </c:pt>
                      <c:pt idx="2658">
                        <c:v>9.9790726869755011E-3</c:v>
                      </c:pt>
                      <c:pt idx="2659">
                        <c:v>8.8031940670042583E-3</c:v>
                      </c:pt>
                      <c:pt idx="2660">
                        <c:v>6.6030193192218676E-3</c:v>
                      </c:pt>
                      <c:pt idx="2661">
                        <c:v>5.4423672371822027E-3</c:v>
                      </c:pt>
                      <c:pt idx="2662">
                        <c:v>5.1016042394269974E-3</c:v>
                      </c:pt>
                      <c:pt idx="2663">
                        <c:v>5.1349641998043732E-3</c:v>
                      </c:pt>
                      <c:pt idx="2664">
                        <c:v>5.571481357688415E-3</c:v>
                      </c:pt>
                      <c:pt idx="2665">
                        <c:v>4.8398808158439137E-3</c:v>
                      </c:pt>
                      <c:pt idx="2666">
                        <c:v>4.9747394938424953E-3</c:v>
                      </c:pt>
                      <c:pt idx="2667">
                        <c:v>5.4916458508516867E-3</c:v>
                      </c:pt>
                      <c:pt idx="2668">
                        <c:v>5.0449892029359325E-3</c:v>
                      </c:pt>
                      <c:pt idx="2669">
                        <c:v>5.6413504033335608E-3</c:v>
                      </c:pt>
                      <c:pt idx="2670">
                        <c:v>5.7480399861587162E-3</c:v>
                      </c:pt>
                      <c:pt idx="2671">
                        <c:v>7.511559152984959E-3</c:v>
                      </c:pt>
                      <c:pt idx="2672">
                        <c:v>9.1329178247590657E-3</c:v>
                      </c:pt>
                      <c:pt idx="2673">
                        <c:v>1.068257334518263E-2</c:v>
                      </c:pt>
                      <c:pt idx="2674">
                        <c:v>1.3180812187078145E-2</c:v>
                      </c:pt>
                      <c:pt idx="2675">
                        <c:v>1.586363819562607E-2</c:v>
                      </c:pt>
                      <c:pt idx="2676">
                        <c:v>1.5434699700939794E-2</c:v>
                      </c:pt>
                      <c:pt idx="2677">
                        <c:v>1.5817785552991192E-2</c:v>
                      </c:pt>
                      <c:pt idx="2678">
                        <c:v>1.4900940334901781E-2</c:v>
                      </c:pt>
                      <c:pt idx="2679">
                        <c:v>1.5886270367915286E-2</c:v>
                      </c:pt>
                      <c:pt idx="2680">
                        <c:v>1.3530265846710361E-2</c:v>
                      </c:pt>
                      <c:pt idx="2681">
                        <c:v>1.2285521748366734E-2</c:v>
                      </c:pt>
                      <c:pt idx="2682">
                        <c:v>1.0868579348324118E-2</c:v>
                      </c:pt>
                      <c:pt idx="2683">
                        <c:v>8.1664825410879358E-3</c:v>
                      </c:pt>
                      <c:pt idx="2684">
                        <c:v>7.5514249977512837E-3</c:v>
                      </c:pt>
                      <c:pt idx="2685">
                        <c:v>4.8224741145266731E-3</c:v>
                      </c:pt>
                      <c:pt idx="2686">
                        <c:v>5.6671663062811987E-3</c:v>
                      </c:pt>
                      <c:pt idx="2687">
                        <c:v>5.9167084995190161E-3</c:v>
                      </c:pt>
                      <c:pt idx="2688">
                        <c:v>5.6734645560619894E-3</c:v>
                      </c:pt>
                      <c:pt idx="2689">
                        <c:v>4.9660880518359153E-3</c:v>
                      </c:pt>
                      <c:pt idx="2690">
                        <c:v>4.9252532455648541E-3</c:v>
                      </c:pt>
                      <c:pt idx="2691">
                        <c:v>5.4454471505365459E-3</c:v>
                      </c:pt>
                      <c:pt idx="2692">
                        <c:v>5.656888393177381E-3</c:v>
                      </c:pt>
                      <c:pt idx="2693">
                        <c:v>4.9861247915231558E-3</c:v>
                      </c:pt>
                      <c:pt idx="2694">
                        <c:v>5.4438552852073344E-3</c:v>
                      </c:pt>
                      <c:pt idx="2695">
                        <c:v>6.884191184435744E-3</c:v>
                      </c:pt>
                      <c:pt idx="2696">
                        <c:v>8.9328964855669175E-3</c:v>
                      </c:pt>
                      <c:pt idx="2697">
                        <c:v>1.0419604113950598E-2</c:v>
                      </c:pt>
                      <c:pt idx="2698">
                        <c:v>1.2940059858919014E-2</c:v>
                      </c:pt>
                      <c:pt idx="2699">
                        <c:v>1.5790343178946318E-2</c:v>
                      </c:pt>
                      <c:pt idx="2700">
                        <c:v>1.4953956371518111E-2</c:v>
                      </c:pt>
                      <c:pt idx="2701">
                        <c:v>1.5016869657789965E-2</c:v>
                      </c:pt>
                      <c:pt idx="2702">
                        <c:v>1.552422482282389E-2</c:v>
                      </c:pt>
                      <c:pt idx="2703">
                        <c:v>1.5399228788712813E-2</c:v>
                      </c:pt>
                      <c:pt idx="2704">
                        <c:v>1.3637751362200122E-2</c:v>
                      </c:pt>
                      <c:pt idx="2705">
                        <c:v>1.2174575656074339E-2</c:v>
                      </c:pt>
                      <c:pt idx="2706">
                        <c:v>1.0775039957348966E-2</c:v>
                      </c:pt>
                      <c:pt idx="2707">
                        <c:v>9.1015996046952437E-3</c:v>
                      </c:pt>
                      <c:pt idx="2708">
                        <c:v>6.9243684811143057E-3</c:v>
                      </c:pt>
                      <c:pt idx="2709">
                        <c:v>5.8871205678565092E-3</c:v>
                      </c:pt>
                      <c:pt idx="2710">
                        <c:v>5.9104794612742781E-3</c:v>
                      </c:pt>
                      <c:pt idx="2711">
                        <c:v>5.5191920422006397E-3</c:v>
                      </c:pt>
                      <c:pt idx="2712">
                        <c:v>5.6873414690405454E-3</c:v>
                      </c:pt>
                      <c:pt idx="2713">
                        <c:v>5.6037685392569744E-3</c:v>
                      </c:pt>
                      <c:pt idx="2714">
                        <c:v>5.0098643483892135E-3</c:v>
                      </c:pt>
                      <c:pt idx="2715">
                        <c:v>5.2362898885854473E-3</c:v>
                      </c:pt>
                      <c:pt idx="2716">
                        <c:v>5.0474116066977753E-3</c:v>
                      </c:pt>
                      <c:pt idx="2717">
                        <c:v>5.8966025482957221E-3</c:v>
                      </c:pt>
                      <c:pt idx="2718">
                        <c:v>5.7453407362526628E-3</c:v>
                      </c:pt>
                      <c:pt idx="2719">
                        <c:v>7.3833793882154579E-3</c:v>
                      </c:pt>
                      <c:pt idx="2720">
                        <c:v>9.1379010553548565E-3</c:v>
                      </c:pt>
                      <c:pt idx="2721">
                        <c:v>1.076991830368107E-2</c:v>
                      </c:pt>
                      <c:pt idx="2722">
                        <c:v>1.2319578438207036E-2</c:v>
                      </c:pt>
                      <c:pt idx="2723">
                        <c:v>1.5452210219561113E-2</c:v>
                      </c:pt>
                      <c:pt idx="2724">
                        <c:v>1.5085527501554192E-2</c:v>
                      </c:pt>
                      <c:pt idx="2725">
                        <c:v>1.5901600723150944E-2</c:v>
                      </c:pt>
                      <c:pt idx="2726">
                        <c:v>1.5405596250029656E-2</c:v>
                      </c:pt>
                      <c:pt idx="2727">
                        <c:v>1.5107259923874721E-2</c:v>
                      </c:pt>
                      <c:pt idx="2728">
                        <c:v>1.3724404205338037E-2</c:v>
                      </c:pt>
                      <c:pt idx="2729">
                        <c:v>1.2275693710247256E-2</c:v>
                      </c:pt>
                      <c:pt idx="2730">
                        <c:v>1.0872143742430828E-2</c:v>
                      </c:pt>
                      <c:pt idx="2731">
                        <c:v>8.8269682296383423E-3</c:v>
                      </c:pt>
                      <c:pt idx="2732">
                        <c:v>7.4456697706628402E-3</c:v>
                      </c:pt>
                      <c:pt idx="2733">
                        <c:v>4.8545536614870754E-3</c:v>
                      </c:pt>
                      <c:pt idx="2734">
                        <c:v>5.1418161418735854E-3</c:v>
                      </c:pt>
                      <c:pt idx="2735">
                        <c:v>5.8299172333089976E-3</c:v>
                      </c:pt>
                      <c:pt idx="2736">
                        <c:v>5.0310084726532976E-3</c:v>
                      </c:pt>
                      <c:pt idx="2737">
                        <c:v>5.7305986790734493E-3</c:v>
                      </c:pt>
                      <c:pt idx="2738">
                        <c:v>5.2610676184922951E-3</c:v>
                      </c:pt>
                      <c:pt idx="2739">
                        <c:v>5.9316581913063876E-3</c:v>
                      </c:pt>
                      <c:pt idx="2740">
                        <c:v>5.5908605877831559E-3</c:v>
                      </c:pt>
                      <c:pt idx="2741">
                        <c:v>4.9308593799851181E-3</c:v>
                      </c:pt>
                      <c:pt idx="2742">
                        <c:v>4.8015722306387742E-3</c:v>
                      </c:pt>
                      <c:pt idx="2743">
                        <c:v>6.8678572619273199E-3</c:v>
                      </c:pt>
                      <c:pt idx="2744">
                        <c:v>8.6369479574058012E-3</c:v>
                      </c:pt>
                      <c:pt idx="2745">
                        <c:v>1.0455386478089817E-2</c:v>
                      </c:pt>
                      <c:pt idx="2746">
                        <c:v>1.3111877497169709E-2</c:v>
                      </c:pt>
                      <c:pt idx="2747">
                        <c:v>1.559776207987983E-2</c:v>
                      </c:pt>
                      <c:pt idx="2748">
                        <c:v>1.5617348944582728E-2</c:v>
                      </c:pt>
                      <c:pt idx="2749">
                        <c:v>1.5276862792971734E-2</c:v>
                      </c:pt>
                      <c:pt idx="2750">
                        <c:v>1.5213741872091719E-2</c:v>
                      </c:pt>
                      <c:pt idx="2751">
                        <c:v>1.4806916463174263E-2</c:v>
                      </c:pt>
                      <c:pt idx="2752">
                        <c:v>1.3527981866020625E-2</c:v>
                      </c:pt>
                      <c:pt idx="2753">
                        <c:v>1.1457820988713133E-2</c:v>
                      </c:pt>
                      <c:pt idx="2754">
                        <c:v>1.0101369471180529E-2</c:v>
                      </c:pt>
                      <c:pt idx="2755">
                        <c:v>9.1317758344141992E-3</c:v>
                      </c:pt>
                      <c:pt idx="2756">
                        <c:v>6.7730028517671674E-3</c:v>
                      </c:pt>
                      <c:pt idx="2757">
                        <c:v>5.3454364809404709E-3</c:v>
                      </c:pt>
                      <c:pt idx="2758">
                        <c:v>4.9860555799871031E-3</c:v>
                      </c:pt>
                      <c:pt idx="2759">
                        <c:v>5.3364735870216531E-3</c:v>
                      </c:pt>
                      <c:pt idx="2760">
                        <c:v>4.9596859847510456E-3</c:v>
                      </c:pt>
                      <c:pt idx="2761">
                        <c:v>5.7580756588863505E-3</c:v>
                      </c:pt>
                      <c:pt idx="2762">
                        <c:v>5.5210261479060356E-3</c:v>
                      </c:pt>
                      <c:pt idx="2763">
                        <c:v>5.9099257689858567E-3</c:v>
                      </c:pt>
                      <c:pt idx="2764">
                        <c:v>4.8301912007965436E-3</c:v>
                      </c:pt>
                      <c:pt idx="2765">
                        <c:v>5.3450904232602075E-3</c:v>
                      </c:pt>
                      <c:pt idx="2766">
                        <c:v>5.1889838036934637E-3</c:v>
                      </c:pt>
                      <c:pt idx="2767">
                        <c:v>7.0652139569814419E-3</c:v>
                      </c:pt>
                      <c:pt idx="2768">
                        <c:v>9.0289620976079909E-3</c:v>
                      </c:pt>
                      <c:pt idx="2769">
                        <c:v>1.0415486027555465E-2</c:v>
                      </c:pt>
                      <c:pt idx="2770">
                        <c:v>1.2299161035071506E-2</c:v>
                      </c:pt>
                      <c:pt idx="2771">
                        <c:v>1.5672648961888792E-2</c:v>
                      </c:pt>
                      <c:pt idx="2772">
                        <c:v>1.5284233821561339E-2</c:v>
                      </c:pt>
                      <c:pt idx="2773">
                        <c:v>1.5516161678873758E-2</c:v>
                      </c:pt>
                      <c:pt idx="2774">
                        <c:v>1.5495778881506252E-2</c:v>
                      </c:pt>
                      <c:pt idx="2775">
                        <c:v>1.4801517963362156E-2</c:v>
                      </c:pt>
                      <c:pt idx="2776">
                        <c:v>1.4242452552692094E-2</c:v>
                      </c:pt>
                      <c:pt idx="2777">
                        <c:v>1.2300333017081999E-2</c:v>
                      </c:pt>
                      <c:pt idx="2778">
                        <c:v>1.0589172377279583E-2</c:v>
                      </c:pt>
                      <c:pt idx="2779">
                        <c:v>9.1959003225669748E-3</c:v>
                      </c:pt>
                      <c:pt idx="2780">
                        <c:v>6.5651260032330442E-3</c:v>
                      </c:pt>
                      <c:pt idx="2781">
                        <c:v>5.922626085851518E-3</c:v>
                      </c:pt>
                      <c:pt idx="2782">
                        <c:v>4.8068669131468011E-3</c:v>
                      </c:pt>
                      <c:pt idx="2783">
                        <c:v>4.9156328420535359E-3</c:v>
                      </c:pt>
                      <c:pt idx="2784">
                        <c:v>4.8052404420495642E-3</c:v>
                      </c:pt>
                      <c:pt idx="2785">
                        <c:v>5.2056983896501775E-3</c:v>
                      </c:pt>
                      <c:pt idx="2786">
                        <c:v>5.6142886927369766E-3</c:v>
                      </c:pt>
                      <c:pt idx="2787">
                        <c:v>4.8779125549048433E-3</c:v>
                      </c:pt>
                      <c:pt idx="2788">
                        <c:v>4.9693755997984156E-3</c:v>
                      </c:pt>
                      <c:pt idx="2789">
                        <c:v>5.6256047788815844E-3</c:v>
                      </c:pt>
                      <c:pt idx="2790">
                        <c:v>5.225250648585051E-3</c:v>
                      </c:pt>
                      <c:pt idx="2791">
                        <c:v>6.7458719296345296E-3</c:v>
                      </c:pt>
                      <c:pt idx="2792">
                        <c:v>9.0194455114007525E-3</c:v>
                      </c:pt>
                      <c:pt idx="2793">
                        <c:v>1.0206155736764236E-2</c:v>
                      </c:pt>
                      <c:pt idx="2794">
                        <c:v>1.2856971409887813E-2</c:v>
                      </c:pt>
                      <c:pt idx="2795">
                        <c:v>1.5427882364638606E-2</c:v>
                      </c:pt>
                      <c:pt idx="2796">
                        <c:v>1.4882080191327435E-2</c:v>
                      </c:pt>
                      <c:pt idx="2797">
                        <c:v>1.5219694064192248E-2</c:v>
                      </c:pt>
                      <c:pt idx="2798">
                        <c:v>1.5219763275728299E-2</c:v>
                      </c:pt>
                      <c:pt idx="2799">
                        <c:v>1.5737257930793939E-2</c:v>
                      </c:pt>
                      <c:pt idx="2800">
                        <c:v>1.3340072545637691E-2</c:v>
                      </c:pt>
                      <c:pt idx="2801">
                        <c:v>1.1680266865586339E-2</c:v>
                      </c:pt>
                      <c:pt idx="2802">
                        <c:v>1.0732371045372509E-2</c:v>
                      </c:pt>
                      <c:pt idx="2803">
                        <c:v>8.189876040273731E-3</c:v>
                      </c:pt>
                      <c:pt idx="2804">
                        <c:v>6.9494576629333905E-3</c:v>
                      </c:pt>
                      <c:pt idx="2805">
                        <c:v>5.3489662692791564E-3</c:v>
                      </c:pt>
                      <c:pt idx="2806">
                        <c:v>5.2105778029418893E-3</c:v>
                      </c:pt>
                      <c:pt idx="2807">
                        <c:v>5.2599602339154523E-3</c:v>
                      </c:pt>
                      <c:pt idx="2808">
                        <c:v>5.1609185258241156E-3</c:v>
                      </c:pt>
                      <c:pt idx="2809">
                        <c:v>5.6202062790694776E-3</c:v>
                      </c:pt>
                      <c:pt idx="2810">
                        <c:v>5.6623561045255405E-3</c:v>
                      </c:pt>
                      <c:pt idx="2811">
                        <c:v>5.1952474477062281E-3</c:v>
                      </c:pt>
                      <c:pt idx="2812">
                        <c:v>5.4984631871528725E-3</c:v>
                      </c:pt>
                      <c:pt idx="2813">
                        <c:v>5.7388348518637141E-3</c:v>
                      </c:pt>
                      <c:pt idx="2814">
                        <c:v>5.1660747852600381E-3</c:v>
                      </c:pt>
                      <c:pt idx="2815">
                        <c:v>6.9455818169144416E-3</c:v>
                      </c:pt>
                      <c:pt idx="2816">
                        <c:v>9.164374467894993E-3</c:v>
                      </c:pt>
                      <c:pt idx="2817">
                        <c:v>1.077715090919857E-2</c:v>
                      </c:pt>
                      <c:pt idx="2818">
                        <c:v>1.3154200351465903E-2</c:v>
                      </c:pt>
                      <c:pt idx="2819">
                        <c:v>1.4968317765249034E-2</c:v>
                      </c:pt>
                      <c:pt idx="2820">
                        <c:v>1.4853634250009799E-2</c:v>
                      </c:pt>
                      <c:pt idx="2821">
                        <c:v>1.532271543560661E-2</c:v>
                      </c:pt>
                      <c:pt idx="2822">
                        <c:v>1.4995068023933382E-2</c:v>
                      </c:pt>
                      <c:pt idx="2823">
                        <c:v>1.5746186218944729E-2</c:v>
                      </c:pt>
                      <c:pt idx="2824">
                        <c:v>1.314250821597541E-2</c:v>
                      </c:pt>
                      <c:pt idx="2825">
                        <c:v>1.2479625501226381E-2</c:v>
                      </c:pt>
                      <c:pt idx="2826">
                        <c:v>1.0899170847259387E-2</c:v>
                      </c:pt>
                      <c:pt idx="2827">
                        <c:v>8.5837934977173683E-3</c:v>
                      </c:pt>
                      <c:pt idx="2828">
                        <c:v>6.801137341172569E-3</c:v>
                      </c:pt>
                      <c:pt idx="2829">
                        <c:v>5.1520248434413505E-3</c:v>
                      </c:pt>
                      <c:pt idx="2830">
                        <c:v>4.887879016096424E-3</c:v>
                      </c:pt>
                      <c:pt idx="2831">
                        <c:v>5.0130134732796093E-3</c:v>
                      </c:pt>
                      <c:pt idx="2832">
                        <c:v>5.5381906088470918E-3</c:v>
                      </c:pt>
                      <c:pt idx="2833">
                        <c:v>5.1316766518418721E-3</c:v>
                      </c:pt>
                      <c:pt idx="2834">
                        <c:v>5.4059619692185101E-3</c:v>
                      </c:pt>
                      <c:pt idx="2835">
                        <c:v>4.8359703640569402E-3</c:v>
                      </c:pt>
                      <c:pt idx="2836">
                        <c:v>5.031562164941719E-3</c:v>
                      </c:pt>
                      <c:pt idx="2837">
                        <c:v>5.0185157903957951E-3</c:v>
                      </c:pt>
                      <c:pt idx="2838">
                        <c:v>5.6061563372507908E-3</c:v>
                      </c:pt>
                      <c:pt idx="2839">
                        <c:v>6.6908487584726754E-3</c:v>
                      </c:pt>
                      <c:pt idx="2840">
                        <c:v>8.8184206049358397E-3</c:v>
                      </c:pt>
                      <c:pt idx="2841">
                        <c:v>1.0020288156694854E-2</c:v>
                      </c:pt>
                      <c:pt idx="2842">
                        <c:v>1.237048352297376E-2</c:v>
                      </c:pt>
                      <c:pt idx="2843">
                        <c:v>1.5510313304077311E-2</c:v>
                      </c:pt>
                      <c:pt idx="2844">
                        <c:v>1.5284060792721207E-2</c:v>
                      </c:pt>
                      <c:pt idx="2845">
                        <c:v>1.5706977883770908E-2</c:v>
                      </c:pt>
                      <c:pt idx="2846">
                        <c:v>1.589855541556463E-2</c:v>
                      </c:pt>
                      <c:pt idx="2847">
                        <c:v>1.5101619183686431E-2</c:v>
                      </c:pt>
                      <c:pt idx="2848">
                        <c:v>1.365820337110368E-2</c:v>
                      </c:pt>
                      <c:pt idx="2849">
                        <c:v>1.2188106511372632E-2</c:v>
                      </c:pt>
                      <c:pt idx="2850">
                        <c:v>1.0199857486983445E-2</c:v>
                      </c:pt>
                      <c:pt idx="2851">
                        <c:v>8.8253763643091308E-3</c:v>
                      </c:pt>
                      <c:pt idx="2852">
                        <c:v>7.5655787568740503E-3</c:v>
                      </c:pt>
                      <c:pt idx="2853">
                        <c:v>4.9598244078231509E-3</c:v>
                      </c:pt>
                      <c:pt idx="2854">
                        <c:v>5.535041483956696E-3</c:v>
                      </c:pt>
                      <c:pt idx="2855">
                        <c:v>5.2828692523488787E-3</c:v>
                      </c:pt>
                      <c:pt idx="2856">
                        <c:v>5.5672594539892036E-3</c:v>
                      </c:pt>
                      <c:pt idx="2857">
                        <c:v>5.0579317601777774E-3</c:v>
                      </c:pt>
                      <c:pt idx="2858">
                        <c:v>4.8029564613598277E-3</c:v>
                      </c:pt>
                      <c:pt idx="2859">
                        <c:v>5.8001562728063599E-3</c:v>
                      </c:pt>
                      <c:pt idx="2860">
                        <c:v>5.5550090121078855E-3</c:v>
                      </c:pt>
                      <c:pt idx="2861">
                        <c:v>5.2972652518478288E-3</c:v>
                      </c:pt>
                      <c:pt idx="2862">
                        <c:v>4.887879016096424E-3</c:v>
                      </c:pt>
                      <c:pt idx="2863">
                        <c:v>7.3709559174940081E-3</c:v>
                      </c:pt>
                      <c:pt idx="2864">
                        <c:v>8.8945532945937499E-3</c:v>
                      </c:pt>
                      <c:pt idx="2865">
                        <c:v>1.0366172808117956E-2</c:v>
                      </c:pt>
                      <c:pt idx="2866">
                        <c:v>1.2653489493893031E-2</c:v>
                      </c:pt>
                      <c:pt idx="2867">
                        <c:v>1.5177890296416448E-2</c:v>
                      </c:pt>
                      <c:pt idx="2868">
                        <c:v>1.490436630593639E-2</c:v>
                      </c:pt>
                      <c:pt idx="2869">
                        <c:v>1.4788679223424389E-2</c:v>
                      </c:pt>
                      <c:pt idx="2870">
                        <c:v>1.5040505397351946E-2</c:v>
                      </c:pt>
                      <c:pt idx="2871">
                        <c:v>1.5912432328543186E-2</c:v>
                      </c:pt>
                      <c:pt idx="2872">
                        <c:v>1.3499259078558777E-2</c:v>
                      </c:pt>
                      <c:pt idx="2873">
                        <c:v>1.1492011487523138E-2</c:v>
                      </c:pt>
                      <c:pt idx="2874">
                        <c:v>1.0203318063786077E-2</c:v>
                      </c:pt>
                      <c:pt idx="2875">
                        <c:v>9.2002260435702643E-3</c:v>
                      </c:pt>
                      <c:pt idx="2876">
                        <c:v>7.0174926028731413E-3</c:v>
                      </c:pt>
                      <c:pt idx="2877">
                        <c:v>5.3489662692791564E-3</c:v>
                      </c:pt>
                      <c:pt idx="2878">
                        <c:v>5.5772605209488107E-3</c:v>
                      </c:pt>
                      <c:pt idx="2879">
                        <c:v>5.7929928788249107E-3</c:v>
                      </c:pt>
                      <c:pt idx="2880">
                        <c:v>5.2050408800576771E-3</c:v>
                      </c:pt>
                      <c:pt idx="2881">
                        <c:v>5.8780192508655861E-3</c:v>
                      </c:pt>
                      <c:pt idx="2882">
                        <c:v>5.9021048654119071E-3</c:v>
                      </c:pt>
                      <c:pt idx="2883">
                        <c:v>5.0909110571068636E-3</c:v>
                      </c:pt>
                      <c:pt idx="2884">
                        <c:v>5.4772844571207629E-3</c:v>
                      </c:pt>
                      <c:pt idx="2885">
                        <c:v>5.675471690607517E-3</c:v>
                      </c:pt>
                      <c:pt idx="2886">
                        <c:v>5.7235391023960792E-3</c:v>
                      </c:pt>
                      <c:pt idx="2887">
                        <c:v>6.4789576408474988E-3</c:v>
                      </c:pt>
                      <c:pt idx="2888">
                        <c:v>9.0953359606824793E-3</c:v>
                      </c:pt>
                      <c:pt idx="2889">
                        <c:v>1.0080052318076314E-2</c:v>
                      </c:pt>
                      <c:pt idx="2890">
                        <c:v>1.2345913427675069E-2</c:v>
                      </c:pt>
                      <c:pt idx="2891">
                        <c:v>1.5713691402768012E-2</c:v>
                      </c:pt>
                      <c:pt idx="2892">
                        <c:v>1.5906307107602526E-2</c:v>
                      </c:pt>
                      <c:pt idx="2893">
                        <c:v>1.5485224122258223E-2</c:v>
                      </c:pt>
                      <c:pt idx="2894">
                        <c:v>1.4880038451013884E-2</c:v>
                      </c:pt>
                      <c:pt idx="2895">
                        <c:v>1.5722481267846696E-2</c:v>
                      </c:pt>
                      <c:pt idx="2896">
                        <c:v>1.3208224569457397E-2</c:v>
                      </c:pt>
                      <c:pt idx="2897">
                        <c:v>1.2232298077142247E-2</c:v>
                      </c:pt>
                      <c:pt idx="2898">
                        <c:v>1.0857297867947535E-2</c:v>
                      </c:pt>
                      <c:pt idx="2899">
                        <c:v>8.1949976939416271E-3</c:v>
                      </c:pt>
                      <c:pt idx="2900">
                        <c:v>6.7687117365319033E-3</c:v>
                      </c:pt>
                      <c:pt idx="2901">
                        <c:v>5.7317752751863439E-3</c:v>
                      </c:pt>
                      <c:pt idx="2902">
                        <c:v>5.3733287299696873E-3</c:v>
                      </c:pt>
                      <c:pt idx="2903">
                        <c:v>5.1436156418109532E-3</c:v>
                      </c:pt>
                      <c:pt idx="2904">
                        <c:v>5.0852011053825197E-3</c:v>
                      </c:pt>
                      <c:pt idx="2905">
                        <c:v>5.0485882028106699E-3</c:v>
                      </c:pt>
                      <c:pt idx="2906">
                        <c:v>5.7867984463481981E-3</c:v>
                      </c:pt>
                      <c:pt idx="2907">
                        <c:v>5.6774788251530428E-3</c:v>
                      </c:pt>
                      <c:pt idx="2908">
                        <c:v>5.2943929731016437E-3</c:v>
                      </c:pt>
                      <c:pt idx="2909">
                        <c:v>4.8022989517673273E-3</c:v>
                      </c:pt>
                      <c:pt idx="2910">
                        <c:v>4.949823340863543E-3</c:v>
                      </c:pt>
                      <c:pt idx="2911">
                        <c:v>6.8029714468779631E-3</c:v>
                      </c:pt>
                      <c:pt idx="2912">
                        <c:v>8.6884413402289716E-3</c:v>
                      </c:pt>
                      <c:pt idx="2913">
                        <c:v>1.0008141532117614E-2</c:v>
                      </c:pt>
                      <c:pt idx="2914">
                        <c:v>1.2962242156223889E-2</c:v>
                      </c:pt>
                      <c:pt idx="2915">
                        <c:v>1.5156711566384337E-2</c:v>
                      </c:pt>
                      <c:pt idx="2916">
                        <c:v>1.5291397215542788E-2</c:v>
                      </c:pt>
                      <c:pt idx="2917">
                        <c:v>1.4880903595214542E-2</c:v>
                      </c:pt>
                      <c:pt idx="2918">
                        <c:v>1.5672718173424843E-2</c:v>
                      </c:pt>
                      <c:pt idx="2919">
                        <c:v>1.5426255893541371E-2</c:v>
                      </c:pt>
                      <c:pt idx="2920">
                        <c:v>1.4190301660276426E-2</c:v>
                      </c:pt>
                      <c:pt idx="2921">
                        <c:v>1.1535234091788018E-2</c:v>
                      </c:pt>
                      <c:pt idx="2922">
                        <c:v>9.9525646686673391E-3</c:v>
                      </c:pt>
                      <c:pt idx="2923">
                        <c:v>8.6414467072492233E-3</c:v>
                      </c:pt>
                      <c:pt idx="2924">
                        <c:v>7.4445277803179711E-3</c:v>
                      </c:pt>
                      <c:pt idx="2925">
                        <c:v>5.2200943891491285E-3</c:v>
                      </c:pt>
                      <c:pt idx="2926">
                        <c:v>5.758421716566613E-3</c:v>
                      </c:pt>
                      <c:pt idx="2927">
                        <c:v>5.1835160923453041E-3</c:v>
                      </c:pt>
                      <c:pt idx="2928">
                        <c:v>5.8759429047840067E-3</c:v>
                      </c:pt>
                      <c:pt idx="2929">
                        <c:v>5.7344053135563447E-3</c:v>
                      </c:pt>
                      <c:pt idx="2930">
                        <c:v>5.5360104454614334E-3</c:v>
                      </c:pt>
                      <c:pt idx="2931">
                        <c:v>5.4880122452089231E-3</c:v>
                      </c:pt>
                      <c:pt idx="2932">
                        <c:v>5.4593586692831281E-3</c:v>
                      </c:pt>
                      <c:pt idx="2933">
                        <c:v>4.9997940698935537E-3</c:v>
                      </c:pt>
                      <c:pt idx="2934">
                        <c:v>4.9692025709582839E-3</c:v>
                      </c:pt>
                      <c:pt idx="2935">
                        <c:v>7.0490184575451222E-3</c:v>
                      </c:pt>
                      <c:pt idx="2936">
                        <c:v>8.5572508736411791E-3</c:v>
                      </c:pt>
                      <c:pt idx="2937">
                        <c:v>1.0826775580548318E-2</c:v>
                      </c:pt>
                      <c:pt idx="2938">
                        <c:v>1.2699307530759884E-2</c:v>
                      </c:pt>
                      <c:pt idx="2939">
                        <c:v>1.4836815846749006E-2</c:v>
                      </c:pt>
                      <c:pt idx="2940">
                        <c:v>1.5639219789975366E-2</c:v>
                      </c:pt>
                      <c:pt idx="2941">
                        <c:v>1.5013028417539044E-2</c:v>
                      </c:pt>
                      <c:pt idx="2942">
                        <c:v>1.4863704528505458E-2</c:v>
                      </c:pt>
                      <c:pt idx="2943">
                        <c:v>1.5419334739936107E-2</c:v>
                      </c:pt>
                      <c:pt idx="2944">
                        <c:v>1.325196626024267E-2</c:v>
                      </c:pt>
                      <c:pt idx="2945">
                        <c:v>1.2527762124550996E-2</c:v>
                      </c:pt>
                      <c:pt idx="2946">
                        <c:v>1.0666239422674204E-2</c:v>
                      </c:pt>
                      <c:pt idx="2947">
                        <c:v>8.6932169362166026E-3</c:v>
                      </c:pt>
                      <c:pt idx="2948">
                        <c:v>7.4036237625108572E-3</c:v>
                      </c:pt>
                      <c:pt idx="2949">
                        <c:v>5.331663385265994E-3</c:v>
                      </c:pt>
                      <c:pt idx="2950">
                        <c:v>5.5944249818898678E-3</c:v>
                      </c:pt>
                      <c:pt idx="2951">
                        <c:v>5.8852172506150616E-3</c:v>
                      </c:pt>
                      <c:pt idx="2952">
                        <c:v>5.5114057443947173E-3</c:v>
                      </c:pt>
                      <c:pt idx="2953">
                        <c:v>5.836492329233999E-3</c:v>
                      </c:pt>
                      <c:pt idx="2954">
                        <c:v>5.719455621768974E-3</c:v>
                      </c:pt>
                      <c:pt idx="2955">
                        <c:v>5.2539734360468986E-3</c:v>
                      </c:pt>
                      <c:pt idx="2956">
                        <c:v>5.527185974614721E-3</c:v>
                      </c:pt>
                      <c:pt idx="2957">
                        <c:v>5.7556532551245078E-3</c:v>
                      </c:pt>
                      <c:pt idx="2958">
                        <c:v>4.9219310918343267E-3</c:v>
                      </c:pt>
                      <c:pt idx="2959">
                        <c:v>6.7796471592282215E-3</c:v>
                      </c:pt>
                      <c:pt idx="2960">
                        <c:v>8.8577673631817701E-3</c:v>
                      </c:pt>
                      <c:pt idx="2961">
                        <c:v>9.8665347293538982E-3</c:v>
                      </c:pt>
                      <c:pt idx="2962">
                        <c:v>1.2562476323983801E-2</c:v>
                      </c:pt>
                      <c:pt idx="2963">
                        <c:v>1.5737915440386437E-2</c:v>
                      </c:pt>
                      <c:pt idx="2964">
                        <c:v>1.5605998252670093E-2</c:v>
                      </c:pt>
                      <c:pt idx="2965">
                        <c:v>1.5089022684124851E-2</c:v>
                      </c:pt>
                      <c:pt idx="2966">
                        <c:v>1.569431217267327E-2</c:v>
                      </c:pt>
                      <c:pt idx="2967">
                        <c:v>1.5860004589983309E-2</c:v>
                      </c:pt>
                      <c:pt idx="2968">
                        <c:v>1.3156419734721991E-2</c:v>
                      </c:pt>
                      <c:pt idx="2969">
                        <c:v>1.1947734846661793E-2</c:v>
                      </c:pt>
                      <c:pt idx="2970">
                        <c:v>9.9699367642165533E-3</c:v>
                      </c:pt>
                      <c:pt idx="2971">
                        <c:v>8.2533084130659816E-3</c:v>
                      </c:pt>
                      <c:pt idx="2972">
                        <c:v>7.2693533825687233E-3</c:v>
                      </c:pt>
                      <c:pt idx="2973">
                        <c:v>5.4676294478414184E-3</c:v>
                      </c:pt>
                      <c:pt idx="2974">
                        <c:v>5.1320919210581881E-3</c:v>
                      </c:pt>
                      <c:pt idx="2975">
                        <c:v>5.4645149287190489E-3</c:v>
                      </c:pt>
                      <c:pt idx="2976">
                        <c:v>5.6367824419540869E-3</c:v>
                      </c:pt>
                      <c:pt idx="2977">
                        <c:v>5.8720670587650596E-3</c:v>
                      </c:pt>
                      <c:pt idx="2978">
                        <c:v>5.4363458335456227E-3</c:v>
                      </c:pt>
                      <c:pt idx="2979">
                        <c:v>5.7242312177566059E-3</c:v>
                      </c:pt>
                      <c:pt idx="2980">
                        <c:v>5.7097314009535768E-3</c:v>
                      </c:pt>
                      <c:pt idx="2981">
                        <c:v>5.8629657417741364E-3</c:v>
                      </c:pt>
                      <c:pt idx="2982">
                        <c:v>5.6073675391317126E-3</c:v>
                      </c:pt>
                      <c:pt idx="2983">
                        <c:v>7.526058969787989E-3</c:v>
                      </c:pt>
                      <c:pt idx="2984">
                        <c:v>9.0850234418106343E-3</c:v>
                      </c:pt>
                      <c:pt idx="2985">
                        <c:v>9.9844365810195825E-3</c:v>
                      </c:pt>
                      <c:pt idx="2986">
                        <c:v>1.2427652251753246E-2</c:v>
                      </c:pt>
                      <c:pt idx="2987">
                        <c:v>1.556997364815469E-2</c:v>
                      </c:pt>
                      <c:pt idx="2988">
                        <c:v>1.530662375347437E-2</c:v>
                      </c:pt>
                      <c:pt idx="2989">
                        <c:v>1.5752242228349336E-2</c:v>
                      </c:pt>
                      <c:pt idx="2990">
                        <c:v>1.5539105303075208E-2</c:v>
                      </c:pt>
                      <c:pt idx="2991">
                        <c:v>1.537130193391557E-2</c:v>
                      </c:pt>
                      <c:pt idx="2992">
                        <c:v>1.4043607809612843E-2</c:v>
                      </c:pt>
                      <c:pt idx="2993">
                        <c:v>1.2276731883288046E-2</c:v>
                      </c:pt>
                      <c:pt idx="2994">
                        <c:v>9.8583677680996878E-3</c:v>
                      </c:pt>
                      <c:pt idx="2995">
                        <c:v>8.1721232812762262E-3</c:v>
                      </c:pt>
                      <c:pt idx="2996">
                        <c:v>6.6653097016692491E-3</c:v>
                      </c:pt>
                      <c:pt idx="2997">
                        <c:v>5.9024163173241441E-3</c:v>
                      </c:pt>
                      <c:pt idx="2998">
                        <c:v>4.9787883687015758E-3</c:v>
                      </c:pt>
                      <c:pt idx="2999">
                        <c:v>5.7445794093560843E-3</c:v>
                      </c:pt>
                      <c:pt idx="3000">
                        <c:v>5.7212897274743681E-3</c:v>
                      </c:pt>
                      <c:pt idx="3001">
                        <c:v>5.0901151244422578E-3</c:v>
                      </c:pt>
                      <c:pt idx="3002">
                        <c:v>4.8979146888240583E-3</c:v>
                      </c:pt>
                      <c:pt idx="3003">
                        <c:v>5.5875384340526293E-3</c:v>
                      </c:pt>
                      <c:pt idx="3004">
                        <c:v>5.1702620831912223E-3</c:v>
                      </c:pt>
                      <c:pt idx="3005">
                        <c:v>5.1342720844438465E-3</c:v>
                      </c:pt>
                      <c:pt idx="3006">
                        <c:v>5.4750350821990519E-3</c:v>
                      </c:pt>
                      <c:pt idx="3007">
                        <c:v>6.6707082014813559E-3</c:v>
                      </c:pt>
                      <c:pt idx="3008">
                        <c:v>8.2812698736312498E-3</c:v>
                      </c:pt>
                      <c:pt idx="3009">
                        <c:v>9.867849748538899E-3</c:v>
                      </c:pt>
                      <c:pt idx="3010">
                        <c:v>1.2915039888635984E-2</c:v>
                      </c:pt>
                      <c:pt idx="3011">
                        <c:v>1.5621778482890095E-2</c:v>
                      </c:pt>
                      <c:pt idx="3012">
                        <c:v>1.503424175333918E-2</c:v>
                      </c:pt>
                      <c:pt idx="3013">
                        <c:v>1.4984547870453379E-2</c:v>
                      </c:pt>
                      <c:pt idx="3014">
                        <c:v>1.4796015646245969E-2</c:v>
                      </c:pt>
                      <c:pt idx="3015">
                        <c:v>1.4987662389575749E-2</c:v>
                      </c:pt>
                      <c:pt idx="3016">
                        <c:v>1.406357533776403E-2</c:v>
                      </c:pt>
                      <c:pt idx="3017">
                        <c:v>1.1901812992490862E-2</c:v>
                      </c:pt>
                      <c:pt idx="3018">
                        <c:v>1.0576818118094184E-2</c:v>
                      </c:pt>
                      <c:pt idx="3019">
                        <c:v>9.0206567132816735E-3</c:v>
                      </c:pt>
                      <c:pt idx="3020">
                        <c:v>6.7621366406069019E-3</c:v>
                      </c:pt>
                      <c:pt idx="3021">
                        <c:v>5.812614349295836E-3</c:v>
                      </c:pt>
                      <c:pt idx="3022">
                        <c:v>5.2083976395562309E-3</c:v>
                      </c:pt>
                      <c:pt idx="3023">
                        <c:v>5.7553764089802962E-3</c:v>
                      </c:pt>
                      <c:pt idx="3024">
                        <c:v>5.2510319457646608E-3</c:v>
                      </c:pt>
                      <c:pt idx="3025">
                        <c:v>5.0989742010569957E-3</c:v>
                      </c:pt>
                      <c:pt idx="3026">
                        <c:v>5.8834869622137456E-3</c:v>
                      </c:pt>
                      <c:pt idx="3027">
                        <c:v>5.7734406198900381E-3</c:v>
                      </c:pt>
                      <c:pt idx="3028">
                        <c:v>4.9958144065705267E-3</c:v>
                      </c:pt>
                      <c:pt idx="3029">
                        <c:v>5.6904905939309403E-3</c:v>
                      </c:pt>
                      <c:pt idx="3030">
                        <c:v>5.8294327525566288E-3</c:v>
                      </c:pt>
                      <c:pt idx="3031">
                        <c:v>6.7803738803567746E-3</c:v>
                      </c:pt>
                      <c:pt idx="3032">
                        <c:v>8.7877598944645172E-3</c:v>
                      </c:pt>
                      <c:pt idx="3033">
                        <c:v>1.092228750030097E-2</c:v>
                      </c:pt>
                      <c:pt idx="3034">
                        <c:v>1.286884118832084E-2</c:v>
                      </c:pt>
                      <c:pt idx="3035">
                        <c:v>1.5848273234622384E-2</c:v>
                      </c:pt>
                      <c:pt idx="3036">
                        <c:v>1.5256203149460017E-2</c:v>
                      </c:pt>
                      <c:pt idx="3037">
                        <c:v>1.4923434084118893E-2</c:v>
                      </c:pt>
                      <c:pt idx="3038">
                        <c:v>1.5712272566278933E-2</c:v>
                      </c:pt>
                      <c:pt idx="3039">
                        <c:v>1.4872805845496381E-2</c:v>
                      </c:pt>
                      <c:pt idx="3040">
                        <c:v>1.3553728557432211E-2</c:v>
                      </c:pt>
                      <c:pt idx="3041">
                        <c:v>1.186191254195651E-2</c:v>
                      </c:pt>
                      <c:pt idx="3042">
                        <c:v>1.0793727072083179E-2</c:v>
                      </c:pt>
                      <c:pt idx="3043">
                        <c:v>8.3042481036007289E-3</c:v>
                      </c:pt>
                      <c:pt idx="3044">
                        <c:v>7.2966919393095174E-3</c:v>
                      </c:pt>
                      <c:pt idx="3045">
                        <c:v>5.416482122698513E-3</c:v>
                      </c:pt>
                      <c:pt idx="3046">
                        <c:v>5.7464481208295047E-3</c:v>
                      </c:pt>
                      <c:pt idx="3047">
                        <c:v>5.1134740178600258E-3</c:v>
                      </c:pt>
                      <c:pt idx="3048">
                        <c:v>4.9291636973518276E-3</c:v>
                      </c:pt>
                      <c:pt idx="3049">
                        <c:v>5.1312267768575297E-3</c:v>
                      </c:pt>
                      <c:pt idx="3050">
                        <c:v>5.5349722724206442E-3</c:v>
                      </c:pt>
                      <c:pt idx="3051">
                        <c:v>5.3906316139828497E-3</c:v>
                      </c:pt>
                      <c:pt idx="3052">
                        <c:v>5.6411081629573773E-3</c:v>
                      </c:pt>
                      <c:pt idx="3053">
                        <c:v>4.8872215065039245E-3</c:v>
                      </c:pt>
                      <c:pt idx="3054">
                        <c:v>4.8369047197936504E-3</c:v>
                      </c:pt>
                      <c:pt idx="3055">
                        <c:v>7.5046726051477214E-3</c:v>
                      </c:pt>
                      <c:pt idx="3056">
                        <c:v>8.7987991344649161E-3</c:v>
                      </c:pt>
                      <c:pt idx="3057">
                        <c:v>1.0126735499143825E-2</c:v>
                      </c:pt>
                      <c:pt idx="3058">
                        <c:v>1.2648194811385004E-2</c:v>
                      </c:pt>
                      <c:pt idx="3059">
                        <c:v>1.5202944872467504E-2</c:v>
                      </c:pt>
                      <c:pt idx="3060">
                        <c:v>1.5617037492670491E-2</c:v>
                      </c:pt>
                      <c:pt idx="3061">
                        <c:v>1.5780169083146577E-2</c:v>
                      </c:pt>
                      <c:pt idx="3062">
                        <c:v>1.568282305768853E-2</c:v>
                      </c:pt>
                      <c:pt idx="3063">
                        <c:v>1.5147852489769598E-2</c:v>
                      </c:pt>
                      <c:pt idx="3064">
                        <c:v>1.3687618273926054E-2</c:v>
                      </c:pt>
                      <c:pt idx="3065">
                        <c:v>1.1962926778825347E-2</c:v>
                      </c:pt>
                      <c:pt idx="3066">
                        <c:v>1.018324671833081E-2</c:v>
                      </c:pt>
                      <c:pt idx="3067">
                        <c:v>8.5907146513226323E-3</c:v>
                      </c:pt>
                      <c:pt idx="3068">
                        <c:v>7.1343562814980355E-3</c:v>
                      </c:pt>
                      <c:pt idx="3069">
                        <c:v>5.4201849398773294E-3</c:v>
                      </c:pt>
                      <c:pt idx="3070">
                        <c:v>5.7633703413943775E-3</c:v>
                      </c:pt>
                      <c:pt idx="3071">
                        <c:v>5.842306098262421E-3</c:v>
                      </c:pt>
                      <c:pt idx="3072">
                        <c:v>5.7502201495443746E-3</c:v>
                      </c:pt>
                      <c:pt idx="3073">
                        <c:v>4.8210552780375941E-3</c:v>
                      </c:pt>
                      <c:pt idx="3074">
                        <c:v>5.0339499629355354E-3</c:v>
                      </c:pt>
                      <c:pt idx="3075">
                        <c:v>5.1774946887087241E-3</c:v>
                      </c:pt>
                      <c:pt idx="3076">
                        <c:v>5.6486868261551417E-3</c:v>
                      </c:pt>
                      <c:pt idx="3077">
                        <c:v>4.8246542779123323E-3</c:v>
                      </c:pt>
                      <c:pt idx="3078">
                        <c:v>5.2817618677720359E-3</c:v>
                      </c:pt>
                      <c:pt idx="3079">
                        <c:v>7.2546805369255616E-3</c:v>
                      </c:pt>
                      <c:pt idx="3080">
                        <c:v>8.6648748122030422E-3</c:v>
                      </c:pt>
                      <c:pt idx="3081">
                        <c:v>1.0606786713204979E-2</c:v>
                      </c:pt>
                      <c:pt idx="3082">
                        <c:v>1.3024324904063111E-2</c:v>
                      </c:pt>
                      <c:pt idx="3083">
                        <c:v>1.4946689160232582E-2</c:v>
                      </c:pt>
                      <c:pt idx="3084">
                        <c:v>1.5217756141182773E-2</c:v>
                      </c:pt>
                      <c:pt idx="3085">
                        <c:v>1.5002785110203252E-2</c:v>
                      </c:pt>
                      <c:pt idx="3086">
                        <c:v>1.5431550576049398E-2</c:v>
                      </c:pt>
                      <c:pt idx="3087">
                        <c:v>1.5160656623939337E-2</c:v>
                      </c:pt>
                      <c:pt idx="3088">
                        <c:v>1.4131714095007863E-2</c:v>
                      </c:pt>
                      <c:pt idx="3089">
                        <c:v>1.2137755118894332E-2</c:v>
                      </c:pt>
                      <c:pt idx="3090">
                        <c:v>9.8813459980691652E-3</c:v>
                      </c:pt>
                      <c:pt idx="3091">
                        <c:v>8.2040297993964967E-3</c:v>
                      </c:pt>
                      <c:pt idx="3092">
                        <c:v>7.2413919220034534E-3</c:v>
                      </c:pt>
                      <c:pt idx="3093">
                        <c:v>4.9049742655014284E-3</c:v>
                      </c:pt>
                      <c:pt idx="3094">
                        <c:v>5.4773882744248419E-3</c:v>
                      </c:pt>
                      <c:pt idx="3095">
                        <c:v>5.8300210506130757E-3</c:v>
                      </c:pt>
                      <c:pt idx="3096">
                        <c:v>4.8142725475044347E-3</c:v>
                      </c:pt>
                      <c:pt idx="3097">
                        <c:v>5.4222612859589087E-3</c:v>
                      </c:pt>
                      <c:pt idx="3098">
                        <c:v>4.8136842494479869E-3</c:v>
                      </c:pt>
                      <c:pt idx="3099">
                        <c:v>4.8574951517693131E-3</c:v>
                      </c:pt>
                      <c:pt idx="3100">
                        <c:v>5.0460619817447481E-3</c:v>
                      </c:pt>
                      <c:pt idx="3101">
                        <c:v>5.5572583870295966E-3</c:v>
                      </c:pt>
                      <c:pt idx="3102">
                        <c:v>5.4546176790635208E-3</c:v>
                      </c:pt>
                      <c:pt idx="3103">
                        <c:v>6.7245201707622883E-3</c:v>
                      </c:pt>
                      <c:pt idx="3104">
                        <c:v>8.2659049126275613E-3</c:v>
                      </c:pt>
                      <c:pt idx="3105">
                        <c:v>1.0237508562596085E-2</c:v>
                      </c:pt>
                      <c:pt idx="3106">
                        <c:v>1.3085438690397598E-2</c:v>
                      </c:pt>
                      <c:pt idx="3107">
                        <c:v>1.5861561849544493E-2</c:v>
                      </c:pt>
                      <c:pt idx="3108">
                        <c:v>1.5304512801624764E-2</c:v>
                      </c:pt>
                      <c:pt idx="3109">
                        <c:v>1.5085181443873929E-2</c:v>
                      </c:pt>
                      <c:pt idx="3110">
                        <c:v>1.4860693826687168E-2</c:v>
                      </c:pt>
                      <c:pt idx="3111">
                        <c:v>1.5731340344461435E-2</c:v>
                      </c:pt>
                      <c:pt idx="3112">
                        <c:v>1.4245982341030781E-2</c:v>
                      </c:pt>
                      <c:pt idx="3113">
                        <c:v>1.224686710548133E-2</c:v>
                      </c:pt>
                      <c:pt idx="3114">
                        <c:v>1.0816013186692132E-2</c:v>
                      </c:pt>
                      <c:pt idx="3115">
                        <c:v>8.5019854621031406E-3</c:v>
                      </c:pt>
                      <c:pt idx="3116">
                        <c:v>6.99510267096011E-3</c:v>
                      </c:pt>
                      <c:pt idx="3117">
                        <c:v>5.5927292992565773E-3</c:v>
                      </c:pt>
                      <c:pt idx="3118">
                        <c:v>5.8310246178858395E-3</c:v>
                      </c:pt>
                      <c:pt idx="3119">
                        <c:v>5.4692213131706299E-3</c:v>
                      </c:pt>
                      <c:pt idx="3120">
                        <c:v>4.8901976025541886E-3</c:v>
                      </c:pt>
                      <c:pt idx="3121">
                        <c:v>4.931551495345644E-3</c:v>
                      </c:pt>
                      <c:pt idx="3122">
                        <c:v>5.5821745400085488E-3</c:v>
                      </c:pt>
                      <c:pt idx="3123">
                        <c:v>5.7396307845283198E-3</c:v>
                      </c:pt>
                      <c:pt idx="3124">
                        <c:v>5.4833750722933956E-3</c:v>
                      </c:pt>
                      <c:pt idx="3125">
                        <c:v>5.8157980799542581E-3</c:v>
                      </c:pt>
                      <c:pt idx="3126">
                        <c:v>4.924215072524064E-3</c:v>
                      </c:pt>
                      <c:pt idx="3127">
                        <c:v>7.4516565685313939E-3</c:v>
                      </c:pt>
                      <c:pt idx="3128">
                        <c:v>9.0623220579853659E-3</c:v>
                      </c:pt>
                      <c:pt idx="3129">
                        <c:v>1.0232317697392137E-2</c:v>
                      </c:pt>
                      <c:pt idx="3130">
                        <c:v>1.2819008882362936E-2</c:v>
                      </c:pt>
                      <c:pt idx="3131">
                        <c:v>1.5039432618543128E-2</c:v>
                      </c:pt>
                      <c:pt idx="3132">
                        <c:v>1.5295307667329762E-2</c:v>
                      </c:pt>
                      <c:pt idx="3133">
                        <c:v>1.5075768674970768E-2</c:v>
                      </c:pt>
                      <c:pt idx="3134">
                        <c:v>1.5846127677004752E-2</c:v>
                      </c:pt>
                      <c:pt idx="3135">
                        <c:v>1.530333620551187E-2</c:v>
                      </c:pt>
                      <c:pt idx="3136">
                        <c:v>1.3291935922313074E-2</c:v>
                      </c:pt>
                      <c:pt idx="3137">
                        <c:v>1.1453806719622078E-2</c:v>
                      </c:pt>
                      <c:pt idx="3138">
                        <c:v>9.9109685354996976E-3</c:v>
                      </c:pt>
                      <c:pt idx="3139">
                        <c:v>8.2550387014672967E-3</c:v>
                      </c:pt>
                      <c:pt idx="3140">
                        <c:v>7.4395099439541548E-3</c:v>
                      </c:pt>
                      <c:pt idx="3141">
                        <c:v>5.4808834569955011E-3</c:v>
                      </c:pt>
                      <c:pt idx="3142">
                        <c:v>4.9077427269435345E-3</c:v>
                      </c:pt>
                      <c:pt idx="3143">
                        <c:v>5.9339767777641522E-3</c:v>
                      </c:pt>
                      <c:pt idx="3144">
                        <c:v>4.8434452099506255E-3</c:v>
                      </c:pt>
                      <c:pt idx="3145">
                        <c:v>5.2596487820032161E-3</c:v>
                      </c:pt>
                      <c:pt idx="3146">
                        <c:v>4.9512767831206492E-3</c:v>
                      </c:pt>
                      <c:pt idx="3147">
                        <c:v>4.9552564464436762E-3</c:v>
                      </c:pt>
                      <c:pt idx="3148">
                        <c:v>4.8423724311418091E-3</c:v>
                      </c:pt>
                      <c:pt idx="3149">
                        <c:v>5.5720004442088092E-3</c:v>
                      </c:pt>
                      <c:pt idx="3150">
                        <c:v>5.9148397880455957E-3</c:v>
                      </c:pt>
                      <c:pt idx="3151">
                        <c:v>6.5502801287497508E-3</c:v>
                      </c:pt>
                      <c:pt idx="3152">
                        <c:v>8.3497200827873184E-3</c:v>
                      </c:pt>
                      <c:pt idx="3153">
                        <c:v>1.083307383032911E-2</c:v>
                      </c:pt>
                      <c:pt idx="3154">
                        <c:v>1.2434158136142194E-2</c:v>
                      </c:pt>
                      <c:pt idx="3155">
                        <c:v>1.5852841196001857E-2</c:v>
                      </c:pt>
                      <c:pt idx="3156">
                        <c:v>1.575220762258131E-2</c:v>
                      </c:pt>
                      <c:pt idx="3157">
                        <c:v>1.5268349774037257E-2</c:v>
                      </c:pt>
                      <c:pt idx="3158">
                        <c:v>1.4968179342176927E-2</c:v>
                      </c:pt>
                      <c:pt idx="3159">
                        <c:v>1.5874227560642124E-2</c:v>
                      </c:pt>
                      <c:pt idx="3160">
                        <c:v>1.4184487891248005E-2</c:v>
                      </c:pt>
                      <c:pt idx="3161">
                        <c:v>1.1711169816433845E-2</c:v>
                      </c:pt>
                      <c:pt idx="3162">
                        <c:v>1.0039079088733147E-2</c:v>
                      </c:pt>
                      <c:pt idx="3163">
                        <c:v>8.9397830334041577E-3</c:v>
                      </c:pt>
                      <c:pt idx="3164">
                        <c:v>6.7451452085059774E-3</c:v>
                      </c:pt>
                      <c:pt idx="3165">
                        <c:v>5.6592761911711973E-3</c:v>
                      </c:pt>
                      <c:pt idx="3166">
                        <c:v>5.8296749929328132E-3</c:v>
                      </c:pt>
                      <c:pt idx="3167">
                        <c:v>5.8973638751923015E-3</c:v>
                      </c:pt>
                      <c:pt idx="3168">
                        <c:v>4.9471240909574905E-3</c:v>
                      </c:pt>
                      <c:pt idx="3169">
                        <c:v>5.3702142108473187E-3</c:v>
                      </c:pt>
                      <c:pt idx="3170">
                        <c:v>5.547291925838015E-3</c:v>
                      </c:pt>
                      <c:pt idx="3171">
                        <c:v>5.1457611994285852E-3</c:v>
                      </c:pt>
                      <c:pt idx="3172">
                        <c:v>5.5950824914823673E-3</c:v>
                      </c:pt>
                      <c:pt idx="3173">
                        <c:v>5.910064192057962E-3</c:v>
                      </c:pt>
                      <c:pt idx="3174">
                        <c:v>5.7541652070993753E-3</c:v>
                      </c:pt>
                      <c:pt idx="3175">
                        <c:v>6.8948843667558787E-3</c:v>
                      </c:pt>
                      <c:pt idx="3176">
                        <c:v>8.397129984983381E-3</c:v>
                      </c:pt>
                      <c:pt idx="3177">
                        <c:v>9.9767541005177391E-3</c:v>
                      </c:pt>
                      <c:pt idx="3178">
                        <c:v>1.2959646723621914E-2</c:v>
                      </c:pt>
                      <c:pt idx="3179">
                        <c:v>1.4821312462673214E-2</c:v>
                      </c:pt>
                      <c:pt idx="3180">
                        <c:v>1.5825468033493037E-2</c:v>
                      </c:pt>
                      <c:pt idx="3181">
                        <c:v>1.5797991053680134E-2</c:v>
                      </c:pt>
                      <c:pt idx="3182">
                        <c:v>1.5662232625712869E-2</c:v>
                      </c:pt>
                      <c:pt idx="3183">
                        <c:v>1.4894296027440728E-2</c:v>
                      </c:pt>
                      <c:pt idx="3184">
                        <c:v>1.3777939328474759E-2</c:v>
                      </c:pt>
                      <c:pt idx="3185">
                        <c:v>1.1749789853551221E-2</c:v>
                      </c:pt>
                      <c:pt idx="3186">
                        <c:v>1.083964892625411E-2</c:v>
                      </c:pt>
                      <c:pt idx="3187">
                        <c:v>8.2671853260445367E-3</c:v>
                      </c:pt>
                      <c:pt idx="3188">
                        <c:v>7.1501365117180391E-3</c:v>
                      </c:pt>
                      <c:pt idx="3189">
                        <c:v>5.3625317303454753E-3</c:v>
                      </c:pt>
                      <c:pt idx="3190">
                        <c:v>5.5199879748652455E-3</c:v>
                      </c:pt>
                      <c:pt idx="3191">
                        <c:v>5.7618130818331932E-3</c:v>
                      </c:pt>
                      <c:pt idx="3192">
                        <c:v>5.5309580033295908E-3</c:v>
                      </c:pt>
                      <c:pt idx="3193">
                        <c:v>5.3327361640748104E-3</c:v>
                      </c:pt>
                      <c:pt idx="3194">
                        <c:v>5.1197030561047638E-3</c:v>
                      </c:pt>
                      <c:pt idx="3195">
                        <c:v>5.5812401842718377E-3</c:v>
                      </c:pt>
                      <c:pt idx="3196">
                        <c:v>5.1606762854479312E-3</c:v>
                      </c:pt>
                      <c:pt idx="3197">
                        <c:v>5.0710819520277794E-3</c:v>
                      </c:pt>
                      <c:pt idx="3198">
                        <c:v>5.3379616350467856E-3</c:v>
                      </c:pt>
                      <c:pt idx="3199">
                        <c:v>6.4669148335743378E-3</c:v>
                      </c:pt>
                      <c:pt idx="3200">
                        <c:v>8.7174409738350299E-3</c:v>
                      </c:pt>
                      <c:pt idx="3201">
                        <c:v>1.0608551607374323E-2</c:v>
                      </c:pt>
                      <c:pt idx="3202">
                        <c:v>1.244765438567246E-2</c:v>
                      </c:pt>
                      <c:pt idx="3203">
                        <c:v>1.5267899899052917E-2</c:v>
                      </c:pt>
                      <c:pt idx="3204">
                        <c:v>1.5375385414542675E-2</c:v>
                      </c:pt>
                      <c:pt idx="3205">
                        <c:v>1.481155363608979E-2</c:v>
                      </c:pt>
                      <c:pt idx="3206">
                        <c:v>1.5563121706085479E-2</c:v>
                      </c:pt>
                      <c:pt idx="3207">
                        <c:v>1.4883049152832173E-2</c:v>
                      </c:pt>
                      <c:pt idx="3208">
                        <c:v>1.3705128792547374E-2</c:v>
                      </c:pt>
                      <c:pt idx="3209">
                        <c:v>1.1982132980079958E-2</c:v>
                      </c:pt>
                      <c:pt idx="3210">
                        <c:v>9.8836299787589035E-3</c:v>
                      </c:pt>
                      <c:pt idx="3211">
                        <c:v>9.161432977612757E-3</c:v>
                      </c:pt>
                      <c:pt idx="3212">
                        <c:v>7.3014675352971502E-3</c:v>
                      </c:pt>
                      <c:pt idx="3213">
                        <c:v>5.668619748538304E-3</c:v>
                      </c:pt>
                      <c:pt idx="3214">
                        <c:v>5.1521632665134558E-3</c:v>
                      </c:pt>
                      <c:pt idx="3215">
                        <c:v>5.7942732922418843E-3</c:v>
                      </c:pt>
                      <c:pt idx="3216">
                        <c:v>5.7720563891689846E-3</c:v>
                      </c:pt>
                      <c:pt idx="3217">
                        <c:v>5.4145788054570645E-3</c:v>
                      </c:pt>
                      <c:pt idx="3218">
                        <c:v>4.9351504952203822E-3</c:v>
                      </c:pt>
                      <c:pt idx="3219">
                        <c:v>5.3275799046388879E-3</c:v>
                      </c:pt>
                      <c:pt idx="3220">
                        <c:v>5.6814584884760698E-3</c:v>
                      </c:pt>
                      <c:pt idx="3221">
                        <c:v>5.411983372855091E-3</c:v>
                      </c:pt>
                      <c:pt idx="3222">
                        <c:v>5.2631439645738744E-3</c:v>
                      </c:pt>
                      <c:pt idx="3223">
                        <c:v>6.554294397840805E-3</c:v>
                      </c:pt>
                      <c:pt idx="3224">
                        <c:v>8.6852230038025231E-3</c:v>
                      </c:pt>
                      <c:pt idx="3225">
                        <c:v>1.0560518801353787E-2</c:v>
                      </c:pt>
                      <c:pt idx="3226">
                        <c:v>1.2525171306051424E-2</c:v>
                      </c:pt>
                      <c:pt idx="3227">
                        <c:v>1.5602710704707591E-2</c:v>
                      </c:pt>
                      <c:pt idx="3228">
                        <c:v>1.4967764072960613E-2</c:v>
                      </c:pt>
                      <c:pt idx="3229">
                        <c:v>1.5284822119617788E-2</c:v>
                      </c:pt>
                      <c:pt idx="3230">
                        <c:v>1.5537340408905869E-2</c:v>
                      </c:pt>
                      <c:pt idx="3231">
                        <c:v>1.5611016089033909E-2</c:v>
                      </c:pt>
                      <c:pt idx="3232">
                        <c:v>1.3214868876918452E-2</c:v>
                      </c:pt>
                      <c:pt idx="3233">
                        <c:v>1.217692884830013E-2</c:v>
                      </c:pt>
                      <c:pt idx="3234">
                        <c:v>1.078393363973173E-2</c:v>
                      </c:pt>
                      <c:pt idx="3235">
                        <c:v>9.035917856981282E-3</c:v>
                      </c:pt>
                      <c:pt idx="3236">
                        <c:v>7.2115963557327894E-3</c:v>
                      </c:pt>
                      <c:pt idx="3237">
                        <c:v>4.834620739103913E-3</c:v>
                      </c:pt>
                      <c:pt idx="3238">
                        <c:v>4.8654198726473408E-3</c:v>
                      </c:pt>
                      <c:pt idx="3239">
                        <c:v>4.9700677151589424E-3</c:v>
                      </c:pt>
                      <c:pt idx="3240">
                        <c:v>4.8951808331499785E-3</c:v>
                      </c:pt>
                      <c:pt idx="3241">
                        <c:v>5.8814452219001926E-3</c:v>
                      </c:pt>
                      <c:pt idx="3242">
                        <c:v>5.8396414541243939E-3</c:v>
                      </c:pt>
                      <c:pt idx="3243">
                        <c:v>4.8544498441829963E-3</c:v>
                      </c:pt>
                      <c:pt idx="3244">
                        <c:v>5.7972147825241212E-3</c:v>
                      </c:pt>
                      <c:pt idx="3245">
                        <c:v>5.1974276110918864E-3</c:v>
                      </c:pt>
                      <c:pt idx="3246">
                        <c:v>5.5043807734853735E-3</c:v>
                      </c:pt>
                      <c:pt idx="3247">
                        <c:v>7.0511986209307806E-3</c:v>
                      </c:pt>
                      <c:pt idx="3248">
                        <c:v>9.1624711506535454E-3</c:v>
                      </c:pt>
                      <c:pt idx="3249">
                        <c:v>1.0148156469552118E-2</c:v>
                      </c:pt>
                      <c:pt idx="3250">
                        <c:v>1.2613381408750521E-2</c:v>
                      </c:pt>
                      <c:pt idx="3251">
                        <c:v>1.5325241656672534E-2</c:v>
                      </c:pt>
                      <c:pt idx="3252">
                        <c:v>1.4877269989571777E-2</c:v>
                      </c:pt>
                      <c:pt idx="3253">
                        <c:v>1.5538793851162972E-2</c:v>
                      </c:pt>
                      <c:pt idx="3254">
                        <c:v>1.5248797515102386E-2</c:v>
                      </c:pt>
                      <c:pt idx="3255">
                        <c:v>1.4928105862802446E-2</c:v>
                      </c:pt>
                      <c:pt idx="3256">
                        <c:v>1.3490642242320224E-2</c:v>
                      </c:pt>
                      <c:pt idx="3257">
                        <c:v>1.2110243533313405E-2</c:v>
                      </c:pt>
                      <c:pt idx="3258">
                        <c:v>9.9025247281012748E-3</c:v>
                      </c:pt>
                      <c:pt idx="3259">
                        <c:v>9.0554701159161546E-3</c:v>
                      </c:pt>
                      <c:pt idx="3260">
                        <c:v>6.5532562248000149E-3</c:v>
                      </c:pt>
                      <c:pt idx="3261">
                        <c:v>5.6807317673475185E-3</c:v>
                      </c:pt>
                      <c:pt idx="3262">
                        <c:v>5.4259641031377251E-3</c:v>
                      </c:pt>
                      <c:pt idx="3263">
                        <c:v>5.0612885196763303E-3</c:v>
                      </c:pt>
                      <c:pt idx="3264">
                        <c:v>5.7830264176333291E-3</c:v>
                      </c:pt>
                      <c:pt idx="3265">
                        <c:v>5.2391621673316315E-3</c:v>
                      </c:pt>
                      <c:pt idx="3266">
                        <c:v>5.5963629048993418E-3</c:v>
                      </c:pt>
                      <c:pt idx="3267">
                        <c:v>4.9499617639356484E-3</c:v>
                      </c:pt>
                      <c:pt idx="3268">
                        <c:v>5.0348497129042201E-3</c:v>
                      </c:pt>
                      <c:pt idx="3269">
                        <c:v>5.8421676751903157E-3</c:v>
                      </c:pt>
                      <c:pt idx="3270">
                        <c:v>5.232587071406631E-3</c:v>
                      </c:pt>
                      <c:pt idx="3271">
                        <c:v>7.0033042379823492E-3</c:v>
                      </c:pt>
                      <c:pt idx="3272">
                        <c:v>8.5960439395986864E-3</c:v>
                      </c:pt>
                      <c:pt idx="3273">
                        <c:v>1.0270072590308855E-2</c:v>
                      </c:pt>
                      <c:pt idx="3274">
                        <c:v>1.3360692969278973E-2</c:v>
                      </c:pt>
                      <c:pt idx="3275">
                        <c:v>1.4931151170388764E-2</c:v>
                      </c:pt>
                      <c:pt idx="3276">
                        <c:v>1.5366560943695961E-2</c:v>
                      </c:pt>
                      <c:pt idx="3277">
                        <c:v>1.520630163196606E-2</c:v>
                      </c:pt>
                      <c:pt idx="3278">
                        <c:v>1.5670503404271161E-2</c:v>
                      </c:pt>
                      <c:pt idx="3279">
                        <c:v>1.483657360637282E-2</c:v>
                      </c:pt>
                      <c:pt idx="3280">
                        <c:v>1.4173517862783661E-2</c:v>
                      </c:pt>
                      <c:pt idx="3281">
                        <c:v>1.1791351380950837E-2</c:v>
                      </c:pt>
                      <c:pt idx="3282">
                        <c:v>1.0414101796834413E-2</c:v>
                      </c:pt>
                      <c:pt idx="3283">
                        <c:v>8.2317144138175542E-3</c:v>
                      </c:pt>
                      <c:pt idx="3284">
                        <c:v>6.4975755440456603E-3</c:v>
                      </c:pt>
                      <c:pt idx="3285">
                        <c:v>5.5395402338001181E-3</c:v>
                      </c:pt>
                      <c:pt idx="3286">
                        <c:v>5.4939644373094513E-3</c:v>
                      </c:pt>
                      <c:pt idx="3287">
                        <c:v>5.2285035907795241E-3</c:v>
                      </c:pt>
                      <c:pt idx="3288">
                        <c:v>5.1203605656972642E-3</c:v>
                      </c:pt>
                      <c:pt idx="3289">
                        <c:v>4.8533424596061544E-3</c:v>
                      </c:pt>
                      <c:pt idx="3290">
                        <c:v>5.4369687373700959E-3</c:v>
                      </c:pt>
                      <c:pt idx="3291">
                        <c:v>5.2103701683337313E-3</c:v>
                      </c:pt>
                      <c:pt idx="3292">
                        <c:v>4.9380227739665673E-3</c:v>
                      </c:pt>
                      <c:pt idx="3293">
                        <c:v>5.1205682003054222E-3</c:v>
                      </c:pt>
                      <c:pt idx="3294">
                        <c:v>5.0428090395502742E-3</c:v>
                      </c:pt>
                      <c:pt idx="3295">
                        <c:v>6.99510267096011E-3</c:v>
                      </c:pt>
                      <c:pt idx="3296">
                        <c:v>8.3287835931313923E-3</c:v>
                      </c:pt>
                      <c:pt idx="3297">
                        <c:v>1.0082647750678289E-2</c:v>
                      </c:pt>
                      <c:pt idx="3298">
                        <c:v>1.3413362948215038E-2</c:v>
                      </c:pt>
                      <c:pt idx="3299">
                        <c:v>1.5394107135044915E-2</c:v>
                      </c:pt>
                      <c:pt idx="3300">
                        <c:v>1.4839169038974795E-2</c:v>
                      </c:pt>
                      <c:pt idx="3301">
                        <c:v>1.5103591712463933E-2</c:v>
                      </c:pt>
                      <c:pt idx="3302">
                        <c:v>1.4934058054902973E-2</c:v>
                      </c:pt>
                      <c:pt idx="3303">
                        <c:v>1.5798890803648817E-2</c:v>
                      </c:pt>
                      <c:pt idx="3304">
                        <c:v>1.3428559494480997E-2</c:v>
                      </c:pt>
                      <c:pt idx="3305">
                        <c:v>1.239736759062781E-2</c:v>
                      </c:pt>
                      <c:pt idx="3306">
                        <c:v>1.0430470325110863E-2</c:v>
                      </c:pt>
                      <c:pt idx="3307">
                        <c:v>8.4329469548906251E-3</c:v>
                      </c:pt>
                      <c:pt idx="3308">
                        <c:v>7.1582688672042248E-3</c:v>
                      </c:pt>
                      <c:pt idx="3309">
                        <c:v>5.057793337105672E-3</c:v>
                      </c:pt>
                      <c:pt idx="3310">
                        <c:v>5.8358348196414986E-3</c:v>
                      </c:pt>
                      <c:pt idx="3311">
                        <c:v>5.2585413974263733E-3</c:v>
                      </c:pt>
                      <c:pt idx="3312">
                        <c:v>5.2253198601211028E-3</c:v>
                      </c:pt>
                      <c:pt idx="3313">
                        <c:v>5.2067365626909676E-3</c:v>
                      </c:pt>
                      <c:pt idx="3314">
                        <c:v>5.4149940746733814E-3</c:v>
                      </c:pt>
                      <c:pt idx="3315">
                        <c:v>5.5060418503506377E-3</c:v>
                      </c:pt>
                      <c:pt idx="3316">
                        <c:v>5.8024402534960964E-3</c:v>
                      </c:pt>
                      <c:pt idx="3317">
                        <c:v>5.8264220507383384E-3</c:v>
                      </c:pt>
                      <c:pt idx="3318">
                        <c:v>5.9223838454753328E-3</c:v>
                      </c:pt>
                      <c:pt idx="3319">
                        <c:v>6.5763036663055467E-3</c:v>
                      </c:pt>
                      <c:pt idx="3320">
                        <c:v>8.9805832339071925E-3</c:v>
                      </c:pt>
                      <c:pt idx="3321">
                        <c:v>9.9188932563777261E-3</c:v>
                      </c:pt>
                      <c:pt idx="3322">
                        <c:v>1.3132087265697083E-2</c:v>
                      </c:pt>
                      <c:pt idx="3323">
                        <c:v>1.4954267823430347E-2</c:v>
                      </c:pt>
                      <c:pt idx="3324">
                        <c:v>1.493776087208179E-2</c:v>
                      </c:pt>
                      <c:pt idx="3325">
                        <c:v>1.5542600485645869E-2</c:v>
                      </c:pt>
                      <c:pt idx="3326">
                        <c:v>1.5660536943079579E-2</c:v>
                      </c:pt>
                      <c:pt idx="3327">
                        <c:v>1.5156573143312233E-2</c:v>
                      </c:pt>
                      <c:pt idx="3328">
                        <c:v>1.38228230096049E-2</c:v>
                      </c:pt>
                      <c:pt idx="3329">
                        <c:v>1.2246970922785408E-2</c:v>
                      </c:pt>
                      <c:pt idx="3330">
                        <c:v>1.0544254090381415E-2</c:v>
                      </c:pt>
                      <c:pt idx="3331">
                        <c:v>8.7629475587896449E-3</c:v>
                      </c:pt>
                      <c:pt idx="3332">
                        <c:v>7.4454275302866559E-3</c:v>
                      </c:pt>
                      <c:pt idx="3333">
                        <c:v>5.23269088871071E-3</c:v>
                      </c:pt>
                      <c:pt idx="3334">
                        <c:v>5.7409458037133198E-3</c:v>
                      </c:pt>
                      <c:pt idx="3335">
                        <c:v>4.975535426507101E-3</c:v>
                      </c:pt>
                      <c:pt idx="3336">
                        <c:v>5.6112433851506606E-3</c:v>
                      </c:pt>
                      <c:pt idx="3337">
                        <c:v>5.1327148248826622E-3</c:v>
                      </c:pt>
                      <c:pt idx="3338">
                        <c:v>5.5708238480959146E-3</c:v>
                      </c:pt>
                      <c:pt idx="3339">
                        <c:v>5.8886086158816417E-3</c:v>
                      </c:pt>
                      <c:pt idx="3340">
                        <c:v>5.8210581566942587E-3</c:v>
                      </c:pt>
                      <c:pt idx="3341">
                        <c:v>5.8638654917428203E-3</c:v>
                      </c:pt>
                      <c:pt idx="3342">
                        <c:v>4.9584747828701238E-3</c:v>
                      </c:pt>
                      <c:pt idx="3343">
                        <c:v>6.9330199231208865E-3</c:v>
                      </c:pt>
                      <c:pt idx="3344">
                        <c:v>9.2389845037597462E-3</c:v>
                      </c:pt>
                      <c:pt idx="3345">
                        <c:v>1.0380568807616905E-2</c:v>
                      </c:pt>
                      <c:pt idx="3346">
                        <c:v>1.2780250422173452E-2</c:v>
                      </c:pt>
                      <c:pt idx="3347">
                        <c:v>1.5687425624836035E-2</c:v>
                      </c:pt>
                      <c:pt idx="3348">
                        <c:v>1.5578832724769429E-2</c:v>
                      </c:pt>
                      <c:pt idx="3349">
                        <c:v>1.5352061126892934E-2</c:v>
                      </c:pt>
                      <c:pt idx="3350">
                        <c:v>1.5423660460939397E-2</c:v>
                      </c:pt>
                      <c:pt idx="3351">
                        <c:v>1.5329152108459507E-2</c:v>
                      </c:pt>
                      <c:pt idx="3352">
                        <c:v>1.3603595469158141E-2</c:v>
                      </c:pt>
                      <c:pt idx="3353">
                        <c:v>1.2554097114019027E-2</c:v>
                      </c:pt>
                      <c:pt idx="3354">
                        <c:v>1.0174249218643967E-2</c:v>
                      </c:pt>
                      <c:pt idx="3355">
                        <c:v>8.5865273533914481E-3</c:v>
                      </c:pt>
                      <c:pt idx="3356">
                        <c:v>7.3291175439501831E-3</c:v>
                      </c:pt>
                      <c:pt idx="3357">
                        <c:v>5.1575963720935881E-3</c:v>
                      </c:pt>
                      <c:pt idx="3358">
                        <c:v>5.2496477150436082E-3</c:v>
                      </c:pt>
                      <c:pt idx="3359">
                        <c:v>5.4943797065257665E-3</c:v>
                      </c:pt>
                      <c:pt idx="3360">
                        <c:v>4.8956653139023473E-3</c:v>
                      </c:pt>
                      <c:pt idx="3361">
                        <c:v>5.1596035066391148E-3</c:v>
                      </c:pt>
                      <c:pt idx="3362">
                        <c:v>4.9704483786072312E-3</c:v>
                      </c:pt>
                      <c:pt idx="3363">
                        <c:v>4.9386456777910405E-3</c:v>
                      </c:pt>
                      <c:pt idx="3364">
                        <c:v>4.9067737654387971E-3</c:v>
                      </c:pt>
                      <c:pt idx="3365">
                        <c:v>4.9230038706431431E-3</c:v>
                      </c:pt>
                      <c:pt idx="3366">
                        <c:v>5.9292357875445449E-3</c:v>
                      </c:pt>
                      <c:pt idx="3367">
                        <c:v>7.463491741196396E-3</c:v>
                      </c:pt>
                      <c:pt idx="3368">
                        <c:v>8.1937864920607045E-3</c:v>
                      </c:pt>
                      <c:pt idx="3369">
                        <c:v>9.870825844589164E-3</c:v>
                      </c:pt>
                      <c:pt idx="3370">
                        <c:v>1.3121947775665369E-2</c:v>
                      </c:pt>
                      <c:pt idx="3371">
                        <c:v>1.4907169373146522E-2</c:v>
                      </c:pt>
                      <c:pt idx="3372">
                        <c:v>1.579861395750461E-2</c:v>
                      </c:pt>
                      <c:pt idx="3373">
                        <c:v>1.5009221783056149E-2</c:v>
                      </c:pt>
                      <c:pt idx="3374">
                        <c:v>1.5498235891036122E-2</c:v>
                      </c:pt>
                      <c:pt idx="3375">
                        <c:v>1.5712618623959194E-2</c:v>
                      </c:pt>
                      <c:pt idx="3376">
                        <c:v>1.3993775503654937E-2</c:v>
                      </c:pt>
                      <c:pt idx="3377">
                        <c:v>1.2551190229504818E-2</c:v>
                      </c:pt>
                      <c:pt idx="3378">
                        <c:v>1.0856813387195168E-2</c:v>
                      </c:pt>
                      <c:pt idx="3379">
                        <c:v>8.9954983199265377E-3</c:v>
                      </c:pt>
                      <c:pt idx="3380">
                        <c:v>6.8425950512681043E-3</c:v>
                      </c:pt>
                      <c:pt idx="3381">
                        <c:v>5.0116292425585567E-3</c:v>
                      </c:pt>
                      <c:pt idx="3382">
                        <c:v>5.2550116090876887E-3</c:v>
                      </c:pt>
                      <c:pt idx="3383">
                        <c:v>5.5132398501001132E-3</c:v>
                      </c:pt>
                      <c:pt idx="3384">
                        <c:v>5.1192185753523951E-3</c:v>
                      </c:pt>
                      <c:pt idx="3385">
                        <c:v>5.8940763272298012E-3</c:v>
                      </c:pt>
                      <c:pt idx="3386">
                        <c:v>5.4219498340466717E-3</c:v>
                      </c:pt>
                      <c:pt idx="3387">
                        <c:v>5.6260200480979005E-3</c:v>
                      </c:pt>
                      <c:pt idx="3388">
                        <c:v>5.254838580247557E-3</c:v>
                      </c:pt>
                      <c:pt idx="3389">
                        <c:v>5.0598696831872514E-3</c:v>
                      </c:pt>
                      <c:pt idx="3390">
                        <c:v>5.0893537975456793E-3</c:v>
                      </c:pt>
                      <c:pt idx="3391">
                        <c:v>6.4649769105648638E-3</c:v>
                      </c:pt>
                      <c:pt idx="3392">
                        <c:v>8.9468426100815252E-3</c:v>
                      </c:pt>
                      <c:pt idx="3393">
                        <c:v>1.0773482697787782E-2</c:v>
                      </c:pt>
                      <c:pt idx="3394">
                        <c:v>1.2759729201733842E-2</c:v>
                      </c:pt>
                      <c:pt idx="3395">
                        <c:v>1.5419334739936107E-2</c:v>
                      </c:pt>
                      <c:pt idx="3396">
                        <c:v>1.58748504644666E-2</c:v>
                      </c:pt>
                      <c:pt idx="3397">
                        <c:v>1.4810377039976895E-2</c:v>
                      </c:pt>
                      <c:pt idx="3398">
                        <c:v>1.5008598879231675E-2</c:v>
                      </c:pt>
                      <c:pt idx="3399">
                        <c:v>1.5492076064327438E-2</c:v>
                      </c:pt>
                      <c:pt idx="3400">
                        <c:v>1.4155730498018129E-2</c:v>
                      </c:pt>
                      <c:pt idx="3401">
                        <c:v>1.2124777955884462E-2</c:v>
                      </c:pt>
                      <c:pt idx="3402">
                        <c:v>1.0606925136277087E-2</c:v>
                      </c:pt>
                      <c:pt idx="3403">
                        <c:v>8.1799787906182021E-3</c:v>
                      </c:pt>
                      <c:pt idx="3404">
                        <c:v>7.4954674708527192E-3</c:v>
                      </c:pt>
                      <c:pt idx="3405">
                        <c:v>5.2227590332871547E-3</c:v>
                      </c:pt>
                      <c:pt idx="3406">
                        <c:v>5.4787725051458945E-3</c:v>
                      </c:pt>
                      <c:pt idx="3407">
                        <c:v>5.1185956715279219E-3</c:v>
                      </c:pt>
                      <c:pt idx="3408">
                        <c:v>4.8665618629922091E-3</c:v>
                      </c:pt>
                      <c:pt idx="3409">
                        <c:v>4.8448640464397045E-3</c:v>
                      </c:pt>
                      <c:pt idx="3410">
                        <c:v>5.1278354115909495E-3</c:v>
                      </c:pt>
                      <c:pt idx="3411">
                        <c:v>4.8693995359703679E-3</c:v>
                      </c:pt>
                      <c:pt idx="3412">
                        <c:v>5.2436263114070273E-3</c:v>
                      </c:pt>
                      <c:pt idx="3413">
                        <c:v>5.1818204097120145E-3</c:v>
                      </c:pt>
                      <c:pt idx="3414">
                        <c:v>5.4465545351133878E-3</c:v>
                      </c:pt>
                      <c:pt idx="3415">
                        <c:v>7.0645564473889415E-3</c:v>
                      </c:pt>
                      <c:pt idx="3416">
                        <c:v>8.7565800974728006E-3</c:v>
                      </c:pt>
                      <c:pt idx="3417">
                        <c:v>1.0465387545049425E-2</c:v>
                      </c:pt>
                      <c:pt idx="3418">
                        <c:v>1.2418066454009955E-2</c:v>
                      </c:pt>
                      <c:pt idx="3419">
                        <c:v>1.4939802612395343E-2</c:v>
                      </c:pt>
                      <c:pt idx="3420">
                        <c:v>1.5054416916098526E-2</c:v>
                      </c:pt>
                      <c:pt idx="3421">
                        <c:v>1.4884225748945068E-2</c:v>
                      </c:pt>
                      <c:pt idx="3422">
                        <c:v>1.5424698633980187E-2</c:v>
                      </c:pt>
                      <c:pt idx="3423">
                        <c:v>1.4895472623553624E-2</c:v>
                      </c:pt>
                      <c:pt idx="3424">
                        <c:v>1.4234008745293673E-2</c:v>
                      </c:pt>
                      <c:pt idx="3425">
                        <c:v>1.175781839173333E-2</c:v>
                      </c:pt>
                      <c:pt idx="3426">
                        <c:v>1.0894741308952018E-2</c:v>
                      </c:pt>
                      <c:pt idx="3427">
                        <c:v>8.8477662962221631E-3</c:v>
                      </c:pt>
                      <c:pt idx="3428">
                        <c:v>7.0245175737824852E-3</c:v>
                      </c:pt>
                      <c:pt idx="3429">
                        <c:v>5.2053177262018887E-3</c:v>
                      </c:pt>
                      <c:pt idx="3430">
                        <c:v>4.856456978728523E-3</c:v>
                      </c:pt>
                      <c:pt idx="3431">
                        <c:v>5.7629204664100351E-3</c:v>
                      </c:pt>
                      <c:pt idx="3432">
                        <c:v>5.0024933197996072E-3</c:v>
                      </c:pt>
                      <c:pt idx="3433">
                        <c:v>5.2953965403744075E-3</c:v>
                      </c:pt>
                      <c:pt idx="3434">
                        <c:v>4.9529378599859125E-3</c:v>
                      </c:pt>
                      <c:pt idx="3435">
                        <c:v>5.3499006250158666E-3</c:v>
                      </c:pt>
                      <c:pt idx="3436">
                        <c:v>4.816245076281935E-3</c:v>
                      </c:pt>
                      <c:pt idx="3437">
                        <c:v>5.3131839051399378E-3</c:v>
                      </c:pt>
                      <c:pt idx="3438">
                        <c:v>5.0985243260726542E-3</c:v>
                      </c:pt>
                      <c:pt idx="3439">
                        <c:v>6.8498968683216579E-3</c:v>
                      </c:pt>
                      <c:pt idx="3440">
                        <c:v>8.6012348048026353E-3</c:v>
                      </c:pt>
                      <c:pt idx="3441">
                        <c:v>1.0047246049987361E-2</c:v>
                      </c:pt>
                      <c:pt idx="3442">
                        <c:v>1.2564656487369459E-2</c:v>
                      </c:pt>
                      <c:pt idx="3443">
                        <c:v>1.5498339708340202E-2</c:v>
                      </c:pt>
                      <c:pt idx="3444">
                        <c:v>1.5092587078231559E-2</c:v>
                      </c:pt>
                      <c:pt idx="3445">
                        <c:v>1.4779854752577678E-2</c:v>
                      </c:pt>
                      <c:pt idx="3446">
                        <c:v>1.4994168273964697E-2</c:v>
                      </c:pt>
                      <c:pt idx="3447">
                        <c:v>1.4887755537283755E-2</c:v>
                      </c:pt>
                      <c:pt idx="3448">
                        <c:v>1.4004710926351254E-2</c:v>
                      </c:pt>
                      <c:pt idx="3449">
                        <c:v>1.2046914977825235E-2</c:v>
                      </c:pt>
                      <c:pt idx="3450">
                        <c:v>1.0156288825038304E-2</c:v>
                      </c:pt>
                      <c:pt idx="3451">
                        <c:v>8.2092206646004456E-3</c:v>
                      </c:pt>
                      <c:pt idx="3452">
                        <c:v>6.7602679291334806E-3</c:v>
                      </c:pt>
                      <c:pt idx="3453">
                        <c:v>5.0740580480780444E-3</c:v>
                      </c:pt>
                      <c:pt idx="3454">
                        <c:v>5.4664874574965501E-3</c:v>
                      </c:pt>
                      <c:pt idx="3455">
                        <c:v>5.2816234446999306E-3</c:v>
                      </c:pt>
                      <c:pt idx="3456">
                        <c:v>5.4784610532336575E-3</c:v>
                      </c:pt>
                      <c:pt idx="3457">
                        <c:v>5.4734778226378676E-3</c:v>
                      </c:pt>
                      <c:pt idx="3458">
                        <c:v>5.7622283510495092E-3</c:v>
                      </c:pt>
                      <c:pt idx="3459">
                        <c:v>5.3540533171790253E-3</c:v>
                      </c:pt>
                      <c:pt idx="3460">
                        <c:v>5.3345702697802054E-3</c:v>
                      </c:pt>
                      <c:pt idx="3461">
                        <c:v>5.8997516731861179E-3</c:v>
                      </c:pt>
                      <c:pt idx="3462">
                        <c:v>4.9890316760373673E-3</c:v>
                      </c:pt>
                      <c:pt idx="3463">
                        <c:v>7.4855702211971903E-3</c:v>
                      </c:pt>
                      <c:pt idx="3464">
                        <c:v>8.1424661380776666E-3</c:v>
                      </c:pt>
                      <c:pt idx="3465">
                        <c:v>1.0175114362844625E-2</c:v>
                      </c:pt>
                      <c:pt idx="3466">
                        <c:v>1.23074318136298E-2</c:v>
                      </c:pt>
                      <c:pt idx="3467">
                        <c:v>1.5407984048023472E-2</c:v>
                      </c:pt>
                      <c:pt idx="3468">
                        <c:v>1.4862251086248354E-2</c:v>
                      </c:pt>
                      <c:pt idx="3469">
                        <c:v>1.4897548969635204E-2</c:v>
                      </c:pt>
                      <c:pt idx="3470">
                        <c:v>1.5789616457817766E-2</c:v>
                      </c:pt>
                      <c:pt idx="3471">
                        <c:v>1.5306208484258054E-2</c:v>
                      </c:pt>
                      <c:pt idx="3472">
                        <c:v>1.3933872919201371E-2</c:v>
                      </c:pt>
                      <c:pt idx="3473">
                        <c:v>1.1660333943203177E-2</c:v>
                      </c:pt>
                      <c:pt idx="3474">
                        <c:v>9.9195853717382529E-3</c:v>
                      </c:pt>
                      <c:pt idx="3475">
                        <c:v>9.0820473457603711E-3</c:v>
                      </c:pt>
                      <c:pt idx="3476">
                        <c:v>6.6611916152741167E-3</c:v>
                      </c:pt>
                      <c:pt idx="3477">
                        <c:v>5.7994641574458331E-3</c:v>
                      </c:pt>
                      <c:pt idx="3478">
                        <c:v>5.2613790704045321E-3</c:v>
                      </c:pt>
                      <c:pt idx="3479">
                        <c:v>4.9580595136538078E-3</c:v>
                      </c:pt>
                      <c:pt idx="3480">
                        <c:v>5.6823236326767283E-3</c:v>
                      </c:pt>
                      <c:pt idx="3481">
                        <c:v>5.4391835065237806E-3</c:v>
                      </c:pt>
                      <c:pt idx="3482">
                        <c:v>5.9004091827786175E-3</c:v>
                      </c:pt>
                      <c:pt idx="3483">
                        <c:v>5.2011996398067554E-3</c:v>
                      </c:pt>
                      <c:pt idx="3484">
                        <c:v>5.0389331935313253E-3</c:v>
                      </c:pt>
                      <c:pt idx="3485">
                        <c:v>5.5541784736752534E-3</c:v>
                      </c:pt>
                      <c:pt idx="3486">
                        <c:v>5.4662452171203649E-3</c:v>
                      </c:pt>
                      <c:pt idx="3487">
                        <c:v>6.8949881840599568E-3</c:v>
                      </c:pt>
                      <c:pt idx="3488">
                        <c:v>8.7685190874418808E-3</c:v>
                      </c:pt>
                      <c:pt idx="3489">
                        <c:v>9.8691301619558726E-3</c:v>
                      </c:pt>
                      <c:pt idx="3490">
                        <c:v>1.2969301732901256E-2</c:v>
                      </c:pt>
                      <c:pt idx="3491">
                        <c:v>1.5550455994987845E-2</c:v>
                      </c:pt>
                      <c:pt idx="3492">
                        <c:v>1.5310603416797398E-2</c:v>
                      </c:pt>
                      <c:pt idx="3493">
                        <c:v>1.5226269160117248E-2</c:v>
                      </c:pt>
                      <c:pt idx="3494">
                        <c:v>1.5022371974906152E-2</c:v>
                      </c:pt>
                      <c:pt idx="3495">
                        <c:v>1.4838234683238085E-2</c:v>
                      </c:pt>
                      <c:pt idx="3496">
                        <c:v>1.4110085489991408E-2</c:v>
                      </c:pt>
                      <c:pt idx="3497">
                        <c:v>1.1674487702325941E-2</c:v>
                      </c:pt>
                      <c:pt idx="3498">
                        <c:v>1.0866745242618721E-2</c:v>
                      </c:pt>
                      <c:pt idx="3499">
                        <c:v>9.0256745496454897E-3</c:v>
                      </c:pt>
                      <c:pt idx="3500">
                        <c:v>7.2939580836354385E-3</c:v>
                      </c:pt>
                      <c:pt idx="3501">
                        <c:v>5.5354221474049866E-3</c:v>
                      </c:pt>
                      <c:pt idx="3502">
                        <c:v>5.6820121807644912E-3</c:v>
                      </c:pt>
                      <c:pt idx="3503">
                        <c:v>4.8238237394797002E-3</c:v>
                      </c:pt>
                      <c:pt idx="3504">
                        <c:v>4.9301672646245914E-3</c:v>
                      </c:pt>
                      <c:pt idx="3505">
                        <c:v>5.6098937601976335E-3</c:v>
                      </c:pt>
                      <c:pt idx="3506">
                        <c:v>5.6170225484110563E-3</c:v>
                      </c:pt>
                      <c:pt idx="3507">
                        <c:v>5.3077161937917791E-3</c:v>
                      </c:pt>
                      <c:pt idx="3508">
                        <c:v>4.8551765653115486E-3</c:v>
                      </c:pt>
                      <c:pt idx="3509">
                        <c:v>5.1799516982385932E-3</c:v>
                      </c:pt>
                      <c:pt idx="3510">
                        <c:v>5.2506512823163711E-3</c:v>
                      </c:pt>
                      <c:pt idx="3511">
                        <c:v>6.8924965687620623E-3</c:v>
                      </c:pt>
                      <c:pt idx="3512">
                        <c:v>8.8412950176012389E-3</c:v>
                      </c:pt>
                      <c:pt idx="3513">
                        <c:v>1.0566436387686288E-2</c:v>
                      </c:pt>
                      <c:pt idx="3514">
                        <c:v>1.2732702096905284E-2</c:v>
                      </c:pt>
                      <c:pt idx="3515">
                        <c:v>1.50308503880726E-2</c:v>
                      </c:pt>
                      <c:pt idx="3516">
                        <c:v>1.5485743208778619E-2</c:v>
                      </c:pt>
                      <c:pt idx="3517">
                        <c:v>1.479009805991347E-2</c:v>
                      </c:pt>
                      <c:pt idx="3518">
                        <c:v>1.5775324275622893E-2</c:v>
                      </c:pt>
                      <c:pt idx="3519">
                        <c:v>1.5109751539172617E-2</c:v>
                      </c:pt>
                      <c:pt idx="3520">
                        <c:v>1.3318651575229396E-2</c:v>
                      </c:pt>
                      <c:pt idx="3521">
                        <c:v>1.1547415322133284E-2</c:v>
                      </c:pt>
                      <c:pt idx="3522">
                        <c:v>1.0171861420650149E-2</c:v>
                      </c:pt>
                      <c:pt idx="3523">
                        <c:v>8.3277800258586276E-3</c:v>
                      </c:pt>
                      <c:pt idx="3524">
                        <c:v>7.4191963581227019E-3</c:v>
                      </c:pt>
                      <c:pt idx="3525">
                        <c:v>5.7277610060952914E-3</c:v>
                      </c:pt>
                      <c:pt idx="3526">
                        <c:v>5.8061776764429399E-3</c:v>
                      </c:pt>
                      <c:pt idx="3527">
                        <c:v>5.3376155773665222E-3</c:v>
                      </c:pt>
                      <c:pt idx="3528">
                        <c:v>5.3675495667092916E-3</c:v>
                      </c:pt>
                      <c:pt idx="3529">
                        <c:v>4.859917555531155E-3</c:v>
                      </c:pt>
                      <c:pt idx="3530">
                        <c:v>4.8295336912040432E-3</c:v>
                      </c:pt>
                      <c:pt idx="3531">
                        <c:v>4.9599974366632826E-3</c:v>
                      </c:pt>
                      <c:pt idx="3532">
                        <c:v>5.2717954065804552E-3</c:v>
                      </c:pt>
                      <c:pt idx="3533">
                        <c:v>4.8661119880078676E-3</c:v>
                      </c:pt>
                      <c:pt idx="3534">
                        <c:v>5.0804255093948878E-3</c:v>
                      </c:pt>
                      <c:pt idx="3535">
                        <c:v>6.782761678350591E-3</c:v>
                      </c:pt>
                      <c:pt idx="3536">
                        <c:v>8.1569313491126703E-3</c:v>
                      </c:pt>
                      <c:pt idx="3537">
                        <c:v>1.067720945113855E-2</c:v>
                      </c:pt>
                      <c:pt idx="3538">
                        <c:v>1.2765785211138449E-2</c:v>
                      </c:pt>
                      <c:pt idx="3539">
                        <c:v>1.5478649026333223E-2</c:v>
                      </c:pt>
                      <c:pt idx="3540">
                        <c:v>1.5508963679124282E-2</c:v>
                      </c:pt>
                      <c:pt idx="3541">
                        <c:v>1.5205055824317111E-2</c:v>
                      </c:pt>
                      <c:pt idx="3542">
                        <c:v>1.519810006494382E-2</c:v>
                      </c:pt>
                      <c:pt idx="3543">
                        <c:v>1.5276862792971734E-2</c:v>
                      </c:pt>
                      <c:pt idx="3544">
                        <c:v>1.3927505457884529E-2</c:v>
                      </c:pt>
                      <c:pt idx="3545">
                        <c:v>1.1471040392099188E-2</c:v>
                      </c:pt>
                      <c:pt idx="3546">
                        <c:v>1.0320112530874918E-2</c:v>
                      </c:pt>
                      <c:pt idx="3547">
                        <c:v>8.4936108662407687E-3</c:v>
                      </c:pt>
                      <c:pt idx="3548">
                        <c:v>7.3889509168676964E-3</c:v>
                      </c:pt>
                      <c:pt idx="3549">
                        <c:v>5.4575591693457586E-3</c:v>
                      </c:pt>
                      <c:pt idx="3550">
                        <c:v>5.7108387855304187E-3</c:v>
                      </c:pt>
                      <c:pt idx="3551">
                        <c:v>5.2367051578017633E-3</c:v>
                      </c:pt>
                      <c:pt idx="3552">
                        <c:v>4.8069361246828547E-3</c:v>
                      </c:pt>
                      <c:pt idx="3553">
                        <c:v>4.9988943199248698E-3</c:v>
                      </c:pt>
                      <c:pt idx="3554">
                        <c:v>5.5639719060267025E-3</c:v>
                      </c:pt>
                      <c:pt idx="3555">
                        <c:v>5.1981197264524132E-3</c:v>
                      </c:pt>
                      <c:pt idx="3556">
                        <c:v>5.6269890096026379E-3</c:v>
                      </c:pt>
                      <c:pt idx="3557">
                        <c:v>4.8929314582282675E-3</c:v>
                      </c:pt>
                      <c:pt idx="3558">
                        <c:v>5.8290866948763655E-3</c:v>
                      </c:pt>
                      <c:pt idx="3559">
                        <c:v>6.7403350067503183E-3</c:v>
                      </c:pt>
                      <c:pt idx="3560">
                        <c:v>9.1460680166090703E-3</c:v>
                      </c:pt>
                      <c:pt idx="3561">
                        <c:v>9.9213502659075952E-3</c:v>
                      </c:pt>
                      <c:pt idx="3562">
                        <c:v>1.3284387250780932E-2</c:v>
                      </c:pt>
                      <c:pt idx="3563">
                        <c:v>1.5851906840265145E-2</c:v>
                      </c:pt>
                      <c:pt idx="3564">
                        <c:v>1.5152939537669469E-2</c:v>
                      </c:pt>
                      <c:pt idx="3565">
                        <c:v>1.587315478183331E-2</c:v>
                      </c:pt>
                      <c:pt idx="3566">
                        <c:v>1.5523325072855206E-2</c:v>
                      </c:pt>
                      <c:pt idx="3567">
                        <c:v>1.5263781812657782E-2</c:v>
                      </c:pt>
                      <c:pt idx="3568">
                        <c:v>1.3306920219868472E-2</c:v>
                      </c:pt>
                      <c:pt idx="3569">
                        <c:v>1.2029854334188256E-2</c:v>
                      </c:pt>
                      <c:pt idx="3570">
                        <c:v>9.9253991407666758E-3</c:v>
                      </c:pt>
                      <c:pt idx="3571">
                        <c:v>9.1765903040082857E-3</c:v>
                      </c:pt>
                      <c:pt idx="3572">
                        <c:v>7.0161775836881414E-3</c:v>
                      </c:pt>
                      <c:pt idx="3573">
                        <c:v>5.5650792906035453E-3</c:v>
                      </c:pt>
                      <c:pt idx="3574">
                        <c:v>5.4396679872761493E-3</c:v>
                      </c:pt>
                      <c:pt idx="3575">
                        <c:v>5.7674192162534572E-3</c:v>
                      </c:pt>
                      <c:pt idx="3576">
                        <c:v>5.5824167803847332E-3</c:v>
                      </c:pt>
                      <c:pt idx="3577">
                        <c:v>5.7530578225225334E-3</c:v>
                      </c:pt>
                      <c:pt idx="3578">
                        <c:v>5.465760736367997E-3</c:v>
                      </c:pt>
                      <c:pt idx="3579">
                        <c:v>5.6044606546175012E-3</c:v>
                      </c:pt>
                      <c:pt idx="3580">
                        <c:v>5.8049318687939918E-3</c:v>
                      </c:pt>
                      <c:pt idx="3581">
                        <c:v>5.1781175925331982E-3</c:v>
                      </c:pt>
                      <c:pt idx="3582">
                        <c:v>5.6306226152454016E-3</c:v>
                      </c:pt>
                      <c:pt idx="3583">
                        <c:v>7.3624428985595318E-3</c:v>
                      </c:pt>
                      <c:pt idx="3584">
                        <c:v>9.144510757047886E-3</c:v>
                      </c:pt>
                      <c:pt idx="3585">
                        <c:v>9.8376735188199452E-3</c:v>
                      </c:pt>
                      <c:pt idx="3586">
                        <c:v>1.3158041591716825E-2</c:v>
                      </c:pt>
                      <c:pt idx="3587">
                        <c:v>1.5887931444780547E-2</c:v>
                      </c:pt>
                      <c:pt idx="3588">
                        <c:v>1.4829410212391373E-2</c:v>
                      </c:pt>
                      <c:pt idx="3589">
                        <c:v>1.5554677898687058E-2</c:v>
                      </c:pt>
                      <c:pt idx="3590">
                        <c:v>1.4813422347563212E-2</c:v>
                      </c:pt>
                      <c:pt idx="3591">
                        <c:v>1.5173668392717235E-2</c:v>
                      </c:pt>
                      <c:pt idx="3592">
                        <c:v>1.3534972231161943E-2</c:v>
                      </c:pt>
                      <c:pt idx="3593">
                        <c:v>1.2300955920906473E-2</c:v>
                      </c:pt>
                      <c:pt idx="3594">
                        <c:v>1.0565190580037341E-2</c:v>
                      </c:pt>
                      <c:pt idx="3595">
                        <c:v>9.2190515813765847E-3</c:v>
                      </c:pt>
                      <c:pt idx="3596">
                        <c:v>6.9875932192983992E-3</c:v>
                      </c:pt>
                      <c:pt idx="3597">
                        <c:v>5.5448003105401196E-3</c:v>
                      </c:pt>
                      <c:pt idx="3598">
                        <c:v>5.2470176766736074E-3</c:v>
                      </c:pt>
                      <c:pt idx="3599">
                        <c:v>5.418212411099829E-3</c:v>
                      </c:pt>
                      <c:pt idx="3600">
                        <c:v>5.4026744212560098E-3</c:v>
                      </c:pt>
                      <c:pt idx="3601">
                        <c:v>4.9911080221189466E-3</c:v>
                      </c:pt>
                      <c:pt idx="3602">
                        <c:v>5.0595928370430407E-3</c:v>
                      </c:pt>
                      <c:pt idx="3603">
                        <c:v>5.2028261109039924E-3</c:v>
                      </c:pt>
                      <c:pt idx="3604">
                        <c:v>5.8062122822109662E-3</c:v>
                      </c:pt>
                      <c:pt idx="3605">
                        <c:v>5.431881689470227E-3</c:v>
                      </c:pt>
                      <c:pt idx="3606">
                        <c:v>5.0840591150376514E-3</c:v>
                      </c:pt>
                      <c:pt idx="3607">
                        <c:v>6.5283400718210618E-3</c:v>
                      </c:pt>
                      <c:pt idx="3608">
                        <c:v>8.6807588597271265E-3</c:v>
                      </c:pt>
                      <c:pt idx="3609">
                        <c:v>1.0466391112322188E-2</c:v>
                      </c:pt>
                      <c:pt idx="3610">
                        <c:v>1.3059138306697594E-2</c:v>
                      </c:pt>
                      <c:pt idx="3611">
                        <c:v>1.5726564748473806E-2</c:v>
                      </c:pt>
                      <c:pt idx="3612">
                        <c:v>1.558475031110193E-2</c:v>
                      </c:pt>
                      <c:pt idx="3613">
                        <c:v>1.578362965994921E-2</c:v>
                      </c:pt>
                      <c:pt idx="3614">
                        <c:v>1.4858340634461379E-2</c:v>
                      </c:pt>
                      <c:pt idx="3615">
                        <c:v>1.5408260894167684E-2</c:v>
                      </c:pt>
                      <c:pt idx="3616">
                        <c:v>1.4234735466422227E-2</c:v>
                      </c:pt>
                      <c:pt idx="3617">
                        <c:v>1.2064044832998264E-2</c:v>
                      </c:pt>
                      <c:pt idx="3618">
                        <c:v>1.0149367671433041E-2</c:v>
                      </c:pt>
                      <c:pt idx="3619">
                        <c:v>8.4019747925070665E-3</c:v>
                      </c:pt>
                      <c:pt idx="3620">
                        <c:v>7.0168004875126146E-3</c:v>
                      </c:pt>
                      <c:pt idx="3621">
                        <c:v>5.6846768249025183E-3</c:v>
                      </c:pt>
                      <c:pt idx="3622">
                        <c:v>4.8491551616749685E-3</c:v>
                      </c:pt>
                      <c:pt idx="3623">
                        <c:v>5.5674324828293353E-3</c:v>
                      </c:pt>
                      <c:pt idx="3624">
                        <c:v>5.3551607017558681E-3</c:v>
                      </c:pt>
                      <c:pt idx="3625">
                        <c:v>5.3286872892157307E-3</c:v>
                      </c:pt>
                      <c:pt idx="3626">
                        <c:v>4.945636042932358E-3</c:v>
                      </c:pt>
                      <c:pt idx="3627">
                        <c:v>5.2004037071421497E-3</c:v>
                      </c:pt>
                      <c:pt idx="3628">
                        <c:v>5.4600161788756277E-3</c:v>
                      </c:pt>
                      <c:pt idx="3629">
                        <c:v>4.8867716315195821E-3</c:v>
                      </c:pt>
                      <c:pt idx="3630">
                        <c:v>5.7964534556275427E-3</c:v>
                      </c:pt>
                      <c:pt idx="3631">
                        <c:v>7.17318395322357E-3</c:v>
                      </c:pt>
                      <c:pt idx="3632">
                        <c:v>8.56579849834368E-3</c:v>
                      </c:pt>
                      <c:pt idx="3633">
                        <c:v>1.0007830080205376E-2</c:v>
                      </c:pt>
                      <c:pt idx="3634">
                        <c:v>1.308440051735681E-2</c:v>
                      </c:pt>
                      <c:pt idx="3635">
                        <c:v>1.5108713366131827E-2</c:v>
                      </c:pt>
                      <c:pt idx="3636">
                        <c:v>1.583550370622067E-2</c:v>
                      </c:pt>
                      <c:pt idx="3637">
                        <c:v>1.4785772338910179E-2</c:v>
                      </c:pt>
                      <c:pt idx="3638">
                        <c:v>1.5607728541071408E-2</c:v>
                      </c:pt>
                      <c:pt idx="3639">
                        <c:v>1.5228276294662774E-2</c:v>
                      </c:pt>
                      <c:pt idx="3640">
                        <c:v>1.3491195934608643E-2</c:v>
                      </c:pt>
                      <c:pt idx="3641">
                        <c:v>1.2452875242542032E-2</c:v>
                      </c:pt>
                      <c:pt idx="3642">
                        <c:v>1.0038629213748805E-2</c:v>
                      </c:pt>
                      <c:pt idx="3643">
                        <c:v>8.7694534431785928E-3</c:v>
                      </c:pt>
                      <c:pt idx="3644">
                        <c:v>7.5405587865910182E-3</c:v>
                      </c:pt>
                      <c:pt idx="3645">
                        <c:v>5.3786926240137678E-3</c:v>
                      </c:pt>
                      <c:pt idx="3646">
                        <c:v>5.0853741342226514E-3</c:v>
                      </c:pt>
                      <c:pt idx="3647">
                        <c:v>5.4999858409460313E-3</c:v>
                      </c:pt>
                      <c:pt idx="3648">
                        <c:v>5.5784371170617061E-3</c:v>
                      </c:pt>
                      <c:pt idx="3649">
                        <c:v>5.5661174636443345E-3</c:v>
                      </c:pt>
                      <c:pt idx="3650">
                        <c:v>5.4052698538579842E-3</c:v>
                      </c:pt>
                      <c:pt idx="3651">
                        <c:v>5.6344984612643487E-3</c:v>
                      </c:pt>
                      <c:pt idx="3652">
                        <c:v>5.4116373151748276E-3</c:v>
                      </c:pt>
                      <c:pt idx="3653">
                        <c:v>5.0040505793607923E-3</c:v>
                      </c:pt>
                      <c:pt idx="3654">
                        <c:v>5.6651937775036984E-3</c:v>
                      </c:pt>
                      <c:pt idx="3655">
                        <c:v>6.4932844288103963E-3</c:v>
                      </c:pt>
                      <c:pt idx="3656">
                        <c:v>8.2587069128780867E-3</c:v>
                      </c:pt>
                      <c:pt idx="3657">
                        <c:v>1.086006632938964E-2</c:v>
                      </c:pt>
                      <c:pt idx="3658">
                        <c:v>1.2785821950825692E-2</c:v>
                      </c:pt>
                      <c:pt idx="3659">
                        <c:v>1.5551044293044294E-2</c:v>
                      </c:pt>
                      <c:pt idx="3660">
                        <c:v>1.504919144512655E-2</c:v>
                      </c:pt>
                      <c:pt idx="3661">
                        <c:v>1.5713241527783667E-2</c:v>
                      </c:pt>
                      <c:pt idx="3662">
                        <c:v>1.5414524538180445E-2</c:v>
                      </c:pt>
                      <c:pt idx="3663">
                        <c:v>1.5424490999372029E-2</c:v>
                      </c:pt>
                      <c:pt idx="3664">
                        <c:v>1.3445966195798239E-2</c:v>
                      </c:pt>
                      <c:pt idx="3665">
                        <c:v>1.1645107405271592E-2</c:v>
                      </c:pt>
                      <c:pt idx="3666">
                        <c:v>9.830821576750734E-3</c:v>
                      </c:pt>
                      <c:pt idx="3667">
                        <c:v>8.7240506755280577E-3</c:v>
                      </c:pt>
                      <c:pt idx="3668">
                        <c:v>7.0213338431240639E-3</c:v>
                      </c:pt>
                      <c:pt idx="3669">
                        <c:v>5.5496105122957787E-3</c:v>
                      </c:pt>
                      <c:pt idx="3670">
                        <c:v>5.1849695346024094E-3</c:v>
                      </c:pt>
                      <c:pt idx="3671">
                        <c:v>4.9367423605495928E-3</c:v>
                      </c:pt>
                      <c:pt idx="3672">
                        <c:v>5.6120739235832919E-3</c:v>
                      </c:pt>
                      <c:pt idx="3673">
                        <c:v>5.3083390976162532E-3</c:v>
                      </c:pt>
                      <c:pt idx="3674">
                        <c:v>5.0146399443768462E-3</c:v>
                      </c:pt>
                      <c:pt idx="3675">
                        <c:v>4.9961604642507901E-3</c:v>
                      </c:pt>
                      <c:pt idx="3676">
                        <c:v>4.8505047866279948E-3</c:v>
                      </c:pt>
                      <c:pt idx="3677">
                        <c:v>4.9512075715845956E-3</c:v>
                      </c:pt>
                      <c:pt idx="3678">
                        <c:v>5.6419387013900094E-3</c:v>
                      </c:pt>
                      <c:pt idx="3679">
                        <c:v>7.4052848393761205E-3</c:v>
                      </c:pt>
                      <c:pt idx="3680">
                        <c:v>8.9096068036852022E-3</c:v>
                      </c:pt>
                      <c:pt idx="3681">
                        <c:v>1.0489507765363771E-2</c:v>
                      </c:pt>
                      <c:pt idx="3682">
                        <c:v>1.247748455771115E-2</c:v>
                      </c:pt>
                      <c:pt idx="3683">
                        <c:v>1.529195090783121E-2</c:v>
                      </c:pt>
                      <c:pt idx="3684">
                        <c:v>1.5299183513348712E-2</c:v>
                      </c:pt>
                      <c:pt idx="3685">
                        <c:v>1.5176367642623291E-2</c:v>
                      </c:pt>
                      <c:pt idx="3686">
                        <c:v>1.4822212212641897E-2</c:v>
                      </c:pt>
                      <c:pt idx="3687">
                        <c:v>1.4893534700544149E-2</c:v>
                      </c:pt>
                      <c:pt idx="3688">
                        <c:v>1.3559715355300763E-2</c:v>
                      </c:pt>
                      <c:pt idx="3689">
                        <c:v>1.1466853094168002E-2</c:v>
                      </c:pt>
                      <c:pt idx="3690">
                        <c:v>1.0226815380275952E-2</c:v>
                      </c:pt>
                      <c:pt idx="3691">
                        <c:v>9.170603506139732E-3</c:v>
                      </c:pt>
                      <c:pt idx="3692">
                        <c:v>7.3291175439501831E-3</c:v>
                      </c:pt>
                      <c:pt idx="3693">
                        <c:v>4.9770234745322335E-3</c:v>
                      </c:pt>
                      <c:pt idx="3694">
                        <c:v>5.8457320692970266E-3</c:v>
                      </c:pt>
                      <c:pt idx="3695">
                        <c:v>5.0045350601131602E-3</c:v>
                      </c:pt>
                      <c:pt idx="3696">
                        <c:v>4.8884327083848463E-3</c:v>
                      </c:pt>
                      <c:pt idx="3697">
                        <c:v>5.7578334185101662E-3</c:v>
                      </c:pt>
                      <c:pt idx="3698">
                        <c:v>5.0697669328427803E-3</c:v>
                      </c:pt>
                      <c:pt idx="3699">
                        <c:v>5.0981782683923909E-3</c:v>
                      </c:pt>
                      <c:pt idx="3700">
                        <c:v>5.0489688662589596E-3</c:v>
                      </c:pt>
                      <c:pt idx="3701">
                        <c:v>5.7257884773177902E-3</c:v>
                      </c:pt>
                      <c:pt idx="3702">
                        <c:v>5.298718694104935E-3</c:v>
                      </c:pt>
                      <c:pt idx="3703">
                        <c:v>6.9008365588564061E-3</c:v>
                      </c:pt>
                      <c:pt idx="3704">
                        <c:v>8.6068755449909256E-3</c:v>
                      </c:pt>
                      <c:pt idx="3705">
                        <c:v>1.0019976704782616E-2</c:v>
                      </c:pt>
                      <c:pt idx="3706">
                        <c:v>1.2415955502160347E-2</c:v>
                      </c:pt>
                      <c:pt idx="3707">
                        <c:v>1.5151866758860653E-2</c:v>
                      </c:pt>
                      <c:pt idx="3708">
                        <c:v>1.5023444753714968E-2</c:v>
                      </c:pt>
                      <c:pt idx="3709">
                        <c:v>1.5163701931525655E-2</c:v>
                      </c:pt>
                      <c:pt idx="3710">
                        <c:v>1.4824011712579264E-2</c:v>
                      </c:pt>
                      <c:pt idx="3711">
                        <c:v>1.5860489070735676E-2</c:v>
                      </c:pt>
                      <c:pt idx="3712">
                        <c:v>1.42223466014688E-2</c:v>
                      </c:pt>
                      <c:pt idx="3713">
                        <c:v>1.2232159654070143E-2</c:v>
                      </c:pt>
                      <c:pt idx="3714">
                        <c:v>1.0368560606111771E-2</c:v>
                      </c:pt>
                      <c:pt idx="3715">
                        <c:v>9.0291351264481217E-3</c:v>
                      </c:pt>
                      <c:pt idx="3716">
                        <c:v>6.7915861491973034E-3</c:v>
                      </c:pt>
                      <c:pt idx="3717">
                        <c:v>5.2717608008124289E-3</c:v>
                      </c:pt>
                      <c:pt idx="3718">
                        <c:v>5.6505209318605375E-3</c:v>
                      </c:pt>
                      <c:pt idx="3719">
                        <c:v>5.3790732874620575E-3</c:v>
                      </c:pt>
                      <c:pt idx="3720">
                        <c:v>5.6338755574398755E-3</c:v>
                      </c:pt>
                      <c:pt idx="3721">
                        <c:v>5.5464613874053829E-3</c:v>
                      </c:pt>
                      <c:pt idx="3722">
                        <c:v>5.0817059228118614E-3</c:v>
                      </c:pt>
                      <c:pt idx="3723">
                        <c:v>5.3122149436352004E-3</c:v>
                      </c:pt>
                      <c:pt idx="3724">
                        <c:v>5.1058953546622614E-3</c:v>
                      </c:pt>
                      <c:pt idx="3725">
                        <c:v>5.9163624418387527E-3</c:v>
                      </c:pt>
                      <c:pt idx="3726">
                        <c:v>5.3394496830719172E-3</c:v>
                      </c:pt>
                      <c:pt idx="3727">
                        <c:v>6.6554816635497737E-3</c:v>
                      </c:pt>
                      <c:pt idx="3728">
                        <c:v>9.1056138737862988E-3</c:v>
                      </c:pt>
                      <c:pt idx="3729">
                        <c:v>9.922457650484438E-3</c:v>
                      </c:pt>
                      <c:pt idx="3730">
                        <c:v>1.3256668030591846E-2</c:v>
                      </c:pt>
                      <c:pt idx="3731">
                        <c:v>1.4896545402362439E-2</c:v>
                      </c:pt>
                      <c:pt idx="3732">
                        <c:v>1.5398605884888337E-2</c:v>
                      </c:pt>
                      <c:pt idx="3733">
                        <c:v>1.5259248457046333E-2</c:v>
                      </c:pt>
                      <c:pt idx="3734">
                        <c:v>1.5263781812657782E-2</c:v>
                      </c:pt>
                      <c:pt idx="3735">
                        <c:v>1.5068397646381161E-2</c:v>
                      </c:pt>
                      <c:pt idx="3736">
                        <c:v>1.370111452345632E-2</c:v>
                      </c:pt>
                      <c:pt idx="3737">
                        <c:v>1.1693347845900289E-2</c:v>
                      </c:pt>
                      <c:pt idx="3738">
                        <c:v>9.8542496817045546E-3</c:v>
                      </c:pt>
                      <c:pt idx="3739">
                        <c:v>8.2601949609032183E-3</c:v>
                      </c:pt>
                      <c:pt idx="3740">
                        <c:v>6.9933031710227422E-3</c:v>
                      </c:pt>
                      <c:pt idx="3741">
                        <c:v>5.2192292449484701E-3</c:v>
                      </c:pt>
                      <c:pt idx="3742">
                        <c:v>5.5632451848981494E-3</c:v>
                      </c:pt>
                      <c:pt idx="3743">
                        <c:v>5.5385366665273552E-3</c:v>
                      </c:pt>
                      <c:pt idx="3744">
                        <c:v>5.7063400356869966E-3</c:v>
                      </c:pt>
                      <c:pt idx="3745">
                        <c:v>5.2136577162962315E-3</c:v>
                      </c:pt>
                      <c:pt idx="3746">
                        <c:v>5.2171875046349171E-3</c:v>
                      </c:pt>
                      <c:pt idx="3747">
                        <c:v>5.4524721214458888E-3</c:v>
                      </c:pt>
                      <c:pt idx="3748">
                        <c:v>5.7690802931187214E-3</c:v>
                      </c:pt>
                      <c:pt idx="3749">
                        <c:v>4.9759853014914443E-3</c:v>
                      </c:pt>
                      <c:pt idx="3750">
                        <c:v>5.7173446699193674E-3</c:v>
                      </c:pt>
                      <c:pt idx="3751">
                        <c:v>7.3365923898438684E-3</c:v>
                      </c:pt>
                      <c:pt idx="3752">
                        <c:v>9.0901797012465577E-3</c:v>
                      </c:pt>
                      <c:pt idx="3753">
                        <c:v>9.8160449138034941E-3</c:v>
                      </c:pt>
                      <c:pt idx="3754">
                        <c:v>1.3249885300058687E-2</c:v>
                      </c:pt>
                      <c:pt idx="3755">
                        <c:v>1.4845017413771245E-2</c:v>
                      </c:pt>
                      <c:pt idx="3756">
                        <c:v>1.5516334707713891E-2</c:v>
                      </c:pt>
                      <c:pt idx="3757">
                        <c:v>1.5774078467973945E-2</c:v>
                      </c:pt>
                      <c:pt idx="3758">
                        <c:v>1.5646729241637077E-2</c:v>
                      </c:pt>
                      <c:pt idx="3759">
                        <c:v>1.4954198611894294E-2</c:v>
                      </c:pt>
                      <c:pt idx="3760">
                        <c:v>1.3168012667010809E-2</c:v>
                      </c:pt>
                      <c:pt idx="3761">
                        <c:v>1.1503604419811958E-2</c:v>
                      </c:pt>
                      <c:pt idx="3762">
                        <c:v>1.0895779481992806E-2</c:v>
                      </c:pt>
                      <c:pt idx="3763">
                        <c:v>8.1970048284871529E-3</c:v>
                      </c:pt>
                      <c:pt idx="3764">
                        <c:v>7.2433644507809538E-3</c:v>
                      </c:pt>
                      <c:pt idx="3765">
                        <c:v>4.9033824001722169E-3</c:v>
                      </c:pt>
                      <c:pt idx="3766">
                        <c:v>5.6287192980039539E-3</c:v>
                      </c:pt>
                      <c:pt idx="3767">
                        <c:v>5.591898760823946E-3</c:v>
                      </c:pt>
                      <c:pt idx="3768">
                        <c:v>5.1819242270160935E-3</c:v>
                      </c:pt>
                      <c:pt idx="3769">
                        <c:v>5.5896839916702605E-3</c:v>
                      </c:pt>
                      <c:pt idx="3770">
                        <c:v>5.4792569858982633E-3</c:v>
                      </c:pt>
                      <c:pt idx="3771">
                        <c:v>4.8322329411100966E-3</c:v>
                      </c:pt>
                      <c:pt idx="3772">
                        <c:v>5.462092524957207E-3</c:v>
                      </c:pt>
                      <c:pt idx="3773">
                        <c:v>4.9363616971013031E-3</c:v>
                      </c:pt>
                      <c:pt idx="3774">
                        <c:v>5.0282054054431652E-3</c:v>
                      </c:pt>
                      <c:pt idx="3775">
                        <c:v>7.0220951700206424E-3</c:v>
                      </c:pt>
                      <c:pt idx="3776">
                        <c:v>8.9184312745319138E-3</c:v>
                      </c:pt>
                      <c:pt idx="3777">
                        <c:v>1.0111232115068031E-2</c:v>
                      </c:pt>
                      <c:pt idx="3778">
                        <c:v>1.238242251294284E-2</c:v>
                      </c:pt>
                      <c:pt idx="3779">
                        <c:v>1.4784388108189127E-2</c:v>
                      </c:pt>
                      <c:pt idx="3780">
                        <c:v>1.5638804520759046E-2</c:v>
                      </c:pt>
                      <c:pt idx="3781">
                        <c:v>1.4783142300540179E-2</c:v>
                      </c:pt>
                      <c:pt idx="3782">
                        <c:v>1.4957659188696926E-2</c:v>
                      </c:pt>
                      <c:pt idx="3783">
                        <c:v>1.5121552106069594E-2</c:v>
                      </c:pt>
                      <c:pt idx="3784">
                        <c:v>1.3931450515439529E-2</c:v>
                      </c:pt>
                      <c:pt idx="3785">
                        <c:v>1.1914893972804812E-2</c:v>
                      </c:pt>
                      <c:pt idx="3786">
                        <c:v>1.0411748604608622E-2</c:v>
                      </c:pt>
                      <c:pt idx="3787">
                        <c:v>9.1846188421903941E-3</c:v>
                      </c:pt>
                      <c:pt idx="3788">
                        <c:v>7.1222442626888219E-3</c:v>
                      </c:pt>
                      <c:pt idx="3789">
                        <c:v>4.8695033532744469E-3</c:v>
                      </c:pt>
                      <c:pt idx="3790">
                        <c:v>5.2165299950424166E-3</c:v>
                      </c:pt>
                      <c:pt idx="3791">
                        <c:v>5.5481224642706462E-3</c:v>
                      </c:pt>
                      <c:pt idx="3792">
                        <c:v>5.1456919878925325E-3</c:v>
                      </c:pt>
                      <c:pt idx="3793">
                        <c:v>5.7536807263470074E-3</c:v>
                      </c:pt>
                      <c:pt idx="3794">
                        <c:v>5.0294166073240869E-3</c:v>
                      </c:pt>
                      <c:pt idx="3795">
                        <c:v>5.4309127279654895E-3</c:v>
                      </c:pt>
                      <c:pt idx="3796">
                        <c:v>5.5243829074045885E-3</c:v>
                      </c:pt>
                      <c:pt idx="3797">
                        <c:v>4.8931044870683992E-3</c:v>
                      </c:pt>
                      <c:pt idx="3798">
                        <c:v>5.7148876603894984E-3</c:v>
                      </c:pt>
                      <c:pt idx="3799">
                        <c:v>7.1315878200559303E-3</c:v>
                      </c:pt>
                      <c:pt idx="3800">
                        <c:v>8.7035640608564731E-3</c:v>
                      </c:pt>
                      <c:pt idx="3801">
                        <c:v>9.8259767692270468E-3</c:v>
                      </c:pt>
                      <c:pt idx="3802">
                        <c:v>1.325909043435369E-2</c:v>
                      </c:pt>
                      <c:pt idx="3803">
                        <c:v>1.5861181186096203E-2</c:v>
                      </c:pt>
                      <c:pt idx="3804">
                        <c:v>1.4926548603241262E-2</c:v>
                      </c:pt>
                      <c:pt idx="3805">
                        <c:v>1.4942121198853107E-2</c:v>
                      </c:pt>
                      <c:pt idx="3806">
                        <c:v>1.502313330180273E-2</c:v>
                      </c:pt>
                      <c:pt idx="3807">
                        <c:v>1.5862600022585282E-2</c:v>
                      </c:pt>
                      <c:pt idx="3808">
                        <c:v>1.3675471649348814E-2</c:v>
                      </c:pt>
                      <c:pt idx="3809">
                        <c:v>1.1720305739192796E-2</c:v>
                      </c:pt>
                      <c:pt idx="3810">
                        <c:v>1.0406073258652306E-2</c:v>
                      </c:pt>
                      <c:pt idx="3811">
                        <c:v>8.9277402261309959E-3</c:v>
                      </c:pt>
                      <c:pt idx="3812">
                        <c:v>6.9027052703298274E-3</c:v>
                      </c:pt>
                      <c:pt idx="3813">
                        <c:v>4.8619592958447089E-3</c:v>
                      </c:pt>
                      <c:pt idx="3814">
                        <c:v>5.6740874598864635E-3</c:v>
                      </c:pt>
                      <c:pt idx="3815">
                        <c:v>5.2938392808132232E-3</c:v>
                      </c:pt>
                      <c:pt idx="3816">
                        <c:v>5.4902962258986604E-3</c:v>
                      </c:pt>
                      <c:pt idx="3817">
                        <c:v>5.1020541144113389E-3</c:v>
                      </c:pt>
                      <c:pt idx="3818">
                        <c:v>5.0536406449425133E-3</c:v>
                      </c:pt>
                      <c:pt idx="3819">
                        <c:v>5.5642833579389395E-3</c:v>
                      </c:pt>
                      <c:pt idx="3820">
                        <c:v>5.3875170948604802E-3</c:v>
                      </c:pt>
                      <c:pt idx="3821">
                        <c:v>5.2714147431321655E-3</c:v>
                      </c:pt>
                      <c:pt idx="3822">
                        <c:v>5.8064545225871497E-3</c:v>
                      </c:pt>
                      <c:pt idx="3823">
                        <c:v>6.5925337715098918E-3</c:v>
                      </c:pt>
                      <c:pt idx="3824">
                        <c:v>8.8059279226783381E-3</c:v>
                      </c:pt>
                      <c:pt idx="3825">
                        <c:v>1.0780715303305282E-2</c:v>
                      </c:pt>
                      <c:pt idx="3826">
                        <c:v>1.3054189681869829E-2</c:v>
                      </c:pt>
                      <c:pt idx="3827">
                        <c:v>1.5243814284506595E-2</c:v>
                      </c:pt>
                      <c:pt idx="3828">
                        <c:v>1.4977626716848115E-2</c:v>
                      </c:pt>
                      <c:pt idx="3829">
                        <c:v>1.5137955240114069E-2</c:v>
                      </c:pt>
                      <c:pt idx="3830">
                        <c:v>1.494340161227008E-2</c:v>
                      </c:pt>
                      <c:pt idx="3831">
                        <c:v>1.5584300436117591E-2</c:v>
                      </c:pt>
                      <c:pt idx="3832">
                        <c:v>1.4180404410620899E-2</c:v>
                      </c:pt>
                      <c:pt idx="3833">
                        <c:v>1.2307150353383185E-2</c:v>
                      </c:pt>
                      <c:pt idx="3834">
                        <c:v>1.0344717231941634E-2</c:v>
                      </c:pt>
                      <c:pt idx="3835">
                        <c:v>8.3508620731321866E-3</c:v>
                      </c:pt>
                      <c:pt idx="3836">
                        <c:v>6.9783534792353698E-3</c:v>
                      </c:pt>
                      <c:pt idx="3837">
                        <c:v>5.5381560030790655E-3</c:v>
                      </c:pt>
                      <c:pt idx="3838">
                        <c:v>5.1840351788656992E-3</c:v>
                      </c:pt>
                      <c:pt idx="3839">
                        <c:v>5.2800661851387463E-3</c:v>
                      </c:pt>
                      <c:pt idx="3840">
                        <c:v>5.1239595655720024E-3</c:v>
                      </c:pt>
                      <c:pt idx="3841">
                        <c:v>4.9921461951597359E-3</c:v>
                      </c:pt>
                      <c:pt idx="3842">
                        <c:v>4.9662264749080207E-3</c:v>
                      </c:pt>
                      <c:pt idx="3843">
                        <c:v>5.6030418181284222E-3</c:v>
                      </c:pt>
                      <c:pt idx="3844">
                        <c:v>5.8308515890457078E-3</c:v>
                      </c:pt>
                      <c:pt idx="3845">
                        <c:v>4.8626860169732611E-3</c:v>
                      </c:pt>
                      <c:pt idx="3846">
                        <c:v>5.5401631376245921E-3</c:v>
                      </c:pt>
                      <c:pt idx="3847">
                        <c:v>6.9212193562239108E-3</c:v>
                      </c:pt>
                      <c:pt idx="3848">
                        <c:v>8.1984236649762319E-3</c:v>
                      </c:pt>
                      <c:pt idx="3849">
                        <c:v>1.0028212877572881E-2</c:v>
                      </c:pt>
                      <c:pt idx="3850">
                        <c:v>1.2614350370255259E-2</c:v>
                      </c:pt>
                      <c:pt idx="3851">
                        <c:v>1.5101203914470115E-2</c:v>
                      </c:pt>
                      <c:pt idx="3852">
                        <c:v>1.557073497505127E-2</c:v>
                      </c:pt>
                      <c:pt idx="3853">
                        <c:v>1.5321227387581481E-2</c:v>
                      </c:pt>
                      <c:pt idx="3854">
                        <c:v>1.5871943579952388E-2</c:v>
                      </c:pt>
                      <c:pt idx="3855">
                        <c:v>1.5747328209289597E-2</c:v>
                      </c:pt>
                      <c:pt idx="3856">
                        <c:v>1.3310000133222815E-2</c:v>
                      </c:pt>
                      <c:pt idx="3857">
                        <c:v>1.2212988058583559E-2</c:v>
                      </c:pt>
                      <c:pt idx="3858">
                        <c:v>9.8797887385079809E-3</c:v>
                      </c:pt>
                      <c:pt idx="3859">
                        <c:v>9.0956474125947172E-3</c:v>
                      </c:pt>
                      <c:pt idx="3860">
                        <c:v>7.4339730210699435E-3</c:v>
                      </c:pt>
                      <c:pt idx="3861">
                        <c:v>5.2218592833184708E-3</c:v>
                      </c:pt>
                      <c:pt idx="3862">
                        <c:v>5.10298847014805E-3</c:v>
                      </c:pt>
                      <c:pt idx="3863">
                        <c:v>5.6496211818918536E-3</c:v>
                      </c:pt>
                      <c:pt idx="3864">
                        <c:v>5.7223971120512109E-3</c:v>
                      </c:pt>
                      <c:pt idx="3865">
                        <c:v>5.4241646032003564E-3</c:v>
                      </c:pt>
                      <c:pt idx="3866">
                        <c:v>5.5591963100390706E-3</c:v>
                      </c:pt>
                      <c:pt idx="3867">
                        <c:v>5.328306625767441E-3</c:v>
                      </c:pt>
                      <c:pt idx="3868">
                        <c:v>5.5752879921713112E-3</c:v>
                      </c:pt>
                      <c:pt idx="3869">
                        <c:v>5.3735709703458725E-3</c:v>
                      </c:pt>
                      <c:pt idx="3870">
                        <c:v>5.0537790680146187E-3</c:v>
                      </c:pt>
                      <c:pt idx="3871">
                        <c:v>6.6722308552745139E-3</c:v>
                      </c:pt>
                      <c:pt idx="3872">
                        <c:v>8.643557659098829E-3</c:v>
                      </c:pt>
                      <c:pt idx="3873">
                        <c:v>1.0001462618888533E-2</c:v>
                      </c:pt>
                      <c:pt idx="3874">
                        <c:v>1.3229156445010919E-2</c:v>
                      </c:pt>
                      <c:pt idx="3875">
                        <c:v>1.5280773244758706E-2</c:v>
                      </c:pt>
                      <c:pt idx="3876">
                        <c:v>1.5086115799610639E-2</c:v>
                      </c:pt>
                      <c:pt idx="3877">
                        <c:v>1.5244021919114751E-2</c:v>
                      </c:pt>
                      <c:pt idx="3878">
                        <c:v>1.5731132709853279E-2</c:v>
                      </c:pt>
                      <c:pt idx="3879">
                        <c:v>1.5174187479237631E-2</c:v>
                      </c:pt>
                      <c:pt idx="3880">
                        <c:v>1.4149466854005366E-2</c:v>
                      </c:pt>
                      <c:pt idx="3881">
                        <c:v>1.1462181315484449E-2</c:v>
                      </c:pt>
                      <c:pt idx="3882">
                        <c:v>1.0581455291009713E-2</c:v>
                      </c:pt>
                      <c:pt idx="3883">
                        <c:v>8.3250807759525751E-3</c:v>
                      </c:pt>
                      <c:pt idx="3884">
                        <c:v>6.6236443569655567E-3</c:v>
                      </c:pt>
                      <c:pt idx="3885">
                        <c:v>5.3028021747320402E-3</c:v>
                      </c:pt>
                      <c:pt idx="3886">
                        <c:v>5.1022271432514706E-3</c:v>
                      </c:pt>
                      <c:pt idx="3887">
                        <c:v>4.9390955527753829E-3</c:v>
                      </c:pt>
                      <c:pt idx="3888">
                        <c:v>5.4167589688427237E-3</c:v>
                      </c:pt>
                      <c:pt idx="3889">
                        <c:v>5.8343813773843924E-3</c:v>
                      </c:pt>
                      <c:pt idx="3890">
                        <c:v>5.4896733220741872E-3</c:v>
                      </c:pt>
                      <c:pt idx="3891">
                        <c:v>5.3978642195003507E-3</c:v>
                      </c:pt>
                      <c:pt idx="3892">
                        <c:v>4.8224741145266731E-3</c:v>
                      </c:pt>
                      <c:pt idx="3893">
                        <c:v>5.3443637021316553E-3</c:v>
                      </c:pt>
                      <c:pt idx="3894">
                        <c:v>5.6214174809503985E-3</c:v>
                      </c:pt>
                      <c:pt idx="3895">
                        <c:v>6.8027984180378314E-3</c:v>
                      </c:pt>
                      <c:pt idx="3896">
                        <c:v>8.8066546438068903E-3</c:v>
                      </c:pt>
                      <c:pt idx="3897">
                        <c:v>1.0093410144534475E-2</c:v>
                      </c:pt>
                      <c:pt idx="3898">
                        <c:v>1.2410003310059821E-2</c:v>
                      </c:pt>
                      <c:pt idx="3899">
                        <c:v>1.576688046822447E-2</c:v>
                      </c:pt>
                      <c:pt idx="3900">
                        <c:v>1.560395651235654E-2</c:v>
                      </c:pt>
                      <c:pt idx="3901">
                        <c:v>1.5040020916599575E-2</c:v>
                      </c:pt>
                      <c:pt idx="3902">
                        <c:v>1.5408918403760184E-2</c:v>
                      </c:pt>
                      <c:pt idx="3903">
                        <c:v>1.527153350469568E-2</c:v>
                      </c:pt>
                      <c:pt idx="3904">
                        <c:v>1.387393572897978E-2</c:v>
                      </c:pt>
                      <c:pt idx="3905">
                        <c:v>1.2075291707606819E-2</c:v>
                      </c:pt>
                      <c:pt idx="3906">
                        <c:v>9.8741133925516651E-3</c:v>
                      </c:pt>
                      <c:pt idx="3907">
                        <c:v>8.9778839840011383E-3</c:v>
                      </c:pt>
                      <c:pt idx="3908">
                        <c:v>6.6943439410433346E-3</c:v>
                      </c:pt>
                      <c:pt idx="3909">
                        <c:v>5.0053309927777659E-3</c:v>
                      </c:pt>
                      <c:pt idx="3910">
                        <c:v>5.2540080418149249E-3</c:v>
                      </c:pt>
                      <c:pt idx="3911">
                        <c:v>5.1597419297112201E-3</c:v>
                      </c:pt>
                      <c:pt idx="3912">
                        <c:v>5.0968978549754164E-3</c:v>
                      </c:pt>
                      <c:pt idx="3913">
                        <c:v>5.4625770057095749E-3</c:v>
                      </c:pt>
                      <c:pt idx="3914">
                        <c:v>5.8467356365697913E-3</c:v>
                      </c:pt>
                      <c:pt idx="3915">
                        <c:v>4.9851558300184192E-3</c:v>
                      </c:pt>
                      <c:pt idx="3916">
                        <c:v>5.5337956763077487E-3</c:v>
                      </c:pt>
                      <c:pt idx="3917">
                        <c:v>4.9815222243756556E-3</c:v>
                      </c:pt>
                      <c:pt idx="3918">
                        <c:v>5.3611821053924482E-3</c:v>
                      </c:pt>
                      <c:pt idx="3919">
                        <c:v>6.5400714271819857E-3</c:v>
                      </c:pt>
                      <c:pt idx="3920">
                        <c:v>8.7163681950262126E-3</c:v>
                      </c:pt>
                      <c:pt idx="3921">
                        <c:v>1.0284537801343859E-2</c:v>
                      </c:pt>
                      <c:pt idx="3922">
                        <c:v>1.3418000121130567E-2</c:v>
                      </c:pt>
                      <c:pt idx="3923">
                        <c:v>1.5312022253286477E-2</c:v>
                      </c:pt>
                      <c:pt idx="3924">
                        <c:v>1.5670814856183397E-2</c:v>
                      </c:pt>
                      <c:pt idx="3925">
                        <c:v>1.5379503500937806E-2</c:v>
                      </c:pt>
                      <c:pt idx="3926">
                        <c:v>1.4892081258287044E-2</c:v>
                      </c:pt>
                      <c:pt idx="3927">
                        <c:v>1.5755806622456049E-2</c:v>
                      </c:pt>
                      <c:pt idx="3928">
                        <c:v>1.3170262041932522E-2</c:v>
                      </c:pt>
                      <c:pt idx="3929">
                        <c:v>1.2483501347245329E-2</c:v>
                      </c:pt>
                      <c:pt idx="3930">
                        <c:v>9.8553224605133702E-3</c:v>
                      </c:pt>
                      <c:pt idx="3931">
                        <c:v>9.1863145248236838E-3</c:v>
                      </c:pt>
                      <c:pt idx="3932">
                        <c:v>6.7778476592908529E-3</c:v>
                      </c:pt>
                      <c:pt idx="3933">
                        <c:v>4.8036485767203535E-3</c:v>
                      </c:pt>
                      <c:pt idx="3934">
                        <c:v>4.8578066036815502E-3</c:v>
                      </c:pt>
                      <c:pt idx="3935">
                        <c:v>5.1130587486437097E-3</c:v>
                      </c:pt>
                      <c:pt idx="3936">
                        <c:v>5.7844106483543817E-3</c:v>
                      </c:pt>
                      <c:pt idx="3937">
                        <c:v>5.5624146464655173E-3</c:v>
                      </c:pt>
                      <c:pt idx="3938">
                        <c:v>5.7882864943733306E-3</c:v>
                      </c:pt>
                      <c:pt idx="3939">
                        <c:v>5.796903330611885E-3</c:v>
                      </c:pt>
                      <c:pt idx="3940">
                        <c:v>5.0473770009297489E-3</c:v>
                      </c:pt>
                      <c:pt idx="3941">
                        <c:v>4.8953192562220839E-3</c:v>
                      </c:pt>
                      <c:pt idx="3942">
                        <c:v>5.2905863386187484E-3</c:v>
                      </c:pt>
                      <c:pt idx="3943">
                        <c:v>6.7606831983497958E-3</c:v>
                      </c:pt>
                      <c:pt idx="3944">
                        <c:v>8.6971273880035761E-3</c:v>
                      </c:pt>
                      <c:pt idx="3945">
                        <c:v>9.8096428467186244E-3</c:v>
                      </c:pt>
                      <c:pt idx="3946">
                        <c:v>1.3388273766395955E-2</c:v>
                      </c:pt>
                      <c:pt idx="3947">
                        <c:v>1.5312714368647003E-2</c:v>
                      </c:pt>
                      <c:pt idx="3948">
                        <c:v>1.5681681067343665E-2</c:v>
                      </c:pt>
                      <c:pt idx="3949">
                        <c:v>1.4931324199228895E-2</c:v>
                      </c:pt>
                      <c:pt idx="3950">
                        <c:v>1.5210627352969349E-2</c:v>
                      </c:pt>
                      <c:pt idx="3951">
                        <c:v>1.5623231925147203E-2</c:v>
                      </c:pt>
                      <c:pt idx="3952">
                        <c:v>1.3326818536483608E-2</c:v>
                      </c:pt>
                      <c:pt idx="3953">
                        <c:v>1.1723212623707006E-2</c:v>
                      </c:pt>
                      <c:pt idx="3954">
                        <c:v>1.038157237488967E-2</c:v>
                      </c:pt>
                      <c:pt idx="3955">
                        <c:v>8.2780861429728285E-3</c:v>
                      </c:pt>
                      <c:pt idx="3956">
                        <c:v>6.5297935140781671E-3</c:v>
                      </c:pt>
                      <c:pt idx="3957">
                        <c:v>4.8758016030552376E-3</c:v>
                      </c:pt>
                      <c:pt idx="3958">
                        <c:v>4.8100852495732496E-3</c:v>
                      </c:pt>
                      <c:pt idx="3959">
                        <c:v>5.7552379859081917E-3</c:v>
                      </c:pt>
                      <c:pt idx="3960">
                        <c:v>5.014017040552373E-3</c:v>
                      </c:pt>
                      <c:pt idx="3961">
                        <c:v>5.5169080615109032E-3</c:v>
                      </c:pt>
                      <c:pt idx="3962">
                        <c:v>5.1235789021237118E-3</c:v>
                      </c:pt>
                      <c:pt idx="3963">
                        <c:v>5.459843150035496E-3</c:v>
                      </c:pt>
                      <c:pt idx="3964">
                        <c:v>5.712499862395682E-3</c:v>
                      </c:pt>
                      <c:pt idx="3965">
                        <c:v>5.546080723957094E-3</c:v>
                      </c:pt>
                      <c:pt idx="3966">
                        <c:v>5.3175442319112545E-3</c:v>
                      </c:pt>
                      <c:pt idx="3967">
                        <c:v>7.2755824208134614E-3</c:v>
                      </c:pt>
                      <c:pt idx="3968">
                        <c:v>8.4435017141386536E-3</c:v>
                      </c:pt>
                      <c:pt idx="3969">
                        <c:v>9.9351925731181248E-3</c:v>
                      </c:pt>
                      <c:pt idx="3970">
                        <c:v>1.3141500034600243E-2</c:v>
                      </c:pt>
                      <c:pt idx="3971">
                        <c:v>1.5322403983694374E-2</c:v>
                      </c:pt>
                      <c:pt idx="3972">
                        <c:v>1.546587949793151E-2</c:v>
                      </c:pt>
                      <c:pt idx="3973">
                        <c:v>1.5337319069713719E-2</c:v>
                      </c:pt>
                      <c:pt idx="3974">
                        <c:v>1.4854430182674403E-2</c:v>
                      </c:pt>
                      <c:pt idx="3975">
                        <c:v>1.4828545068190714E-2</c:v>
                      </c:pt>
                      <c:pt idx="3976">
                        <c:v>1.3464791733604559E-2</c:v>
                      </c:pt>
                      <c:pt idx="3977">
                        <c:v>1.2071796525036161E-2</c:v>
                      </c:pt>
                      <c:pt idx="3978">
                        <c:v>1.0232975206984636E-2</c:v>
                      </c:pt>
                      <c:pt idx="3979">
                        <c:v>8.9515489945331071E-3</c:v>
                      </c:pt>
                      <c:pt idx="3980">
                        <c:v>7.5428081615127292E-3</c:v>
                      </c:pt>
                      <c:pt idx="3981">
                        <c:v>5.4006326809424568E-3</c:v>
                      </c:pt>
                      <c:pt idx="3982">
                        <c:v>5.5800289823909168E-3</c:v>
                      </c:pt>
                      <c:pt idx="3983">
                        <c:v>4.9302364761606441E-3</c:v>
                      </c:pt>
                      <c:pt idx="3984">
                        <c:v>5.8298134160049185E-3</c:v>
                      </c:pt>
                      <c:pt idx="3985">
                        <c:v>5.3319402314102055E-3</c:v>
                      </c:pt>
                      <c:pt idx="3986">
                        <c:v>5.9032814615248026E-3</c:v>
                      </c:pt>
                      <c:pt idx="3987">
                        <c:v>5.2235895717197868E-3</c:v>
                      </c:pt>
                      <c:pt idx="3988">
                        <c:v>5.3881053929169271E-3</c:v>
                      </c:pt>
                      <c:pt idx="3989">
                        <c:v>5.1313651999296351E-3</c:v>
                      </c:pt>
                      <c:pt idx="3990">
                        <c:v>4.9094384095768242E-3</c:v>
                      </c:pt>
                      <c:pt idx="3991">
                        <c:v>7.0914105233773686E-3</c:v>
                      </c:pt>
                      <c:pt idx="3992">
                        <c:v>8.503854173576561E-3</c:v>
                      </c:pt>
                      <c:pt idx="3993">
                        <c:v>1.064153090430341E-2</c:v>
                      </c:pt>
                      <c:pt idx="3994">
                        <c:v>1.2395538099024817E-2</c:v>
                      </c:pt>
                      <c:pt idx="3995">
                        <c:v>1.4942813314213634E-2</c:v>
                      </c:pt>
                      <c:pt idx="3996">
                        <c:v>1.5416393249653869E-2</c:v>
                      </c:pt>
                      <c:pt idx="3997">
                        <c:v>1.5555646860191794E-2</c:v>
                      </c:pt>
                      <c:pt idx="3998">
                        <c:v>1.5403035423195708E-2</c:v>
                      </c:pt>
                      <c:pt idx="3999">
                        <c:v>1.5538724639626923E-2</c:v>
                      </c:pt>
                      <c:pt idx="4000">
                        <c:v>1.3581620806461426E-2</c:v>
                      </c:pt>
                      <c:pt idx="4001">
                        <c:v>1.2186133982595132E-2</c:v>
                      </c:pt>
                      <c:pt idx="4002">
                        <c:v>1.068811026806684E-2</c:v>
                      </c:pt>
                      <c:pt idx="4003">
                        <c:v>8.8193895664405771E-3</c:v>
                      </c:pt>
                      <c:pt idx="4004">
                        <c:v>6.9635422105201036E-3</c:v>
                      </c:pt>
                      <c:pt idx="4005">
                        <c:v>5.2951889057662495E-3</c:v>
                      </c:pt>
                      <c:pt idx="4006">
                        <c:v>5.3268531835103357E-3</c:v>
                      </c:pt>
                      <c:pt idx="4007">
                        <c:v>5.2854300791828259E-3</c:v>
                      </c:pt>
                      <c:pt idx="4008">
                        <c:v>5.5120286482191914E-3</c:v>
                      </c:pt>
                      <c:pt idx="4009">
                        <c:v>5.4372109777462811E-3</c:v>
                      </c:pt>
                      <c:pt idx="4010">
                        <c:v>5.0798372113384392E-3</c:v>
                      </c:pt>
                      <c:pt idx="4011">
                        <c:v>5.8989557405215122E-3</c:v>
                      </c:pt>
                      <c:pt idx="4012">
                        <c:v>5.0926413455081795E-3</c:v>
                      </c:pt>
                      <c:pt idx="4013">
                        <c:v>4.9854672819306563E-3</c:v>
                      </c:pt>
                      <c:pt idx="4014">
                        <c:v>5.037687385882378E-3</c:v>
                      </c:pt>
                      <c:pt idx="4015">
                        <c:v>6.5143593415384277E-3</c:v>
                      </c:pt>
                      <c:pt idx="4016">
                        <c:v>8.5043386543289298E-3</c:v>
                      </c:pt>
                      <c:pt idx="4017">
                        <c:v>1.0281838551437805E-2</c:v>
                      </c:pt>
                      <c:pt idx="4018">
                        <c:v>1.3056542874095618E-2</c:v>
                      </c:pt>
                      <c:pt idx="4019">
                        <c:v>1.5290186013661868E-2</c:v>
                      </c:pt>
                      <c:pt idx="4020">
                        <c:v>1.5493425689280464E-2</c:v>
                      </c:pt>
                      <c:pt idx="4021">
                        <c:v>1.4850761971263615E-2</c:v>
                      </c:pt>
                      <c:pt idx="4022">
                        <c:v>1.4823873289507161E-2</c:v>
                      </c:pt>
                      <c:pt idx="4023">
                        <c:v>1.5023375542178913E-2</c:v>
                      </c:pt>
                      <c:pt idx="4024">
                        <c:v>1.3199746156290949E-2</c:v>
                      </c:pt>
                      <c:pt idx="4025">
                        <c:v>1.2289639834761865E-2</c:v>
                      </c:pt>
                      <c:pt idx="4026">
                        <c:v>1.0168677689991728E-2</c:v>
                      </c:pt>
                      <c:pt idx="4027">
                        <c:v>8.5370411051138052E-3</c:v>
                      </c:pt>
                      <c:pt idx="4028">
                        <c:v>7.1267776183002712E-3</c:v>
                      </c:pt>
                      <c:pt idx="4029">
                        <c:v>5.06298420230962E-3</c:v>
                      </c:pt>
                      <c:pt idx="4030">
                        <c:v>4.9629735327135459E-3</c:v>
                      </c:pt>
                      <c:pt idx="4031">
                        <c:v>5.8865322698000624E-3</c:v>
                      </c:pt>
                      <c:pt idx="4032">
                        <c:v>4.8569760652489181E-3</c:v>
                      </c:pt>
                      <c:pt idx="4033">
                        <c:v>4.9276064377906433E-3</c:v>
                      </c:pt>
                      <c:pt idx="4034">
                        <c:v>5.4528527848941785E-3</c:v>
                      </c:pt>
                      <c:pt idx="4035">
                        <c:v>5.6384089130513239E-3</c:v>
                      </c:pt>
                      <c:pt idx="4036">
                        <c:v>5.4560019097845743E-3</c:v>
                      </c:pt>
                      <c:pt idx="4037">
                        <c:v>5.4822676877165537E-3</c:v>
                      </c:pt>
                      <c:pt idx="4038">
                        <c:v>5.7279686407034486E-3</c:v>
                      </c:pt>
                      <c:pt idx="4039">
                        <c:v>6.5612155514460689E-3</c:v>
                      </c:pt>
                      <c:pt idx="4040">
                        <c:v>8.9161472938421773E-3</c:v>
                      </c:pt>
                      <c:pt idx="4041">
                        <c:v>1.0485666525112848E-2</c:v>
                      </c:pt>
                      <c:pt idx="4042">
                        <c:v>1.2446339366487459E-2</c:v>
                      </c:pt>
                      <c:pt idx="4043">
                        <c:v>1.5500277631349677E-2</c:v>
                      </c:pt>
                      <c:pt idx="4044">
                        <c:v>1.5503392150472046E-2</c:v>
                      </c:pt>
                      <c:pt idx="4045">
                        <c:v>1.5358255559369644E-2</c:v>
                      </c:pt>
                      <c:pt idx="4046">
                        <c:v>1.565358118370629E-2</c:v>
                      </c:pt>
                      <c:pt idx="4047">
                        <c:v>1.5129719067323806E-2</c:v>
                      </c:pt>
                      <c:pt idx="4048">
                        <c:v>1.3559230874548394E-2</c:v>
                      </c:pt>
                      <c:pt idx="4049">
                        <c:v>1.2130280273000647E-2</c:v>
                      </c:pt>
                      <c:pt idx="4050">
                        <c:v>1.0365480692757429E-2</c:v>
                      </c:pt>
                      <c:pt idx="4051">
                        <c:v>8.165894243031489E-3</c:v>
                      </c:pt>
                      <c:pt idx="4052">
                        <c:v>7.1882374623150206E-3</c:v>
                      </c:pt>
                      <c:pt idx="4053">
                        <c:v>5.8150713588257042E-3</c:v>
                      </c:pt>
                      <c:pt idx="4054">
                        <c:v>5.4208078437018026E-3</c:v>
                      </c:pt>
                      <c:pt idx="4055">
                        <c:v>5.8807531065396658E-3</c:v>
                      </c:pt>
                      <c:pt idx="4056">
                        <c:v>5.1251707674529233E-3</c:v>
                      </c:pt>
                      <c:pt idx="4057">
                        <c:v>5.0492111066351431E-3</c:v>
                      </c:pt>
                      <c:pt idx="4058">
                        <c:v>5.2108200433180736E-3</c:v>
                      </c:pt>
                      <c:pt idx="4059">
                        <c:v>5.2298186099645249E-3</c:v>
                      </c:pt>
                      <c:pt idx="4060">
                        <c:v>5.581067155431706E-3</c:v>
                      </c:pt>
                      <c:pt idx="4061">
                        <c:v>4.9143524286365614E-3</c:v>
                      </c:pt>
                      <c:pt idx="4062">
                        <c:v>4.8867370257515558E-3</c:v>
                      </c:pt>
                      <c:pt idx="4063">
                        <c:v>6.810930773524018E-3</c:v>
                      </c:pt>
                      <c:pt idx="4064">
                        <c:v>8.4287596569594409E-3</c:v>
                      </c:pt>
                      <c:pt idx="4065">
                        <c:v>1.0431473892383627E-2</c:v>
                      </c:pt>
                      <c:pt idx="4066">
                        <c:v>1.2546626882227746E-2</c:v>
                      </c:pt>
                      <c:pt idx="4067">
                        <c:v>1.5612158079378779E-2</c:v>
                      </c:pt>
                      <c:pt idx="4068">
                        <c:v>1.5519760678748495E-2</c:v>
                      </c:pt>
                      <c:pt idx="4069">
                        <c:v>1.5152420451149074E-2</c:v>
                      </c:pt>
                      <c:pt idx="4070">
                        <c:v>1.5177717267576317E-2</c:v>
                      </c:pt>
                      <c:pt idx="4071">
                        <c:v>1.545646672902835E-2</c:v>
                      </c:pt>
                      <c:pt idx="4072">
                        <c:v>1.3148529619611989E-2</c:v>
                      </c:pt>
                      <c:pt idx="4073">
                        <c:v>1.1915170818949021E-2</c:v>
                      </c:pt>
                      <c:pt idx="4074">
                        <c:v>1.0032607810112225E-2</c:v>
                      </c:pt>
                      <c:pt idx="4075">
                        <c:v>8.7814270389157002E-3</c:v>
                      </c:pt>
                      <c:pt idx="4076">
                        <c:v>7.372374753983087E-3</c:v>
                      </c:pt>
                      <c:pt idx="4077">
                        <c:v>5.5979893759965779E-3</c:v>
                      </c:pt>
                      <c:pt idx="4078">
                        <c:v>5.0616345773565937E-3</c:v>
                      </c:pt>
                      <c:pt idx="4079">
                        <c:v>5.4669373324808916E-3</c:v>
                      </c:pt>
                      <c:pt idx="4080">
                        <c:v>5.1309845364813462E-3</c:v>
                      </c:pt>
                      <c:pt idx="4081">
                        <c:v>5.4564171790008895E-3</c:v>
                      </c:pt>
                      <c:pt idx="4082">
                        <c:v>5.758317899262534E-3</c:v>
                      </c:pt>
                      <c:pt idx="4083">
                        <c:v>5.0263020882017175E-3</c:v>
                      </c:pt>
                      <c:pt idx="4084">
                        <c:v>5.4491845734833877E-3</c:v>
                      </c:pt>
                      <c:pt idx="4085">
                        <c:v>5.8850096160069044E-3</c:v>
                      </c:pt>
                      <c:pt idx="4086">
                        <c:v>5.2065981396188623E-3</c:v>
                      </c:pt>
                      <c:pt idx="4087">
                        <c:v>7.366976254170981E-3</c:v>
                      </c:pt>
                      <c:pt idx="4088">
                        <c:v>8.268950220213879E-3</c:v>
                      </c:pt>
                      <c:pt idx="4089">
                        <c:v>1.0899724539547807E-2</c:v>
                      </c:pt>
                      <c:pt idx="4090">
                        <c:v>1.2375951234321919E-2</c:v>
                      </c:pt>
                      <c:pt idx="4091">
                        <c:v>1.5624546944332202E-2</c:v>
                      </c:pt>
                      <c:pt idx="4092">
                        <c:v>1.5311503166766082E-2</c:v>
                      </c:pt>
                      <c:pt idx="4093">
                        <c:v>1.5630499136432729E-2</c:v>
                      </c:pt>
                      <c:pt idx="4094">
                        <c:v>1.5029569974655627E-2</c:v>
                      </c:pt>
                      <c:pt idx="4095">
                        <c:v>1.5174498931149871E-2</c:v>
                      </c:pt>
                      <c:pt idx="4096">
                        <c:v>1.3582347527589978E-2</c:v>
                      </c:pt>
                      <c:pt idx="4097">
                        <c:v>1.1685942211542654E-2</c:v>
                      </c:pt>
                      <c:pt idx="4098">
                        <c:v>1.0263220648239644E-2</c:v>
                      </c:pt>
                      <c:pt idx="4099">
                        <c:v>9.1196984213730101E-3</c:v>
                      </c:pt>
                      <c:pt idx="4100">
                        <c:v>6.5583086669318575E-3</c:v>
                      </c:pt>
                      <c:pt idx="4101">
                        <c:v>5.5020275812595835E-3</c:v>
                      </c:pt>
                      <c:pt idx="4102">
                        <c:v>5.1636869872662217E-3</c:v>
                      </c:pt>
                      <c:pt idx="4103">
                        <c:v>5.3063319630707257E-3</c:v>
                      </c:pt>
                      <c:pt idx="4104">
                        <c:v>5.2780936563612459E-3</c:v>
                      </c:pt>
                      <c:pt idx="4105">
                        <c:v>5.7134342181323922E-3</c:v>
                      </c:pt>
                      <c:pt idx="4106">
                        <c:v>4.9431098218664362E-3</c:v>
                      </c:pt>
                      <c:pt idx="4107">
                        <c:v>4.8536539115183906E-3</c:v>
                      </c:pt>
                      <c:pt idx="4108">
                        <c:v>5.0648875195510677E-3</c:v>
                      </c:pt>
                      <c:pt idx="4109">
                        <c:v>5.3992484502214041E-3</c:v>
                      </c:pt>
                      <c:pt idx="4110">
                        <c:v>5.3383769042631007E-3</c:v>
                      </c:pt>
                      <c:pt idx="4111">
                        <c:v>6.9924380268220837E-3</c:v>
                      </c:pt>
                      <c:pt idx="4112">
                        <c:v>8.7233585601675309E-3</c:v>
                      </c:pt>
                      <c:pt idx="4113">
                        <c:v>9.9628425817711568E-3</c:v>
                      </c:pt>
                      <c:pt idx="4114">
                        <c:v>1.2981759809390732E-2</c:v>
                      </c:pt>
                      <c:pt idx="4115">
                        <c:v>1.5261117168519757E-2</c:v>
                      </c:pt>
                      <c:pt idx="4116">
                        <c:v>1.504759957979734E-2</c:v>
                      </c:pt>
                      <c:pt idx="4117">
                        <c:v>1.4863739134273486E-2</c:v>
                      </c:pt>
                      <c:pt idx="4118">
                        <c:v>1.5055247454531157E-2</c:v>
                      </c:pt>
                      <c:pt idx="4119">
                        <c:v>1.5556165946712188E-2</c:v>
                      </c:pt>
                      <c:pt idx="4120">
                        <c:v>1.3147802898483437E-2</c:v>
                      </c:pt>
                      <c:pt idx="4121">
                        <c:v>1.2537036470382051E-2</c:v>
                      </c:pt>
                      <c:pt idx="4122">
                        <c:v>1.083494254180253E-2</c:v>
                      </c:pt>
                      <c:pt idx="4123">
                        <c:v>8.6031727278121101E-3</c:v>
                      </c:pt>
                      <c:pt idx="4124">
                        <c:v>6.8112076196682287E-3</c:v>
                      </c:pt>
                      <c:pt idx="4125">
                        <c:v>5.1387362285192422E-3</c:v>
                      </c:pt>
                      <c:pt idx="4126">
                        <c:v>5.3464400482132347E-3</c:v>
                      </c:pt>
                      <c:pt idx="4127">
                        <c:v>5.5083950425764278E-3</c:v>
                      </c:pt>
                      <c:pt idx="4128">
                        <c:v>4.9326242741544605E-3</c:v>
                      </c:pt>
                      <c:pt idx="4129">
                        <c:v>5.2368435808738687E-3</c:v>
                      </c:pt>
                      <c:pt idx="4130">
                        <c:v>5.1666284775484586E-3</c:v>
                      </c:pt>
                      <c:pt idx="4131">
                        <c:v>5.7596675242155611E-3</c:v>
                      </c:pt>
                      <c:pt idx="4132">
                        <c:v>4.8770820164722121E-3</c:v>
                      </c:pt>
                      <c:pt idx="4133">
                        <c:v>4.9411026873209096E-3</c:v>
                      </c:pt>
                      <c:pt idx="4134">
                        <c:v>4.8123000187269343E-3</c:v>
                      </c:pt>
                      <c:pt idx="4135">
                        <c:v>6.4897892462397379E-3</c:v>
                      </c:pt>
                      <c:pt idx="4136">
                        <c:v>9.2050362453259243E-3</c:v>
                      </c:pt>
                      <c:pt idx="4137">
                        <c:v>1.0723788814901981E-2</c:v>
                      </c:pt>
                      <c:pt idx="4138">
                        <c:v>1.2368476388428232E-2</c:v>
                      </c:pt>
                      <c:pt idx="4139">
                        <c:v>1.5578417455553115E-2</c:v>
                      </c:pt>
                      <c:pt idx="4140">
                        <c:v>1.5008979542679964E-2</c:v>
                      </c:pt>
                      <c:pt idx="4141">
                        <c:v>1.5265096831842784E-2</c:v>
                      </c:pt>
                      <c:pt idx="4142">
                        <c:v>1.5258175678237519E-2</c:v>
                      </c:pt>
                      <c:pt idx="4143">
                        <c:v>1.5275374744946599E-2</c:v>
                      </c:pt>
                      <c:pt idx="4144">
                        <c:v>1.4099980605727723E-2</c:v>
                      </c:pt>
                      <c:pt idx="4145">
                        <c:v>1.1738542978942666E-2</c:v>
                      </c:pt>
                      <c:pt idx="4146">
                        <c:v>1.0099223913562898E-2</c:v>
                      </c:pt>
                      <c:pt idx="4147">
                        <c:v>8.8064124034307068E-3</c:v>
                      </c:pt>
                      <c:pt idx="4148">
                        <c:v>6.7159033345237339E-3</c:v>
                      </c:pt>
                      <c:pt idx="4149">
                        <c:v>5.6307956440855332E-3</c:v>
                      </c:pt>
                      <c:pt idx="4150">
                        <c:v>4.8064862496985114E-3</c:v>
                      </c:pt>
                      <c:pt idx="4151">
                        <c:v>5.3249498662688872E-3</c:v>
                      </c:pt>
                      <c:pt idx="4152">
                        <c:v>5.6081288660282912E-3</c:v>
                      </c:pt>
                      <c:pt idx="4153">
                        <c:v>5.0806331440030449E-3</c:v>
                      </c:pt>
                      <c:pt idx="4154">
                        <c:v>5.7608441203284557E-3</c:v>
                      </c:pt>
                      <c:pt idx="4155">
                        <c:v>5.6689658062185674E-3</c:v>
                      </c:pt>
                      <c:pt idx="4156">
                        <c:v>5.2073248607474145E-3</c:v>
                      </c:pt>
                      <c:pt idx="4157">
                        <c:v>5.3838834892177166E-3</c:v>
                      </c:pt>
                      <c:pt idx="4158">
                        <c:v>5.6990728244014693E-3</c:v>
                      </c:pt>
                      <c:pt idx="4159">
                        <c:v>7.1195796185507957E-3</c:v>
                      </c:pt>
                      <c:pt idx="4160">
                        <c:v>8.4617389538885254E-3</c:v>
                      </c:pt>
                      <c:pt idx="4161">
                        <c:v>1.0485666525112848E-2</c:v>
                      </c:pt>
                      <c:pt idx="4162">
                        <c:v>1.3041108701555879E-2</c:v>
                      </c:pt>
                      <c:pt idx="4163">
                        <c:v>1.5612746377435226E-2</c:v>
                      </c:pt>
                      <c:pt idx="4164">
                        <c:v>1.5442382181441639E-2</c:v>
                      </c:pt>
                      <c:pt idx="4165">
                        <c:v>1.4955963506063636E-2</c:v>
                      </c:pt>
                      <c:pt idx="4166">
                        <c:v>1.5617729608031018E-2</c:v>
                      </c:pt>
                      <c:pt idx="4167">
                        <c:v>1.5488442458684673E-2</c:v>
                      </c:pt>
                      <c:pt idx="4168">
                        <c:v>1.4223557803349723E-2</c:v>
                      </c:pt>
                      <c:pt idx="4169">
                        <c:v>1.2175856069491314E-2</c:v>
                      </c:pt>
                      <c:pt idx="4170">
                        <c:v>1.0682227287502366E-2</c:v>
                      </c:pt>
                      <c:pt idx="4171">
                        <c:v>8.8276603449988691E-3</c:v>
                      </c:pt>
                      <c:pt idx="4172">
                        <c:v>7.3257607844516301E-3</c:v>
                      </c:pt>
                      <c:pt idx="4173">
                        <c:v>5.3729826722894239E-3</c:v>
                      </c:pt>
                      <c:pt idx="4174">
                        <c:v>4.8291876335237799E-3</c:v>
                      </c:pt>
                      <c:pt idx="4175">
                        <c:v>5.8214042143745212E-3</c:v>
                      </c:pt>
                      <c:pt idx="4176">
                        <c:v>5.2203020237572865E-3</c:v>
                      </c:pt>
                      <c:pt idx="4177">
                        <c:v>5.8941455387658531E-3</c:v>
                      </c:pt>
                      <c:pt idx="4178">
                        <c:v>5.7122922277875248E-3</c:v>
                      </c:pt>
                      <c:pt idx="4179">
                        <c:v>4.8179061531471992E-3</c:v>
                      </c:pt>
                      <c:pt idx="4180">
                        <c:v>5.8204352528697847E-3</c:v>
                      </c:pt>
                      <c:pt idx="4181">
                        <c:v>4.8775664972245799E-3</c:v>
                      </c:pt>
                      <c:pt idx="4182">
                        <c:v>5.3409723368650752E-3</c:v>
                      </c:pt>
                      <c:pt idx="4183">
                        <c:v>7.459823529785606E-3</c:v>
                      </c:pt>
                      <c:pt idx="4184">
                        <c:v>8.3275031797144169E-3</c:v>
                      </c:pt>
                      <c:pt idx="4185">
                        <c:v>9.9076117760011455E-3</c:v>
                      </c:pt>
                      <c:pt idx="4186">
                        <c:v>1.2681035685241985E-2</c:v>
                      </c:pt>
                      <c:pt idx="4187">
                        <c:v>1.540545782695755E-2</c:v>
                      </c:pt>
                      <c:pt idx="4188">
                        <c:v>1.5421930172538081E-2</c:v>
                      </c:pt>
                      <c:pt idx="4189">
                        <c:v>1.57172211911067E-2</c:v>
                      </c:pt>
                      <c:pt idx="4190">
                        <c:v>1.4915024882488496E-2</c:v>
                      </c:pt>
                      <c:pt idx="4191">
                        <c:v>1.5417742874606895E-2</c:v>
                      </c:pt>
                      <c:pt idx="4192">
                        <c:v>1.3277782163190309E-2</c:v>
                      </c:pt>
                      <c:pt idx="4193">
                        <c:v>1.2086088707231032E-2</c:v>
                      </c:pt>
                      <c:pt idx="4194">
                        <c:v>1.0585781012013002E-2</c:v>
                      </c:pt>
                      <c:pt idx="4195">
                        <c:v>8.1721232812762262E-3</c:v>
                      </c:pt>
                      <c:pt idx="4196">
                        <c:v>6.9135368757220666E-3</c:v>
                      </c:pt>
                      <c:pt idx="4197">
                        <c:v>5.5735577037699952E-3</c:v>
                      </c:pt>
                      <c:pt idx="4198">
                        <c:v>5.7719525718649065E-3</c:v>
                      </c:pt>
                      <c:pt idx="4199">
                        <c:v>5.318513193415992E-3</c:v>
                      </c:pt>
                      <c:pt idx="4200">
                        <c:v>4.9574020040613074E-3</c:v>
                      </c:pt>
                      <c:pt idx="4201">
                        <c:v>5.4548599194397052E-3</c:v>
                      </c:pt>
                      <c:pt idx="4202">
                        <c:v>5.394126796553508E-3</c:v>
                      </c:pt>
                      <c:pt idx="4203">
                        <c:v>5.0947522973577852E-3</c:v>
                      </c:pt>
                      <c:pt idx="4204">
                        <c:v>5.6362979612017182E-3</c:v>
                      </c:pt>
                      <c:pt idx="4205">
                        <c:v>5.3821185950483734E-3</c:v>
                      </c:pt>
                      <c:pt idx="4206">
                        <c:v>5.1002892202419966E-3</c:v>
                      </c:pt>
                      <c:pt idx="4207">
                        <c:v>6.6440617601010877E-3</c:v>
                      </c:pt>
                      <c:pt idx="4208">
                        <c:v>8.5447581913836758E-3</c:v>
                      </c:pt>
                      <c:pt idx="4209">
                        <c:v>1.0395933768620594E-2</c:v>
                      </c:pt>
                      <c:pt idx="4210">
                        <c:v>1.3106928872341946E-2</c:v>
                      </c:pt>
                      <c:pt idx="4211">
                        <c:v>1.5201249189834216E-2</c:v>
                      </c:pt>
                      <c:pt idx="4212">
                        <c:v>1.5254438255290674E-2</c:v>
                      </c:pt>
                      <c:pt idx="4213">
                        <c:v>1.5773593987221578E-2</c:v>
                      </c:pt>
                      <c:pt idx="4214">
                        <c:v>1.5371025087771356E-2</c:v>
                      </c:pt>
                      <c:pt idx="4215">
                        <c:v>1.5448022921629927E-2</c:v>
                      </c:pt>
                      <c:pt idx="4216">
                        <c:v>1.3913455516065841E-2</c:v>
                      </c:pt>
                      <c:pt idx="4217">
                        <c:v>1.2513296913515992E-2</c:v>
                      </c:pt>
                      <c:pt idx="4218">
                        <c:v>1.0305647319839916E-2</c:v>
                      </c:pt>
                      <c:pt idx="4219">
                        <c:v>9.210538562442111E-3</c:v>
                      </c:pt>
                      <c:pt idx="4220">
                        <c:v>7.2039830867669978E-3</c:v>
                      </c:pt>
                      <c:pt idx="4221">
                        <c:v>5.1646559487709583E-3</c:v>
                      </c:pt>
                      <c:pt idx="4222">
                        <c:v>5.3235656355478346E-3</c:v>
                      </c:pt>
                      <c:pt idx="4223">
                        <c:v>5.7490781591995064E-3</c:v>
                      </c:pt>
                      <c:pt idx="4224">
                        <c:v>4.9524533792335438E-3</c:v>
                      </c:pt>
                      <c:pt idx="4225">
                        <c:v>4.8475979021137842E-3</c:v>
                      </c:pt>
                      <c:pt idx="4226">
                        <c:v>5.0379296262585624E-3</c:v>
                      </c:pt>
                      <c:pt idx="4227">
                        <c:v>5.5523789737378839E-3</c:v>
                      </c:pt>
                      <c:pt idx="4228">
                        <c:v>4.8518198058129956E-3</c:v>
                      </c:pt>
                      <c:pt idx="4229">
                        <c:v>5.1684971890218799E-3</c:v>
                      </c:pt>
                      <c:pt idx="4230">
                        <c:v>5.6417310667818514E-3</c:v>
                      </c:pt>
                      <c:pt idx="4231">
                        <c:v>7.1740144916562021E-3</c:v>
                      </c:pt>
                      <c:pt idx="4232">
                        <c:v>8.5315387879976185E-3</c:v>
                      </c:pt>
                      <c:pt idx="4233">
                        <c:v>9.9357462654065445E-3</c:v>
                      </c:pt>
                      <c:pt idx="4234">
                        <c:v>1.2368164936515996E-2</c:v>
                      </c:pt>
                      <c:pt idx="4235">
                        <c:v>1.535521025178333E-2</c:v>
                      </c:pt>
                      <c:pt idx="4236">
                        <c:v>1.5624512338564179E-2</c:v>
                      </c:pt>
                      <c:pt idx="4237">
                        <c:v>1.5760063131923283E-2</c:v>
                      </c:pt>
                      <c:pt idx="4238">
                        <c:v>1.4952156871580741E-2</c:v>
                      </c:pt>
                      <c:pt idx="4239">
                        <c:v>1.5261497831968044E-2</c:v>
                      </c:pt>
                      <c:pt idx="4240">
                        <c:v>1.3659829842200917E-2</c:v>
                      </c:pt>
                      <c:pt idx="4241">
                        <c:v>1.1864369551486379E-2</c:v>
                      </c:pt>
                      <c:pt idx="4242">
                        <c:v>9.8859485652166654E-3</c:v>
                      </c:pt>
                      <c:pt idx="4243">
                        <c:v>9.0067105887670657E-3</c:v>
                      </c:pt>
                      <c:pt idx="4244">
                        <c:v>7.2740943727883289E-3</c:v>
                      </c:pt>
                      <c:pt idx="4245">
                        <c:v>5.4932377161808973E-3</c:v>
                      </c:pt>
                      <c:pt idx="4246">
                        <c:v>4.8427877003581251E-3</c:v>
                      </c:pt>
                      <c:pt idx="4247">
                        <c:v>4.9812107724634186E-3</c:v>
                      </c:pt>
                      <c:pt idx="4248">
                        <c:v>5.7671769758772728E-3</c:v>
                      </c:pt>
                      <c:pt idx="4249">
                        <c:v>5.146868584005428E-3</c:v>
                      </c:pt>
                      <c:pt idx="4250">
                        <c:v>5.615050019633556E-3</c:v>
                      </c:pt>
                      <c:pt idx="4251">
                        <c:v>5.4337157951756211E-3</c:v>
                      </c:pt>
                      <c:pt idx="4252">
                        <c:v>4.9365001201734085E-3</c:v>
                      </c:pt>
                      <c:pt idx="4253">
                        <c:v>5.6355020285371133E-3</c:v>
                      </c:pt>
                      <c:pt idx="4254">
                        <c:v>5.7586985627108246E-3</c:v>
                      </c:pt>
                      <c:pt idx="4255">
                        <c:v>7.1016192249451337E-3</c:v>
                      </c:pt>
                      <c:pt idx="4256">
                        <c:v>8.1567583202725377E-3</c:v>
                      </c:pt>
                      <c:pt idx="4257">
                        <c:v>9.8372236438356037E-3</c:v>
                      </c:pt>
                      <c:pt idx="4258">
                        <c:v>1.2855068092646365E-2</c:v>
                      </c:pt>
                      <c:pt idx="4259">
                        <c:v>1.5814394187724613E-2</c:v>
                      </c:pt>
                      <c:pt idx="4260">
                        <c:v>1.5747328209289597E-2</c:v>
                      </c:pt>
                      <c:pt idx="4261">
                        <c:v>1.5191663392090923E-2</c:v>
                      </c:pt>
                      <c:pt idx="4262">
                        <c:v>1.5693516240008663E-2</c:v>
                      </c:pt>
                      <c:pt idx="4263">
                        <c:v>1.4949699862050872E-2</c:v>
                      </c:pt>
                      <c:pt idx="4264">
                        <c:v>1.4062883222403504E-2</c:v>
                      </c:pt>
                      <c:pt idx="4265">
                        <c:v>1.2513573759660205E-2</c:v>
                      </c:pt>
                      <c:pt idx="4266">
                        <c:v>1.0651116702046701E-2</c:v>
                      </c:pt>
                      <c:pt idx="4267">
                        <c:v>8.8629928341537444E-3</c:v>
                      </c:pt>
                      <c:pt idx="4268">
                        <c:v>6.6673168362147766E-3</c:v>
                      </c:pt>
                      <c:pt idx="4269">
                        <c:v>5.514935532733402E-3</c:v>
                      </c:pt>
                      <c:pt idx="4270">
                        <c:v>5.6331834420793496E-3</c:v>
                      </c:pt>
                      <c:pt idx="4271">
                        <c:v>5.7264459869102906E-3</c:v>
                      </c:pt>
                      <c:pt idx="4272">
                        <c:v>5.4817486011961587E-3</c:v>
                      </c:pt>
                      <c:pt idx="4273">
                        <c:v>4.8076974515794332E-3</c:v>
                      </c:pt>
                      <c:pt idx="4274">
                        <c:v>5.3241885393723086E-3</c:v>
                      </c:pt>
                      <c:pt idx="4275">
                        <c:v>5.6379590380669824E-3</c:v>
                      </c:pt>
                      <c:pt idx="4276">
                        <c:v>5.3676187782453443E-3</c:v>
                      </c:pt>
                      <c:pt idx="4277">
                        <c:v>5.2281921388672879E-3</c:v>
                      </c:pt>
                      <c:pt idx="4278">
                        <c:v>5.8770502893608504E-3</c:v>
                      </c:pt>
                      <c:pt idx="4279">
                        <c:v>6.5269558411000092E-3</c:v>
                      </c:pt>
                      <c:pt idx="4280">
                        <c:v>8.6571231201651479E-3</c:v>
                      </c:pt>
                      <c:pt idx="4281">
                        <c:v>1.0850895800862665E-2</c:v>
                      </c:pt>
                      <c:pt idx="4282">
                        <c:v>1.2541920497776164E-2</c:v>
                      </c:pt>
                      <c:pt idx="4283">
                        <c:v>1.5174464325381843E-2</c:v>
                      </c:pt>
                      <c:pt idx="4284">
                        <c:v>1.5065248521490765E-2</c:v>
                      </c:pt>
                      <c:pt idx="4285">
                        <c:v>1.531171080137424E-2</c:v>
                      </c:pt>
                      <c:pt idx="4286">
                        <c:v>1.5154392979926577E-2</c:v>
                      </c:pt>
                      <c:pt idx="4287">
                        <c:v>1.5700091335933666E-2</c:v>
                      </c:pt>
                      <c:pt idx="4288">
                        <c:v>1.4089529663783774E-2</c:v>
                      </c:pt>
                      <c:pt idx="4289">
                        <c:v>1.2240118980716197E-2</c:v>
                      </c:pt>
                      <c:pt idx="4290">
                        <c:v>1.0275713330497146E-2</c:v>
                      </c:pt>
                      <c:pt idx="4291">
                        <c:v>8.6993767629252872E-3</c:v>
                      </c:pt>
                      <c:pt idx="4292">
                        <c:v>7.5151581528596963E-3</c:v>
                      </c:pt>
                      <c:pt idx="4293">
                        <c:v>5.6346022785684286E-3</c:v>
                      </c:pt>
                      <c:pt idx="4294">
                        <c:v>5.3596248458312639E-3</c:v>
                      </c:pt>
                      <c:pt idx="4295">
                        <c:v>5.8787113662261128E-3</c:v>
                      </c:pt>
                      <c:pt idx="4296">
                        <c:v>4.8641740649983936E-3</c:v>
                      </c:pt>
                      <c:pt idx="4297">
                        <c:v>5.7032601223326535E-3</c:v>
                      </c:pt>
                      <c:pt idx="4298">
                        <c:v>5.2920743866438809E-3</c:v>
                      </c:pt>
                      <c:pt idx="4299">
                        <c:v>5.2255621004972871E-3</c:v>
                      </c:pt>
                      <c:pt idx="4300">
                        <c:v>5.0436049722148799E-3</c:v>
                      </c:pt>
                      <c:pt idx="4301">
                        <c:v>5.4044047096573258E-3</c:v>
                      </c:pt>
                      <c:pt idx="4302">
                        <c:v>4.8967034869431374E-3</c:v>
                      </c:pt>
                      <c:pt idx="4303">
                        <c:v>6.8675804157831092E-3</c:v>
                      </c:pt>
                      <c:pt idx="4304">
                        <c:v>9.15980650651552E-3</c:v>
                      </c:pt>
                      <c:pt idx="4305">
                        <c:v>9.9917037923051115E-3</c:v>
                      </c:pt>
                      <c:pt idx="4306">
                        <c:v>1.3380902737806347E-2</c:v>
                      </c:pt>
                      <c:pt idx="4307">
                        <c:v>1.4980810447506538E-2</c:v>
                      </c:pt>
                      <c:pt idx="4308">
                        <c:v>1.5086011982306559E-2</c:v>
                      </c:pt>
                      <c:pt idx="4309">
                        <c:v>1.5844778052051724E-2</c:v>
                      </c:pt>
                      <c:pt idx="4310">
                        <c:v>1.5024621349827861E-2</c:v>
                      </c:pt>
                      <c:pt idx="4311">
                        <c:v>1.5521490967149812E-2</c:v>
                      </c:pt>
                      <c:pt idx="4312">
                        <c:v>1.3879541863400043E-2</c:v>
                      </c:pt>
                      <c:pt idx="4313">
                        <c:v>1.2250327682283962E-2</c:v>
                      </c:pt>
                      <c:pt idx="4314">
                        <c:v>1.046974787182074E-2</c:v>
                      </c:pt>
                      <c:pt idx="4315">
                        <c:v>8.9448008697679739E-3</c:v>
                      </c:pt>
                      <c:pt idx="4316">
                        <c:v>6.5950599925758135E-3</c:v>
                      </c:pt>
                      <c:pt idx="4317">
                        <c:v>5.4516069772452304E-3</c:v>
                      </c:pt>
                      <c:pt idx="4318">
                        <c:v>4.8120923841187763E-3</c:v>
                      </c:pt>
                      <c:pt idx="4319">
                        <c:v>5.4377646700347016E-3</c:v>
                      </c:pt>
                      <c:pt idx="4320">
                        <c:v>5.8773963470411129E-3</c:v>
                      </c:pt>
                      <c:pt idx="4321">
                        <c:v>5.1294618826881874E-3</c:v>
                      </c:pt>
                      <c:pt idx="4322">
                        <c:v>5.2103701683337313E-3</c:v>
                      </c:pt>
                      <c:pt idx="4323">
                        <c:v>5.4359997758653593E-3</c:v>
                      </c:pt>
                      <c:pt idx="4324">
                        <c:v>4.9724901189207851E-3</c:v>
                      </c:pt>
                      <c:pt idx="4325">
                        <c:v>4.8364202390412817E-3</c:v>
                      </c:pt>
                      <c:pt idx="4326">
                        <c:v>5.1130933544117369E-3</c:v>
                      </c:pt>
                      <c:pt idx="4327">
                        <c:v>7.4342498672141533E-3</c:v>
                      </c:pt>
                      <c:pt idx="4328">
                        <c:v>9.0170577134069362E-3</c:v>
                      </c:pt>
                      <c:pt idx="4329">
                        <c:v>1.0545292263422204E-2</c:v>
                      </c:pt>
                      <c:pt idx="4330">
                        <c:v>1.2828283228193991E-2</c:v>
                      </c:pt>
                      <c:pt idx="4331">
                        <c:v>1.5666489135180105E-2</c:v>
                      </c:pt>
                      <c:pt idx="4332">
                        <c:v>1.5693031759256296E-2</c:v>
                      </c:pt>
                      <c:pt idx="4333">
                        <c:v>1.5860627493807782E-2</c:v>
                      </c:pt>
                      <c:pt idx="4334">
                        <c:v>1.5131622384565254E-2</c:v>
                      </c:pt>
                      <c:pt idx="4335">
                        <c:v>1.5883986387225549E-2</c:v>
                      </c:pt>
                      <c:pt idx="4336">
                        <c:v>1.4103337365226277E-2</c:v>
                      </c:pt>
                      <c:pt idx="4337">
                        <c:v>1.2300436834386079E-2</c:v>
                      </c:pt>
                      <c:pt idx="4338">
                        <c:v>1.006427208785631E-2</c:v>
                      </c:pt>
                      <c:pt idx="4339">
                        <c:v>8.601511650946846E-3</c:v>
                      </c:pt>
                      <c:pt idx="4340">
                        <c:v>6.8072625621132272E-3</c:v>
                      </c:pt>
                      <c:pt idx="4341">
                        <c:v>5.615776740762109E-3</c:v>
                      </c:pt>
                      <c:pt idx="4342">
                        <c:v>5.7397692076004243E-3</c:v>
                      </c:pt>
                      <c:pt idx="4343">
                        <c:v>5.0696285097706741E-3</c:v>
                      </c:pt>
                      <c:pt idx="4344">
                        <c:v>5.7925430038405674E-3</c:v>
                      </c:pt>
                      <c:pt idx="4345">
                        <c:v>5.5278434842072205E-3</c:v>
                      </c:pt>
                      <c:pt idx="4346">
                        <c:v>5.9181965475441486E-3</c:v>
                      </c:pt>
                      <c:pt idx="4347">
                        <c:v>5.3422181445140233E-3</c:v>
                      </c:pt>
                      <c:pt idx="4348">
                        <c:v>5.432712227902859E-3</c:v>
                      </c:pt>
                      <c:pt idx="4349">
                        <c:v>5.6612141141806713E-3</c:v>
                      </c:pt>
                      <c:pt idx="4350">
                        <c:v>4.8062786150903543E-3</c:v>
                      </c:pt>
                      <c:pt idx="4351">
                        <c:v>7.2517736524113502E-3</c:v>
                      </c:pt>
                      <c:pt idx="4352">
                        <c:v>9.1480751511545944E-3</c:v>
                      </c:pt>
                      <c:pt idx="4353">
                        <c:v>1.0103757269174346E-2</c:v>
                      </c:pt>
                      <c:pt idx="4354">
                        <c:v>1.2521987575393002E-2</c:v>
                      </c:pt>
                      <c:pt idx="4355">
                        <c:v>1.5467159911348486E-2</c:v>
                      </c:pt>
                      <c:pt idx="4356">
                        <c:v>1.499911689879246E-2</c:v>
                      </c:pt>
                      <c:pt idx="4357">
                        <c:v>1.5346593415544773E-2</c:v>
                      </c:pt>
                      <c:pt idx="4358">
                        <c:v>1.5526681832353759E-2</c:v>
                      </c:pt>
                      <c:pt idx="4359">
                        <c:v>1.5460065728903089E-2</c:v>
                      </c:pt>
                      <c:pt idx="4360">
                        <c:v>1.3193378694974106E-2</c:v>
                      </c:pt>
                      <c:pt idx="4361">
                        <c:v>1.2198280607172372E-2</c:v>
                      </c:pt>
                      <c:pt idx="4362">
                        <c:v>1.0711953642236979E-2</c:v>
                      </c:pt>
                      <c:pt idx="4363">
                        <c:v>8.5538249026065726E-3</c:v>
                      </c:pt>
                      <c:pt idx="4364">
                        <c:v>7.2484168929127972E-3</c:v>
                      </c:pt>
                      <c:pt idx="4365">
                        <c:v>5.8563214343130823E-3</c:v>
                      </c:pt>
                      <c:pt idx="4366">
                        <c:v>5.4246836897207515E-3</c:v>
                      </c:pt>
                      <c:pt idx="4367">
                        <c:v>5.3756473164274518E-3</c:v>
                      </c:pt>
                      <c:pt idx="4368">
                        <c:v>5.0513220584847487E-3</c:v>
                      </c:pt>
                      <c:pt idx="4369">
                        <c:v>5.6396893264682984E-3</c:v>
                      </c:pt>
                      <c:pt idx="4370">
                        <c:v>5.32238903943494E-3</c:v>
                      </c:pt>
                      <c:pt idx="4371">
                        <c:v>5.017789069267242E-3</c:v>
                      </c:pt>
                      <c:pt idx="4372">
                        <c:v>5.5433814740510406E-3</c:v>
                      </c:pt>
                      <c:pt idx="4373">
                        <c:v>5.6975501706083105E-3</c:v>
                      </c:pt>
                      <c:pt idx="4374">
                        <c:v>5.7138148815806828E-3</c:v>
                      </c:pt>
                      <c:pt idx="4375">
                        <c:v>7.5879340830190553E-3</c:v>
                      </c:pt>
                      <c:pt idx="4376">
                        <c:v>8.9872967529042985E-3</c:v>
                      </c:pt>
                      <c:pt idx="4377">
                        <c:v>1.0855602185314246E-2</c:v>
                      </c:pt>
                      <c:pt idx="4378">
                        <c:v>1.235927125413323E-2</c:v>
                      </c:pt>
                      <c:pt idx="4379">
                        <c:v>1.5714279700824459E-2</c:v>
                      </c:pt>
                      <c:pt idx="4380">
                        <c:v>1.5011886427194174E-2</c:v>
                      </c:pt>
                      <c:pt idx="4381">
                        <c:v>1.5220939871841196E-2</c:v>
                      </c:pt>
                      <c:pt idx="4382">
                        <c:v>1.5311018686013715E-2</c:v>
                      </c:pt>
                      <c:pt idx="4383">
                        <c:v>1.4779854752577678E-2</c:v>
                      </c:pt>
                      <c:pt idx="4384">
                        <c:v>1.3789290020387392E-2</c:v>
                      </c:pt>
                      <c:pt idx="4385">
                        <c:v>1.1745810190228195E-2</c:v>
                      </c:pt>
                      <c:pt idx="4386">
                        <c:v>1.0256264888866351E-2</c:v>
                      </c:pt>
                      <c:pt idx="4387">
                        <c:v>8.7821191542762269E-3</c:v>
                      </c:pt>
                      <c:pt idx="4388">
                        <c:v>7.0340341599897244E-3</c:v>
                      </c:pt>
                      <c:pt idx="4389">
                        <c:v>4.8532732480701009E-3</c:v>
                      </c:pt>
                      <c:pt idx="4390">
                        <c:v>5.0050195408655289E-3</c:v>
                      </c:pt>
                      <c:pt idx="4391">
                        <c:v>5.7364124481018713E-3</c:v>
                      </c:pt>
                      <c:pt idx="4392">
                        <c:v>5.0645414618708043E-3</c:v>
                      </c:pt>
                      <c:pt idx="4393">
                        <c:v>4.8427184888220724E-3</c:v>
                      </c:pt>
                      <c:pt idx="4394">
                        <c:v>5.7993603401417541E-3</c:v>
                      </c:pt>
                      <c:pt idx="4395">
                        <c:v>4.8770474107041849E-3</c:v>
                      </c:pt>
                      <c:pt idx="4396">
                        <c:v>5.244422244071633E-3</c:v>
                      </c:pt>
                      <c:pt idx="4397">
                        <c:v>4.9796881186702597E-3</c:v>
                      </c:pt>
                      <c:pt idx="4398">
                        <c:v>5.9034544903649342E-3</c:v>
                      </c:pt>
                      <c:pt idx="4399">
                        <c:v>7.2540576331010876E-3</c:v>
                      </c:pt>
                      <c:pt idx="4400">
                        <c:v>9.2438293112834316E-3</c:v>
                      </c:pt>
                      <c:pt idx="4401">
                        <c:v>1.0172864987922914E-2</c:v>
                      </c:pt>
                      <c:pt idx="4402">
                        <c:v>1.2653904763109347E-2</c:v>
                      </c:pt>
                      <c:pt idx="4403">
                        <c:v>1.5497543775675596E-2</c:v>
                      </c:pt>
                      <c:pt idx="4404">
                        <c:v>1.4967244986440217E-2</c:v>
                      </c:pt>
                      <c:pt idx="4405">
                        <c:v>1.5786882602143688E-2</c:v>
                      </c:pt>
                      <c:pt idx="4406">
                        <c:v>1.5005691994717463E-2</c:v>
                      </c:pt>
                      <c:pt idx="4407">
                        <c:v>1.4791793742546758E-2</c:v>
                      </c:pt>
                      <c:pt idx="4408">
                        <c:v>1.3448976897616529E-2</c:v>
                      </c:pt>
                      <c:pt idx="4409">
                        <c:v>1.2524128518908231E-2</c:v>
                      </c:pt>
                      <c:pt idx="4410">
                        <c:v>9.8497509318611325E-3</c:v>
                      </c:pt>
                      <c:pt idx="4411">
                        <c:v>8.5530981814780204E-3</c:v>
                      </c:pt>
                      <c:pt idx="4412">
                        <c:v>6.9951372767281363E-3</c:v>
                      </c:pt>
                      <c:pt idx="4413">
                        <c:v>5.3537418652667892E-3</c:v>
                      </c:pt>
                      <c:pt idx="4414">
                        <c:v>5.4662798228883921E-3</c:v>
                      </c:pt>
                      <c:pt idx="4415">
                        <c:v>4.9983752334044748E-3</c:v>
                      </c:pt>
                      <c:pt idx="4416">
                        <c:v>5.0184119730917161E-3</c:v>
                      </c:pt>
                      <c:pt idx="4417">
                        <c:v>5.9281976145037557E-3</c:v>
                      </c:pt>
                      <c:pt idx="4418">
                        <c:v>5.8631387706142681E-3</c:v>
                      </c:pt>
                      <c:pt idx="4419">
                        <c:v>5.7236429197001582E-3</c:v>
                      </c:pt>
                      <c:pt idx="4420">
                        <c:v>5.1501561319679283E-3</c:v>
                      </c:pt>
                      <c:pt idx="4421">
                        <c:v>5.0619806350368562E-3</c:v>
                      </c:pt>
                      <c:pt idx="4422">
                        <c:v>5.2614828877086102E-3</c:v>
                      </c:pt>
                      <c:pt idx="4423">
                        <c:v>6.5515259363986989E-3</c:v>
                      </c:pt>
                      <c:pt idx="4424">
                        <c:v>9.1331254593672237E-3</c:v>
                      </c:pt>
                      <c:pt idx="4425">
                        <c:v>1.0050568203717886E-2</c:v>
                      </c:pt>
                      <c:pt idx="4426">
                        <c:v>1.303318398067785E-2</c:v>
                      </c:pt>
                      <c:pt idx="4427">
                        <c:v>1.4973820082365219E-2</c:v>
                      </c:pt>
                      <c:pt idx="4428">
                        <c:v>1.501053680224115E-2</c:v>
                      </c:pt>
                      <c:pt idx="4429">
                        <c:v>1.5895440896442261E-2</c:v>
                      </c:pt>
                      <c:pt idx="4430">
                        <c:v>1.5661229058440106E-2</c:v>
                      </c:pt>
                      <c:pt idx="4431">
                        <c:v>1.4997628850767329E-2</c:v>
                      </c:pt>
                      <c:pt idx="4432">
                        <c:v>1.3645087785021702E-2</c:v>
                      </c:pt>
                      <c:pt idx="4433">
                        <c:v>1.2449518483043478E-2</c:v>
                      </c:pt>
                      <c:pt idx="4434">
                        <c:v>9.8741826040877161E-3</c:v>
                      </c:pt>
                      <c:pt idx="4435">
                        <c:v>8.4531567234179972E-3</c:v>
                      </c:pt>
                      <c:pt idx="4436">
                        <c:v>6.9806374599251072E-3</c:v>
                      </c:pt>
                      <c:pt idx="4437">
                        <c:v>5.2551846379278204E-3</c:v>
                      </c:pt>
                      <c:pt idx="4438">
                        <c:v>4.9081233903918234E-3</c:v>
                      </c:pt>
                      <c:pt idx="4439">
                        <c:v>5.1370059401179263E-3</c:v>
                      </c:pt>
                      <c:pt idx="4440">
                        <c:v>5.626366105778163E-3</c:v>
                      </c:pt>
                      <c:pt idx="4441">
                        <c:v>4.9796189071342079E-3</c:v>
                      </c:pt>
                      <c:pt idx="4442">
                        <c:v>5.5825552034568385E-3</c:v>
                      </c:pt>
                      <c:pt idx="4443">
                        <c:v>4.9722132727765744E-3</c:v>
                      </c:pt>
                      <c:pt idx="4444">
                        <c:v>5.4111182286544325E-3</c:v>
                      </c:pt>
                      <c:pt idx="4445">
                        <c:v>5.6301381344930328E-3</c:v>
                      </c:pt>
                      <c:pt idx="4446">
                        <c:v>5.4527143618220732E-3</c:v>
                      </c:pt>
                      <c:pt idx="4447">
                        <c:v>7.3914425321655909E-3</c:v>
                      </c:pt>
                      <c:pt idx="4448">
                        <c:v>8.2859762580828299E-3</c:v>
                      </c:pt>
                      <c:pt idx="4449">
                        <c:v>1.0245156437329902E-2</c:v>
                      </c:pt>
                      <c:pt idx="4450">
                        <c:v>1.2610785976148547E-2</c:v>
                      </c:pt>
                      <c:pt idx="4451">
                        <c:v>1.484872023095006E-2</c:v>
                      </c:pt>
                      <c:pt idx="4452">
                        <c:v>1.5483147776176645E-2</c:v>
                      </c:pt>
                      <c:pt idx="4453">
                        <c:v>1.5084904597729716E-2</c:v>
                      </c:pt>
                      <c:pt idx="4454">
                        <c:v>1.5841109840640934E-2</c:v>
                      </c:pt>
                      <c:pt idx="4455">
                        <c:v>1.5698118807156165E-2</c:v>
                      </c:pt>
                      <c:pt idx="4456">
                        <c:v>1.4161751901654709E-2</c:v>
                      </c:pt>
                      <c:pt idx="4457">
                        <c:v>1.2378057572069121E-2</c:v>
                      </c:pt>
                      <c:pt idx="4458">
                        <c:v>1.0538890196337334E-2</c:v>
                      </c:pt>
                      <c:pt idx="4459">
                        <c:v>8.5942098338932914E-3</c:v>
                      </c:pt>
                      <c:pt idx="4460">
                        <c:v>6.7033414407301787E-3</c:v>
                      </c:pt>
                      <c:pt idx="4461">
                        <c:v>5.2728681853892708E-3</c:v>
                      </c:pt>
                      <c:pt idx="4462">
                        <c:v>5.0250908863207966E-3</c:v>
                      </c:pt>
                      <c:pt idx="4463">
                        <c:v>5.4231264301595672E-3</c:v>
                      </c:pt>
                      <c:pt idx="4464">
                        <c:v>5.0848550477022563E-3</c:v>
                      </c:pt>
                      <c:pt idx="4465">
                        <c:v>5.7730599564417484E-3</c:v>
                      </c:pt>
                      <c:pt idx="4466">
                        <c:v>5.3367504331658638E-3</c:v>
                      </c:pt>
                      <c:pt idx="4467">
                        <c:v>4.9183666977276157E-3</c:v>
                      </c:pt>
                      <c:pt idx="4468">
                        <c:v>5.8513382037172915E-3</c:v>
                      </c:pt>
                      <c:pt idx="4469">
                        <c:v>5.2232781198075498E-3</c:v>
                      </c:pt>
                      <c:pt idx="4470">
                        <c:v>5.4866280144878704E-3</c:v>
                      </c:pt>
                      <c:pt idx="4471">
                        <c:v>7.3192202942946542E-3</c:v>
                      </c:pt>
                      <c:pt idx="4472">
                        <c:v>8.7995258555934666E-3</c:v>
                      </c:pt>
                      <c:pt idx="4473">
                        <c:v>1.0059877155316968E-2</c:v>
                      </c:pt>
                      <c:pt idx="4474">
                        <c:v>1.2569086025676829E-2</c:v>
                      </c:pt>
                      <c:pt idx="4475">
                        <c:v>1.5433246258682686E-2</c:v>
                      </c:pt>
                      <c:pt idx="4476">
                        <c:v>1.5217271660430404E-2</c:v>
                      </c:pt>
                      <c:pt idx="4477">
                        <c:v>1.5295134638489629E-2</c:v>
                      </c:pt>
                      <c:pt idx="4478">
                        <c:v>1.5550767446900081E-2</c:v>
                      </c:pt>
                      <c:pt idx="4479">
                        <c:v>1.5277970177548573E-2</c:v>
                      </c:pt>
                      <c:pt idx="4480">
                        <c:v>1.3302559893097156E-2</c:v>
                      </c:pt>
                      <c:pt idx="4481">
                        <c:v>1.2078994524785636E-2</c:v>
                      </c:pt>
                      <c:pt idx="4482">
                        <c:v>1.0352261289371372E-2</c:v>
                      </c:pt>
                      <c:pt idx="4483">
                        <c:v>8.6625908315133074E-3</c:v>
                      </c:pt>
                      <c:pt idx="4484">
                        <c:v>6.7278423244928158E-3</c:v>
                      </c:pt>
                      <c:pt idx="4485">
                        <c:v>4.8427184888220724E-3</c:v>
                      </c:pt>
                      <c:pt idx="4486">
                        <c:v>5.2549423975516351E-3</c:v>
                      </c:pt>
                      <c:pt idx="4487">
                        <c:v>5.2357361962970268E-3</c:v>
                      </c:pt>
                      <c:pt idx="4488">
                        <c:v>5.3766508837002147E-3</c:v>
                      </c:pt>
                      <c:pt idx="4489">
                        <c:v>5.4032973250804838E-3</c:v>
                      </c:pt>
                      <c:pt idx="4490">
                        <c:v>5.8460435212092645E-3</c:v>
                      </c:pt>
                      <c:pt idx="4491">
                        <c:v>5.8417870117420268E-3</c:v>
                      </c:pt>
                      <c:pt idx="4492">
                        <c:v>5.1133355947879204E-3</c:v>
                      </c:pt>
                      <c:pt idx="4493">
                        <c:v>4.9327280914585395E-3</c:v>
                      </c:pt>
                      <c:pt idx="4494">
                        <c:v>5.3628431822577115E-3</c:v>
                      </c:pt>
                      <c:pt idx="4495">
                        <c:v>6.721336440103867E-3</c:v>
                      </c:pt>
                      <c:pt idx="4496">
                        <c:v>8.3580254671136341E-3</c:v>
                      </c:pt>
                      <c:pt idx="4497">
                        <c:v>1.0838403118605162E-2</c:v>
                      </c:pt>
                      <c:pt idx="4498">
                        <c:v>1.3213480032094995E-2</c:v>
                      </c:pt>
                      <c:pt idx="4499">
                        <c:v>1.527509789880239E-2</c:v>
                      </c:pt>
                      <c:pt idx="4500">
                        <c:v>1.564205746295352E-2</c:v>
                      </c:pt>
                      <c:pt idx="4501">
                        <c:v>1.5352649424949379E-2</c:v>
                      </c:pt>
                      <c:pt idx="4502">
                        <c:v>1.5772486602644735E-2</c:v>
                      </c:pt>
                      <c:pt idx="4503">
                        <c:v>1.5002854321739305E-2</c:v>
                      </c:pt>
                      <c:pt idx="4504">
                        <c:v>1.3910410208479523E-2</c:v>
                      </c:pt>
                      <c:pt idx="4505">
                        <c:v>1.1452906969653395E-2</c:v>
                      </c:pt>
                      <c:pt idx="4506">
                        <c:v>1.0405381143291779E-2</c:v>
                      </c:pt>
                      <c:pt idx="4507">
                        <c:v>8.6763985329558081E-3</c:v>
                      </c:pt>
                      <c:pt idx="4508">
                        <c:v>7.3320244284643945E-3</c:v>
                      </c:pt>
                      <c:pt idx="4509">
                        <c:v>5.5362872916056441E-3</c:v>
                      </c:pt>
                      <c:pt idx="4510">
                        <c:v>5.0067498292668449E-3</c:v>
                      </c:pt>
                      <c:pt idx="4511">
                        <c:v>5.3153640685255962E-3</c:v>
                      </c:pt>
                      <c:pt idx="4512">
                        <c:v>5.1082831526560778E-3</c:v>
                      </c:pt>
                      <c:pt idx="4513">
                        <c:v>5.5658406175001247E-3</c:v>
                      </c:pt>
                      <c:pt idx="4514">
                        <c:v>4.9427983699542001E-3</c:v>
                      </c:pt>
                      <c:pt idx="4515">
                        <c:v>5.4881506682810284E-3</c:v>
                      </c:pt>
                      <c:pt idx="4516">
                        <c:v>5.6148769907934243E-3</c:v>
                      </c:pt>
                      <c:pt idx="4517">
                        <c:v>4.8714758820519472E-3</c:v>
                      </c:pt>
                      <c:pt idx="4518">
                        <c:v>5.3225274625070453E-3</c:v>
                      </c:pt>
                      <c:pt idx="4519">
                        <c:v>6.5354342542664583E-3</c:v>
                      </c:pt>
                      <c:pt idx="4520">
                        <c:v>8.2372167309337392E-3</c:v>
                      </c:pt>
                      <c:pt idx="4521">
                        <c:v>1.0095763336760266E-2</c:v>
                      </c:pt>
                      <c:pt idx="4522">
                        <c:v>1.2302656217642165E-2</c:v>
                      </c:pt>
                      <c:pt idx="4523">
                        <c:v>1.5034345570643259E-2</c:v>
                      </c:pt>
                      <c:pt idx="4524">
                        <c:v>1.4825880424052688E-2</c:v>
                      </c:pt>
                      <c:pt idx="4525">
                        <c:v>1.5236304832844882E-2</c:v>
                      </c:pt>
                      <c:pt idx="4526">
                        <c:v>1.5874089137570019E-2</c:v>
                      </c:pt>
                      <c:pt idx="4527">
                        <c:v>1.5453594450282167E-2</c:v>
                      </c:pt>
                      <c:pt idx="4528">
                        <c:v>1.3653566198188152E-2</c:v>
                      </c:pt>
                      <c:pt idx="4529">
                        <c:v>1.2458689011570455E-2</c:v>
                      </c:pt>
                      <c:pt idx="4530">
                        <c:v>1.0859166579420956E-2</c:v>
                      </c:pt>
                      <c:pt idx="4531">
                        <c:v>8.1837854251010974E-3</c:v>
                      </c:pt>
                      <c:pt idx="4532">
                        <c:v>7.5104171626400908E-3</c:v>
                      </c:pt>
                      <c:pt idx="4533">
                        <c:v>4.9791690321498655E-3</c:v>
                      </c:pt>
                      <c:pt idx="4534">
                        <c:v>4.8967726984791892E-3</c:v>
                      </c:pt>
                      <c:pt idx="4535">
                        <c:v>5.1907833036308323E-3</c:v>
                      </c:pt>
                      <c:pt idx="4536">
                        <c:v>4.9626966865693352E-3</c:v>
                      </c:pt>
                      <c:pt idx="4537">
                        <c:v>5.2705149931634816E-3</c:v>
                      </c:pt>
                      <c:pt idx="4538">
                        <c:v>5.8237574066003122E-3</c:v>
                      </c:pt>
                      <c:pt idx="4539">
                        <c:v>4.9291983031198548E-3</c:v>
                      </c:pt>
                      <c:pt idx="4540">
                        <c:v>5.0397983377319829E-3</c:v>
                      </c:pt>
                      <c:pt idx="4541">
                        <c:v>5.8886086158816417E-3</c:v>
                      </c:pt>
                      <c:pt idx="4542">
                        <c:v>5.2415153595574224E-3</c:v>
                      </c:pt>
                      <c:pt idx="4543">
                        <c:v>6.6688048842399083E-3</c:v>
                      </c:pt>
                      <c:pt idx="4544">
                        <c:v>8.9765343590481102E-3</c:v>
                      </c:pt>
                      <c:pt idx="4545">
                        <c:v>9.9655072259091839E-3</c:v>
                      </c:pt>
                      <c:pt idx="4546">
                        <c:v>1.259185662103815E-2</c:v>
                      </c:pt>
                      <c:pt idx="4547">
                        <c:v>1.5264370110714231E-2</c:v>
                      </c:pt>
                      <c:pt idx="4548">
                        <c:v>1.526786529328489E-2</c:v>
                      </c:pt>
                      <c:pt idx="4549">
                        <c:v>1.5381960510467675E-2</c:v>
                      </c:pt>
                      <c:pt idx="4550">
                        <c:v>1.5695315739946033E-2</c:v>
                      </c:pt>
                      <c:pt idx="4551">
                        <c:v>1.4803213645995445E-2</c:v>
                      </c:pt>
                      <c:pt idx="4552">
                        <c:v>1.3596812738624982E-2</c:v>
                      </c:pt>
                      <c:pt idx="4553">
                        <c:v>1.1543297235738152E-2</c:v>
                      </c:pt>
                      <c:pt idx="4554">
                        <c:v>9.8415147590708678E-3</c:v>
                      </c:pt>
                      <c:pt idx="4555">
                        <c:v>8.4378955797183887E-3</c:v>
                      </c:pt>
                      <c:pt idx="4556">
                        <c:v>7.5212487680323299E-3</c:v>
                      </c:pt>
                      <c:pt idx="4557">
                        <c:v>5.0854087399906777E-3</c:v>
                      </c:pt>
                      <c:pt idx="4558">
                        <c:v>5.85822475155453E-3</c:v>
                      </c:pt>
                      <c:pt idx="4559">
                        <c:v>5.8498155499241327E-3</c:v>
                      </c:pt>
                      <c:pt idx="4560">
                        <c:v>5.3561296632606047E-3</c:v>
                      </c:pt>
                      <c:pt idx="4561">
                        <c:v>5.6029033950563169E-3</c:v>
                      </c:pt>
                      <c:pt idx="4562">
                        <c:v>5.0325657322144819E-3</c:v>
                      </c:pt>
                      <c:pt idx="4563">
                        <c:v>4.9262914186056434E-3</c:v>
                      </c:pt>
                      <c:pt idx="4564">
                        <c:v>4.9800341763505231E-3</c:v>
                      </c:pt>
                      <c:pt idx="4565">
                        <c:v>5.1882916883329369E-3</c:v>
                      </c:pt>
                      <c:pt idx="4566">
                        <c:v>5.2993069921613819E-3</c:v>
                      </c:pt>
                      <c:pt idx="4567">
                        <c:v>7.3937611186233555E-3</c:v>
                      </c:pt>
                      <c:pt idx="4568">
                        <c:v>8.4611506558320785E-3</c:v>
                      </c:pt>
                      <c:pt idx="4569">
                        <c:v>1.0480025784924558E-2</c:v>
                      </c:pt>
                      <c:pt idx="4570">
                        <c:v>1.2508837383543E-2</c:v>
                      </c:pt>
                      <c:pt idx="4571">
                        <c:v>1.4901424815654152E-2</c:v>
                      </c:pt>
                      <c:pt idx="4572">
                        <c:v>1.4821866154961633E-2</c:v>
                      </c:pt>
                      <c:pt idx="4573">
                        <c:v>1.5561737475364426E-2</c:v>
                      </c:pt>
                      <c:pt idx="4574">
                        <c:v>1.5507960111851519E-2</c:v>
                      </c:pt>
                      <c:pt idx="4575">
                        <c:v>1.5740199421076174E-2</c:v>
                      </c:pt>
                      <c:pt idx="4576">
                        <c:v>1.330674719102834E-2</c:v>
                      </c:pt>
                      <c:pt idx="4577">
                        <c:v>1.2057815794753525E-2</c:v>
                      </c:pt>
                      <c:pt idx="4578">
                        <c:v>1.0423860623417837E-2</c:v>
                      </c:pt>
                      <c:pt idx="4579">
                        <c:v>8.4766886456758977E-3</c:v>
                      </c:pt>
                      <c:pt idx="4580">
                        <c:v>7.039294236729725E-3</c:v>
                      </c:pt>
                      <c:pt idx="4581">
                        <c:v>5.1253784020610814E-3</c:v>
                      </c:pt>
                      <c:pt idx="4582">
                        <c:v>4.9905889355985516E-3</c:v>
                      </c:pt>
                      <c:pt idx="4583">
                        <c:v>5.1814397462637248E-3</c:v>
                      </c:pt>
                      <c:pt idx="4584">
                        <c:v>5.3705602685275812E-3</c:v>
                      </c:pt>
                      <c:pt idx="4585">
                        <c:v>4.9894469452536833E-3</c:v>
                      </c:pt>
                      <c:pt idx="4586">
                        <c:v>5.5314424840819595E-3</c:v>
                      </c:pt>
                      <c:pt idx="4587">
                        <c:v>5.2702035412512446E-3</c:v>
                      </c:pt>
                      <c:pt idx="4588">
                        <c:v>4.9778886187328919E-3</c:v>
                      </c:pt>
                      <c:pt idx="4589">
                        <c:v>5.1314344114656877E-3</c:v>
                      </c:pt>
                      <c:pt idx="4590">
                        <c:v>5.6554695566883011E-3</c:v>
                      </c:pt>
                      <c:pt idx="4591">
                        <c:v>6.9158554621798294E-3</c:v>
                      </c:pt>
                      <c:pt idx="4592">
                        <c:v>9.2173905045113205E-3</c:v>
                      </c:pt>
                      <c:pt idx="4593">
                        <c:v>1.0363473558211902E-2</c:v>
                      </c:pt>
                      <c:pt idx="4594">
                        <c:v>1.2846866525624126E-2</c:v>
                      </c:pt>
                      <c:pt idx="4595">
                        <c:v>1.4998597812272066E-2</c:v>
                      </c:pt>
                      <c:pt idx="4596">
                        <c:v>1.5905338146097792E-2</c:v>
                      </c:pt>
                      <c:pt idx="4597">
                        <c:v>1.5605998252670093E-2</c:v>
                      </c:pt>
                      <c:pt idx="4598">
                        <c:v>1.4983682726252721E-2</c:v>
                      </c:pt>
                      <c:pt idx="4599">
                        <c:v>1.4957243919480612E-2</c:v>
                      </c:pt>
                      <c:pt idx="4600">
                        <c:v>1.40365828387035E-2</c:v>
                      </c:pt>
                      <c:pt idx="4601">
                        <c:v>1.2435018666240451E-2</c:v>
                      </c:pt>
                      <c:pt idx="4602">
                        <c:v>1.0730052458914745E-2</c:v>
                      </c:pt>
                      <c:pt idx="4603">
                        <c:v>8.7152608104493698E-3</c:v>
                      </c:pt>
                      <c:pt idx="4604">
                        <c:v>6.8523884836195533E-3</c:v>
                      </c:pt>
                      <c:pt idx="4605">
                        <c:v>5.7077242664080492E-3</c:v>
                      </c:pt>
                      <c:pt idx="4606">
                        <c:v>5.1585653335983256E-3</c:v>
                      </c:pt>
                      <c:pt idx="4607">
                        <c:v>5.4660375825122077E-3</c:v>
                      </c:pt>
                      <c:pt idx="4608">
                        <c:v>5.2297840041964985E-3</c:v>
                      </c:pt>
                      <c:pt idx="4609">
                        <c:v>5.3765470663961357E-3</c:v>
                      </c:pt>
                      <c:pt idx="4610">
                        <c:v>4.9673338594848626E-3</c:v>
                      </c:pt>
                      <c:pt idx="4611">
                        <c:v>4.8299835661883856E-3</c:v>
                      </c:pt>
                      <c:pt idx="4612">
                        <c:v>5.7817113984483283E-3</c:v>
                      </c:pt>
                      <c:pt idx="4613">
                        <c:v>5.7363778423338459E-3</c:v>
                      </c:pt>
                      <c:pt idx="4614">
                        <c:v>5.1342720844438465E-3</c:v>
                      </c:pt>
                      <c:pt idx="4615">
                        <c:v>7.5884185637714232E-3</c:v>
                      </c:pt>
                      <c:pt idx="4616">
                        <c:v>8.8406029022407122E-3</c:v>
                      </c:pt>
                      <c:pt idx="4617">
                        <c:v>1.080134034104897E-2</c:v>
                      </c:pt>
                      <c:pt idx="4618">
                        <c:v>1.339384529504819E-2</c:v>
                      </c:pt>
                      <c:pt idx="4619">
                        <c:v>1.5230940938800803E-2</c:v>
                      </c:pt>
                      <c:pt idx="4620">
                        <c:v>1.5572845926900877E-2</c:v>
                      </c:pt>
                      <c:pt idx="4621">
                        <c:v>1.570016054746972E-2</c:v>
                      </c:pt>
                      <c:pt idx="4622">
                        <c:v>1.5705628258817876E-2</c:v>
                      </c:pt>
                      <c:pt idx="4623">
                        <c:v>1.4894019181296517E-2</c:v>
                      </c:pt>
                      <c:pt idx="4624">
                        <c:v>1.4115207143659304E-2</c:v>
                      </c:pt>
                      <c:pt idx="4625">
                        <c:v>1.2085154351494322E-2</c:v>
                      </c:pt>
                      <c:pt idx="4626">
                        <c:v>1.0062161136006704E-2</c:v>
                      </c:pt>
                      <c:pt idx="4627">
                        <c:v>8.4431556564583919E-3</c:v>
                      </c:pt>
                      <c:pt idx="4628">
                        <c:v>7.2977993238863602E-3</c:v>
                      </c:pt>
                      <c:pt idx="4629">
                        <c:v>5.532792109034985E-3</c:v>
                      </c:pt>
                      <c:pt idx="4630">
                        <c:v>5.4552059771199686E-3</c:v>
                      </c:pt>
                      <c:pt idx="4631">
                        <c:v>5.6991766417055483E-3</c:v>
                      </c:pt>
                      <c:pt idx="4632">
                        <c:v>5.5154892250218242E-3</c:v>
                      </c:pt>
                      <c:pt idx="4633">
                        <c:v>5.5109212636423486E-3</c:v>
                      </c:pt>
                      <c:pt idx="4634">
                        <c:v>5.624947269289084E-3</c:v>
                      </c:pt>
                      <c:pt idx="4635">
                        <c:v>5.7123268335555503E-3</c:v>
                      </c:pt>
                      <c:pt idx="4636">
                        <c:v>4.8057249228019329E-3</c:v>
                      </c:pt>
                      <c:pt idx="4637">
                        <c:v>5.8262144161301804E-3</c:v>
                      </c:pt>
                      <c:pt idx="4638">
                        <c:v>5.7205976121138423E-3</c:v>
                      </c:pt>
                      <c:pt idx="4639">
                        <c:v>6.9606007202378667E-3</c:v>
                      </c:pt>
                      <c:pt idx="4640">
                        <c:v>8.7079243876277898E-3</c:v>
                      </c:pt>
                      <c:pt idx="4641">
                        <c:v>1.0846950743307665E-2</c:v>
                      </c:pt>
                      <c:pt idx="4642">
                        <c:v>1.3105025555100498E-2</c:v>
                      </c:pt>
                      <c:pt idx="4643">
                        <c:v>1.5645275799379972E-2</c:v>
                      </c:pt>
                      <c:pt idx="4644">
                        <c:v>1.5008529667695622E-2</c:v>
                      </c:pt>
                      <c:pt idx="4645">
                        <c:v>1.5122313432966173E-2</c:v>
                      </c:pt>
                      <c:pt idx="4646">
                        <c:v>1.5884090204529629E-2</c:v>
                      </c:pt>
                      <c:pt idx="4647">
                        <c:v>1.5777123775560262E-2</c:v>
                      </c:pt>
                      <c:pt idx="4648">
                        <c:v>1.3549195201820761E-2</c:v>
                      </c:pt>
                      <c:pt idx="4649">
                        <c:v>1.2330370823728848E-2</c:v>
                      </c:pt>
                      <c:pt idx="4650">
                        <c:v>1.0632775644992749E-2</c:v>
                      </c:pt>
                      <c:pt idx="4651">
                        <c:v>8.5663867964001269E-3</c:v>
                      </c:pt>
                      <c:pt idx="4652">
                        <c:v>6.8403456763463924E-3</c:v>
                      </c:pt>
                      <c:pt idx="4653">
                        <c:v>5.6580303835222501E-3</c:v>
                      </c:pt>
                      <c:pt idx="4654">
                        <c:v>5.4145095939210127E-3</c:v>
                      </c:pt>
                      <c:pt idx="4655">
                        <c:v>4.8293606623639115E-3</c:v>
                      </c:pt>
                      <c:pt idx="4656">
                        <c:v>5.3909084601270604E-3</c:v>
                      </c:pt>
                      <c:pt idx="4657">
                        <c:v>5.134410507515951E-3</c:v>
                      </c:pt>
                      <c:pt idx="4658">
                        <c:v>5.2445260613757129E-3</c:v>
                      </c:pt>
                      <c:pt idx="4659">
                        <c:v>5.6559194316726435E-3</c:v>
                      </c:pt>
                      <c:pt idx="4660">
                        <c:v>5.3388959907834958E-3</c:v>
                      </c:pt>
                      <c:pt idx="4661">
                        <c:v>4.8846606796699764E-3</c:v>
                      </c:pt>
                      <c:pt idx="4662">
                        <c:v>5.8580863284824246E-3</c:v>
                      </c:pt>
                      <c:pt idx="4663">
                        <c:v>6.543358975144486E-3</c:v>
                      </c:pt>
                      <c:pt idx="4664">
                        <c:v>9.2254882542294817E-3</c:v>
                      </c:pt>
                      <c:pt idx="4665">
                        <c:v>1.0340564539778475E-2</c:v>
                      </c:pt>
                      <c:pt idx="4666">
                        <c:v>1.268549982931738E-2</c:v>
                      </c:pt>
                      <c:pt idx="4667">
                        <c:v>1.5716494469978144E-2</c:v>
                      </c:pt>
                      <c:pt idx="4668">
                        <c:v>1.555284379298166E-2</c:v>
                      </c:pt>
                      <c:pt idx="4669">
                        <c:v>1.5091341270582613E-2</c:v>
                      </c:pt>
                      <c:pt idx="4670">
                        <c:v>1.5419230922632025E-2</c:v>
                      </c:pt>
                      <c:pt idx="4671">
                        <c:v>1.5172872460052632E-2</c:v>
                      </c:pt>
                      <c:pt idx="4672">
                        <c:v>1.4231240283851568E-2</c:v>
                      </c:pt>
                      <c:pt idx="4673">
                        <c:v>1.237854205282149E-2</c:v>
                      </c:pt>
                      <c:pt idx="4674">
                        <c:v>1.036669189463835E-2</c:v>
                      </c:pt>
                      <c:pt idx="4675">
                        <c:v>8.2541043457305865E-3</c:v>
                      </c:pt>
                      <c:pt idx="4676">
                        <c:v>7.5959972269691893E-3</c:v>
                      </c:pt>
                      <c:pt idx="4677">
                        <c:v>5.4008749213186411E-3</c:v>
                      </c:pt>
                      <c:pt idx="4678">
                        <c:v>4.8296721142761486E-3</c:v>
                      </c:pt>
                      <c:pt idx="4679">
                        <c:v>5.705059622270023E-3</c:v>
                      </c:pt>
                      <c:pt idx="4680">
                        <c:v>5.5021660043316888E-3</c:v>
                      </c:pt>
                      <c:pt idx="4681">
                        <c:v>5.3517001249532362E-3</c:v>
                      </c:pt>
                      <c:pt idx="4682">
                        <c:v>4.9904505125264471E-3</c:v>
                      </c:pt>
                      <c:pt idx="4683">
                        <c:v>5.8761851451601919E-3</c:v>
                      </c:pt>
                      <c:pt idx="4684">
                        <c:v>5.4844824568702384E-3</c:v>
                      </c:pt>
                      <c:pt idx="4685">
                        <c:v>5.6209330001980307E-3</c:v>
                      </c:pt>
                      <c:pt idx="4686">
                        <c:v>5.2284689850114977E-3</c:v>
                      </c:pt>
                      <c:pt idx="4687">
                        <c:v>6.5427014655519856E-3</c:v>
                      </c:pt>
                      <c:pt idx="4688">
                        <c:v>8.6191259868722454E-3</c:v>
                      </c:pt>
                      <c:pt idx="4689">
                        <c:v>1.0135352335382378E-2</c:v>
                      </c:pt>
                      <c:pt idx="4690">
                        <c:v>1.2778520133772137E-2</c:v>
                      </c:pt>
                      <c:pt idx="4691">
                        <c:v>1.5246963409396987E-2</c:v>
                      </c:pt>
                      <c:pt idx="4692">
                        <c:v>1.4870867922486909E-2</c:v>
                      </c:pt>
                      <c:pt idx="4693">
                        <c:v>1.5520106736428759E-2</c:v>
                      </c:pt>
                      <c:pt idx="4694">
                        <c:v>1.5436222354732951E-2</c:v>
                      </c:pt>
                      <c:pt idx="4695">
                        <c:v>1.5052271358480895E-2</c:v>
                      </c:pt>
                      <c:pt idx="4696">
                        <c:v>1.3486178098244827E-2</c:v>
                      </c:pt>
                      <c:pt idx="4697">
                        <c:v>1.1675179817686468E-2</c:v>
                      </c:pt>
                      <c:pt idx="4698">
                        <c:v>1.0586438521605502E-2</c:v>
                      </c:pt>
                      <c:pt idx="4699">
                        <c:v>9.0979659990524809E-3</c:v>
                      </c:pt>
                      <c:pt idx="4700">
                        <c:v>7.3898160610683539E-3</c:v>
                      </c:pt>
                      <c:pt idx="4701">
                        <c:v>5.7537153321150338E-3</c:v>
                      </c:pt>
                      <c:pt idx="4702">
                        <c:v>4.8472864502015472E-3</c:v>
                      </c:pt>
                      <c:pt idx="4703">
                        <c:v>4.9883395606768405E-3</c:v>
                      </c:pt>
                      <c:pt idx="4704">
                        <c:v>5.351665519185209E-3</c:v>
                      </c:pt>
                      <c:pt idx="4705">
                        <c:v>5.170642746639512E-3</c:v>
                      </c:pt>
                      <c:pt idx="4706">
                        <c:v>5.0881772014327838E-3</c:v>
                      </c:pt>
                      <c:pt idx="4707">
                        <c:v>4.8773588626164219E-3</c:v>
                      </c:pt>
                      <c:pt idx="4708">
                        <c:v>5.3846102103462688E-3</c:v>
                      </c:pt>
                      <c:pt idx="4709">
                        <c:v>5.9033852788288816E-3</c:v>
                      </c:pt>
                      <c:pt idx="4710">
                        <c:v>5.1371789689580579E-3</c:v>
                      </c:pt>
                      <c:pt idx="4711">
                        <c:v>6.9715707487022103E-3</c:v>
                      </c:pt>
                      <c:pt idx="4712">
                        <c:v>8.6706193696954124E-3</c:v>
                      </c:pt>
                      <c:pt idx="4713">
                        <c:v>1.0763931505812516E-2</c:v>
                      </c:pt>
                      <c:pt idx="4714">
                        <c:v>1.229545821789269E-2</c:v>
                      </c:pt>
                      <c:pt idx="4715">
                        <c:v>1.4840241817783612E-2</c:v>
                      </c:pt>
                      <c:pt idx="4716">
                        <c:v>1.5736288969289202E-2</c:v>
                      </c:pt>
                      <c:pt idx="4717">
                        <c:v>1.5879280002773968E-2</c:v>
                      </c:pt>
                      <c:pt idx="4718">
                        <c:v>1.5693827691920903E-2</c:v>
                      </c:pt>
                      <c:pt idx="4719">
                        <c:v>1.4823561837594925E-2</c:v>
                      </c:pt>
                      <c:pt idx="4720">
                        <c:v>1.363439460270157E-2</c:v>
                      </c:pt>
                      <c:pt idx="4721">
                        <c:v>1.1830213658444397E-2</c:v>
                      </c:pt>
                      <c:pt idx="4722">
                        <c:v>1.0231487158959504E-2</c:v>
                      </c:pt>
                      <c:pt idx="4723">
                        <c:v>8.6407545918886965E-3</c:v>
                      </c:pt>
                      <c:pt idx="4724">
                        <c:v>6.6969047678772826E-3</c:v>
                      </c:pt>
                      <c:pt idx="4725">
                        <c:v>5.5702701558074932E-3</c:v>
                      </c:pt>
                      <c:pt idx="4726">
                        <c:v>5.8012636573832018E-3</c:v>
                      </c:pt>
                      <c:pt idx="4727">
                        <c:v>5.323011943259414E-3</c:v>
                      </c:pt>
                      <c:pt idx="4728">
                        <c:v>5.3488278462070511E-3</c:v>
                      </c:pt>
                      <c:pt idx="4729">
                        <c:v>5.555562704396306E-3</c:v>
                      </c:pt>
                      <c:pt idx="4730">
                        <c:v>5.1386670169831896E-3</c:v>
                      </c:pt>
                      <c:pt idx="4731">
                        <c:v>5.4465199293453614E-3</c:v>
                      </c:pt>
                      <c:pt idx="4732">
                        <c:v>5.5147625038932703E-3</c:v>
                      </c:pt>
                      <c:pt idx="4733">
                        <c:v>5.00962210801303E-3</c:v>
                      </c:pt>
                      <c:pt idx="4734">
                        <c:v>5.6383050957472458E-3</c:v>
                      </c:pt>
                      <c:pt idx="4735">
                        <c:v>7.2023566156697609E-3</c:v>
                      </c:pt>
                      <c:pt idx="4736">
                        <c:v>9.2560797531647514E-3</c:v>
                      </c:pt>
                      <c:pt idx="4737">
                        <c:v>1.0679977912580655E-2</c:v>
                      </c:pt>
                      <c:pt idx="4738">
                        <c:v>1.2557527699156036E-2</c:v>
                      </c:pt>
                      <c:pt idx="4739">
                        <c:v>1.481615620323729E-2</c:v>
                      </c:pt>
                      <c:pt idx="4740">
                        <c:v>1.5679397086653925E-2</c:v>
                      </c:pt>
                      <c:pt idx="4741">
                        <c:v>1.5635655395868652E-2</c:v>
                      </c:pt>
                      <c:pt idx="4742">
                        <c:v>1.5536752110849421E-2</c:v>
                      </c:pt>
                      <c:pt idx="4743">
                        <c:v>1.5278627687141076E-2</c:v>
                      </c:pt>
                      <c:pt idx="4744">
                        <c:v>1.3553486317056026E-2</c:v>
                      </c:pt>
                      <c:pt idx="4745">
                        <c:v>1.2450072175331901E-2</c:v>
                      </c:pt>
                      <c:pt idx="4746">
                        <c:v>1.0425210248370863E-2</c:v>
                      </c:pt>
                      <c:pt idx="4747">
                        <c:v>8.2207789911212369E-3</c:v>
                      </c:pt>
                      <c:pt idx="4748">
                        <c:v>6.6536821636124042E-3</c:v>
                      </c:pt>
                      <c:pt idx="4749">
                        <c:v>5.2640091087745328E-3</c:v>
                      </c:pt>
                      <c:pt idx="4750">
                        <c:v>5.1885685344771476E-3</c:v>
                      </c:pt>
                      <c:pt idx="4751">
                        <c:v>5.5319269648343274E-3</c:v>
                      </c:pt>
                      <c:pt idx="4752">
                        <c:v>5.6008962605107893E-3</c:v>
                      </c:pt>
                      <c:pt idx="4753">
                        <c:v>5.1171076235027903E-3</c:v>
                      </c:pt>
                      <c:pt idx="4754">
                        <c:v>5.708831650984892E-3</c:v>
                      </c:pt>
                      <c:pt idx="4755">
                        <c:v>5.3473051924138922E-3</c:v>
                      </c:pt>
                      <c:pt idx="4756">
                        <c:v>5.1203605656972642E-3</c:v>
                      </c:pt>
                      <c:pt idx="4757">
                        <c:v>4.9156674478215623E-3</c:v>
                      </c:pt>
                      <c:pt idx="4758">
                        <c:v>5.069732327074754E-3</c:v>
                      </c:pt>
                      <c:pt idx="4759">
                        <c:v>7.3623390812554536E-3</c:v>
                      </c:pt>
                      <c:pt idx="4760">
                        <c:v>8.6958469745866025E-3</c:v>
                      </c:pt>
                      <c:pt idx="4761">
                        <c:v>1.0878268963371487E-2</c:v>
                      </c:pt>
                      <c:pt idx="4762">
                        <c:v>1.2507418547053921E-2</c:v>
                      </c:pt>
                      <c:pt idx="4763">
                        <c:v>1.4833978173770846E-2</c:v>
                      </c:pt>
                      <c:pt idx="4764">
                        <c:v>1.4920527199604681E-2</c:v>
                      </c:pt>
                      <c:pt idx="4765">
                        <c:v>1.5399678663697155E-2</c:v>
                      </c:pt>
                      <c:pt idx="4766">
                        <c:v>1.4989807947193382E-2</c:v>
                      </c:pt>
                      <c:pt idx="4767">
                        <c:v>1.5310984080245688E-2</c:v>
                      </c:pt>
                      <c:pt idx="4768">
                        <c:v>1.3989518994187699E-2</c:v>
                      </c:pt>
                      <c:pt idx="4769">
                        <c:v>1.2213714779712113E-2</c:v>
                      </c:pt>
                      <c:pt idx="4770">
                        <c:v>1.0111855018892505E-2</c:v>
                      </c:pt>
                      <c:pt idx="4771">
                        <c:v>9.0520441448815499E-3</c:v>
                      </c:pt>
                      <c:pt idx="4772">
                        <c:v>7.2105927884600256E-3</c:v>
                      </c:pt>
                      <c:pt idx="4773">
                        <c:v>5.5460461181890668E-3</c:v>
                      </c:pt>
                      <c:pt idx="4774">
                        <c:v>4.8582218728978653E-3</c:v>
                      </c:pt>
                      <c:pt idx="4775">
                        <c:v>5.1308461134092409E-3</c:v>
                      </c:pt>
                      <c:pt idx="4776">
                        <c:v>4.8455215560322049E-3</c:v>
                      </c:pt>
                      <c:pt idx="4777">
                        <c:v>5.5827974438330229E-3</c:v>
                      </c:pt>
                      <c:pt idx="4778">
                        <c:v>5.5272551861507736E-3</c:v>
                      </c:pt>
                      <c:pt idx="4779">
                        <c:v>5.7315330348101604E-3</c:v>
                      </c:pt>
                      <c:pt idx="4780">
                        <c:v>5.3305906064571784E-3</c:v>
                      </c:pt>
                      <c:pt idx="4781">
                        <c:v>5.4896041105381337E-3</c:v>
                      </c:pt>
                      <c:pt idx="4782">
                        <c:v>5.399421479061535E-3</c:v>
                      </c:pt>
                      <c:pt idx="4783">
                        <c:v>7.0357644483910404E-3</c:v>
                      </c:pt>
                      <c:pt idx="4784">
                        <c:v>8.7821191542762269E-3</c:v>
                      </c:pt>
                      <c:pt idx="4785">
                        <c:v>1.0017554301020774E-2</c:v>
                      </c:pt>
                      <c:pt idx="4786">
                        <c:v>1.3134405852154847E-2</c:v>
                      </c:pt>
                      <c:pt idx="4787">
                        <c:v>1.535877464589004E-2</c:v>
                      </c:pt>
                      <c:pt idx="4788">
                        <c:v>1.5373274462693067E-2</c:v>
                      </c:pt>
                      <c:pt idx="4789">
                        <c:v>1.5379330472097674E-2</c:v>
                      </c:pt>
                      <c:pt idx="4790">
                        <c:v>1.4859759470950458E-2</c:v>
                      </c:pt>
                      <c:pt idx="4791">
                        <c:v>1.5011921032962202E-2</c:v>
                      </c:pt>
                      <c:pt idx="4792">
                        <c:v>1.3937714159452294E-2</c:v>
                      </c:pt>
                      <c:pt idx="4793">
                        <c:v>1.1792008890543337E-2</c:v>
                      </c:pt>
                      <c:pt idx="4794">
                        <c:v>1.0906749510457151E-2</c:v>
                      </c:pt>
                      <c:pt idx="4795">
                        <c:v>9.0125935693315395E-3</c:v>
                      </c:pt>
                      <c:pt idx="4796">
                        <c:v>6.5609387053018582E-3</c:v>
                      </c:pt>
                      <c:pt idx="4797">
                        <c:v>5.7371391692304244E-3</c:v>
                      </c:pt>
                      <c:pt idx="4798">
                        <c:v>5.8688141165705848E-3</c:v>
                      </c:pt>
                      <c:pt idx="4799">
                        <c:v>5.0148475789850043E-3</c:v>
                      </c:pt>
                      <c:pt idx="4800">
                        <c:v>5.1945553323457013E-3</c:v>
                      </c:pt>
                      <c:pt idx="4801">
                        <c:v>5.5026504850840575E-3</c:v>
                      </c:pt>
                      <c:pt idx="4802">
                        <c:v>5.6261584711700058E-3</c:v>
                      </c:pt>
                      <c:pt idx="4803">
                        <c:v>5.5180846576237978E-3</c:v>
                      </c:pt>
                      <c:pt idx="4804">
                        <c:v>5.6103782409500031E-3</c:v>
                      </c:pt>
                      <c:pt idx="4805">
                        <c:v>4.9303748992327494E-3</c:v>
                      </c:pt>
                      <c:pt idx="4806">
                        <c:v>5.2401657346043953E-3</c:v>
                      </c:pt>
                      <c:pt idx="4807">
                        <c:v>6.9426057208641784E-3</c:v>
                      </c:pt>
                      <c:pt idx="4808">
                        <c:v>8.6085020160881626E-3</c:v>
                      </c:pt>
                      <c:pt idx="4809">
                        <c:v>1.0458327968372054E-2</c:v>
                      </c:pt>
                      <c:pt idx="4810">
                        <c:v>1.2969509367509416E-2</c:v>
                      </c:pt>
                      <c:pt idx="4811">
                        <c:v>1.5300463926765687E-2</c:v>
                      </c:pt>
                      <c:pt idx="4812">
                        <c:v>1.5253884563002253E-2</c:v>
                      </c:pt>
                      <c:pt idx="4813">
                        <c:v>1.5677009288660112E-2</c:v>
                      </c:pt>
                      <c:pt idx="4814">
                        <c:v>1.5844985686659881E-2</c:v>
                      </c:pt>
                      <c:pt idx="4815">
                        <c:v>1.4939594977787185E-2</c:v>
                      </c:pt>
                      <c:pt idx="4816">
                        <c:v>1.3969378437196379E-2</c:v>
                      </c:pt>
                      <c:pt idx="4817">
                        <c:v>1.1805505140073603E-2</c:v>
                      </c:pt>
                      <c:pt idx="4818">
                        <c:v>1.0748877996721065E-2</c:v>
                      </c:pt>
                      <c:pt idx="4819">
                        <c:v>9.2136876873325051E-3</c:v>
                      </c:pt>
                      <c:pt idx="4820">
                        <c:v>7.5147082778753548E-3</c:v>
                      </c:pt>
                      <c:pt idx="4821">
                        <c:v>5.0569974044410671E-3</c:v>
                      </c:pt>
                      <c:pt idx="4822">
                        <c:v>5.7553418032122708E-3</c:v>
                      </c:pt>
                      <c:pt idx="4823">
                        <c:v>5.4518146118533893E-3</c:v>
                      </c:pt>
                      <c:pt idx="4824">
                        <c:v>5.6804895269713333E-3</c:v>
                      </c:pt>
                      <c:pt idx="4825">
                        <c:v>4.8692611128982625E-3</c:v>
                      </c:pt>
                      <c:pt idx="4826">
                        <c:v>5.686891594056203E-3</c:v>
                      </c:pt>
                      <c:pt idx="4827">
                        <c:v>5.5522751564338058E-3</c:v>
                      </c:pt>
                      <c:pt idx="4828">
                        <c:v>4.8898861506419516E-3</c:v>
                      </c:pt>
                      <c:pt idx="4829">
                        <c:v>5.4507764388125992E-3</c:v>
                      </c:pt>
                      <c:pt idx="4830">
                        <c:v>5.4793954089703686E-3</c:v>
                      </c:pt>
                      <c:pt idx="4831">
                        <c:v>6.7902711300123026E-3</c:v>
                      </c:pt>
                      <c:pt idx="4832">
                        <c:v>8.747028905497535E-3</c:v>
                      </c:pt>
                      <c:pt idx="4833">
                        <c:v>1.026720031156267E-2</c:v>
                      </c:pt>
                      <c:pt idx="4834">
                        <c:v>1.2794058123615957E-2</c:v>
                      </c:pt>
                      <c:pt idx="4835">
                        <c:v>1.4897410546563097E-2</c:v>
                      </c:pt>
                      <c:pt idx="4836">
                        <c:v>1.5171695863939736E-2</c:v>
                      </c:pt>
                      <c:pt idx="4837">
                        <c:v>1.5027009147821678E-2</c:v>
                      </c:pt>
                      <c:pt idx="4838">
                        <c:v>1.5518999351851916E-2</c:v>
                      </c:pt>
                      <c:pt idx="4839">
                        <c:v>1.496298847697298E-2</c:v>
                      </c:pt>
                      <c:pt idx="4840">
                        <c:v>1.4030249983154683E-2</c:v>
                      </c:pt>
                      <c:pt idx="4841">
                        <c:v>1.149125016062656E-2</c:v>
                      </c:pt>
                      <c:pt idx="4842">
                        <c:v>1.0168677689991728E-2</c:v>
                      </c:pt>
                      <c:pt idx="4843">
                        <c:v>8.8038861823647851E-3</c:v>
                      </c:pt>
                      <c:pt idx="4844">
                        <c:v>7.0052421609918232E-3</c:v>
                      </c:pt>
                      <c:pt idx="4845">
                        <c:v>5.7557570724285868E-3</c:v>
                      </c:pt>
                      <c:pt idx="4846">
                        <c:v>5.00962210801303E-3</c:v>
                      </c:pt>
                      <c:pt idx="4847">
                        <c:v>5.9185426052244111E-3</c:v>
                      </c:pt>
                      <c:pt idx="4848">
                        <c:v>5.015747328953689E-3</c:v>
                      </c:pt>
                      <c:pt idx="4849">
                        <c:v>5.9105140670423044E-3</c:v>
                      </c:pt>
                      <c:pt idx="4850">
                        <c:v>5.0630534138456735E-3</c:v>
                      </c:pt>
                      <c:pt idx="4851">
                        <c:v>5.5361834743015651E-3</c:v>
                      </c:pt>
                      <c:pt idx="4852">
                        <c:v>5.1037844028126549E-3</c:v>
                      </c:pt>
                      <c:pt idx="4853">
                        <c:v>4.9277102550947223E-3</c:v>
                      </c:pt>
                      <c:pt idx="4854">
                        <c:v>4.8453139214240468E-3</c:v>
                      </c:pt>
                      <c:pt idx="4855">
                        <c:v>7.2358896048872684E-3</c:v>
                      </c:pt>
                      <c:pt idx="4856">
                        <c:v>8.7633974337739864E-3</c:v>
                      </c:pt>
                      <c:pt idx="4857">
                        <c:v>1.0671983980166574E-2</c:v>
                      </c:pt>
                      <c:pt idx="4858">
                        <c:v>1.2552371439720116E-2</c:v>
                      </c:pt>
                      <c:pt idx="4859">
                        <c:v>1.5906826194122922E-2</c:v>
                      </c:pt>
                      <c:pt idx="4860">
                        <c:v>1.5290047590589762E-2</c:v>
                      </c:pt>
                      <c:pt idx="4861">
                        <c:v>1.5911774818950689E-2</c:v>
                      </c:pt>
                      <c:pt idx="4862">
                        <c:v>1.566119445267208E-2</c:v>
                      </c:pt>
                      <c:pt idx="4863">
                        <c:v>1.4948384842865873E-2</c:v>
                      </c:pt>
                      <c:pt idx="4864">
                        <c:v>1.3648721390664467E-2</c:v>
                      </c:pt>
                      <c:pt idx="4865">
                        <c:v>1.1479968680249978E-2</c:v>
                      </c:pt>
                      <c:pt idx="4866">
                        <c:v>1.075974420788133E-2</c:v>
                      </c:pt>
                      <c:pt idx="4867">
                        <c:v>8.4196237342004897E-3</c:v>
                      </c:pt>
                      <c:pt idx="4868">
                        <c:v>7.2825381801867517E-3</c:v>
                      </c:pt>
                      <c:pt idx="4869">
                        <c:v>5.6148423850253979E-3</c:v>
                      </c:pt>
                      <c:pt idx="4870">
                        <c:v>5.7648237836514828E-3</c:v>
                      </c:pt>
                      <c:pt idx="4871">
                        <c:v>5.6456069128007994E-3</c:v>
                      </c:pt>
                      <c:pt idx="4872">
                        <c:v>5.6283386345556642E-3</c:v>
                      </c:pt>
                      <c:pt idx="4873">
                        <c:v>5.5196765229530084E-3</c:v>
                      </c:pt>
                      <c:pt idx="4874">
                        <c:v>5.079629576730282E-3</c:v>
                      </c:pt>
                      <c:pt idx="4875">
                        <c:v>5.0696285097706741E-3</c:v>
                      </c:pt>
                      <c:pt idx="4876">
                        <c:v>5.8005023304866232E-3</c:v>
                      </c:pt>
                      <c:pt idx="4877">
                        <c:v>5.1368675170458209E-3</c:v>
                      </c:pt>
                      <c:pt idx="4878">
                        <c:v>5.8202968297976793E-3</c:v>
                      </c:pt>
                      <c:pt idx="4879">
                        <c:v>6.8875825497023242E-3</c:v>
                      </c:pt>
                      <c:pt idx="4880">
                        <c:v>8.2753868930667759E-3</c:v>
                      </c:pt>
                      <c:pt idx="4881">
                        <c:v>1.0617791347437351E-2</c:v>
                      </c:pt>
                      <c:pt idx="4882">
                        <c:v>1.2941963176160462E-2</c:v>
                      </c:pt>
                      <c:pt idx="4883">
                        <c:v>1.5700368182077876E-2</c:v>
                      </c:pt>
                      <c:pt idx="4884">
                        <c:v>1.4896337767754283E-2</c:v>
                      </c:pt>
                      <c:pt idx="4885">
                        <c:v>1.5645171982075889E-2</c:v>
                      </c:pt>
                      <c:pt idx="4886">
                        <c:v>1.4988146870328118E-2</c:v>
                      </c:pt>
                      <c:pt idx="4887">
                        <c:v>1.5020849321112991E-2</c:v>
                      </c:pt>
                      <c:pt idx="4888">
                        <c:v>1.3419735023634286E-2</c:v>
                      </c:pt>
                      <c:pt idx="4889">
                        <c:v>1.1612577983326849E-2</c:v>
                      </c:pt>
                      <c:pt idx="4890">
                        <c:v>1.0390569874576512E-2</c:v>
                      </c:pt>
                      <c:pt idx="4891">
                        <c:v>8.6747374560905456E-3</c:v>
                      </c:pt>
                      <c:pt idx="4892">
                        <c:v>6.8371273399199448E-3</c:v>
                      </c:pt>
                      <c:pt idx="4893">
                        <c:v>5.8979867790167747E-3</c:v>
                      </c:pt>
                      <c:pt idx="4894">
                        <c:v>4.9516920523369643E-3</c:v>
                      </c:pt>
                      <c:pt idx="4895">
                        <c:v>4.8708529782274732E-3</c:v>
                      </c:pt>
                      <c:pt idx="4896">
                        <c:v>5.3650579514113962E-3</c:v>
                      </c:pt>
                      <c:pt idx="4897">
                        <c:v>5.4033665366165365E-3</c:v>
                      </c:pt>
                      <c:pt idx="4898">
                        <c:v>5.8036860611450445E-3</c:v>
                      </c:pt>
                      <c:pt idx="4899">
                        <c:v>5.3998021425098247E-3</c:v>
                      </c:pt>
                      <c:pt idx="4900">
                        <c:v>5.6968926610158101E-3</c:v>
                      </c:pt>
                      <c:pt idx="4901">
                        <c:v>4.8203285569090419E-3</c:v>
                      </c:pt>
                      <c:pt idx="4902">
                        <c:v>4.8206054030532517E-3</c:v>
                      </c:pt>
                      <c:pt idx="4903">
                        <c:v>6.8179903502013882E-3</c:v>
                      </c:pt>
                      <c:pt idx="4904">
                        <c:v>8.1534015607739856E-3</c:v>
                      </c:pt>
                      <c:pt idx="4905">
                        <c:v>9.9695561007682627E-3</c:v>
                      </c:pt>
                      <c:pt idx="4906">
                        <c:v>1.26095401684996E-2</c:v>
                      </c:pt>
                      <c:pt idx="4907">
                        <c:v>1.5675590452171029E-2</c:v>
                      </c:pt>
                      <c:pt idx="4908">
                        <c:v>1.5516230890409809E-2</c:v>
                      </c:pt>
                      <c:pt idx="4909">
                        <c:v>1.517391063309342E-2</c:v>
                      </c:pt>
                      <c:pt idx="4910">
                        <c:v>1.5633994319003388E-2</c:v>
                      </c:pt>
                      <c:pt idx="4911">
                        <c:v>1.5400266961753603E-2</c:v>
                      </c:pt>
                      <c:pt idx="4912">
                        <c:v>1.3228503549520822E-2</c:v>
                      </c:pt>
                      <c:pt idx="4913">
                        <c:v>1.1732798421450296E-2</c:v>
                      </c:pt>
                      <c:pt idx="4914">
                        <c:v>9.8976799205775911E-3</c:v>
                      </c:pt>
                      <c:pt idx="4915">
                        <c:v>8.2249316832843956E-3</c:v>
                      </c:pt>
                      <c:pt idx="4916">
                        <c:v>7.3412295627593958E-3</c:v>
                      </c:pt>
                      <c:pt idx="4917">
                        <c:v>5.2695460316587442E-3</c:v>
                      </c:pt>
                      <c:pt idx="4918">
                        <c:v>5.7401498710487149E-3</c:v>
                      </c:pt>
                      <c:pt idx="4919">
                        <c:v>5.6677892101056728E-3</c:v>
                      </c:pt>
                      <c:pt idx="4920">
                        <c:v>5.2123426971112325E-3</c:v>
                      </c:pt>
                      <c:pt idx="4921">
                        <c:v>5.9289589414003351E-3</c:v>
                      </c:pt>
                      <c:pt idx="4922">
                        <c:v>5.2250430139768921E-3</c:v>
                      </c:pt>
                      <c:pt idx="4923">
                        <c:v>5.0758229422473867E-3</c:v>
                      </c:pt>
                      <c:pt idx="4924">
                        <c:v>5.5087757060247175E-3</c:v>
                      </c:pt>
                      <c:pt idx="4925">
                        <c:v>4.8027488267516688E-3</c:v>
                      </c:pt>
                      <c:pt idx="4926">
                        <c:v>5.197081553411623E-3</c:v>
                      </c:pt>
                      <c:pt idx="4927">
                        <c:v>6.7151420076271553E-3</c:v>
                      </c:pt>
                      <c:pt idx="4928">
                        <c:v>8.460700780847737E-3</c:v>
                      </c:pt>
                      <c:pt idx="4929">
                        <c:v>1.0021360935503669E-2</c:v>
                      </c:pt>
                      <c:pt idx="4930">
                        <c:v>1.2292724362218611E-2</c:v>
                      </c:pt>
                      <c:pt idx="4931">
                        <c:v>1.5635170915116285E-2</c:v>
                      </c:pt>
                      <c:pt idx="4932">
                        <c:v>1.5097535703059325E-2</c:v>
                      </c:pt>
                      <c:pt idx="4933">
                        <c:v>1.498039517829022E-2</c:v>
                      </c:pt>
                      <c:pt idx="4934">
                        <c:v>1.5031023416912731E-2</c:v>
                      </c:pt>
                      <c:pt idx="4935">
                        <c:v>1.5812144812802902E-2</c:v>
                      </c:pt>
                      <c:pt idx="4936">
                        <c:v>1.4017999541273363E-2</c:v>
                      </c:pt>
                      <c:pt idx="4937">
                        <c:v>1.2054874304471289E-2</c:v>
                      </c:pt>
                      <c:pt idx="4938">
                        <c:v>1.0848473397100824E-2</c:v>
                      </c:pt>
                      <c:pt idx="4939">
                        <c:v>8.2102934434092611E-3</c:v>
                      </c:pt>
                      <c:pt idx="4940">
                        <c:v>7.1240437626261914E-3</c:v>
                      </c:pt>
                      <c:pt idx="4941">
                        <c:v>5.7608787260964821E-3</c:v>
                      </c:pt>
                      <c:pt idx="4942">
                        <c:v>5.3092734533529634E-3</c:v>
                      </c:pt>
                      <c:pt idx="4943">
                        <c:v>5.5448349163081459E-3</c:v>
                      </c:pt>
                      <c:pt idx="4944">
                        <c:v>5.8189125990766267E-3</c:v>
                      </c:pt>
                      <c:pt idx="4945">
                        <c:v>5.2165992065784693E-3</c:v>
                      </c:pt>
                      <c:pt idx="4946">
                        <c:v>5.3821878065844269E-3</c:v>
                      </c:pt>
                      <c:pt idx="4947">
                        <c:v>5.3839180949857429E-3</c:v>
                      </c:pt>
                      <c:pt idx="4948">
                        <c:v>5.2534543495265044E-3</c:v>
                      </c:pt>
                      <c:pt idx="4949">
                        <c:v>5.8784691258499293E-3</c:v>
                      </c:pt>
                      <c:pt idx="4950">
                        <c:v>5.4303936414450945E-3</c:v>
                      </c:pt>
                      <c:pt idx="4951">
                        <c:v>7.4117561179970429E-3</c:v>
                      </c:pt>
                      <c:pt idx="4952">
                        <c:v>8.8032978843083365E-3</c:v>
                      </c:pt>
                      <c:pt idx="4953">
                        <c:v>1.0178851785791468E-2</c:v>
                      </c:pt>
                      <c:pt idx="4954">
                        <c:v>1.2299610910055849E-2</c:v>
                      </c:pt>
                      <c:pt idx="4955">
                        <c:v>1.5678012855932871E-2</c:v>
                      </c:pt>
                      <c:pt idx="4956">
                        <c:v>1.4809546501544263E-2</c:v>
                      </c:pt>
                      <c:pt idx="4957">
                        <c:v>1.5095805414658008E-2</c:v>
                      </c:pt>
                      <c:pt idx="4958">
                        <c:v>1.4941463689260607E-2</c:v>
                      </c:pt>
                      <c:pt idx="4959">
                        <c:v>1.5607382483391144E-2</c:v>
                      </c:pt>
                      <c:pt idx="4960">
                        <c:v>1.4028139031305075E-2</c:v>
                      </c:pt>
                      <c:pt idx="4961">
                        <c:v>1.1972131913120349E-2</c:v>
                      </c:pt>
                      <c:pt idx="4962">
                        <c:v>1.0044408377009201E-2</c:v>
                      </c:pt>
                      <c:pt idx="4963">
                        <c:v>8.3354625063604727E-3</c:v>
                      </c:pt>
                      <c:pt idx="4964">
                        <c:v>7.262259200123326E-3</c:v>
                      </c:pt>
                      <c:pt idx="4965">
                        <c:v>5.838430252243473E-3</c:v>
                      </c:pt>
                      <c:pt idx="4966">
                        <c:v>5.4384567853952284E-3</c:v>
                      </c:pt>
                      <c:pt idx="4967">
                        <c:v>5.360974470784291E-3</c:v>
                      </c:pt>
                      <c:pt idx="4968">
                        <c:v>5.2945313961737491E-3</c:v>
                      </c:pt>
                      <c:pt idx="4969">
                        <c:v>5.7434374190112152E-3</c:v>
                      </c:pt>
                      <c:pt idx="4970">
                        <c:v>5.0226684825589538E-3</c:v>
                      </c:pt>
                      <c:pt idx="4971">
                        <c:v>5.1515057569209554E-3</c:v>
                      </c:pt>
                      <c:pt idx="4972">
                        <c:v>5.0955136242543638E-3</c:v>
                      </c:pt>
                      <c:pt idx="4973">
                        <c:v>5.1394975554158208E-3</c:v>
                      </c:pt>
                      <c:pt idx="4974">
                        <c:v>5.6115548370628968E-3</c:v>
                      </c:pt>
                      <c:pt idx="4975">
                        <c:v>7.3192895058307077E-3</c:v>
                      </c:pt>
                      <c:pt idx="4976">
                        <c:v>8.821742758666368E-3</c:v>
                      </c:pt>
                      <c:pt idx="4977">
                        <c:v>9.8859831709846926E-3</c:v>
                      </c:pt>
                      <c:pt idx="4978">
                        <c:v>1.2398029714322712E-2</c:v>
                      </c:pt>
                      <c:pt idx="4979">
                        <c:v>1.5397671529151629E-2</c:v>
                      </c:pt>
                      <c:pt idx="4980">
                        <c:v>1.577857721781737E-2</c:v>
                      </c:pt>
                      <c:pt idx="4981">
                        <c:v>1.5822284302834614E-2</c:v>
                      </c:pt>
                      <c:pt idx="4982">
                        <c:v>1.5889765550485945E-2</c:v>
                      </c:pt>
                      <c:pt idx="4983">
                        <c:v>1.5724384585088146E-2</c:v>
                      </c:pt>
                      <c:pt idx="4984">
                        <c:v>1.4248646985168808E-2</c:v>
                      </c:pt>
                      <c:pt idx="4985">
                        <c:v>1.1842014225341374E-2</c:v>
                      </c:pt>
                      <c:pt idx="4986">
                        <c:v>1.0040982405974595E-2</c:v>
                      </c:pt>
                      <c:pt idx="4987">
                        <c:v>8.1938210978287299E-3</c:v>
                      </c:pt>
                      <c:pt idx="4988">
                        <c:v>6.4729016314428916E-3</c:v>
                      </c:pt>
                      <c:pt idx="4989">
                        <c:v>5.5195034941128776E-3</c:v>
                      </c:pt>
                      <c:pt idx="4990">
                        <c:v>5.0965864030631802E-3</c:v>
                      </c:pt>
                      <c:pt idx="4991">
                        <c:v>5.4763847071520782E-3</c:v>
                      </c:pt>
                      <c:pt idx="4992">
                        <c:v>5.0877273264484414E-3</c:v>
                      </c:pt>
                      <c:pt idx="4993">
                        <c:v>5.7816421869122765E-3</c:v>
                      </c:pt>
                      <c:pt idx="4994">
                        <c:v>4.878500852961291E-3</c:v>
                      </c:pt>
                      <c:pt idx="4995">
                        <c:v>5.3316979910340203E-3</c:v>
                      </c:pt>
                      <c:pt idx="4996">
                        <c:v>5.2008881878945184E-3</c:v>
                      </c:pt>
                      <c:pt idx="4997">
                        <c:v>5.4855206299110285E-3</c:v>
                      </c:pt>
                      <c:pt idx="4998">
                        <c:v>4.9922846182318412E-3</c:v>
                      </c:pt>
                      <c:pt idx="4999">
                        <c:v>7.5087906915428529E-3</c:v>
                      </c:pt>
                      <c:pt idx="5000">
                        <c:v>8.8244074028043934E-3</c:v>
                      </c:pt>
                      <c:pt idx="5001">
                        <c:v>1.0126735499143825E-2</c:v>
                      </c:pt>
                      <c:pt idx="5002">
                        <c:v>1.2980514001741786E-2</c:v>
                      </c:pt>
                      <c:pt idx="5003">
                        <c:v>1.4923295661046786E-2</c:v>
                      </c:pt>
                      <c:pt idx="5004">
                        <c:v>1.4831036683488608E-2</c:v>
                      </c:pt>
                      <c:pt idx="5005">
                        <c:v>1.576172420878855E-2</c:v>
                      </c:pt>
                      <c:pt idx="5006">
                        <c:v>1.5138059057418151E-2</c:v>
                      </c:pt>
                      <c:pt idx="5007">
                        <c:v>1.5690297903582218E-2</c:v>
                      </c:pt>
                      <c:pt idx="5008">
                        <c:v>1.3807873317817528E-2</c:v>
                      </c:pt>
                      <c:pt idx="5009">
                        <c:v>1.2077956351744846E-2</c:v>
                      </c:pt>
                      <c:pt idx="5010">
                        <c:v>1.0532418917716413E-2</c:v>
                      </c:pt>
                      <c:pt idx="5011">
                        <c:v>8.1668632045362247E-3</c:v>
                      </c:pt>
                      <c:pt idx="5012">
                        <c:v>7.4873697211345598E-3</c:v>
                      </c:pt>
                      <c:pt idx="5013">
                        <c:v>5.3936423158011393E-3</c:v>
                      </c:pt>
                      <c:pt idx="5014">
                        <c:v>5.6468527204497476E-3</c:v>
                      </c:pt>
                      <c:pt idx="5015">
                        <c:v>4.8799542952183963E-3</c:v>
                      </c:pt>
                      <c:pt idx="5016">
                        <c:v>5.8001216670383335E-3</c:v>
                      </c:pt>
                      <c:pt idx="5017">
                        <c:v>5.1520248434413505E-3</c:v>
                      </c:pt>
                      <c:pt idx="5018">
                        <c:v>5.1460034398047704E-3</c:v>
                      </c:pt>
                      <c:pt idx="5019">
                        <c:v>5.2250776197449193E-3</c:v>
                      </c:pt>
                      <c:pt idx="5020">
                        <c:v>5.7322597559387126E-3</c:v>
                      </c:pt>
                      <c:pt idx="5021">
                        <c:v>5.4318124779341734E-3</c:v>
                      </c:pt>
                      <c:pt idx="5022">
                        <c:v>5.3469937405016552E-3</c:v>
                      </c:pt>
                      <c:pt idx="5023">
                        <c:v>7.2945463816918863E-3</c:v>
                      </c:pt>
                      <c:pt idx="5024">
                        <c:v>8.2948353346975687E-3</c:v>
                      </c:pt>
                      <c:pt idx="5025">
                        <c:v>9.9654380143731312E-3</c:v>
                      </c:pt>
                      <c:pt idx="5026">
                        <c:v>1.29690940982931E-2</c:v>
                      </c:pt>
                      <c:pt idx="5027">
                        <c:v>1.5535298668592313E-2</c:v>
                      </c:pt>
                      <c:pt idx="5028">
                        <c:v>1.5119994846508408E-2</c:v>
                      </c:pt>
                      <c:pt idx="5029">
                        <c:v>1.5089126501428927E-2</c:v>
                      </c:pt>
                      <c:pt idx="5030">
                        <c:v>1.500939481189628E-2</c:v>
                      </c:pt>
                      <c:pt idx="5031">
                        <c:v>1.5866925743588573E-2</c:v>
                      </c:pt>
                      <c:pt idx="5032">
                        <c:v>1.3441121388274553E-2</c:v>
                      </c:pt>
                      <c:pt idx="5033">
                        <c:v>1.1816267533929789E-2</c:v>
                      </c:pt>
                      <c:pt idx="5034">
                        <c:v>1.0083443683342894E-2</c:v>
                      </c:pt>
                      <c:pt idx="5035">
                        <c:v>8.7641241549025386E-3</c:v>
                      </c:pt>
                      <c:pt idx="5036">
                        <c:v>6.5579972150196205E-3</c:v>
                      </c:pt>
                      <c:pt idx="5037">
                        <c:v>5.2182602834437326E-3</c:v>
                      </c:pt>
                      <c:pt idx="5038">
                        <c:v>4.8536539115183906E-3</c:v>
                      </c:pt>
                      <c:pt idx="5039">
                        <c:v>5.5611342330485437E-3</c:v>
                      </c:pt>
                      <c:pt idx="5040">
                        <c:v>5.4100108440775906E-3</c:v>
                      </c:pt>
                      <c:pt idx="5041">
                        <c:v>4.8832764489489238E-3</c:v>
                      </c:pt>
                      <c:pt idx="5042">
                        <c:v>5.3747821722267934E-3</c:v>
                      </c:pt>
                      <c:pt idx="5043">
                        <c:v>5.079629576730282E-3</c:v>
                      </c:pt>
                      <c:pt idx="5044">
                        <c:v>5.8525494055982124E-3</c:v>
                      </c:pt>
                      <c:pt idx="5045">
                        <c:v>5.5008509851466889E-3</c:v>
                      </c:pt>
                      <c:pt idx="5046">
                        <c:v>5.4050622192498262E-3</c:v>
                      </c:pt>
                      <c:pt idx="5047">
                        <c:v>7.3303979573671567E-3</c:v>
                      </c:pt>
                      <c:pt idx="5048">
                        <c:v>9.0765796344122133E-3</c:v>
                      </c:pt>
                      <c:pt idx="5049">
                        <c:v>1.0600073194207874E-2</c:v>
                      </c:pt>
                      <c:pt idx="5050">
                        <c:v>1.2397787473946528E-2</c:v>
                      </c:pt>
                      <c:pt idx="5051">
                        <c:v>1.5319912368396478E-2</c:v>
                      </c:pt>
                      <c:pt idx="5052">
                        <c:v>1.5348081463569906E-2</c:v>
                      </c:pt>
                      <c:pt idx="5053">
                        <c:v>1.4999047687256409E-2</c:v>
                      </c:pt>
                      <c:pt idx="5054">
                        <c:v>1.5477057161004011E-2</c:v>
                      </c:pt>
                      <c:pt idx="5055">
                        <c:v>1.5869175118510284E-2</c:v>
                      </c:pt>
                      <c:pt idx="5056">
                        <c:v>1.3430912686706788E-2</c:v>
                      </c:pt>
                      <c:pt idx="5057">
                        <c:v>1.1693278634364234E-2</c:v>
                      </c:pt>
                      <c:pt idx="5058">
                        <c:v>1.0271145369117671E-2</c:v>
                      </c:pt>
                      <c:pt idx="5059">
                        <c:v>8.4039127155165413E-3</c:v>
                      </c:pt>
                      <c:pt idx="5060">
                        <c:v>6.9191776159103578E-3</c:v>
                      </c:pt>
                      <c:pt idx="5061">
                        <c:v>5.4911959758673443E-3</c:v>
                      </c:pt>
                      <c:pt idx="5062">
                        <c:v>5.7725408699213533E-3</c:v>
                      </c:pt>
                      <c:pt idx="5063">
                        <c:v>5.1171422292708166E-3</c:v>
                      </c:pt>
                      <c:pt idx="5064">
                        <c:v>5.5757378671556527E-3</c:v>
                      </c:pt>
                      <c:pt idx="5065">
                        <c:v>5.3114536167386218E-3</c:v>
                      </c:pt>
                      <c:pt idx="5066">
                        <c:v>5.6329412017031644E-3</c:v>
                      </c:pt>
                      <c:pt idx="5067">
                        <c:v>4.8639318246222083E-3</c:v>
                      </c:pt>
                      <c:pt idx="5068">
                        <c:v>5.1378018727825311E-3</c:v>
                      </c:pt>
                      <c:pt idx="5069">
                        <c:v>5.117280652342922E-3</c:v>
                      </c:pt>
                      <c:pt idx="5070">
                        <c:v>5.6300689229569802E-3</c:v>
                      </c:pt>
                      <c:pt idx="5071">
                        <c:v>6.6108748285638435E-3</c:v>
                      </c:pt>
                      <c:pt idx="5072">
                        <c:v>8.4940261354570848E-3</c:v>
                      </c:pt>
                      <c:pt idx="5073">
                        <c:v>9.9181665352491722E-3</c:v>
                      </c:pt>
                      <c:pt idx="5074">
                        <c:v>1.286884118832084E-2</c:v>
                      </c:pt>
                      <c:pt idx="5075">
                        <c:v>1.5738330709602753E-2</c:v>
                      </c:pt>
                      <c:pt idx="5076">
                        <c:v>1.500759531195891E-2</c:v>
                      </c:pt>
                      <c:pt idx="5077">
                        <c:v>1.5592640426211935E-2</c:v>
                      </c:pt>
                      <c:pt idx="5078">
                        <c:v>1.4833528298786506E-2</c:v>
                      </c:pt>
                      <c:pt idx="5079">
                        <c:v>1.4826607145181239E-2</c:v>
                      </c:pt>
                      <c:pt idx="5080">
                        <c:v>1.3956885754938876E-2</c:v>
                      </c:pt>
                      <c:pt idx="5081">
                        <c:v>1.1661614356620151E-2</c:v>
                      </c:pt>
                      <c:pt idx="5082">
                        <c:v>1.089640238581728E-2</c:v>
                      </c:pt>
                      <c:pt idx="5083">
                        <c:v>8.7067823972829216E-3</c:v>
                      </c:pt>
                      <c:pt idx="5084">
                        <c:v>7.4435242130452082E-3</c:v>
                      </c:pt>
                      <c:pt idx="5085">
                        <c:v>5.1961125919068856E-3</c:v>
                      </c:pt>
                      <c:pt idx="5086">
                        <c:v>5.3708371146717927E-3</c:v>
                      </c:pt>
                      <c:pt idx="5087">
                        <c:v>4.810119855341276E-3</c:v>
                      </c:pt>
                      <c:pt idx="5088">
                        <c:v>5.6069522699153957E-3</c:v>
                      </c:pt>
                      <c:pt idx="5089">
                        <c:v>4.8886403429930034E-3</c:v>
                      </c:pt>
                      <c:pt idx="5090">
                        <c:v>5.5457000605088035E-3</c:v>
                      </c:pt>
                      <c:pt idx="5091">
                        <c:v>4.8827919681965551E-3</c:v>
                      </c:pt>
                      <c:pt idx="5092">
                        <c:v>5.1320573152901618E-3</c:v>
                      </c:pt>
                      <c:pt idx="5093">
                        <c:v>5.8813760103641399E-3</c:v>
                      </c:pt>
                      <c:pt idx="5094">
                        <c:v>5.2033798031924138E-3</c:v>
                      </c:pt>
                      <c:pt idx="5095">
                        <c:v>6.9849285751603712E-3</c:v>
                      </c:pt>
                      <c:pt idx="5096">
                        <c:v>8.49060016442248E-3</c:v>
                      </c:pt>
                      <c:pt idx="5097">
                        <c:v>1.0235259187674374E-2</c:v>
                      </c:pt>
                      <c:pt idx="5098">
                        <c:v>1.2480806711441679E-2</c:v>
                      </c:pt>
                      <c:pt idx="5099">
                        <c:v>1.5296830321122922E-2</c:v>
                      </c:pt>
                      <c:pt idx="5100">
                        <c:v>1.5226684429333563E-2</c:v>
                      </c:pt>
                      <c:pt idx="5101">
                        <c:v>1.5607382483391144E-2</c:v>
                      </c:pt>
                      <c:pt idx="5102">
                        <c:v>1.5036837185941154E-2</c:v>
                      </c:pt>
                      <c:pt idx="5103">
                        <c:v>1.5755183718631573E-2</c:v>
                      </c:pt>
                      <c:pt idx="5104">
                        <c:v>1.3319655142502159E-2</c:v>
                      </c:pt>
                      <c:pt idx="5105">
                        <c:v>1.1783219025464649E-2</c:v>
                      </c:pt>
                      <c:pt idx="5106">
                        <c:v>9.8732828541190313E-3</c:v>
                      </c:pt>
                      <c:pt idx="5107">
                        <c:v>9.1577301604339398E-3</c:v>
                      </c:pt>
                      <c:pt idx="5108">
                        <c:v>7.3149983905954436E-3</c:v>
                      </c:pt>
                      <c:pt idx="5109">
                        <c:v>5.9263289030303343E-3</c:v>
                      </c:pt>
                      <c:pt idx="5110">
                        <c:v>4.8351744313923344E-3</c:v>
                      </c:pt>
                      <c:pt idx="5111">
                        <c:v>5.8597474053476879E-3</c:v>
                      </c:pt>
                      <c:pt idx="5112">
                        <c:v>5.6495519703558001E-3</c:v>
                      </c:pt>
                      <c:pt idx="5113">
                        <c:v>5.3697297300949508E-3</c:v>
                      </c:pt>
                      <c:pt idx="5114">
                        <c:v>5.7439911112996365E-3</c:v>
                      </c:pt>
                      <c:pt idx="5115">
                        <c:v>4.8336863833672019E-3</c:v>
                      </c:pt>
                      <c:pt idx="5116">
                        <c:v>5.374020845330214E-3</c:v>
                      </c:pt>
                      <c:pt idx="5117">
                        <c:v>5.3454710867084972E-3</c:v>
                      </c:pt>
                      <c:pt idx="5118">
                        <c:v>4.8192557781002246E-3</c:v>
                      </c:pt>
                      <c:pt idx="5119">
                        <c:v>7.0387751502093308E-3</c:v>
                      </c:pt>
                      <c:pt idx="5120">
                        <c:v>9.0332878186112804E-3</c:v>
                      </c:pt>
                      <c:pt idx="5121">
                        <c:v>1.0866606819546617E-2</c:v>
                      </c:pt>
                      <c:pt idx="5122">
                        <c:v>1.3372182084263712E-2</c:v>
                      </c:pt>
                      <c:pt idx="5123">
                        <c:v>1.5265235254914888E-2</c:v>
                      </c:pt>
                      <c:pt idx="5124">
                        <c:v>1.5221043689145274E-2</c:v>
                      </c:pt>
                      <c:pt idx="5125">
                        <c:v>1.5123697663687227E-2</c:v>
                      </c:pt>
                      <c:pt idx="5126">
                        <c:v>1.5859139445782652E-2</c:v>
                      </c:pt>
                      <c:pt idx="5127">
                        <c:v>1.5896617492555155E-2</c:v>
                      </c:pt>
                      <c:pt idx="5128">
                        <c:v>1.4243905994949202E-2</c:v>
                      </c:pt>
                      <c:pt idx="5129">
                        <c:v>1.1462873430844976E-2</c:v>
                      </c:pt>
                      <c:pt idx="5130">
                        <c:v>1.0063753001335916E-2</c:v>
                      </c:pt>
                      <c:pt idx="5131">
                        <c:v>8.1473109456013521E-3</c:v>
                      </c:pt>
                      <c:pt idx="5132">
                        <c:v>7.4418285304119177E-3</c:v>
                      </c:pt>
                      <c:pt idx="5133">
                        <c:v>5.3778620855811365E-3</c:v>
                      </c:pt>
                      <c:pt idx="5134">
                        <c:v>5.279131829402036E-3</c:v>
                      </c:pt>
                      <c:pt idx="5135">
                        <c:v>5.3105192610019107E-3</c:v>
                      </c:pt>
                      <c:pt idx="5136">
                        <c:v>5.4764193129201054E-3</c:v>
                      </c:pt>
                      <c:pt idx="5137">
                        <c:v>5.234732629024263E-3</c:v>
                      </c:pt>
                      <c:pt idx="5138">
                        <c:v>4.9186781496398518E-3</c:v>
                      </c:pt>
                      <c:pt idx="5139">
                        <c:v>5.84005672334071E-3</c:v>
                      </c:pt>
                      <c:pt idx="5140">
                        <c:v>5.2352863213126844E-3</c:v>
                      </c:pt>
                      <c:pt idx="5141">
                        <c:v>5.1067604988629198E-3</c:v>
                      </c:pt>
                      <c:pt idx="5142">
                        <c:v>5.0856855861348884E-3</c:v>
                      </c:pt>
                      <c:pt idx="5143">
                        <c:v>6.8930502610504828E-3</c:v>
                      </c:pt>
                      <c:pt idx="5144">
                        <c:v>8.4623272519449722E-3</c:v>
                      </c:pt>
                      <c:pt idx="5145">
                        <c:v>1.0479195246491926E-2</c:v>
                      </c:pt>
                      <c:pt idx="5146">
                        <c:v>1.2397060752817976E-2</c:v>
                      </c:pt>
                      <c:pt idx="5147">
                        <c:v>1.5898693838636735E-2</c:v>
                      </c:pt>
                      <c:pt idx="5148">
                        <c:v>1.5691578316999192E-2</c:v>
                      </c:pt>
                      <c:pt idx="5149">
                        <c:v>1.5578071397872852E-2</c:v>
                      </c:pt>
                      <c:pt idx="5150">
                        <c:v>1.4846920731012693E-2</c:v>
                      </c:pt>
                      <c:pt idx="5151">
                        <c:v>1.5909560049797003E-2</c:v>
                      </c:pt>
                      <c:pt idx="5152">
                        <c:v>1.3314083613849921E-2</c:v>
                      </c:pt>
                      <c:pt idx="5153">
                        <c:v>1.165860365480186E-2</c:v>
                      </c:pt>
                      <c:pt idx="5154">
                        <c:v>1.0378838519215589E-2</c:v>
                      </c:pt>
                      <c:pt idx="5155">
                        <c:v>9.2570833204375143E-3</c:v>
                      </c:pt>
                      <c:pt idx="5156">
                        <c:v>7.4755345484695569E-3</c:v>
                      </c:pt>
                      <c:pt idx="5157">
                        <c:v>5.1587037566704309E-3</c:v>
                      </c:pt>
                      <c:pt idx="5158">
                        <c:v>5.8609240014605834E-3</c:v>
                      </c:pt>
                      <c:pt idx="5159">
                        <c:v>5.0810830189873882E-3</c:v>
                      </c:pt>
                      <c:pt idx="5160">
                        <c:v>5.6876875267208088E-3</c:v>
                      </c:pt>
                      <c:pt idx="5161">
                        <c:v>5.1591536316547724E-3</c:v>
                      </c:pt>
                      <c:pt idx="5162">
                        <c:v>4.9545297253151231E-3</c:v>
                      </c:pt>
                      <c:pt idx="5163">
                        <c:v>5.2553922725359784E-3</c:v>
                      </c:pt>
                      <c:pt idx="5164">
                        <c:v>5.900478394314671E-3</c:v>
                      </c:pt>
                      <c:pt idx="5165">
                        <c:v>4.8673577956568148E-3</c:v>
                      </c:pt>
                      <c:pt idx="5166">
                        <c:v>5.0671022887047524E-3</c:v>
                      </c:pt>
                      <c:pt idx="5167">
                        <c:v>6.9048508279474594E-3</c:v>
                      </c:pt>
                      <c:pt idx="5168">
                        <c:v>8.5189422884360388E-3</c:v>
                      </c:pt>
                      <c:pt idx="5169">
                        <c:v>1.0152586007859487E-2</c:v>
                      </c:pt>
                      <c:pt idx="5170">
                        <c:v>1.2354218812001388E-2</c:v>
                      </c:pt>
                      <c:pt idx="5171">
                        <c:v>1.5635724607404707E-2</c:v>
                      </c:pt>
                      <c:pt idx="5172">
                        <c:v>1.5559799552354953E-2</c:v>
                      </c:pt>
                      <c:pt idx="5173">
                        <c:v>1.4815291059036633E-2</c:v>
                      </c:pt>
                      <c:pt idx="5174">
                        <c:v>1.5360574145827409E-2</c:v>
                      </c:pt>
                      <c:pt idx="5175">
                        <c:v>1.5028185743934573E-2</c:v>
                      </c:pt>
                      <c:pt idx="5176">
                        <c:v>1.323078753021056E-2</c:v>
                      </c:pt>
                      <c:pt idx="5177">
                        <c:v>1.2130937782593146E-2</c:v>
                      </c:pt>
                      <c:pt idx="5178">
                        <c:v>1.0628830587437748E-2</c:v>
                      </c:pt>
                      <c:pt idx="5179">
                        <c:v>8.9764305417440338E-3</c:v>
                      </c:pt>
                      <c:pt idx="5180">
                        <c:v>7.5074064608218003E-3</c:v>
                      </c:pt>
                      <c:pt idx="5181">
                        <c:v>5.69934967054568E-3</c:v>
                      </c:pt>
                      <c:pt idx="5182">
                        <c:v>5.4442013428875977E-3</c:v>
                      </c:pt>
                      <c:pt idx="5183">
                        <c:v>5.8473585403942645E-3</c:v>
                      </c:pt>
                      <c:pt idx="5184">
                        <c:v>5.6512130472210643E-3</c:v>
                      </c:pt>
                      <c:pt idx="5185">
                        <c:v>5.121571767578186E-3</c:v>
                      </c:pt>
                      <c:pt idx="5186">
                        <c:v>4.8660081707037877E-3</c:v>
                      </c:pt>
                      <c:pt idx="5187">
                        <c:v>5.7835801099217505E-3</c:v>
                      </c:pt>
                      <c:pt idx="5188">
                        <c:v>5.6849882768147553E-3</c:v>
                      </c:pt>
                      <c:pt idx="5189">
                        <c:v>5.1405357284566109E-3</c:v>
                      </c:pt>
                      <c:pt idx="5190">
                        <c:v>5.5045884080935324E-3</c:v>
                      </c:pt>
                      <c:pt idx="5191">
                        <c:v>7.0788832353518389E-3</c:v>
                      </c:pt>
                      <c:pt idx="5192">
                        <c:v>8.1749609542543841E-3</c:v>
                      </c:pt>
                      <c:pt idx="5193">
                        <c:v>1.0344717231941634E-2</c:v>
                      </c:pt>
                      <c:pt idx="5194">
                        <c:v>1.2946254291395726E-2</c:v>
                      </c:pt>
                      <c:pt idx="5195">
                        <c:v>1.5541216254924816E-2</c:v>
                      </c:pt>
                      <c:pt idx="5196">
                        <c:v>1.5648667164646548E-2</c:v>
                      </c:pt>
                      <c:pt idx="5197">
                        <c:v>1.5323096099054901E-2</c:v>
                      </c:pt>
                      <c:pt idx="5198">
                        <c:v>1.5478441391725065E-2</c:v>
                      </c:pt>
                      <c:pt idx="5199">
                        <c:v>1.4867095893772038E-2</c:v>
                      </c:pt>
                      <c:pt idx="5200">
                        <c:v>1.3663878717059996E-2</c:v>
                      </c:pt>
                      <c:pt idx="5201">
                        <c:v>1.1668846962137651E-2</c:v>
                      </c:pt>
                      <c:pt idx="5202">
                        <c:v>1.0845670329890691E-2</c:v>
                      </c:pt>
                      <c:pt idx="5203">
                        <c:v>8.9415133218054728E-3</c:v>
                      </c:pt>
                      <c:pt idx="5204">
                        <c:v>6.504877361099214E-3</c:v>
                      </c:pt>
                      <c:pt idx="5205">
                        <c:v>5.2736987238219029E-3</c:v>
                      </c:pt>
                      <c:pt idx="5206">
                        <c:v>5.5350760897247232E-3</c:v>
                      </c:pt>
                      <c:pt idx="5207">
                        <c:v>5.0356110398007987E-3</c:v>
                      </c:pt>
                      <c:pt idx="5208">
                        <c:v>4.9862978203632875E-3</c:v>
                      </c:pt>
                      <c:pt idx="5209">
                        <c:v>5.6216943270946101E-3</c:v>
                      </c:pt>
                      <c:pt idx="5210">
                        <c:v>5.0808753843792293E-3</c:v>
                      </c:pt>
                      <c:pt idx="5211">
                        <c:v>4.8969111215512945E-3</c:v>
                      </c:pt>
                      <c:pt idx="5212">
                        <c:v>5.7005954781946273E-3</c:v>
                      </c:pt>
                      <c:pt idx="5213">
                        <c:v>4.9963680988589481E-3</c:v>
                      </c:pt>
                      <c:pt idx="5214">
                        <c:v>5.3743669030104774E-3</c:v>
                      </c:pt>
                      <c:pt idx="5215">
                        <c:v>7.1867148085218626E-3</c:v>
                      </c:pt>
                      <c:pt idx="5216">
                        <c:v>8.9437280909591566E-3</c:v>
                      </c:pt>
                      <c:pt idx="5217">
                        <c:v>1.0834250426442003E-2</c:v>
                      </c:pt>
                      <c:pt idx="5218">
                        <c:v>1.3220401185700259E-2</c:v>
                      </c:pt>
                      <c:pt idx="5219">
                        <c:v>1.5386182414166888E-2</c:v>
                      </c:pt>
                      <c:pt idx="5220">
                        <c:v>1.5701613989726824E-2</c:v>
                      </c:pt>
                      <c:pt idx="5221">
                        <c:v>1.5031819349577338E-2</c:v>
                      </c:pt>
                      <c:pt idx="5222">
                        <c:v>1.5185815017294475E-2</c:v>
                      </c:pt>
                      <c:pt idx="5223">
                        <c:v>1.4863358470825195E-2</c:v>
                      </c:pt>
                      <c:pt idx="5224">
                        <c:v>1.3586811671665375E-2</c:v>
                      </c:pt>
                      <c:pt idx="5225">
                        <c:v>1.2426228801161763E-2</c:v>
                      </c:pt>
                      <c:pt idx="5226">
                        <c:v>1.0746974679479616E-2</c:v>
                      </c:pt>
                      <c:pt idx="5227">
                        <c:v>8.4713939631678708E-3</c:v>
                      </c:pt>
                      <c:pt idx="5228">
                        <c:v>6.5594160515086994E-3</c:v>
                      </c:pt>
                      <c:pt idx="5229">
                        <c:v>5.3988331810050881E-3</c:v>
                      </c:pt>
                      <c:pt idx="5230">
                        <c:v>5.4227457667112774E-3</c:v>
                      </c:pt>
                      <c:pt idx="5231">
                        <c:v>5.730564073305423E-3</c:v>
                      </c:pt>
                      <c:pt idx="5232">
                        <c:v>5.1895028902138587E-3</c:v>
                      </c:pt>
                      <c:pt idx="5233">
                        <c:v>5.0714280097080428E-3</c:v>
                      </c:pt>
                      <c:pt idx="5234">
                        <c:v>5.061253913908304E-3</c:v>
                      </c:pt>
                      <c:pt idx="5235">
                        <c:v>5.3737439991860033E-3</c:v>
                      </c:pt>
                      <c:pt idx="5236">
                        <c:v>5.4567632366811529E-3</c:v>
                      </c:pt>
                      <c:pt idx="5237">
                        <c:v>5.0514604815568541E-3</c:v>
                      </c:pt>
                      <c:pt idx="5238">
                        <c:v>5.3911853062712702E-3</c:v>
                      </c:pt>
                      <c:pt idx="5239">
                        <c:v>7.595443534680767E-3</c:v>
                      </c:pt>
                      <c:pt idx="5240">
                        <c:v>8.9933873680769303E-3</c:v>
                      </c:pt>
                      <c:pt idx="5241">
                        <c:v>1.0237785408740294E-2</c:v>
                      </c:pt>
                      <c:pt idx="5242">
                        <c:v>1.3016884663937451E-2</c:v>
                      </c:pt>
                      <c:pt idx="5243">
                        <c:v>1.4972262822804035E-2</c:v>
                      </c:pt>
                      <c:pt idx="5244">
                        <c:v>1.4945062689135345E-2</c:v>
                      </c:pt>
                      <c:pt idx="5245">
                        <c:v>1.5832596821706461E-2</c:v>
                      </c:pt>
                      <c:pt idx="5246">
                        <c:v>1.5768299304713549E-2</c:v>
                      </c:pt>
                      <c:pt idx="5247">
                        <c:v>1.5231044756104879E-2</c:v>
                      </c:pt>
                      <c:pt idx="5248">
                        <c:v>1.3752711723583569E-2</c:v>
                      </c:pt>
                      <c:pt idx="5249">
                        <c:v>1.2493502414204934E-2</c:v>
                      </c:pt>
                      <c:pt idx="5250">
                        <c:v>1.0475665458153243E-2</c:v>
                      </c:pt>
                      <c:pt idx="5251">
                        <c:v>9.1527123240701235E-3</c:v>
                      </c:pt>
                      <c:pt idx="5252">
                        <c:v>7.0706816683296014E-3</c:v>
                      </c:pt>
                      <c:pt idx="5253">
                        <c:v>5.6036647219528954E-3</c:v>
                      </c:pt>
                      <c:pt idx="5254">
                        <c:v>5.3999059598139037E-3</c:v>
                      </c:pt>
                      <c:pt idx="5255">
                        <c:v>5.8804070488594025E-3</c:v>
                      </c:pt>
                      <c:pt idx="5256">
                        <c:v>5.7319483040264756E-3</c:v>
                      </c:pt>
                      <c:pt idx="5257">
                        <c:v>5.8322358197667613E-3</c:v>
                      </c:pt>
                      <c:pt idx="5258">
                        <c:v>5.602799577752237E-3</c:v>
                      </c:pt>
                      <c:pt idx="5259">
                        <c:v>5.0000017045017118E-3</c:v>
                      </c:pt>
                      <c:pt idx="5260">
                        <c:v>5.4077268633878524E-3</c:v>
                      </c:pt>
                      <c:pt idx="5261">
                        <c:v>5.497909494864452E-3</c:v>
                      </c:pt>
                      <c:pt idx="5262">
                        <c:v>4.8504009693239158E-3</c:v>
                      </c:pt>
                      <c:pt idx="5263">
                        <c:v>7.4025163779340153E-3</c:v>
                      </c:pt>
                      <c:pt idx="5264">
                        <c:v>8.7412151364691121E-3</c:v>
                      </c:pt>
                      <c:pt idx="5265">
                        <c:v>1.077168319785041E-2</c:v>
                      </c:pt>
                      <c:pt idx="5266">
                        <c:v>1.2291201708425452E-2</c:v>
                      </c:pt>
                      <c:pt idx="5267">
                        <c:v>1.5030884993840627E-2</c:v>
                      </c:pt>
                      <c:pt idx="5268">
                        <c:v>1.5060645954343265E-2</c:v>
                      </c:pt>
                      <c:pt idx="5269">
                        <c:v>1.5794426659573424E-2</c:v>
                      </c:pt>
                      <c:pt idx="5270">
                        <c:v>1.4810688491889131E-2</c:v>
                      </c:pt>
                      <c:pt idx="5271">
                        <c:v>1.4954579275342583E-2</c:v>
                      </c:pt>
                      <c:pt idx="5272">
                        <c:v>1.3642526958187755E-2</c:v>
                      </c:pt>
                      <c:pt idx="5273">
                        <c:v>1.1651717106964622E-2</c:v>
                      </c:pt>
                      <c:pt idx="5274">
                        <c:v>1.0347589510687819E-2</c:v>
                      </c:pt>
                      <c:pt idx="5275">
                        <c:v>8.7931583942766241E-3</c:v>
                      </c:pt>
                      <c:pt idx="5276">
                        <c:v>7.0097409108352453E-3</c:v>
                      </c:pt>
                      <c:pt idx="5277">
                        <c:v>5.7100428528658138E-3</c:v>
                      </c:pt>
                      <c:pt idx="5278">
                        <c:v>5.5887496359335502E-3</c:v>
                      </c:pt>
                      <c:pt idx="5279">
                        <c:v>5.220232812221233E-3</c:v>
                      </c:pt>
                      <c:pt idx="5280">
                        <c:v>4.8348283737120711E-3</c:v>
                      </c:pt>
                      <c:pt idx="5281">
                        <c:v>5.0859970380471254E-3</c:v>
                      </c:pt>
                      <c:pt idx="5282">
                        <c:v>5.6053950103542114E-3</c:v>
                      </c:pt>
                      <c:pt idx="5283">
                        <c:v>5.1225407290829226E-3</c:v>
                      </c:pt>
                      <c:pt idx="5284">
                        <c:v>5.10534166237384E-3</c:v>
                      </c:pt>
                      <c:pt idx="5285">
                        <c:v>4.8407805658125984E-3</c:v>
                      </c:pt>
                      <c:pt idx="5286">
                        <c:v>5.4150632862094332E-3</c:v>
                      </c:pt>
                      <c:pt idx="5287">
                        <c:v>6.6818166530178058E-3</c:v>
                      </c:pt>
                      <c:pt idx="5288">
                        <c:v>8.6523821299455423E-3</c:v>
                      </c:pt>
                      <c:pt idx="5289">
                        <c:v>1.011483111494277E-2</c:v>
                      </c:pt>
                      <c:pt idx="5290">
                        <c:v>1.2846139804495574E-2</c:v>
                      </c:pt>
                      <c:pt idx="5291">
                        <c:v>1.5429197383823609E-2</c:v>
                      </c:pt>
                      <c:pt idx="5292">
                        <c:v>1.5361439290028067E-2</c:v>
                      </c:pt>
                      <c:pt idx="5293">
                        <c:v>1.5698049595620114E-2</c:v>
                      </c:pt>
                      <c:pt idx="5294">
                        <c:v>1.4945443352583635E-2</c:v>
                      </c:pt>
                      <c:pt idx="5295">
                        <c:v>1.5026801513213521E-2</c:v>
                      </c:pt>
                      <c:pt idx="5296">
                        <c:v>1.4224526764854461E-2</c:v>
                      </c:pt>
                      <c:pt idx="5297">
                        <c:v>1.2165370521779338E-2</c:v>
                      </c:pt>
                      <c:pt idx="5298">
                        <c:v>1.0740711035466853E-2</c:v>
                      </c:pt>
                      <c:pt idx="5299">
                        <c:v>8.5577353543935461E-3</c:v>
                      </c:pt>
                      <c:pt idx="5300">
                        <c:v>7.3246533998747873E-3</c:v>
                      </c:pt>
                      <c:pt idx="5301">
                        <c:v>5.4210846898460141E-3</c:v>
                      </c:pt>
                      <c:pt idx="5302">
                        <c:v>4.9091615634326135E-3</c:v>
                      </c:pt>
                      <c:pt idx="5303">
                        <c:v>4.9664341095161787E-3</c:v>
                      </c:pt>
                      <c:pt idx="5304">
                        <c:v>4.9218964860663003E-3</c:v>
                      </c:pt>
                      <c:pt idx="5305">
                        <c:v>5.6917364015798885E-3</c:v>
                      </c:pt>
                      <c:pt idx="5306">
                        <c:v>5.7896707250943832E-3</c:v>
                      </c:pt>
                      <c:pt idx="5307">
                        <c:v>5.1697429966708281E-3</c:v>
                      </c:pt>
                      <c:pt idx="5308">
                        <c:v>4.8955961023662946E-3</c:v>
                      </c:pt>
                      <c:pt idx="5309">
                        <c:v>5.0143630982326364E-3</c:v>
                      </c:pt>
                      <c:pt idx="5310">
                        <c:v>4.8392925177874668E-3</c:v>
                      </c:pt>
                      <c:pt idx="5311">
                        <c:v>7.1700002225651488E-3</c:v>
                      </c:pt>
                      <c:pt idx="5312">
                        <c:v>8.3139031128800726E-3</c:v>
                      </c:pt>
                      <c:pt idx="5313">
                        <c:v>9.8559107585698188E-3</c:v>
                      </c:pt>
                      <c:pt idx="5314">
                        <c:v>1.3401666198622141E-2</c:v>
                      </c:pt>
                      <c:pt idx="5315">
                        <c:v>1.5219071160367772E-2</c:v>
                      </c:pt>
                      <c:pt idx="5316">
                        <c:v>1.4913675257535468E-2</c:v>
                      </c:pt>
                      <c:pt idx="5317">
                        <c:v>1.4938314564370211E-2</c:v>
                      </c:pt>
                      <c:pt idx="5318">
                        <c:v>1.5733243661702884E-2</c:v>
                      </c:pt>
                      <c:pt idx="5319">
                        <c:v>1.55918098877793E-2</c:v>
                      </c:pt>
                      <c:pt idx="5320">
                        <c:v>1.4051878588171134E-2</c:v>
                      </c:pt>
                      <c:pt idx="5321">
                        <c:v>1.2346220265484903E-2</c:v>
                      </c:pt>
                      <c:pt idx="5322">
                        <c:v>9.8583331623316606E-3</c:v>
                      </c:pt>
                      <c:pt idx="5323">
                        <c:v>8.3397190158277096E-3</c:v>
                      </c:pt>
                      <c:pt idx="5324">
                        <c:v>6.6834431241150427E-3</c:v>
                      </c:pt>
                      <c:pt idx="5325">
                        <c:v>5.7516043802654281E-3</c:v>
                      </c:pt>
                      <c:pt idx="5326">
                        <c:v>5.8578094823382139E-3</c:v>
                      </c:pt>
                      <c:pt idx="5327">
                        <c:v>4.8178369416111456E-3</c:v>
                      </c:pt>
                      <c:pt idx="5328">
                        <c:v>5.7405305344970046E-3</c:v>
                      </c:pt>
                      <c:pt idx="5329">
                        <c:v>5.0718778846923851E-3</c:v>
                      </c:pt>
                      <c:pt idx="5330">
                        <c:v>5.7512237168171384E-3</c:v>
                      </c:pt>
                      <c:pt idx="5331">
                        <c:v>5.8187741760045214E-3</c:v>
                      </c:pt>
                      <c:pt idx="5332">
                        <c:v>5.4889466009456333E-3</c:v>
                      </c:pt>
                      <c:pt idx="5333">
                        <c:v>5.8673260685454531E-3</c:v>
                      </c:pt>
                      <c:pt idx="5334">
                        <c:v>5.5748381171869688E-3</c:v>
                      </c:pt>
                      <c:pt idx="5335">
                        <c:v>6.8582368584160025E-3</c:v>
                      </c:pt>
                      <c:pt idx="5336">
                        <c:v>9.0527362602420749E-3</c:v>
                      </c:pt>
                      <c:pt idx="5337">
                        <c:v>9.9077501990732508E-3</c:v>
                      </c:pt>
                      <c:pt idx="5338">
                        <c:v>1.274432963496213E-2</c:v>
                      </c:pt>
                      <c:pt idx="5339">
                        <c:v>1.5662128808408789E-2</c:v>
                      </c:pt>
                      <c:pt idx="5340">
                        <c:v>1.4800341367249262E-2</c:v>
                      </c:pt>
                      <c:pt idx="5341">
                        <c:v>1.493956037201916E-2</c:v>
                      </c:pt>
                      <c:pt idx="5342">
                        <c:v>1.5891045963902919E-2</c:v>
                      </c:pt>
                      <c:pt idx="5343">
                        <c:v>1.4930770506940473E-2</c:v>
                      </c:pt>
                      <c:pt idx="5344">
                        <c:v>1.3439806369089553E-2</c:v>
                      </c:pt>
                      <c:pt idx="5345">
                        <c:v>1.2165681973691575E-2</c:v>
                      </c:pt>
                      <c:pt idx="5346">
                        <c:v>1.0705343940543949E-2</c:v>
                      </c:pt>
                      <c:pt idx="5347">
                        <c:v>8.5102562406614308E-3</c:v>
                      </c:pt>
                      <c:pt idx="5348">
                        <c:v>7.5647136126733927E-3</c:v>
                      </c:pt>
                      <c:pt idx="5349">
                        <c:v>5.4979787064005038E-3</c:v>
                      </c:pt>
                      <c:pt idx="5350">
                        <c:v>5.8221309355030752E-3</c:v>
                      </c:pt>
                      <c:pt idx="5351">
                        <c:v>5.2015110917189925E-3</c:v>
                      </c:pt>
                      <c:pt idx="5352">
                        <c:v>5.5621031945532811E-3</c:v>
                      </c:pt>
                      <c:pt idx="5353">
                        <c:v>5.218606341123996E-3</c:v>
                      </c:pt>
                      <c:pt idx="5354">
                        <c:v>5.692705363084625E-3</c:v>
                      </c:pt>
                      <c:pt idx="5355">
                        <c:v>4.933593235659197E-3</c:v>
                      </c:pt>
                      <c:pt idx="5356">
                        <c:v>5.4044739211933784E-3</c:v>
                      </c:pt>
                      <c:pt idx="5357">
                        <c:v>4.8924469774758988E-3</c:v>
                      </c:pt>
                      <c:pt idx="5358">
                        <c:v>5.3761317971798206E-3</c:v>
                      </c:pt>
                      <c:pt idx="5359">
                        <c:v>6.6318805297558214E-3</c:v>
                      </c:pt>
                      <c:pt idx="5360">
                        <c:v>8.7574798474414853E-3</c:v>
                      </c:pt>
                      <c:pt idx="5361">
                        <c:v>1.0434138536521654E-2</c:v>
                      </c:pt>
                      <c:pt idx="5362">
                        <c:v>1.301840731773061E-2</c:v>
                      </c:pt>
                      <c:pt idx="5363">
                        <c:v>1.4892461921735333E-2</c:v>
                      </c:pt>
                      <c:pt idx="5364">
                        <c:v>1.4856471922987958E-2</c:v>
                      </c:pt>
                      <c:pt idx="5365">
                        <c:v>1.5341644790717011E-2</c:v>
                      </c:pt>
                      <c:pt idx="5366">
                        <c:v>1.5661955779568658E-2</c:v>
                      </c:pt>
                      <c:pt idx="5367">
                        <c:v>1.4825880424052688E-2</c:v>
                      </c:pt>
                      <c:pt idx="5368">
                        <c:v>1.4248370139024597E-2</c:v>
                      </c:pt>
                      <c:pt idx="5369">
                        <c:v>1.1637840193986065E-2</c:v>
                      </c:pt>
                      <c:pt idx="5370">
                        <c:v>1.0063476155191705E-2</c:v>
                      </c:pt>
                      <c:pt idx="5371">
                        <c:v>8.975115522559033E-3</c:v>
                      </c:pt>
                      <c:pt idx="5372">
                        <c:v>6.6147160688147652E-3</c:v>
                      </c:pt>
                      <c:pt idx="5373">
                        <c:v>5.2201982064532066E-3</c:v>
                      </c:pt>
                      <c:pt idx="5374">
                        <c:v>5.5451463682203829E-3</c:v>
                      </c:pt>
                      <c:pt idx="5375">
                        <c:v>5.6914595554356778E-3</c:v>
                      </c:pt>
                      <c:pt idx="5376">
                        <c:v>5.9260174511180964E-3</c:v>
                      </c:pt>
                      <c:pt idx="5377">
                        <c:v>5.2655317625676908E-3</c:v>
                      </c:pt>
                      <c:pt idx="5378">
                        <c:v>4.8954576792941892E-3</c:v>
                      </c:pt>
                      <c:pt idx="5379">
                        <c:v>5.5515138295372263E-3</c:v>
                      </c:pt>
                      <c:pt idx="5380">
                        <c:v>5.3595210285271849E-3</c:v>
                      </c:pt>
                      <c:pt idx="5381">
                        <c:v>5.6030418181284222E-3</c:v>
                      </c:pt>
                      <c:pt idx="5382">
                        <c:v>5.0563052890805395E-3</c:v>
                      </c:pt>
                      <c:pt idx="5383">
                        <c:v>7.4135556179344125E-3</c:v>
                      </c:pt>
                      <c:pt idx="5384">
                        <c:v>8.1817436847875444E-3</c:v>
                      </c:pt>
                      <c:pt idx="5385">
                        <c:v>9.9495193610810214E-3</c:v>
                      </c:pt>
                      <c:pt idx="5386">
                        <c:v>1.2953140839232965E-2</c:v>
                      </c:pt>
                      <c:pt idx="5387">
                        <c:v>1.57611359107321E-2</c:v>
                      </c:pt>
                      <c:pt idx="5388">
                        <c:v>1.5082309165127743E-2</c:v>
                      </c:pt>
                      <c:pt idx="5389">
                        <c:v>1.5430858460688871E-2</c:v>
                      </c:pt>
                      <c:pt idx="5390">
                        <c:v>1.4790859386810047E-2</c:v>
                      </c:pt>
                      <c:pt idx="5391">
                        <c:v>1.529381961930463E-2</c:v>
                      </c:pt>
                      <c:pt idx="5392">
                        <c:v>1.4137597075572337E-2</c:v>
                      </c:pt>
                      <c:pt idx="5393">
                        <c:v>1.2179489675134079E-2</c:v>
                      </c:pt>
                      <c:pt idx="5394">
                        <c:v>1.0286752570497543E-2</c:v>
                      </c:pt>
                      <c:pt idx="5395">
                        <c:v>8.9397138218681033E-3</c:v>
                      </c:pt>
                      <c:pt idx="5396">
                        <c:v>6.691125604616887E-3</c:v>
                      </c:pt>
                      <c:pt idx="5397">
                        <c:v>5.129012007703845E-3</c:v>
                      </c:pt>
                      <c:pt idx="5398">
                        <c:v>5.2582645512821635E-3</c:v>
                      </c:pt>
                      <c:pt idx="5399">
                        <c:v>5.2698920893390075E-3</c:v>
                      </c:pt>
                      <c:pt idx="5400">
                        <c:v>5.1858346788030679E-3</c:v>
                      </c:pt>
                      <c:pt idx="5401">
                        <c:v>4.973805138105785E-3</c:v>
                      </c:pt>
                      <c:pt idx="5402">
                        <c:v>4.8691572955941835E-3</c:v>
                      </c:pt>
                      <c:pt idx="5403">
                        <c:v>5.3008296459545407E-3</c:v>
                      </c:pt>
                      <c:pt idx="5404">
                        <c:v>4.863481949637866E-3</c:v>
                      </c:pt>
                      <c:pt idx="5405">
                        <c:v>5.0724661827488329E-3</c:v>
                      </c:pt>
                      <c:pt idx="5406">
                        <c:v>5.0454044721522477E-3</c:v>
                      </c:pt>
                      <c:pt idx="5407">
                        <c:v>6.8809382422412701E-3</c:v>
                      </c:pt>
                      <c:pt idx="5408">
                        <c:v>8.3172944781466519E-3</c:v>
                      </c:pt>
                      <c:pt idx="5409">
                        <c:v>9.7972539817652009E-3</c:v>
                      </c:pt>
                      <c:pt idx="5410">
                        <c:v>1.2571300794830513E-2</c:v>
                      </c:pt>
                      <c:pt idx="5411">
                        <c:v>1.511234697177459E-2</c:v>
                      </c:pt>
                      <c:pt idx="5412">
                        <c:v>1.4929974574275867E-2</c:v>
                      </c:pt>
                      <c:pt idx="5413">
                        <c:v>1.5145257057167624E-2</c:v>
                      </c:pt>
                      <c:pt idx="5414">
                        <c:v>1.5177855690648421E-2</c:v>
                      </c:pt>
                      <c:pt idx="5415">
                        <c:v>1.569749590333169E-2</c:v>
                      </c:pt>
                      <c:pt idx="5416">
                        <c:v>1.3437453176863763E-2</c:v>
                      </c:pt>
                      <c:pt idx="5417">
                        <c:v>1.1874855099198355E-2</c:v>
                      </c:pt>
                      <c:pt idx="5418">
                        <c:v>1.082815981126937E-2</c:v>
                      </c:pt>
                      <c:pt idx="5419">
                        <c:v>8.5171081827306438E-3</c:v>
                      </c:pt>
                      <c:pt idx="5420">
                        <c:v>7.5034614032668005E-3</c:v>
                      </c:pt>
                      <c:pt idx="5421">
                        <c:v>4.8157952012975926E-3</c:v>
                      </c:pt>
                      <c:pt idx="5422">
                        <c:v>5.4921303316040554E-3</c:v>
                      </c:pt>
                      <c:pt idx="5423">
                        <c:v>5.5652869252117024E-3</c:v>
                      </c:pt>
                      <c:pt idx="5424">
                        <c:v>5.8048280514899128E-3</c:v>
                      </c:pt>
                      <c:pt idx="5425">
                        <c:v>5.5248327823889309E-3</c:v>
                      </c:pt>
                      <c:pt idx="5426">
                        <c:v>5.8389147329958417E-3</c:v>
                      </c:pt>
                      <c:pt idx="5427">
                        <c:v>5.8050010803300444E-3</c:v>
                      </c:pt>
                      <c:pt idx="5428">
                        <c:v>5.7568990627734551E-3</c:v>
                      </c:pt>
                      <c:pt idx="5429">
                        <c:v>4.8619592958447089E-3</c:v>
                      </c:pt>
                      <c:pt idx="5430">
                        <c:v>5.4924763892843188E-3</c:v>
                      </c:pt>
                      <c:pt idx="5431">
                        <c:v>7.0985393115907906E-3</c:v>
                      </c:pt>
                      <c:pt idx="5432">
                        <c:v>9.0431504624987839E-3</c:v>
                      </c:pt>
                      <c:pt idx="5433">
                        <c:v>1.0265089359713065E-2</c:v>
                      </c:pt>
                      <c:pt idx="5434">
                        <c:v>1.2369826013381258E-2</c:v>
                      </c:pt>
                      <c:pt idx="5435">
                        <c:v>1.5313544907079635E-2</c:v>
                      </c:pt>
                      <c:pt idx="5436">
                        <c:v>1.5000189677601278E-2</c:v>
                      </c:pt>
                      <c:pt idx="5437">
                        <c:v>1.5654965414427343E-2</c:v>
                      </c:pt>
                      <c:pt idx="5438">
                        <c:v>1.573535461355249E-2</c:v>
                      </c:pt>
                      <c:pt idx="5439">
                        <c:v>1.5432554143322161E-2</c:v>
                      </c:pt>
                      <c:pt idx="5440">
                        <c:v>1.422217357262867E-2</c:v>
                      </c:pt>
                      <c:pt idx="5441">
                        <c:v>1.1654866231855018E-2</c:v>
                      </c:pt>
                      <c:pt idx="5442">
                        <c:v>1.0113066220773426E-2</c:v>
                      </c:pt>
                      <c:pt idx="5443">
                        <c:v>8.7767898660001745E-3</c:v>
                      </c:pt>
                      <c:pt idx="5444">
                        <c:v>6.6008737616042347E-3</c:v>
                      </c:pt>
                      <c:pt idx="5445">
                        <c:v>4.8248273067524631E-3</c:v>
                      </c:pt>
                      <c:pt idx="5446">
                        <c:v>5.7608787260964821E-3</c:v>
                      </c:pt>
                      <c:pt idx="5447">
                        <c:v>5.7273111311109482E-3</c:v>
                      </c:pt>
                      <c:pt idx="5448">
                        <c:v>5.9175736437196737E-3</c:v>
                      </c:pt>
                      <c:pt idx="5449">
                        <c:v>5.3522538172416567E-3</c:v>
                      </c:pt>
                      <c:pt idx="5450">
                        <c:v>5.6425616052144826E-3</c:v>
                      </c:pt>
                      <c:pt idx="5451">
                        <c:v>5.7856564560033298E-3</c:v>
                      </c:pt>
                      <c:pt idx="5452">
                        <c:v>5.6867185652160713E-3</c:v>
                      </c:pt>
                      <c:pt idx="5453">
                        <c:v>5.6475448358102743E-3</c:v>
                      </c:pt>
                      <c:pt idx="5454">
                        <c:v>5.3749898068349514E-3</c:v>
                      </c:pt>
                      <c:pt idx="5455">
                        <c:v>6.9834751329032659E-3</c:v>
                      </c:pt>
                      <c:pt idx="5456">
                        <c:v>9.0502446449441803E-3</c:v>
                      </c:pt>
                      <c:pt idx="5457">
                        <c:v>1.081075310995213E-2</c:v>
                      </c:pt>
                      <c:pt idx="5458">
                        <c:v>1.2641965773140265E-2</c:v>
                      </c:pt>
                      <c:pt idx="5459">
                        <c:v>1.4948903929386267E-2</c:v>
                      </c:pt>
                      <c:pt idx="5460">
                        <c:v>1.5478545209029144E-2</c:v>
                      </c:pt>
                      <c:pt idx="5461">
                        <c:v>1.4981502562867064E-2</c:v>
                      </c:pt>
                      <c:pt idx="5462">
                        <c:v>1.5324964810528321E-2</c:v>
                      </c:pt>
                      <c:pt idx="5463">
                        <c:v>1.5322853858678714E-2</c:v>
                      </c:pt>
                      <c:pt idx="5464">
                        <c:v>1.3856494421894513E-2</c:v>
                      </c:pt>
                      <c:pt idx="5465">
                        <c:v>1.1979329912869825E-2</c:v>
                      </c:pt>
                      <c:pt idx="5466">
                        <c:v>9.8227238270325746E-3</c:v>
                      </c:pt>
                      <c:pt idx="5467">
                        <c:v>9.1000423451340594E-3</c:v>
                      </c:pt>
                      <c:pt idx="5468">
                        <c:v>7.3054125928521518E-3</c:v>
                      </c:pt>
                      <c:pt idx="5469">
                        <c:v>5.5328959263390648E-3</c:v>
                      </c:pt>
                      <c:pt idx="5470">
                        <c:v>5.6563693066569859E-3</c:v>
                      </c:pt>
                      <c:pt idx="5471">
                        <c:v>4.8144801821125927E-3</c:v>
                      </c:pt>
                      <c:pt idx="5472">
                        <c:v>5.7750670909872751E-3</c:v>
                      </c:pt>
                      <c:pt idx="5473">
                        <c:v>5.7540613897952972E-3</c:v>
                      </c:pt>
                      <c:pt idx="5474">
                        <c:v>5.5730732230176256E-3</c:v>
                      </c:pt>
                      <c:pt idx="5475">
                        <c:v>5.0802524805547561E-3</c:v>
                      </c:pt>
                      <c:pt idx="5476">
                        <c:v>5.3310750872095471E-3</c:v>
                      </c:pt>
                      <c:pt idx="5477">
                        <c:v>4.8235814991035159E-3</c:v>
                      </c:pt>
                      <c:pt idx="5478">
                        <c:v>5.1522324780495076E-3</c:v>
                      </c:pt>
                      <c:pt idx="5479">
                        <c:v>6.8188208886340194E-3</c:v>
                      </c:pt>
                      <c:pt idx="5480">
                        <c:v>8.1757914926870161E-3</c:v>
                      </c:pt>
                      <c:pt idx="5481">
                        <c:v>9.8629011237111354E-3</c:v>
                      </c:pt>
                      <c:pt idx="5482">
                        <c:v>1.2941409483872041E-2</c:v>
                      </c:pt>
                      <c:pt idx="5483">
                        <c:v>1.4963161505813111E-2</c:v>
                      </c:pt>
                      <c:pt idx="5484">
                        <c:v>1.5847477301957777E-2</c:v>
                      </c:pt>
                      <c:pt idx="5485">
                        <c:v>1.5665139510227081E-2</c:v>
                      </c:pt>
                      <c:pt idx="5486">
                        <c:v>1.5836057398509091E-2</c:v>
                      </c:pt>
                      <c:pt idx="5487">
                        <c:v>1.5188445055664477E-2</c:v>
                      </c:pt>
                      <c:pt idx="5488">
                        <c:v>1.342496049460626E-2</c:v>
                      </c:pt>
                      <c:pt idx="5489">
                        <c:v>1.2496063241038883E-2</c:v>
                      </c:pt>
                      <c:pt idx="5490">
                        <c:v>1.0247613446859772E-2</c:v>
                      </c:pt>
                      <c:pt idx="5491">
                        <c:v>8.6463953320769869E-3</c:v>
                      </c:pt>
                      <c:pt idx="5492">
                        <c:v>7.5097942588156167E-3</c:v>
                      </c:pt>
                      <c:pt idx="5493">
                        <c:v>5.6031802412005276E-3</c:v>
                      </c:pt>
                      <c:pt idx="5494">
                        <c:v>4.9498925523995957E-3</c:v>
                      </c:pt>
                      <c:pt idx="5495">
                        <c:v>4.8903706313943194E-3</c:v>
                      </c:pt>
                      <c:pt idx="5496">
                        <c:v>5.2596141762351889E-3</c:v>
                      </c:pt>
                      <c:pt idx="5497">
                        <c:v>5.8739703760065072E-3</c:v>
                      </c:pt>
                      <c:pt idx="5498">
                        <c:v>5.0232567806154007E-3</c:v>
                      </c:pt>
                      <c:pt idx="5499">
                        <c:v>4.83257899879036E-3</c:v>
                      </c:pt>
                      <c:pt idx="5500">
                        <c:v>5.5596807907914393E-3</c:v>
                      </c:pt>
                      <c:pt idx="5501">
                        <c:v>5.0209381941576378E-3</c:v>
                      </c:pt>
                      <c:pt idx="5502">
                        <c:v>5.0246064055684278E-3</c:v>
                      </c:pt>
                      <c:pt idx="5503">
                        <c:v>6.6724730956506982E-3</c:v>
                      </c:pt>
                      <c:pt idx="5504">
                        <c:v>8.7454370401683253E-3</c:v>
                      </c:pt>
                      <c:pt idx="5505">
                        <c:v>9.8662578832096875E-3</c:v>
                      </c:pt>
                      <c:pt idx="5506">
                        <c:v>1.2821984978413199E-2</c:v>
                      </c:pt>
                      <c:pt idx="5507">
                        <c:v>1.5308354041875687E-2</c:v>
                      </c:pt>
                      <c:pt idx="5508">
                        <c:v>1.5874227560642124E-2</c:v>
                      </c:pt>
                      <c:pt idx="5509">
                        <c:v>1.4997836485375487E-2</c:v>
                      </c:pt>
                      <c:pt idx="5510">
                        <c:v>1.5200418651401584E-2</c:v>
                      </c:pt>
                      <c:pt idx="5511">
                        <c:v>1.5524536274736126E-2</c:v>
                      </c:pt>
                      <c:pt idx="5512">
                        <c:v>1.3829467317065953E-2</c:v>
                      </c:pt>
                      <c:pt idx="5513">
                        <c:v>1.2408233801788076E-2</c:v>
                      </c:pt>
                      <c:pt idx="5514">
                        <c:v>1.0318589877081761E-2</c:v>
                      </c:pt>
                      <c:pt idx="5515">
                        <c:v>8.5283204515711735E-3</c:v>
                      </c:pt>
                      <c:pt idx="5516">
                        <c:v>6.7602333233654542E-3</c:v>
                      </c:pt>
                      <c:pt idx="5517">
                        <c:v>5.6839847095419916E-3</c:v>
                      </c:pt>
                      <c:pt idx="5518">
                        <c:v>4.9699985036228897E-3</c:v>
                      </c:pt>
                      <c:pt idx="5519">
                        <c:v>5.7567260339333234E-3</c:v>
                      </c:pt>
                      <c:pt idx="5520">
                        <c:v>4.943594302618805E-3</c:v>
                      </c:pt>
                      <c:pt idx="5521">
                        <c:v>5.1952820534742544E-3</c:v>
                      </c:pt>
                      <c:pt idx="5522">
                        <c:v>5.3439484329153393E-3</c:v>
                      </c:pt>
                      <c:pt idx="5523">
                        <c:v>4.9900006375421047E-3</c:v>
                      </c:pt>
                      <c:pt idx="5524">
                        <c:v>5.8704405876678217E-3</c:v>
                      </c:pt>
                      <c:pt idx="5525">
                        <c:v>5.1900911882703056E-3</c:v>
                      </c:pt>
                      <c:pt idx="5526">
                        <c:v>5.6022458854638165E-3</c:v>
                      </c:pt>
                      <c:pt idx="5527">
                        <c:v>6.6583885480639851E-3</c:v>
                      </c:pt>
                      <c:pt idx="5528">
                        <c:v>9.1194215752287994E-3</c:v>
                      </c:pt>
                      <c:pt idx="5529">
                        <c:v>1.0561972243610893E-2</c:v>
                      </c:pt>
                      <c:pt idx="5530">
                        <c:v>1.2719136635838967E-2</c:v>
                      </c:pt>
                      <c:pt idx="5531">
                        <c:v>1.5701440960886694E-2</c:v>
                      </c:pt>
                      <c:pt idx="5532">
                        <c:v>1.5606378916118383E-2</c:v>
                      </c:pt>
                      <c:pt idx="5533">
                        <c:v>1.5242222419177383E-2</c:v>
                      </c:pt>
                      <c:pt idx="5534">
                        <c:v>1.5289874561749631E-2</c:v>
                      </c:pt>
                      <c:pt idx="5535">
                        <c:v>1.5353064694165697E-2</c:v>
                      </c:pt>
                      <c:pt idx="5536">
                        <c:v>1.3162787196038835E-2</c:v>
                      </c:pt>
                      <c:pt idx="5537">
                        <c:v>1.1551014322008019E-2</c:v>
                      </c:pt>
                      <c:pt idx="5538">
                        <c:v>1.0047315261523413E-2</c:v>
                      </c:pt>
                      <c:pt idx="5539">
                        <c:v>9.0251208573570701E-3</c:v>
                      </c:pt>
                      <c:pt idx="5540">
                        <c:v>6.6771102685662257E-3</c:v>
                      </c:pt>
                      <c:pt idx="5541">
                        <c:v>4.8784316414252375E-3</c:v>
                      </c:pt>
                      <c:pt idx="5542">
                        <c:v>5.5857043283472334E-3</c:v>
                      </c:pt>
                      <c:pt idx="5543">
                        <c:v>4.931551495345644E-3</c:v>
                      </c:pt>
                      <c:pt idx="5544">
                        <c:v>5.0219071556623744E-3</c:v>
                      </c:pt>
                      <c:pt idx="5545">
                        <c:v>5.609443885213292E-3</c:v>
                      </c:pt>
                      <c:pt idx="5546">
                        <c:v>5.9061191345029613E-3</c:v>
                      </c:pt>
                      <c:pt idx="5547">
                        <c:v>5.9114484227790155E-3</c:v>
                      </c:pt>
                      <c:pt idx="5548">
                        <c:v>5.2353555328487362E-3</c:v>
                      </c:pt>
                      <c:pt idx="5549">
                        <c:v>4.8670809495126042E-3</c:v>
                      </c:pt>
                      <c:pt idx="5550">
                        <c:v>5.3139452320365163E-3</c:v>
                      </c:pt>
                      <c:pt idx="5551">
                        <c:v>6.7727260056229576E-3</c:v>
                      </c:pt>
                      <c:pt idx="5552">
                        <c:v>8.720071012205028E-3</c:v>
                      </c:pt>
                      <c:pt idx="5553">
                        <c:v>1.0914535808263076E-2</c:v>
                      </c:pt>
                      <c:pt idx="5554">
                        <c:v>1.2705225117092383E-2</c:v>
                      </c:pt>
                      <c:pt idx="5555">
                        <c:v>1.4822350635714004E-2</c:v>
                      </c:pt>
                      <c:pt idx="5556">
                        <c:v>1.5509102102196391E-2</c:v>
                      </c:pt>
                      <c:pt idx="5557">
                        <c:v>1.5281846023567523E-2</c:v>
                      </c:pt>
                      <c:pt idx="5558">
                        <c:v>1.5214710833596455E-2</c:v>
                      </c:pt>
                      <c:pt idx="5559">
                        <c:v>1.531897801265977E-2</c:v>
                      </c:pt>
                      <c:pt idx="5560">
                        <c:v>1.3294912018363338E-2</c:v>
                      </c:pt>
                      <c:pt idx="5561">
                        <c:v>1.2176582790619866E-2</c:v>
                      </c:pt>
                      <c:pt idx="5562">
                        <c:v>1.0840963945439111E-2</c:v>
                      </c:pt>
                      <c:pt idx="5563">
                        <c:v>8.6394741784717229E-3</c:v>
                      </c:pt>
                      <c:pt idx="5564">
                        <c:v>6.9819178733420816E-3</c:v>
                      </c:pt>
                      <c:pt idx="5565">
                        <c:v>5.8605087322442673E-3</c:v>
                      </c:pt>
                      <c:pt idx="5566">
                        <c:v>5.7338862270359496E-3</c:v>
                      </c:pt>
                      <c:pt idx="5567">
                        <c:v>5.1393937381117418E-3</c:v>
                      </c:pt>
                      <c:pt idx="5568">
                        <c:v>5.5201263979373517E-3</c:v>
                      </c:pt>
                      <c:pt idx="5569">
                        <c:v>5.1216063733462124E-3</c:v>
                      </c:pt>
                      <c:pt idx="5570">
                        <c:v>4.8406421427404931E-3</c:v>
                      </c:pt>
                      <c:pt idx="5571">
                        <c:v>5.0141554636244775E-3</c:v>
                      </c:pt>
                      <c:pt idx="5572">
                        <c:v>5.35626808633271E-3</c:v>
                      </c:pt>
                      <c:pt idx="5573">
                        <c:v>5.7456867939329262E-3</c:v>
                      </c:pt>
                      <c:pt idx="5574">
                        <c:v>5.8953221348787485E-3</c:v>
                      </c:pt>
                      <c:pt idx="5575">
                        <c:v>7.4387140112895491E-3</c:v>
                      </c:pt>
                      <c:pt idx="5576">
                        <c:v>8.6653246871873854E-3</c:v>
                      </c:pt>
                      <c:pt idx="5577">
                        <c:v>1.0613292597593929E-2</c:v>
                      </c:pt>
                      <c:pt idx="5578">
                        <c:v>1.2520534133135896E-2</c:v>
                      </c:pt>
                      <c:pt idx="5579">
                        <c:v>1.5890942146598839E-2</c:v>
                      </c:pt>
                      <c:pt idx="5580">
                        <c:v>1.5610220156369306E-2</c:v>
                      </c:pt>
                      <c:pt idx="5581">
                        <c:v>1.5453836690658352E-2</c:v>
                      </c:pt>
                      <c:pt idx="5582">
                        <c:v>1.4969044486377587E-2</c:v>
                      </c:pt>
                      <c:pt idx="5583">
                        <c:v>1.5825468033493037E-2</c:v>
                      </c:pt>
                      <c:pt idx="5584">
                        <c:v>1.4128322729741282E-2</c:v>
                      </c:pt>
                      <c:pt idx="5585">
                        <c:v>1.2376188860595699E-2</c:v>
                      </c:pt>
                      <c:pt idx="5586">
                        <c:v>1.0288621281970965E-2</c:v>
                      </c:pt>
                      <c:pt idx="5587">
                        <c:v>8.3984450041683818E-3</c:v>
                      </c:pt>
                      <c:pt idx="5588">
                        <c:v>7.3352427648908421E-3</c:v>
                      </c:pt>
                      <c:pt idx="5589">
                        <c:v>4.8245158548402261E-3</c:v>
                      </c:pt>
                      <c:pt idx="5590">
                        <c:v>5.2217900717824173E-3</c:v>
                      </c:pt>
                      <c:pt idx="5591">
                        <c:v>5.5008163793786626E-3</c:v>
                      </c:pt>
                      <c:pt idx="5592">
                        <c:v>5.5105752059620861E-3</c:v>
                      </c:pt>
                      <c:pt idx="5593">
                        <c:v>5.8726899625895328E-3</c:v>
                      </c:pt>
                      <c:pt idx="5594">
                        <c:v>5.589441751294077E-3</c:v>
                      </c:pt>
                      <c:pt idx="5595">
                        <c:v>5.4689790727944455E-3</c:v>
                      </c:pt>
                      <c:pt idx="5596">
                        <c:v>4.9905889355985516E-3</c:v>
                      </c:pt>
                      <c:pt idx="5597">
                        <c:v>4.8871176891998455E-3</c:v>
                      </c:pt>
                      <c:pt idx="5598">
                        <c:v>5.5450771566843303E-3</c:v>
                      </c:pt>
                      <c:pt idx="5599">
                        <c:v>7.3582902063963731E-3</c:v>
                      </c:pt>
                      <c:pt idx="5600">
                        <c:v>9.1418461129098572E-3</c:v>
                      </c:pt>
                      <c:pt idx="5601">
                        <c:v>1.0015028079954852E-2</c:v>
                      </c:pt>
                      <c:pt idx="5602">
                        <c:v>1.2879949639857292E-2</c:v>
                      </c:pt>
                      <c:pt idx="5603">
                        <c:v>1.4809027415023867E-2</c:v>
                      </c:pt>
                      <c:pt idx="5604">
                        <c:v>1.4787260386935312E-2</c:v>
                      </c:pt>
                      <c:pt idx="5605">
                        <c:v>1.5152524268453153E-2</c:v>
                      </c:pt>
                      <c:pt idx="5606">
                        <c:v>1.5816089870357902E-2</c:v>
                      </c:pt>
                      <c:pt idx="5607">
                        <c:v>1.5877688137444758E-2</c:v>
                      </c:pt>
                      <c:pt idx="5608">
                        <c:v>1.3664120957436181E-2</c:v>
                      </c:pt>
                      <c:pt idx="5609">
                        <c:v>1.1550806687399863E-2</c:v>
                      </c:pt>
                      <c:pt idx="5610">
                        <c:v>1.0696865527377501E-2</c:v>
                      </c:pt>
                      <c:pt idx="5611">
                        <c:v>8.9256292742813902E-3</c:v>
                      </c:pt>
                      <c:pt idx="5612">
                        <c:v>7.0490876690811749E-3</c:v>
                      </c:pt>
                      <c:pt idx="5613">
                        <c:v>4.8223010856865414E-3</c:v>
                      </c:pt>
                      <c:pt idx="5614">
                        <c:v>5.5380175800069601E-3</c:v>
                      </c:pt>
                      <c:pt idx="5615">
                        <c:v>5.9046310864778297E-3</c:v>
                      </c:pt>
                      <c:pt idx="5616">
                        <c:v>5.8718248183888743E-3</c:v>
                      </c:pt>
                      <c:pt idx="5617">
                        <c:v>5.8603357034041357E-3</c:v>
                      </c:pt>
                      <c:pt idx="5618">
                        <c:v>5.4553790059601003E-3</c:v>
                      </c:pt>
                      <c:pt idx="5619">
                        <c:v>5.1929288612484643E-3</c:v>
                      </c:pt>
                      <c:pt idx="5620">
                        <c:v>5.7585255338706929E-3</c:v>
                      </c:pt>
                      <c:pt idx="5621">
                        <c:v>5.647717864650406E-3</c:v>
                      </c:pt>
                      <c:pt idx="5622">
                        <c:v>5.8307477717416288E-3</c:v>
                      </c:pt>
                      <c:pt idx="5623">
                        <c:v>6.6082793959618691E-3</c:v>
                      </c:pt>
                      <c:pt idx="5624">
                        <c:v>9.1882178420651314E-3</c:v>
                      </c:pt>
                      <c:pt idx="5625">
                        <c:v>1.0794869062428049E-2</c:v>
                      </c:pt>
                      <c:pt idx="5626">
                        <c:v>1.2385640849369288E-2</c:v>
                      </c:pt>
                      <c:pt idx="5627">
                        <c:v>1.5092414049391429E-2</c:v>
                      </c:pt>
                      <c:pt idx="5628">
                        <c:v>1.5865610724403571E-2</c:v>
                      </c:pt>
                      <c:pt idx="5629">
                        <c:v>1.5677701404020635E-2</c:v>
                      </c:pt>
                      <c:pt idx="5630">
                        <c:v>1.5145672326383941E-2</c:v>
                      </c:pt>
                      <c:pt idx="5631">
                        <c:v>1.4903466555967703E-2</c:v>
                      </c:pt>
                      <c:pt idx="5632">
                        <c:v>1.3880268584528597E-2</c:v>
                      </c:pt>
                      <c:pt idx="5633">
                        <c:v>1.2054320612182865E-2</c:v>
                      </c:pt>
                      <c:pt idx="5634">
                        <c:v>1.075804852524804E-2</c:v>
                      </c:pt>
                      <c:pt idx="5635">
                        <c:v>8.2218517699300525E-3</c:v>
                      </c:pt>
                      <c:pt idx="5636">
                        <c:v>7.2084818366104191E-3</c:v>
                      </c:pt>
                      <c:pt idx="5637">
                        <c:v>4.8623399592929977E-3</c:v>
                      </c:pt>
                      <c:pt idx="5638">
                        <c:v>5.1346527478921362E-3</c:v>
                      </c:pt>
                      <c:pt idx="5639">
                        <c:v>5.2845995407501947E-3</c:v>
                      </c:pt>
                      <c:pt idx="5640">
                        <c:v>5.386271287211533E-3</c:v>
                      </c:pt>
                      <c:pt idx="5641">
                        <c:v>4.9766774168519701E-3</c:v>
                      </c:pt>
                      <c:pt idx="5642">
                        <c:v>5.8386378868516301E-3</c:v>
                      </c:pt>
                      <c:pt idx="5643">
                        <c:v>5.827806281459391E-3</c:v>
                      </c:pt>
                      <c:pt idx="5644">
                        <c:v>5.6182337502919772E-3</c:v>
                      </c:pt>
                      <c:pt idx="5645">
                        <c:v>5.5019583697235317E-3</c:v>
                      </c:pt>
                      <c:pt idx="5646">
                        <c:v>5.1285275269514763E-3</c:v>
                      </c:pt>
                      <c:pt idx="5647">
                        <c:v>7.0436199577330154E-3</c:v>
                      </c:pt>
                      <c:pt idx="5648">
                        <c:v>8.887355294844277E-3</c:v>
                      </c:pt>
                      <c:pt idx="5649">
                        <c:v>1.0502692562981801E-2</c:v>
                      </c:pt>
                      <c:pt idx="5650">
                        <c:v>1.2519149902414844E-2</c:v>
                      </c:pt>
                      <c:pt idx="5651">
                        <c:v>1.5162490729644734E-2</c:v>
                      </c:pt>
                      <c:pt idx="5652">
                        <c:v>1.4983302062804432E-2</c:v>
                      </c:pt>
                      <c:pt idx="5653">
                        <c:v>1.5853637128666463E-2</c:v>
                      </c:pt>
                      <c:pt idx="5654">
                        <c:v>1.5080682694030506E-2</c:v>
                      </c:pt>
                      <c:pt idx="5655">
                        <c:v>1.5282468927391995E-2</c:v>
                      </c:pt>
                      <c:pt idx="5656">
                        <c:v>1.3143650206320278E-2</c:v>
                      </c:pt>
                      <c:pt idx="5657">
                        <c:v>1.2473950155270063E-2</c:v>
                      </c:pt>
                      <c:pt idx="5658">
                        <c:v>9.8334170093527084E-3</c:v>
                      </c:pt>
                      <c:pt idx="5659">
                        <c:v>9.2265264272702718E-3</c:v>
                      </c:pt>
                      <c:pt idx="5660">
                        <c:v>7.2651660846375374E-3</c:v>
                      </c:pt>
                      <c:pt idx="5661">
                        <c:v>5.5926254819524982E-3</c:v>
                      </c:pt>
                      <c:pt idx="5662">
                        <c:v>5.057585702497514E-3</c:v>
                      </c:pt>
                      <c:pt idx="5663">
                        <c:v>5.1409856034409533E-3</c:v>
                      </c:pt>
                      <c:pt idx="5664">
                        <c:v>4.9172939189187992E-3</c:v>
                      </c:pt>
                      <c:pt idx="5665">
                        <c:v>4.9504116389199907E-3</c:v>
                      </c:pt>
                      <c:pt idx="5666">
                        <c:v>5.6059140968746065E-3</c:v>
                      </c:pt>
                      <c:pt idx="5667">
                        <c:v>5.418212411099829E-3</c:v>
                      </c:pt>
                      <c:pt idx="5668">
                        <c:v>4.9565022540926235E-3</c:v>
                      </c:pt>
                      <c:pt idx="5669">
                        <c:v>4.9859863684510513E-3</c:v>
                      </c:pt>
                      <c:pt idx="5670">
                        <c:v>5.8124413204557043E-3</c:v>
                      </c:pt>
                      <c:pt idx="5671">
                        <c:v>6.6053379056796304E-3</c:v>
                      </c:pt>
                      <c:pt idx="5672">
                        <c:v>8.2989534210927019E-3</c:v>
                      </c:pt>
                      <c:pt idx="5673">
                        <c:v>1.0301217781532545E-2</c:v>
                      </c:pt>
                      <c:pt idx="5674">
                        <c:v>1.2569501294893145E-2</c:v>
                      </c:pt>
                      <c:pt idx="5675">
                        <c:v>1.5623993252043783E-2</c:v>
                      </c:pt>
                      <c:pt idx="5676">
                        <c:v>1.4910733767253232E-2</c:v>
                      </c:pt>
                      <c:pt idx="5677">
                        <c:v>1.516093347008355E-2</c:v>
                      </c:pt>
                      <c:pt idx="5678">
                        <c:v>1.5349950175043328E-2</c:v>
                      </c:pt>
                      <c:pt idx="5679">
                        <c:v>1.5378569145201098E-2</c:v>
                      </c:pt>
                      <c:pt idx="5680">
                        <c:v>1.3505522722571542E-2</c:v>
                      </c:pt>
                      <c:pt idx="5681">
                        <c:v>1.1825161216312554E-2</c:v>
                      </c:pt>
                      <c:pt idx="5682">
                        <c:v>1.0110436182403426E-2</c:v>
                      </c:pt>
                      <c:pt idx="5683">
                        <c:v>8.810184432145575E-3</c:v>
                      </c:pt>
                      <c:pt idx="5684">
                        <c:v>7.4429359149887596E-3</c:v>
                      </c:pt>
                      <c:pt idx="5685">
                        <c:v>5.4870086779361593E-3</c:v>
                      </c:pt>
                      <c:pt idx="5686">
                        <c:v>5.6462644223932998E-3</c:v>
                      </c:pt>
                      <c:pt idx="5687">
                        <c:v>5.833031752431367E-3</c:v>
                      </c:pt>
                      <c:pt idx="5688">
                        <c:v>4.924111255219985E-3</c:v>
                      </c:pt>
                      <c:pt idx="5689">
                        <c:v>5.4624039768694441E-3</c:v>
                      </c:pt>
                      <c:pt idx="5690">
                        <c:v>4.806763095842723E-3</c:v>
                      </c:pt>
                      <c:pt idx="5691">
                        <c:v>5.4058235461464047E-3</c:v>
                      </c:pt>
                      <c:pt idx="5692">
                        <c:v>4.8834840835570818E-3</c:v>
                      </c:pt>
                      <c:pt idx="5693">
                        <c:v>4.8756631799831323E-3</c:v>
                      </c:pt>
                      <c:pt idx="5694">
                        <c:v>5.7096275836494969E-3</c:v>
                      </c:pt>
                      <c:pt idx="5695">
                        <c:v>6.810826956219939E-3</c:v>
                      </c:pt>
                      <c:pt idx="5696">
                        <c:v>8.8019482593553102E-3</c:v>
                      </c:pt>
                      <c:pt idx="5697">
                        <c:v>9.8058016064677019E-3</c:v>
                      </c:pt>
                      <c:pt idx="5698">
                        <c:v>1.2640823782795397E-2</c:v>
                      </c:pt>
                      <c:pt idx="5699">
                        <c:v>1.5911878636254765E-2</c:v>
                      </c:pt>
                      <c:pt idx="5700">
                        <c:v>1.5832562215938432E-2</c:v>
                      </c:pt>
                      <c:pt idx="5701">
                        <c:v>1.5308942339932135E-2</c:v>
                      </c:pt>
                      <c:pt idx="5702">
                        <c:v>1.5374624087646097E-2</c:v>
                      </c:pt>
                      <c:pt idx="5703">
                        <c:v>1.5754526209039072E-2</c:v>
                      </c:pt>
                      <c:pt idx="5704">
                        <c:v>1.3397310485953228E-2</c:v>
                      </c:pt>
                      <c:pt idx="5705">
                        <c:v>1.2187068338331842E-2</c:v>
                      </c:pt>
                      <c:pt idx="5706">
                        <c:v>9.8299564325500747E-3</c:v>
                      </c:pt>
                      <c:pt idx="5707">
                        <c:v>9.021037376729964E-3</c:v>
                      </c:pt>
                      <c:pt idx="5708">
                        <c:v>6.7486403910766357E-3</c:v>
                      </c:pt>
                      <c:pt idx="5709">
                        <c:v>5.6777210655292272E-3</c:v>
                      </c:pt>
                      <c:pt idx="5710">
                        <c:v>5.6433575378790884E-3</c:v>
                      </c:pt>
                      <c:pt idx="5711">
                        <c:v>5.8481544730588702E-3</c:v>
                      </c:pt>
                      <c:pt idx="5712">
                        <c:v>5.3867211621958745E-3</c:v>
                      </c:pt>
                      <c:pt idx="5713">
                        <c:v>5.505349734990111E-3</c:v>
                      </c:pt>
                      <c:pt idx="5714">
                        <c:v>5.1297733346004244E-3</c:v>
                      </c:pt>
                      <c:pt idx="5715">
                        <c:v>5.8587092323068987E-3</c:v>
                      </c:pt>
                      <c:pt idx="5716">
                        <c:v>5.6688619889144884E-3</c:v>
                      </c:pt>
                      <c:pt idx="5717">
                        <c:v>5.2079477645718885E-3</c:v>
                      </c:pt>
                      <c:pt idx="5718">
                        <c:v>5.5731424345536783E-3</c:v>
                      </c:pt>
                      <c:pt idx="5719">
                        <c:v>7.3455206779946599E-3</c:v>
                      </c:pt>
                      <c:pt idx="5720">
                        <c:v>8.9082571787321742E-3</c:v>
                      </c:pt>
                      <c:pt idx="5721">
                        <c:v>1.057038144524129E-2</c:v>
                      </c:pt>
                      <c:pt idx="5722">
                        <c:v>1.3400039727524904E-2</c:v>
                      </c:pt>
                      <c:pt idx="5723">
                        <c:v>1.5048706964374183E-2</c:v>
                      </c:pt>
                      <c:pt idx="5724">
                        <c:v>1.5343478896422404E-2</c:v>
                      </c:pt>
                      <c:pt idx="5725">
                        <c:v>1.571313771047959E-2</c:v>
                      </c:pt>
                      <c:pt idx="5726">
                        <c:v>1.5362269828460699E-2</c:v>
                      </c:pt>
                      <c:pt idx="5727">
                        <c:v>1.5889661733181865E-2</c:v>
                      </c:pt>
                      <c:pt idx="5728">
                        <c:v>1.407544511619706E-2</c:v>
                      </c:pt>
                      <c:pt idx="5729">
                        <c:v>1.1841114475372689E-2</c:v>
                      </c:pt>
                      <c:pt idx="5730">
                        <c:v>1.0262839984791354E-2</c:v>
                      </c:pt>
                      <c:pt idx="5731">
                        <c:v>8.6290232365277726E-3</c:v>
                      </c:pt>
                      <c:pt idx="5732">
                        <c:v>6.7949775144638827E-3</c:v>
                      </c:pt>
                      <c:pt idx="5733">
                        <c:v>5.2911400309071698E-3</c:v>
                      </c:pt>
                      <c:pt idx="5734">
                        <c:v>4.8482208059382583E-3</c:v>
                      </c:pt>
                      <c:pt idx="5735">
                        <c:v>5.1815089577997775E-3</c:v>
                      </c:pt>
                      <c:pt idx="5736">
                        <c:v>5.8720670587650596E-3</c:v>
                      </c:pt>
                      <c:pt idx="5737">
                        <c:v>5.4524721214458888E-3</c:v>
                      </c:pt>
                      <c:pt idx="5738">
                        <c:v>4.8307102873169387E-3</c:v>
                      </c:pt>
                      <c:pt idx="5739">
                        <c:v>4.8113656629902241E-3</c:v>
                      </c:pt>
                      <c:pt idx="5740">
                        <c:v>5.3200704529771763E-3</c:v>
                      </c:pt>
                      <c:pt idx="5741">
                        <c:v>5.0104872522136875E-3</c:v>
                      </c:pt>
                      <c:pt idx="5742">
                        <c:v>5.3566833555490261E-3</c:v>
                      </c:pt>
                      <c:pt idx="5743">
                        <c:v>7.0328921696448552E-3</c:v>
                      </c:pt>
                      <c:pt idx="5744">
                        <c:v>8.1564468683603016E-3</c:v>
                      </c:pt>
                      <c:pt idx="5745">
                        <c:v>1.0076626347041708E-2</c:v>
                      </c:pt>
                      <c:pt idx="5746">
                        <c:v>1.2564102795081038E-2</c:v>
                      </c:pt>
                      <c:pt idx="5747">
                        <c:v>1.5378811385577279E-2</c:v>
                      </c:pt>
                      <c:pt idx="5748">
                        <c:v>1.538926232752123E-2</c:v>
                      </c:pt>
                      <c:pt idx="5749">
                        <c:v>1.5351195982692276E-2</c:v>
                      </c:pt>
                      <c:pt idx="5750">
                        <c:v>1.5274682629586074E-2</c:v>
                      </c:pt>
                      <c:pt idx="5751">
                        <c:v>1.5008114398479305E-2</c:v>
                      </c:pt>
                      <c:pt idx="5752">
                        <c:v>1.3734612906905802E-2</c:v>
                      </c:pt>
                      <c:pt idx="5753">
                        <c:v>1.1592195185959345E-2</c:v>
                      </c:pt>
                      <c:pt idx="5754">
                        <c:v>1.0354510664293083E-2</c:v>
                      </c:pt>
                      <c:pt idx="5755">
                        <c:v>8.986120156791403E-3</c:v>
                      </c:pt>
                      <c:pt idx="5756">
                        <c:v>6.6932019506984663E-3</c:v>
                      </c:pt>
                      <c:pt idx="5757">
                        <c:v>5.4299091606927257E-3</c:v>
                      </c:pt>
                      <c:pt idx="5758">
                        <c:v>5.7778009466613548E-3</c:v>
                      </c:pt>
                      <c:pt idx="5759">
                        <c:v>4.8887441602970825E-3</c:v>
                      </c:pt>
                      <c:pt idx="5760">
                        <c:v>5.7425030632745049E-3</c:v>
                      </c:pt>
                      <c:pt idx="5761">
                        <c:v>5.2988917229450667E-3</c:v>
                      </c:pt>
                      <c:pt idx="5762">
                        <c:v>5.1422660168579269E-3</c:v>
                      </c:pt>
                      <c:pt idx="5763">
                        <c:v>5.117280652342922E-3</c:v>
                      </c:pt>
                      <c:pt idx="5764">
                        <c:v>5.1059991719663396E-3</c:v>
                      </c:pt>
                      <c:pt idx="5765">
                        <c:v>5.0081340599878975E-3</c:v>
                      </c:pt>
                      <c:pt idx="5766">
                        <c:v>5.1668361121566166E-3</c:v>
                      </c:pt>
                      <c:pt idx="5767">
                        <c:v>6.6471762792234563E-3</c:v>
                      </c:pt>
                      <c:pt idx="5768">
                        <c:v>8.8793267566621686E-3</c:v>
                      </c:pt>
                      <c:pt idx="5769">
                        <c:v>1.0039355934877358E-2</c:v>
                      </c:pt>
                      <c:pt idx="5770">
                        <c:v>1.286877197678479E-2</c:v>
                      </c:pt>
                      <c:pt idx="5771">
                        <c:v>1.5671437760007872E-2</c:v>
                      </c:pt>
                      <c:pt idx="5772">
                        <c:v>1.5741929709477492E-2</c:v>
                      </c:pt>
                      <c:pt idx="5773">
                        <c:v>1.5327767877738454E-2</c:v>
                      </c:pt>
                      <c:pt idx="5774">
                        <c:v>1.507161598280761E-2</c:v>
                      </c:pt>
                      <c:pt idx="5775">
                        <c:v>1.5883951781457521E-2</c:v>
                      </c:pt>
                      <c:pt idx="5776">
                        <c:v>1.4236188908679332E-2</c:v>
                      </c:pt>
                      <c:pt idx="5777">
                        <c:v>1.1592368214799477E-2</c:v>
                      </c:pt>
                      <c:pt idx="5778">
                        <c:v>1.0583220185179053E-2</c:v>
                      </c:pt>
                      <c:pt idx="5779">
                        <c:v>9.2556644839484354E-3</c:v>
                      </c:pt>
                      <c:pt idx="5780">
                        <c:v>7.1592724344769878E-3</c:v>
                      </c:pt>
                      <c:pt idx="5781">
                        <c:v>5.925982845350071E-3</c:v>
                      </c:pt>
                      <c:pt idx="5782">
                        <c:v>5.2639745030065065E-3</c:v>
                      </c:pt>
                      <c:pt idx="5783">
                        <c:v>5.0794565478901503E-3</c:v>
                      </c:pt>
                      <c:pt idx="5784">
                        <c:v>5.6394124803240877E-3</c:v>
                      </c:pt>
                      <c:pt idx="5785">
                        <c:v>5.8798879623390083E-3</c:v>
                      </c:pt>
                      <c:pt idx="5786">
                        <c:v>5.485451418374975E-3</c:v>
                      </c:pt>
                      <c:pt idx="5787">
                        <c:v>5.0005207910221068E-3</c:v>
                      </c:pt>
                      <c:pt idx="5788">
                        <c:v>5.0166124731543475E-3</c:v>
                      </c:pt>
                      <c:pt idx="5789">
                        <c:v>5.3683454993738965E-3</c:v>
                      </c:pt>
                      <c:pt idx="5790">
                        <c:v>5.2233473313436033E-3</c:v>
                      </c:pt>
                      <c:pt idx="5791">
                        <c:v>6.7650781308891397E-3</c:v>
                      </c:pt>
                      <c:pt idx="5792">
                        <c:v>9.041004904881151E-3</c:v>
                      </c:pt>
                      <c:pt idx="5793">
                        <c:v>1.0679078162611971E-2</c:v>
                      </c:pt>
                      <c:pt idx="5794">
                        <c:v>1.3169634524005642E-2</c:v>
                      </c:pt>
                      <c:pt idx="5795">
                        <c:v>1.5138370509330387E-2</c:v>
                      </c:pt>
                      <c:pt idx="5796">
                        <c:v>1.5554747110223107E-2</c:v>
                      </c:pt>
                      <c:pt idx="5797">
                        <c:v>1.5343824954102667E-2</c:v>
                      </c:pt>
                      <c:pt idx="5798">
                        <c:v>1.5096116866570246E-2</c:v>
                      </c:pt>
                      <c:pt idx="5799">
                        <c:v>1.5747224391985518E-2</c:v>
                      </c:pt>
                      <c:pt idx="5800">
                        <c:v>1.3236947356919247E-2</c:v>
                      </c:pt>
                      <c:pt idx="5801">
                        <c:v>1.2275797527551336E-2</c:v>
                      </c:pt>
                      <c:pt idx="5802">
                        <c:v>1.0156011978894094E-2</c:v>
                      </c:pt>
                      <c:pt idx="5803">
                        <c:v>9.1542695836313078E-3</c:v>
                      </c:pt>
                      <c:pt idx="5804">
                        <c:v>6.8241847826780999E-3</c:v>
                      </c:pt>
                      <c:pt idx="5805">
                        <c:v>5.0707012885794905E-3</c:v>
                      </c:pt>
                      <c:pt idx="5806">
                        <c:v>5.4695673708508932E-3</c:v>
                      </c:pt>
                      <c:pt idx="5807">
                        <c:v>5.8871205678565092E-3</c:v>
                      </c:pt>
                      <c:pt idx="5808">
                        <c:v>5.7071705741196287E-3</c:v>
                      </c:pt>
                      <c:pt idx="5809">
                        <c:v>5.1278354115909495E-3</c:v>
                      </c:pt>
                      <c:pt idx="5810">
                        <c:v>5.6270582211386897E-3</c:v>
                      </c:pt>
                      <c:pt idx="5811">
                        <c:v>5.1919945055117532E-3</c:v>
                      </c:pt>
                      <c:pt idx="5812">
                        <c:v>5.0341922033117197E-3</c:v>
                      </c:pt>
                      <c:pt idx="5813">
                        <c:v>5.2891328963616431E-3</c:v>
                      </c:pt>
                      <c:pt idx="5814">
                        <c:v>4.8269036528340425E-3</c:v>
                      </c:pt>
                      <c:pt idx="5815">
                        <c:v>7.460134981697843E-3</c:v>
                      </c:pt>
                      <c:pt idx="5816">
                        <c:v>8.8239921335880791E-3</c:v>
                      </c:pt>
                      <c:pt idx="5817">
                        <c:v>1.0239204245229375E-2</c:v>
                      </c:pt>
                      <c:pt idx="5818">
                        <c:v>1.3292554212035144E-2</c:v>
                      </c:pt>
                      <c:pt idx="5819">
                        <c:v>1.5892360983087918E-2</c:v>
                      </c:pt>
                      <c:pt idx="5820">
                        <c:v>1.5058500396725632E-2</c:v>
                      </c:pt>
                      <c:pt idx="5821">
                        <c:v>1.5411306201753999E-2</c:v>
                      </c:pt>
                      <c:pt idx="5822">
                        <c:v>1.5467644392100854E-2</c:v>
                      </c:pt>
                      <c:pt idx="5823">
                        <c:v>1.4908345969259416E-2</c:v>
                      </c:pt>
                      <c:pt idx="5824">
                        <c:v>1.3468944425767718E-2</c:v>
                      </c:pt>
                      <c:pt idx="5825">
                        <c:v>1.146602255573537E-2</c:v>
                      </c:pt>
                      <c:pt idx="5826">
                        <c:v>1.0016481522211958E-2</c:v>
                      </c:pt>
                      <c:pt idx="5827">
                        <c:v>9.0005853678264067E-3</c:v>
                      </c:pt>
                      <c:pt idx="5828">
                        <c:v>6.6234021165893714E-3</c:v>
                      </c:pt>
                      <c:pt idx="5829">
                        <c:v>5.722812381267527E-3</c:v>
                      </c:pt>
                      <c:pt idx="5830">
                        <c:v>5.7692187161908267E-3</c:v>
                      </c:pt>
                      <c:pt idx="5831">
                        <c:v>5.7460328516131896E-3</c:v>
                      </c:pt>
                      <c:pt idx="5832">
                        <c:v>5.0925721339721269E-3</c:v>
                      </c:pt>
                      <c:pt idx="5833">
                        <c:v>5.2436955229430808E-3</c:v>
                      </c:pt>
                      <c:pt idx="5834">
                        <c:v>5.7103889105460772E-3</c:v>
                      </c:pt>
                      <c:pt idx="5835">
                        <c:v>5.434338699000096E-3</c:v>
                      </c:pt>
                      <c:pt idx="5836">
                        <c:v>5.412606276679565E-3</c:v>
                      </c:pt>
                      <c:pt idx="5837">
                        <c:v>5.5639373002586761E-3</c:v>
                      </c:pt>
                      <c:pt idx="5838">
                        <c:v>4.8707837666914205E-3</c:v>
                      </c:pt>
                      <c:pt idx="5839">
                        <c:v>7.5719116124228682E-3</c:v>
                      </c:pt>
                      <c:pt idx="5840">
                        <c:v>8.2856994119386192E-3</c:v>
                      </c:pt>
                      <c:pt idx="5841">
                        <c:v>1.0881833357478199E-2</c:v>
                      </c:pt>
                      <c:pt idx="5842">
                        <c:v>1.3355813555987263E-2</c:v>
                      </c:pt>
                      <c:pt idx="5843">
                        <c:v>1.5908521876756215E-2</c:v>
                      </c:pt>
                      <c:pt idx="5844">
                        <c:v>1.5131968442245517E-2</c:v>
                      </c:pt>
                      <c:pt idx="5845">
                        <c:v>1.4873878624305198E-2</c:v>
                      </c:pt>
                      <c:pt idx="5846">
                        <c:v>1.5617106704206542E-2</c:v>
                      </c:pt>
                      <c:pt idx="5847">
                        <c:v>1.5885405223714628E-2</c:v>
                      </c:pt>
                      <c:pt idx="5848">
                        <c:v>1.4017757300897179E-2</c:v>
                      </c:pt>
                      <c:pt idx="5849">
                        <c:v>1.2398025100220309E-2</c:v>
                      </c:pt>
                      <c:pt idx="5850">
                        <c:v>1.0324334434574129E-2</c:v>
                      </c:pt>
                      <c:pt idx="5851">
                        <c:v>8.2047911262930762E-3</c:v>
                      </c:pt>
                      <c:pt idx="5852">
                        <c:v>7.5247093448349628E-3</c:v>
                      </c:pt>
                      <c:pt idx="5853">
                        <c:v>5.1162770850701582E-3</c:v>
                      </c:pt>
                      <c:pt idx="5854">
                        <c:v>4.9773695322124969E-3</c:v>
                      </c:pt>
                      <c:pt idx="5855">
                        <c:v>4.9128989863794562E-3</c:v>
                      </c:pt>
                      <c:pt idx="5856">
                        <c:v>4.9878204741564455E-3</c:v>
                      </c:pt>
                      <c:pt idx="5857">
                        <c:v>5.8355925792653142E-3</c:v>
                      </c:pt>
                      <c:pt idx="5858">
                        <c:v>5.2942545500295392E-3</c:v>
                      </c:pt>
                      <c:pt idx="5859">
                        <c:v>5.0976937876400221E-3</c:v>
                      </c:pt>
                      <c:pt idx="5860">
                        <c:v>4.8299489604203593E-3</c:v>
                      </c:pt>
                      <c:pt idx="5861">
                        <c:v>5.0511144238765916E-3</c:v>
                      </c:pt>
                      <c:pt idx="5862">
                        <c:v>4.8242736144640426E-3</c:v>
                      </c:pt>
                      <c:pt idx="5863">
                        <c:v>6.9516032205510217E-3</c:v>
                      </c:pt>
                      <c:pt idx="5864">
                        <c:v>8.5589811620424942E-3</c:v>
                      </c:pt>
                      <c:pt idx="5865">
                        <c:v>1.055051773439418E-2</c:v>
                      </c:pt>
                      <c:pt idx="5866">
                        <c:v>1.3234243492910788E-2</c:v>
                      </c:pt>
                      <c:pt idx="5867">
                        <c:v>1.5168131469833025E-2</c:v>
                      </c:pt>
                      <c:pt idx="5868">
                        <c:v>1.588000672390252E-2</c:v>
                      </c:pt>
                      <c:pt idx="5869">
                        <c:v>1.5538690033858896E-2</c:v>
                      </c:pt>
                      <c:pt idx="5870">
                        <c:v>1.5097189645379061E-2</c:v>
                      </c:pt>
                      <c:pt idx="5871">
                        <c:v>1.5302609484383316E-2</c:v>
                      </c:pt>
                      <c:pt idx="5872">
                        <c:v>1.4216013745919985E-2</c:v>
                      </c:pt>
                      <c:pt idx="5873">
                        <c:v>1.203743299738602E-2</c:v>
                      </c:pt>
                      <c:pt idx="5874">
                        <c:v>1.0344613414637554E-2</c:v>
                      </c:pt>
                      <c:pt idx="5875">
                        <c:v>9.0025925023719342E-3</c:v>
                      </c:pt>
                      <c:pt idx="5876">
                        <c:v>7.2636088250763531E-3</c:v>
                      </c:pt>
                      <c:pt idx="5877">
                        <c:v>5.7879404366930672E-3</c:v>
                      </c:pt>
                      <c:pt idx="5878">
                        <c:v>4.85206204618918E-3</c:v>
                      </c:pt>
                      <c:pt idx="5879">
                        <c:v>5.1611261604322736E-3</c:v>
                      </c:pt>
                      <c:pt idx="5880">
                        <c:v>5.0117330598626348E-3</c:v>
                      </c:pt>
                      <c:pt idx="5881">
                        <c:v>5.7039868434612066E-3</c:v>
                      </c:pt>
                      <c:pt idx="5882">
                        <c:v>4.8013992017986425E-3</c:v>
                      </c:pt>
                      <c:pt idx="5883">
                        <c:v>5.6380974611390878E-3</c:v>
                      </c:pt>
                      <c:pt idx="5884">
                        <c:v>5.4870778894722128E-3</c:v>
                      </c:pt>
                      <c:pt idx="5885">
                        <c:v>5.7900859943106993E-3</c:v>
                      </c:pt>
                      <c:pt idx="5886">
                        <c:v>5.5278434842072205E-3</c:v>
                      </c:pt>
                      <c:pt idx="5887">
                        <c:v>7.1487522809969865E-3</c:v>
                      </c:pt>
                      <c:pt idx="5888">
                        <c:v>8.658368927814096E-3</c:v>
                      </c:pt>
                      <c:pt idx="5889">
                        <c:v>1.0283568839839122E-2</c:v>
                      </c:pt>
                      <c:pt idx="5890">
                        <c:v>1.3298921673351987E-2</c:v>
                      </c:pt>
                      <c:pt idx="5891">
                        <c:v>1.570739315298722E-2</c:v>
                      </c:pt>
                      <c:pt idx="5892">
                        <c:v>1.5353376146077933E-2</c:v>
                      </c:pt>
                      <c:pt idx="5893">
                        <c:v>1.531122632062187E-2</c:v>
                      </c:pt>
                      <c:pt idx="5894">
                        <c:v>1.5669015356246031E-2</c:v>
                      </c:pt>
                      <c:pt idx="5895">
                        <c:v>1.5774666766030392E-2</c:v>
                      </c:pt>
                      <c:pt idx="5896">
                        <c:v>1.3142923485191726E-2</c:v>
                      </c:pt>
                      <c:pt idx="5897">
                        <c:v>1.1653931876118307E-2</c:v>
                      </c:pt>
                      <c:pt idx="5898">
                        <c:v>1.074676704487146E-2</c:v>
                      </c:pt>
                      <c:pt idx="5899">
                        <c:v>8.4247453878683858E-3</c:v>
                      </c:pt>
                      <c:pt idx="5900">
                        <c:v>7.4260483001919141E-3</c:v>
                      </c:pt>
                      <c:pt idx="5901">
                        <c:v>5.668619748538304E-3</c:v>
                      </c:pt>
                      <c:pt idx="5902">
                        <c:v>5.802613282336228E-3</c:v>
                      </c:pt>
                      <c:pt idx="5903">
                        <c:v>5.6480293165626421E-3</c:v>
                      </c:pt>
                      <c:pt idx="5904">
                        <c:v>5.4021899405036411E-3</c:v>
                      </c:pt>
                      <c:pt idx="5905">
                        <c:v>5.3354354139808638E-3</c:v>
                      </c:pt>
                      <c:pt idx="5906">
                        <c:v>4.8407113542765457E-3</c:v>
                      </c:pt>
                      <c:pt idx="5907">
                        <c:v>5.8269411372587334E-3</c:v>
                      </c:pt>
                      <c:pt idx="5908">
                        <c:v>5.8741434048466389E-3</c:v>
                      </c:pt>
                      <c:pt idx="5909">
                        <c:v>5.2187793699641277E-3</c:v>
                      </c:pt>
                      <c:pt idx="5910">
                        <c:v>5.3259188277736246E-3</c:v>
                      </c:pt>
                      <c:pt idx="5911">
                        <c:v>7.1367786852598782E-3</c:v>
                      </c:pt>
                      <c:pt idx="5912">
                        <c:v>9.2319941386184295E-3</c:v>
                      </c:pt>
                      <c:pt idx="5913">
                        <c:v>1.0896333174281229E-2</c:v>
                      </c:pt>
                      <c:pt idx="5914">
                        <c:v>1.3030726971147983E-2</c:v>
                      </c:pt>
                      <c:pt idx="5915">
                        <c:v>1.5571081032731533E-2</c:v>
                      </c:pt>
                      <c:pt idx="5916">
                        <c:v>1.5214226352844086E-2</c:v>
                      </c:pt>
                      <c:pt idx="5917">
                        <c:v>1.5012301696410491E-2</c:v>
                      </c:pt>
                      <c:pt idx="5918">
                        <c:v>1.5592225156995617E-2</c:v>
                      </c:pt>
                      <c:pt idx="5919">
                        <c:v>1.5820761649041455E-2</c:v>
                      </c:pt>
                      <c:pt idx="5920">
                        <c:v>1.3801332827660552E-2</c:v>
                      </c:pt>
                      <c:pt idx="5921">
                        <c:v>1.2227626298458694E-2</c:v>
                      </c:pt>
                      <c:pt idx="5922">
                        <c:v>1.0375274125108877E-2</c:v>
                      </c:pt>
                      <c:pt idx="5923">
                        <c:v>9.1181065560437986E-3</c:v>
                      </c:pt>
                      <c:pt idx="5924">
                        <c:v>7.0655946204297307E-3</c:v>
                      </c:pt>
                      <c:pt idx="5925">
                        <c:v>5.8923114330604589E-3</c:v>
                      </c:pt>
                      <c:pt idx="5926">
                        <c:v>5.0071304927151346E-3</c:v>
                      </c:pt>
                      <c:pt idx="5927">
                        <c:v>5.1606416796799049E-3</c:v>
                      </c:pt>
                      <c:pt idx="5928">
                        <c:v>4.8148608455608824E-3</c:v>
                      </c:pt>
                      <c:pt idx="5929">
                        <c:v>5.569335800070783E-3</c:v>
                      </c:pt>
                      <c:pt idx="5930">
                        <c:v>5.6712151811402784E-3</c:v>
                      </c:pt>
                      <c:pt idx="5931">
                        <c:v>5.6266775576904E-3</c:v>
                      </c:pt>
                      <c:pt idx="5932">
                        <c:v>5.0185157903957951E-3</c:v>
                      </c:pt>
                      <c:pt idx="5933">
                        <c:v>4.9749471284506542E-3</c:v>
                      </c:pt>
                      <c:pt idx="5934">
                        <c:v>5.4135406324162753E-3</c:v>
                      </c:pt>
                      <c:pt idx="5935">
                        <c:v>6.550799215270145E-3</c:v>
                      </c:pt>
                      <c:pt idx="5936">
                        <c:v>8.5173158173388018E-3</c:v>
                      </c:pt>
                      <c:pt idx="5937">
                        <c:v>1.0372159605986508E-2</c:v>
                      </c:pt>
                      <c:pt idx="5938">
                        <c:v>1.3177524639115645E-2</c:v>
                      </c:pt>
                      <c:pt idx="5939">
                        <c:v>1.4814460520604001E-2</c:v>
                      </c:pt>
                      <c:pt idx="5940">
                        <c:v>1.52034639589879E-2</c:v>
                      </c:pt>
                      <c:pt idx="5941">
                        <c:v>1.5698153412924194E-2</c:v>
                      </c:pt>
                      <c:pt idx="5942">
                        <c:v>1.5396667961878862E-2</c:v>
                      </c:pt>
                      <c:pt idx="5943">
                        <c:v>1.5228726169647119E-2</c:v>
                      </c:pt>
                      <c:pt idx="5944">
                        <c:v>1.3828879019009506E-2</c:v>
                      </c:pt>
                      <c:pt idx="5945">
                        <c:v>1.1698573316872263E-2</c:v>
                      </c:pt>
                      <c:pt idx="5946">
                        <c:v>9.9662339470377379E-3</c:v>
                      </c:pt>
                      <c:pt idx="5947">
                        <c:v>8.196693376574915E-3</c:v>
                      </c:pt>
                      <c:pt idx="5948">
                        <c:v>6.6676974996630655E-3</c:v>
                      </c:pt>
                      <c:pt idx="5949">
                        <c:v>5.706789910671339E-3</c:v>
                      </c:pt>
                      <c:pt idx="5950">
                        <c:v>4.8774280741524755E-3</c:v>
                      </c:pt>
                      <c:pt idx="5951">
                        <c:v>5.0702860193631745E-3</c:v>
                      </c:pt>
                      <c:pt idx="5952">
                        <c:v>5.0671022887047524E-3</c:v>
                      </c:pt>
                      <c:pt idx="5953">
                        <c:v>5.8393992137482104E-3</c:v>
                      </c:pt>
                      <c:pt idx="5954">
                        <c:v>5.6740874598864635E-3</c:v>
                      </c:pt>
                      <c:pt idx="5955">
                        <c:v>5.1056185085180507E-3</c:v>
                      </c:pt>
                      <c:pt idx="5956">
                        <c:v>5.740461322960951E-3</c:v>
                      </c:pt>
                      <c:pt idx="5957">
                        <c:v>5.664951537127514E-3</c:v>
                      </c:pt>
                      <c:pt idx="5958">
                        <c:v>5.1188725176721326E-3</c:v>
                      </c:pt>
                      <c:pt idx="5959">
                        <c:v>7.3665955907226913E-3</c:v>
                      </c:pt>
                      <c:pt idx="5960">
                        <c:v>8.6443535917634338E-3</c:v>
                      </c:pt>
                      <c:pt idx="5961">
                        <c:v>9.8998254781952223E-3</c:v>
                      </c:pt>
                      <c:pt idx="5962">
                        <c:v>1.2383287657143499E-2</c:v>
                      </c:pt>
                      <c:pt idx="5963">
                        <c:v>1.5410544874857419E-2</c:v>
                      </c:pt>
                      <c:pt idx="5964">
                        <c:v>1.5687840894052348E-2</c:v>
                      </c:pt>
                      <c:pt idx="5965">
                        <c:v>1.5555404619815607E-2</c:v>
                      </c:pt>
                      <c:pt idx="5966">
                        <c:v>1.5858308907350016E-2</c:v>
                      </c:pt>
                      <c:pt idx="5967">
                        <c:v>1.5458197017429665E-2</c:v>
                      </c:pt>
                      <c:pt idx="5968">
                        <c:v>1.3360524554541247E-2</c:v>
                      </c:pt>
                      <c:pt idx="5969">
                        <c:v>1.1996252133434696E-2</c:v>
                      </c:pt>
                      <c:pt idx="5970">
                        <c:v>1.0335650520718739E-2</c:v>
                      </c:pt>
                      <c:pt idx="5971">
                        <c:v>8.3464325348248172E-3</c:v>
                      </c:pt>
                      <c:pt idx="5972">
                        <c:v>6.5862701274971274E-3</c:v>
                      </c:pt>
                      <c:pt idx="5973">
                        <c:v>4.8964958523349785E-3</c:v>
                      </c:pt>
                      <c:pt idx="5974">
                        <c:v>5.7900513885426729E-3</c:v>
                      </c:pt>
                      <c:pt idx="5975">
                        <c:v>5.0578625486417247E-3</c:v>
                      </c:pt>
                      <c:pt idx="5976">
                        <c:v>5.818116666412021E-3</c:v>
                      </c:pt>
                      <c:pt idx="5977">
                        <c:v>5.3918428158637706E-3</c:v>
                      </c:pt>
                      <c:pt idx="5978">
                        <c:v>5.6357442689132977E-3</c:v>
                      </c:pt>
                      <c:pt idx="5979">
                        <c:v>5.1954896880824115E-3</c:v>
                      </c:pt>
                      <c:pt idx="5980">
                        <c:v>5.5771220978767053E-3</c:v>
                      </c:pt>
                      <c:pt idx="5981">
                        <c:v>5.7431259670989781E-3</c:v>
                      </c:pt>
                      <c:pt idx="5982">
                        <c:v>5.2651164933513748E-3</c:v>
                      </c:pt>
                      <c:pt idx="5983">
                        <c:v>7.2163719517204213E-3</c:v>
                      </c:pt>
                      <c:pt idx="5984">
                        <c:v>8.473228068873264E-3</c:v>
                      </c:pt>
                      <c:pt idx="5985">
                        <c:v>1.0414067191066387E-2</c:v>
                      </c:pt>
                      <c:pt idx="5986">
                        <c:v>1.3030623153843903E-2</c:v>
                      </c:pt>
                      <c:pt idx="5987">
                        <c:v>1.5061718733152081E-2</c:v>
                      </c:pt>
                      <c:pt idx="5988">
                        <c:v>1.5812802322395403E-2</c:v>
                      </c:pt>
                      <c:pt idx="5989">
                        <c:v>1.5442312969905584E-2</c:v>
                      </c:pt>
                      <c:pt idx="5990">
                        <c:v>1.4982436918603775E-2</c:v>
                      </c:pt>
                      <c:pt idx="5991">
                        <c:v>1.5082412982431822E-2</c:v>
                      </c:pt>
                      <c:pt idx="5992">
                        <c:v>1.3961003841334009E-2</c:v>
                      </c:pt>
                      <c:pt idx="5993">
                        <c:v>1.2036533247417337E-2</c:v>
                      </c:pt>
                      <c:pt idx="5994">
                        <c:v>1.070939281540303E-2</c:v>
                      </c:pt>
                      <c:pt idx="5995">
                        <c:v>9.227460783006982E-3</c:v>
                      </c:pt>
                      <c:pt idx="5996">
                        <c:v>6.7556307562179532E-3</c:v>
                      </c:pt>
                      <c:pt idx="5997">
                        <c:v>5.7802233504231975E-3</c:v>
                      </c:pt>
                      <c:pt idx="5998">
                        <c:v>5.7629550721780614E-3</c:v>
                      </c:pt>
                      <c:pt idx="5999">
                        <c:v>5.2181218603716273E-3</c:v>
                      </c:pt>
                      <c:pt idx="6000">
                        <c:v>5.0605964043158036E-3</c:v>
                      </c:pt>
                      <c:pt idx="6001">
                        <c:v>5.2120658509670209E-3</c:v>
                      </c:pt>
                      <c:pt idx="6002">
                        <c:v>5.2354939559208415E-3</c:v>
                      </c:pt>
                      <c:pt idx="6003">
                        <c:v>5.7556532551245078E-3</c:v>
                      </c:pt>
                      <c:pt idx="6004">
                        <c:v>4.8574259402332596E-3</c:v>
                      </c:pt>
                      <c:pt idx="6005">
                        <c:v>5.6356058458411915E-3</c:v>
                      </c:pt>
                      <c:pt idx="6006">
                        <c:v>4.8706453436193151E-3</c:v>
                      </c:pt>
                      <c:pt idx="6007">
                        <c:v>7.0207801508356416E-3</c:v>
                      </c:pt>
                      <c:pt idx="6008">
                        <c:v>9.0467494623735212E-3</c:v>
                      </c:pt>
                      <c:pt idx="6009">
                        <c:v>9.845009941641527E-3</c:v>
                      </c:pt>
                      <c:pt idx="6010">
                        <c:v>1.2483678990187862E-2</c:v>
                      </c:pt>
                      <c:pt idx="6011">
                        <c:v>1.5328148541186744E-2</c:v>
                      </c:pt>
                      <c:pt idx="6012">
                        <c:v>1.5198999814912505E-2</c:v>
                      </c:pt>
                      <c:pt idx="6013">
                        <c:v>1.4933331333774422E-2</c:v>
                      </c:pt>
                      <c:pt idx="6014">
                        <c:v>1.5334792848647796E-2</c:v>
                      </c:pt>
                      <c:pt idx="6015">
                        <c:v>1.5010952071457464E-2</c:v>
                      </c:pt>
                      <c:pt idx="6016">
                        <c:v>1.3163202465255151E-2</c:v>
                      </c:pt>
                      <c:pt idx="6017">
                        <c:v>1.163299538646238E-2</c:v>
                      </c:pt>
                      <c:pt idx="6018">
                        <c:v>1.059699328085353E-2</c:v>
                      </c:pt>
                      <c:pt idx="6019">
                        <c:v>8.6568462740209372E-3</c:v>
                      </c:pt>
                      <c:pt idx="6020">
                        <c:v>6.5443279366492234E-3</c:v>
                      </c:pt>
                      <c:pt idx="6021">
                        <c:v>5.7119461701072615E-3</c:v>
                      </c:pt>
                      <c:pt idx="6022">
                        <c:v>4.8096699803569336E-3</c:v>
                      </c:pt>
                      <c:pt idx="6023">
                        <c:v>5.4704671208195771E-3</c:v>
                      </c:pt>
                      <c:pt idx="6024">
                        <c:v>5.4240607858962774E-3</c:v>
                      </c:pt>
                      <c:pt idx="6025">
                        <c:v>4.9905889355985516E-3</c:v>
                      </c:pt>
                      <c:pt idx="6026">
                        <c:v>5.3441906732915236E-3</c:v>
                      </c:pt>
                      <c:pt idx="6027">
                        <c:v>5.4800183127948418E-3</c:v>
                      </c:pt>
                      <c:pt idx="6028">
                        <c:v>5.8472893288582109E-3</c:v>
                      </c:pt>
                      <c:pt idx="6029">
                        <c:v>5.7692187161908267E-3</c:v>
                      </c:pt>
                      <c:pt idx="6030">
                        <c:v>5.9283014318078347E-3</c:v>
                      </c:pt>
                      <c:pt idx="6031">
                        <c:v>6.8562643296385013E-3</c:v>
                      </c:pt>
                      <c:pt idx="6032">
                        <c:v>8.9795104550983752E-3</c:v>
                      </c:pt>
                      <c:pt idx="6033">
                        <c:v>1.0147533565727644E-2</c:v>
                      </c:pt>
                      <c:pt idx="6034">
                        <c:v>1.261594223558447E-2</c:v>
                      </c:pt>
                      <c:pt idx="6035">
                        <c:v>1.5723104171671172E-2</c:v>
                      </c:pt>
                      <c:pt idx="6036">
                        <c:v>1.5780549746594867E-2</c:v>
                      </c:pt>
                      <c:pt idx="6037">
                        <c:v>1.5875923243275417E-2</c:v>
                      </c:pt>
                      <c:pt idx="6038">
                        <c:v>1.563859688615089E-2</c:v>
                      </c:pt>
                      <c:pt idx="6039">
                        <c:v>1.5348877396234511E-2</c:v>
                      </c:pt>
                      <c:pt idx="6040">
                        <c:v>1.3889750564967808E-2</c:v>
                      </c:pt>
                      <c:pt idx="6041">
                        <c:v>1.1581017522886842E-2</c:v>
                      </c:pt>
                      <c:pt idx="6042">
                        <c:v>1.067305675897539E-2</c:v>
                      </c:pt>
                      <c:pt idx="6043">
                        <c:v>9.0357794339091767E-3</c:v>
                      </c:pt>
                      <c:pt idx="6044">
                        <c:v>7.0187384105220895E-3</c:v>
                      </c:pt>
                      <c:pt idx="6045">
                        <c:v>5.0318390110859288E-3</c:v>
                      </c:pt>
                      <c:pt idx="6046">
                        <c:v>4.8996449772253743E-3</c:v>
                      </c:pt>
                      <c:pt idx="6047">
                        <c:v>5.6784131808897539E-3</c:v>
                      </c:pt>
                      <c:pt idx="6048">
                        <c:v>5.8781922797057178E-3</c:v>
                      </c:pt>
                      <c:pt idx="6049">
                        <c:v>5.3332898563632318E-3</c:v>
                      </c:pt>
                      <c:pt idx="6050">
                        <c:v>5.9292703933125713E-3</c:v>
                      </c:pt>
                      <c:pt idx="6051">
                        <c:v>5.9148051822775684E-3</c:v>
                      </c:pt>
                      <c:pt idx="6052">
                        <c:v>5.23269088871071E-3</c:v>
                      </c:pt>
                      <c:pt idx="6053">
                        <c:v>5.3091004245128318E-3</c:v>
                      </c:pt>
                      <c:pt idx="6054">
                        <c:v>5.8532415209587392E-3</c:v>
                      </c:pt>
                      <c:pt idx="6055">
                        <c:v>7.0669442453827579E-3</c:v>
                      </c:pt>
                      <c:pt idx="6056">
                        <c:v>9.059899654223524E-3</c:v>
                      </c:pt>
                      <c:pt idx="6057">
                        <c:v>1.029844932009044E-2</c:v>
                      </c:pt>
                      <c:pt idx="6058">
                        <c:v>1.2470598009873912E-2</c:v>
                      </c:pt>
                      <c:pt idx="6059">
                        <c:v>1.5320915935669244E-2</c:v>
                      </c:pt>
                      <c:pt idx="6060">
                        <c:v>1.5847304273117646E-2</c:v>
                      </c:pt>
                      <c:pt idx="6061">
                        <c:v>1.5316694031970031E-2</c:v>
                      </c:pt>
                      <c:pt idx="6062">
                        <c:v>1.4987039485751275E-2</c:v>
                      </c:pt>
                      <c:pt idx="6063">
                        <c:v>1.5233017284882381E-2</c:v>
                      </c:pt>
                      <c:pt idx="6064">
                        <c:v>1.3605187334487352E-2</c:v>
                      </c:pt>
                      <c:pt idx="6065">
                        <c:v>1.218277722309658E-2</c:v>
                      </c:pt>
                      <c:pt idx="6066">
                        <c:v>1.0398736835830726E-2</c:v>
                      </c:pt>
                      <c:pt idx="6067">
                        <c:v>8.6101630929534267E-3</c:v>
                      </c:pt>
                      <c:pt idx="6068">
                        <c:v>6.5443971481852761E-3</c:v>
                      </c:pt>
                      <c:pt idx="6069">
                        <c:v>5.5204378498495887E-3</c:v>
                      </c:pt>
                      <c:pt idx="6070">
                        <c:v>5.5240714554923524E-3</c:v>
                      </c:pt>
                      <c:pt idx="6071">
                        <c:v>5.3440868559874437E-3</c:v>
                      </c:pt>
                      <c:pt idx="6072">
                        <c:v>4.9177783996711679E-3</c:v>
                      </c:pt>
                      <c:pt idx="6073">
                        <c:v>5.0106948868218456E-3</c:v>
                      </c:pt>
                      <c:pt idx="6074">
                        <c:v>5.235251715544658E-3</c:v>
                      </c:pt>
                      <c:pt idx="6075">
                        <c:v>4.8450716810478625E-3</c:v>
                      </c:pt>
                      <c:pt idx="6076">
                        <c:v>4.8877405930243195E-3</c:v>
                      </c:pt>
                      <c:pt idx="6077">
                        <c:v>5.0067844350348712E-3</c:v>
                      </c:pt>
                      <c:pt idx="6078">
                        <c:v>4.8136842494479869E-3</c:v>
                      </c:pt>
                      <c:pt idx="6079">
                        <c:v>6.6829932491307012E-3</c:v>
                      </c:pt>
                      <c:pt idx="6080">
                        <c:v>9.0566467120290501E-3</c:v>
                      </c:pt>
                      <c:pt idx="6081">
                        <c:v>1.0207678390557395E-2</c:v>
                      </c:pt>
                      <c:pt idx="6082">
                        <c:v>1.2402147800717845E-2</c:v>
                      </c:pt>
                      <c:pt idx="6083">
                        <c:v>1.5073657723121163E-2</c:v>
                      </c:pt>
                      <c:pt idx="6084">
                        <c:v>1.5568485600129559E-2</c:v>
                      </c:pt>
                      <c:pt idx="6085">
                        <c:v>1.5011401946441807E-2</c:v>
                      </c:pt>
                      <c:pt idx="6086">
                        <c:v>1.4929697728131658E-2</c:v>
                      </c:pt>
                      <c:pt idx="6087">
                        <c:v>1.5644722107091551E-2</c:v>
                      </c:pt>
                      <c:pt idx="6088">
                        <c:v>1.40209410315556E-2</c:v>
                      </c:pt>
                      <c:pt idx="6089">
                        <c:v>1.2480975126179407E-2</c:v>
                      </c:pt>
                      <c:pt idx="6090">
                        <c:v>1.0320458588555181E-2</c:v>
                      </c:pt>
                      <c:pt idx="6091">
                        <c:v>8.1812938098032029E-3</c:v>
                      </c:pt>
                      <c:pt idx="6092">
                        <c:v>6.7349711127062386E-3</c:v>
                      </c:pt>
                      <c:pt idx="6093">
                        <c:v>5.0254023382330336E-3</c:v>
                      </c:pt>
                      <c:pt idx="6094">
                        <c:v>5.0734697500215958E-3</c:v>
                      </c:pt>
                      <c:pt idx="6095">
                        <c:v>5.1453113244442437E-3</c:v>
                      </c:pt>
                      <c:pt idx="6096">
                        <c:v>5.0232221748473744E-3</c:v>
                      </c:pt>
                      <c:pt idx="6097">
                        <c:v>5.7197670736812102E-3</c:v>
                      </c:pt>
                      <c:pt idx="6098">
                        <c:v>5.9097181343776995E-3</c:v>
                      </c:pt>
                      <c:pt idx="6099">
                        <c:v>5.1317112576098984E-3</c:v>
                      </c:pt>
                      <c:pt idx="6100">
                        <c:v>5.7754131486675384E-3</c:v>
                      </c:pt>
                      <c:pt idx="6101">
                        <c:v>5.0875196918402834E-3</c:v>
                      </c:pt>
                      <c:pt idx="6102">
                        <c:v>5.265843214479927E-3</c:v>
                      </c:pt>
                      <c:pt idx="6103">
                        <c:v>7.0841433120918404E-3</c:v>
                      </c:pt>
                      <c:pt idx="6104">
                        <c:v>9.2025792357960552E-3</c:v>
                      </c:pt>
                      <c:pt idx="6105">
                        <c:v>1.080237851408976E-2</c:v>
                      </c:pt>
                      <c:pt idx="6106">
                        <c:v>1.2689825550320671E-2</c:v>
                      </c:pt>
                      <c:pt idx="6107">
                        <c:v>1.5166643421807893E-2</c:v>
                      </c:pt>
                      <c:pt idx="6108">
                        <c:v>1.5854260032490939E-2</c:v>
                      </c:pt>
                      <c:pt idx="6109">
                        <c:v>1.5768714573929865E-2</c:v>
                      </c:pt>
                      <c:pt idx="6110">
                        <c:v>1.4896683825434546E-2</c:v>
                      </c:pt>
                      <c:pt idx="6111">
                        <c:v>1.4993545370140225E-2</c:v>
                      </c:pt>
                      <c:pt idx="6112">
                        <c:v>1.3932903957696634E-2</c:v>
                      </c:pt>
                      <c:pt idx="6113">
                        <c:v>1.2469105347746378E-2</c:v>
                      </c:pt>
                      <c:pt idx="6114">
                        <c:v>9.9748507832762914E-3</c:v>
                      </c:pt>
                      <c:pt idx="6115">
                        <c:v>8.3197168819084955E-3</c:v>
                      </c:pt>
                      <c:pt idx="6116">
                        <c:v>7.2032563656384448E-3</c:v>
                      </c:pt>
                      <c:pt idx="6117">
                        <c:v>5.2711032912199285E-3</c:v>
                      </c:pt>
                      <c:pt idx="6118">
                        <c:v>5.7590792261591134E-3</c:v>
                      </c:pt>
                      <c:pt idx="6119">
                        <c:v>5.7792889946864864E-3</c:v>
                      </c:pt>
                      <c:pt idx="6120">
                        <c:v>5.9232489896759912E-3</c:v>
                      </c:pt>
                      <c:pt idx="6121">
                        <c:v>5.0807715670751511E-3</c:v>
                      </c:pt>
                      <c:pt idx="6122">
                        <c:v>5.3956148445786396E-3</c:v>
                      </c:pt>
                      <c:pt idx="6123">
                        <c:v>4.9797573302063124E-3</c:v>
                      </c:pt>
                      <c:pt idx="6124">
                        <c:v>5.3915659697195599E-3</c:v>
                      </c:pt>
                      <c:pt idx="6125">
                        <c:v>4.9797573302063124E-3</c:v>
                      </c:pt>
                      <c:pt idx="6126">
                        <c:v>4.8267652297619371E-3</c:v>
                      </c:pt>
                      <c:pt idx="6127">
                        <c:v>7.2998410641999141E-3</c:v>
                      </c:pt>
                      <c:pt idx="6128">
                        <c:v>8.4184125323195688E-3</c:v>
                      </c:pt>
                      <c:pt idx="6129">
                        <c:v>1.0284053320591489E-2</c:v>
                      </c:pt>
                      <c:pt idx="6130">
                        <c:v>1.22931050256669E-2</c:v>
                      </c:pt>
                      <c:pt idx="6131">
                        <c:v>1.5350711501939908E-2</c:v>
                      </c:pt>
                      <c:pt idx="6132">
                        <c:v>1.5091237453278535E-2</c:v>
                      </c:pt>
                      <c:pt idx="6133">
                        <c:v>1.5904126944216869E-2</c:v>
                      </c:pt>
                      <c:pt idx="6134">
                        <c:v>1.5702513739695508E-2</c:v>
                      </c:pt>
                      <c:pt idx="6135">
                        <c:v>1.561544562734128E-2</c:v>
                      </c:pt>
                      <c:pt idx="6136">
                        <c:v>1.3540093884829837E-2</c:v>
                      </c:pt>
                      <c:pt idx="6137">
                        <c:v>1.1474743209278005E-2</c:v>
                      </c:pt>
                      <c:pt idx="6138">
                        <c:v>1.0471201314077846E-2</c:v>
                      </c:pt>
                      <c:pt idx="6139">
                        <c:v>8.4217346860500971E-3</c:v>
                      </c:pt>
                      <c:pt idx="6140">
                        <c:v>7.2575528156717467E-3</c:v>
                      </c:pt>
                      <c:pt idx="6141">
                        <c:v>5.6347753074085603E-3</c:v>
                      </c:pt>
                      <c:pt idx="6142">
                        <c:v>5.0681404617455425E-3</c:v>
                      </c:pt>
                      <c:pt idx="6143">
                        <c:v>5.2476059747300552E-3</c:v>
                      </c:pt>
                      <c:pt idx="6144">
                        <c:v>4.8029218555918005E-3</c:v>
                      </c:pt>
                      <c:pt idx="6145">
                        <c:v>5.0843359611818613E-3</c:v>
                      </c:pt>
                      <c:pt idx="6146">
                        <c:v>5.7428837267227946E-3</c:v>
                      </c:pt>
                      <c:pt idx="6147">
                        <c:v>5.9248754607732291E-3</c:v>
                      </c:pt>
                      <c:pt idx="6148">
                        <c:v>5.5565316659010426E-3</c:v>
                      </c:pt>
                      <c:pt idx="6149">
                        <c:v>4.8879136218644512E-3</c:v>
                      </c:pt>
                      <c:pt idx="6150">
                        <c:v>5.1644829199308266E-3</c:v>
                      </c:pt>
                      <c:pt idx="6151">
                        <c:v>6.8219354077563889E-3</c:v>
                      </c:pt>
                      <c:pt idx="6152">
                        <c:v>8.3480244001540287E-3</c:v>
                      </c:pt>
                      <c:pt idx="6153">
                        <c:v>1.0165909228549623E-2</c:v>
                      </c:pt>
                      <c:pt idx="6154">
                        <c:v>1.228445358366032E-2</c:v>
                      </c:pt>
                      <c:pt idx="6155">
                        <c:v>1.4849100894398351E-2</c:v>
                      </c:pt>
                      <c:pt idx="6156">
                        <c:v>1.5091306664814586E-2</c:v>
                      </c:pt>
                      <c:pt idx="6157">
                        <c:v>1.4938556804746395E-2</c:v>
                      </c:pt>
                      <c:pt idx="6158">
                        <c:v>1.5253849957234229E-2</c:v>
                      </c:pt>
                      <c:pt idx="6159">
                        <c:v>1.5104110798984327E-2</c:v>
                      </c:pt>
                      <c:pt idx="6160">
                        <c:v>1.3235459308894115E-2</c:v>
                      </c:pt>
                      <c:pt idx="6161">
                        <c:v>1.1787233294555704E-2</c:v>
                      </c:pt>
                      <c:pt idx="6162">
                        <c:v>1.0411852421912702E-2</c:v>
                      </c:pt>
                      <c:pt idx="6163">
                        <c:v>8.7426339729581928E-3</c:v>
                      </c:pt>
                      <c:pt idx="6164">
                        <c:v>6.6061684441122625E-3</c:v>
                      </c:pt>
                      <c:pt idx="6165">
                        <c:v>5.5697856750551245E-3</c:v>
                      </c:pt>
                      <c:pt idx="6166">
                        <c:v>5.5044499850214262E-3</c:v>
                      </c:pt>
                      <c:pt idx="6167">
                        <c:v>5.9209996147542802E-3</c:v>
                      </c:pt>
                      <c:pt idx="6168">
                        <c:v>5.7256154484776585E-3</c:v>
                      </c:pt>
                      <c:pt idx="6169">
                        <c:v>5.3720137107846873E-3</c:v>
                      </c:pt>
                      <c:pt idx="6170">
                        <c:v>5.418004776491671E-3</c:v>
                      </c:pt>
                      <c:pt idx="6171">
                        <c:v>5.6530125471584321E-3</c:v>
                      </c:pt>
                      <c:pt idx="6172">
                        <c:v>5.6068830583793439E-3</c:v>
                      </c:pt>
                      <c:pt idx="6173">
                        <c:v>5.8055547726184658E-3</c:v>
                      </c:pt>
                      <c:pt idx="6174">
                        <c:v>5.1543780356671405E-3</c:v>
                      </c:pt>
                      <c:pt idx="6175">
                        <c:v>6.8584098872561342E-3</c:v>
                      </c:pt>
                      <c:pt idx="6176">
                        <c:v>8.4638845115061583E-3</c:v>
                      </c:pt>
                      <c:pt idx="6177">
                        <c:v>1.0679562643364339E-2</c:v>
                      </c:pt>
                      <c:pt idx="6178">
                        <c:v>1.2620198745051709E-2</c:v>
                      </c:pt>
                      <c:pt idx="6179">
                        <c:v>1.5241253457672644E-2</c:v>
                      </c:pt>
                      <c:pt idx="6180">
                        <c:v>1.5842667100202119E-2</c:v>
                      </c:pt>
                      <c:pt idx="6181">
                        <c:v>1.5738053863458543E-2</c:v>
                      </c:pt>
                      <c:pt idx="6182">
                        <c:v>1.5738607555746964E-2</c:v>
                      </c:pt>
                      <c:pt idx="6183">
                        <c:v>1.5360539540059382E-2</c:v>
                      </c:pt>
                      <c:pt idx="6184">
                        <c:v>1.36724263417625E-2</c:v>
                      </c:pt>
                      <c:pt idx="6185">
                        <c:v>1.1654762414550938E-2</c:v>
                      </c:pt>
                      <c:pt idx="6186">
                        <c:v>9.8919699688532481E-3</c:v>
                      </c:pt>
                      <c:pt idx="6187">
                        <c:v>8.6025498239876361E-3</c:v>
                      </c:pt>
                      <c:pt idx="6188">
                        <c:v>7.3372845052043952E-3</c:v>
                      </c:pt>
                      <c:pt idx="6189">
                        <c:v>5.4691867074026027E-3</c:v>
                      </c:pt>
                      <c:pt idx="6190">
                        <c:v>5.1934133420008322E-3</c:v>
                      </c:pt>
                      <c:pt idx="6191">
                        <c:v>5.304117193917041E-3</c:v>
                      </c:pt>
                      <c:pt idx="6192">
                        <c:v>5.382810710408901E-3</c:v>
                      </c:pt>
                      <c:pt idx="6193">
                        <c:v>5.1628910546016159E-3</c:v>
                      </c:pt>
                      <c:pt idx="6194">
                        <c:v>4.8631704977256298E-3</c:v>
                      </c:pt>
                      <c:pt idx="6195">
                        <c:v>5.136452247829504E-3</c:v>
                      </c:pt>
                      <c:pt idx="6196">
                        <c:v>4.8007416922061421E-3</c:v>
                      </c:pt>
                      <c:pt idx="6197">
                        <c:v>5.7015298339313375E-3</c:v>
                      </c:pt>
                      <c:pt idx="6198">
                        <c:v>5.5168042442068242E-3</c:v>
                      </c:pt>
                      <c:pt idx="6199">
                        <c:v>6.6256514915110825E-3</c:v>
                      </c:pt>
                      <c:pt idx="6200">
                        <c:v>9.2518578494655401E-3</c:v>
                      </c:pt>
                      <c:pt idx="6201">
                        <c:v>1.029215107030965E-2</c:v>
                      </c:pt>
                      <c:pt idx="6202">
                        <c:v>1.2455129231566145E-2</c:v>
                      </c:pt>
                      <c:pt idx="6203">
                        <c:v>1.4983302062804432E-2</c:v>
                      </c:pt>
                      <c:pt idx="6204">
                        <c:v>1.4938279958602184E-2</c:v>
                      </c:pt>
                      <c:pt idx="6205">
                        <c:v>1.4888205412268095E-2</c:v>
                      </c:pt>
                      <c:pt idx="6206">
                        <c:v>1.5081513232463137E-2</c:v>
                      </c:pt>
                      <c:pt idx="6207">
                        <c:v>1.534192163686122E-2</c:v>
                      </c:pt>
                      <c:pt idx="6208">
                        <c:v>1.3704955763707243E-2</c:v>
                      </c:pt>
                      <c:pt idx="6209">
                        <c:v>1.146339251736537E-2</c:v>
                      </c:pt>
                      <c:pt idx="6210">
                        <c:v>1.0105418346039608E-2</c:v>
                      </c:pt>
                      <c:pt idx="6211">
                        <c:v>8.7032872147122624E-3</c:v>
                      </c:pt>
                      <c:pt idx="6212">
                        <c:v>6.9690445276362895E-3</c:v>
                      </c:pt>
                      <c:pt idx="6213">
                        <c:v>4.8363856332732554E-3</c:v>
                      </c:pt>
                      <c:pt idx="6214">
                        <c:v>5.6380282496030342E-3</c:v>
                      </c:pt>
                      <c:pt idx="6215">
                        <c:v>5.651697527973433E-3</c:v>
                      </c:pt>
                      <c:pt idx="6216">
                        <c:v>5.0673791348489639E-3</c:v>
                      </c:pt>
                      <c:pt idx="6217">
                        <c:v>5.8894737600823002E-3</c:v>
                      </c:pt>
                      <c:pt idx="6218">
                        <c:v>5.3934000754249549E-3</c:v>
                      </c:pt>
                      <c:pt idx="6219">
                        <c:v>5.1388054400552949E-3</c:v>
                      </c:pt>
                      <c:pt idx="6220">
                        <c:v>4.8647623630548404E-3</c:v>
                      </c:pt>
                      <c:pt idx="6221">
                        <c:v>5.4865934087198441E-3</c:v>
                      </c:pt>
                      <c:pt idx="6222">
                        <c:v>5.658930133490934E-3</c:v>
                      </c:pt>
                      <c:pt idx="6223">
                        <c:v>7.1536316942886974E-3</c:v>
                      </c:pt>
                      <c:pt idx="6224">
                        <c:v>8.7340517424876647E-3</c:v>
                      </c:pt>
                      <c:pt idx="6225">
                        <c:v>1.0468052189187451E-2</c:v>
                      </c:pt>
                      <c:pt idx="6226">
                        <c:v>1.2866522601863079E-2</c:v>
                      </c:pt>
                      <c:pt idx="6227">
                        <c:v>1.4843148702297821E-2</c:v>
                      </c:pt>
                      <c:pt idx="6228">
                        <c:v>1.5084177876601166E-2</c:v>
                      </c:pt>
                      <c:pt idx="6229">
                        <c:v>1.5322853858678714E-2</c:v>
                      </c:pt>
                      <c:pt idx="6230">
                        <c:v>1.5550455994987845E-2</c:v>
                      </c:pt>
                      <c:pt idx="6231">
                        <c:v>1.5858758782334361E-2</c:v>
                      </c:pt>
                      <c:pt idx="6232">
                        <c:v>1.4139465787045757E-2</c:v>
                      </c:pt>
                      <c:pt idx="6233">
                        <c:v>1.1553332908465785E-2</c:v>
                      </c:pt>
                      <c:pt idx="6234">
                        <c:v>1.0824318571018449E-2</c:v>
                      </c:pt>
                      <c:pt idx="6235">
                        <c:v>8.4837828281212942E-3</c:v>
                      </c:pt>
                      <c:pt idx="6236">
                        <c:v>7.5167846239569342E-3</c:v>
                      </c:pt>
                      <c:pt idx="6237">
                        <c:v>5.7003532378184429E-3</c:v>
                      </c:pt>
                      <c:pt idx="6238">
                        <c:v>4.8753863338389216E-3</c:v>
                      </c:pt>
                      <c:pt idx="6239">
                        <c:v>5.0167508962264519E-3</c:v>
                      </c:pt>
                      <c:pt idx="6240">
                        <c:v>5.7789083312381967E-3</c:v>
                      </c:pt>
                      <c:pt idx="6241">
                        <c:v>5.4699480342991821E-3</c:v>
                      </c:pt>
                      <c:pt idx="6242">
                        <c:v>4.8333403256869386E-3</c:v>
                      </c:pt>
                      <c:pt idx="6243">
                        <c:v>5.6969272667838373E-3</c:v>
                      </c:pt>
                      <c:pt idx="6244">
                        <c:v>5.878953606602298E-3</c:v>
                      </c:pt>
                      <c:pt idx="6245">
                        <c:v>5.4830982261491858E-3</c:v>
                      </c:pt>
                      <c:pt idx="6246">
                        <c:v>5.1940016400572808E-3</c:v>
                      </c:pt>
                      <c:pt idx="6247">
                        <c:v>6.7276692956526841E-3</c:v>
                      </c:pt>
                      <c:pt idx="6248">
                        <c:v>8.2049295493651798E-3</c:v>
                      </c:pt>
                      <c:pt idx="6249">
                        <c:v>9.7997802028311227E-3</c:v>
                      </c:pt>
                      <c:pt idx="6250">
                        <c:v>1.2916389513589008E-2</c:v>
                      </c:pt>
                      <c:pt idx="6251">
                        <c:v>1.4972712697788377E-2</c:v>
                      </c:pt>
                      <c:pt idx="6252">
                        <c:v>1.5873535445281597E-2</c:v>
                      </c:pt>
                      <c:pt idx="6253">
                        <c:v>1.5848169417318304E-2</c:v>
                      </c:pt>
                      <c:pt idx="6254">
                        <c:v>1.5495640458434148E-2</c:v>
                      </c:pt>
                      <c:pt idx="6255">
                        <c:v>1.4875193643490199E-2</c:v>
                      </c:pt>
                      <c:pt idx="6256">
                        <c:v>1.3690698187280397E-2</c:v>
                      </c:pt>
                      <c:pt idx="6257">
                        <c:v>1.1878004224088749E-2</c:v>
                      </c:pt>
                      <c:pt idx="6258">
                        <c:v>1.0288275224290702E-2</c:v>
                      </c:pt>
                      <c:pt idx="6259">
                        <c:v>8.720313252581215E-3</c:v>
                      </c:pt>
                      <c:pt idx="6260">
                        <c:v>6.5587585419162008E-3</c:v>
                      </c:pt>
                      <c:pt idx="6261">
                        <c:v>5.3998021425098247E-3</c:v>
                      </c:pt>
                      <c:pt idx="6262">
                        <c:v>5.5161121288462983E-3</c:v>
                      </c:pt>
                      <c:pt idx="6263">
                        <c:v>4.8825497278203707E-3</c:v>
                      </c:pt>
                      <c:pt idx="6264">
                        <c:v>5.738627217255556E-3</c:v>
                      </c:pt>
                      <c:pt idx="6265">
                        <c:v>5.7634049471624038E-3</c:v>
                      </c:pt>
                      <c:pt idx="6266">
                        <c:v>5.7694955623350365E-3</c:v>
                      </c:pt>
                      <c:pt idx="6267">
                        <c:v>5.1772524483325406E-3</c:v>
                      </c:pt>
                      <c:pt idx="6268">
                        <c:v>5.7055094972543645E-3</c:v>
                      </c:pt>
                      <c:pt idx="6269">
                        <c:v>4.8712336416757629E-3</c:v>
                      </c:pt>
                      <c:pt idx="6270">
                        <c:v>5.6025573373760535E-3</c:v>
                      </c:pt>
                      <c:pt idx="6271">
                        <c:v>7.2451293449502961E-3</c:v>
                      </c:pt>
                      <c:pt idx="6272">
                        <c:v>9.0378211742227297E-3</c:v>
                      </c:pt>
                      <c:pt idx="6273">
                        <c:v>1.018719177588581E-2</c:v>
                      </c:pt>
                      <c:pt idx="6274">
                        <c:v>1.2659095628313296E-2</c:v>
                      </c:pt>
                      <c:pt idx="6275">
                        <c:v>1.49563095637439E-2</c:v>
                      </c:pt>
                      <c:pt idx="6276">
                        <c:v>1.5908660299828317E-2</c:v>
                      </c:pt>
                      <c:pt idx="6277">
                        <c:v>1.4983059822428249E-2</c:v>
                      </c:pt>
                      <c:pt idx="6278">
                        <c:v>1.4837611779413611E-2</c:v>
                      </c:pt>
                      <c:pt idx="6279">
                        <c:v>1.4857510096028747E-2</c:v>
                      </c:pt>
                      <c:pt idx="6280">
                        <c:v>1.4150989507798523E-2</c:v>
                      </c:pt>
                      <c:pt idx="6281">
                        <c:v>1.2371517081912146E-2</c:v>
                      </c:pt>
                      <c:pt idx="6282">
                        <c:v>1.0905330673968072E-2</c:v>
                      </c:pt>
                      <c:pt idx="6283">
                        <c:v>9.1654472467038103E-3</c:v>
                      </c:pt>
                      <c:pt idx="6284">
                        <c:v>6.5867200024814689E-3</c:v>
                      </c:pt>
                      <c:pt idx="6285">
                        <c:v>4.817871547379172E-3</c:v>
                      </c:pt>
                      <c:pt idx="6286">
                        <c:v>5.9165354706788844E-3</c:v>
                      </c:pt>
                      <c:pt idx="6287">
                        <c:v>4.8958383427424789E-3</c:v>
                      </c:pt>
                      <c:pt idx="6288">
                        <c:v>4.8500549116436524E-3</c:v>
                      </c:pt>
                      <c:pt idx="6289">
                        <c:v>4.8578066036815502E-3</c:v>
                      </c:pt>
                      <c:pt idx="6290">
                        <c:v>5.8008829939349121E-3</c:v>
                      </c:pt>
                      <c:pt idx="6291">
                        <c:v>5.7108733912984459E-3</c:v>
                      </c:pt>
                      <c:pt idx="6292">
                        <c:v>5.2286766196196557E-3</c:v>
                      </c:pt>
                      <c:pt idx="6293">
                        <c:v>5.2459795036328182E-3</c:v>
                      </c:pt>
                      <c:pt idx="6294">
                        <c:v>5.2312374464536038E-3</c:v>
                      </c:pt>
                      <c:pt idx="6295">
                        <c:v>6.5386871964609322E-3</c:v>
                      </c:pt>
                      <c:pt idx="6296">
                        <c:v>8.498870942980772E-3</c:v>
                      </c:pt>
                      <c:pt idx="6297">
                        <c:v>1.0117945634065139E-2</c:v>
                      </c:pt>
                      <c:pt idx="6298">
                        <c:v>1.2888912533776107E-2</c:v>
                      </c:pt>
                      <c:pt idx="6299">
                        <c:v>1.5702513739695508E-2</c:v>
                      </c:pt>
                      <c:pt idx="6300">
                        <c:v>1.5064314165754055E-2</c:v>
                      </c:pt>
                      <c:pt idx="6301">
                        <c:v>1.5508479198371913E-2</c:v>
                      </c:pt>
                      <c:pt idx="6302">
                        <c:v>1.5027528234342072E-2</c:v>
                      </c:pt>
                      <c:pt idx="6303">
                        <c:v>1.4956171140671794E-2</c:v>
                      </c:pt>
                      <c:pt idx="6304">
                        <c:v>1.3227638405320164E-2</c:v>
                      </c:pt>
                      <c:pt idx="6305">
                        <c:v>1.1757195487908855E-2</c:v>
                      </c:pt>
                      <c:pt idx="6306">
                        <c:v>1.0352780375891768E-2</c:v>
                      </c:pt>
                      <c:pt idx="6307">
                        <c:v>9.1639245929106532E-3</c:v>
                      </c:pt>
                      <c:pt idx="6308">
                        <c:v>7.4892384326079812E-3</c:v>
                      </c:pt>
                      <c:pt idx="6309">
                        <c:v>4.8516121712048376E-3</c:v>
                      </c:pt>
                      <c:pt idx="6310">
                        <c:v>5.0996663164175225E-3</c:v>
                      </c:pt>
                      <c:pt idx="6311">
                        <c:v>5.1128165082675262E-3</c:v>
                      </c:pt>
                      <c:pt idx="6312">
                        <c:v>5.8993710097378282E-3</c:v>
                      </c:pt>
                      <c:pt idx="6313">
                        <c:v>4.808493384244039E-3</c:v>
                      </c:pt>
                      <c:pt idx="6314">
                        <c:v>4.9407912354086725E-3</c:v>
                      </c:pt>
                      <c:pt idx="6315">
                        <c:v>5.7299065637129226E-3</c:v>
                      </c:pt>
                      <c:pt idx="6316">
                        <c:v>5.7991873113016224E-3</c:v>
                      </c:pt>
                      <c:pt idx="6317">
                        <c:v>5.8110916955026772E-3</c:v>
                      </c:pt>
                      <c:pt idx="6318">
                        <c:v>5.7734406198900381E-3</c:v>
                      </c:pt>
                      <c:pt idx="6319">
                        <c:v>7.2844414974281993E-3</c:v>
                      </c:pt>
                      <c:pt idx="6320">
                        <c:v>8.1764490022795174E-3</c:v>
                      </c:pt>
                      <c:pt idx="6321">
                        <c:v>9.9960641190764265E-3</c:v>
                      </c:pt>
                      <c:pt idx="6322">
                        <c:v>1.2761217249758976E-2</c:v>
                      </c:pt>
                      <c:pt idx="6323">
                        <c:v>1.5240042255791723E-2</c:v>
                      </c:pt>
                      <c:pt idx="6324">
                        <c:v>1.5759094170418549E-2</c:v>
                      </c:pt>
                      <c:pt idx="6325">
                        <c:v>1.4983475091644563E-2</c:v>
                      </c:pt>
                      <c:pt idx="6326">
                        <c:v>1.5746982151609336E-2</c:v>
                      </c:pt>
                      <c:pt idx="6327">
                        <c:v>1.5235820352092514E-2</c:v>
                      </c:pt>
                      <c:pt idx="6328">
                        <c:v>1.3397518120561386E-2</c:v>
                      </c:pt>
                      <c:pt idx="6329">
                        <c:v>1.1600604387589742E-2</c:v>
                      </c:pt>
                      <c:pt idx="6330">
                        <c:v>9.8296103748698113E-3</c:v>
                      </c:pt>
                      <c:pt idx="6331">
                        <c:v>8.9769150224964008E-3</c:v>
                      </c:pt>
                      <c:pt idx="6332">
                        <c:v>7.1140080898985571E-3</c:v>
                      </c:pt>
                      <c:pt idx="6333">
                        <c:v>5.858328568858609E-3</c:v>
                      </c:pt>
                      <c:pt idx="6334">
                        <c:v>5.5503372334243309E-3</c:v>
                      </c:pt>
                      <c:pt idx="6335">
                        <c:v>5.5514100122331473E-3</c:v>
                      </c:pt>
                      <c:pt idx="6336">
                        <c:v>5.6919094304200193E-3</c:v>
                      </c:pt>
                      <c:pt idx="6337">
                        <c:v>5.3436715867711286E-3</c:v>
                      </c:pt>
                      <c:pt idx="6338">
                        <c:v>5.2224475813749177E-3</c:v>
                      </c:pt>
                      <c:pt idx="6339">
                        <c:v>5.6858534210154129E-3</c:v>
                      </c:pt>
                      <c:pt idx="6340">
                        <c:v>5.6858880267834392E-3</c:v>
                      </c:pt>
                      <c:pt idx="6341">
                        <c:v>4.9515536292648599E-3</c:v>
                      </c:pt>
                      <c:pt idx="6342">
                        <c:v>5.2837690023175635E-3</c:v>
                      </c:pt>
                      <c:pt idx="6343">
                        <c:v>7.3408835050791325E-3</c:v>
                      </c:pt>
                      <c:pt idx="6344">
                        <c:v>8.9448700813040266E-3</c:v>
                      </c:pt>
                      <c:pt idx="6345">
                        <c:v>1.0241834283599377E-2</c:v>
                      </c:pt>
                      <c:pt idx="6346">
                        <c:v>1.3225592050904207E-2</c:v>
                      </c:pt>
                      <c:pt idx="6347">
                        <c:v>1.5428955143447423E-2</c:v>
                      </c:pt>
                      <c:pt idx="6348">
                        <c:v>1.5296761109586868E-2</c:v>
                      </c:pt>
                      <c:pt idx="6349">
                        <c:v>1.5113973442871829E-2</c:v>
                      </c:pt>
                      <c:pt idx="6350">
                        <c:v>1.5151866758860653E-2</c:v>
                      </c:pt>
                      <c:pt idx="6351">
                        <c:v>1.4810619280353078E-2</c:v>
                      </c:pt>
                      <c:pt idx="6352">
                        <c:v>1.389424931481123E-2</c:v>
                      </c:pt>
                      <c:pt idx="6353">
                        <c:v>1.1999643498701276E-2</c:v>
                      </c:pt>
                      <c:pt idx="6354">
                        <c:v>9.9768579178218172E-3</c:v>
                      </c:pt>
                      <c:pt idx="6355">
                        <c:v>8.4133254844196998E-3</c:v>
                      </c:pt>
                      <c:pt idx="6356">
                        <c:v>6.5080956975256624E-3</c:v>
                      </c:pt>
                      <c:pt idx="6357">
                        <c:v>5.5428623875306456E-3</c:v>
                      </c:pt>
                      <c:pt idx="6358">
                        <c:v>4.8124384417990397E-3</c:v>
                      </c:pt>
                      <c:pt idx="6359">
                        <c:v>5.3190668857044125E-3</c:v>
                      </c:pt>
                      <c:pt idx="6360">
                        <c:v>5.6077135968119751E-3</c:v>
                      </c:pt>
                      <c:pt idx="6361">
                        <c:v>5.0828133073887042E-3</c:v>
                      </c:pt>
                      <c:pt idx="6362">
                        <c:v>5.9107563074184888E-3</c:v>
                      </c:pt>
                      <c:pt idx="6363">
                        <c:v>5.4052352480899579E-3</c:v>
                      </c:pt>
                      <c:pt idx="6364">
                        <c:v>5.7414994960017411E-3</c:v>
                      </c:pt>
                      <c:pt idx="6365">
                        <c:v>5.9166046822149371E-3</c:v>
                      </c:pt>
                      <c:pt idx="6366">
                        <c:v>4.9420370430576198E-3</c:v>
                      </c:pt>
                      <c:pt idx="6367">
                        <c:v>6.6723346725785929E-3</c:v>
                      </c:pt>
                      <c:pt idx="6368">
                        <c:v>8.337538852442053E-3</c:v>
                      </c:pt>
                      <c:pt idx="6369">
                        <c:v>1.0100158269299608E-2</c:v>
                      </c:pt>
                      <c:pt idx="6370">
                        <c:v>1.2662556205115928E-2</c:v>
                      </c:pt>
                      <c:pt idx="6371">
                        <c:v>1.577224436226855E-2</c:v>
                      </c:pt>
                      <c:pt idx="6372">
                        <c:v>1.5358636222817934E-2</c:v>
                      </c:pt>
                      <c:pt idx="6373">
                        <c:v>1.4820308895400449E-2</c:v>
                      </c:pt>
                      <c:pt idx="6374">
                        <c:v>1.4793316396339918E-2</c:v>
                      </c:pt>
                      <c:pt idx="6375">
                        <c:v>1.5223915967891457E-2</c:v>
                      </c:pt>
                      <c:pt idx="6376">
                        <c:v>1.4176251718457739E-2</c:v>
                      </c:pt>
                      <c:pt idx="6377">
                        <c:v>1.2519145288312441E-2</c:v>
                      </c:pt>
                      <c:pt idx="6378">
                        <c:v>1.0341533501283213E-2</c:v>
                      </c:pt>
                      <c:pt idx="6379">
                        <c:v>8.4378609739503632E-3</c:v>
                      </c:pt>
                      <c:pt idx="6380">
                        <c:v>7.3622006581833483E-3</c:v>
                      </c:pt>
                      <c:pt idx="6381">
                        <c:v>5.490849918187081E-3</c:v>
                      </c:pt>
                      <c:pt idx="6382">
                        <c:v>5.3710793550479762E-3</c:v>
                      </c:pt>
                      <c:pt idx="6383">
                        <c:v>5.8504384537486067E-3</c:v>
                      </c:pt>
                      <c:pt idx="6384">
                        <c:v>5.2895481655779583E-3</c:v>
                      </c:pt>
                      <c:pt idx="6385">
                        <c:v>5.7311523713618707E-3</c:v>
                      </c:pt>
                      <c:pt idx="6386">
                        <c:v>5.6595876430834344E-3</c:v>
                      </c:pt>
                      <c:pt idx="6387">
                        <c:v>5.5558049447724904E-3</c:v>
                      </c:pt>
                      <c:pt idx="6388">
                        <c:v>5.0036699159125017E-3</c:v>
                      </c:pt>
                      <c:pt idx="6389">
                        <c:v>5.0683134905856742E-3</c:v>
                      </c:pt>
                      <c:pt idx="6390">
                        <c:v>5.7532308513626651E-3</c:v>
                      </c:pt>
                      <c:pt idx="6391">
                        <c:v>7.0433431115888056E-3</c:v>
                      </c:pt>
                      <c:pt idx="6392">
                        <c:v>8.2677390183329581E-3</c:v>
                      </c:pt>
                      <c:pt idx="6393">
                        <c:v>1.0559688262921155E-2</c:v>
                      </c:pt>
                      <c:pt idx="6394">
                        <c:v>1.2868010649888208E-2</c:v>
                      </c:pt>
                      <c:pt idx="6395">
                        <c:v>1.5874400589482255E-2</c:v>
                      </c:pt>
                      <c:pt idx="6396">
                        <c:v>1.5762485535685128E-2</c:v>
                      </c:pt>
                      <c:pt idx="6397">
                        <c:v>1.5353514569150037E-2</c:v>
                      </c:pt>
                      <c:pt idx="6398">
                        <c:v>1.5609216589096543E-2</c:v>
                      </c:pt>
                      <c:pt idx="6399">
                        <c:v>1.5464945142194798E-2</c:v>
                      </c:pt>
                      <c:pt idx="6400">
                        <c:v>1.413520927757852E-2</c:v>
                      </c:pt>
                      <c:pt idx="6401">
                        <c:v>1.1566240859939604E-2</c:v>
                      </c:pt>
                      <c:pt idx="6402">
                        <c:v>1.0116457586040007E-2</c:v>
                      </c:pt>
                      <c:pt idx="6403">
                        <c:v>8.9516528118371852E-3</c:v>
                      </c:pt>
                      <c:pt idx="6404">
                        <c:v>7.32839082282163E-3</c:v>
                      </c:pt>
                      <c:pt idx="6405">
                        <c:v>4.8037523940244325E-3</c:v>
                      </c:pt>
                      <c:pt idx="6406">
                        <c:v>5.399421479061535E-3</c:v>
                      </c:pt>
                      <c:pt idx="6407">
                        <c:v>5.7824727253449086E-3</c:v>
                      </c:pt>
                      <c:pt idx="6408">
                        <c:v>5.5441081951795928E-3</c:v>
                      </c:pt>
                      <c:pt idx="6409">
                        <c:v>5.6436343840232991E-3</c:v>
                      </c:pt>
                      <c:pt idx="6410">
                        <c:v>4.8104659130215393E-3</c:v>
                      </c:pt>
                      <c:pt idx="6411">
                        <c:v>5.2854992907188795E-3</c:v>
                      </c:pt>
                      <c:pt idx="6412">
                        <c:v>5.5102637540498482E-3</c:v>
                      </c:pt>
                      <c:pt idx="6413">
                        <c:v>5.7857948790754352E-3</c:v>
                      </c:pt>
                      <c:pt idx="6414">
                        <c:v>5.3892819890298226E-3</c:v>
                      </c:pt>
                      <c:pt idx="6415">
                        <c:v>6.7518933332711105E-3</c:v>
                      </c:pt>
                      <c:pt idx="6416">
                        <c:v>8.1495257147550376E-3</c:v>
                      </c:pt>
                      <c:pt idx="6417">
                        <c:v>1.0042781905911964E-2</c:v>
                      </c:pt>
                      <c:pt idx="6418">
                        <c:v>1.2705571174772647E-2</c:v>
                      </c:pt>
                      <c:pt idx="6419">
                        <c:v>1.520668229541435E-2</c:v>
                      </c:pt>
                      <c:pt idx="6420">
                        <c:v>1.5166747239111971E-2</c:v>
                      </c:pt>
                      <c:pt idx="6421">
                        <c:v>1.4780477656402152E-2</c:v>
                      </c:pt>
                      <c:pt idx="6422">
                        <c:v>1.5191040488266451E-2</c:v>
                      </c:pt>
                      <c:pt idx="6423">
                        <c:v>1.5632229424834047E-2</c:v>
                      </c:pt>
                      <c:pt idx="6424">
                        <c:v>1.3311765027392156E-2</c:v>
                      </c:pt>
                      <c:pt idx="6425">
                        <c:v>1.214446863789144E-2</c:v>
                      </c:pt>
                      <c:pt idx="6426">
                        <c:v>1.015566592121383E-2</c:v>
                      </c:pt>
                      <c:pt idx="6427">
                        <c:v>8.4158170997175943E-3</c:v>
                      </c:pt>
                      <c:pt idx="6428">
                        <c:v>6.8196514270666515E-3</c:v>
                      </c:pt>
                      <c:pt idx="6429">
                        <c:v>5.7818152157524082E-3</c:v>
                      </c:pt>
                      <c:pt idx="6430">
                        <c:v>5.5224449843951145E-3</c:v>
                      </c:pt>
                      <c:pt idx="6431">
                        <c:v>5.6099975775017125E-3</c:v>
                      </c:pt>
                      <c:pt idx="6432">
                        <c:v>5.7154413526779198E-3</c:v>
                      </c:pt>
                      <c:pt idx="6433">
                        <c:v>5.4372455835143066E-3</c:v>
                      </c:pt>
                      <c:pt idx="6434">
                        <c:v>5.5655291655878876E-3</c:v>
                      </c:pt>
                      <c:pt idx="6435">
                        <c:v>5.1062414123425248E-3</c:v>
                      </c:pt>
                      <c:pt idx="6436">
                        <c:v>5.9161202014625693E-3</c:v>
                      </c:pt>
                      <c:pt idx="6437">
                        <c:v>5.8632425879183462E-3</c:v>
                      </c:pt>
                      <c:pt idx="6438">
                        <c:v>5.3780697201892937E-3</c:v>
                      </c:pt>
                      <c:pt idx="6439">
                        <c:v>7.4110640026365162E-3</c:v>
                      </c:pt>
                      <c:pt idx="6440">
                        <c:v>8.3660540052957408E-3</c:v>
                      </c:pt>
                      <c:pt idx="6441">
                        <c:v>9.8761551328652164E-3</c:v>
                      </c:pt>
                      <c:pt idx="6442">
                        <c:v>1.3240507136923553E-2</c:v>
                      </c:pt>
                      <c:pt idx="6443">
                        <c:v>1.5848826926910805E-2</c:v>
                      </c:pt>
                      <c:pt idx="6444">
                        <c:v>1.5318597349211479E-2</c:v>
                      </c:pt>
                      <c:pt idx="6445">
                        <c:v>1.5651435626088655E-2</c:v>
                      </c:pt>
                      <c:pt idx="6446">
                        <c:v>1.5398225221440047E-2</c:v>
                      </c:pt>
                      <c:pt idx="6447">
                        <c:v>1.5635516972796547E-2</c:v>
                      </c:pt>
                      <c:pt idx="6448">
                        <c:v>1.3655331092357495E-2</c:v>
                      </c:pt>
                      <c:pt idx="6449">
                        <c:v>1.2440901646804925E-2</c:v>
                      </c:pt>
                      <c:pt idx="6450">
                        <c:v>1.0595747473204584E-2</c:v>
                      </c:pt>
                      <c:pt idx="6451">
                        <c:v>8.7195519256846338E-3</c:v>
                      </c:pt>
                      <c:pt idx="6452">
                        <c:v>6.8792425596079804E-3</c:v>
                      </c:pt>
                      <c:pt idx="6453">
                        <c:v>5.5744920595067055E-3</c:v>
                      </c:pt>
                      <c:pt idx="6454">
                        <c:v>5.5170810903510349E-3</c:v>
                      </c:pt>
                      <c:pt idx="6455">
                        <c:v>5.1119513640668678E-3</c:v>
                      </c:pt>
                      <c:pt idx="6456">
                        <c:v>5.7356511212052928E-3</c:v>
                      </c:pt>
                      <c:pt idx="6457">
                        <c:v>5.2402003403724216E-3</c:v>
                      </c:pt>
                      <c:pt idx="6458">
                        <c:v>5.4982555525447153E-3</c:v>
                      </c:pt>
                      <c:pt idx="6459">
                        <c:v>4.8163142878179877E-3</c:v>
                      </c:pt>
                      <c:pt idx="6460">
                        <c:v>5.4576283808818113E-3</c:v>
                      </c:pt>
                      <c:pt idx="6461">
                        <c:v>4.8939004197330041E-3</c:v>
                      </c:pt>
                      <c:pt idx="6462">
                        <c:v>4.8269728643700952E-3</c:v>
                      </c:pt>
                      <c:pt idx="6463">
                        <c:v>6.6979083351500464E-3</c:v>
                      </c:pt>
                      <c:pt idx="6464">
                        <c:v>8.2098435684249179E-3</c:v>
                      </c:pt>
                      <c:pt idx="6465">
                        <c:v>1.0264224215512405E-2</c:v>
                      </c:pt>
                      <c:pt idx="6466">
                        <c:v>1.2809630719227801E-2</c:v>
                      </c:pt>
                      <c:pt idx="6467">
                        <c:v>1.5734143411671567E-2</c:v>
                      </c:pt>
                      <c:pt idx="6468">
                        <c:v>1.5237723669333961E-2</c:v>
                      </c:pt>
                      <c:pt idx="6469">
                        <c:v>1.5232878861810278E-2</c:v>
                      </c:pt>
                      <c:pt idx="6470">
                        <c:v>1.5372893799244782E-2</c:v>
                      </c:pt>
                      <c:pt idx="6471">
                        <c:v>1.5740787719132624E-2</c:v>
                      </c:pt>
                      <c:pt idx="6472">
                        <c:v>1.3353707218240061E-2</c:v>
                      </c:pt>
                      <c:pt idx="6473">
                        <c:v>1.1863712041893877E-2</c:v>
                      </c:pt>
                      <c:pt idx="6474">
                        <c:v>1.0886816588073989E-2</c:v>
                      </c:pt>
                      <c:pt idx="6475">
                        <c:v>8.2832424024087501E-3</c:v>
                      </c:pt>
                      <c:pt idx="6476">
                        <c:v>7.1917326448856797E-3</c:v>
                      </c:pt>
                      <c:pt idx="6477">
                        <c:v>5.5487453680951202E-3</c:v>
                      </c:pt>
                      <c:pt idx="6478">
                        <c:v>5.6896254497302828E-3</c:v>
                      </c:pt>
                      <c:pt idx="6479">
                        <c:v>4.888605737224978E-3</c:v>
                      </c:pt>
                      <c:pt idx="6480">
                        <c:v>4.9158750824297203E-3</c:v>
                      </c:pt>
                      <c:pt idx="6481">
                        <c:v>4.9177783996711679E-3</c:v>
                      </c:pt>
                      <c:pt idx="6482">
                        <c:v>4.8132343744636446E-3</c:v>
                      </c:pt>
                      <c:pt idx="6483">
                        <c:v>5.5335534359315644E-3</c:v>
                      </c:pt>
                      <c:pt idx="6484">
                        <c:v>5.7909511385113568E-3</c:v>
                      </c:pt>
                      <c:pt idx="6485">
                        <c:v>5.559127098503017E-3</c:v>
                      </c:pt>
                      <c:pt idx="6486">
                        <c:v>5.6274388845869803E-3</c:v>
                      </c:pt>
                      <c:pt idx="6487">
                        <c:v>6.5524602921354091E-3</c:v>
                      </c:pt>
                      <c:pt idx="6488">
                        <c:v>8.5006012313820871E-3</c:v>
                      </c:pt>
                      <c:pt idx="6489">
                        <c:v>1.0373440019403483E-2</c:v>
                      </c:pt>
                      <c:pt idx="6490">
                        <c:v>1.2438656885985616E-2</c:v>
                      </c:pt>
                      <c:pt idx="6491">
                        <c:v>1.5076806848011558E-2</c:v>
                      </c:pt>
                      <c:pt idx="6492">
                        <c:v>1.574795111311407E-2</c:v>
                      </c:pt>
                      <c:pt idx="6493">
                        <c:v>1.5726495536937751E-2</c:v>
                      </c:pt>
                      <c:pt idx="6494">
                        <c:v>1.4901736267566388E-2</c:v>
                      </c:pt>
                      <c:pt idx="6495">
                        <c:v>1.5555785283263898E-2</c:v>
                      </c:pt>
                      <c:pt idx="6496">
                        <c:v>1.3277955192030439E-2</c:v>
                      </c:pt>
                      <c:pt idx="6497">
                        <c:v>1.2118341283031565E-2</c:v>
                      </c:pt>
                      <c:pt idx="6498">
                        <c:v>9.9653688028370786E-3</c:v>
                      </c:pt>
                      <c:pt idx="6499">
                        <c:v>8.344148554135079E-3</c:v>
                      </c:pt>
                      <c:pt idx="6500">
                        <c:v>6.5039083995944774E-3</c:v>
                      </c:pt>
                      <c:pt idx="6501">
                        <c:v>5.4909537354911608E-3</c:v>
                      </c:pt>
                      <c:pt idx="6502">
                        <c:v>4.993392002808684E-3</c:v>
                      </c:pt>
                      <c:pt idx="6503">
                        <c:v>5.2053869377379405E-3</c:v>
                      </c:pt>
                      <c:pt idx="6504">
                        <c:v>5.4143711708489074E-3</c:v>
                      </c:pt>
                      <c:pt idx="6505">
                        <c:v>5.0071304927151346E-3</c:v>
                      </c:pt>
                      <c:pt idx="6506">
                        <c:v>5.8105380032142566E-3</c:v>
                      </c:pt>
                      <c:pt idx="6507">
                        <c:v>5.6335987112956648E-3</c:v>
                      </c:pt>
                      <c:pt idx="6508">
                        <c:v>5.0342614148477715E-3</c:v>
                      </c:pt>
                      <c:pt idx="6509">
                        <c:v>5.4203579687174611E-3</c:v>
                      </c:pt>
                      <c:pt idx="6510">
                        <c:v>5.3278567507830986E-3</c:v>
                      </c:pt>
                      <c:pt idx="6511">
                        <c:v>7.3440672357375546E-3</c:v>
                      </c:pt>
                      <c:pt idx="6512">
                        <c:v>8.6751181195388345E-3</c:v>
                      </c:pt>
                      <c:pt idx="6513">
                        <c:v>1.0259067956076486E-2</c:v>
                      </c:pt>
                      <c:pt idx="6514">
                        <c:v>1.2329441082094541E-2</c:v>
                      </c:pt>
                      <c:pt idx="6515">
                        <c:v>1.556997364815469E-2</c:v>
                      </c:pt>
                      <c:pt idx="6516">
                        <c:v>1.5078675559484979E-2</c:v>
                      </c:pt>
                      <c:pt idx="6517">
                        <c:v>1.4785599310070048E-2</c:v>
                      </c:pt>
                      <c:pt idx="6518">
                        <c:v>1.5651954712609051E-2</c:v>
                      </c:pt>
                      <c:pt idx="6519">
                        <c:v>1.4858409845997431E-2</c:v>
                      </c:pt>
                      <c:pt idx="6520">
                        <c:v>1.3363569862127563E-2</c:v>
                      </c:pt>
                      <c:pt idx="6521">
                        <c:v>1.2189110078645397E-2</c:v>
                      </c:pt>
                      <c:pt idx="6522">
                        <c:v>9.9705596680410274E-3</c:v>
                      </c:pt>
                      <c:pt idx="6523">
                        <c:v>8.6108206025459263E-3</c:v>
                      </c:pt>
                      <c:pt idx="6524">
                        <c:v>6.589177012011338E-3</c:v>
                      </c:pt>
                      <c:pt idx="6525">
                        <c:v>5.3210394144819128E-3</c:v>
                      </c:pt>
                      <c:pt idx="6526">
                        <c:v>4.957575032901439E-3</c:v>
                      </c:pt>
                      <c:pt idx="6527">
                        <c:v>5.5454232143645936E-3</c:v>
                      </c:pt>
                      <c:pt idx="6528">
                        <c:v>5.6410389514213247E-3</c:v>
                      </c:pt>
                      <c:pt idx="6529">
                        <c:v>4.9585786001742028E-3</c:v>
                      </c:pt>
                      <c:pt idx="6530">
                        <c:v>5.6874106805765981E-3</c:v>
                      </c:pt>
                      <c:pt idx="6531">
                        <c:v>5.3342934236359947E-3</c:v>
                      </c:pt>
                      <c:pt idx="6532">
                        <c:v>5.5594039446472277E-3</c:v>
                      </c:pt>
                      <c:pt idx="6533">
                        <c:v>5.2955349634465129E-3</c:v>
                      </c:pt>
                      <c:pt idx="6534">
                        <c:v>4.8897477275698454E-3</c:v>
                      </c:pt>
                      <c:pt idx="6535">
                        <c:v>7.2822959398105682E-3</c:v>
                      </c:pt>
                      <c:pt idx="6536">
                        <c:v>8.5545516237351248E-3</c:v>
                      </c:pt>
                      <c:pt idx="6537">
                        <c:v>1.0098843250114608E-2</c:v>
                      </c:pt>
                      <c:pt idx="6538">
                        <c:v>1.3025155442495743E-2</c:v>
                      </c:pt>
                      <c:pt idx="6539">
                        <c:v>1.5756948612800914E-2</c:v>
                      </c:pt>
                      <c:pt idx="6540">
                        <c:v>1.4813629982171369E-2</c:v>
                      </c:pt>
                      <c:pt idx="6541">
                        <c:v>1.4883395210512436E-2</c:v>
                      </c:pt>
                      <c:pt idx="6542">
                        <c:v>1.5745044228599861E-2</c:v>
                      </c:pt>
                      <c:pt idx="6543">
                        <c:v>1.5133664124878807E-2</c:v>
                      </c:pt>
                      <c:pt idx="6544">
                        <c:v>1.3669138793799999E-2</c:v>
                      </c:pt>
                      <c:pt idx="6545">
                        <c:v>1.1966802624844295E-2</c:v>
                      </c:pt>
                      <c:pt idx="6546">
                        <c:v>9.896641747536801E-3</c:v>
                      </c:pt>
                      <c:pt idx="6547">
                        <c:v>8.1625028777649079E-3</c:v>
                      </c:pt>
                      <c:pt idx="6548">
                        <c:v>7.2820190936663566E-3</c:v>
                      </c:pt>
                      <c:pt idx="6549">
                        <c:v>5.2475367631940025E-3</c:v>
                      </c:pt>
                      <c:pt idx="6550">
                        <c:v>5.820262224029653E-3</c:v>
                      </c:pt>
                      <c:pt idx="6551">
                        <c:v>4.871060612835632E-3</c:v>
                      </c:pt>
                      <c:pt idx="6552">
                        <c:v>5.1432695841306907E-3</c:v>
                      </c:pt>
                      <c:pt idx="6553">
                        <c:v>5.4877353990647124E-3</c:v>
                      </c:pt>
                      <c:pt idx="6554">
                        <c:v>5.3577561343578425E-3</c:v>
                      </c:pt>
                      <c:pt idx="6555">
                        <c:v>5.1852809865146465E-3</c:v>
                      </c:pt>
                      <c:pt idx="6556">
                        <c:v>4.9156674478215623E-3</c:v>
                      </c:pt>
                      <c:pt idx="6557">
                        <c:v>5.8703021645957172E-3</c:v>
                      </c:pt>
                      <c:pt idx="6558">
                        <c:v>5.2460141094008437E-3</c:v>
                      </c:pt>
                      <c:pt idx="6559">
                        <c:v>7.0723427451948638E-3</c:v>
                      </c:pt>
                      <c:pt idx="6560">
                        <c:v>9.119594604068932E-3</c:v>
                      </c:pt>
                      <c:pt idx="6561">
                        <c:v>1.0135386941150404E-2</c:v>
                      </c:pt>
                      <c:pt idx="6562">
                        <c:v>1.3314944143948175E-2</c:v>
                      </c:pt>
                      <c:pt idx="6563">
                        <c:v>1.5048914598982341E-2</c:v>
                      </c:pt>
                      <c:pt idx="6564">
                        <c:v>1.5775947179447369E-2</c:v>
                      </c:pt>
                      <c:pt idx="6565">
                        <c:v>1.5247101832469096E-2</c:v>
                      </c:pt>
                      <c:pt idx="6566">
                        <c:v>1.5811971783962771E-2</c:v>
                      </c:pt>
                      <c:pt idx="6567">
                        <c:v>1.5015831484749175E-2</c:v>
                      </c:pt>
                      <c:pt idx="6568">
                        <c:v>1.3308685114037815E-2</c:v>
                      </c:pt>
                      <c:pt idx="6569">
                        <c:v>1.2049406593123129E-2</c:v>
                      </c:pt>
                      <c:pt idx="6570">
                        <c:v>1.0727007151328429E-2</c:v>
                      </c:pt>
                      <c:pt idx="6571">
                        <c:v>8.1908103960104412E-3</c:v>
                      </c:pt>
                      <c:pt idx="6572">
                        <c:v>7.3241689191224186E-3</c:v>
                      </c:pt>
                      <c:pt idx="6573">
                        <c:v>5.4974250141120833E-3</c:v>
                      </c:pt>
                      <c:pt idx="6574">
                        <c:v>5.0712203750998847E-3</c:v>
                      </c:pt>
                      <c:pt idx="6575">
                        <c:v>4.8616478439324718E-3</c:v>
                      </c:pt>
                      <c:pt idx="6576">
                        <c:v>5.0975207587998913E-3</c:v>
                      </c:pt>
                      <c:pt idx="6577">
                        <c:v>4.832682816094439E-3</c:v>
                      </c:pt>
                      <c:pt idx="6578">
                        <c:v>4.8052750478175905E-3</c:v>
                      </c:pt>
                      <c:pt idx="6579">
                        <c:v>5.266258483696243E-3</c:v>
                      </c:pt>
                      <c:pt idx="6580">
                        <c:v>5.0387947704592208E-3</c:v>
                      </c:pt>
                      <c:pt idx="6581">
                        <c:v>5.0183081557876371E-3</c:v>
                      </c:pt>
                      <c:pt idx="6582">
                        <c:v>5.1347911709642416E-3</c:v>
                      </c:pt>
                      <c:pt idx="6583">
                        <c:v>7.3414025915995275E-3</c:v>
                      </c:pt>
                      <c:pt idx="6584">
                        <c:v>8.8915771985434884E-3</c:v>
                      </c:pt>
                      <c:pt idx="6585">
                        <c:v>1.0193559237202655E-2</c:v>
                      </c:pt>
                      <c:pt idx="6586">
                        <c:v>1.2816482661297014E-2</c:v>
                      </c:pt>
                      <c:pt idx="6587">
                        <c:v>1.5049156839358526E-2</c:v>
                      </c:pt>
                      <c:pt idx="6588">
                        <c:v>1.518879111334474E-2</c:v>
                      </c:pt>
                      <c:pt idx="6589">
                        <c:v>1.5839760215687906E-2</c:v>
                      </c:pt>
                      <c:pt idx="6590">
                        <c:v>1.49844440531493E-2</c:v>
                      </c:pt>
                      <c:pt idx="6591">
                        <c:v>1.5510728573293624E-2</c:v>
                      </c:pt>
                      <c:pt idx="6592">
                        <c:v>1.4061948866666793E-2</c:v>
                      </c:pt>
                      <c:pt idx="6593">
                        <c:v>1.1983621028105088E-2</c:v>
                      </c:pt>
                      <c:pt idx="6594">
                        <c:v>1.0503869159094695E-2</c:v>
                      </c:pt>
                      <c:pt idx="6595">
                        <c:v>8.6467413897572502E-3</c:v>
                      </c:pt>
                      <c:pt idx="6596">
                        <c:v>6.4861210348289471E-3</c:v>
                      </c:pt>
                      <c:pt idx="6597">
                        <c:v>5.62065615405382E-3</c:v>
                      </c:pt>
                      <c:pt idx="6598">
                        <c:v>5.2079131588038622E-3</c:v>
                      </c:pt>
                      <c:pt idx="6599">
                        <c:v>5.9226606916195444E-3</c:v>
                      </c:pt>
                      <c:pt idx="6600">
                        <c:v>5.5408552529851189E-3</c:v>
                      </c:pt>
                      <c:pt idx="6601">
                        <c:v>5.9252215184534916E-3</c:v>
                      </c:pt>
                      <c:pt idx="6602">
                        <c:v>5.3826722873367948E-3</c:v>
                      </c:pt>
                      <c:pt idx="6603">
                        <c:v>5.0940255762292322E-3</c:v>
                      </c:pt>
                      <c:pt idx="6604">
                        <c:v>5.7263421696062116E-3</c:v>
                      </c:pt>
                      <c:pt idx="6605">
                        <c:v>4.9016867175389273E-3</c:v>
                      </c:pt>
                      <c:pt idx="6606">
                        <c:v>5.8790228181383498E-3</c:v>
                      </c:pt>
                      <c:pt idx="6607">
                        <c:v>6.7739718132719048E-3</c:v>
                      </c:pt>
                      <c:pt idx="6608">
                        <c:v>8.3931157158923259E-3</c:v>
                      </c:pt>
                      <c:pt idx="6609">
                        <c:v>9.9060545164399594E-3</c:v>
                      </c:pt>
                      <c:pt idx="6610">
                        <c:v>1.2432081790060615E-2</c:v>
                      </c:pt>
                      <c:pt idx="6611">
                        <c:v>1.478265781978781E-2</c:v>
                      </c:pt>
                      <c:pt idx="6612">
                        <c:v>1.5317386147330558E-2</c:v>
                      </c:pt>
                      <c:pt idx="6613">
                        <c:v>1.5247690130525541E-2</c:v>
                      </c:pt>
                      <c:pt idx="6614">
                        <c:v>1.496561851534298E-2</c:v>
                      </c:pt>
                      <c:pt idx="6615">
                        <c:v>1.5721270065965777E-2</c:v>
                      </c:pt>
                      <c:pt idx="6616">
                        <c:v>1.392041127543913E-2</c:v>
                      </c:pt>
                      <c:pt idx="6617">
                        <c:v>1.1482910170532216E-2</c:v>
                      </c:pt>
                      <c:pt idx="6618">
                        <c:v>1.0879687799860567E-2</c:v>
                      </c:pt>
                      <c:pt idx="6619">
                        <c:v>8.9979899352244323E-3</c:v>
                      </c:pt>
                      <c:pt idx="6620">
                        <c:v>6.6969047678772826E-3</c:v>
                      </c:pt>
                      <c:pt idx="6621">
                        <c:v>5.6373361342425083E-3</c:v>
                      </c:pt>
                      <c:pt idx="6622">
                        <c:v>5.7578680242781925E-3</c:v>
                      </c:pt>
                      <c:pt idx="6623">
                        <c:v>5.0374105397381673E-3</c:v>
                      </c:pt>
                      <c:pt idx="6624">
                        <c:v>5.0122175406150035E-3</c:v>
                      </c:pt>
                      <c:pt idx="6625">
                        <c:v>4.9937380604889474E-3</c:v>
                      </c:pt>
                      <c:pt idx="6626">
                        <c:v>5.4482502177466774E-3</c:v>
                      </c:pt>
                      <c:pt idx="6627">
                        <c:v>5.3719444992486346E-3</c:v>
                      </c:pt>
                      <c:pt idx="6628">
                        <c:v>5.0584508466981724E-3</c:v>
                      </c:pt>
                      <c:pt idx="6629">
                        <c:v>5.0387601646911936E-3</c:v>
                      </c:pt>
                      <c:pt idx="6630">
                        <c:v>4.9680259748453894E-3</c:v>
                      </c:pt>
                      <c:pt idx="6631">
                        <c:v>6.6254784626709508E-3</c:v>
                      </c:pt>
                      <c:pt idx="6632">
                        <c:v>9.0803862688951086E-3</c:v>
                      </c:pt>
                      <c:pt idx="6633">
                        <c:v>1.0782272562866466E-2</c:v>
                      </c:pt>
                      <c:pt idx="6634">
                        <c:v>1.2678855521856327E-2</c:v>
                      </c:pt>
                      <c:pt idx="6635">
                        <c:v>1.5705697470353931E-2</c:v>
                      </c:pt>
                      <c:pt idx="6636">
                        <c:v>1.5243364409522252E-2</c:v>
                      </c:pt>
                      <c:pt idx="6637">
                        <c:v>1.4945754804495871E-2</c:v>
                      </c:pt>
                      <c:pt idx="6638">
                        <c:v>1.5171003748579211E-2</c:v>
                      </c:pt>
                      <c:pt idx="6639">
                        <c:v>1.4951499361988242E-2</c:v>
                      </c:pt>
                      <c:pt idx="6640">
                        <c:v>1.3248782529584249E-2</c:v>
                      </c:pt>
                      <c:pt idx="6641">
                        <c:v>1.2354387226739117E-2</c:v>
                      </c:pt>
                      <c:pt idx="6642">
                        <c:v>1.0202625948425552E-2</c:v>
                      </c:pt>
                      <c:pt idx="6643">
                        <c:v>8.5613689600363106E-3</c:v>
                      </c:pt>
                      <c:pt idx="6644">
                        <c:v>6.511417851256189E-3</c:v>
                      </c:pt>
                      <c:pt idx="6645">
                        <c:v>5.6258816250257951E-3</c:v>
                      </c:pt>
                      <c:pt idx="6646">
                        <c:v>5.6486868261551417E-3</c:v>
                      </c:pt>
                      <c:pt idx="6647">
                        <c:v>5.6669240659050144E-3</c:v>
                      </c:pt>
                      <c:pt idx="6648">
                        <c:v>4.8712336416757629E-3</c:v>
                      </c:pt>
                      <c:pt idx="6649">
                        <c:v>5.82188869512689E-3</c:v>
                      </c:pt>
                      <c:pt idx="6650">
                        <c:v>5.2165992065784693E-3</c:v>
                      </c:pt>
                      <c:pt idx="6651">
                        <c:v>5.9127980477320409E-3</c:v>
                      </c:pt>
                      <c:pt idx="6652">
                        <c:v>5.6302073460290855E-3</c:v>
                      </c:pt>
                      <c:pt idx="6653">
                        <c:v>5.1523709011216138E-3</c:v>
                      </c:pt>
                      <c:pt idx="6654">
                        <c:v>5.6562654893529069E-3</c:v>
                      </c:pt>
                      <c:pt idx="6655">
                        <c:v>6.8729443098271888E-3</c:v>
                      </c:pt>
                      <c:pt idx="6656">
                        <c:v>9.0156042711498317E-3</c:v>
                      </c:pt>
                      <c:pt idx="6657">
                        <c:v>9.9138408142458827E-3</c:v>
                      </c:pt>
                      <c:pt idx="6658">
                        <c:v>1.3294492135044618E-2</c:v>
                      </c:pt>
                      <c:pt idx="6659">
                        <c:v>1.4950980275467846E-2</c:v>
                      </c:pt>
                      <c:pt idx="6660">
                        <c:v>1.5254403649522647E-2</c:v>
                      </c:pt>
                      <c:pt idx="6661">
                        <c:v>1.5200453257169611E-2</c:v>
                      </c:pt>
                      <c:pt idx="6662">
                        <c:v>1.4814633549444133E-2</c:v>
                      </c:pt>
                      <c:pt idx="6663">
                        <c:v>1.5519414621068232E-2</c:v>
                      </c:pt>
                      <c:pt idx="6664">
                        <c:v>1.3150571359925544E-2</c:v>
                      </c:pt>
                      <c:pt idx="6665">
                        <c:v>1.2062729813813263E-2</c:v>
                      </c:pt>
                      <c:pt idx="6666">
                        <c:v>1.0351326933634662E-2</c:v>
                      </c:pt>
                      <c:pt idx="6667">
                        <c:v>8.6774021002285727E-3</c:v>
                      </c:pt>
                      <c:pt idx="6668">
                        <c:v>7.059400187953019E-3</c:v>
                      </c:pt>
                      <c:pt idx="6669">
                        <c:v>4.8859064873189237E-3</c:v>
                      </c:pt>
                      <c:pt idx="6670">
                        <c:v>5.7193518044648941E-3</c:v>
                      </c:pt>
                      <c:pt idx="6671">
                        <c:v>5.6795205654665958E-3</c:v>
                      </c:pt>
                      <c:pt idx="6672">
                        <c:v>5.8208851278541271E-3</c:v>
                      </c:pt>
                      <c:pt idx="6673">
                        <c:v>5.2330715521589997E-3</c:v>
                      </c:pt>
                      <c:pt idx="6674">
                        <c:v>4.9466742159731472E-3</c:v>
                      </c:pt>
                      <c:pt idx="6675">
                        <c:v>5.4036779885287736E-3</c:v>
                      </c:pt>
                      <c:pt idx="6676">
                        <c:v>5.0502838854439595E-3</c:v>
                      </c:pt>
                      <c:pt idx="6677">
                        <c:v>5.324846048964809E-3</c:v>
                      </c:pt>
                      <c:pt idx="6678">
                        <c:v>5.1587383624384572E-3</c:v>
                      </c:pt>
                      <c:pt idx="6679">
                        <c:v>6.4764660255496034E-3</c:v>
                      </c:pt>
                      <c:pt idx="6680">
                        <c:v>8.8866977852517758E-3</c:v>
                      </c:pt>
                      <c:pt idx="6681">
                        <c:v>1.0264397244352538E-2</c:v>
                      </c:pt>
                      <c:pt idx="6682">
                        <c:v>1.2984632088136917E-2</c:v>
                      </c:pt>
                      <c:pt idx="6683">
                        <c:v>1.5156642354848288E-2</c:v>
                      </c:pt>
                      <c:pt idx="6684">
                        <c:v>1.5705939710730116E-2</c:v>
                      </c:pt>
                      <c:pt idx="6685">
                        <c:v>1.508289746318419E-2</c:v>
                      </c:pt>
                      <c:pt idx="6686">
                        <c:v>1.5137263124753542E-2</c:v>
                      </c:pt>
                      <c:pt idx="6687">
                        <c:v>1.4938626016282448E-2</c:v>
                      </c:pt>
                      <c:pt idx="6688">
                        <c:v>1.3975330629296907E-2</c:v>
                      </c:pt>
                      <c:pt idx="6689">
                        <c:v>1.1610259396869087E-2</c:v>
                      </c:pt>
                      <c:pt idx="6690">
                        <c:v>1.0103861086478424E-2</c:v>
                      </c:pt>
                      <c:pt idx="6691">
                        <c:v>8.7904937501385987E-3</c:v>
                      </c:pt>
                      <c:pt idx="6692">
                        <c:v>6.7963963509529617E-3</c:v>
                      </c:pt>
                      <c:pt idx="6693">
                        <c:v>5.211373735606495E-3</c:v>
                      </c:pt>
                      <c:pt idx="6694">
                        <c:v>5.7038138146210749E-3</c:v>
                      </c:pt>
                      <c:pt idx="6695">
                        <c:v>5.2663969067683492E-3</c:v>
                      </c:pt>
                      <c:pt idx="6696">
                        <c:v>5.7062708241509439E-3</c:v>
                      </c:pt>
                      <c:pt idx="6697">
                        <c:v>5.3644696533549493E-3</c:v>
                      </c:pt>
                      <c:pt idx="6698">
                        <c:v>5.5398170799443288E-3</c:v>
                      </c:pt>
                      <c:pt idx="6699">
                        <c:v>5.2821425312203256E-3</c:v>
                      </c:pt>
                      <c:pt idx="6700">
                        <c:v>5.8586746265388723E-3</c:v>
                      </c:pt>
                      <c:pt idx="6701">
                        <c:v>5.7277610060952914E-3</c:v>
                      </c:pt>
                      <c:pt idx="6702">
                        <c:v>5.6671317005131724E-3</c:v>
                      </c:pt>
                      <c:pt idx="6703">
                        <c:v>6.617138472576607E-3</c:v>
                      </c:pt>
                      <c:pt idx="6704">
                        <c:v>9.0972046721559015E-3</c:v>
                      </c:pt>
                      <c:pt idx="6705">
                        <c:v>1.0122894258892902E-2</c:v>
                      </c:pt>
                      <c:pt idx="6706">
                        <c:v>1.2714222616779227E-2</c:v>
                      </c:pt>
                      <c:pt idx="6707">
                        <c:v>1.5726980017690118E-2</c:v>
                      </c:pt>
                      <c:pt idx="6708">
                        <c:v>1.489042018142178E-2</c:v>
                      </c:pt>
                      <c:pt idx="6709">
                        <c:v>1.5458854527022168E-2</c:v>
                      </c:pt>
                      <c:pt idx="6710">
                        <c:v>1.497222821703601E-2</c:v>
                      </c:pt>
                      <c:pt idx="6711">
                        <c:v>1.5818650697191849E-2</c:v>
                      </c:pt>
                      <c:pt idx="6712">
                        <c:v>1.3967544331490982E-2</c:v>
                      </c:pt>
                      <c:pt idx="6713">
                        <c:v>1.1652270799253043E-2</c:v>
                      </c:pt>
                      <c:pt idx="6714">
                        <c:v>9.9881393981983996E-3</c:v>
                      </c:pt>
                      <c:pt idx="6715">
                        <c:v>8.9070805826192805E-3</c:v>
                      </c:pt>
                      <c:pt idx="6716">
                        <c:v>6.6021887807892355E-3</c:v>
                      </c:pt>
                      <c:pt idx="6717">
                        <c:v>5.8013328689192544E-3</c:v>
                      </c:pt>
                      <c:pt idx="6718">
                        <c:v>5.8921730099883536E-3</c:v>
                      </c:pt>
                      <c:pt idx="6719">
                        <c:v>5.3602823554237643E-3</c:v>
                      </c:pt>
                      <c:pt idx="6720">
                        <c:v>5.3923272966161393E-3</c:v>
                      </c:pt>
                      <c:pt idx="6721">
                        <c:v>5.1050648162296293E-3</c:v>
                      </c:pt>
                      <c:pt idx="6722">
                        <c:v>5.8776385874172972E-3</c:v>
                      </c:pt>
                      <c:pt idx="6723">
                        <c:v>5.2488863881470288E-3</c:v>
                      </c:pt>
                      <c:pt idx="6724">
                        <c:v>5.1748646503387242E-3</c:v>
                      </c:pt>
                      <c:pt idx="6725">
                        <c:v>5.9265019318704652E-3</c:v>
                      </c:pt>
                      <c:pt idx="6726">
                        <c:v>5.0965171915271276E-3</c:v>
                      </c:pt>
                      <c:pt idx="6727">
                        <c:v>6.7060060848682058E-3</c:v>
                      </c:pt>
                      <c:pt idx="6728">
                        <c:v>8.1316345326854274E-3</c:v>
                      </c:pt>
                      <c:pt idx="6729">
                        <c:v>1.0275090426672672E-2</c:v>
                      </c:pt>
                      <c:pt idx="6730">
                        <c:v>1.2336500658771909E-2</c:v>
                      </c:pt>
                      <c:pt idx="6731">
                        <c:v>1.5007041619670491E-2</c:v>
                      </c:pt>
                      <c:pt idx="6732">
                        <c:v>1.4986278158854697E-2</c:v>
                      </c:pt>
                      <c:pt idx="6733">
                        <c:v>1.5883640329545284E-2</c:v>
                      </c:pt>
                      <c:pt idx="6734">
                        <c:v>1.5525159178560602E-2</c:v>
                      </c:pt>
                      <c:pt idx="6735">
                        <c:v>1.4928175074338499E-2</c:v>
                      </c:pt>
                      <c:pt idx="6736">
                        <c:v>1.3727311089852248E-2</c:v>
                      </c:pt>
                      <c:pt idx="6737">
                        <c:v>1.1589046061068951E-2</c:v>
                      </c:pt>
                      <c:pt idx="6738">
                        <c:v>1.0470232352573111E-2</c:v>
                      </c:pt>
                      <c:pt idx="6739">
                        <c:v>8.227111846670054E-3</c:v>
                      </c:pt>
                      <c:pt idx="6740">
                        <c:v>7.0830705332830248E-3</c:v>
                      </c:pt>
                      <c:pt idx="6741">
                        <c:v>5.6827389018930443E-3</c:v>
                      </c:pt>
                      <c:pt idx="6742">
                        <c:v>5.531373272545906E-3</c:v>
                      </c:pt>
                      <c:pt idx="6743">
                        <c:v>5.628926932612111E-3</c:v>
                      </c:pt>
                      <c:pt idx="6744">
                        <c:v>5.7121191989473932E-3</c:v>
                      </c:pt>
                      <c:pt idx="6745">
                        <c:v>5.8492618576357121E-3</c:v>
                      </c:pt>
                      <c:pt idx="6746">
                        <c:v>4.8375622293861508E-3</c:v>
                      </c:pt>
                      <c:pt idx="6747">
                        <c:v>5.159222843190826E-3</c:v>
                      </c:pt>
                      <c:pt idx="6748">
                        <c:v>4.8989874676328739E-3</c:v>
                      </c:pt>
                      <c:pt idx="6749">
                        <c:v>4.8937273908928724E-3</c:v>
                      </c:pt>
                      <c:pt idx="6750">
                        <c:v>4.9832871185449979E-3</c:v>
                      </c:pt>
                      <c:pt idx="6751">
                        <c:v>6.7716186210461148E-3</c:v>
                      </c:pt>
                      <c:pt idx="6752">
                        <c:v>9.0005853678264067E-3</c:v>
                      </c:pt>
                      <c:pt idx="6753">
                        <c:v>1.0543873426933126E-2</c:v>
                      </c:pt>
                      <c:pt idx="6754">
                        <c:v>1.303366846143022E-2</c:v>
                      </c:pt>
                      <c:pt idx="6755">
                        <c:v>1.5434492066331634E-2</c:v>
                      </c:pt>
                      <c:pt idx="6756">
                        <c:v>1.5674967548346554E-2</c:v>
                      </c:pt>
                      <c:pt idx="6757">
                        <c:v>1.5607624723767331E-2</c:v>
                      </c:pt>
                      <c:pt idx="6758">
                        <c:v>1.5089264924501035E-2</c:v>
                      </c:pt>
                      <c:pt idx="6759">
                        <c:v>1.5646590818564971E-2</c:v>
                      </c:pt>
                      <c:pt idx="6760">
                        <c:v>1.4008690589674281E-2</c:v>
                      </c:pt>
                      <c:pt idx="6761">
                        <c:v>1.1634275799879353E-2</c:v>
                      </c:pt>
                      <c:pt idx="6762">
                        <c:v>1.0284330166735699E-2</c:v>
                      </c:pt>
                      <c:pt idx="6763">
                        <c:v>9.019687751776936E-3</c:v>
                      </c:pt>
                      <c:pt idx="6764">
                        <c:v>7.1501711174860646E-3</c:v>
                      </c:pt>
                      <c:pt idx="6765">
                        <c:v>5.7082433529284443E-3</c:v>
                      </c:pt>
                      <c:pt idx="6766">
                        <c:v>5.903938971117303E-3</c:v>
                      </c:pt>
                      <c:pt idx="6767">
                        <c:v>5.4449972755522035E-3</c:v>
                      </c:pt>
                      <c:pt idx="6768">
                        <c:v>5.6904213823948885E-3</c:v>
                      </c:pt>
                      <c:pt idx="6769">
                        <c:v>5.4862819568076071E-3</c:v>
                      </c:pt>
                      <c:pt idx="6770">
                        <c:v>5.7176907275996308E-3</c:v>
                      </c:pt>
                      <c:pt idx="6771">
                        <c:v>5.3552991248279735E-3</c:v>
                      </c:pt>
                      <c:pt idx="6772">
                        <c:v>5.0456121067604057E-3</c:v>
                      </c:pt>
                      <c:pt idx="6773">
                        <c:v>5.1329570652588457E-3</c:v>
                      </c:pt>
                      <c:pt idx="6774">
                        <c:v>4.9172247073827465E-3</c:v>
                      </c:pt>
                      <c:pt idx="6775">
                        <c:v>7.1543930211852768E-3</c:v>
                      </c:pt>
                      <c:pt idx="6776">
                        <c:v>8.81786691264742E-3</c:v>
                      </c:pt>
                      <c:pt idx="6777">
                        <c:v>1.0440679026678629E-2</c:v>
                      </c:pt>
                      <c:pt idx="6778">
                        <c:v>1.3095647391965363E-2</c:v>
                      </c:pt>
                      <c:pt idx="6779">
                        <c:v>1.5792108073115659E-2</c:v>
                      </c:pt>
                      <c:pt idx="6780">
                        <c:v>1.5837337811926065E-2</c:v>
                      </c:pt>
                      <c:pt idx="6781">
                        <c:v>1.5290532071342131E-2</c:v>
                      </c:pt>
                      <c:pt idx="6782">
                        <c:v>1.524253387108962E-2</c:v>
                      </c:pt>
                      <c:pt idx="6783">
                        <c:v>1.5042927801113787E-2</c:v>
                      </c:pt>
                      <c:pt idx="6784">
                        <c:v>1.3660141294113153E-2</c:v>
                      </c:pt>
                      <c:pt idx="6785">
                        <c:v>1.2190632732438554E-2</c:v>
                      </c:pt>
                      <c:pt idx="6786">
                        <c:v>1.0574464925868395E-2</c:v>
                      </c:pt>
                      <c:pt idx="6787">
                        <c:v>8.7341901655597683E-3</c:v>
                      </c:pt>
                      <c:pt idx="6788">
                        <c:v>7.2749941227570128E-3</c:v>
                      </c:pt>
                      <c:pt idx="6789">
                        <c:v>5.5927985107926299E-3</c:v>
                      </c:pt>
                      <c:pt idx="6790">
                        <c:v>5.6104820582540812E-3</c:v>
                      </c:pt>
                      <c:pt idx="6791">
                        <c:v>5.5650792906035453E-3</c:v>
                      </c:pt>
                      <c:pt idx="6792">
                        <c:v>5.4452049101603606E-3</c:v>
                      </c:pt>
                      <c:pt idx="6793">
                        <c:v>5.5715159634564405E-3</c:v>
                      </c:pt>
                      <c:pt idx="6794">
                        <c:v>4.9284715819913017E-3</c:v>
                      </c:pt>
                      <c:pt idx="6795">
                        <c:v>5.4391489007557543E-3</c:v>
                      </c:pt>
                      <c:pt idx="6796">
                        <c:v>5.1563851702126663E-3</c:v>
                      </c:pt>
                      <c:pt idx="6797">
                        <c:v>5.0379296262585624E-3</c:v>
                      </c:pt>
                      <c:pt idx="6798">
                        <c:v>5.0529139238139602E-3</c:v>
                      </c:pt>
                      <c:pt idx="6799">
                        <c:v>6.641846990947403E-3</c:v>
                      </c:pt>
                      <c:pt idx="6800">
                        <c:v>8.9310969856295497E-3</c:v>
                      </c:pt>
                      <c:pt idx="6801">
                        <c:v>1.0525151706430884E-2</c:v>
                      </c:pt>
                      <c:pt idx="6802">
                        <c:v>1.2912029186817692E-2</c:v>
                      </c:pt>
                      <c:pt idx="6803">
                        <c:v>1.5509067496428363E-2</c:v>
                      </c:pt>
                      <c:pt idx="6804">
                        <c:v>1.5392100000499389E-2</c:v>
                      </c:pt>
                      <c:pt idx="6805">
                        <c:v>1.4888378441108227E-2</c:v>
                      </c:pt>
                      <c:pt idx="6806">
                        <c:v>1.5846473734685014E-2</c:v>
                      </c:pt>
                      <c:pt idx="6807">
                        <c:v>1.5476953343699933E-2</c:v>
                      </c:pt>
                      <c:pt idx="6808">
                        <c:v>1.3376339390529277E-2</c:v>
                      </c:pt>
                      <c:pt idx="6809">
                        <c:v>1.166604389492752E-2</c:v>
                      </c:pt>
                      <c:pt idx="6810">
                        <c:v>1.0106145067168162E-2</c:v>
                      </c:pt>
                      <c:pt idx="6811">
                        <c:v>8.6955009169063392E-3</c:v>
                      </c:pt>
                      <c:pt idx="6812">
                        <c:v>7.2172024901530534E-3</c:v>
                      </c:pt>
                      <c:pt idx="6813">
                        <c:v>5.0608386446919888E-3</c:v>
                      </c:pt>
                      <c:pt idx="6814">
                        <c:v>5.0655796349115944E-3</c:v>
                      </c:pt>
                      <c:pt idx="6815">
                        <c:v>4.8471480271294418E-3</c:v>
                      </c:pt>
                      <c:pt idx="6816">
                        <c:v>5.8287060314280766E-3</c:v>
                      </c:pt>
                      <c:pt idx="6817">
                        <c:v>5.5989583375013153E-3</c:v>
                      </c:pt>
                      <c:pt idx="6818">
                        <c:v>5.7726792929934587E-3</c:v>
                      </c:pt>
                      <c:pt idx="6819">
                        <c:v>4.8883634968487927E-3</c:v>
                      </c:pt>
                      <c:pt idx="6820">
                        <c:v>5.8551794439682132E-3</c:v>
                      </c:pt>
                      <c:pt idx="6821">
                        <c:v>5.5676747232055188E-3</c:v>
                      </c:pt>
                      <c:pt idx="6822">
                        <c:v>5.3613897400006062E-3</c:v>
                      </c:pt>
                      <c:pt idx="6823">
                        <c:v>6.9821255079502396E-3</c:v>
                      </c:pt>
                      <c:pt idx="6824">
                        <c:v>8.1841314827813608E-3</c:v>
                      </c:pt>
                      <c:pt idx="6825">
                        <c:v>9.93796103456023E-3</c:v>
                      </c:pt>
                      <c:pt idx="6826">
                        <c:v>1.3302278432850539E-2</c:v>
                      </c:pt>
                      <c:pt idx="6827">
                        <c:v>1.5134667692151568E-2</c:v>
                      </c:pt>
                      <c:pt idx="6828">
                        <c:v>1.5007768340799041E-2</c:v>
                      </c:pt>
                      <c:pt idx="6829">
                        <c:v>1.5651366414552604E-2</c:v>
                      </c:pt>
                      <c:pt idx="6830">
                        <c:v>1.5857097705469093E-2</c:v>
                      </c:pt>
                      <c:pt idx="6831">
                        <c:v>1.5363515636109647E-2</c:v>
                      </c:pt>
                      <c:pt idx="6832">
                        <c:v>1.3921726294624131E-2</c:v>
                      </c:pt>
                      <c:pt idx="6833">
                        <c:v>1.1802252197879129E-2</c:v>
                      </c:pt>
                      <c:pt idx="6834">
                        <c:v>1.0825425955595292E-2</c:v>
                      </c:pt>
                      <c:pt idx="6835">
                        <c:v>8.766235106752146E-3</c:v>
                      </c:pt>
                      <c:pt idx="6836">
                        <c:v>7.2957575835728072E-3</c:v>
                      </c:pt>
                      <c:pt idx="6837">
                        <c:v>5.7023949781319959E-3</c:v>
                      </c:pt>
                      <c:pt idx="6838">
                        <c:v>5.4658299479040497E-3</c:v>
                      </c:pt>
                      <c:pt idx="6839">
                        <c:v>5.6150154138655296E-3</c:v>
                      </c:pt>
                      <c:pt idx="6840">
                        <c:v>4.8085972015481171E-3</c:v>
                      </c:pt>
                      <c:pt idx="6841">
                        <c:v>5.9205497397699387E-3</c:v>
                      </c:pt>
                      <c:pt idx="6842">
                        <c:v>5.1527515645699027E-3</c:v>
                      </c:pt>
                      <c:pt idx="6843">
                        <c:v>5.5144164462130069E-3</c:v>
                      </c:pt>
                      <c:pt idx="6844">
                        <c:v>4.8744865838702368E-3</c:v>
                      </c:pt>
                      <c:pt idx="6845">
                        <c:v>5.1571811028772721E-3</c:v>
                      </c:pt>
                      <c:pt idx="6846">
                        <c:v>5.0230145402392172E-3</c:v>
                      </c:pt>
                      <c:pt idx="6847">
                        <c:v>6.7669814481305874E-3</c:v>
                      </c:pt>
                      <c:pt idx="6848">
                        <c:v>8.7951655288221516E-3</c:v>
                      </c:pt>
                      <c:pt idx="6849">
                        <c:v>1.0312083992692811E-2</c:v>
                      </c:pt>
                      <c:pt idx="6850">
                        <c:v>1.2853407015781101E-2</c:v>
                      </c:pt>
                      <c:pt idx="6851">
                        <c:v>1.5253400082249884E-2</c:v>
                      </c:pt>
                      <c:pt idx="6852">
                        <c:v>1.482255827032216E-2</c:v>
                      </c:pt>
                      <c:pt idx="6853">
                        <c:v>1.489249652750336E-2</c:v>
                      </c:pt>
                      <c:pt idx="6854">
                        <c:v>1.5410821721001632E-2</c:v>
                      </c:pt>
                      <c:pt idx="6855">
                        <c:v>1.5387151375671624E-2</c:v>
                      </c:pt>
                      <c:pt idx="6856">
                        <c:v>1.3362254842942563E-2</c:v>
                      </c:pt>
                      <c:pt idx="6857">
                        <c:v>1.2372797495329121E-2</c:v>
                      </c:pt>
                      <c:pt idx="6858">
                        <c:v>9.9521840052190502E-3</c:v>
                      </c:pt>
                      <c:pt idx="6859">
                        <c:v>8.3878902449203516E-3</c:v>
                      </c:pt>
                      <c:pt idx="6860">
                        <c:v>7.5341567195061484E-3</c:v>
                      </c:pt>
                      <c:pt idx="6861">
                        <c:v>5.5999619047740791E-3</c:v>
                      </c:pt>
                      <c:pt idx="6862">
                        <c:v>5.6314185479100073E-3</c:v>
                      </c:pt>
                      <c:pt idx="6863">
                        <c:v>4.989516156789736E-3</c:v>
                      </c:pt>
                      <c:pt idx="6864">
                        <c:v>5.3304175776170467E-3</c:v>
                      </c:pt>
                      <c:pt idx="6865">
                        <c:v>5.7039522376931802E-3</c:v>
                      </c:pt>
                      <c:pt idx="6866">
                        <c:v>5.3662345475242916E-3</c:v>
                      </c:pt>
                      <c:pt idx="6867">
                        <c:v>5.5582619543023586E-3</c:v>
                      </c:pt>
                      <c:pt idx="6868">
                        <c:v>5.6976885936804158E-3</c:v>
                      </c:pt>
                      <c:pt idx="6869">
                        <c:v>5.5419972433299871E-3</c:v>
                      </c:pt>
                      <c:pt idx="6870">
                        <c:v>5.3644696533549493E-3</c:v>
                      </c:pt>
                      <c:pt idx="6871">
                        <c:v>7.3627889562397951E-3</c:v>
                      </c:pt>
                      <c:pt idx="6872">
                        <c:v>8.7690035681942512E-3</c:v>
                      </c:pt>
                      <c:pt idx="6873">
                        <c:v>1.0187226381653838E-2</c:v>
                      </c:pt>
                      <c:pt idx="6874">
                        <c:v>1.3337541710469364E-2</c:v>
                      </c:pt>
                      <c:pt idx="6875">
                        <c:v>1.4974166140045483E-2</c:v>
                      </c:pt>
                      <c:pt idx="6876">
                        <c:v>1.5573884099941666E-2</c:v>
                      </c:pt>
                      <c:pt idx="6877">
                        <c:v>1.5072619550080373E-2</c:v>
                      </c:pt>
                      <c:pt idx="6878">
                        <c:v>1.5784979284902238E-2</c:v>
                      </c:pt>
                      <c:pt idx="6879">
                        <c:v>1.5219797881496326E-2</c:v>
                      </c:pt>
                      <c:pt idx="6880">
                        <c:v>1.35103329243272E-2</c:v>
                      </c:pt>
                      <c:pt idx="6881">
                        <c:v>1.2259428999274884E-2</c:v>
                      </c:pt>
                      <c:pt idx="6882">
                        <c:v>1.0358490327616111E-2</c:v>
                      </c:pt>
                      <c:pt idx="6883">
                        <c:v>8.3302716411565222E-3</c:v>
                      </c:pt>
                      <c:pt idx="6884">
                        <c:v>6.9471044707075996E-3</c:v>
                      </c:pt>
                      <c:pt idx="6885">
                        <c:v>4.8699186224907629E-3</c:v>
                      </c:pt>
                      <c:pt idx="6886">
                        <c:v>5.7935811768813576E-3</c:v>
                      </c:pt>
                      <c:pt idx="6887">
                        <c:v>5.0721201250685695E-3</c:v>
                      </c:pt>
                      <c:pt idx="6888">
                        <c:v>5.1782214098372772E-3</c:v>
                      </c:pt>
                      <c:pt idx="6889">
                        <c:v>5.001247512150659E-3</c:v>
                      </c:pt>
                      <c:pt idx="6890">
                        <c:v>5.6324567209507966E-3</c:v>
                      </c:pt>
                      <c:pt idx="6891">
                        <c:v>5.8338622908639974E-3</c:v>
                      </c:pt>
                      <c:pt idx="6892">
                        <c:v>5.9313813451621778E-3</c:v>
                      </c:pt>
                      <c:pt idx="6893">
                        <c:v>5.8185319356283361E-3</c:v>
                      </c:pt>
                      <c:pt idx="6894">
                        <c:v>4.9995518295173702E-3</c:v>
                      </c:pt>
                      <c:pt idx="6895">
                        <c:v>7.0770491296464448E-3</c:v>
                      </c:pt>
                      <c:pt idx="6896">
                        <c:v>9.1924051399963156E-3</c:v>
                      </c:pt>
                      <c:pt idx="6897">
                        <c:v>1.0338384376392817E-2</c:v>
                      </c:pt>
                      <c:pt idx="6898">
                        <c:v>1.2797138036970298E-2</c:v>
                      </c:pt>
                      <c:pt idx="6899">
                        <c:v>1.5664551212170631E-2</c:v>
                      </c:pt>
                      <c:pt idx="6900">
                        <c:v>1.5333858492911088E-2</c:v>
                      </c:pt>
                      <c:pt idx="6901">
                        <c:v>1.5450687565767956E-2</c:v>
                      </c:pt>
                      <c:pt idx="6902">
                        <c:v>1.4963611380797454E-2</c:v>
                      </c:pt>
                      <c:pt idx="6903">
                        <c:v>1.5483251593480726E-2</c:v>
                      </c:pt>
                      <c:pt idx="6904">
                        <c:v>1.4037863252120473E-2</c:v>
                      </c:pt>
                      <c:pt idx="6905">
                        <c:v>1.2370997995391752E-2</c:v>
                      </c:pt>
                      <c:pt idx="6906">
                        <c:v>1.0677520903050786E-2</c:v>
                      </c:pt>
                      <c:pt idx="6907">
                        <c:v>8.6143503908846127E-3</c:v>
                      </c:pt>
                      <c:pt idx="6908">
                        <c:v>7.5051916916681165E-3</c:v>
                      </c:pt>
                      <c:pt idx="6909">
                        <c:v>5.1087676334084457E-3</c:v>
                      </c:pt>
                      <c:pt idx="6910">
                        <c:v>5.8536567901750552E-3</c:v>
                      </c:pt>
                      <c:pt idx="6911">
                        <c:v>5.6936743245893625E-3</c:v>
                      </c:pt>
                      <c:pt idx="6912">
                        <c:v>5.1207066233775276E-3</c:v>
                      </c:pt>
                      <c:pt idx="6913">
                        <c:v>5.2581953397461099E-3</c:v>
                      </c:pt>
                      <c:pt idx="6914">
                        <c:v>5.0999085567937077E-3</c:v>
                      </c:pt>
                      <c:pt idx="6915">
                        <c:v>5.2413769364853171E-3</c:v>
                      </c:pt>
                      <c:pt idx="6916">
                        <c:v>5.0969670665114699E-3</c:v>
                      </c:pt>
                      <c:pt idx="6917">
                        <c:v>5.1501907377359546E-3</c:v>
                      </c:pt>
                      <c:pt idx="6918">
                        <c:v>5.3171289626949385E-3</c:v>
                      </c:pt>
                      <c:pt idx="6919">
                        <c:v>7.3727208116633504E-3</c:v>
                      </c:pt>
                      <c:pt idx="6920">
                        <c:v>9.1976998225043443E-3</c:v>
                      </c:pt>
                      <c:pt idx="6921">
                        <c:v>1.0741783814275667E-2</c:v>
                      </c:pt>
                      <c:pt idx="6922">
                        <c:v>1.2380000109180998E-2</c:v>
                      </c:pt>
                      <c:pt idx="6923">
                        <c:v>1.5187995180680135E-2</c:v>
                      </c:pt>
                      <c:pt idx="6924">
                        <c:v>1.5458162411661642E-2</c:v>
                      </c:pt>
                      <c:pt idx="6925">
                        <c:v>1.5782453063836317E-2</c:v>
                      </c:pt>
                      <c:pt idx="6926">
                        <c:v>1.581882372603198E-2</c:v>
                      </c:pt>
                      <c:pt idx="6927">
                        <c:v>1.5884020992993575E-2</c:v>
                      </c:pt>
                      <c:pt idx="6928">
                        <c:v>1.3535006836929969E-2</c:v>
                      </c:pt>
                      <c:pt idx="6929">
                        <c:v>1.2467651905489274E-2</c:v>
                      </c:pt>
                      <c:pt idx="6930">
                        <c:v>1.0295646252880309E-2</c:v>
                      </c:pt>
                      <c:pt idx="6931">
                        <c:v>8.2771517872361183E-3</c:v>
                      </c:pt>
                      <c:pt idx="6932">
                        <c:v>6.9011826165366686E-3</c:v>
                      </c:pt>
                      <c:pt idx="6933">
                        <c:v>5.0123905694551352E-3</c:v>
                      </c:pt>
                      <c:pt idx="6934">
                        <c:v>4.9179860342793251E-3</c:v>
                      </c:pt>
                      <c:pt idx="6935">
                        <c:v>5.8098458878537299E-3</c:v>
                      </c:pt>
                      <c:pt idx="6936">
                        <c:v>5.8591245015232147E-3</c:v>
                      </c:pt>
                      <c:pt idx="6937">
                        <c:v>4.8628244400453664E-3</c:v>
                      </c:pt>
                      <c:pt idx="6938">
                        <c:v>4.8617862670045772E-3</c:v>
                      </c:pt>
                      <c:pt idx="6939">
                        <c:v>4.9261876013015644E-3</c:v>
                      </c:pt>
                      <c:pt idx="6940">
                        <c:v>5.7601520049679299E-3</c:v>
                      </c:pt>
                      <c:pt idx="6941">
                        <c:v>5.0487958374188279E-3</c:v>
                      </c:pt>
                      <c:pt idx="6942">
                        <c:v>5.905773076822698E-3</c:v>
                      </c:pt>
                      <c:pt idx="6943">
                        <c:v>7.3182859385579439E-3</c:v>
                      </c:pt>
                      <c:pt idx="6944">
                        <c:v>9.0059492618704863E-3</c:v>
                      </c:pt>
                      <c:pt idx="6945">
                        <c:v>1.051719237978483E-2</c:v>
                      </c:pt>
                      <c:pt idx="6946">
                        <c:v>1.3109974179928261E-2</c:v>
                      </c:pt>
                      <c:pt idx="6947">
                        <c:v>1.5323234522127005E-2</c:v>
                      </c:pt>
                      <c:pt idx="6948">
                        <c:v>1.5336938406265429E-2</c:v>
                      </c:pt>
                      <c:pt idx="6949">
                        <c:v>1.5058085127509318E-2</c:v>
                      </c:pt>
                      <c:pt idx="6950">
                        <c:v>1.5156711566384337E-2</c:v>
                      </c:pt>
                      <c:pt idx="6951">
                        <c:v>1.5191490363250791E-2</c:v>
                      </c:pt>
                      <c:pt idx="6952">
                        <c:v>1.4112438682217199E-2</c:v>
                      </c:pt>
                      <c:pt idx="6953">
                        <c:v>1.2095397658830113E-2</c:v>
                      </c:pt>
                      <c:pt idx="6954">
                        <c:v>9.950315293745628E-3</c:v>
                      </c:pt>
                      <c:pt idx="6955">
                        <c:v>9.2479127919105376E-3</c:v>
                      </c:pt>
                      <c:pt idx="6956">
                        <c:v>7.3340661687779475E-3</c:v>
                      </c:pt>
                      <c:pt idx="6957">
                        <c:v>5.7755515717396429E-3</c:v>
                      </c:pt>
                      <c:pt idx="6958">
                        <c:v>5.5105406001940598E-3</c:v>
                      </c:pt>
                      <c:pt idx="6959">
                        <c:v>5.6050835584419752E-3</c:v>
                      </c:pt>
                      <c:pt idx="6960">
                        <c:v>5.1170730177347639E-3</c:v>
                      </c:pt>
                      <c:pt idx="6961">
                        <c:v>5.6078520198840813E-3</c:v>
                      </c:pt>
                      <c:pt idx="6962">
                        <c:v>5.5774335497889424E-3</c:v>
                      </c:pt>
                      <c:pt idx="6963">
                        <c:v>5.2094012068289938E-3</c:v>
                      </c:pt>
                      <c:pt idx="6964">
                        <c:v>5.7306332848414765E-3</c:v>
                      </c:pt>
                      <c:pt idx="6965">
                        <c:v>5.5606151465281495E-3</c:v>
                      </c:pt>
                      <c:pt idx="6966">
                        <c:v>5.7893246674141207E-3</c:v>
                      </c:pt>
                      <c:pt idx="6967">
                        <c:v>6.6838929990993851E-3</c:v>
                      </c:pt>
                      <c:pt idx="6968">
                        <c:v>8.5759379883753924E-3</c:v>
                      </c:pt>
                      <c:pt idx="6969">
                        <c:v>1.0847019954843717E-2</c:v>
                      </c:pt>
                      <c:pt idx="6970">
                        <c:v>1.2799698863804247E-2</c:v>
                      </c:pt>
                      <c:pt idx="6971">
                        <c:v>1.5150932403123943E-2</c:v>
                      </c:pt>
                      <c:pt idx="6972">
                        <c:v>1.5225334804380536E-2</c:v>
                      </c:pt>
                      <c:pt idx="6973">
                        <c:v>1.5484255160753487E-2</c:v>
                      </c:pt>
                      <c:pt idx="6974">
                        <c:v>1.5583954378437327E-2</c:v>
                      </c:pt>
                      <c:pt idx="6975">
                        <c:v>1.5326176012409242E-2</c:v>
                      </c:pt>
                      <c:pt idx="6976">
                        <c:v>1.3671768832169999E-2</c:v>
                      </c:pt>
                      <c:pt idx="6977">
                        <c:v>1.2229391192628038E-2</c:v>
                      </c:pt>
                      <c:pt idx="6978">
                        <c:v>1.0201968438833052E-2</c:v>
                      </c:pt>
                      <c:pt idx="6979">
                        <c:v>8.4588320693743148E-3</c:v>
                      </c:pt>
                      <c:pt idx="6980">
                        <c:v>7.4248370983109931E-3</c:v>
                      </c:pt>
                      <c:pt idx="6981">
                        <c:v>5.860785578388478E-3</c:v>
                      </c:pt>
                      <c:pt idx="6982">
                        <c:v>5.4533026598785209E-3</c:v>
                      </c:pt>
                      <c:pt idx="6983">
                        <c:v>5.9034198845969079E-3</c:v>
                      </c:pt>
                      <c:pt idx="6984">
                        <c:v>5.0777608652568598E-3</c:v>
                      </c:pt>
                      <c:pt idx="6985">
                        <c:v>5.1206720176095013E-3</c:v>
                      </c:pt>
                      <c:pt idx="6986">
                        <c:v>5.2351825040086045E-3</c:v>
                      </c:pt>
                      <c:pt idx="6987">
                        <c:v>5.4948295815101088E-3</c:v>
                      </c:pt>
                      <c:pt idx="6988">
                        <c:v>5.1447576321558223E-3</c:v>
                      </c:pt>
                      <c:pt idx="6989">
                        <c:v>5.5633143964342029E-3</c:v>
                      </c:pt>
                      <c:pt idx="6990">
                        <c:v>4.8046175382250901E-3</c:v>
                      </c:pt>
                      <c:pt idx="6991">
                        <c:v>7.4783722214477148E-3</c:v>
                      </c:pt>
                      <c:pt idx="6992">
                        <c:v>8.6626946488173855E-3</c:v>
                      </c:pt>
                      <c:pt idx="6993">
                        <c:v>1.0666447057282362E-2</c:v>
                      </c:pt>
                      <c:pt idx="6994">
                        <c:v>1.331047999987278E-2</c:v>
                      </c:pt>
                      <c:pt idx="6995">
                        <c:v>1.535489879987109E-2</c:v>
                      </c:pt>
                      <c:pt idx="6996">
                        <c:v>1.5813944312740268E-2</c:v>
                      </c:pt>
                      <c:pt idx="6997">
                        <c:v>1.5835434494684615E-2</c:v>
                      </c:pt>
                      <c:pt idx="6998">
                        <c:v>1.4837058087125191E-2</c:v>
                      </c:pt>
                      <c:pt idx="6999">
                        <c:v>1.4817367405118211E-2</c:v>
                      </c:pt>
                      <c:pt idx="7000">
                        <c:v>1.4193312362094717E-2</c:v>
                      </c:pt>
                      <c:pt idx="7001">
                        <c:v>1.1956351682900346E-2</c:v>
                      </c:pt>
                      <c:pt idx="7002">
                        <c:v>1.0047557501899597E-2</c:v>
                      </c:pt>
                      <c:pt idx="7003">
                        <c:v>8.8083849322082054E-3</c:v>
                      </c:pt>
                      <c:pt idx="7004">
                        <c:v>6.7482943333963723E-3</c:v>
                      </c:pt>
                      <c:pt idx="7005">
                        <c:v>5.5473265316060413E-3</c:v>
                      </c:pt>
                      <c:pt idx="7006">
                        <c:v>5.7644777259712194E-3</c:v>
                      </c:pt>
                      <c:pt idx="7007">
                        <c:v>4.8863563623032661E-3</c:v>
                      </c:pt>
                      <c:pt idx="7008">
                        <c:v>5.2214440141021539E-3</c:v>
                      </c:pt>
                      <c:pt idx="7009">
                        <c:v>5.8775693758812446E-3</c:v>
                      </c:pt>
                      <c:pt idx="7010">
                        <c:v>4.9951568969780263E-3</c:v>
                      </c:pt>
                      <c:pt idx="7011">
                        <c:v>4.8846606796699764E-3</c:v>
                      </c:pt>
                      <c:pt idx="7012">
                        <c:v>5.752607947538191E-3</c:v>
                      </c:pt>
                      <c:pt idx="7013">
                        <c:v>4.9052165058776119E-3</c:v>
                      </c:pt>
                      <c:pt idx="7014">
                        <c:v>5.1207758349135803E-3</c:v>
                      </c:pt>
                      <c:pt idx="7015">
                        <c:v>7.1233516472656647E-3</c:v>
                      </c:pt>
                      <c:pt idx="7016">
                        <c:v>8.6162191023580331E-3</c:v>
                      </c:pt>
                      <c:pt idx="7017">
                        <c:v>9.8657734024573205E-3</c:v>
                      </c:pt>
                      <c:pt idx="7018">
                        <c:v>1.3212684099430388E-2</c:v>
                      </c:pt>
                      <c:pt idx="7019">
                        <c:v>1.5294096465448841E-2</c:v>
                      </c:pt>
                      <c:pt idx="7020">
                        <c:v>1.5672718173424843E-2</c:v>
                      </c:pt>
                      <c:pt idx="7021">
                        <c:v>1.5719574383332487E-2</c:v>
                      </c:pt>
                      <c:pt idx="7022">
                        <c:v>1.566475884677879E-2</c:v>
                      </c:pt>
                      <c:pt idx="7023">
                        <c:v>1.5443005085266111E-2</c:v>
                      </c:pt>
                      <c:pt idx="7024">
                        <c:v>1.3155969859737649E-2</c:v>
                      </c:pt>
                      <c:pt idx="7025">
                        <c:v>1.1535268697556044E-2</c:v>
                      </c:pt>
                      <c:pt idx="7026">
                        <c:v>1.0211692659648448E-2</c:v>
                      </c:pt>
                      <c:pt idx="7027">
                        <c:v>8.1537130126862218E-3</c:v>
                      </c:pt>
                      <c:pt idx="7028">
                        <c:v>7.1039032056348711E-3</c:v>
                      </c:pt>
                      <c:pt idx="7029">
                        <c:v>5.3854061430108745E-3</c:v>
                      </c:pt>
                      <c:pt idx="7030">
                        <c:v>5.0902535475143632E-3</c:v>
                      </c:pt>
                      <c:pt idx="7031">
                        <c:v>5.724750304277001E-3</c:v>
                      </c:pt>
                      <c:pt idx="7032">
                        <c:v>5.5101599367457701E-3</c:v>
                      </c:pt>
                      <c:pt idx="7033">
                        <c:v>5.6491367011394849E-3</c:v>
                      </c:pt>
                      <c:pt idx="7034">
                        <c:v>4.9677491287011787E-3</c:v>
                      </c:pt>
                      <c:pt idx="7035">
                        <c:v>5.7717449372567476E-3</c:v>
                      </c:pt>
                      <c:pt idx="7036">
                        <c:v>5.8105033974462303E-3</c:v>
                      </c:pt>
                      <c:pt idx="7037">
                        <c:v>4.9857787338428924E-3</c:v>
                      </c:pt>
                      <c:pt idx="7038">
                        <c:v>4.9625236577292035E-3</c:v>
                      </c:pt>
                      <c:pt idx="7039">
                        <c:v>7.0776028219348653E-3</c:v>
                      </c:pt>
                      <c:pt idx="7040">
                        <c:v>8.8574905170375594E-3</c:v>
                      </c:pt>
                      <c:pt idx="7041">
                        <c:v>9.8001262605113861E-3</c:v>
                      </c:pt>
                      <c:pt idx="7042">
                        <c:v>1.3061145441243118E-2</c:v>
                      </c:pt>
                      <c:pt idx="7043">
                        <c:v>1.5319254858803978E-2</c:v>
                      </c:pt>
                      <c:pt idx="7044">
                        <c:v>1.5640880866840626E-2</c:v>
                      </c:pt>
                      <c:pt idx="7045">
                        <c:v>1.4882599277847831E-2</c:v>
                      </c:pt>
                      <c:pt idx="7046">
                        <c:v>1.5440617287272295E-2</c:v>
                      </c:pt>
                      <c:pt idx="7047">
                        <c:v>1.4836815846749006E-2</c:v>
                      </c:pt>
                      <c:pt idx="7048">
                        <c:v>1.3242345856731353E-2</c:v>
                      </c:pt>
                      <c:pt idx="7049">
                        <c:v>1.1631195886525012E-2</c:v>
                      </c:pt>
                      <c:pt idx="7050">
                        <c:v>1.0909725606507416E-2</c:v>
                      </c:pt>
                      <c:pt idx="7051">
                        <c:v>8.2894714406534873E-3</c:v>
                      </c:pt>
                      <c:pt idx="7052">
                        <c:v>7.125427993347244E-3</c:v>
                      </c:pt>
                      <c:pt idx="7053">
                        <c:v>5.3588289131666581E-3</c:v>
                      </c:pt>
                      <c:pt idx="7054">
                        <c:v>5.6185105964361888E-3</c:v>
                      </c:pt>
                      <c:pt idx="7055">
                        <c:v>5.64249239367843E-3</c:v>
                      </c:pt>
                      <c:pt idx="7056">
                        <c:v>5.178602073285566E-3</c:v>
                      </c:pt>
                      <c:pt idx="7057">
                        <c:v>5.6638441525506712E-3</c:v>
                      </c:pt>
                      <c:pt idx="7058">
                        <c:v>5.8039629072892552E-3</c:v>
                      </c:pt>
                      <c:pt idx="7059">
                        <c:v>5.6672355178172514E-3</c:v>
                      </c:pt>
                      <c:pt idx="7060">
                        <c:v>5.3212816548580972E-3</c:v>
                      </c:pt>
                      <c:pt idx="7061">
                        <c:v>5.5085334656485322E-3</c:v>
                      </c:pt>
                      <c:pt idx="7062">
                        <c:v>4.9489928024309118E-3</c:v>
                      </c:pt>
                      <c:pt idx="7063">
                        <c:v>7.4285399154898103E-3</c:v>
                      </c:pt>
                      <c:pt idx="7064">
                        <c:v>8.9603388596117915E-3</c:v>
                      </c:pt>
                      <c:pt idx="7065">
                        <c:v>9.9713902064736595E-3</c:v>
                      </c:pt>
                      <c:pt idx="7066">
                        <c:v>1.28749664092615E-2</c:v>
                      </c:pt>
                      <c:pt idx="7067">
                        <c:v>1.5262397581936728E-2</c:v>
                      </c:pt>
                      <c:pt idx="7068">
                        <c:v>1.5420442124512948E-2</c:v>
                      </c:pt>
                      <c:pt idx="7069">
                        <c:v>1.5489688266333622E-2</c:v>
                      </c:pt>
                      <c:pt idx="7070">
                        <c:v>1.519498554582145E-2</c:v>
                      </c:pt>
                      <c:pt idx="7071">
                        <c:v>1.567953550972603E-2</c:v>
                      </c:pt>
                      <c:pt idx="7072">
                        <c:v>1.4042327396195868E-2</c:v>
                      </c:pt>
                      <c:pt idx="7073">
                        <c:v>1.2123497542467488E-2</c:v>
                      </c:pt>
                      <c:pt idx="7074">
                        <c:v>1.0886505136161751E-2</c:v>
                      </c:pt>
                      <c:pt idx="7075">
                        <c:v>8.7596946165951692E-3</c:v>
                      </c:pt>
                      <c:pt idx="7076">
                        <c:v>7.2373084413763474E-3</c:v>
                      </c:pt>
                      <c:pt idx="7077">
                        <c:v>5.8907541734992738E-3</c:v>
                      </c:pt>
                      <c:pt idx="7078">
                        <c:v>5.5262170131099835E-3</c:v>
                      </c:pt>
                      <c:pt idx="7079">
                        <c:v>4.965845811459731E-3</c:v>
                      </c:pt>
                      <c:pt idx="7080">
                        <c:v>5.0683134905856742E-3</c:v>
                      </c:pt>
                      <c:pt idx="7081">
                        <c:v>5.8730360202697961E-3</c:v>
                      </c:pt>
                      <c:pt idx="7082">
                        <c:v>5.8913424715557215E-3</c:v>
                      </c:pt>
                      <c:pt idx="7083">
                        <c:v>5.6122123466553972E-3</c:v>
                      </c:pt>
                      <c:pt idx="7084">
                        <c:v>5.7463096977574003E-3</c:v>
                      </c:pt>
                      <c:pt idx="7085">
                        <c:v>5.3450212117241557E-3</c:v>
                      </c:pt>
                      <c:pt idx="7086">
                        <c:v>5.5021660043316888E-3</c:v>
                      </c:pt>
                      <c:pt idx="7087">
                        <c:v>6.7282229879411055E-3</c:v>
                      </c:pt>
                      <c:pt idx="7088">
                        <c:v>8.1434697053504295E-3</c:v>
                      </c:pt>
                      <c:pt idx="7089">
                        <c:v>9.9553677358774715E-3</c:v>
                      </c:pt>
                      <c:pt idx="7090">
                        <c:v>1.31606370243188E-2</c:v>
                      </c:pt>
                      <c:pt idx="7091">
                        <c:v>1.5903192588480157E-2</c:v>
                      </c:pt>
                      <c:pt idx="7092">
                        <c:v>1.4847612846373218E-2</c:v>
                      </c:pt>
                      <c:pt idx="7093">
                        <c:v>1.4909487959604284E-2</c:v>
                      </c:pt>
                      <c:pt idx="7094">
                        <c:v>1.5180866392466713E-2</c:v>
                      </c:pt>
                      <c:pt idx="7095">
                        <c:v>1.5187683728767895E-2</c:v>
                      </c:pt>
                      <c:pt idx="7096">
                        <c:v>1.4103821845978644E-2</c:v>
                      </c:pt>
                      <c:pt idx="7097">
                        <c:v>1.162330577141501E-2</c:v>
                      </c:pt>
                      <c:pt idx="7098">
                        <c:v>9.9988671862865589E-3</c:v>
                      </c:pt>
                      <c:pt idx="7099">
                        <c:v>8.1821589540038604E-3</c:v>
                      </c:pt>
                      <c:pt idx="7100">
                        <c:v>6.8154641291354665E-3</c:v>
                      </c:pt>
                      <c:pt idx="7101">
                        <c:v>5.0219071556623744E-3</c:v>
                      </c:pt>
                      <c:pt idx="7102">
                        <c:v>5.1764565156679349E-3</c:v>
                      </c:pt>
                      <c:pt idx="7103">
                        <c:v>5.5422394837061715E-3</c:v>
                      </c:pt>
                      <c:pt idx="7104">
                        <c:v>5.568124598189862E-3</c:v>
                      </c:pt>
                      <c:pt idx="7105">
                        <c:v>5.460154601947733E-3</c:v>
                      </c:pt>
                      <c:pt idx="7106">
                        <c:v>5.4958331487828726E-3</c:v>
                      </c:pt>
                      <c:pt idx="7107">
                        <c:v>5.6904905939309403E-3</c:v>
                      </c:pt>
                      <c:pt idx="7108">
                        <c:v>5.3235656355478346E-3</c:v>
                      </c:pt>
                      <c:pt idx="7109">
                        <c:v>5.2411346961091327E-3</c:v>
                      </c:pt>
                      <c:pt idx="7110">
                        <c:v>5.5316501186901167E-3</c:v>
                      </c:pt>
                      <c:pt idx="7111">
                        <c:v>7.0743152739723651E-3</c:v>
                      </c:pt>
                      <c:pt idx="7112">
                        <c:v>8.1714311659156994E-3</c:v>
                      </c:pt>
                      <c:pt idx="7113">
                        <c:v>1.0903150510582413E-2</c:v>
                      </c:pt>
                      <c:pt idx="7114">
                        <c:v>1.2675014281605404E-2</c:v>
                      </c:pt>
                      <c:pt idx="7115">
                        <c:v>1.5473735007273486E-2</c:v>
                      </c:pt>
                      <c:pt idx="7116">
                        <c:v>1.5305689397737658E-2</c:v>
                      </c:pt>
                      <c:pt idx="7117">
                        <c:v>1.5082655222808007E-2</c:v>
                      </c:pt>
                      <c:pt idx="7118">
                        <c:v>1.5117780077354724E-2</c:v>
                      </c:pt>
                      <c:pt idx="7119">
                        <c:v>1.5722239027470514E-2</c:v>
                      </c:pt>
                      <c:pt idx="7120">
                        <c:v>1.3125447572338432E-2</c:v>
                      </c:pt>
                      <c:pt idx="7121">
                        <c:v>1.2235066538584354E-2</c:v>
                      </c:pt>
                      <c:pt idx="7122">
                        <c:v>1.0805839090892392E-2</c:v>
                      </c:pt>
                      <c:pt idx="7123">
                        <c:v>8.5496029989073612E-3</c:v>
                      </c:pt>
                      <c:pt idx="7124">
                        <c:v>7.1594454633171194E-3</c:v>
                      </c:pt>
                      <c:pt idx="7125">
                        <c:v>5.3693144608786339E-3</c:v>
                      </c:pt>
                      <c:pt idx="7126">
                        <c:v>5.5194342825768249E-3</c:v>
                      </c:pt>
                      <c:pt idx="7127">
                        <c:v>5.3318364141061256E-3</c:v>
                      </c:pt>
                      <c:pt idx="7128">
                        <c:v>5.8301248679171556E-3</c:v>
                      </c:pt>
                      <c:pt idx="7129">
                        <c:v>5.1928596497124117E-3</c:v>
                      </c:pt>
                      <c:pt idx="7130">
                        <c:v>5.3750936241390304E-3</c:v>
                      </c:pt>
                      <c:pt idx="7131">
                        <c:v>5.7862447540597776E-3</c:v>
                      </c:pt>
                      <c:pt idx="7132">
                        <c:v>5.8668415877930844E-3</c:v>
                      </c:pt>
                      <c:pt idx="7133">
                        <c:v>5.5625530695376235E-3</c:v>
                      </c:pt>
                      <c:pt idx="7134">
                        <c:v>5.7964534556275427E-3</c:v>
                      </c:pt>
                      <c:pt idx="7135">
                        <c:v>7.4255984252075725E-3</c:v>
                      </c:pt>
                      <c:pt idx="7136">
                        <c:v>8.4602163000953683E-3</c:v>
                      </c:pt>
                      <c:pt idx="7137">
                        <c:v>9.8139339619538867E-3</c:v>
                      </c:pt>
                      <c:pt idx="7138">
                        <c:v>1.3134094400242609E-2</c:v>
                      </c:pt>
                      <c:pt idx="7139">
                        <c:v>1.4810377039976895E-2</c:v>
                      </c:pt>
                      <c:pt idx="7140">
                        <c:v>1.5610116339065228E-2</c:v>
                      </c:pt>
                      <c:pt idx="7141">
                        <c:v>1.5589491301321538E-2</c:v>
                      </c:pt>
                      <c:pt idx="7142">
                        <c:v>1.5710819124021825E-2</c:v>
                      </c:pt>
                      <c:pt idx="7143">
                        <c:v>1.5694831259193666E-2</c:v>
                      </c:pt>
                      <c:pt idx="7144">
                        <c:v>1.3157042638546465E-2</c:v>
                      </c:pt>
                      <c:pt idx="7145">
                        <c:v>1.255350881596258E-2</c:v>
                      </c:pt>
                      <c:pt idx="7146">
                        <c:v>1.0094828981023554E-2</c:v>
                      </c:pt>
                      <c:pt idx="7147">
                        <c:v>8.8998479771017804E-3</c:v>
                      </c:pt>
                      <c:pt idx="7148">
                        <c:v>6.6688048842399083E-3</c:v>
                      </c:pt>
                      <c:pt idx="7149">
                        <c:v>5.918646422528491E-3</c:v>
                      </c:pt>
                      <c:pt idx="7150">
                        <c:v>5.5010932255228732E-3</c:v>
                      </c:pt>
                      <c:pt idx="7151">
                        <c:v>5.0472385778576436E-3</c:v>
                      </c:pt>
                      <c:pt idx="7152">
                        <c:v>5.3950957580582454E-3</c:v>
                      </c:pt>
                      <c:pt idx="7153">
                        <c:v>4.8141687302003557E-3</c:v>
                      </c:pt>
                      <c:pt idx="7154">
                        <c:v>5.5338994936118277E-3</c:v>
                      </c:pt>
                      <c:pt idx="7155">
                        <c:v>5.9160163841584894E-3</c:v>
                      </c:pt>
                      <c:pt idx="7156">
                        <c:v>4.9654651480114413E-3</c:v>
                      </c:pt>
                      <c:pt idx="7157">
                        <c:v>5.8826910295491407E-3</c:v>
                      </c:pt>
                      <c:pt idx="7158">
                        <c:v>5.6049797411378962E-3</c:v>
                      </c:pt>
                      <c:pt idx="7159">
                        <c:v>6.6983928159024143E-3</c:v>
                      </c:pt>
                      <c:pt idx="7160">
                        <c:v>8.1280701385787156E-3</c:v>
                      </c:pt>
                      <c:pt idx="7161">
                        <c:v>1.0391608047617303E-2</c:v>
                      </c:pt>
                      <c:pt idx="7162">
                        <c:v>1.272370459721844E-2</c:v>
                      </c:pt>
                      <c:pt idx="7163">
                        <c:v>1.5276170677611207E-2</c:v>
                      </c:pt>
                      <c:pt idx="7164">
                        <c:v>1.4838926798598611E-2</c:v>
                      </c:pt>
                      <c:pt idx="7165">
                        <c:v>1.5364484597614383E-2</c:v>
                      </c:pt>
                      <c:pt idx="7166">
                        <c:v>1.5776154814055525E-2</c:v>
                      </c:pt>
                      <c:pt idx="7167">
                        <c:v>1.4790201877217548E-2</c:v>
                      </c:pt>
                      <c:pt idx="7168">
                        <c:v>1.313780183152383E-2</c:v>
                      </c:pt>
                      <c:pt idx="7169">
                        <c:v>1.1574961513482236E-2</c:v>
                      </c:pt>
                      <c:pt idx="7170">
                        <c:v>9.8271187595719168E-3</c:v>
                      </c:pt>
                      <c:pt idx="7171">
                        <c:v>8.7663389240562224E-3</c:v>
                      </c:pt>
                      <c:pt idx="7172">
                        <c:v>7.50045070144851E-3</c:v>
                      </c:pt>
                      <c:pt idx="7173">
                        <c:v>5.8643153667271627E-3</c:v>
                      </c:pt>
                      <c:pt idx="7174">
                        <c:v>5.2833883388692738E-3</c:v>
                      </c:pt>
                      <c:pt idx="7175">
                        <c:v>5.2966077422553284E-3</c:v>
                      </c:pt>
                      <c:pt idx="7176">
                        <c:v>4.8261423259374631E-3</c:v>
                      </c:pt>
                      <c:pt idx="7177">
                        <c:v>5.6778594886013334E-3</c:v>
                      </c:pt>
                      <c:pt idx="7178">
                        <c:v>5.2552538494638722E-3</c:v>
                      </c:pt>
                      <c:pt idx="7179">
                        <c:v>5.0019050217431594E-3</c:v>
                      </c:pt>
                      <c:pt idx="7180">
                        <c:v>5.3349163274604688E-3</c:v>
                      </c:pt>
                      <c:pt idx="7181">
                        <c:v>5.2796509159224302E-3</c:v>
                      </c:pt>
                      <c:pt idx="7182">
                        <c:v>5.326783971974283E-3</c:v>
                      </c:pt>
                      <c:pt idx="7183">
                        <c:v>7.5715309489745777E-3</c:v>
                      </c:pt>
                      <c:pt idx="7184">
                        <c:v>8.1881111461043869E-3</c:v>
                      </c:pt>
                      <c:pt idx="7185">
                        <c:v>1.0797256860421864E-2</c:v>
                      </c:pt>
                      <c:pt idx="7186">
                        <c:v>1.3359412555862E-2</c:v>
                      </c:pt>
                      <c:pt idx="7187">
                        <c:v>1.5124216750207621E-2</c:v>
                      </c:pt>
                      <c:pt idx="7188">
                        <c:v>1.5304962676609109E-2</c:v>
                      </c:pt>
                      <c:pt idx="7189">
                        <c:v>1.5118818250395514E-2</c:v>
                      </c:pt>
                      <c:pt idx="7190">
                        <c:v>1.5177544238736185E-2</c:v>
                      </c:pt>
                      <c:pt idx="7191">
                        <c:v>1.5361439290028067E-2</c:v>
                      </c:pt>
                      <c:pt idx="7192">
                        <c:v>1.3782299655246074E-2</c:v>
                      </c:pt>
                      <c:pt idx="7193">
                        <c:v>1.2183330915385E-2</c:v>
                      </c:pt>
                      <c:pt idx="7194">
                        <c:v>1.0081609577637499E-2</c:v>
                      </c:pt>
                      <c:pt idx="7195">
                        <c:v>8.9357687643131026E-3</c:v>
                      </c:pt>
                      <c:pt idx="7196">
                        <c:v>6.4927307365219757E-3</c:v>
                      </c:pt>
                      <c:pt idx="7197">
                        <c:v>5.7568990627734551E-3</c:v>
                      </c:pt>
                      <c:pt idx="7198">
                        <c:v>5.0705282597393589E-3</c:v>
                      </c:pt>
                      <c:pt idx="7199">
                        <c:v>5.5691973769986776E-3</c:v>
                      </c:pt>
                      <c:pt idx="7200">
                        <c:v>5.3498660192478403E-3</c:v>
                      </c:pt>
                      <c:pt idx="7201">
                        <c:v>5.021145828765795E-3</c:v>
                      </c:pt>
                      <c:pt idx="7202">
                        <c:v>5.5407860414490662E-3</c:v>
                      </c:pt>
                      <c:pt idx="7203">
                        <c:v>4.8890902179773458E-3</c:v>
                      </c:pt>
                      <c:pt idx="7204">
                        <c:v>5.032081251462114E-3</c:v>
                      </c:pt>
                      <c:pt idx="7205">
                        <c:v>5.6094784909813174E-3</c:v>
                      </c:pt>
                      <c:pt idx="7206">
                        <c:v>5.6437035955593517E-3</c:v>
                      </c:pt>
                      <c:pt idx="7207">
                        <c:v>7.392480705206381E-3</c:v>
                      </c:pt>
                      <c:pt idx="7208">
                        <c:v>8.2128888760112356E-3</c:v>
                      </c:pt>
                      <c:pt idx="7209">
                        <c:v>1.0253496427424246E-2</c:v>
                      </c:pt>
                      <c:pt idx="7210">
                        <c:v>1.3346919873604497E-2</c:v>
                      </c:pt>
                      <c:pt idx="7211">
                        <c:v>1.5641330741824971E-2</c:v>
                      </c:pt>
                      <c:pt idx="7212">
                        <c:v>1.5464149209530193E-2</c:v>
                      </c:pt>
                      <c:pt idx="7213">
                        <c:v>1.4802659953707024E-2</c:v>
                      </c:pt>
                      <c:pt idx="7214">
                        <c:v>1.5637143443893785E-2</c:v>
                      </c:pt>
                      <c:pt idx="7215">
                        <c:v>1.5462384315360851E-2</c:v>
                      </c:pt>
                      <c:pt idx="7216">
                        <c:v>1.3536183433042864E-2</c:v>
                      </c:pt>
                      <c:pt idx="7217">
                        <c:v>1.1737366382829772E-2</c:v>
                      </c:pt>
                      <c:pt idx="7218">
                        <c:v>1.0077872154690656E-2</c:v>
                      </c:pt>
                      <c:pt idx="7219">
                        <c:v>8.3782006298729807E-3</c:v>
                      </c:pt>
                      <c:pt idx="7220">
                        <c:v>6.6423314716997708E-3</c:v>
                      </c:pt>
                      <c:pt idx="7221">
                        <c:v>4.8233046529593052E-3</c:v>
                      </c:pt>
                      <c:pt idx="7222">
                        <c:v>5.2108546490861E-3</c:v>
                      </c:pt>
                      <c:pt idx="7223">
                        <c:v>5.0637455292061994E-3</c:v>
                      </c:pt>
                      <c:pt idx="7224">
                        <c:v>5.2373280616262374E-3</c:v>
                      </c:pt>
                      <c:pt idx="7225">
                        <c:v>5.6875144978806771E-3</c:v>
                      </c:pt>
                      <c:pt idx="7226">
                        <c:v>4.8897823333378717E-3</c:v>
                      </c:pt>
                      <c:pt idx="7227">
                        <c:v>4.8664234399201046E-3</c:v>
                      </c:pt>
                      <c:pt idx="7228">
                        <c:v>4.8215397587899628E-3</c:v>
                      </c:pt>
                      <c:pt idx="7229">
                        <c:v>5.2827308292767734E-3</c:v>
                      </c:pt>
                      <c:pt idx="7230">
                        <c:v>5.8092921955653085E-3</c:v>
                      </c:pt>
                      <c:pt idx="7231">
                        <c:v>6.8016218219249368E-3</c:v>
                      </c:pt>
                      <c:pt idx="7232">
                        <c:v>8.8104958840578129E-3</c:v>
                      </c:pt>
                      <c:pt idx="7233">
                        <c:v>1.0687902633458682E-2</c:v>
                      </c:pt>
                      <c:pt idx="7234">
                        <c:v>1.2657469157216059E-2</c:v>
                      </c:pt>
                      <c:pt idx="7235">
                        <c:v>1.5527235524642182E-2</c:v>
                      </c:pt>
                      <c:pt idx="7236">
                        <c:v>1.5439233056551243E-2</c:v>
                      </c:pt>
                      <c:pt idx="7237">
                        <c:v>1.5177440421432107E-2</c:v>
                      </c:pt>
                      <c:pt idx="7238">
                        <c:v>1.4884052720104936E-2</c:v>
                      </c:pt>
                      <c:pt idx="7239">
                        <c:v>1.5062168608136424E-2</c:v>
                      </c:pt>
                      <c:pt idx="7240">
                        <c:v>1.3745444512298042E-2</c:v>
                      </c:pt>
                      <c:pt idx="7241">
                        <c:v>1.1510041092664854E-2</c:v>
                      </c:pt>
                      <c:pt idx="7242">
                        <c:v>1.0475423217777058E-2</c:v>
                      </c:pt>
                      <c:pt idx="7243">
                        <c:v>8.6900678113262068E-3</c:v>
                      </c:pt>
                      <c:pt idx="7244">
                        <c:v>7.1775788857629131E-3</c:v>
                      </c:pt>
                      <c:pt idx="7245">
                        <c:v>5.7991873113016224E-3</c:v>
                      </c:pt>
                      <c:pt idx="7246">
                        <c:v>5.306366568838752E-3</c:v>
                      </c:pt>
                      <c:pt idx="7247">
                        <c:v>5.359417211223105E-3</c:v>
                      </c:pt>
                      <c:pt idx="7248">
                        <c:v>5.3986255463969292E-3</c:v>
                      </c:pt>
                      <c:pt idx="7249">
                        <c:v>5.0130480790476356E-3</c:v>
                      </c:pt>
                      <c:pt idx="7250">
                        <c:v>5.4248221127928568E-3</c:v>
                      </c:pt>
                      <c:pt idx="7251">
                        <c:v>4.8336863833672019E-3</c:v>
                      </c:pt>
                      <c:pt idx="7252">
                        <c:v>5.4779765724812897E-3</c:v>
                      </c:pt>
                      <c:pt idx="7253">
                        <c:v>5.0893191917776521E-3</c:v>
                      </c:pt>
                      <c:pt idx="7254">
                        <c:v>5.4515031599411522E-3</c:v>
                      </c:pt>
                      <c:pt idx="7255">
                        <c:v>6.5917032330772597E-3</c:v>
                      </c:pt>
                      <c:pt idx="7256">
                        <c:v>8.5726158346448658E-3</c:v>
                      </c:pt>
                      <c:pt idx="7257">
                        <c:v>1.0013332397321563E-2</c:v>
                      </c:pt>
                      <c:pt idx="7258">
                        <c:v>1.2675567973893825E-2</c:v>
                      </c:pt>
                      <c:pt idx="7259">
                        <c:v>1.5053551771897869E-2</c:v>
                      </c:pt>
                      <c:pt idx="7260">
                        <c:v>1.5881287137319497E-2</c:v>
                      </c:pt>
                      <c:pt idx="7261">
                        <c:v>1.5561183783076004E-2</c:v>
                      </c:pt>
                      <c:pt idx="7262">
                        <c:v>1.5686041394114981E-2</c:v>
                      </c:pt>
                      <c:pt idx="7263">
                        <c:v>1.5031023416912731E-2</c:v>
                      </c:pt>
                      <c:pt idx="7264">
                        <c:v>1.3761847646342518E-2</c:v>
                      </c:pt>
                      <c:pt idx="7265">
                        <c:v>1.2095051601149849E-2</c:v>
                      </c:pt>
                      <c:pt idx="7266">
                        <c:v>1.0144211411997117E-2</c:v>
                      </c:pt>
                      <c:pt idx="7267">
                        <c:v>9.0400013376083881E-3</c:v>
                      </c:pt>
                      <c:pt idx="7268">
                        <c:v>7.3812338305978258E-3</c:v>
                      </c:pt>
                      <c:pt idx="7269">
                        <c:v>5.7291106310483177E-3</c:v>
                      </c:pt>
                      <c:pt idx="7270">
                        <c:v>5.7322597559387126E-3</c:v>
                      </c:pt>
                      <c:pt idx="7271">
                        <c:v>5.8578440881062403E-3</c:v>
                      </c:pt>
                      <c:pt idx="7272">
                        <c:v>4.9135911017399829E-3</c:v>
                      </c:pt>
                      <c:pt idx="7273">
                        <c:v>4.8327174218624654E-3</c:v>
                      </c:pt>
                      <c:pt idx="7274">
                        <c:v>5.5524135795059111E-3</c:v>
                      </c:pt>
                      <c:pt idx="7275">
                        <c:v>5.7754823602035902E-3</c:v>
                      </c:pt>
                      <c:pt idx="7276">
                        <c:v>5.2303376964849199E-3</c:v>
                      </c:pt>
                      <c:pt idx="7277">
                        <c:v>5.6604181815160656E-3</c:v>
                      </c:pt>
                      <c:pt idx="7278">
                        <c:v>5.3832951911612689E-3</c:v>
                      </c:pt>
                      <c:pt idx="7279">
                        <c:v>7.5440885749297037E-3</c:v>
                      </c:pt>
                      <c:pt idx="7280">
                        <c:v>9.1020148739115597E-3</c:v>
                      </c:pt>
                      <c:pt idx="7281">
                        <c:v>1.0858612887132536E-2</c:v>
                      </c:pt>
                      <c:pt idx="7282">
                        <c:v>1.2686261156213959E-2</c:v>
                      </c:pt>
                      <c:pt idx="7283">
                        <c:v>1.5262362976168701E-2</c:v>
                      </c:pt>
                      <c:pt idx="7284">
                        <c:v>1.5839102706095405E-2</c:v>
                      </c:pt>
                      <c:pt idx="7285">
                        <c:v>1.5684622557625903E-2</c:v>
                      </c:pt>
                      <c:pt idx="7286">
                        <c:v>1.5745874767032493E-2</c:v>
                      </c:pt>
                      <c:pt idx="7287">
                        <c:v>1.5700471999381956E-2</c:v>
                      </c:pt>
                      <c:pt idx="7288">
                        <c:v>1.412776903745286E-2</c:v>
                      </c:pt>
                      <c:pt idx="7289">
                        <c:v>1.1790070967533862E-2</c:v>
                      </c:pt>
                      <c:pt idx="7290">
                        <c:v>9.8812767865331125E-3</c:v>
                      </c:pt>
                      <c:pt idx="7291">
                        <c:v>8.6271545250543522E-3</c:v>
                      </c:pt>
                      <c:pt idx="7292">
                        <c:v>7.1530433962322497E-3</c:v>
                      </c:pt>
                      <c:pt idx="7293">
                        <c:v>5.6181645387559254E-3</c:v>
                      </c:pt>
                      <c:pt idx="7294">
                        <c:v>5.8959796444712489E-3</c:v>
                      </c:pt>
                      <c:pt idx="7295">
                        <c:v>5.6036993277209226E-3</c:v>
                      </c:pt>
                      <c:pt idx="7296">
                        <c:v>5.7756207832756964E-3</c:v>
                      </c:pt>
                      <c:pt idx="7297">
                        <c:v>5.1859384961071469E-3</c:v>
                      </c:pt>
                      <c:pt idx="7298">
                        <c:v>5.238297023130974E-3</c:v>
                      </c:pt>
                      <c:pt idx="7299">
                        <c:v>5.2740447815021662E-3</c:v>
                      </c:pt>
                      <c:pt idx="7300">
                        <c:v>5.2854300791828259E-3</c:v>
                      </c:pt>
                      <c:pt idx="7301">
                        <c:v>5.6389972111077716E-3</c:v>
                      </c:pt>
                      <c:pt idx="7302">
                        <c:v>5.153201439554245E-3</c:v>
                      </c:pt>
                      <c:pt idx="7303">
                        <c:v>7.5715309489745777E-3</c:v>
                      </c:pt>
                      <c:pt idx="7304">
                        <c:v>8.8422985848740036E-3</c:v>
                      </c:pt>
                      <c:pt idx="7305">
                        <c:v>1.0730433122363034E-2</c:v>
                      </c:pt>
                      <c:pt idx="7306">
                        <c:v>1.3307919173038831E-2</c:v>
                      </c:pt>
                      <c:pt idx="7307">
                        <c:v>1.5605063896933384E-2</c:v>
                      </c:pt>
                      <c:pt idx="7308">
                        <c:v>1.5306243090026081E-2</c:v>
                      </c:pt>
                      <c:pt idx="7309">
                        <c:v>1.4853911096154009E-2</c:v>
                      </c:pt>
                      <c:pt idx="7310">
                        <c:v>1.5882636762272521E-2</c:v>
                      </c:pt>
                      <c:pt idx="7311">
                        <c:v>1.4998701629576146E-2</c:v>
                      </c:pt>
                      <c:pt idx="7312">
                        <c:v>1.423283214918078E-2</c:v>
                      </c:pt>
                      <c:pt idx="7313">
                        <c:v>1.2492533452700199E-2</c:v>
                      </c:pt>
                      <c:pt idx="7314">
                        <c:v>1.0598896598094978E-2</c:v>
                      </c:pt>
                      <c:pt idx="7315">
                        <c:v>8.7144994835527921E-3</c:v>
                      </c:pt>
                      <c:pt idx="7316">
                        <c:v>6.5799372719483103E-3</c:v>
                      </c:pt>
                      <c:pt idx="7317">
                        <c:v>4.9175015535269572E-3</c:v>
                      </c:pt>
                      <c:pt idx="7318">
                        <c:v>4.9061162558462967E-3</c:v>
                      </c:pt>
                      <c:pt idx="7319">
                        <c:v>5.8138947627128105E-3</c:v>
                      </c:pt>
                      <c:pt idx="7320">
                        <c:v>5.3039787708449356E-3</c:v>
                      </c:pt>
                      <c:pt idx="7321">
                        <c:v>5.534833849348538E-3</c:v>
                      </c:pt>
                      <c:pt idx="7322">
                        <c:v>5.7550995628360864E-3</c:v>
                      </c:pt>
                      <c:pt idx="7323">
                        <c:v>5.0706320770434379E-3</c:v>
                      </c:pt>
                      <c:pt idx="7324">
                        <c:v>5.2877140598725642E-3</c:v>
                      </c:pt>
                      <c:pt idx="7325">
                        <c:v>5.0950637492700223E-3</c:v>
                      </c:pt>
                      <c:pt idx="7326">
                        <c:v>5.2732488488375613E-3</c:v>
                      </c:pt>
                      <c:pt idx="7327">
                        <c:v>7.5076487011979855E-3</c:v>
                      </c:pt>
                      <c:pt idx="7328">
                        <c:v>8.3887899948890364E-3</c:v>
                      </c:pt>
                      <c:pt idx="7329">
                        <c:v>9.8936310457185105E-3</c:v>
                      </c:pt>
                      <c:pt idx="7330">
                        <c:v>1.3263277732284874E-2</c:v>
                      </c:pt>
                      <c:pt idx="7331">
                        <c:v>1.569213200928761E-2</c:v>
                      </c:pt>
                      <c:pt idx="7332">
                        <c:v>1.5641815222577338E-2</c:v>
                      </c:pt>
                      <c:pt idx="7333">
                        <c:v>1.5224158208267643E-2</c:v>
                      </c:pt>
                      <c:pt idx="7334">
                        <c:v>1.5881252531551468E-2</c:v>
                      </c:pt>
                      <c:pt idx="7335">
                        <c:v>1.5231944506073564E-2</c:v>
                      </c:pt>
                      <c:pt idx="7336">
                        <c:v>1.3514520222258386E-2</c:v>
                      </c:pt>
                      <c:pt idx="7337">
                        <c:v>1.1562399619688682E-2</c:v>
                      </c:pt>
                      <c:pt idx="7338">
                        <c:v>1.0520791379659567E-2</c:v>
                      </c:pt>
                      <c:pt idx="7339">
                        <c:v>8.5668366713844701E-3</c:v>
                      </c:pt>
                      <c:pt idx="7340">
                        <c:v>6.7822425918301959E-3</c:v>
                      </c:pt>
                      <c:pt idx="7341">
                        <c:v>5.7897745423984622E-3</c:v>
                      </c:pt>
                      <c:pt idx="7342">
                        <c:v>5.784860523338725E-3</c:v>
                      </c:pt>
                      <c:pt idx="7343">
                        <c:v>5.1779099579250393E-3</c:v>
                      </c:pt>
                      <c:pt idx="7344">
                        <c:v>5.7072397856556814E-3</c:v>
                      </c:pt>
                      <c:pt idx="7345">
                        <c:v>5.5570507524214377E-3</c:v>
                      </c:pt>
                      <c:pt idx="7346">
                        <c:v>5.0356802513368513E-3</c:v>
                      </c:pt>
                      <c:pt idx="7347">
                        <c:v>5.7277264003272642E-3</c:v>
                      </c:pt>
                      <c:pt idx="7348">
                        <c:v>5.7245426696688429E-3</c:v>
                      </c:pt>
                      <c:pt idx="7349">
                        <c:v>5.1136470467001574E-3</c:v>
                      </c:pt>
                      <c:pt idx="7350">
                        <c:v>5.0530177411180393E-3</c:v>
                      </c:pt>
                      <c:pt idx="7351">
                        <c:v>7.3994364645796713E-3</c:v>
                      </c:pt>
                      <c:pt idx="7352">
                        <c:v>9.1376242092106458E-3</c:v>
                      </c:pt>
                      <c:pt idx="7353">
                        <c:v>1.0888304636099121E-2</c:v>
                      </c:pt>
                      <c:pt idx="7354">
                        <c:v>1.3095785815037468E-2</c:v>
                      </c:pt>
                      <c:pt idx="7355">
                        <c:v>1.5483493833856908E-2</c:v>
                      </c:pt>
                      <c:pt idx="7356">
                        <c:v>1.5597173781823379E-2</c:v>
                      </c:pt>
                      <c:pt idx="7357">
                        <c:v>1.5575718205647061E-2</c:v>
                      </c:pt>
                      <c:pt idx="7358">
                        <c:v>1.5019603513464045E-2</c:v>
                      </c:pt>
                      <c:pt idx="7359">
                        <c:v>1.5833634994747249E-2</c:v>
                      </c:pt>
                      <c:pt idx="7360">
                        <c:v>1.3934184371113607E-2</c:v>
                      </c:pt>
                      <c:pt idx="7361">
                        <c:v>1.2537347922294287E-2</c:v>
                      </c:pt>
                      <c:pt idx="7362">
                        <c:v>1.0457670458779553E-2</c:v>
                      </c:pt>
                      <c:pt idx="7363">
                        <c:v>8.9015090539670428E-3</c:v>
                      </c:pt>
                      <c:pt idx="7364">
                        <c:v>7.4995855572478516E-3</c:v>
                      </c:pt>
                      <c:pt idx="7365">
                        <c:v>5.6099975775017125E-3</c:v>
                      </c:pt>
                      <c:pt idx="7366">
                        <c:v>5.0808061728431766E-3</c:v>
                      </c:pt>
                      <c:pt idx="7367">
                        <c:v>4.9383688316468298E-3</c:v>
                      </c:pt>
                      <c:pt idx="7368">
                        <c:v>5.6448801916722463E-3</c:v>
                      </c:pt>
                      <c:pt idx="7369">
                        <c:v>5.5133436674041914E-3</c:v>
                      </c:pt>
                      <c:pt idx="7370">
                        <c:v>5.6420079129260612E-3</c:v>
                      </c:pt>
                      <c:pt idx="7371">
                        <c:v>5.4022245462716674E-3</c:v>
                      </c:pt>
                      <c:pt idx="7372">
                        <c:v>4.8032679132720638E-3</c:v>
                      </c:pt>
                      <c:pt idx="7373">
                        <c:v>5.8236881950642595E-3</c:v>
                      </c:pt>
                      <c:pt idx="7374">
                        <c:v>5.111155431402262E-3</c:v>
                      </c:pt>
                      <c:pt idx="7375">
                        <c:v>6.9102839335275917E-3</c:v>
                      </c:pt>
                      <c:pt idx="7376">
                        <c:v>8.6745644272504148E-3</c:v>
                      </c:pt>
                      <c:pt idx="7377">
                        <c:v>1.0817951109701605E-2</c:v>
                      </c:pt>
                      <c:pt idx="7378">
                        <c:v>1.3357820690532788E-2</c:v>
                      </c:pt>
                      <c:pt idx="7379">
                        <c:v>1.5053897829578132E-2</c:v>
                      </c:pt>
                      <c:pt idx="7380">
                        <c:v>1.5422103201378212E-2</c:v>
                      </c:pt>
                      <c:pt idx="7381">
                        <c:v>1.4871352403239276E-2</c:v>
                      </c:pt>
                      <c:pt idx="7382">
                        <c:v>1.5005311331269174E-2</c:v>
                      </c:pt>
                      <c:pt idx="7383">
                        <c:v>1.5893329944592655E-2</c:v>
                      </c:pt>
                      <c:pt idx="7384">
                        <c:v>1.3523067846960888E-2</c:v>
                      </c:pt>
                      <c:pt idx="7385">
                        <c:v>1.1609394252668428E-2</c:v>
                      </c:pt>
                      <c:pt idx="7386">
                        <c:v>1.01528628540037E-2</c:v>
                      </c:pt>
                      <c:pt idx="7387">
                        <c:v>9.2437600997473789E-3</c:v>
                      </c:pt>
                      <c:pt idx="7388">
                        <c:v>7.0862196581734198E-3</c:v>
                      </c:pt>
                      <c:pt idx="7389">
                        <c:v>4.9165671977902461E-3</c:v>
                      </c:pt>
                      <c:pt idx="7390">
                        <c:v>5.3026637516599357E-3</c:v>
                      </c:pt>
                      <c:pt idx="7391">
                        <c:v>5.6089247986928969E-3</c:v>
                      </c:pt>
                      <c:pt idx="7392">
                        <c:v>5.5383982434552498E-3</c:v>
                      </c:pt>
                      <c:pt idx="7393">
                        <c:v>5.0562014717764614E-3</c:v>
                      </c:pt>
                      <c:pt idx="7394">
                        <c:v>5.8659418378243997E-3</c:v>
                      </c:pt>
                      <c:pt idx="7395">
                        <c:v>4.9968871853793432E-3</c:v>
                      </c:pt>
                      <c:pt idx="7396">
                        <c:v>5.675783142519754E-3</c:v>
                      </c:pt>
                      <c:pt idx="7397">
                        <c:v>5.1356563151648991E-3</c:v>
                      </c:pt>
                      <c:pt idx="7398">
                        <c:v>5.4928224469645822E-3</c:v>
                      </c:pt>
                      <c:pt idx="7399">
                        <c:v>7.5657863914822075E-3</c:v>
                      </c:pt>
                      <c:pt idx="7400">
                        <c:v>8.7791776639939891E-3</c:v>
                      </c:pt>
                      <c:pt idx="7401">
                        <c:v>1.0221866755448186E-2</c:v>
                      </c:pt>
                      <c:pt idx="7402">
                        <c:v>1.2940890397351645E-2</c:v>
                      </c:pt>
                      <c:pt idx="7403">
                        <c:v>1.5066771175283922E-2</c:v>
                      </c:pt>
                      <c:pt idx="7404">
                        <c:v>1.5442935873730057E-2</c:v>
                      </c:pt>
                      <c:pt idx="7405">
                        <c:v>1.5387843491032151E-2</c:v>
                      </c:pt>
                      <c:pt idx="7406">
                        <c:v>1.5116499663937749E-2</c:v>
                      </c:pt>
                      <c:pt idx="7407">
                        <c:v>1.5127089028953804E-2</c:v>
                      </c:pt>
                      <c:pt idx="7408">
                        <c:v>1.3678101687718816E-2</c:v>
                      </c:pt>
                      <c:pt idx="7409">
                        <c:v>1.202528637280878E-2</c:v>
                      </c:pt>
                      <c:pt idx="7410">
                        <c:v>1.0439502430565734E-2</c:v>
                      </c:pt>
                      <c:pt idx="7411">
                        <c:v>8.2592259993984809E-3</c:v>
                      </c:pt>
                      <c:pt idx="7412">
                        <c:v>7.1845346451362051E-3</c:v>
                      </c:pt>
                      <c:pt idx="7413">
                        <c:v>5.8654227513040046E-3</c:v>
                      </c:pt>
                      <c:pt idx="7414">
                        <c:v>4.8153799320812775E-3</c:v>
                      </c:pt>
                      <c:pt idx="7415">
                        <c:v>5.5344531859002491E-3</c:v>
                      </c:pt>
                      <c:pt idx="7416">
                        <c:v>5.0863430957273888E-3</c:v>
                      </c:pt>
                      <c:pt idx="7417">
                        <c:v>5.0147437616809261E-3</c:v>
                      </c:pt>
                      <c:pt idx="7418">
                        <c:v>5.7139186988847609E-3</c:v>
                      </c:pt>
                      <c:pt idx="7419">
                        <c:v>4.9489928024309118E-3</c:v>
                      </c:pt>
                      <c:pt idx="7420">
                        <c:v>5.6616293833969865E-3</c:v>
                      </c:pt>
                      <c:pt idx="7421">
                        <c:v>4.991557897103289E-3</c:v>
                      </c:pt>
                      <c:pt idx="7422">
                        <c:v>5.0628457792375146E-3</c:v>
                      </c:pt>
                      <c:pt idx="7423">
                        <c:v>6.6365869142074015E-3</c:v>
                      </c:pt>
                      <c:pt idx="7424">
                        <c:v>8.8292176045600534E-3</c:v>
                      </c:pt>
                      <c:pt idx="7425">
                        <c:v>1.0182658420274363E-2</c:v>
                      </c:pt>
                      <c:pt idx="7426">
                        <c:v>1.3217079031969734E-2</c:v>
                      </c:pt>
                      <c:pt idx="7427">
                        <c:v>1.5689086701701296E-2</c:v>
                      </c:pt>
                      <c:pt idx="7428">
                        <c:v>1.4782415579411625E-2</c:v>
                      </c:pt>
                      <c:pt idx="7429">
                        <c:v>1.5216614150837906E-2</c:v>
                      </c:pt>
                      <c:pt idx="7430">
                        <c:v>1.5422137807146236E-2</c:v>
                      </c:pt>
                      <c:pt idx="7431">
                        <c:v>1.555606212940811E-2</c:v>
                      </c:pt>
                      <c:pt idx="7432">
                        <c:v>1.4125104393314833E-2</c:v>
                      </c:pt>
                      <c:pt idx="7433">
                        <c:v>1.1980541114750746E-2</c:v>
                      </c:pt>
                      <c:pt idx="7434">
                        <c:v>9.8696492484762685E-3</c:v>
                      </c:pt>
                      <c:pt idx="7435">
                        <c:v>8.1965549535028114E-3</c:v>
                      </c:pt>
                      <c:pt idx="7436">
                        <c:v>7.3340661687779475E-3</c:v>
                      </c:pt>
                      <c:pt idx="7437">
                        <c:v>5.7228815928035788E-3</c:v>
                      </c:pt>
                      <c:pt idx="7438">
                        <c:v>4.8876367757202405E-3</c:v>
                      </c:pt>
                      <c:pt idx="7439">
                        <c:v>5.8301594736851819E-3</c:v>
                      </c:pt>
                      <c:pt idx="7440">
                        <c:v>5.4568324482172055E-3</c:v>
                      </c:pt>
                      <c:pt idx="7441">
                        <c:v>5.3528767210661308E-3</c:v>
                      </c:pt>
                      <c:pt idx="7442">
                        <c:v>5.0948561146618642E-3</c:v>
                      </c:pt>
                      <c:pt idx="7443">
                        <c:v>4.9955029546582897E-3</c:v>
                      </c:pt>
                      <c:pt idx="7444">
                        <c:v>4.889920756409977E-3</c:v>
                      </c:pt>
                      <c:pt idx="7445">
                        <c:v>5.8501962133724232E-3</c:v>
                      </c:pt>
                      <c:pt idx="7446">
                        <c:v>5.5764299825161795E-3</c:v>
                      </c:pt>
                      <c:pt idx="7447">
                        <c:v>6.4713443718817073E-3</c:v>
                      </c:pt>
                      <c:pt idx="7448">
                        <c:v>8.4186201669277268E-3</c:v>
                      </c:pt>
                      <c:pt idx="7449">
                        <c:v>1.0142550335131855E-2</c:v>
                      </c:pt>
                      <c:pt idx="7450">
                        <c:v>1.3250958078867503E-2</c:v>
                      </c:pt>
                      <c:pt idx="7451">
                        <c:v>1.5080682694030506E-2</c:v>
                      </c:pt>
                      <c:pt idx="7452">
                        <c:v>1.5891045963902919E-2</c:v>
                      </c:pt>
                      <c:pt idx="7453">
                        <c:v>1.5081097963246821E-2</c:v>
                      </c:pt>
                      <c:pt idx="7454">
                        <c:v>1.560821302182378E-2</c:v>
                      </c:pt>
                      <c:pt idx="7455">
                        <c:v>1.4822385241482029E-2</c:v>
                      </c:pt>
                      <c:pt idx="7456">
                        <c:v>1.3694331792923162E-2</c:v>
                      </c:pt>
                      <c:pt idx="7457">
                        <c:v>1.2499627635145595E-2</c:v>
                      </c:pt>
                      <c:pt idx="7458">
                        <c:v>1.055681598417497E-2</c:v>
                      </c:pt>
                      <c:pt idx="7459">
                        <c:v>8.6994459744613398E-3</c:v>
                      </c:pt>
                      <c:pt idx="7460">
                        <c:v>6.5262637257394824E-3</c:v>
                      </c:pt>
                      <c:pt idx="7461">
                        <c:v>5.8090153494210978E-3</c:v>
                      </c:pt>
                      <c:pt idx="7462">
                        <c:v>5.5413397337374876E-3</c:v>
                      </c:pt>
                      <c:pt idx="7463">
                        <c:v>5.8235151662241278E-3</c:v>
                      </c:pt>
                      <c:pt idx="7464">
                        <c:v>4.8182176050594354E-3</c:v>
                      </c:pt>
                      <c:pt idx="7465">
                        <c:v>4.9698600805507843E-3</c:v>
                      </c:pt>
                      <c:pt idx="7466">
                        <c:v>5.5524827910419638E-3</c:v>
                      </c:pt>
                      <c:pt idx="7467">
                        <c:v>5.7810538888558288E-3</c:v>
                      </c:pt>
                      <c:pt idx="7468">
                        <c:v>4.8773242568483956E-3</c:v>
                      </c:pt>
                      <c:pt idx="7469">
                        <c:v>5.2830422811890104E-3</c:v>
                      </c:pt>
                      <c:pt idx="7470">
                        <c:v>5.6860956613915981E-3</c:v>
                      </c:pt>
                      <c:pt idx="7471">
                        <c:v>7.5291042773743058E-3</c:v>
                      </c:pt>
                      <c:pt idx="7472">
                        <c:v>8.9829018203649545E-3</c:v>
                      </c:pt>
                      <c:pt idx="7473">
                        <c:v>9.8300602498541546E-3</c:v>
                      </c:pt>
                      <c:pt idx="7474">
                        <c:v>1.3090456526761416E-2</c:v>
                      </c:pt>
                      <c:pt idx="7475">
                        <c:v>1.5396564144574784E-2</c:v>
                      </c:pt>
                      <c:pt idx="7476">
                        <c:v>1.5612954012043384E-2</c:v>
                      </c:pt>
                      <c:pt idx="7477">
                        <c:v>1.5656522673988527E-2</c:v>
                      </c:pt>
                      <c:pt idx="7478">
                        <c:v>1.5079471492149586E-2</c:v>
                      </c:pt>
                      <c:pt idx="7479">
                        <c:v>1.495527139070311E-2</c:v>
                      </c:pt>
                      <c:pt idx="7480">
                        <c:v>1.3505072847587198E-2</c:v>
                      </c:pt>
                      <c:pt idx="7481">
                        <c:v>1.2417300513010971E-2</c:v>
                      </c:pt>
                      <c:pt idx="7482">
                        <c:v>1.0552801715083916E-2</c:v>
                      </c:pt>
                      <c:pt idx="7483">
                        <c:v>8.1309770230929279E-3</c:v>
                      </c:pt>
                      <c:pt idx="7484">
                        <c:v>7.1691350783644903E-3</c:v>
                      </c:pt>
                      <c:pt idx="7485">
                        <c:v>5.2741832045742716E-3</c:v>
                      </c:pt>
                      <c:pt idx="7486">
                        <c:v>4.9447362929636741E-3</c:v>
                      </c:pt>
                      <c:pt idx="7487">
                        <c:v>4.874728824246422E-3</c:v>
                      </c:pt>
                      <c:pt idx="7488">
                        <c:v>5.3511464326648139E-3</c:v>
                      </c:pt>
                      <c:pt idx="7489">
                        <c:v>5.6116586543669767E-3</c:v>
                      </c:pt>
                      <c:pt idx="7490">
                        <c:v>5.3349855389965214E-3</c:v>
                      </c:pt>
                      <c:pt idx="7491">
                        <c:v>5.5046922253976106E-3</c:v>
                      </c:pt>
                      <c:pt idx="7492">
                        <c:v>4.9803456282627601E-3</c:v>
                      </c:pt>
                      <c:pt idx="7493">
                        <c:v>5.2164953892743903E-3</c:v>
                      </c:pt>
                      <c:pt idx="7494">
                        <c:v>5.2957772038226972E-3</c:v>
                      </c:pt>
                      <c:pt idx="7495">
                        <c:v>6.6562775962143795E-3</c:v>
                      </c:pt>
                      <c:pt idx="7496">
                        <c:v>8.7629821645576703E-3</c:v>
                      </c:pt>
                      <c:pt idx="7497">
                        <c:v>1.0761785948194883E-2</c:v>
                      </c:pt>
                      <c:pt idx="7498">
                        <c:v>1.2664148070445138E-2</c:v>
                      </c:pt>
                      <c:pt idx="7499">
                        <c:v>1.5889903973558051E-2</c:v>
                      </c:pt>
                      <c:pt idx="7500">
                        <c:v>1.567022655812695E-2</c:v>
                      </c:pt>
                      <c:pt idx="7501">
                        <c:v>1.5599077099064827E-2</c:v>
                      </c:pt>
                      <c:pt idx="7502">
                        <c:v>1.5471208786207563E-2</c:v>
                      </c:pt>
                      <c:pt idx="7503">
                        <c:v>1.4836296760228612E-2</c:v>
                      </c:pt>
                      <c:pt idx="7504">
                        <c:v>1.3488462078934563E-2</c:v>
                      </c:pt>
                      <c:pt idx="7505">
                        <c:v>1.2006426229234436E-2</c:v>
                      </c:pt>
                      <c:pt idx="7506">
                        <c:v>9.9737433986994486E-3</c:v>
                      </c:pt>
                      <c:pt idx="7507">
                        <c:v>9.0087869348486442E-3</c:v>
                      </c:pt>
                      <c:pt idx="7508">
                        <c:v>6.7195715459345239E-3</c:v>
                      </c:pt>
                      <c:pt idx="7509">
                        <c:v>5.7897399366304359E-3</c:v>
                      </c:pt>
                      <c:pt idx="7510">
                        <c:v>5.751189111049112E-3</c:v>
                      </c:pt>
                      <c:pt idx="7511">
                        <c:v>4.9061854673823494E-3</c:v>
                      </c:pt>
                      <c:pt idx="7512">
                        <c:v>5.6605219988201446E-3</c:v>
                      </c:pt>
                      <c:pt idx="7513">
                        <c:v>5.151263516544771E-3</c:v>
                      </c:pt>
                      <c:pt idx="7514">
                        <c:v>4.812473047567066E-3</c:v>
                      </c:pt>
                      <c:pt idx="7515">
                        <c:v>5.2133116586159682E-3</c:v>
                      </c:pt>
                      <c:pt idx="7516">
                        <c:v>5.792404580768463E-3</c:v>
                      </c:pt>
                      <c:pt idx="7517">
                        <c:v>5.1413316611212167E-3</c:v>
                      </c:pt>
                      <c:pt idx="7518">
                        <c:v>5.5210607536740619E-3</c:v>
                      </c:pt>
                      <c:pt idx="7519">
                        <c:v>7.4116869064609903E-3</c:v>
                      </c:pt>
                      <c:pt idx="7520">
                        <c:v>9.2501275610642249E-3</c:v>
                      </c:pt>
                      <c:pt idx="7521">
                        <c:v>1.0514908399095094E-2</c:v>
                      </c:pt>
                      <c:pt idx="7522">
                        <c:v>1.3087826488391414E-2</c:v>
                      </c:pt>
                      <c:pt idx="7523">
                        <c:v>1.5795776284526448E-2</c:v>
                      </c:pt>
                      <c:pt idx="7524">
                        <c:v>1.5146364441744468E-2</c:v>
                      </c:pt>
                      <c:pt idx="7525">
                        <c:v>1.4819097693519528E-2</c:v>
                      </c:pt>
                      <c:pt idx="7526">
                        <c:v>1.5364588414918464E-2</c:v>
                      </c:pt>
                      <c:pt idx="7527">
                        <c:v>1.5847096638509486E-2</c:v>
                      </c:pt>
                      <c:pt idx="7528">
                        <c:v>1.3588057479314321E-2</c:v>
                      </c:pt>
                      <c:pt idx="7529">
                        <c:v>1.1644622924519225E-2</c:v>
                      </c:pt>
                      <c:pt idx="7530">
                        <c:v>1.0464072525864425E-2</c:v>
                      </c:pt>
                      <c:pt idx="7531">
                        <c:v>8.2732759412171685E-3</c:v>
                      </c:pt>
                      <c:pt idx="7532">
                        <c:v>6.4673647085586802E-3</c:v>
                      </c:pt>
                      <c:pt idx="7533">
                        <c:v>5.6081980775643438E-3</c:v>
                      </c:pt>
                      <c:pt idx="7534">
                        <c:v>5.7040214492292329E-3</c:v>
                      </c:pt>
                      <c:pt idx="7535">
                        <c:v>5.7024987954360749E-3</c:v>
                      </c:pt>
                      <c:pt idx="7536">
                        <c:v>5.8032361861607021E-3</c:v>
                      </c:pt>
                      <c:pt idx="7537">
                        <c:v>5.1853848038187263E-3</c:v>
                      </c:pt>
                      <c:pt idx="7538">
                        <c:v>5.2322064079583413E-3</c:v>
                      </c:pt>
                      <c:pt idx="7539">
                        <c:v>5.7319483040264756E-3</c:v>
                      </c:pt>
                      <c:pt idx="7540">
                        <c:v>5.8795072988907186E-3</c:v>
                      </c:pt>
                      <c:pt idx="7541">
                        <c:v>5.1027462297718656E-3</c:v>
                      </c:pt>
                      <c:pt idx="7542">
                        <c:v>5.3891781717257444E-3</c:v>
                      </c:pt>
                      <c:pt idx="7543">
                        <c:v>7.2876252280866215E-3</c:v>
                      </c:pt>
                      <c:pt idx="7544">
                        <c:v>8.1650290988308314E-3</c:v>
                      </c:pt>
                      <c:pt idx="7545">
                        <c:v>1.0182139333753969E-2</c:v>
                      </c:pt>
                      <c:pt idx="7546">
                        <c:v>1.2443155635829038E-2</c:v>
                      </c:pt>
                      <c:pt idx="7547">
                        <c:v>1.5655484500947735E-2</c:v>
                      </c:pt>
                      <c:pt idx="7548">
                        <c:v>1.5584369647653641E-2</c:v>
                      </c:pt>
                      <c:pt idx="7549">
                        <c:v>1.5061511098543923E-2</c:v>
                      </c:pt>
                      <c:pt idx="7550">
                        <c:v>1.5349707934667141E-2</c:v>
                      </c:pt>
                      <c:pt idx="7551">
                        <c:v>1.575220762258131E-2</c:v>
                      </c:pt>
                      <c:pt idx="7552">
                        <c:v>1.3967890389171246E-2</c:v>
                      </c:pt>
                      <c:pt idx="7553">
                        <c:v>1.2323726516267794E-2</c:v>
                      </c:pt>
                      <c:pt idx="7554">
                        <c:v>1.0266404378898066E-2</c:v>
                      </c:pt>
                      <c:pt idx="7555">
                        <c:v>8.6760524752755447E-3</c:v>
                      </c:pt>
                      <c:pt idx="7556">
                        <c:v>6.8530113874440265E-3</c:v>
                      </c:pt>
                      <c:pt idx="7557">
                        <c:v>5.6714574215164636E-3</c:v>
                      </c:pt>
                      <c:pt idx="7558">
                        <c:v>5.3926387485283764E-3</c:v>
                      </c:pt>
                      <c:pt idx="7559">
                        <c:v>5.4554828232641793E-3</c:v>
                      </c:pt>
                      <c:pt idx="7560">
                        <c:v>5.6536354509829061E-3</c:v>
                      </c:pt>
                      <c:pt idx="7561">
                        <c:v>5.7323289674747653E-3</c:v>
                      </c:pt>
                      <c:pt idx="7562">
                        <c:v>5.3478588847023136E-3</c:v>
                      </c:pt>
                      <c:pt idx="7563">
                        <c:v>5.3026291458919085E-3</c:v>
                      </c:pt>
                      <c:pt idx="7564">
                        <c:v>5.4611581692204959E-3</c:v>
                      </c:pt>
                      <c:pt idx="7565">
                        <c:v>4.8632397092616825E-3</c:v>
                      </c:pt>
                      <c:pt idx="7566">
                        <c:v>5.4843786395661594E-3</c:v>
                      </c:pt>
                      <c:pt idx="7567">
                        <c:v>7.1844654336001516E-3</c:v>
                      </c:pt>
                      <c:pt idx="7568">
                        <c:v>8.45426410799484E-3</c:v>
                      </c:pt>
                      <c:pt idx="7569">
                        <c:v>1.0061815078326441E-2</c:v>
                      </c:pt>
                      <c:pt idx="7570">
                        <c:v>1.3037751942057325E-2</c:v>
                      </c:pt>
                      <c:pt idx="7571">
                        <c:v>1.4814010645619659E-2</c:v>
                      </c:pt>
                      <c:pt idx="7572">
                        <c:v>1.4887547902675595E-2</c:v>
                      </c:pt>
                      <c:pt idx="7573">
                        <c:v>1.5524951543952444E-2</c:v>
                      </c:pt>
                      <c:pt idx="7574">
                        <c:v>1.5292643023191737E-2</c:v>
                      </c:pt>
                      <c:pt idx="7575">
                        <c:v>1.5764112006782367E-2</c:v>
                      </c:pt>
                      <c:pt idx="7576">
                        <c:v>1.4228471822409461E-2</c:v>
                      </c:pt>
                      <c:pt idx="7577">
                        <c:v>1.2331997294826084E-2</c:v>
                      </c:pt>
                      <c:pt idx="7578">
                        <c:v>1.0772998217035411E-2</c:v>
                      </c:pt>
                      <c:pt idx="7579">
                        <c:v>8.1975585207755743E-3</c:v>
                      </c:pt>
                      <c:pt idx="7580">
                        <c:v>7.4634571354283705E-3</c:v>
                      </c:pt>
                      <c:pt idx="7581">
                        <c:v>5.0883156245048883E-3</c:v>
                      </c:pt>
                      <c:pt idx="7582">
                        <c:v>4.810846576469829E-3</c:v>
                      </c:pt>
                      <c:pt idx="7583">
                        <c:v>5.4196312475889089E-3</c:v>
                      </c:pt>
                      <c:pt idx="7584">
                        <c:v>5.6785862097298856E-3</c:v>
                      </c:pt>
                      <c:pt idx="7585">
                        <c:v>5.1743455638183292E-3</c:v>
                      </c:pt>
                      <c:pt idx="7586">
                        <c:v>4.993911089329079E-3</c:v>
                      </c:pt>
                      <c:pt idx="7587">
                        <c:v>5.8703021645957172E-3</c:v>
                      </c:pt>
                      <c:pt idx="7588">
                        <c:v>5.6970656898559418E-3</c:v>
                      </c:pt>
                      <c:pt idx="7589">
                        <c:v>4.9078465442476127E-3</c:v>
                      </c:pt>
                      <c:pt idx="7590">
                        <c:v>4.9316553126497239E-3</c:v>
                      </c:pt>
                      <c:pt idx="7591">
                        <c:v>6.8525961182277113E-3</c:v>
                      </c:pt>
                      <c:pt idx="7592">
                        <c:v>8.1511867916203001E-3</c:v>
                      </c:pt>
                      <c:pt idx="7593">
                        <c:v>1.0592494531010108E-2</c:v>
                      </c:pt>
                      <c:pt idx="7594">
                        <c:v>1.2931443022680459E-2</c:v>
                      </c:pt>
                      <c:pt idx="7595">
                        <c:v>1.5295757542314105E-2</c:v>
                      </c:pt>
                      <c:pt idx="7596">
                        <c:v>1.4969044486377587E-2</c:v>
                      </c:pt>
                      <c:pt idx="7597">
                        <c:v>1.485944801903822E-2</c:v>
                      </c:pt>
                      <c:pt idx="7598">
                        <c:v>1.5145914566760123E-2</c:v>
                      </c:pt>
                      <c:pt idx="7599">
                        <c:v>1.5843532244402776E-2</c:v>
                      </c:pt>
                      <c:pt idx="7600">
                        <c:v>1.3898436612742416E-2</c:v>
                      </c:pt>
                      <c:pt idx="7601">
                        <c:v>1.2582923718784954E-2</c:v>
                      </c:pt>
                      <c:pt idx="7602">
                        <c:v>1.0745071362238168E-2</c:v>
                      </c:pt>
                      <c:pt idx="7603">
                        <c:v>8.3172944781466519E-3</c:v>
                      </c:pt>
                      <c:pt idx="7604">
                        <c:v>7.1691350783644903E-3</c:v>
                      </c:pt>
                      <c:pt idx="7605">
                        <c:v>5.2582645512821635E-3</c:v>
                      </c:pt>
                      <c:pt idx="7606">
                        <c:v>5.7266536215184486E-3</c:v>
                      </c:pt>
                      <c:pt idx="7607">
                        <c:v>5.0704936539713325E-3</c:v>
                      </c:pt>
                      <c:pt idx="7608">
                        <c:v>5.5866040783159182E-3</c:v>
                      </c:pt>
                      <c:pt idx="7609">
                        <c:v>5.4446858236399664E-3</c:v>
                      </c:pt>
                      <c:pt idx="7610">
                        <c:v>5.4003558347982461E-3</c:v>
                      </c:pt>
                      <c:pt idx="7611">
                        <c:v>5.3351239620686268E-3</c:v>
                      </c:pt>
                      <c:pt idx="7612">
                        <c:v>5.8480506557547903E-3</c:v>
                      </c:pt>
                      <c:pt idx="7613">
                        <c:v>5.8907195677312474E-3</c:v>
                      </c:pt>
                      <c:pt idx="7614">
                        <c:v>5.3254689527892822E-3</c:v>
                      </c:pt>
                      <c:pt idx="7615">
                        <c:v>6.7132040846176804E-3</c:v>
                      </c:pt>
                      <c:pt idx="7616">
                        <c:v>8.5216415383420913E-3</c:v>
                      </c:pt>
                      <c:pt idx="7617">
                        <c:v>1.0594363242483531E-2</c:v>
                      </c:pt>
                      <c:pt idx="7618">
                        <c:v>1.2345844216139016E-2</c:v>
                      </c:pt>
                      <c:pt idx="7619">
                        <c:v>1.5049572108574841E-2</c:v>
                      </c:pt>
                      <c:pt idx="7620">
                        <c:v>1.4802106261418603E-2</c:v>
                      </c:pt>
                      <c:pt idx="7621">
                        <c:v>1.5006833985062331E-2</c:v>
                      </c:pt>
                      <c:pt idx="7622">
                        <c:v>1.5900977819326471E-2</c:v>
                      </c:pt>
                      <c:pt idx="7623">
                        <c:v>1.5244298765258964E-2</c:v>
                      </c:pt>
                      <c:pt idx="7624">
                        <c:v>1.4201998409869323E-2</c:v>
                      </c:pt>
                      <c:pt idx="7625">
                        <c:v>1.2446923050441506E-2</c:v>
                      </c:pt>
                      <c:pt idx="7626">
                        <c:v>1.0879687799860567E-2</c:v>
                      </c:pt>
                      <c:pt idx="7627">
                        <c:v>8.2507821920000599E-3</c:v>
                      </c:pt>
                      <c:pt idx="7628">
                        <c:v>6.6712964995378037E-3</c:v>
                      </c:pt>
                      <c:pt idx="7629">
                        <c:v>5.632595144022901E-3</c:v>
                      </c:pt>
                      <c:pt idx="7630">
                        <c:v>5.1219870367945012E-3</c:v>
                      </c:pt>
                      <c:pt idx="7631">
                        <c:v>5.9097181343776995E-3</c:v>
                      </c:pt>
                      <c:pt idx="7632">
                        <c:v>5.3863404987475856E-3</c:v>
                      </c:pt>
                      <c:pt idx="7633">
                        <c:v>5.4496344484677309E-3</c:v>
                      </c:pt>
                      <c:pt idx="7634">
                        <c:v>5.1130241428756834E-3</c:v>
                      </c:pt>
                      <c:pt idx="7635">
                        <c:v>5.2557383302162409E-3</c:v>
                      </c:pt>
                      <c:pt idx="7636">
                        <c:v>5.1140277101484471E-3</c:v>
                      </c:pt>
                      <c:pt idx="7637">
                        <c:v>5.3881399986849543E-3</c:v>
                      </c:pt>
                      <c:pt idx="7638">
                        <c:v>5.729041419512265E-3</c:v>
                      </c:pt>
                      <c:pt idx="7639">
                        <c:v>6.9854822674487926E-3</c:v>
                      </c:pt>
                      <c:pt idx="7640">
                        <c:v>8.7441912325193771E-3</c:v>
                      </c:pt>
                      <c:pt idx="7641">
                        <c:v>1.0755453092646066E-2</c:v>
                      </c:pt>
                      <c:pt idx="7642">
                        <c:v>1.3411736477117801E-2</c:v>
                      </c:pt>
                      <c:pt idx="7643">
                        <c:v>1.5509932640629021E-2</c:v>
                      </c:pt>
                      <c:pt idx="7644">
                        <c:v>1.4951464756220214E-2</c:v>
                      </c:pt>
                      <c:pt idx="7645">
                        <c:v>1.5544399985583239E-2</c:v>
                      </c:pt>
                      <c:pt idx="7646">
                        <c:v>1.5012370907946543E-2</c:v>
                      </c:pt>
                      <c:pt idx="7647">
                        <c:v>1.4900836517597705E-2</c:v>
                      </c:pt>
                      <c:pt idx="7648">
                        <c:v>1.3164309849831994E-2</c:v>
                      </c:pt>
                      <c:pt idx="7649">
                        <c:v>1.1961854000016531E-2</c:v>
                      </c:pt>
                      <c:pt idx="7650">
                        <c:v>1.0580590146809055E-2</c:v>
                      </c:pt>
                      <c:pt idx="7651">
                        <c:v>8.9672254074490299E-3</c:v>
                      </c:pt>
                      <c:pt idx="7652">
                        <c:v>6.6545819135810898E-3</c:v>
                      </c:pt>
                      <c:pt idx="7653">
                        <c:v>5.8536913959430815E-3</c:v>
                      </c:pt>
                      <c:pt idx="7654">
                        <c:v>5.783926167602013E-3</c:v>
                      </c:pt>
                      <c:pt idx="7655">
                        <c:v>5.7730945622097747E-3</c:v>
                      </c:pt>
                      <c:pt idx="7656">
                        <c:v>5.4532680541104946E-3</c:v>
                      </c:pt>
                      <c:pt idx="7657">
                        <c:v>5.4052006423219315E-3</c:v>
                      </c:pt>
                      <c:pt idx="7658">
                        <c:v>5.1274547481426607E-3</c:v>
                      </c:pt>
                      <c:pt idx="7659">
                        <c:v>5.6532893933026436E-3</c:v>
                      </c:pt>
                      <c:pt idx="7660">
                        <c:v>5.7482476207668743E-3</c:v>
                      </c:pt>
                      <c:pt idx="7661">
                        <c:v>5.5661520694123608E-3</c:v>
                      </c:pt>
                      <c:pt idx="7662">
                        <c:v>5.75271176484227E-3</c:v>
                      </c:pt>
                      <c:pt idx="7663">
                        <c:v>7.5227022102894352E-3</c:v>
                      </c:pt>
                      <c:pt idx="7664">
                        <c:v>8.669788831262782E-3</c:v>
                      </c:pt>
                      <c:pt idx="7665">
                        <c:v>9.8884401805145617E-3</c:v>
                      </c:pt>
                      <c:pt idx="7666">
                        <c:v>1.3254799319118424E-2</c:v>
                      </c:pt>
                      <c:pt idx="7667">
                        <c:v>1.5125324134784462E-2</c:v>
                      </c:pt>
                      <c:pt idx="7668">
                        <c:v>1.5442659027585848E-2</c:v>
                      </c:pt>
                      <c:pt idx="7669">
                        <c:v>1.5540558745332316E-2</c:v>
                      </c:pt>
                      <c:pt idx="7670">
                        <c:v>1.5571427090411797E-2</c:v>
                      </c:pt>
                      <c:pt idx="7671">
                        <c:v>1.4854533999978483E-2</c:v>
                      </c:pt>
                      <c:pt idx="7672">
                        <c:v>1.3332044007455583E-2</c:v>
                      </c:pt>
                      <c:pt idx="7673">
                        <c:v>1.2483916616461645E-2</c:v>
                      </c:pt>
                      <c:pt idx="7674">
                        <c:v>1.0540689696274703E-2</c:v>
                      </c:pt>
                      <c:pt idx="7675">
                        <c:v>8.844167296347424E-3</c:v>
                      </c:pt>
                      <c:pt idx="7676">
                        <c:v>7.2158874709680534E-3</c:v>
                      </c:pt>
                      <c:pt idx="7677">
                        <c:v>5.2014072744149134E-3</c:v>
                      </c:pt>
                      <c:pt idx="7678">
                        <c:v>5.4920611200680028E-3</c:v>
                      </c:pt>
                      <c:pt idx="7679">
                        <c:v>5.1869420633799106E-3</c:v>
                      </c:pt>
                      <c:pt idx="7680">
                        <c:v>5.6036301161848691E-3</c:v>
                      </c:pt>
                      <c:pt idx="7681">
                        <c:v>5.0784183748493602E-3</c:v>
                      </c:pt>
                      <c:pt idx="7682">
                        <c:v>5.0926759512762059E-3</c:v>
                      </c:pt>
                      <c:pt idx="7683">
                        <c:v>5.0602157408675139E-3</c:v>
                      </c:pt>
                      <c:pt idx="7684">
                        <c:v>4.9730784169772328E-3</c:v>
                      </c:pt>
                      <c:pt idx="7685">
                        <c:v>5.6811470365638337E-3</c:v>
                      </c:pt>
                      <c:pt idx="7686">
                        <c:v>5.3724635857690297E-3</c:v>
                      </c:pt>
                      <c:pt idx="7687">
                        <c:v>7.2231892880216071E-3</c:v>
                      </c:pt>
                      <c:pt idx="7688">
                        <c:v>8.3211011126295472E-3</c:v>
                      </c:pt>
                      <c:pt idx="7689">
                        <c:v>9.8344551823934985E-3</c:v>
                      </c:pt>
                      <c:pt idx="7690">
                        <c:v>1.3098035189959181E-2</c:v>
                      </c:pt>
                      <c:pt idx="7691">
                        <c:v>1.493513083371179E-2</c:v>
                      </c:pt>
                      <c:pt idx="7692">
                        <c:v>1.4907134767378495E-2</c:v>
                      </c:pt>
                      <c:pt idx="7693">
                        <c:v>1.4985897495406407E-2</c:v>
                      </c:pt>
                      <c:pt idx="7694">
                        <c:v>1.5210108266448955E-2</c:v>
                      </c:pt>
                      <c:pt idx="7695">
                        <c:v>1.5790931477002765E-2</c:v>
                      </c:pt>
                      <c:pt idx="7696">
                        <c:v>1.3760463415621467E-2</c:v>
                      </c:pt>
                      <c:pt idx="7697">
                        <c:v>1.2378022966301095E-2</c:v>
                      </c:pt>
                      <c:pt idx="7698">
                        <c:v>9.7964234433325689E-3</c:v>
                      </c:pt>
                      <c:pt idx="7699">
                        <c:v>9.1024647488959012E-3</c:v>
                      </c:pt>
                      <c:pt idx="7700">
                        <c:v>7.4344575018223114E-3</c:v>
                      </c:pt>
                      <c:pt idx="7701">
                        <c:v>5.0160241750978997E-3</c:v>
                      </c:pt>
                      <c:pt idx="7702">
                        <c:v>5.6251202981292157E-3</c:v>
                      </c:pt>
                      <c:pt idx="7703">
                        <c:v>5.3615973746087642E-3</c:v>
                      </c:pt>
                      <c:pt idx="7704">
                        <c:v>5.4445820063358874E-3</c:v>
                      </c:pt>
                      <c:pt idx="7705">
                        <c:v>5.0055040216178976E-3</c:v>
                      </c:pt>
                      <c:pt idx="7706">
                        <c:v>5.3267493662062567E-3</c:v>
                      </c:pt>
                      <c:pt idx="7707">
                        <c:v>5.8135140992645199E-3</c:v>
                      </c:pt>
                      <c:pt idx="7708">
                        <c:v>5.1816127751038565E-3</c:v>
                      </c:pt>
                      <c:pt idx="7709">
                        <c:v>5.4953140622624776E-3</c:v>
                      </c:pt>
                      <c:pt idx="7710">
                        <c:v>4.889920756409977E-3</c:v>
                      </c:pt>
                      <c:pt idx="7711">
                        <c:v>7.5518402669675997E-3</c:v>
                      </c:pt>
                      <c:pt idx="7712">
                        <c:v>8.6677816967172545E-3</c:v>
                      </c:pt>
                      <c:pt idx="7713">
                        <c:v>1.086930606945267E-2</c:v>
                      </c:pt>
                      <c:pt idx="7714">
                        <c:v>1.2764920066937791E-2</c:v>
                      </c:pt>
                      <c:pt idx="7715">
                        <c:v>1.5783525842645134E-2</c:v>
                      </c:pt>
                      <c:pt idx="7716">
                        <c:v>1.5538966880003105E-2</c:v>
                      </c:pt>
                      <c:pt idx="7717">
                        <c:v>1.5798440928664479E-2</c:v>
                      </c:pt>
                      <c:pt idx="7718">
                        <c:v>1.5558276898561794E-2</c:v>
                      </c:pt>
                      <c:pt idx="7719">
                        <c:v>1.5615584050413385E-2</c:v>
                      </c:pt>
                      <c:pt idx="7720">
                        <c:v>1.3481713954169432E-2</c:v>
                      </c:pt>
                      <c:pt idx="7721">
                        <c:v>1.2487965491320724E-2</c:v>
                      </c:pt>
                      <c:pt idx="7722">
                        <c:v>1.0861519771646747E-2</c:v>
                      </c:pt>
                      <c:pt idx="7723">
                        <c:v>8.6104745448656629E-3</c:v>
                      </c:pt>
                      <c:pt idx="7724">
                        <c:v>7.3519919566155832E-3</c:v>
                      </c:pt>
                      <c:pt idx="7725">
                        <c:v>5.0261982708976385E-3</c:v>
                      </c:pt>
                      <c:pt idx="7726">
                        <c:v>5.1677704678933269E-3</c:v>
                      </c:pt>
                      <c:pt idx="7727">
                        <c:v>5.7594598896074031E-3</c:v>
                      </c:pt>
                      <c:pt idx="7728">
                        <c:v>4.8658697476316824E-3</c:v>
                      </c:pt>
                      <c:pt idx="7729">
                        <c:v>5.0169585308346108E-3</c:v>
                      </c:pt>
                      <c:pt idx="7730">
                        <c:v>5.5720350499768355E-3</c:v>
                      </c:pt>
                      <c:pt idx="7731">
                        <c:v>5.3151910396854645E-3</c:v>
                      </c:pt>
                      <c:pt idx="7732">
                        <c:v>5.0028739832478969E-3</c:v>
                      </c:pt>
                      <c:pt idx="7733">
                        <c:v>4.8644855169106297E-3</c:v>
                      </c:pt>
                      <c:pt idx="7734">
                        <c:v>5.0343306263838251E-3</c:v>
                      </c:pt>
                      <c:pt idx="7735">
                        <c:v>6.5645377051765956E-3</c:v>
                      </c:pt>
                      <c:pt idx="7736">
                        <c:v>9.1415000552295938E-3</c:v>
                      </c:pt>
                      <c:pt idx="7737">
                        <c:v>1.0087042683217631E-2</c:v>
                      </c:pt>
                      <c:pt idx="7738">
                        <c:v>1.3261789684259742E-2</c:v>
                      </c:pt>
                      <c:pt idx="7739">
                        <c:v>1.5107779010395117E-2</c:v>
                      </c:pt>
                      <c:pt idx="7740">
                        <c:v>1.5719608989100513E-2</c:v>
                      </c:pt>
                      <c:pt idx="7741">
                        <c:v>1.5600357512481802E-2</c:v>
                      </c:pt>
                      <c:pt idx="7742">
                        <c:v>1.4832940000730056E-2</c:v>
                      </c:pt>
                      <c:pt idx="7743">
                        <c:v>1.5810552947473692E-2</c:v>
                      </c:pt>
                      <c:pt idx="7744">
                        <c:v>1.398093676371717E-2</c:v>
                      </c:pt>
                      <c:pt idx="7745">
                        <c:v>1.2110174321777353E-2</c:v>
                      </c:pt>
                      <c:pt idx="7746">
                        <c:v>1.0261040484853984E-2</c:v>
                      </c:pt>
                      <c:pt idx="7747">
                        <c:v>8.468660107493791E-3</c:v>
                      </c:pt>
                      <c:pt idx="7748">
                        <c:v>6.6925790468739923E-3</c:v>
                      </c:pt>
                      <c:pt idx="7749">
                        <c:v>4.9213773995459053E-3</c:v>
                      </c:pt>
                      <c:pt idx="7750">
                        <c:v>5.0649567310871212E-3</c:v>
                      </c:pt>
                      <c:pt idx="7751">
                        <c:v>5.7738212833383269E-3</c:v>
                      </c:pt>
                      <c:pt idx="7752">
                        <c:v>5.8069736091075448E-3</c:v>
                      </c:pt>
                      <c:pt idx="7753">
                        <c:v>5.7390078807038458E-3</c:v>
                      </c:pt>
                      <c:pt idx="7754">
                        <c:v>5.0261636651296121E-3</c:v>
                      </c:pt>
                      <c:pt idx="7755">
                        <c:v>5.0110409445021089E-3</c:v>
                      </c:pt>
                      <c:pt idx="7756">
                        <c:v>5.251066551532688E-3</c:v>
                      </c:pt>
                      <c:pt idx="7757">
                        <c:v>5.1689816697742478E-3</c:v>
                      </c:pt>
                      <c:pt idx="7758">
                        <c:v>4.9382304085747245E-3</c:v>
                      </c:pt>
                      <c:pt idx="7759">
                        <c:v>7.2490397967372704E-3</c:v>
                      </c:pt>
                      <c:pt idx="7760">
                        <c:v>8.6944627438655508E-3</c:v>
                      </c:pt>
                      <c:pt idx="7761">
                        <c:v>1.0697211585057764E-2</c:v>
                      </c:pt>
                      <c:pt idx="7762">
                        <c:v>1.2698165540415014E-2</c:v>
                      </c:pt>
                      <c:pt idx="7763">
                        <c:v>1.5775428092926973E-2</c:v>
                      </c:pt>
                      <c:pt idx="7764">
                        <c:v>1.5258175678237519E-2</c:v>
                      </c:pt>
                      <c:pt idx="7765">
                        <c:v>1.5810518341705663E-2</c:v>
                      </c:pt>
                      <c:pt idx="7766">
                        <c:v>1.5310880262941607E-2</c:v>
                      </c:pt>
                      <c:pt idx="7767">
                        <c:v>1.4891769806374806E-2</c:v>
                      </c:pt>
                      <c:pt idx="7768">
                        <c:v>1.3876358132741622E-2</c:v>
                      </c:pt>
                      <c:pt idx="7769">
                        <c:v>1.2479660106994406E-2</c:v>
                      </c:pt>
                      <c:pt idx="7770">
                        <c:v>1.0752650025435934E-2</c:v>
                      </c:pt>
                      <c:pt idx="7771">
                        <c:v>8.2311607215291328E-3</c:v>
                      </c:pt>
                      <c:pt idx="7772">
                        <c:v>7.1260508971717181E-3</c:v>
                      </c:pt>
                      <c:pt idx="7773">
                        <c:v>5.4991206967453729E-3</c:v>
                      </c:pt>
                      <c:pt idx="7774">
                        <c:v>5.9139746438449364E-3</c:v>
                      </c:pt>
                      <c:pt idx="7775">
                        <c:v>4.8485668636185216E-3</c:v>
                      </c:pt>
                      <c:pt idx="7776">
                        <c:v>5.0949253261979169E-3</c:v>
                      </c:pt>
                      <c:pt idx="7777">
                        <c:v>5.1341682671397675E-3</c:v>
                      </c:pt>
                      <c:pt idx="7778">
                        <c:v>5.9167777110550679E-3</c:v>
                      </c:pt>
                      <c:pt idx="7779">
                        <c:v>5.3366120100937584E-3</c:v>
                      </c:pt>
                      <c:pt idx="7780">
                        <c:v>4.8102582784133813E-3</c:v>
                      </c:pt>
                      <c:pt idx="7781">
                        <c:v>5.7831648407054344E-3</c:v>
                      </c:pt>
                      <c:pt idx="7782">
                        <c:v>5.9247024319330974E-3</c:v>
                      </c:pt>
                      <c:pt idx="7783">
                        <c:v>7.2971764200618862E-3</c:v>
                      </c:pt>
                      <c:pt idx="7784">
                        <c:v>8.1340223306792456E-3</c:v>
                      </c:pt>
                      <c:pt idx="7785">
                        <c:v>1.0486185611633244E-2</c:v>
                      </c:pt>
                      <c:pt idx="7786">
                        <c:v>1.2554516997337747E-2</c:v>
                      </c:pt>
                      <c:pt idx="7787">
                        <c:v>1.5218655891151458E-2</c:v>
                      </c:pt>
                      <c:pt idx="7788">
                        <c:v>1.5103280260551695E-2</c:v>
                      </c:pt>
                      <c:pt idx="7789">
                        <c:v>1.5704659297313142E-2</c:v>
                      </c:pt>
                      <c:pt idx="7790">
                        <c:v>1.5067670925252609E-2</c:v>
                      </c:pt>
                      <c:pt idx="7791">
                        <c:v>1.504919144512655E-2</c:v>
                      </c:pt>
                      <c:pt idx="7792">
                        <c:v>1.3946919293747296E-2</c:v>
                      </c:pt>
                      <c:pt idx="7793">
                        <c:v>1.1893126944716254E-2</c:v>
                      </c:pt>
                      <c:pt idx="7794">
                        <c:v>9.8761205270971909E-3</c:v>
                      </c:pt>
                      <c:pt idx="7795">
                        <c:v>8.5058613081220886E-3</c:v>
                      </c:pt>
                      <c:pt idx="7796">
                        <c:v>6.7356286222987382E-3</c:v>
                      </c:pt>
                      <c:pt idx="7797">
                        <c:v>4.8511969019885215E-3</c:v>
                      </c:pt>
                      <c:pt idx="7798">
                        <c:v>5.7984951959410957E-3</c:v>
                      </c:pt>
                      <c:pt idx="7799">
                        <c:v>5.5743536364346001E-3</c:v>
                      </c:pt>
                      <c:pt idx="7800">
                        <c:v>5.5664635213245979E-3</c:v>
                      </c:pt>
                      <c:pt idx="7801">
                        <c:v>4.8223702972225949E-3</c:v>
                      </c:pt>
                      <c:pt idx="7802">
                        <c:v>5.8781576739376923E-3</c:v>
                      </c:pt>
                      <c:pt idx="7803">
                        <c:v>5.9073649421519086E-3</c:v>
                      </c:pt>
                      <c:pt idx="7804">
                        <c:v>5.732917265531213E-3</c:v>
                      </c:pt>
                      <c:pt idx="7805">
                        <c:v>5.7898091481664894E-3</c:v>
                      </c:pt>
                      <c:pt idx="7806">
                        <c:v>5.2307183599332088E-3</c:v>
                      </c:pt>
                      <c:pt idx="7807">
                        <c:v>6.595198415647918E-3</c:v>
                      </c:pt>
                      <c:pt idx="7808">
                        <c:v>9.196627043695527E-3</c:v>
                      </c:pt>
                      <c:pt idx="7809">
                        <c:v>1.0264189609744382E-2</c:v>
                      </c:pt>
                      <c:pt idx="7810">
                        <c:v>1.2752392778912262E-2</c:v>
                      </c:pt>
                      <c:pt idx="7811">
                        <c:v>1.5688394586340769E-2</c:v>
                      </c:pt>
                      <c:pt idx="7812">
                        <c:v>1.4929178641611264E-2</c:v>
                      </c:pt>
                      <c:pt idx="7813">
                        <c:v>1.5121725134909725E-2</c:v>
                      </c:pt>
                      <c:pt idx="7814">
                        <c:v>1.5733693536687229E-2</c:v>
                      </c:pt>
                      <c:pt idx="7815">
                        <c:v>1.5887654598636339E-2</c:v>
                      </c:pt>
                      <c:pt idx="7816">
                        <c:v>1.3229714751401745E-2</c:v>
                      </c:pt>
                      <c:pt idx="7817">
                        <c:v>1.1746467699820696E-2</c:v>
                      </c:pt>
                      <c:pt idx="7818">
                        <c:v>1.019002944886397E-2</c:v>
                      </c:pt>
                      <c:pt idx="7819">
                        <c:v>8.5935523243007919E-3</c:v>
                      </c:pt>
                      <c:pt idx="7820">
                        <c:v>7.1006156576723708E-3</c:v>
                      </c:pt>
                      <c:pt idx="7821">
                        <c:v>5.4641688710387855E-3</c:v>
                      </c:pt>
                      <c:pt idx="7822">
                        <c:v>5.0681404617455425E-3</c:v>
                      </c:pt>
                      <c:pt idx="7823">
                        <c:v>5.0199692326529004E-3</c:v>
                      </c:pt>
                      <c:pt idx="7824">
                        <c:v>5.787421350172673E-3</c:v>
                      </c:pt>
                      <c:pt idx="7825">
                        <c:v>5.7707067642159575E-3</c:v>
                      </c:pt>
                      <c:pt idx="7826">
                        <c:v>5.211373735606495E-3</c:v>
                      </c:pt>
                      <c:pt idx="7827">
                        <c:v>5.284322694605984E-3</c:v>
                      </c:pt>
                      <c:pt idx="7828">
                        <c:v>4.872479449324711E-3</c:v>
                      </c:pt>
                      <c:pt idx="7829">
                        <c:v>5.2690269451383491E-3</c:v>
                      </c:pt>
                      <c:pt idx="7830">
                        <c:v>5.7476593227104265E-3</c:v>
                      </c:pt>
                      <c:pt idx="7831">
                        <c:v>7.4851895577489006E-3</c:v>
                      </c:pt>
                      <c:pt idx="7832">
                        <c:v>9.2281875041355342E-3</c:v>
                      </c:pt>
                      <c:pt idx="7833">
                        <c:v>1.0547541638343915E-2</c:v>
                      </c:pt>
                      <c:pt idx="7834">
                        <c:v>1.2535622247995374E-2</c:v>
                      </c:pt>
                      <c:pt idx="7835">
                        <c:v>1.4806397376653868E-2</c:v>
                      </c:pt>
                      <c:pt idx="7836">
                        <c:v>1.5399124971408731E-2</c:v>
                      </c:pt>
                      <c:pt idx="7837">
                        <c:v>1.5611154512106018E-2</c:v>
                      </c:pt>
                      <c:pt idx="7838">
                        <c:v>1.5650466664583921E-2</c:v>
                      </c:pt>
                      <c:pt idx="7839">
                        <c:v>1.5680469865462742E-2</c:v>
                      </c:pt>
                      <c:pt idx="7840">
                        <c:v>1.3197185329457002E-2</c:v>
                      </c:pt>
                      <c:pt idx="7841">
                        <c:v>1.1941263568040868E-2</c:v>
                      </c:pt>
                      <c:pt idx="7842">
                        <c:v>1.0372782509810982E-2</c:v>
                      </c:pt>
                      <c:pt idx="7843">
                        <c:v>8.2376666059180825E-3</c:v>
                      </c:pt>
                      <c:pt idx="7844">
                        <c:v>6.9135368757220666E-3</c:v>
                      </c:pt>
                      <c:pt idx="7845">
                        <c:v>5.0192771172923737E-3</c:v>
                      </c:pt>
                      <c:pt idx="7846">
                        <c:v>5.5896839916702605E-3</c:v>
                      </c:pt>
                      <c:pt idx="7847">
                        <c:v>4.9159096881977457E-3</c:v>
                      </c:pt>
                      <c:pt idx="7848">
                        <c:v>5.7888055808937256E-3</c:v>
                      </c:pt>
                      <c:pt idx="7849">
                        <c:v>5.8264912622743919E-3</c:v>
                      </c:pt>
                      <c:pt idx="7850">
                        <c:v>5.2142114085846529E-3</c:v>
                      </c:pt>
                      <c:pt idx="7851">
                        <c:v>4.8496050366593109E-3</c:v>
                      </c:pt>
                      <c:pt idx="7852">
                        <c:v>4.9350120721482768E-3</c:v>
                      </c:pt>
                      <c:pt idx="7853">
                        <c:v>5.0279977708350071E-3</c:v>
                      </c:pt>
                      <c:pt idx="7854">
                        <c:v>5.4924071777482653E-3</c:v>
                      </c:pt>
                      <c:pt idx="7855">
                        <c:v>6.6632679613556961E-3</c:v>
                      </c:pt>
                      <c:pt idx="7856">
                        <c:v>8.4793878955819503E-3</c:v>
                      </c:pt>
                      <c:pt idx="7857">
                        <c:v>1.0083651317951052E-2</c:v>
                      </c:pt>
                      <c:pt idx="7858">
                        <c:v>1.2627742802481447E-2</c:v>
                      </c:pt>
                      <c:pt idx="7859">
                        <c:v>1.4969044486377587E-2</c:v>
                      </c:pt>
                      <c:pt idx="7860">
                        <c:v>1.4900767306061651E-2</c:v>
                      </c:pt>
                      <c:pt idx="7861">
                        <c:v>1.5485154910722174E-2</c:v>
                      </c:pt>
                      <c:pt idx="7862">
                        <c:v>1.5642541943705894E-2</c:v>
                      </c:pt>
                      <c:pt idx="7863">
                        <c:v>1.5599803820193381E-2</c:v>
                      </c:pt>
                      <c:pt idx="7864">
                        <c:v>1.413804695055668E-2</c:v>
                      </c:pt>
                      <c:pt idx="7865">
                        <c:v>1.153596081291657E-2</c:v>
                      </c:pt>
                      <c:pt idx="7866">
                        <c:v>1.0073061952934998E-2</c:v>
                      </c:pt>
                      <c:pt idx="7867">
                        <c:v>8.9483998696427113E-3</c:v>
                      </c:pt>
                      <c:pt idx="7868">
                        <c:v>7.0785025719035501E-3</c:v>
                      </c:pt>
                      <c:pt idx="7869">
                        <c:v>4.9103727653135344E-3</c:v>
                      </c:pt>
                      <c:pt idx="7870">
                        <c:v>5.6044952603855275E-3</c:v>
                      </c:pt>
                      <c:pt idx="7871">
                        <c:v>5.537083224270249E-3</c:v>
                      </c:pt>
                      <c:pt idx="7872">
                        <c:v>5.0070958869471082E-3</c:v>
                      </c:pt>
                      <c:pt idx="7873">
                        <c:v>5.8962218848474324E-3</c:v>
                      </c:pt>
                      <c:pt idx="7874">
                        <c:v>5.5191228306645879E-3</c:v>
                      </c:pt>
                      <c:pt idx="7875">
                        <c:v>5.4533372656465464E-3</c:v>
                      </c:pt>
                      <c:pt idx="7876">
                        <c:v>5.2614482819405848E-3</c:v>
                      </c:pt>
                      <c:pt idx="7877">
                        <c:v>5.9057038652866453E-3</c:v>
                      </c:pt>
                      <c:pt idx="7878">
                        <c:v>5.3633276630100802E-3</c:v>
                      </c:pt>
                      <c:pt idx="7879">
                        <c:v>7.0642103897086781E-3</c:v>
                      </c:pt>
                      <c:pt idx="7880">
                        <c:v>8.4711863285597128E-3</c:v>
                      </c:pt>
                      <c:pt idx="7881">
                        <c:v>1.0754553342677381E-2</c:v>
                      </c:pt>
                      <c:pt idx="7882">
                        <c:v>1.2994979212776789E-2</c:v>
                      </c:pt>
                      <c:pt idx="7883">
                        <c:v>1.5316555608897926E-2</c:v>
                      </c:pt>
                      <c:pt idx="7884">
                        <c:v>1.5495225189217834E-2</c:v>
                      </c:pt>
                      <c:pt idx="7885">
                        <c:v>1.5785083102206318E-2</c:v>
                      </c:pt>
                      <c:pt idx="7886">
                        <c:v>1.5859001022710543E-2</c:v>
                      </c:pt>
                      <c:pt idx="7887">
                        <c:v>1.5583642926525088E-2</c:v>
                      </c:pt>
                      <c:pt idx="7888">
                        <c:v>1.3948130495628217E-2</c:v>
                      </c:pt>
                      <c:pt idx="7889">
                        <c:v>1.2373731851065831E-2</c:v>
                      </c:pt>
                      <c:pt idx="7890">
                        <c:v>1.0365930567741771E-2</c:v>
                      </c:pt>
                      <c:pt idx="7891">
                        <c:v>9.2325132251388255E-3</c:v>
                      </c:pt>
                      <c:pt idx="7892">
                        <c:v>6.8796232230562701E-3</c:v>
                      </c:pt>
                      <c:pt idx="7893">
                        <c:v>5.8631387706142681E-3</c:v>
                      </c:pt>
                      <c:pt idx="7894">
                        <c:v>4.9331779664428818E-3</c:v>
                      </c:pt>
                      <c:pt idx="7895">
                        <c:v>4.830329623868649E-3</c:v>
                      </c:pt>
                      <c:pt idx="7896">
                        <c:v>4.902067380987217E-3</c:v>
                      </c:pt>
                      <c:pt idx="7897">
                        <c:v>5.4940682546135294E-3</c:v>
                      </c:pt>
                      <c:pt idx="7898">
                        <c:v>4.9746702823064435E-3</c:v>
                      </c:pt>
                      <c:pt idx="7899">
                        <c:v>5.9032814615248026E-3</c:v>
                      </c:pt>
                      <c:pt idx="7900">
                        <c:v>5.2249391966728139E-3</c:v>
                      </c:pt>
                      <c:pt idx="7901">
                        <c:v>5.3841257295939001E-3</c:v>
                      </c:pt>
                      <c:pt idx="7902">
                        <c:v>5.6986575551851533E-3</c:v>
                      </c:pt>
                      <c:pt idx="7903">
                        <c:v>6.6413625101950343E-3</c:v>
                      </c:pt>
                      <c:pt idx="7904">
                        <c:v>8.2342060291154505E-3</c:v>
                      </c:pt>
                      <c:pt idx="7905">
                        <c:v>1.0715483430575663E-2</c:v>
                      </c:pt>
                      <c:pt idx="7906">
                        <c:v>1.3018857192714952E-2</c:v>
                      </c:pt>
                      <c:pt idx="7907">
                        <c:v>1.57506157572521E-2</c:v>
                      </c:pt>
                      <c:pt idx="7908">
                        <c:v>1.5399955509841363E-2</c:v>
                      </c:pt>
                      <c:pt idx="7909">
                        <c:v>1.5617452761886806E-2</c:v>
                      </c:pt>
                      <c:pt idx="7910">
                        <c:v>1.5025002013276152E-2</c:v>
                      </c:pt>
                      <c:pt idx="7911">
                        <c:v>1.5447746075485718E-2</c:v>
                      </c:pt>
                      <c:pt idx="7912">
                        <c:v>1.3866564700390173E-2</c:v>
                      </c:pt>
                      <c:pt idx="7913">
                        <c:v>1.2079202159393792E-2</c:v>
                      </c:pt>
                      <c:pt idx="7914">
                        <c:v>9.8150759522987567E-3</c:v>
                      </c:pt>
                      <c:pt idx="7915">
                        <c:v>8.4688677421019491E-3</c:v>
                      </c:pt>
                      <c:pt idx="7916">
                        <c:v>7.0951133405561849E-3</c:v>
                      </c:pt>
                      <c:pt idx="7917">
                        <c:v>5.3969990752996931E-3</c:v>
                      </c:pt>
                      <c:pt idx="7918">
                        <c:v>5.7862793598278039E-3</c:v>
                      </c:pt>
                      <c:pt idx="7919">
                        <c:v>5.0542289429989602E-3</c:v>
                      </c:pt>
                      <c:pt idx="7920">
                        <c:v>4.9127605633073508E-3</c:v>
                      </c:pt>
                      <c:pt idx="7921">
                        <c:v>5.8025786765682017E-3</c:v>
                      </c:pt>
                      <c:pt idx="7922">
                        <c:v>4.9366385432455138E-3</c:v>
                      </c:pt>
                      <c:pt idx="7923">
                        <c:v>5.5649062617634136E-3</c:v>
                      </c:pt>
                      <c:pt idx="7924">
                        <c:v>5.502096792795637E-3</c:v>
                      </c:pt>
                      <c:pt idx="7925">
                        <c:v>5.1142353447566052E-3</c:v>
                      </c:pt>
                      <c:pt idx="7926">
                        <c:v>5.2442492152315013E-3</c:v>
                      </c:pt>
                      <c:pt idx="7927">
                        <c:v>7.1326259930967195E-3</c:v>
                      </c:pt>
                      <c:pt idx="7928">
                        <c:v>8.6275005827346155E-3</c:v>
                      </c:pt>
                      <c:pt idx="7929">
                        <c:v>1.0715898699791978E-2</c:v>
                      </c:pt>
                      <c:pt idx="7930">
                        <c:v>1.2944973877978752E-2</c:v>
                      </c:pt>
                      <c:pt idx="7931">
                        <c:v>1.4856956403740325E-2</c:v>
                      </c:pt>
                      <c:pt idx="7932">
                        <c:v>1.5221112900681327E-2</c:v>
                      </c:pt>
                      <c:pt idx="7933">
                        <c:v>1.5001816148698515E-2</c:v>
                      </c:pt>
                      <c:pt idx="7934">
                        <c:v>1.5504672563889018E-2</c:v>
                      </c:pt>
                      <c:pt idx="7935">
                        <c:v>1.5572361446148505E-2</c:v>
                      </c:pt>
                      <c:pt idx="7936">
                        <c:v>1.4148255652124445E-2</c:v>
                      </c:pt>
                      <c:pt idx="7937">
                        <c:v>1.2505718250318229E-2</c:v>
                      </c:pt>
                      <c:pt idx="7938">
                        <c:v>1.0882317838230567E-2</c:v>
                      </c:pt>
                      <c:pt idx="7939">
                        <c:v>9.2251421965492183E-3</c:v>
                      </c:pt>
                      <c:pt idx="7940">
                        <c:v>7.5829508524232637E-3</c:v>
                      </c:pt>
                      <c:pt idx="7941">
                        <c:v>5.0673791348489639E-3</c:v>
                      </c:pt>
                      <c:pt idx="7942">
                        <c:v>5.7787699081660914E-3</c:v>
                      </c:pt>
                      <c:pt idx="7943">
                        <c:v>5.386167469907454E-3</c:v>
                      </c:pt>
                      <c:pt idx="7944">
                        <c:v>5.3585520670224474E-3</c:v>
                      </c:pt>
                      <c:pt idx="7945">
                        <c:v>5.5045884080935324E-3</c:v>
                      </c:pt>
                      <c:pt idx="7946">
                        <c:v>5.8972946636562489E-3</c:v>
                      </c:pt>
                      <c:pt idx="7947">
                        <c:v>5.4022937578077201E-3</c:v>
                      </c:pt>
                      <c:pt idx="7948">
                        <c:v>4.9504116389199907E-3</c:v>
                      </c:pt>
                      <c:pt idx="7949">
                        <c:v>5.5427239644585402E-3</c:v>
                      </c:pt>
                      <c:pt idx="7950">
                        <c:v>5.9332846624036255E-3</c:v>
                      </c:pt>
                      <c:pt idx="7951">
                        <c:v>6.5259522738272454E-3</c:v>
                      </c:pt>
                      <c:pt idx="7952">
                        <c:v>8.8614009688245329E-3</c:v>
                      </c:pt>
                      <c:pt idx="7953">
                        <c:v>1.092342949064584E-2</c:v>
                      </c:pt>
                      <c:pt idx="7954">
                        <c:v>1.3205001618928545E-2</c:v>
                      </c:pt>
                      <c:pt idx="7955">
                        <c:v>1.5340329771532012E-2</c:v>
                      </c:pt>
                      <c:pt idx="7956">
                        <c:v>1.5256133937923964E-2</c:v>
                      </c:pt>
                      <c:pt idx="7957">
                        <c:v>1.5025970974780888E-2</c:v>
                      </c:pt>
                      <c:pt idx="7958">
                        <c:v>1.4898379508067834E-2</c:v>
                      </c:pt>
                      <c:pt idx="7959">
                        <c:v>1.4895368806249545E-2</c:v>
                      </c:pt>
                      <c:pt idx="7960">
                        <c:v>1.3279616268895702E-2</c:v>
                      </c:pt>
                      <c:pt idx="7961">
                        <c:v>1.1881776252803618E-2</c:v>
                      </c:pt>
                      <c:pt idx="7962">
                        <c:v>1.0603429953706427E-2</c:v>
                      </c:pt>
                      <c:pt idx="7963">
                        <c:v>8.9436934851911294E-3</c:v>
                      </c:pt>
                      <c:pt idx="7964">
                        <c:v>7.2766898053903033E-3</c:v>
                      </c:pt>
                      <c:pt idx="7965">
                        <c:v>4.8091162880685131E-3</c:v>
                      </c:pt>
                      <c:pt idx="7966">
                        <c:v>5.8280139160675499E-3</c:v>
                      </c:pt>
                      <c:pt idx="7967">
                        <c:v>5.4438552852073344E-3</c:v>
                      </c:pt>
                      <c:pt idx="7968">
                        <c:v>4.812784499479303E-3</c:v>
                      </c:pt>
                      <c:pt idx="7969">
                        <c:v>5.2612752531004531E-3</c:v>
                      </c:pt>
                      <c:pt idx="7970">
                        <c:v>5.3899741043903493E-3</c:v>
                      </c:pt>
                      <c:pt idx="7971">
                        <c:v>5.1919945055117532E-3</c:v>
                      </c:pt>
                      <c:pt idx="7972">
                        <c:v>5.5645255983151239E-3</c:v>
                      </c:pt>
                      <c:pt idx="7973">
                        <c:v>5.7838223502979349E-3</c:v>
                      </c:pt>
                      <c:pt idx="7974">
                        <c:v>5.3336359140434952E-3</c:v>
                      </c:pt>
                      <c:pt idx="7975">
                        <c:v>6.9748236908966851E-3</c:v>
                      </c:pt>
                      <c:pt idx="7976">
                        <c:v>8.8317438256259751E-3</c:v>
                      </c:pt>
                      <c:pt idx="7977">
                        <c:v>1.0724584747566586E-2</c:v>
                      </c:pt>
                      <c:pt idx="7978">
                        <c:v>1.2746925067564105E-2</c:v>
                      </c:pt>
                      <c:pt idx="7979">
                        <c:v>1.5426809585829791E-2</c:v>
                      </c:pt>
                      <c:pt idx="7980">
                        <c:v>1.520564412237356E-2</c:v>
                      </c:pt>
                      <c:pt idx="7981">
                        <c:v>1.5307834955355292E-2</c:v>
                      </c:pt>
                      <c:pt idx="7982">
                        <c:v>1.4790963204114127E-2</c:v>
                      </c:pt>
                      <c:pt idx="7983">
                        <c:v>1.528440685040147E-2</c:v>
                      </c:pt>
                      <c:pt idx="7984">
                        <c:v>1.4140296325478391E-2</c:v>
                      </c:pt>
                      <c:pt idx="7985">
                        <c:v>1.2407645503731628E-2</c:v>
                      </c:pt>
                      <c:pt idx="7986">
                        <c:v>1.0683057825934997E-2</c:v>
                      </c:pt>
                      <c:pt idx="7987">
                        <c:v>8.2114354337541294E-3</c:v>
                      </c:pt>
                      <c:pt idx="7988">
                        <c:v>6.5905266369643643E-3</c:v>
                      </c:pt>
                      <c:pt idx="7989">
                        <c:v>5.9265365376384915E-3</c:v>
                      </c:pt>
                      <c:pt idx="7990">
                        <c:v>5.7198016794492374E-3</c:v>
                      </c:pt>
                      <c:pt idx="7991">
                        <c:v>4.9796881186702597E-3</c:v>
                      </c:pt>
                      <c:pt idx="7992">
                        <c:v>5.555251252484069E-3</c:v>
                      </c:pt>
                      <c:pt idx="7993">
                        <c:v>4.9616931192965714E-3</c:v>
                      </c:pt>
                      <c:pt idx="7994">
                        <c:v>5.1075564315275247E-3</c:v>
                      </c:pt>
                      <c:pt idx="7995">
                        <c:v>4.8474594790416789E-3</c:v>
                      </c:pt>
                      <c:pt idx="7996">
                        <c:v>5.1013966048188393E-3</c:v>
                      </c:pt>
                      <c:pt idx="7997">
                        <c:v>5.3333590678992845E-3</c:v>
                      </c:pt>
                      <c:pt idx="7998">
                        <c:v>5.1129895371076579E-3</c:v>
                      </c:pt>
                      <c:pt idx="7999">
                        <c:v>7.5471684882840459E-3</c:v>
                      </c:pt>
                      <c:pt idx="8000">
                        <c:v>8.1943055785811004E-3</c:v>
                      </c:pt>
                      <c:pt idx="8001">
                        <c:v>1.0368110731127429E-2</c:v>
                      </c:pt>
                      <c:pt idx="8002">
                        <c:v>1.3176521071842882E-2</c:v>
                      </c:pt>
                      <c:pt idx="8003">
                        <c:v>1.5716321441138013E-2</c:v>
                      </c:pt>
                      <c:pt idx="8004">
                        <c:v>1.5161383345067891E-2</c:v>
                      </c:pt>
                      <c:pt idx="8005">
                        <c:v>1.5567862696305083E-2</c:v>
                      </c:pt>
                      <c:pt idx="8006">
                        <c:v>1.4900317431077309E-2</c:v>
                      </c:pt>
                      <c:pt idx="8007">
                        <c:v>1.5277935571780549E-2</c:v>
                      </c:pt>
                      <c:pt idx="8008">
                        <c:v>1.3296815335604785E-2</c:v>
                      </c:pt>
                      <c:pt idx="8009">
                        <c:v>1.1551291168152232E-2</c:v>
                      </c:pt>
                      <c:pt idx="8010">
                        <c:v>1.0721954709196584E-2</c:v>
                      </c:pt>
                      <c:pt idx="8011">
                        <c:v>8.3988256676166707E-3</c:v>
                      </c:pt>
                      <c:pt idx="8012">
                        <c:v>6.5645030994085701E-3</c:v>
                      </c:pt>
                      <c:pt idx="8013">
                        <c:v>5.7203207659696316E-3</c:v>
                      </c:pt>
                      <c:pt idx="8014">
                        <c:v>5.4857974760552384E-3</c:v>
                      </c:pt>
                      <c:pt idx="8015">
                        <c:v>5.4178317476515393E-3</c:v>
                      </c:pt>
                      <c:pt idx="8016">
                        <c:v>5.5593001273431487E-3</c:v>
                      </c:pt>
                      <c:pt idx="8017">
                        <c:v>5.0824326439404136E-3</c:v>
                      </c:pt>
                      <c:pt idx="8018">
                        <c:v>5.6888641228337042E-3</c:v>
                      </c:pt>
                      <c:pt idx="8019">
                        <c:v>5.3183055588078339E-3</c:v>
                      </c:pt>
                      <c:pt idx="8020">
                        <c:v>5.7221548716750266E-3</c:v>
                      </c:pt>
                      <c:pt idx="8021">
                        <c:v>5.3577215285898162E-3</c:v>
                      </c:pt>
                      <c:pt idx="8022">
                        <c:v>4.9036592463164276E-3</c:v>
                      </c:pt>
                      <c:pt idx="8023">
                        <c:v>6.7545925831771639E-3</c:v>
                      </c:pt>
                      <c:pt idx="8024">
                        <c:v>8.9825211569166657E-3</c:v>
                      </c:pt>
                      <c:pt idx="8025">
                        <c:v>9.9152596507349634E-3</c:v>
                      </c:pt>
                      <c:pt idx="8026">
                        <c:v>1.2835135170263202E-2</c:v>
                      </c:pt>
                      <c:pt idx="8027">
                        <c:v>1.5404177413540577E-2</c:v>
                      </c:pt>
                      <c:pt idx="8028">
                        <c:v>1.5601672531666801E-2</c:v>
                      </c:pt>
                      <c:pt idx="8029">
                        <c:v>1.5642403520633785E-2</c:v>
                      </c:pt>
                      <c:pt idx="8030">
                        <c:v>1.5305516368897527E-2</c:v>
                      </c:pt>
                      <c:pt idx="8031">
                        <c:v>1.5874573618322386E-2</c:v>
                      </c:pt>
                      <c:pt idx="8032">
                        <c:v>1.3117453639924352E-2</c:v>
                      </c:pt>
                      <c:pt idx="8033">
                        <c:v>1.2196446501466977E-2</c:v>
                      </c:pt>
                      <c:pt idx="8034">
                        <c:v>1.065762258643565E-2</c:v>
                      </c:pt>
                      <c:pt idx="8035">
                        <c:v>8.8738590453140108E-3</c:v>
                      </c:pt>
                      <c:pt idx="8036">
                        <c:v>7.0173541798010369E-3</c:v>
                      </c:pt>
                      <c:pt idx="8037">
                        <c:v>5.2968499826315137E-3</c:v>
                      </c:pt>
                      <c:pt idx="8038">
                        <c:v>5.7891170328059627E-3</c:v>
                      </c:pt>
                      <c:pt idx="8039">
                        <c:v>5.2961924730390133E-3</c:v>
                      </c:pt>
                      <c:pt idx="8040">
                        <c:v>5.3620126438250803E-3</c:v>
                      </c:pt>
                      <c:pt idx="8041">
                        <c:v>5.3543993748592887E-3</c:v>
                      </c:pt>
                      <c:pt idx="8042">
                        <c:v>5.0486228085786962E-3</c:v>
                      </c:pt>
                      <c:pt idx="8043">
                        <c:v>5.6622176814534351E-3</c:v>
                      </c:pt>
                      <c:pt idx="8044">
                        <c:v>5.7664848605167469E-3</c:v>
                      </c:pt>
                      <c:pt idx="8045">
                        <c:v>5.0218725498943481E-3</c:v>
                      </c:pt>
                      <c:pt idx="8046">
                        <c:v>5.3813226623837685E-3</c:v>
                      </c:pt>
                      <c:pt idx="8047">
                        <c:v>6.9242300580422004E-3</c:v>
                      </c:pt>
                      <c:pt idx="8048">
                        <c:v>8.1614300989560924E-3</c:v>
                      </c:pt>
                      <c:pt idx="8049">
                        <c:v>1.0032503992808146E-2</c:v>
                      </c:pt>
                      <c:pt idx="8050">
                        <c:v>1.2358855984916914E-2</c:v>
                      </c:pt>
                      <c:pt idx="8051">
                        <c:v>1.4881284258662831E-2</c:v>
                      </c:pt>
                      <c:pt idx="8052">
                        <c:v>1.5260805716607517E-2</c:v>
                      </c:pt>
                      <c:pt idx="8053">
                        <c:v>1.5071650588575635E-2</c:v>
                      </c:pt>
                      <c:pt idx="8054">
                        <c:v>1.5414697567020578E-2</c:v>
                      </c:pt>
                      <c:pt idx="8055">
                        <c:v>1.5691682134303272E-2</c:v>
                      </c:pt>
                      <c:pt idx="8056">
                        <c:v>1.3617472382136698E-2</c:v>
                      </c:pt>
                      <c:pt idx="8057">
                        <c:v>1.1954309942586793E-2</c:v>
                      </c:pt>
                      <c:pt idx="8058">
                        <c:v>9.9449513997015467E-3</c:v>
                      </c:pt>
                      <c:pt idx="8059">
                        <c:v>8.3263265836015232E-3</c:v>
                      </c:pt>
                      <c:pt idx="8060">
                        <c:v>7.1090594650707935E-3</c:v>
                      </c:pt>
                      <c:pt idx="8061">
                        <c:v>5.6125584043356606E-3</c:v>
                      </c:pt>
                      <c:pt idx="8062">
                        <c:v>5.0494533470113283E-3</c:v>
                      </c:pt>
                      <c:pt idx="8063">
                        <c:v>5.4888081778735288E-3</c:v>
                      </c:pt>
                      <c:pt idx="8064">
                        <c:v>4.8704723147791834E-3</c:v>
                      </c:pt>
                      <c:pt idx="8065">
                        <c:v>5.2722452815647976E-3</c:v>
                      </c:pt>
                      <c:pt idx="8066">
                        <c:v>5.9210342205223065E-3</c:v>
                      </c:pt>
                      <c:pt idx="8067">
                        <c:v>5.3617704034488959E-3</c:v>
                      </c:pt>
                      <c:pt idx="8068">
                        <c:v>5.2762249448878246E-3</c:v>
                      </c:pt>
                      <c:pt idx="8069">
                        <c:v>5.3297946737925726E-3</c:v>
                      </c:pt>
                      <c:pt idx="8070">
                        <c:v>5.8154520222739947E-3</c:v>
                      </c:pt>
                      <c:pt idx="8071">
                        <c:v>6.8061205717683589E-3</c:v>
                      </c:pt>
                      <c:pt idx="8072">
                        <c:v>8.4668606075564215E-3</c:v>
                      </c:pt>
                      <c:pt idx="8073">
                        <c:v>1.0091437615756975E-2</c:v>
                      </c:pt>
                      <c:pt idx="8074">
                        <c:v>1.244135613589167E-2</c:v>
                      </c:pt>
                      <c:pt idx="8075">
                        <c:v>1.5641053895680757E-2</c:v>
                      </c:pt>
                      <c:pt idx="8076">
                        <c:v>1.4810100193832684E-2</c:v>
                      </c:pt>
                      <c:pt idx="8077">
                        <c:v>1.5664516606402609E-2</c:v>
                      </c:pt>
                      <c:pt idx="8078">
                        <c:v>1.5342648357989772E-2</c:v>
                      </c:pt>
                      <c:pt idx="8079">
                        <c:v>1.5904230761520945E-2</c:v>
                      </c:pt>
                      <c:pt idx="8080">
                        <c:v>1.3517634741380754E-2</c:v>
                      </c:pt>
                      <c:pt idx="8081">
                        <c:v>1.2460834569188088E-2</c:v>
                      </c:pt>
                      <c:pt idx="8082">
                        <c:v>1.0280246686108593E-2</c:v>
                      </c:pt>
                      <c:pt idx="8083">
                        <c:v>9.0689663654464209E-3</c:v>
                      </c:pt>
                      <c:pt idx="8084">
                        <c:v>7.1791361453240974E-3</c:v>
                      </c:pt>
                      <c:pt idx="8085">
                        <c:v>5.3611128938563955E-3</c:v>
                      </c:pt>
                      <c:pt idx="8086">
                        <c:v>5.7816075811442501E-3</c:v>
                      </c:pt>
                      <c:pt idx="8087">
                        <c:v>4.9313784665055123E-3</c:v>
                      </c:pt>
                      <c:pt idx="8088">
                        <c:v>4.8457984021764156E-3</c:v>
                      </c:pt>
                      <c:pt idx="8089">
                        <c:v>5.3124225782433584E-3</c:v>
                      </c:pt>
                      <c:pt idx="8090">
                        <c:v>5.4017400655192995E-3</c:v>
                      </c:pt>
                      <c:pt idx="8091">
                        <c:v>5.0818097401159404E-3</c:v>
                      </c:pt>
                      <c:pt idx="8092">
                        <c:v>4.8570798825529962E-3</c:v>
                      </c:pt>
                      <c:pt idx="8093">
                        <c:v>5.7357549385093718E-3</c:v>
                      </c:pt>
                      <c:pt idx="8094">
                        <c:v>5.163306323817932E-3</c:v>
                      </c:pt>
                      <c:pt idx="8095">
                        <c:v>7.3623044754874273E-3</c:v>
                      </c:pt>
                      <c:pt idx="8096">
                        <c:v>8.9748040706467951E-3</c:v>
                      </c:pt>
                      <c:pt idx="8097">
                        <c:v>1.0379011548055721E-2</c:v>
                      </c:pt>
                      <c:pt idx="8098">
                        <c:v>1.2872890063179921E-2</c:v>
                      </c:pt>
                      <c:pt idx="8099">
                        <c:v>1.5225334804380536E-2</c:v>
                      </c:pt>
                      <c:pt idx="8100">
                        <c:v>1.5010606013777201E-2</c:v>
                      </c:pt>
                      <c:pt idx="8101">
                        <c:v>1.5700195153237746E-2</c:v>
                      </c:pt>
                      <c:pt idx="8102">
                        <c:v>1.5162248489268549E-2</c:v>
                      </c:pt>
                      <c:pt idx="8103">
                        <c:v>1.5686871932547614E-2</c:v>
                      </c:pt>
                      <c:pt idx="8104">
                        <c:v>1.3712776667281192E-2</c:v>
                      </c:pt>
                      <c:pt idx="8105">
                        <c:v>1.2373904879905962E-2</c:v>
                      </c:pt>
                      <c:pt idx="8106">
                        <c:v>1.0529512033202201E-2</c:v>
                      </c:pt>
                      <c:pt idx="8107">
                        <c:v>8.4397296854237837E-3</c:v>
                      </c:pt>
                      <c:pt idx="8108">
                        <c:v>7.3245841883387338E-3</c:v>
                      </c:pt>
                      <c:pt idx="8109">
                        <c:v>5.2389545327234744E-3</c:v>
                      </c:pt>
                      <c:pt idx="8110">
                        <c:v>5.2007843705904394E-3</c:v>
                      </c:pt>
                      <c:pt idx="8111">
                        <c:v>4.9932189739685532E-3</c:v>
                      </c:pt>
                      <c:pt idx="8112">
                        <c:v>5.126658815478055E-3</c:v>
                      </c:pt>
                      <c:pt idx="8113">
                        <c:v>5.4581820731702327E-3</c:v>
                      </c:pt>
                      <c:pt idx="8114">
                        <c:v>5.0425321934060626E-3</c:v>
                      </c:pt>
                      <c:pt idx="8115">
                        <c:v>5.8676029146896638E-3</c:v>
                      </c:pt>
                      <c:pt idx="8116">
                        <c:v>5.8157980799542581E-3</c:v>
                      </c:pt>
                      <c:pt idx="8117">
                        <c:v>4.8663542283840511E-3</c:v>
                      </c:pt>
                      <c:pt idx="8118">
                        <c:v>5.5737999441461787E-3</c:v>
                      </c:pt>
                      <c:pt idx="8119">
                        <c:v>6.9255104714591748E-3</c:v>
                      </c:pt>
                      <c:pt idx="8120">
                        <c:v>8.2863569215311187E-3</c:v>
                      </c:pt>
                      <c:pt idx="8121">
                        <c:v>1.0480787111821138E-2</c:v>
                      </c:pt>
                      <c:pt idx="8122">
                        <c:v>1.2854756640734127E-2</c:v>
                      </c:pt>
                      <c:pt idx="8123">
                        <c:v>1.5352614819181355E-2</c:v>
                      </c:pt>
                      <c:pt idx="8124">
                        <c:v>1.5007941369639174E-2</c:v>
                      </c:pt>
                      <c:pt idx="8125">
                        <c:v>1.5044346637602866E-2</c:v>
                      </c:pt>
                      <c:pt idx="8126">
                        <c:v>1.543144675874532E-2</c:v>
                      </c:pt>
                      <c:pt idx="8127">
                        <c:v>1.5168339104441183E-2</c:v>
                      </c:pt>
                      <c:pt idx="8128">
                        <c:v>1.4077832914190876E-2</c:v>
                      </c:pt>
                      <c:pt idx="8129">
                        <c:v>1.2418477109123867E-2</c:v>
                      </c:pt>
                      <c:pt idx="8130">
                        <c:v>1.0870067396349249E-2</c:v>
                      </c:pt>
                      <c:pt idx="8131">
                        <c:v>9.0561968370447086E-3</c:v>
                      </c:pt>
                      <c:pt idx="8132">
                        <c:v>7.2540576331010876E-3</c:v>
                      </c:pt>
                      <c:pt idx="8133">
                        <c:v>4.9821105224321025E-3</c:v>
                      </c:pt>
                      <c:pt idx="8134">
                        <c:v>5.2462217440090017E-3</c:v>
                      </c:pt>
                      <c:pt idx="8135">
                        <c:v>5.4862819568076071E-3</c:v>
                      </c:pt>
                      <c:pt idx="8136">
                        <c:v>5.26290172419769E-3</c:v>
                      </c:pt>
                      <c:pt idx="8137">
                        <c:v>5.5672594539892036E-3</c:v>
                      </c:pt>
                      <c:pt idx="8138">
                        <c:v>5.2126541490234686E-3</c:v>
                      </c:pt>
                      <c:pt idx="8139">
                        <c:v>5.6502094799483005E-3</c:v>
                      </c:pt>
                      <c:pt idx="8140">
                        <c:v>5.9034890961329606E-3</c:v>
                      </c:pt>
                      <c:pt idx="8141">
                        <c:v>5.3532919902824468E-3</c:v>
                      </c:pt>
                      <c:pt idx="8142">
                        <c:v>5.8273218007070231E-3</c:v>
                      </c:pt>
                      <c:pt idx="8143">
                        <c:v>7.2720526324747759E-3</c:v>
                      </c:pt>
                      <c:pt idx="8144">
                        <c:v>8.9882311086410087E-3</c:v>
                      </c:pt>
                      <c:pt idx="8145">
                        <c:v>1.0640838788942883E-2</c:v>
                      </c:pt>
                      <c:pt idx="8146">
                        <c:v>1.2589434217276306E-2</c:v>
                      </c:pt>
                      <c:pt idx="8147">
                        <c:v>1.4879553970261514E-2</c:v>
                      </c:pt>
                      <c:pt idx="8148">
                        <c:v>1.5304374378552659E-2</c:v>
                      </c:pt>
                      <c:pt idx="8149">
                        <c:v>1.5304132138176474E-2</c:v>
                      </c:pt>
                      <c:pt idx="8150">
                        <c:v>1.559437071461325E-2</c:v>
                      </c:pt>
                      <c:pt idx="8151">
                        <c:v>1.569292794195222E-2</c:v>
                      </c:pt>
                      <c:pt idx="8152">
                        <c:v>1.381801280784924E-2</c:v>
                      </c:pt>
                      <c:pt idx="8153">
                        <c:v>1.2068820428985896E-2</c:v>
                      </c:pt>
                      <c:pt idx="8154">
                        <c:v>1.0270003378772803E-2</c:v>
                      </c:pt>
                      <c:pt idx="8155">
                        <c:v>8.2333408849147912E-3</c:v>
                      </c:pt>
                      <c:pt idx="8156">
                        <c:v>7.4170161947370444E-3</c:v>
                      </c:pt>
                      <c:pt idx="8157">
                        <c:v>5.6471987781300109E-3</c:v>
                      </c:pt>
                      <c:pt idx="8158">
                        <c:v>5.7379351018950302E-3</c:v>
                      </c:pt>
                      <c:pt idx="8159">
                        <c:v>5.918646422528491E-3</c:v>
                      </c:pt>
                      <c:pt idx="8160">
                        <c:v>5.2906901559228274E-3</c:v>
                      </c:pt>
                      <c:pt idx="8161">
                        <c:v>5.3142220781807279E-3</c:v>
                      </c:pt>
                      <c:pt idx="8162">
                        <c:v>5.2716223777403235E-3</c:v>
                      </c:pt>
                      <c:pt idx="8163">
                        <c:v>5.531684724458143E-3</c:v>
                      </c:pt>
                      <c:pt idx="8164">
                        <c:v>5.4062388153627216E-3</c:v>
                      </c:pt>
                      <c:pt idx="8165">
                        <c:v>5.7669693412691157E-3</c:v>
                      </c:pt>
                      <c:pt idx="8166">
                        <c:v>5.122990604067265E-3</c:v>
                      </c:pt>
                      <c:pt idx="8167">
                        <c:v>6.7958772644325675E-3</c:v>
                      </c:pt>
                      <c:pt idx="8168">
                        <c:v>8.6475027166538296E-3</c:v>
                      </c:pt>
                      <c:pt idx="8169">
                        <c:v>1.0428428584797311E-2</c:v>
                      </c:pt>
                      <c:pt idx="8170">
                        <c:v>1.2744571875338314E-2</c:v>
                      </c:pt>
                      <c:pt idx="8171">
                        <c:v>1.4810619280353078E-2</c:v>
                      </c:pt>
                      <c:pt idx="8172">
                        <c:v>1.5203014084003558E-2</c:v>
                      </c:pt>
                      <c:pt idx="8173">
                        <c:v>1.5022198946066019E-2</c:v>
                      </c:pt>
                      <c:pt idx="8174">
                        <c:v>1.4791897559850838E-2</c:v>
                      </c:pt>
                      <c:pt idx="8175">
                        <c:v>1.5120652356100907E-2</c:v>
                      </c:pt>
                      <c:pt idx="8176">
                        <c:v>1.4228264187801303E-2</c:v>
                      </c:pt>
                      <c:pt idx="8177">
                        <c:v>1.147543532463853E-2</c:v>
                      </c:pt>
                      <c:pt idx="8178">
                        <c:v>1.0913497635222286E-2</c:v>
                      </c:pt>
                      <c:pt idx="8179">
                        <c:v>8.5214685095019605E-3</c:v>
                      </c:pt>
                      <c:pt idx="8180">
                        <c:v>6.8733595790435049E-3</c:v>
                      </c:pt>
                      <c:pt idx="8181">
                        <c:v>5.7977684748125435E-3</c:v>
                      </c:pt>
                      <c:pt idx="8182">
                        <c:v>5.6122815581914507E-3</c:v>
                      </c:pt>
                      <c:pt idx="8183">
                        <c:v>5.1889491979254373E-3</c:v>
                      </c:pt>
                      <c:pt idx="8184">
                        <c:v>5.5153161961816926E-3</c:v>
                      </c:pt>
                      <c:pt idx="8185">
                        <c:v>4.8416803157812832E-3</c:v>
                      </c:pt>
                      <c:pt idx="8186">
                        <c:v>5.017581434659084E-3</c:v>
                      </c:pt>
                      <c:pt idx="8187">
                        <c:v>5.4399102276523337E-3</c:v>
                      </c:pt>
                      <c:pt idx="8188">
                        <c:v>5.4395987757400975E-3</c:v>
                      </c:pt>
                      <c:pt idx="8189">
                        <c:v>5.732813448227134E-3</c:v>
                      </c:pt>
                      <c:pt idx="8190">
                        <c:v>5.8736935298622965E-3</c:v>
                      </c:pt>
                      <c:pt idx="8191">
                        <c:v>6.8649157716450821E-3</c:v>
                      </c:pt>
                      <c:pt idx="8192">
                        <c:v>9.0914947204315585E-3</c:v>
                      </c:pt>
                      <c:pt idx="8193">
                        <c:v>1.0381295528745458E-2</c:v>
                      </c:pt>
                      <c:pt idx="8194">
                        <c:v>1.2925006349827564E-2</c:v>
                      </c:pt>
                      <c:pt idx="8195">
                        <c:v>1.4945097294903372E-2</c:v>
                      </c:pt>
                      <c:pt idx="8196">
                        <c:v>1.4929559305059553E-2</c:v>
                      </c:pt>
                      <c:pt idx="8197">
                        <c:v>1.5784979284902238E-2</c:v>
                      </c:pt>
                      <c:pt idx="8198">
                        <c:v>1.50818592901434E-2</c:v>
                      </c:pt>
                      <c:pt idx="8199">
                        <c:v>1.5175952373406973E-2</c:v>
                      </c:pt>
                      <c:pt idx="8200">
                        <c:v>1.3656853746150652E-2</c:v>
                      </c:pt>
                      <c:pt idx="8201">
                        <c:v>1.1832601456438213E-2</c:v>
                      </c:pt>
                      <c:pt idx="8202">
                        <c:v>1.0293950570247018E-2</c:v>
                      </c:pt>
                      <c:pt idx="8203">
                        <c:v>8.5414360376531474E-3</c:v>
                      </c:pt>
                      <c:pt idx="8204">
                        <c:v>6.9743046043762901E-3</c:v>
                      </c:pt>
                      <c:pt idx="8205">
                        <c:v>5.2028953224400459E-3</c:v>
                      </c:pt>
                      <c:pt idx="8206">
                        <c:v>5.4336465836395693E-3</c:v>
                      </c:pt>
                      <c:pt idx="8207">
                        <c:v>5.3912891235753492E-3</c:v>
                      </c:pt>
                      <c:pt idx="8208">
                        <c:v>5.302179270907567E-3</c:v>
                      </c:pt>
                      <c:pt idx="8209">
                        <c:v>4.9860901857551295E-3</c:v>
                      </c:pt>
                      <c:pt idx="8210">
                        <c:v>5.1435464302749014E-3</c:v>
                      </c:pt>
                      <c:pt idx="8211">
                        <c:v>5.0276517131547446E-3</c:v>
                      </c:pt>
                      <c:pt idx="8212">
                        <c:v>5.2512395803728197E-3</c:v>
                      </c:pt>
                      <c:pt idx="8213">
                        <c:v>4.9521419273213067E-3</c:v>
                      </c:pt>
                      <c:pt idx="8214">
                        <c:v>5.3032174439483571E-3</c:v>
                      </c:pt>
                      <c:pt idx="8215">
                        <c:v>7.5465801902275982E-3</c:v>
                      </c:pt>
                      <c:pt idx="8216">
                        <c:v>8.819977864497024E-3</c:v>
                      </c:pt>
                      <c:pt idx="8217">
                        <c:v>9.8220663174400751E-3</c:v>
                      </c:pt>
                      <c:pt idx="8218">
                        <c:v>1.2553963305049326E-2</c:v>
                      </c:pt>
                      <c:pt idx="8219">
                        <c:v>1.5768403122017629E-2</c:v>
                      </c:pt>
                      <c:pt idx="8220">
                        <c:v>1.5627834492294702E-2</c:v>
                      </c:pt>
                      <c:pt idx="8221">
                        <c:v>1.5432104268337819E-2</c:v>
                      </c:pt>
                      <c:pt idx="8222">
                        <c:v>1.5729333209915913E-2</c:v>
                      </c:pt>
                      <c:pt idx="8223">
                        <c:v>1.5897309607915681E-2</c:v>
                      </c:pt>
                      <c:pt idx="8224">
                        <c:v>1.3950587505158086E-2</c:v>
                      </c:pt>
                      <c:pt idx="8225">
                        <c:v>1.191904666496797E-2</c:v>
                      </c:pt>
                      <c:pt idx="8226">
                        <c:v>1.0458431785676134E-2</c:v>
                      </c:pt>
                      <c:pt idx="8227">
                        <c:v>8.1362024940649022E-3</c:v>
                      </c:pt>
                      <c:pt idx="8228">
                        <c:v>7.247378719872008E-3</c:v>
                      </c:pt>
                      <c:pt idx="8229">
                        <c:v>5.8426175501746572E-3</c:v>
                      </c:pt>
                      <c:pt idx="8230">
                        <c:v>5.5118556193790597E-3</c:v>
                      </c:pt>
                      <c:pt idx="8231">
                        <c:v>4.9893431279496043E-3</c:v>
                      </c:pt>
                      <c:pt idx="8232">
                        <c:v>5.4109105940462745E-3</c:v>
                      </c:pt>
                      <c:pt idx="8233">
                        <c:v>4.8106735476296974E-3</c:v>
                      </c:pt>
                      <c:pt idx="8234">
                        <c:v>5.5675363001334134E-3</c:v>
                      </c:pt>
                      <c:pt idx="8235">
                        <c:v>5.280654483195194E-3</c:v>
                      </c:pt>
                      <c:pt idx="8236">
                        <c:v>5.3346394813162581E-3</c:v>
                      </c:pt>
                      <c:pt idx="8237">
                        <c:v>5.2000576494618872E-3</c:v>
                      </c:pt>
                      <c:pt idx="8238">
                        <c:v>5.3286526834477044E-3</c:v>
                      </c:pt>
                      <c:pt idx="8239">
                        <c:v>7.4440086937975769E-3</c:v>
                      </c:pt>
                      <c:pt idx="8240">
                        <c:v>9.1666238428167041E-3</c:v>
                      </c:pt>
                      <c:pt idx="8241">
                        <c:v>9.9188240448416735E-3</c:v>
                      </c:pt>
                      <c:pt idx="8242">
                        <c:v>1.3030519336539823E-2</c:v>
                      </c:pt>
                      <c:pt idx="8243">
                        <c:v>1.5382479596988071E-2</c:v>
                      </c:pt>
                      <c:pt idx="8244">
                        <c:v>1.4961327400107716E-2</c:v>
                      </c:pt>
                      <c:pt idx="8245">
                        <c:v>1.5582466330412194E-2</c:v>
                      </c:pt>
                      <c:pt idx="8246">
                        <c:v>1.5576652561383773E-2</c:v>
                      </c:pt>
                      <c:pt idx="8247">
                        <c:v>1.5331747541061482E-2</c:v>
                      </c:pt>
                      <c:pt idx="8248">
                        <c:v>1.3433611936612841E-2</c:v>
                      </c:pt>
                      <c:pt idx="8249">
                        <c:v>1.2150905310744337E-2</c:v>
                      </c:pt>
                      <c:pt idx="8250">
                        <c:v>1.0384548470939932E-2</c:v>
                      </c:pt>
                      <c:pt idx="8251">
                        <c:v>8.5614727773403905E-3</c:v>
                      </c:pt>
                      <c:pt idx="8252">
                        <c:v>7.0928293598664476E-3</c:v>
                      </c:pt>
                      <c:pt idx="8253">
                        <c:v>5.6845730075984393E-3</c:v>
                      </c:pt>
                      <c:pt idx="8254">
                        <c:v>5.2953273288383548E-3</c:v>
                      </c:pt>
                      <c:pt idx="8255">
                        <c:v>5.1727883042571449E-3</c:v>
                      </c:pt>
                      <c:pt idx="8256">
                        <c:v>4.8017798652469322E-3</c:v>
                      </c:pt>
                      <c:pt idx="8257">
                        <c:v>5.5165273980626135E-3</c:v>
                      </c:pt>
                      <c:pt idx="8258">
                        <c:v>5.0383102897068521E-3</c:v>
                      </c:pt>
                      <c:pt idx="8259">
                        <c:v>5.1643098910906949E-3</c:v>
                      </c:pt>
                      <c:pt idx="8260">
                        <c:v>5.0151936366652676E-3</c:v>
                      </c:pt>
                      <c:pt idx="8261">
                        <c:v>5.0940601819972585E-3</c:v>
                      </c:pt>
                      <c:pt idx="8262">
                        <c:v>5.5749073287230206E-3</c:v>
                      </c:pt>
                      <c:pt idx="8263">
                        <c:v>6.5086493898140838E-3</c:v>
                      </c:pt>
                      <c:pt idx="8264">
                        <c:v>8.1287276481712169E-3</c:v>
                      </c:pt>
                      <c:pt idx="8265">
                        <c:v>1.0651185913582753E-2</c:v>
                      </c:pt>
                      <c:pt idx="8266">
                        <c:v>1.3224484666327365E-2</c:v>
                      </c:pt>
                      <c:pt idx="8267">
                        <c:v>1.5082482193967874E-2</c:v>
                      </c:pt>
                      <c:pt idx="8268">
                        <c:v>1.5329982646892138E-2</c:v>
                      </c:pt>
                      <c:pt idx="8269">
                        <c:v>1.5126916000113674E-2</c:v>
                      </c:pt>
                      <c:pt idx="8270">
                        <c:v>1.5554712504455082E-2</c:v>
                      </c:pt>
                      <c:pt idx="8271">
                        <c:v>1.5607728541071408E-2</c:v>
                      </c:pt>
                      <c:pt idx="8272">
                        <c:v>1.3636228708406964E-2</c:v>
                      </c:pt>
                      <c:pt idx="8273">
                        <c:v>1.2539666508752052E-2</c:v>
                      </c:pt>
                      <c:pt idx="8274">
                        <c:v>9.8384348457165247E-3</c:v>
                      </c:pt>
                      <c:pt idx="8275">
                        <c:v>8.848769863494926E-3</c:v>
                      </c:pt>
                      <c:pt idx="8276">
                        <c:v>6.4879897463023684E-3</c:v>
                      </c:pt>
                      <c:pt idx="8277">
                        <c:v>5.6427346340546143E-3</c:v>
                      </c:pt>
                      <c:pt idx="8278">
                        <c:v>5.1738610830659604E-3</c:v>
                      </c:pt>
                      <c:pt idx="8279">
                        <c:v>5.5827282322969702E-3</c:v>
                      </c:pt>
                      <c:pt idx="8280">
                        <c:v>5.5215452344264306E-3</c:v>
                      </c:pt>
                      <c:pt idx="8281">
                        <c:v>4.8570106710169444E-3</c:v>
                      </c:pt>
                      <c:pt idx="8282">
                        <c:v>5.4186968918521978E-3</c:v>
                      </c:pt>
                      <c:pt idx="8283">
                        <c:v>5.7830610234013554E-3</c:v>
                      </c:pt>
                      <c:pt idx="8284">
                        <c:v>5.8476353865384743E-3</c:v>
                      </c:pt>
                      <c:pt idx="8285">
                        <c:v>5.7771780428368807E-3</c:v>
                      </c:pt>
                      <c:pt idx="8286">
                        <c:v>5.6027303662161852E-3</c:v>
                      </c:pt>
                      <c:pt idx="8287">
                        <c:v>7.2939234778674122E-3</c:v>
                      </c:pt>
                      <c:pt idx="8288">
                        <c:v>9.0801094227508979E-3</c:v>
                      </c:pt>
                      <c:pt idx="8289">
                        <c:v>1.0752373179291723E-2</c:v>
                      </c:pt>
                      <c:pt idx="8290">
                        <c:v>1.3051282797355616E-2</c:v>
                      </c:pt>
                      <c:pt idx="8291">
                        <c:v>1.5436810652789399E-2</c:v>
                      </c:pt>
                      <c:pt idx="8292">
                        <c:v>1.5219174977671853E-2</c:v>
                      </c:pt>
                      <c:pt idx="8293">
                        <c:v>1.5769821958506708E-2</c:v>
                      </c:pt>
                      <c:pt idx="8294">
                        <c:v>1.5666592952484185E-2</c:v>
                      </c:pt>
                      <c:pt idx="8295">
                        <c:v>1.4975238918854298E-2</c:v>
                      </c:pt>
                      <c:pt idx="8296">
                        <c:v>1.3691390302640924E-2</c:v>
                      </c:pt>
                      <c:pt idx="8297">
                        <c:v>1.2492879510380462E-2</c:v>
                      </c:pt>
                      <c:pt idx="8298">
                        <c:v>9.9728436487307639E-3</c:v>
                      </c:pt>
                      <c:pt idx="8299">
                        <c:v>8.5474920470577538E-3</c:v>
                      </c:pt>
                      <c:pt idx="8300">
                        <c:v>6.8333899169731012E-3</c:v>
                      </c:pt>
                      <c:pt idx="8301">
                        <c:v>5.9052539903023029E-3</c:v>
                      </c:pt>
                      <c:pt idx="8302">
                        <c:v>5.0214226749100066E-3</c:v>
                      </c:pt>
                      <c:pt idx="8303">
                        <c:v>5.2818310793080886E-3</c:v>
                      </c:pt>
                      <c:pt idx="8304">
                        <c:v>5.2572955897774261E-3</c:v>
                      </c:pt>
                      <c:pt idx="8305">
                        <c:v>5.8685026646583477E-3</c:v>
                      </c:pt>
                      <c:pt idx="8306">
                        <c:v>5.9051847787662502E-3</c:v>
                      </c:pt>
                      <c:pt idx="8307">
                        <c:v>5.0428436453182996E-3</c:v>
                      </c:pt>
                      <c:pt idx="8308">
                        <c:v>4.9495118889513069E-3</c:v>
                      </c:pt>
                      <c:pt idx="8309">
                        <c:v>4.8362818159691763E-3</c:v>
                      </c:pt>
                      <c:pt idx="8310">
                        <c:v>5.0107987041259246E-3</c:v>
                      </c:pt>
                      <c:pt idx="8311">
                        <c:v>6.7117160365925488E-3</c:v>
                      </c:pt>
                      <c:pt idx="8312">
                        <c:v>9.2143451969250063E-3</c:v>
                      </c:pt>
                      <c:pt idx="8313">
                        <c:v>1.0628588347061565E-2</c:v>
                      </c:pt>
                      <c:pt idx="8314">
                        <c:v>1.2652312897780136E-2</c:v>
                      </c:pt>
                      <c:pt idx="8315">
                        <c:v>1.534344429065438E-2</c:v>
                      </c:pt>
                      <c:pt idx="8316">
                        <c:v>1.5432311902945977E-2</c:v>
                      </c:pt>
                      <c:pt idx="8317">
                        <c:v>1.5805465899573819E-2</c:v>
                      </c:pt>
                      <c:pt idx="8318">
                        <c:v>1.5514604419312574E-2</c:v>
                      </c:pt>
                      <c:pt idx="8319">
                        <c:v>1.5296068994226341E-2</c:v>
                      </c:pt>
                      <c:pt idx="8320">
                        <c:v>1.3944669918825583E-2</c:v>
                      </c:pt>
                      <c:pt idx="8321">
                        <c:v>1.2457512415457559E-2</c:v>
                      </c:pt>
                      <c:pt idx="8322">
                        <c:v>1.066495900925723E-2</c:v>
                      </c:pt>
                      <c:pt idx="8323">
                        <c:v>8.9075996691396746E-3</c:v>
                      </c:pt>
                      <c:pt idx="8324">
                        <c:v>7.4045927240155946E-3</c:v>
                      </c:pt>
                      <c:pt idx="8325">
                        <c:v>5.2391967730996587E-3</c:v>
                      </c:pt>
                      <c:pt idx="8326">
                        <c:v>5.1483566320305605E-3</c:v>
                      </c:pt>
                      <c:pt idx="8327">
                        <c:v>5.5669826078449929E-3</c:v>
                      </c:pt>
                      <c:pt idx="8328">
                        <c:v>5.9076071825280929E-3</c:v>
                      </c:pt>
                      <c:pt idx="8329">
                        <c:v>5.8982636251609863E-3</c:v>
                      </c:pt>
                      <c:pt idx="8330">
                        <c:v>5.3266455489021777E-3</c:v>
                      </c:pt>
                      <c:pt idx="8331">
                        <c:v>5.4957293314787936E-3</c:v>
                      </c:pt>
                      <c:pt idx="8332">
                        <c:v>5.485866687591291E-3</c:v>
                      </c:pt>
                      <c:pt idx="8333">
                        <c:v>5.6703846427076463E-3</c:v>
                      </c:pt>
                      <c:pt idx="8334">
                        <c:v>4.8130613456235129E-3</c:v>
                      </c:pt>
                      <c:pt idx="8335">
                        <c:v>6.6413971159630597E-3</c:v>
                      </c:pt>
                      <c:pt idx="8336">
                        <c:v>8.5412630088130166E-3</c:v>
                      </c:pt>
                      <c:pt idx="8337">
                        <c:v>1.0316790377144393E-2</c:v>
                      </c:pt>
                      <c:pt idx="8338">
                        <c:v>1.2851296063931494E-2</c:v>
                      </c:pt>
                      <c:pt idx="8339">
                        <c:v>1.5197131103439085E-2</c:v>
                      </c:pt>
                      <c:pt idx="8340">
                        <c:v>1.5259040822438178E-2</c:v>
                      </c:pt>
                      <c:pt idx="8341">
                        <c:v>1.4808992809255843E-2</c:v>
                      </c:pt>
                      <c:pt idx="8342">
                        <c:v>1.4969252120985745E-2</c:v>
                      </c:pt>
                      <c:pt idx="8343">
                        <c:v>1.5501558044766649E-2</c:v>
                      </c:pt>
                      <c:pt idx="8344">
                        <c:v>1.4036444415631393E-2</c:v>
                      </c:pt>
                      <c:pt idx="8345">
                        <c:v>1.1736258998252929E-2</c:v>
                      </c:pt>
                      <c:pt idx="8346">
                        <c:v>1.0263947369368195E-2</c:v>
                      </c:pt>
                      <c:pt idx="8347">
                        <c:v>9.1011497297109022E-3</c:v>
                      </c:pt>
                      <c:pt idx="8348">
                        <c:v>6.4817261022896049E-3</c:v>
                      </c:pt>
                      <c:pt idx="8349">
                        <c:v>5.5394710222640654E-3</c:v>
                      </c:pt>
                      <c:pt idx="8350">
                        <c:v>5.1276623827508187E-3</c:v>
                      </c:pt>
                      <c:pt idx="8351">
                        <c:v>5.553209512170516E-3</c:v>
                      </c:pt>
                      <c:pt idx="8352">
                        <c:v>5.2860875887753263E-3</c:v>
                      </c:pt>
                      <c:pt idx="8353">
                        <c:v>5.6186144137402669E-3</c:v>
                      </c:pt>
                      <c:pt idx="8354">
                        <c:v>5.7190749583206834E-3</c:v>
                      </c:pt>
                      <c:pt idx="8355">
                        <c:v>5.883936837198088E-3</c:v>
                      </c:pt>
                      <c:pt idx="8356">
                        <c:v>5.7506354187606907E-3</c:v>
                      </c:pt>
                      <c:pt idx="8357">
                        <c:v>4.8887441602970825E-3</c:v>
                      </c:pt>
                      <c:pt idx="8358">
                        <c:v>5.5562894255248591E-3</c:v>
                      </c:pt>
                      <c:pt idx="8359">
                        <c:v>7.103591753722634E-3</c:v>
                      </c:pt>
                      <c:pt idx="8360">
                        <c:v>8.8193895664405771E-3</c:v>
                      </c:pt>
                      <c:pt idx="8361">
                        <c:v>1.0419431085110467E-2</c:v>
                      </c:pt>
                      <c:pt idx="8362">
                        <c:v>1.2350377571750466E-2</c:v>
                      </c:pt>
                      <c:pt idx="8363">
                        <c:v>1.5095424751209721E-2</c:v>
                      </c:pt>
                      <c:pt idx="8364">
                        <c:v>1.5589318272481407E-2</c:v>
                      </c:pt>
                      <c:pt idx="8365">
                        <c:v>1.5634028924771417E-2</c:v>
                      </c:pt>
                      <c:pt idx="8366">
                        <c:v>1.497973766869772E-2</c:v>
                      </c:pt>
                      <c:pt idx="8367">
                        <c:v>1.4830379173896109E-2</c:v>
                      </c:pt>
                      <c:pt idx="8368">
                        <c:v>1.3393573063006385E-2</c:v>
                      </c:pt>
                      <c:pt idx="8369">
                        <c:v>1.1548176649029861E-2</c:v>
                      </c:pt>
                      <c:pt idx="8370">
                        <c:v>1.0015927829923537E-2</c:v>
                      </c:pt>
                      <c:pt idx="8371">
                        <c:v>8.8224694797949185E-3</c:v>
                      </c:pt>
                      <c:pt idx="8372">
                        <c:v>7.1567116076430405E-3</c:v>
                      </c:pt>
                      <c:pt idx="8373">
                        <c:v>5.7472786592621368E-3</c:v>
                      </c:pt>
                      <c:pt idx="8374">
                        <c:v>5.0308354438131659E-3</c:v>
                      </c:pt>
                      <c:pt idx="8375">
                        <c:v>5.2697190604988758E-3</c:v>
                      </c:pt>
                      <c:pt idx="8376">
                        <c:v>4.842060979229572E-3</c:v>
                      </c:pt>
                      <c:pt idx="8377">
                        <c:v>5.1422314110899005E-3</c:v>
                      </c:pt>
                      <c:pt idx="8378">
                        <c:v>5.8363539061618936E-3</c:v>
                      </c:pt>
                      <c:pt idx="8379">
                        <c:v>5.8663225012726894E-3</c:v>
                      </c:pt>
                      <c:pt idx="8380">
                        <c:v>5.3987639694690354E-3</c:v>
                      </c:pt>
                      <c:pt idx="8381">
                        <c:v>5.3647464994991591E-3</c:v>
                      </c:pt>
                      <c:pt idx="8382">
                        <c:v>5.57933686703039E-3</c:v>
                      </c:pt>
                      <c:pt idx="8383">
                        <c:v>6.9469660476354942E-3</c:v>
                      </c:pt>
                      <c:pt idx="8384">
                        <c:v>9.2282567156715869E-3</c:v>
                      </c:pt>
                      <c:pt idx="8385">
                        <c:v>1.0345790010750451E-2</c:v>
                      </c:pt>
                      <c:pt idx="8386">
                        <c:v>1.3005568577792845E-2</c:v>
                      </c:pt>
                      <c:pt idx="8387">
                        <c:v>1.4887409479603491E-2</c:v>
                      </c:pt>
                      <c:pt idx="8388">
                        <c:v>1.5365418953351095E-2</c:v>
                      </c:pt>
                      <c:pt idx="8389">
                        <c:v>1.5779649996626184E-2</c:v>
                      </c:pt>
                      <c:pt idx="8390">
                        <c:v>1.5124424384815781E-2</c:v>
                      </c:pt>
                      <c:pt idx="8391">
                        <c:v>1.5641469164897077E-2</c:v>
                      </c:pt>
                      <c:pt idx="8392">
                        <c:v>1.413050289312694E-2</c:v>
                      </c:pt>
                      <c:pt idx="8393">
                        <c:v>1.1994625662337459E-2</c:v>
                      </c:pt>
                      <c:pt idx="8394">
                        <c:v>1.0693266527502762E-2</c:v>
                      </c:pt>
                      <c:pt idx="8395">
                        <c:v>8.1952053285497834E-3</c:v>
                      </c:pt>
                      <c:pt idx="8396">
                        <c:v>7.4064960412570423E-3</c:v>
                      </c:pt>
                      <c:pt idx="8397">
                        <c:v>5.5485377334869622E-3</c:v>
                      </c:pt>
                      <c:pt idx="8398">
                        <c:v>5.6713536042123838E-3</c:v>
                      </c:pt>
                      <c:pt idx="8399">
                        <c:v>4.9291983031198548E-3</c:v>
                      </c:pt>
                      <c:pt idx="8400">
                        <c:v>5.0493149239392229E-3</c:v>
                      </c:pt>
                      <c:pt idx="8401">
                        <c:v>5.3820493835123207E-3</c:v>
                      </c:pt>
                      <c:pt idx="8402">
                        <c:v>5.0083763003640827E-3</c:v>
                      </c:pt>
                      <c:pt idx="8403">
                        <c:v>5.7833378695455661E-3</c:v>
                      </c:pt>
                      <c:pt idx="8404">
                        <c:v>5.0166470789223738E-3</c:v>
                      </c:pt>
                      <c:pt idx="8405">
                        <c:v>5.0511490296446171E-3</c:v>
                      </c:pt>
                      <c:pt idx="8406">
                        <c:v>5.0837822688934407E-3</c:v>
                      </c:pt>
                      <c:pt idx="8407">
                        <c:v>7.511351518376801E-3</c:v>
                      </c:pt>
                      <c:pt idx="8408">
                        <c:v>8.986397002935612E-3</c:v>
                      </c:pt>
                      <c:pt idx="8409">
                        <c:v>1.0664336105432756E-2</c:v>
                      </c:pt>
                      <c:pt idx="8410">
                        <c:v>1.2770733835966214E-2</c:v>
                      </c:pt>
                      <c:pt idx="8411">
                        <c:v>1.4931220381924815E-2</c:v>
                      </c:pt>
                      <c:pt idx="8412">
                        <c:v>1.4979253187945353E-2</c:v>
                      </c:pt>
                      <c:pt idx="8413">
                        <c:v>1.5341333338804775E-2</c:v>
                      </c:pt>
                      <c:pt idx="8414">
                        <c:v>1.5838964283023303E-2</c:v>
                      </c:pt>
                      <c:pt idx="8415">
                        <c:v>1.5595789551102327E-2</c:v>
                      </c:pt>
                      <c:pt idx="8416">
                        <c:v>1.3887051315061755E-2</c:v>
                      </c:pt>
                      <c:pt idx="8417">
                        <c:v>1.200158142171075E-2</c:v>
                      </c:pt>
                      <c:pt idx="8418">
                        <c:v>1.04994050150193E-2</c:v>
                      </c:pt>
                      <c:pt idx="8419">
                        <c:v>8.3878556391523262E-3</c:v>
                      </c:pt>
                      <c:pt idx="8420">
                        <c:v>7.3178706693416288E-3</c:v>
                      </c:pt>
                      <c:pt idx="8421">
                        <c:v>5.2457026574886066E-3</c:v>
                      </c:pt>
                      <c:pt idx="8422">
                        <c:v>5.5884035782532869E-3</c:v>
                      </c:pt>
                      <c:pt idx="8423">
                        <c:v>4.9055971693259016E-3</c:v>
                      </c:pt>
                      <c:pt idx="8424">
                        <c:v>5.47261267843721E-3</c:v>
                      </c:pt>
                      <c:pt idx="8425">
                        <c:v>5.5839740399459175E-3</c:v>
                      </c:pt>
                      <c:pt idx="8426">
                        <c:v>4.8728947185410262E-3</c:v>
                      </c:pt>
                      <c:pt idx="8427">
                        <c:v>4.8632397092616825E-3</c:v>
                      </c:pt>
                      <c:pt idx="8428">
                        <c:v>5.8343121658483406E-3</c:v>
                      </c:pt>
                      <c:pt idx="8429">
                        <c:v>5.7817460042163555E-3</c:v>
                      </c:pt>
                      <c:pt idx="8430">
                        <c:v>5.8106072147503093E-3</c:v>
                      </c:pt>
                      <c:pt idx="8431">
                        <c:v>6.7941123702632252E-3</c:v>
                      </c:pt>
                      <c:pt idx="8432">
                        <c:v>8.97674199365627E-3</c:v>
                      </c:pt>
                      <c:pt idx="8433">
                        <c:v>1.0493452822918773E-2</c:v>
                      </c:pt>
                      <c:pt idx="8434">
                        <c:v>1.239034723382087E-2</c:v>
                      </c:pt>
                      <c:pt idx="8435">
                        <c:v>1.529215854243937E-2</c:v>
                      </c:pt>
                      <c:pt idx="8436">
                        <c:v>1.5275859225698971E-2</c:v>
                      </c:pt>
                      <c:pt idx="8437">
                        <c:v>1.5465014353730853E-2</c:v>
                      </c:pt>
                      <c:pt idx="8438">
                        <c:v>1.5116292029329592E-2</c:v>
                      </c:pt>
                      <c:pt idx="8439">
                        <c:v>1.5288490331028578E-2</c:v>
                      </c:pt>
                      <c:pt idx="8440">
                        <c:v>1.3548814538372471E-2</c:v>
                      </c:pt>
                      <c:pt idx="8441">
                        <c:v>1.2238769355763169E-2</c:v>
                      </c:pt>
                      <c:pt idx="8442">
                        <c:v>9.918997073681806E-3</c:v>
                      </c:pt>
                      <c:pt idx="8443">
                        <c:v>8.4024938790274607E-3</c:v>
                      </c:pt>
                      <c:pt idx="8444">
                        <c:v>7.381856734422299E-3</c:v>
                      </c:pt>
                      <c:pt idx="8445">
                        <c:v>5.2038988897128088E-3</c:v>
                      </c:pt>
                      <c:pt idx="8446">
                        <c:v>4.9756046380431537E-3</c:v>
                      </c:pt>
                      <c:pt idx="8447">
                        <c:v>5.286675886831774E-3</c:v>
                      </c:pt>
                      <c:pt idx="8448">
                        <c:v>4.9759506957234171E-3</c:v>
                      </c:pt>
                      <c:pt idx="8449">
                        <c:v>4.9701715324630214E-3</c:v>
                      </c:pt>
                      <c:pt idx="8450">
                        <c:v>5.5795098958705217E-3</c:v>
                      </c:pt>
                      <c:pt idx="8451">
                        <c:v>5.8066275514272814E-3</c:v>
                      </c:pt>
                      <c:pt idx="8452">
                        <c:v>5.0431550972305367E-3</c:v>
                      </c:pt>
                      <c:pt idx="8453">
                        <c:v>5.7720563891689846E-3</c:v>
                      </c:pt>
                      <c:pt idx="8454">
                        <c:v>5.1887415633172793E-3</c:v>
                      </c:pt>
                      <c:pt idx="8455">
                        <c:v>6.7986457258746727E-3</c:v>
                      </c:pt>
                      <c:pt idx="8456">
                        <c:v>8.978368464753507E-3</c:v>
                      </c:pt>
                      <c:pt idx="8457">
                        <c:v>1.0137082623783695E-2</c:v>
                      </c:pt>
                      <c:pt idx="8458">
                        <c:v>1.3162851793472484E-2</c:v>
                      </c:pt>
                      <c:pt idx="8459">
                        <c:v>1.5649739943455365E-2</c:v>
                      </c:pt>
                      <c:pt idx="8460">
                        <c:v>1.5564367513734427E-2</c:v>
                      </c:pt>
                      <c:pt idx="8461">
                        <c:v>1.5242049390337253E-2</c:v>
                      </c:pt>
                      <c:pt idx="8462">
                        <c:v>1.555388196602245E-2</c:v>
                      </c:pt>
                      <c:pt idx="8463">
                        <c:v>1.5250043322751334E-2</c:v>
                      </c:pt>
                      <c:pt idx="8464">
                        <c:v>1.3770153030668836E-2</c:v>
                      </c:pt>
                      <c:pt idx="8465">
                        <c:v>1.1943582154498634E-2</c:v>
                      </c:pt>
                      <c:pt idx="8466">
                        <c:v>9.90643517988825E-3</c:v>
                      </c:pt>
                      <c:pt idx="8467">
                        <c:v>8.2419231153853193E-3</c:v>
                      </c:pt>
                      <c:pt idx="8468">
                        <c:v>6.9302168559107541E-3</c:v>
                      </c:pt>
                      <c:pt idx="8469">
                        <c:v>4.8719603628043159E-3</c:v>
                      </c:pt>
                      <c:pt idx="8470">
                        <c:v>5.2161493315941278E-3</c:v>
                      </c:pt>
                      <c:pt idx="8471">
                        <c:v>5.0015589640628961E-3</c:v>
                      </c:pt>
                      <c:pt idx="8472">
                        <c:v>5.4742737553024725E-3</c:v>
                      </c:pt>
                      <c:pt idx="8473">
                        <c:v>5.0912917205551533E-3</c:v>
                      </c:pt>
                      <c:pt idx="8474">
                        <c:v>5.5371524358063026E-3</c:v>
                      </c:pt>
                      <c:pt idx="8475">
                        <c:v>5.3383076927270489E-3</c:v>
                      </c:pt>
                      <c:pt idx="8476">
                        <c:v>4.8634127381018142E-3</c:v>
                      </c:pt>
                      <c:pt idx="8477">
                        <c:v>5.302490722819804E-3</c:v>
                      </c:pt>
                      <c:pt idx="8478">
                        <c:v>5.3669612686528438E-3</c:v>
                      </c:pt>
                      <c:pt idx="8479">
                        <c:v>6.8503813490740266E-3</c:v>
                      </c:pt>
                      <c:pt idx="8480">
                        <c:v>8.4415983968972041E-3</c:v>
                      </c:pt>
                      <c:pt idx="8481">
                        <c:v>9.8932849880382472E-3</c:v>
                      </c:pt>
                      <c:pt idx="8482">
                        <c:v>1.2577252986931041E-2</c:v>
                      </c:pt>
                      <c:pt idx="8483">
                        <c:v>1.4779404877593334E-2</c:v>
                      </c:pt>
                      <c:pt idx="8484">
                        <c:v>1.5173010883124735E-2</c:v>
                      </c:pt>
                      <c:pt idx="8485">
                        <c:v>1.4982540735907853E-2</c:v>
                      </c:pt>
                      <c:pt idx="8486">
                        <c:v>1.5667631125524977E-2</c:v>
                      </c:pt>
                      <c:pt idx="8487">
                        <c:v>1.4790167271449522E-2</c:v>
                      </c:pt>
                      <c:pt idx="8488">
                        <c:v>1.390649975669255E-2</c:v>
                      </c:pt>
                      <c:pt idx="8489">
                        <c:v>1.2123808994379724E-2</c:v>
                      </c:pt>
                      <c:pt idx="8490">
                        <c:v>1.0215845351811607E-2</c:v>
                      </c:pt>
                      <c:pt idx="8491">
                        <c:v>8.2495017785830863E-3</c:v>
                      </c:pt>
                      <c:pt idx="8492">
                        <c:v>7.2493512486495075E-3</c:v>
                      </c:pt>
                      <c:pt idx="8493">
                        <c:v>5.9142168842211207E-3</c:v>
                      </c:pt>
                      <c:pt idx="8494">
                        <c:v>5.1573887374854301E-3</c:v>
                      </c:pt>
                      <c:pt idx="8495">
                        <c:v>5.0585200582342242E-3</c:v>
                      </c:pt>
                      <c:pt idx="8496">
                        <c:v>5.6214174809503985E-3</c:v>
                      </c:pt>
                      <c:pt idx="8497">
                        <c:v>4.9494426774152533E-3</c:v>
                      </c:pt>
                      <c:pt idx="8498">
                        <c:v>5.8391915791400524E-3</c:v>
                      </c:pt>
                      <c:pt idx="8499">
                        <c:v>5.8789882123703235E-3</c:v>
                      </c:pt>
                      <c:pt idx="8500">
                        <c:v>5.8776731931853236E-3</c:v>
                      </c:pt>
                      <c:pt idx="8501">
                        <c:v>5.172373035040828E-3</c:v>
                      </c:pt>
                      <c:pt idx="8502">
                        <c:v>5.378000508653241E-3</c:v>
                      </c:pt>
                      <c:pt idx="8503">
                        <c:v>6.6928212872501766E-3</c:v>
                      </c:pt>
                      <c:pt idx="8504">
                        <c:v>8.5389098165872257E-3</c:v>
                      </c:pt>
                      <c:pt idx="8505">
                        <c:v>1.0705309334775924E-2</c:v>
                      </c:pt>
                      <c:pt idx="8506">
                        <c:v>1.256569466041025E-2</c:v>
                      </c:pt>
                      <c:pt idx="8507">
                        <c:v>1.5279008350589363E-2</c:v>
                      </c:pt>
                      <c:pt idx="8508">
                        <c:v>1.5145395480239729E-2</c:v>
                      </c:pt>
                      <c:pt idx="8509">
                        <c:v>1.5661782750728524E-2</c:v>
                      </c:pt>
                      <c:pt idx="8510">
                        <c:v>1.4954683092646663E-2</c:v>
                      </c:pt>
                      <c:pt idx="8511">
                        <c:v>1.4952329900420872E-2</c:v>
                      </c:pt>
                      <c:pt idx="8512">
                        <c:v>1.3356683314290326E-2</c:v>
                      </c:pt>
                      <c:pt idx="8513">
                        <c:v>1.153097758232078E-2</c:v>
                      </c:pt>
                      <c:pt idx="8514">
                        <c:v>1.0140820046730538E-2</c:v>
                      </c:pt>
                      <c:pt idx="8515">
                        <c:v>9.1580416123461777E-3</c:v>
                      </c:pt>
                      <c:pt idx="8516">
                        <c:v>6.898379549326537E-3</c:v>
                      </c:pt>
                      <c:pt idx="8517">
                        <c:v>5.8452821943126851E-3</c:v>
                      </c:pt>
                      <c:pt idx="8518">
                        <c:v>5.4652070440795756E-3</c:v>
                      </c:pt>
                      <c:pt idx="8519">
                        <c:v>5.6881027959371239E-3</c:v>
                      </c:pt>
                      <c:pt idx="8520">
                        <c:v>4.8453485271920732E-3</c:v>
                      </c:pt>
                      <c:pt idx="8521">
                        <c:v>5.9017934134996701E-3</c:v>
                      </c:pt>
                      <c:pt idx="8522">
                        <c:v>5.7585601396387192E-3</c:v>
                      </c:pt>
                      <c:pt idx="8523">
                        <c:v>5.2466370132253186E-3</c:v>
                      </c:pt>
                      <c:pt idx="8524">
                        <c:v>5.0419092895815894E-3</c:v>
                      </c:pt>
                      <c:pt idx="8525">
                        <c:v>5.8627927129340047E-3</c:v>
                      </c:pt>
                      <c:pt idx="8526">
                        <c:v>5.9180235187040169E-3</c:v>
                      </c:pt>
                      <c:pt idx="8527">
                        <c:v>6.8908008861287718E-3</c:v>
                      </c:pt>
                      <c:pt idx="8528">
                        <c:v>8.687645407564365E-3</c:v>
                      </c:pt>
                      <c:pt idx="8529">
                        <c:v>9.8515850375665275E-3</c:v>
                      </c:pt>
                      <c:pt idx="8530">
                        <c:v>1.3155688399491034E-2</c:v>
                      </c:pt>
                      <c:pt idx="8531">
                        <c:v>1.5396010452286363E-2</c:v>
                      </c:pt>
                      <c:pt idx="8532">
                        <c:v>1.5543050360630212E-2</c:v>
                      </c:pt>
                      <c:pt idx="8533">
                        <c:v>1.5673341077249318E-2</c:v>
                      </c:pt>
                      <c:pt idx="8534">
                        <c:v>1.569628470145077E-2</c:v>
                      </c:pt>
                      <c:pt idx="8535">
                        <c:v>1.5373274462693067E-2</c:v>
                      </c:pt>
                      <c:pt idx="8536">
                        <c:v>1.4180785074069188E-2</c:v>
                      </c:pt>
                      <c:pt idx="8537">
                        <c:v>1.2414532051568866E-2</c:v>
                      </c:pt>
                      <c:pt idx="8538">
                        <c:v>1.0529892696650492E-2</c:v>
                      </c:pt>
                      <c:pt idx="8539">
                        <c:v>8.3113076802780982E-3</c:v>
                      </c:pt>
                      <c:pt idx="8540">
                        <c:v>7.3743818885286137E-3</c:v>
                      </c:pt>
                      <c:pt idx="8541">
                        <c:v>4.846974998289311E-3</c:v>
                      </c:pt>
                      <c:pt idx="8542">
                        <c:v>5.1820972558562252E-3</c:v>
                      </c:pt>
                      <c:pt idx="8543">
                        <c:v>5.3286526834477044E-3</c:v>
                      </c:pt>
                      <c:pt idx="8544">
                        <c:v>5.2575378301536095E-3</c:v>
                      </c:pt>
                      <c:pt idx="8545">
                        <c:v>5.9329732104913884E-3</c:v>
                      </c:pt>
                      <c:pt idx="8546">
                        <c:v>5.1885339287091213E-3</c:v>
                      </c:pt>
                      <c:pt idx="8547">
                        <c:v>5.2100587164214942E-3</c:v>
                      </c:pt>
                      <c:pt idx="8548">
                        <c:v>5.178082986765171E-3</c:v>
                      </c:pt>
                      <c:pt idx="8549">
                        <c:v>5.1402588823124011E-3</c:v>
                      </c:pt>
                      <c:pt idx="8550">
                        <c:v>5.1961471976749119E-3</c:v>
                      </c:pt>
                      <c:pt idx="8551">
                        <c:v>6.5403482733261964E-3</c:v>
                      </c:pt>
                      <c:pt idx="8552">
                        <c:v>8.8844484103300647E-3</c:v>
                      </c:pt>
                      <c:pt idx="8553">
                        <c:v>9.818259682957178E-3</c:v>
                      </c:pt>
                      <c:pt idx="8554">
                        <c:v>1.3068135806384438E-2</c:v>
                      </c:pt>
                      <c:pt idx="8555">
                        <c:v>1.5171557440867633E-2</c:v>
                      </c:pt>
                      <c:pt idx="8556">
                        <c:v>1.5157438287512891E-2</c:v>
                      </c:pt>
                      <c:pt idx="8557">
                        <c:v>1.5094628818545114E-2</c:v>
                      </c:pt>
                      <c:pt idx="8558">
                        <c:v>1.5830624292928957E-2</c:v>
                      </c:pt>
                      <c:pt idx="8559">
                        <c:v>1.5252950207265544E-2</c:v>
                      </c:pt>
                      <c:pt idx="8560">
                        <c:v>1.365387765010039E-2</c:v>
                      </c:pt>
                      <c:pt idx="8561">
                        <c:v>1.2242783624854224E-2</c:v>
                      </c:pt>
                      <c:pt idx="8562">
                        <c:v>1.0273775407487673E-2</c:v>
                      </c:pt>
                      <c:pt idx="8563">
                        <c:v>9.067962798173658E-3</c:v>
                      </c:pt>
                      <c:pt idx="8564">
                        <c:v>7.580043967909054E-3</c:v>
                      </c:pt>
                      <c:pt idx="8565">
                        <c:v>5.3564065094048154E-3</c:v>
                      </c:pt>
                      <c:pt idx="8566">
                        <c:v>5.2312028406855775E-3</c:v>
                      </c:pt>
                      <c:pt idx="8567">
                        <c:v>4.8565607960326012E-3</c:v>
                      </c:pt>
                      <c:pt idx="8568">
                        <c:v>5.7657235336201684E-3</c:v>
                      </c:pt>
                      <c:pt idx="8569">
                        <c:v>4.8423378253737836E-3</c:v>
                      </c:pt>
                      <c:pt idx="8570">
                        <c:v>4.9570905521490712E-3</c:v>
                      </c:pt>
                      <c:pt idx="8571">
                        <c:v>4.8754209396069479E-3</c:v>
                      </c:pt>
                      <c:pt idx="8572">
                        <c:v>5.3310058756734936E-3</c:v>
                      </c:pt>
                      <c:pt idx="8573">
                        <c:v>5.4406369487808868E-3</c:v>
                      </c:pt>
                      <c:pt idx="8574">
                        <c:v>5.1313651999296351E-3</c:v>
                      </c:pt>
                      <c:pt idx="8575">
                        <c:v>7.3570790045154521E-3</c:v>
                      </c:pt>
                      <c:pt idx="8576">
                        <c:v>8.7795929332103052E-3</c:v>
                      </c:pt>
                      <c:pt idx="8577">
                        <c:v>1.0870690300173723E-2</c:v>
                      </c:pt>
                      <c:pt idx="8578">
                        <c:v>1.2725019616403441E-2</c:v>
                      </c:pt>
                      <c:pt idx="8579">
                        <c:v>1.5355037222943199E-2</c:v>
                      </c:pt>
                      <c:pt idx="8580">
                        <c:v>1.5899766617445552E-2</c:v>
                      </c:pt>
                      <c:pt idx="8581">
                        <c:v>1.4991642052898777E-2</c:v>
                      </c:pt>
                      <c:pt idx="8582">
                        <c:v>1.5575095301822588E-2</c:v>
                      </c:pt>
                      <c:pt idx="8583">
                        <c:v>1.5033342003370495E-2</c:v>
                      </c:pt>
                      <c:pt idx="8584">
                        <c:v>1.3971350965973879E-2</c:v>
                      </c:pt>
                      <c:pt idx="8585">
                        <c:v>1.2008606392620094E-2</c:v>
                      </c:pt>
                      <c:pt idx="8586">
                        <c:v>1.087242058857504E-2</c:v>
                      </c:pt>
                      <c:pt idx="8587">
                        <c:v>8.2350365675480826E-3</c:v>
                      </c:pt>
                      <c:pt idx="8588">
                        <c:v>7.5044649705395634E-3</c:v>
                      </c:pt>
                      <c:pt idx="8589">
                        <c:v>5.559127098503017E-3</c:v>
                      </c:pt>
                      <c:pt idx="8590">
                        <c:v>5.2576762532257149E-3</c:v>
                      </c:pt>
                      <c:pt idx="8591">
                        <c:v>5.7214973620825262E-3</c:v>
                      </c:pt>
                      <c:pt idx="8592">
                        <c:v>5.4008403155506148E-3</c:v>
                      </c:pt>
                      <c:pt idx="8593">
                        <c:v>5.6036301161848691E-3</c:v>
                      </c:pt>
                      <c:pt idx="8594">
                        <c:v>5.0153666655053993E-3</c:v>
                      </c:pt>
                      <c:pt idx="8595">
                        <c:v>4.9873705991721039E-3</c:v>
                      </c:pt>
                      <c:pt idx="8596">
                        <c:v>4.874521189638264E-3</c:v>
                      </c:pt>
                      <c:pt idx="8597">
                        <c:v>4.9526956196097281E-3</c:v>
                      </c:pt>
                      <c:pt idx="8598">
                        <c:v>5.2176373796192586E-3</c:v>
                      </c:pt>
                      <c:pt idx="8599">
                        <c:v>7.1339064065136931E-3</c:v>
                      </c:pt>
                      <c:pt idx="8600">
                        <c:v>9.1606370449481521E-3</c:v>
                      </c:pt>
                      <c:pt idx="8601">
                        <c:v>1.0003677388042217E-2</c:v>
                      </c:pt>
                      <c:pt idx="8602">
                        <c:v>1.2863062025060445E-2</c:v>
                      </c:pt>
                      <c:pt idx="8603">
                        <c:v>1.5893676002272917E-2</c:v>
                      </c:pt>
                      <c:pt idx="8604">
                        <c:v>1.4858548269069537E-2</c:v>
                      </c:pt>
                      <c:pt idx="8605">
                        <c:v>1.5164117200741969E-2</c:v>
                      </c:pt>
                      <c:pt idx="8606">
                        <c:v>1.5118333769643146E-2</c:v>
                      </c:pt>
                      <c:pt idx="8607">
                        <c:v>1.5384244491157413E-2</c:v>
                      </c:pt>
                      <c:pt idx="8608">
                        <c:v>1.3952352399327428E-2</c:v>
                      </c:pt>
                      <c:pt idx="8609">
                        <c:v>1.1635660030600407E-2</c:v>
                      </c:pt>
                      <c:pt idx="8610">
                        <c:v>9.8038290776902015E-3</c:v>
                      </c:pt>
                      <c:pt idx="8611">
                        <c:v>9.1570034393053876E-3</c:v>
                      </c:pt>
                      <c:pt idx="8612">
                        <c:v>7.5101057107278537E-3</c:v>
                      </c:pt>
                      <c:pt idx="8613">
                        <c:v>4.9302710819286704E-3</c:v>
                      </c:pt>
                      <c:pt idx="8614">
                        <c:v>5.1483566320305605E-3</c:v>
                      </c:pt>
                      <c:pt idx="8615">
                        <c:v>5.3882438159890333E-3</c:v>
                      </c:pt>
                      <c:pt idx="8616">
                        <c:v>5.6512476529890898E-3</c:v>
                      </c:pt>
                      <c:pt idx="8617">
                        <c:v>5.0940255762292322E-3</c:v>
                      </c:pt>
                      <c:pt idx="8618">
                        <c:v>5.0355072224967197E-3</c:v>
                      </c:pt>
                      <c:pt idx="8619">
                        <c:v>5.001247512150659E-3</c:v>
                      </c:pt>
                      <c:pt idx="8620">
                        <c:v>5.491472822011555E-3</c:v>
                      </c:pt>
                      <c:pt idx="8621">
                        <c:v>5.2853262618787478E-3</c:v>
                      </c:pt>
                      <c:pt idx="8622">
                        <c:v>5.6023843085359218E-3</c:v>
                      </c:pt>
                      <c:pt idx="8623">
                        <c:v>7.5148120951794338E-3</c:v>
                      </c:pt>
                      <c:pt idx="8624">
                        <c:v>9.0424583471382589E-3</c:v>
                      </c:pt>
                      <c:pt idx="8625">
                        <c:v>1.0806185148572655E-2</c:v>
                      </c:pt>
                      <c:pt idx="8626">
                        <c:v>1.3288782183320275E-2</c:v>
                      </c:pt>
                      <c:pt idx="8627">
                        <c:v>1.5130826451900649E-2</c:v>
                      </c:pt>
                      <c:pt idx="8628">
                        <c:v>1.5776881535184077E-2</c:v>
                      </c:pt>
                      <c:pt idx="8629">
                        <c:v>1.4867718797596512E-2</c:v>
                      </c:pt>
                      <c:pt idx="8630">
                        <c:v>1.585630177280449E-2</c:v>
                      </c:pt>
                      <c:pt idx="8631">
                        <c:v>1.5763454497189865E-2</c:v>
                      </c:pt>
                      <c:pt idx="8632">
                        <c:v>1.3358482814227694E-2</c:v>
                      </c:pt>
                      <c:pt idx="8633">
                        <c:v>1.1763839795369909E-2</c:v>
                      </c:pt>
                      <c:pt idx="8634">
                        <c:v>9.9103802374432507E-3</c:v>
                      </c:pt>
                      <c:pt idx="8635">
                        <c:v>8.2990226326287529E-3</c:v>
                      </c:pt>
                      <c:pt idx="8636">
                        <c:v>6.6274163856804257E-3</c:v>
                      </c:pt>
                      <c:pt idx="8637">
                        <c:v>4.8150338744010141E-3</c:v>
                      </c:pt>
                      <c:pt idx="8638">
                        <c:v>5.5586772235186755E-3</c:v>
                      </c:pt>
                      <c:pt idx="8639">
                        <c:v>4.8272151047462795E-3</c:v>
                      </c:pt>
                      <c:pt idx="8640">
                        <c:v>5.0010052717744755E-3</c:v>
                      </c:pt>
                      <c:pt idx="8641">
                        <c:v>4.8092201053725912E-3</c:v>
                      </c:pt>
                      <c:pt idx="8642">
                        <c:v>5.1505021896481916E-3</c:v>
                      </c:pt>
                      <c:pt idx="8643">
                        <c:v>5.3995599021336412E-3</c:v>
                      </c:pt>
                      <c:pt idx="8644">
                        <c:v>5.3578253458938943E-3</c:v>
                      </c:pt>
                      <c:pt idx="8645">
                        <c:v>5.1025732009317339E-3</c:v>
                      </c:pt>
                      <c:pt idx="8646">
                        <c:v>5.770983610360169E-3</c:v>
                      </c:pt>
                      <c:pt idx="8647">
                        <c:v>6.6019119346450248E-3</c:v>
                      </c:pt>
                      <c:pt idx="8648">
                        <c:v>8.5684285367136816E-3</c:v>
                      </c:pt>
                      <c:pt idx="8649">
                        <c:v>1.0221278457391739E-2</c:v>
                      </c:pt>
                      <c:pt idx="8650">
                        <c:v>1.2909745206127955E-2</c:v>
                      </c:pt>
                      <c:pt idx="8651">
                        <c:v>1.5382652625828202E-2</c:v>
                      </c:pt>
                      <c:pt idx="8652">
                        <c:v>1.5723692469727619E-2</c:v>
                      </c:pt>
                      <c:pt idx="8653">
                        <c:v>1.5378638356737149E-2</c:v>
                      </c:pt>
                      <c:pt idx="8654">
                        <c:v>1.4965860755719165E-2</c:v>
                      </c:pt>
                      <c:pt idx="8655">
                        <c:v>1.4820032049256238E-2</c:v>
                      </c:pt>
                      <c:pt idx="8656">
                        <c:v>1.3952560033935585E-2</c:v>
                      </c:pt>
                      <c:pt idx="8657">
                        <c:v>1.1706913306966608E-2</c:v>
                      </c:pt>
                      <c:pt idx="8658">
                        <c:v>1.0783241524371203E-2</c:v>
                      </c:pt>
                      <c:pt idx="8659">
                        <c:v>8.6193682272484289E-3</c:v>
                      </c:pt>
                      <c:pt idx="8660">
                        <c:v>6.6608801633618797E-3</c:v>
                      </c:pt>
                      <c:pt idx="8661">
                        <c:v>5.1816127751038565E-3</c:v>
                      </c:pt>
                      <c:pt idx="8662">
                        <c:v>5.1798132751664878E-3</c:v>
                      </c:pt>
                      <c:pt idx="8663">
                        <c:v>5.373813210722056E-3</c:v>
                      </c:pt>
                      <c:pt idx="8664">
                        <c:v>4.9497887350955167E-3</c:v>
                      </c:pt>
                      <c:pt idx="8665">
                        <c:v>5.2777129929129571E-3</c:v>
                      </c:pt>
                      <c:pt idx="8666">
                        <c:v>5.7016682570034428E-3</c:v>
                      </c:pt>
                      <c:pt idx="8667">
                        <c:v>5.0476192413059324E-3</c:v>
                      </c:pt>
                      <c:pt idx="8668">
                        <c:v>4.8079396919556176E-3</c:v>
                      </c:pt>
                      <c:pt idx="8669">
                        <c:v>5.8066275514272814E-3</c:v>
                      </c:pt>
                      <c:pt idx="8670">
                        <c:v>5.640865922581193E-3</c:v>
                      </c:pt>
                      <c:pt idx="8671">
                        <c:v>7.0128208241895876E-3</c:v>
                      </c:pt>
                      <c:pt idx="8672">
                        <c:v>8.651724620353041E-3</c:v>
                      </c:pt>
                      <c:pt idx="8673">
                        <c:v>9.8282261441487578E-3</c:v>
                      </c:pt>
                      <c:pt idx="8674">
                        <c:v>1.3309061163383699E-2</c:v>
                      </c:pt>
                      <c:pt idx="8675">
                        <c:v>1.5616276165773912E-2</c:v>
                      </c:pt>
                      <c:pt idx="8676">
                        <c:v>1.5720335710229068E-2</c:v>
                      </c:pt>
                      <c:pt idx="8677">
                        <c:v>1.5329394348835693E-2</c:v>
                      </c:pt>
                      <c:pt idx="8678">
                        <c:v>1.4861974240104141E-2</c:v>
                      </c:pt>
                      <c:pt idx="8679">
                        <c:v>1.49079307000431E-2</c:v>
                      </c:pt>
                      <c:pt idx="8680">
                        <c:v>1.3895218276315967E-2</c:v>
                      </c:pt>
                      <c:pt idx="8681">
                        <c:v>1.1521391784577487E-2</c:v>
                      </c:pt>
                      <c:pt idx="8682">
                        <c:v>1.0494421784423509E-2</c:v>
                      </c:pt>
                      <c:pt idx="8683">
                        <c:v>8.7040831473768673E-3</c:v>
                      </c:pt>
                      <c:pt idx="8684">
                        <c:v>7.3654189946097959E-3</c:v>
                      </c:pt>
                      <c:pt idx="8685">
                        <c:v>5.485139966462738E-3</c:v>
                      </c:pt>
                      <c:pt idx="8686">
                        <c:v>4.9508961196723595E-3</c:v>
                      </c:pt>
                      <c:pt idx="8687">
                        <c:v>5.1626834199934579E-3</c:v>
                      </c:pt>
                      <c:pt idx="8688">
                        <c:v>4.8347245564079912E-3</c:v>
                      </c:pt>
                      <c:pt idx="8689">
                        <c:v>5.7197670736812102E-3</c:v>
                      </c:pt>
                      <c:pt idx="8690">
                        <c:v>4.8599867670672077E-3</c:v>
                      </c:pt>
                      <c:pt idx="8691">
                        <c:v>4.9276410435586705E-3</c:v>
                      </c:pt>
                      <c:pt idx="8692">
                        <c:v>5.3379270292787592E-3</c:v>
                      </c:pt>
                      <c:pt idx="8693">
                        <c:v>5.4560365155525998E-3</c:v>
                      </c:pt>
                      <c:pt idx="8694">
                        <c:v>5.6632558544942244E-3</c:v>
                      </c:pt>
                      <c:pt idx="8695">
                        <c:v>6.5033547073060569E-3</c:v>
                      </c:pt>
                      <c:pt idx="8696">
                        <c:v>8.4903233182782693E-3</c:v>
                      </c:pt>
                      <c:pt idx="8697">
                        <c:v>1.082383409026608E-2</c:v>
                      </c:pt>
                      <c:pt idx="8698">
                        <c:v>1.3390073266333322E-2</c:v>
                      </c:pt>
                      <c:pt idx="8699">
                        <c:v>1.5041924233841023E-2</c:v>
                      </c:pt>
                      <c:pt idx="8700">
                        <c:v>1.563333680941089E-2</c:v>
                      </c:pt>
                      <c:pt idx="8701">
                        <c:v>1.5824741312364481E-2</c:v>
                      </c:pt>
                      <c:pt idx="8702">
                        <c:v>1.5787055630983819E-2</c:v>
                      </c:pt>
                      <c:pt idx="8703">
                        <c:v>1.4834774106435453E-2</c:v>
                      </c:pt>
                      <c:pt idx="8704">
                        <c:v>1.3622870881948804E-2</c:v>
                      </c:pt>
                      <c:pt idx="8705">
                        <c:v>1.2515823134581914E-2</c:v>
                      </c:pt>
                      <c:pt idx="8706">
                        <c:v>1.0872351377038986E-2</c:v>
                      </c:pt>
                      <c:pt idx="8707">
                        <c:v>8.4853054819144513E-3</c:v>
                      </c:pt>
                      <c:pt idx="8708">
                        <c:v>7.4341460499100743E-3</c:v>
                      </c:pt>
                      <c:pt idx="8709">
                        <c:v>5.1061029892704194E-3</c:v>
                      </c:pt>
                      <c:pt idx="8710">
                        <c:v>5.609859154429608E-3</c:v>
                      </c:pt>
                      <c:pt idx="8711">
                        <c:v>5.342391173354155E-3</c:v>
                      </c:pt>
                      <c:pt idx="8712">
                        <c:v>5.8656303859121626E-3</c:v>
                      </c:pt>
                      <c:pt idx="8713">
                        <c:v>5.5490568200073573E-3</c:v>
                      </c:pt>
                      <c:pt idx="8714">
                        <c:v>5.4608813230762852E-3</c:v>
                      </c:pt>
                      <c:pt idx="8715">
                        <c:v>5.7778701581974066E-3</c:v>
                      </c:pt>
                      <c:pt idx="8716">
                        <c:v>5.3489316635111301E-3</c:v>
                      </c:pt>
                      <c:pt idx="8717">
                        <c:v>5.866287895504663E-3</c:v>
                      </c:pt>
                      <c:pt idx="8718">
                        <c:v>5.9330770277954666E-3</c:v>
                      </c:pt>
                      <c:pt idx="8719">
                        <c:v>7.4422091938602074E-3</c:v>
                      </c:pt>
                      <c:pt idx="8720">
                        <c:v>8.8936189388570397E-3</c:v>
                      </c:pt>
                      <c:pt idx="8721">
                        <c:v>1.0846535474091349E-2</c:v>
                      </c:pt>
                      <c:pt idx="8722">
                        <c:v>1.3234589550591052E-2</c:v>
                      </c:pt>
                      <c:pt idx="8723">
                        <c:v>1.5146295230208414E-2</c:v>
                      </c:pt>
                      <c:pt idx="8724">
                        <c:v>1.4878550402988751E-2</c:v>
                      </c:pt>
                      <c:pt idx="8725">
                        <c:v>1.4927171507065736E-2</c:v>
                      </c:pt>
                      <c:pt idx="8726">
                        <c:v>1.5345832088648195E-2</c:v>
                      </c:pt>
                      <c:pt idx="8727">
                        <c:v>1.579314624615645E-2</c:v>
                      </c:pt>
                      <c:pt idx="8728">
                        <c:v>1.3929858650110318E-2</c:v>
                      </c:pt>
                      <c:pt idx="8729">
                        <c:v>1.166510953919081E-2</c:v>
                      </c:pt>
                      <c:pt idx="8730">
                        <c:v>1.0445489228434288E-2</c:v>
                      </c:pt>
                      <c:pt idx="8731">
                        <c:v>8.8648269398591412E-3</c:v>
                      </c:pt>
                      <c:pt idx="8732">
                        <c:v>6.7617905829266385E-3</c:v>
                      </c:pt>
                      <c:pt idx="8733">
                        <c:v>5.6316261825181645E-3</c:v>
                      </c:pt>
                      <c:pt idx="8734">
                        <c:v>5.3852331141707429E-3</c:v>
                      </c:pt>
                      <c:pt idx="8735">
                        <c:v>5.659137768099092E-3</c:v>
                      </c:pt>
                      <c:pt idx="8736">
                        <c:v>5.0964133742230485E-3</c:v>
                      </c:pt>
                      <c:pt idx="8737">
                        <c:v>5.4489769388752305E-3</c:v>
                      </c:pt>
                      <c:pt idx="8738">
                        <c:v>4.9712789170398633E-3</c:v>
                      </c:pt>
                      <c:pt idx="8739">
                        <c:v>5.3061935399986203E-3</c:v>
                      </c:pt>
                      <c:pt idx="8740">
                        <c:v>5.1037844028126549E-3</c:v>
                      </c:pt>
                      <c:pt idx="8741">
                        <c:v>5.6776172482251482E-3</c:v>
                      </c:pt>
                      <c:pt idx="8742">
                        <c:v>5.4401178622604917E-3</c:v>
                      </c:pt>
                      <c:pt idx="8743">
                        <c:v>6.5833286372148888E-3</c:v>
                      </c:pt>
                      <c:pt idx="8744">
                        <c:v>8.9468426100815252E-3</c:v>
                      </c:pt>
                      <c:pt idx="8745">
                        <c:v>1.0580624752577079E-2</c:v>
                      </c:pt>
                      <c:pt idx="8746">
                        <c:v>1.2432773905421142E-2</c:v>
                      </c:pt>
                      <c:pt idx="8747">
                        <c:v>1.5630429924896678E-2</c:v>
                      </c:pt>
                      <c:pt idx="8748">
                        <c:v>1.5535298668592313E-2</c:v>
                      </c:pt>
                      <c:pt idx="8749">
                        <c:v>1.5324203483631744E-2</c:v>
                      </c:pt>
                      <c:pt idx="8750">
                        <c:v>1.4985828283870354E-2</c:v>
                      </c:pt>
                      <c:pt idx="8751">
                        <c:v>1.5526820255425865E-2</c:v>
                      </c:pt>
                      <c:pt idx="8752">
                        <c:v>1.419196273714169E-2</c:v>
                      </c:pt>
                      <c:pt idx="8753">
                        <c:v>1.1475123872726293E-2</c:v>
                      </c:pt>
                      <c:pt idx="8754">
                        <c:v>1.0001601041960639E-2</c:v>
                      </c:pt>
                      <c:pt idx="8755">
                        <c:v>8.6444228032994883E-3</c:v>
                      </c:pt>
                      <c:pt idx="8756">
                        <c:v>6.5820136180298897E-3</c:v>
                      </c:pt>
                      <c:pt idx="8757">
                        <c:v>5.9075725767600666E-3</c:v>
                      </c:pt>
                      <c:pt idx="8758">
                        <c:v>5.7682151489180629E-3</c:v>
                      </c:pt>
                      <c:pt idx="8759">
                        <c:v>5.2850148099665107E-3</c:v>
                      </c:pt>
                    </c:numCache>
                  </c:numRef>
                </c:yVal>
                <c:smooth val="0"/>
              </c15:ser>
            </c15:filteredScatterSeries>
          </c:ext>
        </c:extLst>
      </c:scatterChart>
      <c:valAx>
        <c:axId val="129874216"/>
        <c:scaling>
          <c:orientation val="minMax"/>
          <c:min val="42000"/>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Date Stamp</a:t>
                </a:r>
              </a:p>
            </c:rich>
          </c:tx>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m/d/yyyy\ h:mm"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9876176"/>
        <c:crosses val="autoZero"/>
        <c:crossBetween val="midCat"/>
        <c:majorUnit val="100"/>
      </c:valAx>
      <c:valAx>
        <c:axId val="12987617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Electricity</a:t>
                </a:r>
                <a:r>
                  <a:rPr lang="en-AU" baseline="0"/>
                  <a:t> Consumption (MWh)</a:t>
                </a:r>
                <a:endParaRPr lang="en-AU"/>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_(* #,##0.00_);_(* \(#,##0.00\);_(* &quot;-&quot;??_);_(@_)"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9874216"/>
        <c:crosses val="autoZero"/>
        <c:crossBetween val="midCat"/>
      </c:valAx>
      <c:spPr>
        <a:noFill/>
        <a:ln>
          <a:solidFill>
            <a:schemeClr val="tx1"/>
          </a:solid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F80DC2-39D9-4AF0-9B79-E8D90B7D2C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Compressed Air Site Review Template_v9_new logo_4Apr2014</Template>
  <TotalTime>3</TotalTime>
  <Pages>19</Pages>
  <Words>3847</Words>
  <Characters>23697</Characters>
  <Application>Microsoft Office Word</Application>
  <DocSecurity>0</DocSecurity>
  <Lines>197</Lines>
  <Paragraphs>54</Paragraphs>
  <ScaleCrop>false</ScaleCrop>
  <HeadingPairs>
    <vt:vector size="2" baseType="variant">
      <vt:variant>
        <vt:lpstr>Title</vt:lpstr>
      </vt:variant>
      <vt:variant>
        <vt:i4>1</vt:i4>
      </vt:variant>
    </vt:vector>
  </HeadingPairs>
  <TitlesOfParts>
    <vt:vector size="1" baseType="lpstr">
      <vt:lpstr>Compressed Air Site Review Template</vt:lpstr>
    </vt:vector>
  </TitlesOfParts>
  <Company/>
  <LinksUpToDate>false</LinksUpToDate>
  <CharactersWithSpaces>27490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Compressed Air Site Review Template</dc:title>
  <dc:subject/>
  <dc:creator>Michael East</dc:creator>
  <cp:keywords/>
  <dc:description/>
  <cp:lastModifiedBy>Andrew Willliamson</cp:lastModifiedBy>
  <cp:revision>3</cp:revision>
  <cp:lastPrinted>2016-04-27T00:19:00Z</cp:lastPrinted>
  <dcterms:created xsi:type="dcterms:W3CDTF">2016-04-27T00:19:00Z</dcterms:created>
  <dcterms:modified xsi:type="dcterms:W3CDTF">2016-04-27T00:21:00Z</dcterms:modified>
</cp:coreProperties>
</file>